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195.xml" ContentType="application/vnd.openxmlformats-officedocument.wordprocessingml.header+xml"/>
  <Override PartName="/word/header196.xml" ContentType="application/vnd.openxmlformats-officedocument.wordprocessingml.header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header199.xml" ContentType="application/vnd.openxmlformats-officedocument.wordprocessingml.header+xml"/>
  <Override PartName="/word/header200.xml" ContentType="application/vnd.openxmlformats-officedocument.wordprocessingml.header+xml"/>
  <Override PartName="/word/header201.xml" ContentType="application/vnd.openxmlformats-officedocument.wordprocessingml.head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  <Override PartName="/word/header218.xml" ContentType="application/vnd.openxmlformats-officedocument.wordprocessingml.header+xml"/>
  <Override PartName="/word/header219.xml" ContentType="application/vnd.openxmlformats-officedocument.wordprocessingml.header+xml"/>
  <Override PartName="/word/header220.xml" ContentType="application/vnd.openxmlformats-officedocument.wordprocessingml.header+xml"/>
  <Override PartName="/word/header221.xml" ContentType="application/vnd.openxmlformats-officedocument.wordprocessingml.header+xml"/>
  <Override PartName="/word/header222.xml" ContentType="application/vnd.openxmlformats-officedocument.wordprocessingml.header+xml"/>
  <Override PartName="/word/header223.xml" ContentType="application/vnd.openxmlformats-officedocument.wordprocessingml.header+xml"/>
  <Override PartName="/word/header224.xml" ContentType="application/vnd.openxmlformats-officedocument.wordprocessingml.header+xml"/>
  <Override PartName="/word/header225.xml" ContentType="application/vnd.openxmlformats-officedocument.wordprocessingml.header+xml"/>
  <Override PartName="/word/header226.xml" ContentType="application/vnd.openxmlformats-officedocument.wordprocessingml.header+xml"/>
  <Override PartName="/word/header227.xml" ContentType="application/vnd.openxmlformats-officedocument.wordprocessingml.header+xml"/>
  <Override PartName="/word/header228.xml" ContentType="application/vnd.openxmlformats-officedocument.wordprocessingml.header+xml"/>
  <Override PartName="/word/header229.xml" ContentType="application/vnd.openxmlformats-officedocument.wordprocessingml.header+xml"/>
  <Override PartName="/word/header230.xml" ContentType="application/vnd.openxmlformats-officedocument.wordprocessingml.header+xml"/>
  <Override PartName="/word/header231.xml" ContentType="application/vnd.openxmlformats-officedocument.wordprocessingml.header+xml"/>
  <Override PartName="/word/header232.xml" ContentType="application/vnd.openxmlformats-officedocument.wordprocessingml.header+xml"/>
  <Override PartName="/word/header233.xml" ContentType="application/vnd.openxmlformats-officedocument.wordprocessingml.header+xml"/>
  <Override PartName="/word/header234.xml" ContentType="application/vnd.openxmlformats-officedocument.wordprocessingml.header+xml"/>
  <Override PartName="/word/header235.xml" ContentType="application/vnd.openxmlformats-officedocument.wordprocessingml.header+xml"/>
  <Override PartName="/word/header236.xml" ContentType="application/vnd.openxmlformats-officedocument.wordprocessingml.header+xml"/>
  <Override PartName="/word/header237.xml" ContentType="application/vnd.openxmlformats-officedocument.wordprocessingml.header+xml"/>
  <Override PartName="/word/header238.xml" ContentType="application/vnd.openxmlformats-officedocument.wordprocessingml.header+xml"/>
  <Override PartName="/word/header239.xml" ContentType="application/vnd.openxmlformats-officedocument.wordprocessingml.header+xml"/>
  <Override PartName="/word/header240.xml" ContentType="application/vnd.openxmlformats-officedocument.wordprocessingml.header+xml"/>
  <Override PartName="/word/header241.xml" ContentType="application/vnd.openxmlformats-officedocument.wordprocessingml.header+xml"/>
  <Override PartName="/word/header242.xml" ContentType="application/vnd.openxmlformats-officedocument.wordprocessingml.header+xml"/>
  <Override PartName="/word/header243.xml" ContentType="application/vnd.openxmlformats-officedocument.wordprocessingml.header+xml"/>
  <Override PartName="/word/header244.xml" ContentType="application/vnd.openxmlformats-officedocument.wordprocessingml.header+xml"/>
  <Override PartName="/word/header245.xml" ContentType="application/vnd.openxmlformats-officedocument.wordprocessingml.header+xml"/>
  <Override PartName="/word/header246.xml" ContentType="application/vnd.openxmlformats-officedocument.wordprocessingml.header+xml"/>
  <Override PartName="/word/header247.xml" ContentType="application/vnd.openxmlformats-officedocument.wordprocessingml.header+xml"/>
  <Override PartName="/word/header248.xml" ContentType="application/vnd.openxmlformats-officedocument.wordprocessingml.header+xml"/>
  <Override PartName="/word/header249.xml" ContentType="application/vnd.openxmlformats-officedocument.wordprocessingml.header+xml"/>
  <Override PartName="/word/header250.xml" ContentType="application/vnd.openxmlformats-officedocument.wordprocessingml.header+xml"/>
  <Override PartName="/word/header251.xml" ContentType="application/vnd.openxmlformats-officedocument.wordprocessingml.header+xml"/>
  <Override PartName="/word/header252.xml" ContentType="application/vnd.openxmlformats-officedocument.wordprocessingml.header+xml"/>
  <Override PartName="/word/header253.xml" ContentType="application/vnd.openxmlformats-officedocument.wordprocessingml.header+xml"/>
  <Override PartName="/word/header254.xml" ContentType="application/vnd.openxmlformats-officedocument.wordprocessingml.header+xml"/>
  <Override PartName="/word/header255.xml" ContentType="application/vnd.openxmlformats-officedocument.wordprocessingml.header+xml"/>
  <Override PartName="/word/header256.xml" ContentType="application/vnd.openxmlformats-officedocument.wordprocessingml.header+xml"/>
  <Override PartName="/word/header257.xml" ContentType="application/vnd.openxmlformats-officedocument.wordprocessingml.header+xml"/>
  <Override PartName="/word/header258.xml" ContentType="application/vnd.openxmlformats-officedocument.wordprocessingml.header+xml"/>
  <Override PartName="/word/header259.xml" ContentType="application/vnd.openxmlformats-officedocument.wordprocessingml.header+xml"/>
  <Override PartName="/word/header260.xml" ContentType="application/vnd.openxmlformats-officedocument.wordprocessingml.header+xml"/>
  <Override PartName="/word/header261.xml" ContentType="application/vnd.openxmlformats-officedocument.wordprocessingml.header+xml"/>
  <Override PartName="/word/header262.xml" ContentType="application/vnd.openxmlformats-officedocument.wordprocessingml.header+xml"/>
  <Override PartName="/word/header263.xml" ContentType="application/vnd.openxmlformats-officedocument.wordprocessingml.header+xml"/>
  <Override PartName="/word/header264.xml" ContentType="application/vnd.openxmlformats-officedocument.wordprocessingml.header+xml"/>
  <Override PartName="/word/header265.xml" ContentType="application/vnd.openxmlformats-officedocument.wordprocessingml.header+xml"/>
  <Override PartName="/word/header266.xml" ContentType="application/vnd.openxmlformats-officedocument.wordprocessingml.header+xml"/>
  <Override PartName="/word/header267.xml" ContentType="application/vnd.openxmlformats-officedocument.wordprocessingml.header+xml"/>
  <Override PartName="/word/header268.xml" ContentType="application/vnd.openxmlformats-officedocument.wordprocessingml.header+xml"/>
  <Override PartName="/word/header269.xml" ContentType="application/vnd.openxmlformats-officedocument.wordprocessingml.header+xml"/>
  <Override PartName="/word/header270.xml" ContentType="application/vnd.openxmlformats-officedocument.wordprocessingml.header+xml"/>
  <Override PartName="/word/header271.xml" ContentType="application/vnd.openxmlformats-officedocument.wordprocessingml.header+xml"/>
  <Override PartName="/word/header272.xml" ContentType="application/vnd.openxmlformats-officedocument.wordprocessingml.header+xml"/>
  <Override PartName="/word/header273.xml" ContentType="application/vnd.openxmlformats-officedocument.wordprocessingml.header+xml"/>
  <Override PartName="/word/header274.xml" ContentType="application/vnd.openxmlformats-officedocument.wordprocessingml.header+xml"/>
  <Override PartName="/word/header275.xml" ContentType="application/vnd.openxmlformats-officedocument.wordprocessingml.header+xml"/>
  <Override PartName="/word/header276.xml" ContentType="application/vnd.openxmlformats-officedocument.wordprocessingml.header+xml"/>
  <Override PartName="/word/header277.xml" ContentType="application/vnd.openxmlformats-officedocument.wordprocessingml.header+xml"/>
  <Override PartName="/word/header278.xml" ContentType="application/vnd.openxmlformats-officedocument.wordprocessingml.header+xml"/>
  <Override PartName="/word/header279.xml" ContentType="application/vnd.openxmlformats-officedocument.wordprocessingml.header+xml"/>
  <Override PartName="/word/header280.xml" ContentType="application/vnd.openxmlformats-officedocument.wordprocessingml.header+xml"/>
  <Override PartName="/word/header281.xml" ContentType="application/vnd.openxmlformats-officedocument.wordprocessingml.header+xml"/>
  <Override PartName="/word/header282.xml" ContentType="application/vnd.openxmlformats-officedocument.wordprocessingml.header+xml"/>
  <Override PartName="/word/header283.xml" ContentType="application/vnd.openxmlformats-officedocument.wordprocessingml.header+xml"/>
  <Override PartName="/word/header284.xml" ContentType="application/vnd.openxmlformats-officedocument.wordprocessingml.header+xml"/>
  <Override PartName="/word/header285.xml" ContentType="application/vnd.openxmlformats-officedocument.wordprocessingml.header+xml"/>
  <Override PartName="/word/header286.xml" ContentType="application/vnd.openxmlformats-officedocument.wordprocessingml.header+xml"/>
  <Override PartName="/word/header287.xml" ContentType="application/vnd.openxmlformats-officedocument.wordprocessingml.header+xml"/>
  <Override PartName="/word/header288.xml" ContentType="application/vnd.openxmlformats-officedocument.wordprocessingml.header+xml"/>
  <Override PartName="/word/header289.xml" ContentType="application/vnd.openxmlformats-officedocument.wordprocessingml.header+xml"/>
  <Override PartName="/word/header290.xml" ContentType="application/vnd.openxmlformats-officedocument.wordprocessingml.header+xml"/>
  <Override PartName="/word/header291.xml" ContentType="application/vnd.openxmlformats-officedocument.wordprocessingml.header+xml"/>
  <Override PartName="/word/header292.xml" ContentType="application/vnd.openxmlformats-officedocument.wordprocessingml.header+xml"/>
  <Override PartName="/word/header293.xml" ContentType="application/vnd.openxmlformats-officedocument.wordprocessingml.header+xml"/>
  <Override PartName="/word/header294.xml" ContentType="application/vnd.openxmlformats-officedocument.wordprocessingml.header+xml"/>
  <Override PartName="/word/header295.xml" ContentType="application/vnd.openxmlformats-officedocument.wordprocessingml.header+xml"/>
  <Override PartName="/word/header296.xml" ContentType="application/vnd.openxmlformats-officedocument.wordprocessingml.header+xml"/>
  <Override PartName="/word/header297.xml" ContentType="application/vnd.openxmlformats-officedocument.wordprocessingml.header+xml"/>
  <Override PartName="/word/header298.xml" ContentType="application/vnd.openxmlformats-officedocument.wordprocessingml.header+xml"/>
  <Override PartName="/word/header299.xml" ContentType="application/vnd.openxmlformats-officedocument.wordprocessingml.header+xml"/>
  <Override PartName="/word/header300.xml" ContentType="application/vnd.openxmlformats-officedocument.wordprocessingml.header+xml"/>
  <Override PartName="/word/header301.xml" ContentType="application/vnd.openxmlformats-officedocument.wordprocessingml.header+xml"/>
  <Override PartName="/word/header302.xml" ContentType="application/vnd.openxmlformats-officedocument.wordprocessingml.header+xml"/>
  <Override PartName="/word/header303.xml" ContentType="application/vnd.openxmlformats-officedocument.wordprocessingml.header+xml"/>
  <Override PartName="/word/header304.xml" ContentType="application/vnd.openxmlformats-officedocument.wordprocessingml.header+xml"/>
  <Override PartName="/word/header305.xml" ContentType="application/vnd.openxmlformats-officedocument.wordprocessingml.header+xml"/>
  <Override PartName="/word/header306.xml" ContentType="application/vnd.openxmlformats-officedocument.wordprocessingml.header+xml"/>
  <Override PartName="/word/header307.xml" ContentType="application/vnd.openxmlformats-officedocument.wordprocessingml.header+xml"/>
  <Override PartName="/word/header308.xml" ContentType="application/vnd.openxmlformats-officedocument.wordprocessingml.header+xml"/>
  <Override PartName="/word/header309.xml" ContentType="application/vnd.openxmlformats-officedocument.wordprocessingml.header+xml"/>
  <Override PartName="/word/header310.xml" ContentType="application/vnd.openxmlformats-officedocument.wordprocessingml.header+xml"/>
  <Override PartName="/word/header311.xml" ContentType="application/vnd.openxmlformats-officedocument.wordprocessingml.header+xml"/>
  <Override PartName="/word/header312.xml" ContentType="application/vnd.openxmlformats-officedocument.wordprocessingml.header+xml"/>
  <Override PartName="/word/header313.xml" ContentType="application/vnd.openxmlformats-officedocument.wordprocessingml.header+xml"/>
  <Override PartName="/word/header314.xml" ContentType="application/vnd.openxmlformats-officedocument.wordprocessingml.header+xml"/>
  <Override PartName="/word/header315.xml" ContentType="application/vnd.openxmlformats-officedocument.wordprocessingml.header+xml"/>
  <Override PartName="/word/header316.xml" ContentType="application/vnd.openxmlformats-officedocument.wordprocessingml.header+xml"/>
  <Override PartName="/word/header317.xml" ContentType="application/vnd.openxmlformats-officedocument.wordprocessingml.header+xml"/>
  <Override PartName="/word/header318.xml" ContentType="application/vnd.openxmlformats-officedocument.wordprocessingml.header+xml"/>
  <Override PartName="/word/header319.xml" ContentType="application/vnd.openxmlformats-officedocument.wordprocessingml.header+xml"/>
  <Override PartName="/word/header320.xml" ContentType="application/vnd.openxmlformats-officedocument.wordprocessingml.header+xml"/>
  <Override PartName="/word/header321.xml" ContentType="application/vnd.openxmlformats-officedocument.wordprocessingml.header+xml"/>
  <Override PartName="/word/header322.xml" ContentType="application/vnd.openxmlformats-officedocument.wordprocessingml.header+xml"/>
  <Override PartName="/word/header323.xml" ContentType="application/vnd.openxmlformats-officedocument.wordprocessingml.header+xml"/>
  <Override PartName="/word/header324.xml" ContentType="application/vnd.openxmlformats-officedocument.wordprocessingml.header+xml"/>
  <Override PartName="/word/header325.xml" ContentType="application/vnd.openxmlformats-officedocument.wordprocessingml.header+xml"/>
  <Override PartName="/word/header326.xml" ContentType="application/vnd.openxmlformats-officedocument.wordprocessingml.header+xml"/>
  <Override PartName="/word/header327.xml" ContentType="application/vnd.openxmlformats-officedocument.wordprocessingml.header+xml"/>
  <Override PartName="/word/header328.xml" ContentType="application/vnd.openxmlformats-officedocument.wordprocessingml.header+xml"/>
  <Override PartName="/word/header329.xml" ContentType="application/vnd.openxmlformats-officedocument.wordprocessingml.header+xml"/>
  <Override PartName="/word/header330.xml" ContentType="application/vnd.openxmlformats-officedocument.wordprocessingml.header+xml"/>
  <Override PartName="/word/header331.xml" ContentType="application/vnd.openxmlformats-officedocument.wordprocessingml.header+xml"/>
  <Override PartName="/word/header332.xml" ContentType="application/vnd.openxmlformats-officedocument.wordprocessingml.header+xml"/>
  <Override PartName="/word/header333.xml" ContentType="application/vnd.openxmlformats-officedocument.wordprocessingml.header+xml"/>
  <Override PartName="/word/header334.xml" ContentType="application/vnd.openxmlformats-officedocument.wordprocessingml.header+xml"/>
  <Override PartName="/word/header335.xml" ContentType="application/vnd.openxmlformats-officedocument.wordprocessingml.header+xml"/>
  <Override PartName="/word/header336.xml" ContentType="application/vnd.openxmlformats-officedocument.wordprocessingml.header+xml"/>
  <Override PartName="/word/header337.xml" ContentType="application/vnd.openxmlformats-officedocument.wordprocessingml.header+xml"/>
  <Override PartName="/word/header338.xml" ContentType="application/vnd.openxmlformats-officedocument.wordprocessingml.header+xml"/>
  <Override PartName="/word/header339.xml" ContentType="application/vnd.openxmlformats-officedocument.wordprocessingml.header+xml"/>
  <Override PartName="/word/header340.xml" ContentType="application/vnd.openxmlformats-officedocument.wordprocessingml.header+xml"/>
  <Override PartName="/word/header341.xml" ContentType="application/vnd.openxmlformats-officedocument.wordprocessingml.header+xml"/>
  <Override PartName="/word/header342.xml" ContentType="application/vnd.openxmlformats-officedocument.wordprocessingml.header+xml"/>
  <Override PartName="/word/header343.xml" ContentType="application/vnd.openxmlformats-officedocument.wordprocessingml.header+xml"/>
  <Override PartName="/word/header344.xml" ContentType="application/vnd.openxmlformats-officedocument.wordprocessingml.header+xml"/>
  <Override PartName="/word/header345.xml" ContentType="application/vnd.openxmlformats-officedocument.wordprocessingml.header+xml"/>
  <Override PartName="/word/header346.xml" ContentType="application/vnd.openxmlformats-officedocument.wordprocessingml.header+xml"/>
  <Override PartName="/word/header347.xml" ContentType="application/vnd.openxmlformats-officedocument.wordprocessingml.header+xml"/>
  <Override PartName="/word/header348.xml" ContentType="application/vnd.openxmlformats-officedocument.wordprocessingml.header+xml"/>
  <Override PartName="/word/header349.xml" ContentType="application/vnd.openxmlformats-officedocument.wordprocessingml.header+xml"/>
  <Override PartName="/word/header350.xml" ContentType="application/vnd.openxmlformats-officedocument.wordprocessingml.header+xml"/>
  <Override PartName="/word/header351.xml" ContentType="application/vnd.openxmlformats-officedocument.wordprocessingml.header+xml"/>
  <Override PartName="/word/header352.xml" ContentType="application/vnd.openxmlformats-officedocument.wordprocessingml.header+xml"/>
  <Override PartName="/word/header353.xml" ContentType="application/vnd.openxmlformats-officedocument.wordprocessingml.header+xml"/>
  <Override PartName="/word/header354.xml" ContentType="application/vnd.openxmlformats-officedocument.wordprocessingml.header+xml"/>
  <Override PartName="/word/header355.xml" ContentType="application/vnd.openxmlformats-officedocument.wordprocessingml.header+xml"/>
  <Override PartName="/word/header356.xml" ContentType="application/vnd.openxmlformats-officedocument.wordprocessingml.header+xml"/>
  <Override PartName="/word/header357.xml" ContentType="application/vnd.openxmlformats-officedocument.wordprocessingml.header+xml"/>
  <Override PartName="/word/header358.xml" ContentType="application/vnd.openxmlformats-officedocument.wordprocessingml.header+xml"/>
  <Override PartName="/word/header359.xml" ContentType="application/vnd.openxmlformats-officedocument.wordprocessingml.header+xml"/>
  <Override PartName="/word/header360.xml" ContentType="application/vnd.openxmlformats-officedocument.wordprocessingml.header+xml"/>
  <Override PartName="/word/header361.xml" ContentType="application/vnd.openxmlformats-officedocument.wordprocessingml.header+xml"/>
  <Override PartName="/word/header362.xml" ContentType="application/vnd.openxmlformats-officedocument.wordprocessingml.header+xml"/>
  <Override PartName="/word/header363.xml" ContentType="application/vnd.openxmlformats-officedocument.wordprocessingml.header+xml"/>
  <Override PartName="/word/header364.xml" ContentType="application/vnd.openxmlformats-officedocument.wordprocessingml.header+xml"/>
  <Override PartName="/word/header365.xml" ContentType="application/vnd.openxmlformats-officedocument.wordprocessingml.header+xml"/>
  <Override PartName="/word/header366.xml" ContentType="application/vnd.openxmlformats-officedocument.wordprocessingml.header+xml"/>
  <Override PartName="/word/header367.xml" ContentType="application/vnd.openxmlformats-officedocument.wordprocessingml.header+xml"/>
  <Override PartName="/word/header368.xml" ContentType="application/vnd.openxmlformats-officedocument.wordprocessingml.header+xml"/>
  <Override PartName="/word/header369.xml" ContentType="application/vnd.openxmlformats-officedocument.wordprocessingml.header+xml"/>
  <Override PartName="/word/header370.xml" ContentType="application/vnd.openxmlformats-officedocument.wordprocessingml.header+xml"/>
  <Override PartName="/word/header371.xml" ContentType="application/vnd.openxmlformats-officedocument.wordprocessingml.header+xml"/>
  <Override PartName="/word/header372.xml" ContentType="application/vnd.openxmlformats-officedocument.wordprocessingml.header+xml"/>
  <Override PartName="/word/header373.xml" ContentType="application/vnd.openxmlformats-officedocument.wordprocessingml.header+xml"/>
  <Override PartName="/word/header374.xml" ContentType="application/vnd.openxmlformats-officedocument.wordprocessingml.header+xml"/>
  <Override PartName="/word/header375.xml" ContentType="application/vnd.openxmlformats-officedocument.wordprocessingml.header+xml"/>
  <Override PartName="/word/header376.xml" ContentType="application/vnd.openxmlformats-officedocument.wordprocessingml.header+xml"/>
  <Override PartName="/word/header377.xml" ContentType="application/vnd.openxmlformats-officedocument.wordprocessingml.header+xml"/>
  <Override PartName="/word/header378.xml" ContentType="application/vnd.openxmlformats-officedocument.wordprocessingml.header+xml"/>
  <Override PartName="/word/header379.xml" ContentType="application/vnd.openxmlformats-officedocument.wordprocessingml.header+xml"/>
  <Override PartName="/word/header380.xml" ContentType="application/vnd.openxmlformats-officedocument.wordprocessingml.header+xml"/>
  <Override PartName="/word/header381.xml" ContentType="application/vnd.openxmlformats-officedocument.wordprocessingml.header+xml"/>
  <Override PartName="/word/header382.xml" ContentType="application/vnd.openxmlformats-officedocument.wordprocessingml.header+xml"/>
  <Override PartName="/word/header383.xml" ContentType="application/vnd.openxmlformats-officedocument.wordprocessingml.header+xml"/>
  <Override PartName="/word/header384.xml" ContentType="application/vnd.openxmlformats-officedocument.wordprocessingml.header+xml"/>
  <Override PartName="/word/header385.xml" ContentType="application/vnd.openxmlformats-officedocument.wordprocessingml.header+xml"/>
  <Override PartName="/word/header386.xml" ContentType="application/vnd.openxmlformats-officedocument.wordprocessingml.header+xml"/>
  <Override PartName="/word/header387.xml" ContentType="application/vnd.openxmlformats-officedocument.wordprocessingml.header+xml"/>
  <Override PartName="/word/header388.xml" ContentType="application/vnd.openxmlformats-officedocument.wordprocessingml.header+xml"/>
  <Override PartName="/word/header389.xml" ContentType="application/vnd.openxmlformats-officedocument.wordprocessingml.header+xml"/>
  <Override PartName="/word/header390.xml" ContentType="application/vnd.openxmlformats-officedocument.wordprocessingml.header+xml"/>
  <Override PartName="/word/header391.xml" ContentType="application/vnd.openxmlformats-officedocument.wordprocessingml.header+xml"/>
  <Override PartName="/word/header392.xml" ContentType="application/vnd.openxmlformats-officedocument.wordprocessingml.header+xml"/>
  <Override PartName="/word/header393.xml" ContentType="application/vnd.openxmlformats-officedocument.wordprocessingml.header+xml"/>
  <Override PartName="/word/header394.xml" ContentType="application/vnd.openxmlformats-officedocument.wordprocessingml.header+xml"/>
  <Override PartName="/word/header395.xml" ContentType="application/vnd.openxmlformats-officedocument.wordprocessingml.header+xml"/>
  <Override PartName="/word/header396.xml" ContentType="application/vnd.openxmlformats-officedocument.wordprocessingml.header+xml"/>
  <Override PartName="/word/header397.xml" ContentType="application/vnd.openxmlformats-officedocument.wordprocessingml.header+xml"/>
  <Override PartName="/word/header398.xml" ContentType="application/vnd.openxmlformats-officedocument.wordprocessingml.header+xml"/>
  <Override PartName="/word/header399.xml" ContentType="application/vnd.openxmlformats-officedocument.wordprocessingml.header+xml"/>
  <Override PartName="/word/header400.xml" ContentType="application/vnd.openxmlformats-officedocument.wordprocessingml.header+xml"/>
  <Override PartName="/word/header401.xml" ContentType="application/vnd.openxmlformats-officedocument.wordprocessingml.header+xml"/>
  <Override PartName="/word/header402.xml" ContentType="application/vnd.openxmlformats-officedocument.wordprocessingml.header+xml"/>
  <Override PartName="/word/header403.xml" ContentType="application/vnd.openxmlformats-officedocument.wordprocessingml.header+xml"/>
  <Override PartName="/word/header404.xml" ContentType="application/vnd.openxmlformats-officedocument.wordprocessingml.header+xml"/>
  <Override PartName="/word/header405.xml" ContentType="application/vnd.openxmlformats-officedocument.wordprocessingml.header+xml"/>
  <Override PartName="/word/header406.xml" ContentType="application/vnd.openxmlformats-officedocument.wordprocessingml.header+xml"/>
  <Override PartName="/word/header407.xml" ContentType="application/vnd.openxmlformats-officedocument.wordprocessingml.header+xml"/>
  <Override PartName="/word/header408.xml" ContentType="application/vnd.openxmlformats-officedocument.wordprocessingml.header+xml"/>
  <Override PartName="/word/header409.xml" ContentType="application/vnd.openxmlformats-officedocument.wordprocessingml.header+xml"/>
  <Override PartName="/word/header410.xml" ContentType="application/vnd.openxmlformats-officedocument.wordprocessingml.header+xml"/>
  <Override PartName="/word/header411.xml" ContentType="application/vnd.openxmlformats-officedocument.wordprocessingml.header+xml"/>
  <Override PartName="/word/header412.xml" ContentType="application/vnd.openxmlformats-officedocument.wordprocessingml.header+xml"/>
  <Override PartName="/word/header413.xml" ContentType="application/vnd.openxmlformats-officedocument.wordprocessingml.header+xml"/>
  <Override PartName="/word/header414.xml" ContentType="application/vnd.openxmlformats-officedocument.wordprocessingml.header+xml"/>
  <Override PartName="/word/header415.xml" ContentType="application/vnd.openxmlformats-officedocument.wordprocessingml.header+xml"/>
  <Override PartName="/word/header416.xml" ContentType="application/vnd.openxmlformats-officedocument.wordprocessingml.header+xml"/>
  <Override PartName="/word/header417.xml" ContentType="application/vnd.openxmlformats-officedocument.wordprocessingml.header+xml"/>
  <Override PartName="/word/header418.xml" ContentType="application/vnd.openxmlformats-officedocument.wordprocessingml.header+xml"/>
  <Override PartName="/word/header419.xml" ContentType="application/vnd.openxmlformats-officedocument.wordprocessingml.header+xml"/>
  <Override PartName="/word/header420.xml" ContentType="application/vnd.openxmlformats-officedocument.wordprocessingml.header+xml"/>
  <Override PartName="/word/header421.xml" ContentType="application/vnd.openxmlformats-officedocument.wordprocessingml.header+xml"/>
  <Override PartName="/word/header422.xml" ContentType="application/vnd.openxmlformats-officedocument.wordprocessingml.header+xml"/>
  <Override PartName="/word/header423.xml" ContentType="application/vnd.openxmlformats-officedocument.wordprocessingml.header+xml"/>
  <Override PartName="/word/header424.xml" ContentType="application/vnd.openxmlformats-officedocument.wordprocessingml.header+xml"/>
  <Override PartName="/word/header425.xml" ContentType="application/vnd.openxmlformats-officedocument.wordprocessingml.header+xml"/>
  <Override PartName="/word/header426.xml" ContentType="application/vnd.openxmlformats-officedocument.wordprocessingml.header+xml"/>
  <Override PartName="/word/header427.xml" ContentType="application/vnd.openxmlformats-officedocument.wordprocessingml.header+xml"/>
  <Override PartName="/word/header428.xml" ContentType="application/vnd.openxmlformats-officedocument.wordprocessingml.header+xml"/>
  <Override PartName="/word/header429.xml" ContentType="application/vnd.openxmlformats-officedocument.wordprocessingml.header+xml"/>
  <Override PartName="/word/header430.xml" ContentType="application/vnd.openxmlformats-officedocument.wordprocessingml.header+xml"/>
  <Override PartName="/word/header431.xml" ContentType="application/vnd.openxmlformats-officedocument.wordprocessingml.header+xml"/>
  <Override PartName="/word/header432.xml" ContentType="application/vnd.openxmlformats-officedocument.wordprocessingml.header+xml"/>
  <Override PartName="/word/header433.xml" ContentType="application/vnd.openxmlformats-officedocument.wordprocessingml.header+xml"/>
  <Override PartName="/word/header434.xml" ContentType="application/vnd.openxmlformats-officedocument.wordprocessingml.header+xml"/>
  <Override PartName="/word/header435.xml" ContentType="application/vnd.openxmlformats-officedocument.wordprocessingml.header+xml"/>
  <Override PartName="/word/header436.xml" ContentType="application/vnd.openxmlformats-officedocument.wordprocessingml.header+xml"/>
  <Override PartName="/word/header437.xml" ContentType="application/vnd.openxmlformats-officedocument.wordprocessingml.header+xml"/>
  <Override PartName="/word/header438.xml" ContentType="application/vnd.openxmlformats-officedocument.wordprocessingml.header+xml"/>
  <Override PartName="/word/header439.xml" ContentType="application/vnd.openxmlformats-officedocument.wordprocessingml.header+xml"/>
  <Override PartName="/word/header440.xml" ContentType="application/vnd.openxmlformats-officedocument.wordprocessingml.header+xml"/>
  <Override PartName="/word/header441.xml" ContentType="application/vnd.openxmlformats-officedocument.wordprocessingml.header+xml"/>
  <Override PartName="/word/header442.xml" ContentType="application/vnd.openxmlformats-officedocument.wordprocessingml.header+xml"/>
  <Override PartName="/word/header443.xml" ContentType="application/vnd.openxmlformats-officedocument.wordprocessingml.header+xml"/>
  <Override PartName="/word/header444.xml" ContentType="application/vnd.openxmlformats-officedocument.wordprocessingml.header+xml"/>
  <Override PartName="/word/header445.xml" ContentType="application/vnd.openxmlformats-officedocument.wordprocessingml.header+xml"/>
  <Override PartName="/word/header446.xml" ContentType="application/vnd.openxmlformats-officedocument.wordprocessingml.header+xml"/>
  <Override PartName="/word/header44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87F" w:rsidRDefault="0083580A" w:rsidP="0083580A">
      <w:pPr>
        <w:pStyle w:val="rfdCenter"/>
        <w:rPr>
          <w:rtl/>
        </w:rPr>
      </w:pPr>
      <w:r>
        <w:rPr>
          <w:noProof/>
        </w:rPr>
        <w:drawing>
          <wp:inline distT="0" distB="0" distL="0" distR="0">
            <wp:extent cx="5969000" cy="8815070"/>
            <wp:effectExtent l="0" t="0" r="0" b="5080"/>
            <wp:docPr id="1" name="Picture 1" descr="F:\BOOKS\Book-Library\END\QUEUE\Turathona-part062\images\page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OKS\Book-Library\END\QUEUE\Turathona-part062\images\page00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8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294D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823"/>
        <w:gridCol w:w="1883"/>
        <w:gridCol w:w="4707"/>
      </w:tblGrid>
      <w:tr w:rsidR="0020287F" w:rsidTr="00B84246">
        <w:tc>
          <w:tcPr>
            <w:tcW w:w="1500" w:type="pct"/>
          </w:tcPr>
          <w:p w:rsidR="0020287F" w:rsidRPr="00436F21" w:rsidRDefault="0020287F" w:rsidP="00F26704">
            <w:pPr>
              <w:pStyle w:val="rfdCenterBold2"/>
              <w:rPr>
                <w:rtl/>
              </w:rPr>
            </w:pPr>
            <w:r>
              <w:rPr>
                <w:rtl/>
              </w:rPr>
              <w:lastRenderedPageBreak/>
              <w:t>تراثنا</w:t>
            </w:r>
          </w:p>
        </w:tc>
        <w:tc>
          <w:tcPr>
            <w:tcW w:w="3500" w:type="pct"/>
            <w:gridSpan w:val="2"/>
          </w:tcPr>
          <w:p w:rsidR="0020287F" w:rsidRPr="00436F21" w:rsidRDefault="0020287F" w:rsidP="00F26704">
            <w:pPr>
              <w:rPr>
                <w:rtl/>
              </w:rPr>
            </w:pPr>
          </w:p>
        </w:tc>
      </w:tr>
      <w:tr w:rsidR="0020287F" w:rsidTr="00B84246">
        <w:tc>
          <w:tcPr>
            <w:tcW w:w="2500" w:type="pct"/>
            <w:gridSpan w:val="2"/>
          </w:tcPr>
          <w:p w:rsidR="0020287F" w:rsidRPr="00436F21" w:rsidRDefault="0020287F" w:rsidP="00F26704">
            <w:pPr>
              <w:pStyle w:val="rfdNormal0"/>
              <w:rPr>
                <w:rtl/>
              </w:rPr>
            </w:pPr>
            <w:r>
              <w:rPr>
                <w:rtl/>
              </w:rPr>
              <w:t xml:space="preserve">العدد </w:t>
            </w:r>
            <w:r w:rsidR="00F26704">
              <w:rPr>
                <w:rtl/>
              </w:rPr>
              <w:t>الثاني</w:t>
            </w:r>
            <w:r>
              <w:rPr>
                <w:rtl/>
              </w:rPr>
              <w:t xml:space="preserve"> </w:t>
            </w:r>
            <w:r w:rsidR="007A060E">
              <w:rPr>
                <w:rtl/>
              </w:rPr>
              <w:t xml:space="preserve">[ </w:t>
            </w:r>
            <w:r>
              <w:rPr>
                <w:rtl/>
              </w:rPr>
              <w:t>6</w:t>
            </w:r>
            <w:r w:rsidR="00F26704">
              <w:rPr>
                <w:rtl/>
              </w:rPr>
              <w:t>2</w:t>
            </w:r>
            <w:r w:rsidR="007A060E">
              <w:rPr>
                <w:rtl/>
              </w:rPr>
              <w:t xml:space="preserve"> ]</w:t>
            </w:r>
          </w:p>
        </w:tc>
        <w:tc>
          <w:tcPr>
            <w:tcW w:w="2500" w:type="pct"/>
          </w:tcPr>
          <w:p w:rsidR="0020287F" w:rsidRPr="00436F21" w:rsidRDefault="0020287F" w:rsidP="00F26704">
            <w:pPr>
              <w:pStyle w:val="rfdLeft"/>
              <w:rPr>
                <w:rtl/>
              </w:rPr>
            </w:pPr>
            <w:r>
              <w:rPr>
                <w:rtl/>
              </w:rPr>
              <w:t xml:space="preserve">السنة </w:t>
            </w:r>
            <w:r w:rsidR="00F26704">
              <w:rPr>
                <w:rtl/>
              </w:rPr>
              <w:t>السادسة</w:t>
            </w:r>
            <w:r>
              <w:rPr>
                <w:rtl/>
              </w:rPr>
              <w:t xml:space="preserve"> عشرة</w:t>
            </w:r>
          </w:p>
        </w:tc>
      </w:tr>
    </w:tbl>
    <w:p w:rsidR="006328F6" w:rsidRPr="006328F6" w:rsidRDefault="006328F6" w:rsidP="006328F6">
      <w:pPr>
        <w:pStyle w:val="rfdNormal0"/>
      </w:pPr>
    </w:p>
    <w:p w:rsidR="000509AA" w:rsidRPr="000509AA" w:rsidRDefault="000509AA" w:rsidP="00425BD4">
      <w:pPr>
        <w:pStyle w:val="rfdCenterBold1"/>
        <w:rPr>
          <w:rtl/>
        </w:rPr>
      </w:pPr>
      <w:r w:rsidRPr="000509AA">
        <w:rPr>
          <w:rtl/>
        </w:rPr>
        <w:t>محتويات العدد</w:t>
      </w:r>
    </w:p>
    <w:p w:rsidR="000509AA" w:rsidRPr="000509AA" w:rsidRDefault="00F26704" w:rsidP="001140C0">
      <w:pPr>
        <w:pStyle w:val="TOC1"/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تشييد المراج</w:t>
      </w:r>
      <w:r w:rsidR="00547ED2">
        <w:rPr>
          <w:rtl/>
        </w:rPr>
        <w:t>َ</w:t>
      </w:r>
      <w:r w:rsidR="000509AA" w:rsidRPr="000509AA">
        <w:rPr>
          <w:rtl/>
        </w:rPr>
        <w:t xml:space="preserve">عات وتفنيد </w:t>
      </w:r>
      <w:r w:rsidR="000509AA" w:rsidRPr="00294847">
        <w:rPr>
          <w:rtl/>
        </w:rPr>
        <w:t>المكاب</w:t>
      </w:r>
      <w:r w:rsidR="00547ED2">
        <w:rPr>
          <w:rtl/>
        </w:rPr>
        <w:t>َ</w:t>
      </w:r>
      <w:r w:rsidR="000509AA" w:rsidRPr="00294847">
        <w:rPr>
          <w:rtl/>
        </w:rPr>
        <w:t>رات (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17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)</w:t>
      </w:r>
      <w:r>
        <w:rPr>
          <w:rtl/>
        </w:rPr>
        <w:t xml:space="preserve"> .</w:t>
      </w:r>
    </w:p>
    <w:p w:rsidR="00294847" w:rsidRDefault="008767F4" w:rsidP="001140C0">
      <w:pPr>
        <w:pStyle w:val="TOC1"/>
        <w:rPr>
          <w:rtl/>
        </w:rPr>
      </w:pPr>
      <w:r>
        <w:rPr>
          <w:rtl/>
        </w:rPr>
        <w:tab/>
      </w:r>
      <w:r w:rsidR="00F26704">
        <w:rPr>
          <w:rtl/>
        </w:rPr>
        <w:t xml:space="preserve"> </w:t>
      </w:r>
      <w:r w:rsidR="00294847">
        <w:rPr>
          <w:rtl/>
        </w:rPr>
        <w:t>السي</w:t>
      </w:r>
      <w:r w:rsidR="00547ED2">
        <w:rPr>
          <w:rtl/>
        </w:rPr>
        <w:t>ّ</w:t>
      </w:r>
      <w:r w:rsidR="00294847">
        <w:rPr>
          <w:rtl/>
        </w:rPr>
        <w:t>د علي الحسيني الميلاني 7</w:t>
      </w:r>
    </w:p>
    <w:p w:rsidR="000509AA" w:rsidRPr="000509AA" w:rsidRDefault="00F26704" w:rsidP="001140C0">
      <w:pPr>
        <w:pStyle w:val="TOC1"/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عدالة </w:t>
      </w:r>
      <w:r w:rsidR="000509AA" w:rsidRPr="00294847">
        <w:rPr>
          <w:rtl/>
        </w:rPr>
        <w:t>الصحابة (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5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)</w:t>
      </w:r>
      <w:r>
        <w:rPr>
          <w:rtl/>
        </w:rPr>
        <w:t xml:space="preserve"> .</w:t>
      </w:r>
    </w:p>
    <w:p w:rsidR="00294847" w:rsidRDefault="008767F4" w:rsidP="001140C0">
      <w:pPr>
        <w:pStyle w:val="TOC1"/>
        <w:rPr>
          <w:rtl/>
        </w:rPr>
      </w:pPr>
      <w:r>
        <w:rPr>
          <w:rtl/>
        </w:rPr>
        <w:tab/>
      </w:r>
      <w:r w:rsidR="00F26704">
        <w:rPr>
          <w:rtl/>
        </w:rPr>
        <w:t xml:space="preserve"> </w:t>
      </w:r>
      <w:r w:rsidR="00294847">
        <w:rPr>
          <w:rtl/>
        </w:rPr>
        <w:t>الشيخ محم</w:t>
      </w:r>
      <w:r w:rsidR="00547ED2">
        <w:rPr>
          <w:rtl/>
        </w:rPr>
        <w:t>ّ</w:t>
      </w:r>
      <w:r w:rsidR="00294847">
        <w:rPr>
          <w:rtl/>
        </w:rPr>
        <w:t>د السند 48</w:t>
      </w:r>
    </w:p>
    <w:p w:rsidR="000509AA" w:rsidRPr="000509AA" w:rsidRDefault="00F26704" w:rsidP="001140C0">
      <w:pPr>
        <w:pStyle w:val="TOC1"/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معجم مؤر</w:t>
      </w:r>
      <w:r w:rsidR="00547ED2">
        <w:rPr>
          <w:rtl/>
        </w:rPr>
        <w:t>ّ</w:t>
      </w:r>
      <w:r w:rsidR="000509AA" w:rsidRPr="000509AA">
        <w:rPr>
          <w:rtl/>
        </w:rPr>
        <w:t xml:space="preserve">خي </w:t>
      </w:r>
      <w:r w:rsidR="000509AA" w:rsidRPr="00294847">
        <w:rPr>
          <w:rtl/>
        </w:rPr>
        <w:t>الشيعة (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6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)</w:t>
      </w:r>
      <w:r>
        <w:rPr>
          <w:rtl/>
        </w:rPr>
        <w:t xml:space="preserve"> .</w:t>
      </w:r>
    </w:p>
    <w:p w:rsidR="00294847" w:rsidRDefault="00294847" w:rsidP="001140C0">
      <w:pPr>
        <w:pStyle w:val="TOC1"/>
        <w:rPr>
          <w:rtl/>
        </w:rPr>
      </w:pPr>
      <w:r>
        <w:rPr>
          <w:rtl/>
        </w:rPr>
        <w:tab/>
      </w:r>
      <w:r w:rsidR="00F26704">
        <w:rPr>
          <w:rtl/>
        </w:rPr>
        <w:t xml:space="preserve"> </w:t>
      </w:r>
      <w:r>
        <w:rPr>
          <w:rtl/>
        </w:rPr>
        <w:t>صائب عبد الحميد 92</w:t>
      </w:r>
    </w:p>
    <w:p w:rsidR="000509AA" w:rsidRPr="000509AA" w:rsidRDefault="00F26704" w:rsidP="001140C0">
      <w:pPr>
        <w:pStyle w:val="TOC1"/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دليل </w:t>
      </w:r>
      <w:r w:rsidR="000509AA" w:rsidRPr="00294847">
        <w:rPr>
          <w:rtl/>
        </w:rPr>
        <w:t>المخطوطات (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8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 xml:space="preserve">) </w:t>
      </w:r>
      <w:r w:rsidR="00294847">
        <w:rPr>
          <w:rtl/>
        </w:rPr>
        <w:t>ـ</w:t>
      </w:r>
      <w:r w:rsidR="000509AA" w:rsidRPr="00294847">
        <w:rPr>
          <w:rtl/>
        </w:rPr>
        <w:t xml:space="preserve"> مكتبة</w:t>
      </w:r>
      <w:r w:rsidR="000509AA" w:rsidRPr="000509AA">
        <w:rPr>
          <w:rtl/>
        </w:rPr>
        <w:t xml:space="preserve"> الفيض المهدوي</w:t>
      </w:r>
      <w:r>
        <w:rPr>
          <w:rtl/>
        </w:rPr>
        <w:t xml:space="preserve"> .</w:t>
      </w:r>
    </w:p>
    <w:p w:rsidR="00294847" w:rsidRDefault="008767F4" w:rsidP="001140C0">
      <w:pPr>
        <w:pStyle w:val="TOC1"/>
        <w:rPr>
          <w:rtl/>
        </w:rPr>
      </w:pPr>
      <w:r>
        <w:rPr>
          <w:rtl/>
        </w:rPr>
        <w:tab/>
      </w:r>
      <w:r w:rsidR="00F26704">
        <w:rPr>
          <w:rtl/>
        </w:rPr>
        <w:t xml:space="preserve"> </w:t>
      </w:r>
      <w:r w:rsidR="00294847">
        <w:rPr>
          <w:rtl/>
        </w:rPr>
        <w:t>السي</w:t>
      </w:r>
      <w:r w:rsidR="00547ED2">
        <w:rPr>
          <w:rtl/>
        </w:rPr>
        <w:t>ّ</w:t>
      </w:r>
      <w:r w:rsidR="00294847">
        <w:rPr>
          <w:rtl/>
        </w:rPr>
        <w:t>د أحمد الحسيني ال</w:t>
      </w:r>
      <w:r w:rsidR="00547ED2">
        <w:rPr>
          <w:rtl/>
        </w:rPr>
        <w:t>ا</w:t>
      </w:r>
      <w:r w:rsidR="00294847">
        <w:rPr>
          <w:rtl/>
        </w:rPr>
        <w:t>شكوري 135</w:t>
      </w:r>
    </w:p>
    <w:p w:rsidR="006328F6" w:rsidRDefault="006328F6" w:rsidP="006328F6">
      <w:pPr>
        <w:pStyle w:val="rfdNormal0"/>
        <w:rPr>
          <w:rtl/>
        </w:rPr>
      </w:pPr>
      <w:r>
        <w:rPr>
          <w:rtl/>
        </w:rPr>
        <w:br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3"/>
      </w:tblGrid>
      <w:tr w:rsidR="006328F6" w:rsidTr="006328F6">
        <w:tc>
          <w:tcPr>
            <w:tcW w:w="7371" w:type="dxa"/>
          </w:tcPr>
          <w:p w:rsidR="006328F6" w:rsidRDefault="006328F6" w:rsidP="00763CCF">
            <w:pPr>
              <w:pStyle w:val="rfdFootnoteCenter"/>
            </w:pPr>
            <w:r>
              <w:t>ISSN 1016 – 4030</w:t>
            </w:r>
          </w:p>
        </w:tc>
      </w:tr>
    </w:tbl>
    <w:p w:rsidR="006328F6" w:rsidRPr="006328F6" w:rsidRDefault="000509AA" w:rsidP="006328F6">
      <w:pPr>
        <w:rPr>
          <w:rtl/>
        </w:rPr>
      </w:pPr>
      <w:r w:rsidRPr="006328F6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89"/>
        <w:gridCol w:w="2824"/>
      </w:tblGrid>
      <w:tr w:rsidR="00B84246" w:rsidTr="005D49F1">
        <w:tc>
          <w:tcPr>
            <w:tcW w:w="3500" w:type="pct"/>
            <w:tcBorders>
              <w:top w:val="single" w:sz="12" w:space="0" w:color="auto"/>
              <w:bottom w:val="single" w:sz="12" w:space="0" w:color="auto"/>
            </w:tcBorders>
          </w:tcPr>
          <w:p w:rsidR="00B84246" w:rsidRPr="00616FB7" w:rsidRDefault="00B84246" w:rsidP="00763CCF">
            <w:pPr>
              <w:rPr>
                <w:rtl/>
              </w:rPr>
            </w:pPr>
          </w:p>
        </w:tc>
        <w:tc>
          <w:tcPr>
            <w:tcW w:w="1500" w:type="pct"/>
            <w:tcBorders>
              <w:top w:val="single" w:sz="12" w:space="0" w:color="auto"/>
              <w:bottom w:val="single" w:sz="12" w:space="0" w:color="auto"/>
            </w:tcBorders>
          </w:tcPr>
          <w:p w:rsidR="00B84246" w:rsidRPr="00E352FC" w:rsidRDefault="00B84246" w:rsidP="00763CCF">
            <w:pPr>
              <w:pStyle w:val="rfdLeft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1EC6CBA2" wp14:editId="4B7ED74D">
                  <wp:extent cx="980440" cy="1953260"/>
                  <wp:effectExtent l="0" t="0" r="0" b="8890"/>
                  <wp:docPr id="23" name="Picture 23" descr="E:\BOOKS\Book-Library\END\QUEUE\Turathona-part034\images\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BOOKS\Book-Library\END\QUEUE\Turathona-part034\images\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195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246" w:rsidTr="005D49F1">
        <w:tc>
          <w:tcPr>
            <w:tcW w:w="3500" w:type="pct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B84246" w:rsidRPr="00B84246" w:rsidRDefault="00B84246" w:rsidP="00B84246">
            <w:pPr>
              <w:pStyle w:val="rfdNormal0"/>
              <w:rPr>
                <w:rtl/>
              </w:rPr>
            </w:pPr>
            <w:r w:rsidRPr="00B84246">
              <w:rPr>
                <w:rtl/>
              </w:rPr>
              <w:t>ربيع الآخر ـ جمادىٰ الأُولىٰ ـ جمادىٰ الآخرة</w:t>
            </w:r>
          </w:p>
        </w:tc>
        <w:tc>
          <w:tcPr>
            <w:tcW w:w="1500" w:type="pct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84246" w:rsidRPr="00436F21" w:rsidRDefault="00B84246" w:rsidP="00B84246">
            <w:pPr>
              <w:pStyle w:val="rfdLeft"/>
              <w:rPr>
                <w:rtl/>
              </w:rPr>
            </w:pPr>
            <w:r>
              <w:rPr>
                <w:rtl/>
              </w:rPr>
              <w:t>1421 هـ</w:t>
            </w:r>
          </w:p>
        </w:tc>
      </w:tr>
    </w:tbl>
    <w:p w:rsidR="006328F6" w:rsidRDefault="00B84246" w:rsidP="00B84246">
      <w:pPr>
        <w:pStyle w:val="rfdNormal0"/>
        <w:rPr>
          <w:rtl/>
        </w:rPr>
      </w:pPr>
      <w:r>
        <w:rPr>
          <w:rtl/>
        </w:rPr>
        <w:br/>
      </w:r>
    </w:p>
    <w:p w:rsidR="000509AA" w:rsidRPr="000509AA" w:rsidRDefault="00B84246" w:rsidP="001140C0">
      <w:pPr>
        <w:pStyle w:val="TOC1"/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فهرس مخطوطات مكتبة أمير المؤمنين العام</w:t>
      </w:r>
      <w:r w:rsidR="0052767E">
        <w:rPr>
          <w:rtl/>
        </w:rPr>
        <w:t>ّ</w:t>
      </w:r>
      <w:r w:rsidR="000509AA" w:rsidRPr="000509AA">
        <w:rPr>
          <w:rtl/>
        </w:rPr>
        <w:t>ة</w:t>
      </w:r>
      <w:r w:rsidR="007A060E">
        <w:rPr>
          <w:rtl/>
        </w:rPr>
        <w:t xml:space="preserve"> / </w:t>
      </w:r>
      <w:r w:rsidR="000509AA" w:rsidRPr="000509AA">
        <w:rPr>
          <w:rtl/>
        </w:rPr>
        <w:t xml:space="preserve">النجف الأشرف </w:t>
      </w:r>
      <w:r w:rsidR="000509AA" w:rsidRPr="00294847">
        <w:rPr>
          <w:rtl/>
        </w:rPr>
        <w:t>(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7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)</w:t>
      </w:r>
      <w:r w:rsidR="00F26704">
        <w:rPr>
          <w:rtl/>
        </w:rPr>
        <w:t xml:space="preserve"> .</w:t>
      </w:r>
    </w:p>
    <w:p w:rsidR="00294847" w:rsidRDefault="008767F4" w:rsidP="001140C0">
      <w:pPr>
        <w:pStyle w:val="TOC1"/>
        <w:rPr>
          <w:rtl/>
        </w:rPr>
      </w:pPr>
      <w:r>
        <w:rPr>
          <w:rtl/>
        </w:rPr>
        <w:tab/>
      </w:r>
      <w:r w:rsidR="00B84246">
        <w:rPr>
          <w:rtl/>
        </w:rPr>
        <w:t xml:space="preserve"> </w:t>
      </w:r>
      <w:r w:rsidR="000509AA" w:rsidRPr="000509AA">
        <w:rPr>
          <w:rtl/>
        </w:rPr>
        <w:t>السي</w:t>
      </w:r>
      <w:r w:rsidR="0052767E">
        <w:rPr>
          <w:rtl/>
        </w:rPr>
        <w:t>ّ</w:t>
      </w:r>
      <w:r w:rsidR="000509AA" w:rsidRPr="000509AA">
        <w:rPr>
          <w:rtl/>
        </w:rPr>
        <w:t xml:space="preserve">د عبد العزيز الطباطبائي </w:t>
      </w:r>
      <w:r w:rsidR="000509AA" w:rsidRPr="0011331D">
        <w:rPr>
          <w:rStyle w:val="rfdAlaem"/>
          <w:rtl/>
        </w:rPr>
        <w:t>قدس‌سره</w:t>
      </w:r>
      <w:r w:rsidR="00294847">
        <w:rPr>
          <w:rtl/>
        </w:rPr>
        <w:t xml:space="preserve"> 181</w:t>
      </w:r>
    </w:p>
    <w:p w:rsidR="000509AA" w:rsidRPr="000509AA" w:rsidRDefault="00B84246" w:rsidP="001140C0">
      <w:pPr>
        <w:pStyle w:val="TOC1"/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مصطلحات نحوية </w:t>
      </w:r>
      <w:r w:rsidR="000509AA" w:rsidRPr="00294847">
        <w:rPr>
          <w:rtl/>
        </w:rPr>
        <w:t>(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16</w:t>
      </w:r>
      <w:r w:rsidR="00F45807">
        <w:rPr>
          <w:rFonts w:hint="cs"/>
          <w:rtl/>
        </w:rPr>
        <w:t xml:space="preserve"> </w:t>
      </w:r>
      <w:r w:rsidR="000509AA" w:rsidRPr="00294847">
        <w:rPr>
          <w:rtl/>
        </w:rPr>
        <w:t>)</w:t>
      </w:r>
      <w:r w:rsidR="00F26704">
        <w:rPr>
          <w:rtl/>
        </w:rPr>
        <w:t xml:space="preserve"> .</w:t>
      </w:r>
    </w:p>
    <w:p w:rsidR="00294847" w:rsidRDefault="008767F4" w:rsidP="001140C0">
      <w:pPr>
        <w:pStyle w:val="TOC1"/>
        <w:rPr>
          <w:rtl/>
        </w:rPr>
      </w:pPr>
      <w:r>
        <w:rPr>
          <w:rtl/>
        </w:rPr>
        <w:tab/>
      </w:r>
      <w:r w:rsidR="00B84246">
        <w:rPr>
          <w:rtl/>
        </w:rPr>
        <w:t xml:space="preserve"> </w:t>
      </w:r>
      <w:r w:rsidR="00294847">
        <w:rPr>
          <w:rtl/>
        </w:rPr>
        <w:t>السي</w:t>
      </w:r>
      <w:r w:rsidR="0011331D">
        <w:rPr>
          <w:rtl/>
        </w:rPr>
        <w:t>ّ</w:t>
      </w:r>
      <w:r w:rsidR="00294847">
        <w:rPr>
          <w:rtl/>
        </w:rPr>
        <w:t>د علي حسن مطر 213</w:t>
      </w:r>
    </w:p>
    <w:p w:rsidR="000509AA" w:rsidRPr="000509AA" w:rsidRDefault="00B84246" w:rsidP="001140C0">
      <w:pPr>
        <w:pStyle w:val="TOC1"/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من ذخائر التراث :</w:t>
      </w:r>
    </w:p>
    <w:p w:rsidR="000509AA" w:rsidRPr="000509AA" w:rsidRDefault="00B84246" w:rsidP="00B84246">
      <w:pPr>
        <w:pStyle w:val="TOC2"/>
        <w:rPr>
          <w:noProof/>
          <w:rtl/>
        </w:rPr>
      </w:pPr>
      <w:r>
        <w:rPr>
          <w:noProof/>
        </w:rPr>
        <w:sym w:font="Wingdings 2" w:char="F0F5"/>
      </w:r>
      <w:r w:rsidR="000509AA" w:rsidRPr="000509AA">
        <w:rPr>
          <w:noProof/>
          <w:rtl/>
        </w:rPr>
        <w:t xml:space="preserve"> فلسفة الميثاق والولاية</w:t>
      </w:r>
      <w:r w:rsidR="00294847">
        <w:rPr>
          <w:noProof/>
          <w:rtl/>
        </w:rPr>
        <w:t xml:space="preserve"> ـ</w:t>
      </w:r>
      <w:r w:rsidR="000509AA" w:rsidRPr="000509AA">
        <w:rPr>
          <w:noProof/>
          <w:rtl/>
        </w:rPr>
        <w:t xml:space="preserve"> للإمام العل</w:t>
      </w:r>
      <w:r w:rsidR="0011331D">
        <w:rPr>
          <w:noProof/>
          <w:rtl/>
        </w:rPr>
        <w:t>ّ</w:t>
      </w:r>
      <w:r w:rsidR="000509AA" w:rsidRPr="000509AA">
        <w:rPr>
          <w:noProof/>
          <w:rtl/>
        </w:rPr>
        <w:t>امة السي</w:t>
      </w:r>
      <w:r w:rsidR="0011331D">
        <w:rPr>
          <w:noProof/>
          <w:rtl/>
        </w:rPr>
        <w:t>ّ</w:t>
      </w:r>
      <w:r w:rsidR="000509AA" w:rsidRPr="000509AA">
        <w:rPr>
          <w:noProof/>
          <w:rtl/>
        </w:rPr>
        <w:t>د عبد الحسين شرف الدين</w:t>
      </w:r>
      <w:r w:rsidR="00444449">
        <w:rPr>
          <w:noProof/>
          <w:rtl/>
        </w:rPr>
        <w:t xml:space="preserve"> </w:t>
      </w:r>
      <w:r w:rsidR="00444449">
        <w:rPr>
          <w:noProof/>
          <w:rtl/>
        </w:rPr>
        <w:br/>
      </w:r>
      <w:r w:rsidR="000509AA" w:rsidRPr="000509AA">
        <w:rPr>
          <w:noProof/>
          <w:rtl/>
        </w:rPr>
        <w:t xml:space="preserve">الموسوي العاملي </w:t>
      </w:r>
      <w:r w:rsidR="00CF294D">
        <w:rPr>
          <w:noProof/>
          <w:rtl/>
        </w:rPr>
        <w:t>(</w:t>
      </w:r>
      <w:r w:rsidR="00304B0C">
        <w:rPr>
          <w:noProof/>
          <w:rtl/>
        </w:rPr>
        <w:t xml:space="preserve"> </w:t>
      </w:r>
      <w:r w:rsidR="000509AA" w:rsidRPr="000509AA">
        <w:rPr>
          <w:noProof/>
          <w:rtl/>
        </w:rPr>
        <w:t xml:space="preserve">1290 </w:t>
      </w:r>
      <w:r w:rsidR="00294847">
        <w:rPr>
          <w:noProof/>
          <w:rtl/>
        </w:rPr>
        <w:t>ـ</w:t>
      </w:r>
      <w:r w:rsidR="000509AA" w:rsidRPr="000509AA">
        <w:rPr>
          <w:noProof/>
          <w:rtl/>
        </w:rPr>
        <w:t xml:space="preserve"> 1377 ه</w:t>
      </w:r>
      <w:r w:rsidR="0011331D">
        <w:rPr>
          <w:noProof/>
          <w:rtl/>
        </w:rPr>
        <w:t>ـ</w:t>
      </w:r>
      <w:r w:rsidR="00304B0C">
        <w:rPr>
          <w:noProof/>
          <w:rtl/>
        </w:rPr>
        <w:t xml:space="preserve"> </w:t>
      </w:r>
      <w:r w:rsidR="00CF294D">
        <w:rPr>
          <w:noProof/>
          <w:rtl/>
        </w:rPr>
        <w:t>)</w:t>
      </w:r>
      <w:r w:rsidR="00F26704">
        <w:rPr>
          <w:noProof/>
          <w:rtl/>
        </w:rPr>
        <w:t xml:space="preserve"> .</w:t>
      </w:r>
    </w:p>
    <w:p w:rsidR="00294847" w:rsidRDefault="008767F4" w:rsidP="00B84246">
      <w:pPr>
        <w:pStyle w:val="TOC2"/>
        <w:rPr>
          <w:rtl/>
        </w:rPr>
      </w:pPr>
      <w:r>
        <w:rPr>
          <w:noProof/>
          <w:rtl/>
        </w:rPr>
        <w:tab/>
      </w:r>
      <w:r w:rsidR="005D49F1">
        <w:rPr>
          <w:noProof/>
          <w:rtl/>
        </w:rPr>
        <w:t xml:space="preserve"> </w:t>
      </w:r>
      <w:r w:rsidR="00294847">
        <w:rPr>
          <w:noProof/>
          <w:rtl/>
        </w:rPr>
        <w:t>تحقيق : علي جلال باقر 225</w:t>
      </w:r>
    </w:p>
    <w:p w:rsidR="000509AA" w:rsidRPr="000509AA" w:rsidRDefault="005D49F1" w:rsidP="001140C0">
      <w:pPr>
        <w:pStyle w:val="TOC1"/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من أنباء التراث</w:t>
      </w:r>
      <w:r w:rsidR="00F26704">
        <w:rPr>
          <w:rtl/>
        </w:rPr>
        <w:t xml:space="preserve"> .</w:t>
      </w:r>
    </w:p>
    <w:p w:rsidR="00294847" w:rsidRDefault="008767F4" w:rsidP="001140C0">
      <w:pPr>
        <w:pStyle w:val="TOC1"/>
        <w:rPr>
          <w:rtl/>
        </w:rPr>
      </w:pPr>
      <w:r>
        <w:rPr>
          <w:rtl/>
        </w:rPr>
        <w:tab/>
      </w:r>
      <w:r w:rsidR="005D49F1">
        <w:rPr>
          <w:rtl/>
        </w:rPr>
        <w:t xml:space="preserve"> </w:t>
      </w:r>
      <w:r w:rsidR="00294847">
        <w:rPr>
          <w:rtl/>
        </w:rPr>
        <w:t>هيئة التحرير 285</w:t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413"/>
      </w:tblGrid>
      <w:tr w:rsidR="005D49F1" w:rsidTr="00763CCF">
        <w:tc>
          <w:tcPr>
            <w:tcW w:w="7371" w:type="dxa"/>
          </w:tcPr>
          <w:p w:rsidR="005D49F1" w:rsidRPr="005D49F1" w:rsidRDefault="005D49F1" w:rsidP="00295FD9">
            <w:pPr>
              <w:pStyle w:val="rfdFootnote0"/>
              <w:rPr>
                <w:rStyle w:val="rfdFootnoteBold"/>
                <w:rtl/>
              </w:rPr>
            </w:pPr>
            <w:r>
              <w:rPr>
                <w:rStyle w:val="rfdFootnoteBold"/>
              </w:rPr>
              <w:sym w:font="Wingdings 2" w:char="F0F5"/>
            </w:r>
            <w:r w:rsidRPr="005D49F1">
              <w:rPr>
                <w:rStyle w:val="rfdFootnoteBold"/>
                <w:rtl/>
              </w:rPr>
              <w:t xml:space="preserve"> صورة الغلاف : نموذج من مخطوطة كتاب «</w:t>
            </w:r>
            <w:r w:rsidR="00295FD9">
              <w:rPr>
                <w:rStyle w:val="rfdFootnoteBold"/>
                <w:rFonts w:hint="cs"/>
                <w:rtl/>
              </w:rPr>
              <w:t xml:space="preserve"> </w:t>
            </w:r>
            <w:r w:rsidRPr="005D49F1">
              <w:rPr>
                <w:rStyle w:val="rfdFootnoteBold"/>
                <w:rtl/>
              </w:rPr>
              <w:t>دلائل الصدق</w:t>
            </w:r>
            <w:r>
              <w:rPr>
                <w:rStyle w:val="rfdFootnoteBold"/>
                <w:rtl/>
              </w:rPr>
              <w:t xml:space="preserve"> </w:t>
            </w:r>
            <w:r w:rsidRPr="005D49F1">
              <w:rPr>
                <w:rStyle w:val="rfdFootnoteBold"/>
                <w:rtl/>
              </w:rPr>
              <w:t xml:space="preserve">» للعلّامة الشيخ </w:t>
            </w:r>
            <w:r w:rsidRPr="005D49F1">
              <w:rPr>
                <w:rStyle w:val="rfdFootnoteBold"/>
                <w:rtl/>
              </w:rPr>
              <w:br/>
              <w:t>المظفّر</w:t>
            </w:r>
            <w:r w:rsidR="00C51724">
              <w:rPr>
                <w:rStyle w:val="rfdFootnoteBold"/>
                <w:rtl/>
              </w:rPr>
              <w:t xml:space="preserve"> ،</w:t>
            </w:r>
            <w:r w:rsidRPr="005D49F1">
              <w:rPr>
                <w:rStyle w:val="rfdFootnoteBold"/>
                <w:rtl/>
              </w:rPr>
              <w:t xml:space="preserve"> محمّد حسن بن محمّد بن عبد الله النجفي (</w:t>
            </w:r>
            <w:r>
              <w:rPr>
                <w:rStyle w:val="rfdFootnoteBold"/>
                <w:rtl/>
              </w:rPr>
              <w:t xml:space="preserve"> </w:t>
            </w:r>
            <w:r w:rsidRPr="005D49F1">
              <w:rPr>
                <w:rStyle w:val="rfdFootnoteBold"/>
                <w:rtl/>
              </w:rPr>
              <w:t>1301 ـ 1375 هـ</w:t>
            </w:r>
            <w:r>
              <w:rPr>
                <w:rStyle w:val="rfdFootnoteBold"/>
                <w:rtl/>
              </w:rPr>
              <w:t xml:space="preserve"> </w:t>
            </w:r>
            <w:r w:rsidRPr="005D49F1">
              <w:rPr>
                <w:rStyle w:val="rfdFootnoteBold"/>
                <w:rtl/>
              </w:rPr>
              <w:t xml:space="preserve">) وهي </w:t>
            </w:r>
            <w:r w:rsidRPr="005D49F1">
              <w:rPr>
                <w:rStyle w:val="rfdFootnoteBold"/>
                <w:rtl/>
              </w:rPr>
              <w:br/>
              <w:t xml:space="preserve">بخطّ المصنّف </w:t>
            </w:r>
            <w:r w:rsidRPr="005D49F1">
              <w:rPr>
                <w:rStyle w:val="rfdAlaem"/>
                <w:rtl/>
              </w:rPr>
              <w:t>رحمه‌الله</w:t>
            </w:r>
            <w:r w:rsidR="00C51724">
              <w:rPr>
                <w:rStyle w:val="rfdFootnoteBold"/>
                <w:rtl/>
              </w:rPr>
              <w:t xml:space="preserve"> ،</w:t>
            </w:r>
            <w:r w:rsidRPr="005D49F1">
              <w:rPr>
                <w:rStyle w:val="rfdFootnoteBold"/>
                <w:rtl/>
              </w:rPr>
              <w:t xml:space="preserve"> والذي تقوم مؤسّسة آل البيت </w:t>
            </w:r>
            <w:r w:rsidRPr="005D49F1">
              <w:rPr>
                <w:rStyle w:val="rfdAlaem"/>
                <w:rtl/>
              </w:rPr>
              <w:t>عليهم‌السلام</w:t>
            </w:r>
            <w:r w:rsidRPr="005D49F1">
              <w:rPr>
                <w:rStyle w:val="rfdFootnoteBold"/>
                <w:rtl/>
              </w:rPr>
              <w:t xml:space="preserve"> لإحياء التراث بتحقيقه .</w:t>
            </w:r>
          </w:p>
        </w:tc>
      </w:tr>
    </w:tbl>
    <w:p w:rsidR="005D49F1" w:rsidRPr="006F79D9" w:rsidRDefault="005D49F1" w:rsidP="005D49F1">
      <w:pPr>
        <w:rPr>
          <w:rtl/>
        </w:rPr>
      </w:pPr>
      <w:r w:rsidRPr="006F79D9">
        <w:rPr>
          <w:rtl/>
        </w:rPr>
        <w:br w:type="page"/>
      </w:r>
    </w:p>
    <w:p w:rsidR="005D49F1" w:rsidRPr="005D49F1" w:rsidRDefault="0083580A" w:rsidP="0083580A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719820"/>
            <wp:effectExtent l="0" t="0" r="0" b="5080"/>
            <wp:docPr id="2" name="Picture 2" descr="F:\BOOKS\Book-Library\END\QUEUE\Turathona-part062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BOOKS\Book-Library\END\QUEUE\Turathona-part062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71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294D" w:rsidRPr="005D49F1">
        <w:rPr>
          <w:rtl/>
        </w:rPr>
        <w:br w:type="page"/>
      </w:r>
    </w:p>
    <w:p w:rsidR="00CF294D" w:rsidRPr="005D49F1" w:rsidRDefault="0083580A" w:rsidP="0083580A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815070"/>
            <wp:effectExtent l="0" t="0" r="0" b="5080"/>
            <wp:docPr id="3" name="Picture 3" descr="F:\BOOKS\Book-Library\END\QUEUE\Turathona-part062\images\page0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BOOKS\Book-Library\END\QUEUE\Turathona-part062\images\page000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8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9AA" w:rsidRPr="005D49F1">
        <w:rPr>
          <w:rtl/>
        </w:rPr>
        <w:br w:type="page"/>
      </w:r>
    </w:p>
    <w:p w:rsidR="00294847" w:rsidRDefault="0083580A" w:rsidP="0083580A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719820"/>
            <wp:effectExtent l="0" t="0" r="0" b="5080"/>
            <wp:docPr id="4" name="Picture 4" descr="F:\BOOKS\Book-Library\END\QUEUE\Turathona-part062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BOOKS\Book-Library\END\QUEUE\Turathona-part062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71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9AA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12" w:space="0" w:color="auto"/>
          <w:bottom w:val="threeDEngrave" w:sz="48" w:space="0" w:color="auto"/>
        </w:tblBorders>
        <w:tblLook w:val="04A0" w:firstRow="1" w:lastRow="0" w:firstColumn="1" w:lastColumn="0" w:noHBand="0" w:noVBand="1"/>
      </w:tblPr>
      <w:tblGrid>
        <w:gridCol w:w="2824"/>
        <w:gridCol w:w="6589"/>
      </w:tblGrid>
      <w:tr w:rsidR="005D49F1" w:rsidTr="005D49F1">
        <w:trPr>
          <w:trHeight w:val="3402"/>
        </w:trPr>
        <w:tc>
          <w:tcPr>
            <w:tcW w:w="1500" w:type="pct"/>
          </w:tcPr>
          <w:p w:rsidR="005D49F1" w:rsidRPr="00EB2E39" w:rsidRDefault="005D49F1" w:rsidP="005D49F1">
            <w:pPr>
              <w:pStyle w:val="Heading1Center"/>
              <w:rPr>
                <w:rtl/>
              </w:rPr>
            </w:pPr>
            <w:r w:rsidRPr="00EB2E39">
              <w:rPr>
                <w:rtl/>
              </w:rPr>
              <w:lastRenderedPageBreak/>
              <w:t xml:space="preserve">تشييد المراجَعات </w:t>
            </w:r>
            <w:r w:rsidRPr="00EB2E39">
              <w:rPr>
                <w:rtl/>
              </w:rPr>
              <w:br/>
              <w:t xml:space="preserve">وتفنيد المكابَرات </w:t>
            </w:r>
            <w:r w:rsidRPr="00EB2E39">
              <w:rPr>
                <w:rtl/>
              </w:rPr>
              <w:br/>
              <w:t>(</w:t>
            </w:r>
            <w:r w:rsidR="001E3F6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17</w:t>
            </w:r>
            <w:r w:rsidR="001E3F61">
              <w:rPr>
                <w:rFonts w:hint="cs"/>
                <w:rtl/>
              </w:rPr>
              <w:t xml:space="preserve"> </w:t>
            </w:r>
            <w:r w:rsidRPr="00EB2E39">
              <w:rPr>
                <w:rtl/>
              </w:rPr>
              <w:t>)</w:t>
            </w:r>
          </w:p>
        </w:tc>
        <w:tc>
          <w:tcPr>
            <w:tcW w:w="3500" w:type="pct"/>
            <w:vAlign w:val="bottom"/>
          </w:tcPr>
          <w:p w:rsidR="005D49F1" w:rsidRPr="00EB2E39" w:rsidRDefault="005D49F1" w:rsidP="00763CCF">
            <w:pPr>
              <w:pStyle w:val="rfdLeftBold"/>
              <w:rPr>
                <w:rtl/>
              </w:rPr>
            </w:pPr>
            <w:r>
              <w:rPr>
                <w:rtl/>
              </w:rPr>
              <w:t>السيّد عليّ الحسيني الميلاني</w:t>
            </w:r>
          </w:p>
        </w:tc>
      </w:tr>
    </w:tbl>
    <w:p w:rsidR="000509AA" w:rsidRPr="00EA1CA0" w:rsidRDefault="000509AA" w:rsidP="00EA1CA0">
      <w:pPr>
        <w:pStyle w:val="rfdCenterBold1"/>
        <w:rPr>
          <w:rtl/>
        </w:rPr>
      </w:pPr>
      <w:r w:rsidRPr="00EA1CA0">
        <w:rPr>
          <w:rtl/>
        </w:rPr>
        <w:t>قوله تعالى</w:t>
      </w:r>
      <w:r w:rsidR="006A3A27" w:rsidRPr="00EA1CA0">
        <w:rPr>
          <w:rtl/>
        </w:rPr>
        <w:t>ٰ</w:t>
      </w:r>
      <w:r w:rsidRPr="00EA1CA0">
        <w:rPr>
          <w:rtl/>
        </w:rPr>
        <w:t xml:space="preserve"> : </w:t>
      </w:r>
      <w:r w:rsidR="005D49F1" w:rsidRPr="00EA1CA0">
        <w:rPr>
          <w:rStyle w:val="rfdAlaem"/>
          <w:rtl/>
        </w:rPr>
        <w:t>(</w:t>
      </w:r>
      <w:r w:rsidR="005D49F1" w:rsidRPr="00EA1CA0">
        <w:rPr>
          <w:rtl/>
        </w:rPr>
        <w:t xml:space="preserve"> </w:t>
      </w:r>
      <w:r w:rsidR="006A3A27" w:rsidRPr="00EA1CA0">
        <w:rPr>
          <w:rtl/>
        </w:rPr>
        <w:t xml:space="preserve">أَجَعَلْتُمْ سِقَايَةَ الْحَاجِّ وَعِمَارَةَ </w:t>
      </w:r>
      <w:r w:rsidR="006A3A27" w:rsidRPr="00EA1CA0">
        <w:rPr>
          <w:rtl/>
        </w:rPr>
        <w:br/>
        <w:t>الْمَسْجِدِ</w:t>
      </w:r>
      <w:r w:rsidR="00F26704" w:rsidRPr="00EA1CA0">
        <w:rPr>
          <w:rtl/>
        </w:rPr>
        <w:t xml:space="preserve"> . . .</w:t>
      </w:r>
      <w:r w:rsidR="005D49F1" w:rsidRPr="00EA1CA0">
        <w:rPr>
          <w:rtl/>
        </w:rPr>
        <w:t xml:space="preserve"> </w:t>
      </w:r>
      <w:r w:rsidR="00BE4BC2" w:rsidRPr="00EA1CA0">
        <w:rPr>
          <w:rStyle w:val="rfdAlaem"/>
          <w:rtl/>
        </w:rPr>
        <w:t>)</w:t>
      </w:r>
      <w:r w:rsidRPr="00EA1CA0">
        <w:rPr>
          <w:rtl/>
        </w:rPr>
        <w:t xml:space="preserve"> </w:t>
      </w:r>
      <w:r w:rsidRPr="00EA1CA0">
        <w:rPr>
          <w:rStyle w:val="rfdFootnotenum"/>
          <w:rtl/>
        </w:rPr>
        <w:t>(1)</w:t>
      </w:r>
      <w:r w:rsidR="00F26704" w:rsidRPr="00EA1CA0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قال السي</w:t>
      </w:r>
      <w:r w:rsidR="006A3A27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5D49F1">
      <w:pPr>
        <w:rPr>
          <w:rtl/>
        </w:rPr>
      </w:pPr>
      <w:r w:rsidRPr="000509AA">
        <w:rPr>
          <w:rtl/>
        </w:rPr>
        <w:t>«</w:t>
      </w:r>
      <w:r w:rsidR="005D49F1">
        <w:rPr>
          <w:rtl/>
        </w:rPr>
        <w:t xml:space="preserve"> </w:t>
      </w:r>
      <w:r w:rsidR="000509AA" w:rsidRPr="000509AA">
        <w:rPr>
          <w:rtl/>
        </w:rPr>
        <w:t>وفيهم وفيمن فاخرهم بسقاية الحاج</w:t>
      </w:r>
      <w:r w:rsidR="006A3A27">
        <w:rPr>
          <w:rtl/>
        </w:rPr>
        <w:t>ّ</w:t>
      </w:r>
      <w:r w:rsidR="000509AA" w:rsidRPr="000509AA">
        <w:rPr>
          <w:rtl/>
        </w:rPr>
        <w:t xml:space="preserve"> وعمارة المسجد الحرام أنزل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الله </w:t>
      </w:r>
      <w:r w:rsidR="000509AA" w:rsidRPr="005D49F1">
        <w:rPr>
          <w:rtl/>
        </w:rPr>
        <w:t>تعالى</w:t>
      </w:r>
      <w:r w:rsidR="006A3A27" w:rsidRPr="005D49F1">
        <w:rPr>
          <w:rtl/>
        </w:rPr>
        <w:t>ٰ</w:t>
      </w:r>
      <w:r w:rsidR="000509AA"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5D49F1" w:rsidRPr="005D49F1">
        <w:rPr>
          <w:rStyle w:val="rfdAie"/>
          <w:rtl/>
        </w:rPr>
        <w:t xml:space="preserve"> </w:t>
      </w:r>
      <w:r w:rsidR="006A3A27" w:rsidRPr="005D49F1">
        <w:rPr>
          <w:rStyle w:val="rfdAie"/>
          <w:rtl/>
        </w:rPr>
        <w:t xml:space="preserve">أَجَعَلْتُمْ سِقَايَةَ الْحَاجِّ وَعِمَارَةَ الْمَسْجِدِ الْحَرَامِ كَمَنْ آمَنَ </w:t>
      </w:r>
      <w:r w:rsidR="00B02CDE" w:rsidRPr="005D49F1">
        <w:rPr>
          <w:rStyle w:val="rfdAie"/>
          <w:rtl/>
        </w:rPr>
        <w:br/>
      </w:r>
      <w:r w:rsidR="006A3A27" w:rsidRPr="005D49F1">
        <w:rPr>
          <w:rStyle w:val="rfdAie"/>
          <w:rtl/>
        </w:rPr>
        <w:t xml:space="preserve">بِاللَّهِ وَالْيَوْمِ الْآخِرِ وَجَاهَدَ فِي سَبِيلِ اللَّهِ لَا يَسْتَوُونَ عِندَ اللَّهِ وَاللَّهُ لَا يَهْدِي </w:t>
      </w:r>
      <w:r w:rsidR="00B02CDE" w:rsidRPr="005D49F1">
        <w:rPr>
          <w:rStyle w:val="rfdAie"/>
          <w:rtl/>
        </w:rPr>
        <w:br/>
      </w:r>
      <w:r w:rsidR="006A3A27" w:rsidRPr="005D49F1">
        <w:rPr>
          <w:rStyle w:val="rfdAie"/>
          <w:rtl/>
        </w:rPr>
        <w:t>الْقَوْمَ الظَّالِمِينَ</w:t>
      </w:r>
      <w:r w:rsidR="005D49F1" w:rsidRPr="005D49F1">
        <w:rPr>
          <w:rStyle w:val="rfdAie"/>
          <w:rtl/>
        </w:rPr>
        <w:t xml:space="preserve"> </w:t>
      </w:r>
      <w:r w:rsidR="005D49F1">
        <w:rPr>
          <w:rStyle w:val="rfdAlaem"/>
          <w:rtl/>
        </w:rPr>
        <w:t>)</w:t>
      </w:r>
      <w:r w:rsidR="005D49F1" w:rsidRPr="005D49F1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قال في الهامش :</w:t>
      </w:r>
    </w:p>
    <w:p w:rsidR="000509AA" w:rsidRPr="005D49F1" w:rsidRDefault="00294847" w:rsidP="005D49F1">
      <w:pPr>
        <w:rPr>
          <w:rStyle w:val="rfdLineChar"/>
          <w:rtl/>
          <w:lang w:bidi="ar-SA"/>
        </w:rPr>
      </w:pPr>
      <w:r>
        <w:rPr>
          <w:rtl/>
        </w:rPr>
        <w:t>«</w:t>
      </w:r>
      <w:r w:rsidR="005D49F1">
        <w:rPr>
          <w:rtl/>
        </w:rPr>
        <w:t xml:space="preserve"> </w:t>
      </w:r>
      <w:r w:rsidR="000509AA" w:rsidRPr="000509AA">
        <w:rPr>
          <w:rtl/>
        </w:rPr>
        <w:t>نزلت هذه الآية في علي</w:t>
      </w:r>
      <w:r w:rsidR="00B02CDE">
        <w:rPr>
          <w:rtl/>
        </w:rPr>
        <w:t>ٍّ</w:t>
      </w:r>
      <w:r w:rsidR="000509AA" w:rsidRPr="000509AA">
        <w:rPr>
          <w:rtl/>
        </w:rPr>
        <w:t xml:space="preserve"> وعم</w:t>
      </w:r>
      <w:r w:rsidR="00B02CDE">
        <w:rPr>
          <w:rtl/>
        </w:rPr>
        <w:t>ّ</w:t>
      </w:r>
      <w:r w:rsidR="000509AA" w:rsidRPr="000509AA">
        <w:rPr>
          <w:rtl/>
        </w:rPr>
        <w:t>ه العب</w:t>
      </w:r>
      <w:r w:rsidR="00B02CDE">
        <w:rPr>
          <w:rtl/>
        </w:rPr>
        <w:t>ّ</w:t>
      </w:r>
      <w:r w:rsidR="000509AA" w:rsidRPr="000509AA">
        <w:rPr>
          <w:rtl/>
        </w:rPr>
        <w:t xml:space="preserve">اس وطلحة بن شيبة </w:t>
      </w:r>
      <w:r w:rsidR="00B02CDE">
        <w:rPr>
          <w:rtl/>
        </w:rPr>
        <w:t>؛</w:t>
      </w:r>
      <w:r w:rsidR="000509AA" w:rsidRPr="000509AA">
        <w:rPr>
          <w:rtl/>
        </w:rPr>
        <w:t xml:space="preserve"> وذلك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أن</w:t>
      </w:r>
      <w:r w:rsidR="00B02CDE">
        <w:rPr>
          <w:rtl/>
        </w:rPr>
        <w:t>ّ</w:t>
      </w:r>
      <w:r w:rsidR="000509AA" w:rsidRPr="000509AA">
        <w:rPr>
          <w:rtl/>
        </w:rPr>
        <w:t>هم افتخروا فقال طلحة : أنا صاحب البيت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بيدي مفاتيحه وإلي</w:t>
      </w:r>
      <w:r w:rsidR="00B02CDE">
        <w:rPr>
          <w:rtl/>
        </w:rPr>
        <w:t>َّ</w:t>
      </w:r>
      <w:r w:rsidR="000509AA" w:rsidRPr="000509AA">
        <w:rPr>
          <w:rtl/>
        </w:rPr>
        <w:t xml:space="preserve"> ثيابه</w:t>
      </w:r>
      <w:r w:rsidR="00F26704">
        <w:rPr>
          <w:rtl/>
        </w:rPr>
        <w:t xml:space="preserve"> .</w:t>
      </w:r>
      <w:r w:rsidR="005D49F1">
        <w:rPr>
          <w:rtl/>
        </w:rPr>
        <w:t xml:space="preserve"> </w:t>
      </w:r>
      <w:r w:rsidR="005D49F1">
        <w:rPr>
          <w:rtl/>
        </w:rPr>
        <w:br/>
      </w:r>
      <w:r w:rsidR="000509AA" w:rsidRPr="005D49F1">
        <w:rPr>
          <w:rStyle w:val="rfdLineChar"/>
          <w:rtl/>
          <w:lang w:bidi="ar-SA"/>
        </w:rPr>
        <w:t>__________________</w:t>
      </w:r>
    </w:p>
    <w:p w:rsidR="00E95CF2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سورة التوبة 9 : 19</w:t>
      </w:r>
    </w:p>
    <w:p w:rsidR="00600DF3" w:rsidRDefault="00600DF3" w:rsidP="00294847">
      <w:pPr>
        <w:pStyle w:val="rfdNormal0"/>
        <w:rPr>
          <w:rtl/>
        </w:rPr>
        <w:sectPr w:rsidR="00600DF3" w:rsidSect="0039607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29484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وقال العب</w:t>
      </w:r>
      <w:r w:rsidR="00B02CDE">
        <w:rPr>
          <w:rtl/>
        </w:rPr>
        <w:t>ّ</w:t>
      </w:r>
      <w:r w:rsidRPr="000509AA">
        <w:rPr>
          <w:rtl/>
        </w:rPr>
        <w:t>اس : أنا صاحب السقاية والقائم عليها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وقال علي</w:t>
      </w:r>
      <w:r w:rsidR="00B02CDE">
        <w:rPr>
          <w:rtl/>
        </w:rPr>
        <w:t>ٌّ</w:t>
      </w:r>
      <w:r w:rsidRPr="000509AA">
        <w:rPr>
          <w:rtl/>
        </w:rPr>
        <w:t xml:space="preserve"> : ما أدري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تقولان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لقد صل</w:t>
      </w:r>
      <w:r w:rsidR="00B02CDE">
        <w:rPr>
          <w:rtl/>
        </w:rPr>
        <w:t>ّ</w:t>
      </w:r>
      <w:r w:rsidRPr="000509AA">
        <w:rPr>
          <w:rtl/>
        </w:rPr>
        <w:t>يت ست</w:t>
      </w:r>
      <w:r w:rsidR="00B02CDE">
        <w:rPr>
          <w:rtl/>
        </w:rPr>
        <w:t>ّ</w:t>
      </w:r>
      <w:r w:rsidRPr="000509AA">
        <w:rPr>
          <w:rtl/>
        </w:rPr>
        <w:t>ة أشهر قبل الناس وأنا صاحب الجهاد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فأنزل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5D49F1">
        <w:rPr>
          <w:rtl/>
        </w:rPr>
        <w:t>تعالى</w:t>
      </w:r>
      <w:r w:rsidR="00B02CDE" w:rsidRPr="005D49F1">
        <w:rPr>
          <w:rtl/>
        </w:rPr>
        <w:t>ٰ</w:t>
      </w:r>
      <w:r w:rsidRPr="005D49F1">
        <w:rPr>
          <w:rtl/>
        </w:rPr>
        <w:t xml:space="preserve"> </w:t>
      </w:r>
      <w:r w:rsidRPr="000509AA">
        <w:rPr>
          <w:rtl/>
        </w:rPr>
        <w:t>هذه الآية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هذا ما نقله الإمام الواحدي في </w:t>
      </w:r>
      <w:r w:rsidRPr="005D49F1">
        <w:rPr>
          <w:rtl/>
        </w:rPr>
        <w:t>معنى</w:t>
      </w:r>
      <w:r w:rsidR="00B02CDE" w:rsidRPr="005D49F1">
        <w:rPr>
          <w:rtl/>
        </w:rPr>
        <w:t>ٰ</w:t>
      </w:r>
      <w:r w:rsidRPr="000509AA">
        <w:rPr>
          <w:rtl/>
        </w:rPr>
        <w:t xml:space="preserve"> الآية في كتاب </w:t>
      </w:r>
      <w:r w:rsidRPr="00294847">
        <w:rPr>
          <w:rStyle w:val="rfdBold2"/>
          <w:rtl/>
        </w:rPr>
        <w:t>أسباب النزول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عن كل</w:t>
      </w:r>
      <w:r w:rsidR="00B02CDE">
        <w:rPr>
          <w:rtl/>
        </w:rPr>
        <w:t>ٍّ</w:t>
      </w:r>
      <w:r w:rsidRPr="000509AA">
        <w:rPr>
          <w:rtl/>
        </w:rPr>
        <w:t xml:space="preserve"> من الحسن البصري والشعبي والقرطبي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B02CDE">
      <w:pPr>
        <w:rPr>
          <w:rtl/>
        </w:rPr>
      </w:pPr>
      <w:r w:rsidRPr="000509AA">
        <w:rPr>
          <w:rtl/>
        </w:rPr>
        <w:t>ونقل عن ابن سيرين ومر</w:t>
      </w:r>
      <w:r w:rsidR="00B02CDE">
        <w:rPr>
          <w:rtl/>
        </w:rPr>
        <w:t>ّ</w:t>
      </w:r>
      <w:r w:rsidRPr="000509AA">
        <w:rPr>
          <w:rtl/>
        </w:rPr>
        <w:t>ة الهمداني أن</w:t>
      </w:r>
      <w:r w:rsidR="00B02CDE">
        <w:rPr>
          <w:rtl/>
        </w:rPr>
        <w:t>ّ</w:t>
      </w:r>
      <w:r w:rsidRPr="000509AA">
        <w:rPr>
          <w:rtl/>
        </w:rPr>
        <w:t xml:space="preserve"> علي</w:t>
      </w:r>
      <w:r w:rsidR="00B02CDE">
        <w:rPr>
          <w:rtl/>
        </w:rPr>
        <w:t>ّ</w:t>
      </w:r>
      <w:r w:rsidRPr="000509AA">
        <w:rPr>
          <w:rtl/>
        </w:rPr>
        <w:t>ا</w:t>
      </w:r>
      <w:r w:rsidR="00B02CDE">
        <w:rPr>
          <w:rtl/>
        </w:rPr>
        <w:t>ً</w:t>
      </w:r>
      <w:r w:rsidRPr="000509AA">
        <w:rPr>
          <w:rtl/>
        </w:rPr>
        <w:t xml:space="preserve"> قال للعب</w:t>
      </w:r>
      <w:r w:rsidR="00B02CDE">
        <w:rPr>
          <w:rtl/>
        </w:rPr>
        <w:t>ّ</w:t>
      </w:r>
      <w:r w:rsidRPr="000509AA">
        <w:rPr>
          <w:rtl/>
        </w:rPr>
        <w:t>اس : ألا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تهاجر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ألا تلحق بالنبي</w:t>
      </w:r>
      <w:r w:rsidR="00B02CDE">
        <w:rPr>
          <w:rtl/>
        </w:rPr>
        <w:t xml:space="preserve">ّ </w:t>
      </w:r>
      <w:r w:rsidR="00B02CDE" w:rsidRPr="005D49F1">
        <w:rPr>
          <w:rtl/>
        </w:rPr>
        <w:t>صلّیٰ</w:t>
      </w:r>
      <w:r w:rsidR="00B02CDE">
        <w:rPr>
          <w:rtl/>
        </w:rPr>
        <w:t xml:space="preserve"> الله عليه وآله وسلّم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فقال : ألست</w:t>
      </w:r>
      <w:r w:rsidR="00B02CDE">
        <w:rPr>
          <w:rtl/>
        </w:rPr>
        <w:t>ُ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أفضل من الهجرة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ألست</w:t>
      </w:r>
      <w:r w:rsidR="00B02CDE">
        <w:rPr>
          <w:rtl/>
        </w:rPr>
        <w:t>ُ</w:t>
      </w:r>
      <w:r w:rsidRPr="000509AA">
        <w:rPr>
          <w:rtl/>
        </w:rPr>
        <w:t xml:space="preserve"> أسقي حاج</w:t>
      </w:r>
      <w:r w:rsidR="00B02CDE">
        <w:rPr>
          <w:rtl/>
        </w:rPr>
        <w:t>ّ</w:t>
      </w:r>
      <w:r w:rsidRPr="000509AA">
        <w:rPr>
          <w:rtl/>
        </w:rPr>
        <w:t xml:space="preserve"> بيت الله وأعمر المسجد الحرام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فنزلت الآية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قيل :</w:t>
      </w:r>
    </w:p>
    <w:p w:rsidR="000509AA" w:rsidRPr="000509AA" w:rsidRDefault="00294847" w:rsidP="00294847">
      <w:pPr>
        <w:rPr>
          <w:rtl/>
        </w:rPr>
      </w:pPr>
      <w:r>
        <w:rPr>
          <w:rtl/>
        </w:rPr>
        <w:t>«</w:t>
      </w:r>
      <w:r w:rsidR="005D49F1">
        <w:rPr>
          <w:rtl/>
        </w:rPr>
        <w:t xml:space="preserve"> </w:t>
      </w:r>
      <w:r w:rsidR="000509AA" w:rsidRPr="000509AA">
        <w:rPr>
          <w:rtl/>
        </w:rPr>
        <w:t>إن</w:t>
      </w:r>
      <w:r w:rsidR="00B02CDE">
        <w:rPr>
          <w:rtl/>
        </w:rPr>
        <w:t>ّ</w:t>
      </w:r>
      <w:r w:rsidR="000509AA" w:rsidRPr="000509AA">
        <w:rPr>
          <w:rtl/>
        </w:rPr>
        <w:t xml:space="preserve"> أمر هذا المؤل</w:t>
      </w:r>
      <w:r w:rsidR="00B02CDE">
        <w:rPr>
          <w:rtl/>
        </w:rPr>
        <w:t>ّ</w:t>
      </w:r>
      <w:r w:rsidR="000509AA" w:rsidRPr="000509AA">
        <w:rPr>
          <w:rtl/>
        </w:rPr>
        <w:t>ف من أعجب العجب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كانت الأمانة العلمي</w:t>
      </w:r>
      <w:r w:rsidR="00B02CDE">
        <w:rPr>
          <w:rtl/>
        </w:rPr>
        <w:t>ّ</w:t>
      </w:r>
      <w:r w:rsidR="000509AA" w:rsidRPr="000509AA">
        <w:rPr>
          <w:rtl/>
        </w:rPr>
        <w:t>ة تقتضيه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أن يشير</w:t>
      </w:r>
      <w:r>
        <w:rPr>
          <w:rtl/>
        </w:rPr>
        <w:t xml:space="preserve"> ـ</w:t>
      </w:r>
      <w:r w:rsidR="000509AA" w:rsidRPr="000509AA">
        <w:rPr>
          <w:rtl/>
        </w:rPr>
        <w:t xml:space="preserve"> مجر</w:t>
      </w:r>
      <w:r w:rsidR="00B02CDE">
        <w:rPr>
          <w:rtl/>
        </w:rPr>
        <w:t>ّ</w:t>
      </w:r>
      <w:r w:rsidR="000509AA" w:rsidRPr="000509AA">
        <w:rPr>
          <w:rtl/>
        </w:rPr>
        <w:t>د إشارة</w:t>
      </w:r>
      <w:r>
        <w:rPr>
          <w:rtl/>
        </w:rPr>
        <w:t xml:space="preserve"> ـ</w:t>
      </w:r>
      <w:r w:rsidR="000509AA" w:rsidRPr="000509AA">
        <w:rPr>
          <w:rtl/>
        </w:rPr>
        <w:t xml:space="preserve"> </w:t>
      </w:r>
      <w:r w:rsidR="000509AA" w:rsidRPr="007A060E">
        <w:rPr>
          <w:rtl/>
        </w:rPr>
        <w:t>إلى</w:t>
      </w:r>
      <w:r w:rsidR="00B02CDE" w:rsidRPr="007A060E">
        <w:rPr>
          <w:rtl/>
        </w:rPr>
        <w:t>ٰ</w:t>
      </w:r>
      <w:r w:rsidR="000509AA" w:rsidRPr="000509AA">
        <w:rPr>
          <w:rtl/>
        </w:rPr>
        <w:t xml:space="preserve"> الرواية </w:t>
      </w:r>
      <w:r w:rsidR="000509AA" w:rsidRPr="007A060E">
        <w:rPr>
          <w:rtl/>
        </w:rPr>
        <w:t>الأ</w:t>
      </w:r>
      <w:r w:rsidR="00B02CDE" w:rsidRPr="007A060E">
        <w:rPr>
          <w:rtl/>
        </w:rPr>
        <w:t>ُ</w:t>
      </w:r>
      <w:r w:rsidR="000509AA" w:rsidRPr="007A060E">
        <w:rPr>
          <w:rtl/>
        </w:rPr>
        <w:t>ولى</w:t>
      </w:r>
      <w:r w:rsidR="00B02CDE" w:rsidRPr="007A060E">
        <w:rPr>
          <w:rtl/>
        </w:rPr>
        <w:t>ٰ</w:t>
      </w:r>
      <w:r w:rsidR="000509AA" w:rsidRPr="000509AA">
        <w:rPr>
          <w:rtl/>
        </w:rPr>
        <w:t xml:space="preserve"> عند الواحدي في سبب نزول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هذه الآية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لكن</w:t>
      </w:r>
      <w:r w:rsidR="00B02CDE">
        <w:rPr>
          <w:rtl/>
        </w:rPr>
        <w:t>ّ</w:t>
      </w:r>
      <w:r w:rsidR="000509AA" w:rsidRPr="000509AA">
        <w:rPr>
          <w:rtl/>
        </w:rPr>
        <w:t>ه لم يفعل</w:t>
      </w:r>
      <w:r w:rsidR="007A060E">
        <w:rPr>
          <w:rtl/>
        </w:rPr>
        <w:t xml:space="preserve"> !</w:t>
      </w:r>
      <w:r w:rsidR="000509AA" w:rsidRPr="000509AA">
        <w:rPr>
          <w:rtl/>
        </w:rPr>
        <w:t xml:space="preserve"> إذ وجدها تنقض استشهاده</w:t>
      </w:r>
      <w:r w:rsidR="00F26704">
        <w:rPr>
          <w:rtl/>
        </w:rPr>
        <w:t xml:space="preserve"> .</w:t>
      </w:r>
    </w:p>
    <w:p w:rsidR="000509AA" w:rsidRPr="000509AA" w:rsidRDefault="000509AA" w:rsidP="009A2597">
      <w:pPr>
        <w:rPr>
          <w:rtl/>
        </w:rPr>
      </w:pPr>
      <w:r w:rsidRPr="000509AA">
        <w:rPr>
          <w:rtl/>
        </w:rPr>
        <w:t xml:space="preserve">فقد </w:t>
      </w:r>
      <w:r w:rsidRPr="007A060E">
        <w:rPr>
          <w:rtl/>
        </w:rPr>
        <w:t>روى</w:t>
      </w:r>
      <w:r w:rsidR="00B02CDE" w:rsidRPr="007A060E">
        <w:rPr>
          <w:rtl/>
        </w:rPr>
        <w:t>ٰ</w:t>
      </w:r>
      <w:r w:rsidRPr="000509AA">
        <w:rPr>
          <w:rtl/>
        </w:rPr>
        <w:t xml:space="preserve"> مسلم في صحيحه</w:t>
      </w:r>
      <w:r w:rsidR="00294847">
        <w:rPr>
          <w:rtl/>
        </w:rPr>
        <w:t xml:space="preserve"> </w:t>
      </w:r>
      <w:r w:rsidRPr="000509AA">
        <w:rPr>
          <w:rtl/>
        </w:rPr>
        <w:t>13</w:t>
      </w:r>
      <w:r w:rsidR="007A060E">
        <w:rPr>
          <w:rtl/>
        </w:rPr>
        <w:t xml:space="preserve"> / </w:t>
      </w:r>
      <w:r w:rsidRPr="000509AA">
        <w:rPr>
          <w:rtl/>
        </w:rPr>
        <w:t>26 من حديث النعمان بن بشير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قال : كنت عند منبر رسول الله </w:t>
      </w:r>
      <w:r w:rsidRPr="007A060E">
        <w:rPr>
          <w:rtl/>
        </w:rPr>
        <w:t>صل</w:t>
      </w:r>
      <w:r w:rsidR="00B02CDE" w:rsidRPr="007A060E">
        <w:rPr>
          <w:rtl/>
        </w:rPr>
        <w:t>ّ</w:t>
      </w:r>
      <w:r w:rsidRPr="007A060E">
        <w:rPr>
          <w:rtl/>
        </w:rPr>
        <w:t>ى</w:t>
      </w:r>
      <w:r w:rsidR="00B02CDE" w:rsidRPr="007A060E">
        <w:rPr>
          <w:rtl/>
        </w:rPr>
        <w:t>ٰ</w:t>
      </w:r>
      <w:r w:rsidRPr="000509AA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Pr="000509AA">
        <w:rPr>
          <w:rtl/>
        </w:rPr>
        <w:t>وآله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وسل</w:t>
      </w:r>
      <w:r w:rsidR="00B02CDE">
        <w:rPr>
          <w:rtl/>
        </w:rPr>
        <w:t>ّ</w:t>
      </w:r>
      <w:r w:rsidRPr="000509AA">
        <w:rPr>
          <w:rtl/>
        </w:rPr>
        <w:t>م فقال رجل :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</w:t>
      </w:r>
      <w:r w:rsidR="00B02CDE">
        <w:rPr>
          <w:rtl/>
        </w:rPr>
        <w:t>ُ</w:t>
      </w:r>
      <w:r w:rsidRPr="000509AA">
        <w:rPr>
          <w:rtl/>
        </w:rPr>
        <w:t>بالي أن</w:t>
      </w:r>
      <w:r w:rsidR="00B02CDE">
        <w:rPr>
          <w:rtl/>
        </w:rPr>
        <w:t>ْ</w:t>
      </w:r>
      <w:r w:rsidRPr="000509AA">
        <w:rPr>
          <w:rtl/>
        </w:rPr>
        <w:t xml:space="preserve"> لا أعمل عملا</w:t>
      </w:r>
      <w:r w:rsidR="00B02CDE">
        <w:rPr>
          <w:rtl/>
        </w:rPr>
        <w:t>ً</w:t>
      </w:r>
      <w:r w:rsidRPr="000509AA">
        <w:rPr>
          <w:rtl/>
        </w:rPr>
        <w:t xml:space="preserve"> بعد الإسلام إل</w:t>
      </w:r>
      <w:r w:rsidR="00B02CDE">
        <w:rPr>
          <w:rtl/>
        </w:rPr>
        <w:t>ّ</w:t>
      </w:r>
      <w:r w:rsidRPr="000509AA">
        <w:rPr>
          <w:rtl/>
        </w:rPr>
        <w:t>ا أن</w:t>
      </w:r>
      <w:r w:rsidR="00B02CDE">
        <w:rPr>
          <w:rtl/>
        </w:rPr>
        <w:t>ْ</w:t>
      </w:r>
      <w:r w:rsidRPr="000509AA">
        <w:rPr>
          <w:rtl/>
        </w:rPr>
        <w:t xml:space="preserve"> أسقي الحاج</w:t>
      </w:r>
      <w:r w:rsidR="00B02CDE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الآخر : ما أ</w:t>
      </w:r>
      <w:r w:rsidR="00B02CDE">
        <w:rPr>
          <w:rtl/>
        </w:rPr>
        <w:t>ُ</w:t>
      </w:r>
      <w:r w:rsidRPr="000509AA">
        <w:rPr>
          <w:rtl/>
        </w:rPr>
        <w:t>بالي أن</w:t>
      </w:r>
      <w:r w:rsidR="00B02CDE">
        <w:rPr>
          <w:rtl/>
        </w:rPr>
        <w:t>ْ</w:t>
      </w:r>
      <w:r w:rsidRPr="000509AA">
        <w:rPr>
          <w:rtl/>
        </w:rPr>
        <w:t xml:space="preserve"> لا أعمل عملا</w:t>
      </w:r>
      <w:r w:rsidR="00B02CDE">
        <w:rPr>
          <w:rtl/>
        </w:rPr>
        <w:t>ً</w:t>
      </w:r>
      <w:r w:rsidRPr="000509AA">
        <w:rPr>
          <w:rtl/>
        </w:rPr>
        <w:t xml:space="preserve"> بعد الإسلام إل</w:t>
      </w:r>
      <w:r w:rsidR="00B02CDE">
        <w:rPr>
          <w:rtl/>
        </w:rPr>
        <w:t>ّ</w:t>
      </w:r>
      <w:r w:rsidRPr="000509AA">
        <w:rPr>
          <w:rtl/>
        </w:rPr>
        <w:t>ا أن</w:t>
      </w:r>
      <w:r w:rsidR="00B02CDE">
        <w:rPr>
          <w:rtl/>
        </w:rPr>
        <w:t>ْ</w:t>
      </w:r>
      <w:r w:rsidRPr="000509AA">
        <w:rPr>
          <w:rtl/>
        </w:rPr>
        <w:t xml:space="preserve"> أعمر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المسجد الحرام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آخر : الجهاد في سبيل الله أفضل مم</w:t>
      </w:r>
      <w:r w:rsidR="00B02CDE">
        <w:rPr>
          <w:rtl/>
        </w:rPr>
        <w:t>ّ</w:t>
      </w:r>
      <w:r w:rsidRPr="000509AA">
        <w:rPr>
          <w:rtl/>
        </w:rPr>
        <w:t>ا قلتم</w:t>
      </w:r>
      <w:r w:rsidR="00F26704">
        <w:rPr>
          <w:rtl/>
        </w:rPr>
        <w:t xml:space="preserve"> .</w:t>
      </w:r>
    </w:p>
    <w:p w:rsidR="000509AA" w:rsidRPr="000509AA" w:rsidRDefault="007A060E" w:rsidP="000509AA">
      <w:pPr>
        <w:pStyle w:val="rfdLine"/>
        <w:rPr>
          <w:rtl/>
        </w:rPr>
      </w:pPr>
      <w:r w:rsidRPr="007A060E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هذا خطأ مطبعي</w:t>
      </w:r>
      <w:r w:rsidR="00C51724" w:rsidRPr="002D0CE3">
        <w:rPr>
          <w:rtl/>
        </w:rPr>
        <w:t xml:space="preserve"> ،</w:t>
      </w:r>
      <w:r w:rsidRPr="002D0CE3">
        <w:rPr>
          <w:rtl/>
        </w:rPr>
        <w:t xml:space="preserve"> والصحيح هو : القرظي</w:t>
      </w:r>
      <w:r w:rsidR="00C51724" w:rsidRPr="002D0CE3">
        <w:rPr>
          <w:rtl/>
        </w:rPr>
        <w:t xml:space="preserve"> ،</w:t>
      </w:r>
      <w:r w:rsidRPr="002D0CE3">
        <w:rPr>
          <w:rtl/>
        </w:rPr>
        <w:t xml:space="preserve"> وهو محم</w:t>
      </w:r>
      <w:r w:rsidR="00B02CDE" w:rsidRPr="002D0CE3">
        <w:rPr>
          <w:rtl/>
        </w:rPr>
        <w:t>ّ</w:t>
      </w:r>
      <w:r w:rsidRPr="002D0CE3">
        <w:rPr>
          <w:rtl/>
        </w:rPr>
        <w:t>د بن كعب</w:t>
      </w:r>
      <w:r w:rsidR="00F26704" w:rsidRPr="002D0CE3">
        <w:rPr>
          <w:rtl/>
        </w:rPr>
        <w:t xml:space="preserve"> .</w:t>
      </w:r>
    </w:p>
    <w:p w:rsidR="000509AA" w:rsidRPr="000509AA" w:rsidRDefault="000509AA" w:rsidP="0001417B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فزجرهم عمر وقال : لا ترفعوا أصواتكم عند منبر رسول الله </w:t>
      </w:r>
      <w:r w:rsidRPr="00763CCF">
        <w:rPr>
          <w:rtl/>
        </w:rPr>
        <w:t>صل</w:t>
      </w:r>
      <w:r w:rsidR="0001417B" w:rsidRPr="00763CCF">
        <w:rPr>
          <w:rtl/>
        </w:rPr>
        <w:t>ّ</w:t>
      </w:r>
      <w:r w:rsidRPr="00763CCF">
        <w:rPr>
          <w:rtl/>
        </w:rPr>
        <w:t>ى</w:t>
      </w:r>
      <w:r w:rsidR="0001417B" w:rsidRPr="00763CCF">
        <w:rPr>
          <w:rtl/>
        </w:rPr>
        <w:t>ٰ</w:t>
      </w:r>
      <w:r w:rsidRPr="000509AA">
        <w:rPr>
          <w:rtl/>
        </w:rPr>
        <w:t xml:space="preserve">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عليه </w:t>
      </w:r>
      <w:r w:rsidR="007A060E">
        <w:rPr>
          <w:rtl/>
        </w:rPr>
        <w:t xml:space="preserve">[ </w:t>
      </w:r>
      <w:r w:rsidRPr="000509AA">
        <w:rPr>
          <w:rtl/>
        </w:rPr>
        <w:t>وآله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وسل</w:t>
      </w:r>
      <w:r w:rsidR="0001417B">
        <w:rPr>
          <w:rtl/>
        </w:rPr>
        <w:t>ّ</w:t>
      </w:r>
      <w:r w:rsidRPr="000509AA">
        <w:rPr>
          <w:rtl/>
        </w:rPr>
        <w:t>م وهو يوم الجمعة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ولكن</w:t>
      </w:r>
      <w:r w:rsidR="0001417B">
        <w:rPr>
          <w:rtl/>
        </w:rPr>
        <w:t>ّ</w:t>
      </w:r>
      <w:r w:rsidRPr="000509AA">
        <w:rPr>
          <w:rtl/>
        </w:rPr>
        <w:t>ي إذا صل</w:t>
      </w:r>
      <w:r w:rsidR="0001417B">
        <w:rPr>
          <w:rtl/>
        </w:rPr>
        <w:t>ّ</w:t>
      </w:r>
      <w:r w:rsidRPr="000509AA">
        <w:rPr>
          <w:rtl/>
        </w:rPr>
        <w:t>يت الجمعة دخلت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فاستفتيت رسول الله في ما اختلفتم فيه </w:t>
      </w:r>
      <w:r w:rsidR="0001417B">
        <w:rPr>
          <w:rtl/>
        </w:rPr>
        <w:t>؛</w:t>
      </w:r>
      <w:r w:rsidRPr="000509AA">
        <w:rPr>
          <w:rtl/>
        </w:rPr>
        <w:t xml:space="preserve"> فنزلت هذه الآية</w:t>
      </w:r>
      <w:r w:rsidR="00F26704">
        <w:rPr>
          <w:rtl/>
        </w:rPr>
        <w:t xml:space="preserve"> .</w:t>
      </w:r>
    </w:p>
    <w:p w:rsidR="000509AA" w:rsidRPr="000509AA" w:rsidRDefault="000509AA" w:rsidP="009A2597">
      <w:pPr>
        <w:rPr>
          <w:rtl/>
        </w:rPr>
      </w:pPr>
      <w:r w:rsidRPr="000509AA">
        <w:rPr>
          <w:rtl/>
        </w:rPr>
        <w:t>الطبري</w:t>
      </w:r>
      <w:r w:rsidR="00294847">
        <w:rPr>
          <w:rtl/>
        </w:rPr>
        <w:t xml:space="preserve"> </w:t>
      </w:r>
      <w:r w:rsidRPr="000509AA">
        <w:rPr>
          <w:rtl/>
        </w:rPr>
        <w:t>14</w:t>
      </w:r>
      <w:r w:rsidR="007A060E">
        <w:rPr>
          <w:rtl/>
        </w:rPr>
        <w:t xml:space="preserve"> / </w:t>
      </w:r>
      <w:r w:rsidRPr="000509AA">
        <w:rPr>
          <w:rtl/>
        </w:rPr>
        <w:t>169 ومسلم</w:t>
      </w:r>
      <w:r w:rsidR="00294847">
        <w:rPr>
          <w:rtl/>
        </w:rPr>
        <w:t xml:space="preserve"> </w:t>
      </w:r>
      <w:r w:rsidRPr="000509AA">
        <w:rPr>
          <w:rtl/>
        </w:rPr>
        <w:t>13</w:t>
      </w:r>
      <w:r w:rsidR="007A060E">
        <w:rPr>
          <w:rtl/>
        </w:rPr>
        <w:t xml:space="preserve"> / </w:t>
      </w:r>
      <w:r w:rsidRPr="000509AA">
        <w:rPr>
          <w:rtl/>
        </w:rPr>
        <w:t>26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وأورده السيوطي في الدر</w:t>
      </w:r>
      <w:r w:rsidR="0001417B">
        <w:rPr>
          <w:rtl/>
        </w:rPr>
        <w:t>ّ</w:t>
      </w:r>
      <w:r w:rsidR="00294847">
        <w:rPr>
          <w:rtl/>
        </w:rPr>
        <w:t xml:space="preserve"> </w:t>
      </w:r>
      <w:r w:rsidRPr="000509AA">
        <w:rPr>
          <w:rtl/>
        </w:rPr>
        <w:t>3</w:t>
      </w:r>
      <w:r w:rsidR="007A060E">
        <w:rPr>
          <w:rtl/>
        </w:rPr>
        <w:t xml:space="preserve"> / </w:t>
      </w:r>
      <w:r w:rsidRPr="000509AA">
        <w:rPr>
          <w:rtl/>
        </w:rPr>
        <w:t>218</w:t>
      </w:r>
      <w:r w:rsidR="00294847">
        <w:rPr>
          <w:rtl/>
        </w:rPr>
        <w:t xml:space="preserve"> </w:t>
      </w:r>
      <w:r w:rsidR="0001417B">
        <w:rPr>
          <w:rtl/>
        </w:rPr>
        <w:br/>
      </w:r>
      <w:r w:rsidRPr="000509AA">
        <w:rPr>
          <w:rtl/>
        </w:rPr>
        <w:t>وزاد نسبته لأبي داود و</w:t>
      </w:r>
      <w:r w:rsidR="0001417B" w:rsidRPr="00B2039A">
        <w:rPr>
          <w:rtl/>
        </w:rPr>
        <w:t>ٱ</w:t>
      </w:r>
      <w:r w:rsidRPr="000509AA">
        <w:rPr>
          <w:rtl/>
        </w:rPr>
        <w:t>بن المنذر و</w:t>
      </w:r>
      <w:r w:rsidR="0001417B" w:rsidRPr="00B2039A">
        <w:rPr>
          <w:rtl/>
        </w:rPr>
        <w:t>ٱ</w:t>
      </w:r>
      <w:r w:rsidRPr="000509AA">
        <w:rPr>
          <w:rtl/>
        </w:rPr>
        <w:t>بن أبي حاتم و</w:t>
      </w:r>
      <w:r w:rsidR="0001417B" w:rsidRPr="00B2039A">
        <w:rPr>
          <w:rtl/>
        </w:rPr>
        <w:t>ٱ</w:t>
      </w:r>
      <w:r w:rsidRPr="000509AA">
        <w:rPr>
          <w:rtl/>
        </w:rPr>
        <w:t>بن حبان والطبراني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وأبي الشيخ و</w:t>
      </w:r>
      <w:r w:rsidR="0001417B" w:rsidRPr="00B2039A">
        <w:rPr>
          <w:rtl/>
        </w:rPr>
        <w:t>ٱ</w:t>
      </w:r>
      <w:r w:rsidRPr="000509AA">
        <w:rPr>
          <w:rtl/>
        </w:rPr>
        <w:t>بن مردويه</w:t>
      </w:r>
      <w:r w:rsidR="00F26704">
        <w:rPr>
          <w:rtl/>
        </w:rPr>
        <w:t xml:space="preserve"> .</w:t>
      </w:r>
    </w:p>
    <w:p w:rsidR="000509AA" w:rsidRPr="000509AA" w:rsidRDefault="000509AA" w:rsidP="0001417B">
      <w:pPr>
        <w:rPr>
          <w:rtl/>
        </w:rPr>
      </w:pPr>
      <w:r w:rsidRPr="000509AA">
        <w:rPr>
          <w:rtl/>
        </w:rPr>
        <w:t>وهكذا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ترك المؤل</w:t>
      </w:r>
      <w:r w:rsidR="0001417B">
        <w:rPr>
          <w:rtl/>
        </w:rPr>
        <w:t>ّ</w:t>
      </w:r>
      <w:r w:rsidRPr="000509AA">
        <w:rPr>
          <w:rtl/>
        </w:rPr>
        <w:t>ف الرواية الصحيحة المسندة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وعمد </w:t>
      </w:r>
      <w:r w:rsidRPr="005E1A6F">
        <w:rPr>
          <w:rtl/>
        </w:rPr>
        <w:t>إلى</w:t>
      </w:r>
      <w:r w:rsidR="0001417B" w:rsidRPr="005E1A6F">
        <w:rPr>
          <w:rtl/>
        </w:rPr>
        <w:t>ٰ</w:t>
      </w:r>
      <w:r w:rsidRPr="000509AA">
        <w:rPr>
          <w:rtl/>
        </w:rPr>
        <w:t xml:space="preserve"> الروايات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5E1A6F">
        <w:rPr>
          <w:rtl/>
        </w:rPr>
        <w:t>الأ</w:t>
      </w:r>
      <w:r w:rsidR="0001417B" w:rsidRPr="005E1A6F">
        <w:rPr>
          <w:rtl/>
        </w:rPr>
        <w:t>ُ</w:t>
      </w:r>
      <w:r w:rsidRPr="005E1A6F">
        <w:rPr>
          <w:rtl/>
        </w:rPr>
        <w:t>خرى</w:t>
      </w:r>
      <w:r w:rsidR="0001417B" w:rsidRPr="005E1A6F">
        <w:rPr>
          <w:rtl/>
        </w:rPr>
        <w:t>ٰ</w:t>
      </w:r>
      <w:r w:rsidRPr="005E1A6F">
        <w:rPr>
          <w:rtl/>
        </w:rPr>
        <w:t xml:space="preserve"> </w:t>
      </w:r>
      <w:r w:rsidRPr="000509AA">
        <w:rPr>
          <w:rtl/>
        </w:rPr>
        <w:t>التي لا سند لها وبعضها مرسل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وكل</w:t>
      </w:r>
      <w:r w:rsidR="0001417B">
        <w:rPr>
          <w:rtl/>
        </w:rPr>
        <w:t>ّ</w:t>
      </w:r>
      <w:r w:rsidRPr="000509AA">
        <w:rPr>
          <w:rtl/>
        </w:rPr>
        <w:t xml:space="preserve">ها تسقط أمام الرواية </w:t>
      </w:r>
      <w:r w:rsidRPr="005E1A6F">
        <w:rPr>
          <w:rtl/>
        </w:rPr>
        <w:t>الأ</w:t>
      </w:r>
      <w:r w:rsidR="0001417B" w:rsidRPr="005E1A6F">
        <w:rPr>
          <w:rtl/>
        </w:rPr>
        <w:t>ُ</w:t>
      </w:r>
      <w:r w:rsidRPr="005E1A6F">
        <w:rPr>
          <w:rtl/>
        </w:rPr>
        <w:t>ولى</w:t>
      </w:r>
      <w:r w:rsidR="0001417B" w:rsidRPr="005E1A6F">
        <w:rPr>
          <w:rtl/>
        </w:rPr>
        <w:t>ٰ</w:t>
      </w:r>
      <w:r w:rsidR="00444449" w:rsidRPr="005E1A6F">
        <w:rPr>
          <w:rtl/>
        </w:rPr>
        <w:t xml:space="preserve"> </w:t>
      </w:r>
      <w:r w:rsidR="00444449" w:rsidRPr="005E1A6F">
        <w:rPr>
          <w:rtl/>
        </w:rPr>
        <w:br/>
      </w:r>
      <w:r w:rsidRPr="000509AA">
        <w:rPr>
          <w:rtl/>
        </w:rPr>
        <w:t>الصحيحة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01417B" w:rsidRPr="00B2039A">
        <w:rPr>
          <w:rtl/>
        </w:rPr>
        <w:t>ٱ</w:t>
      </w:r>
      <w:r w:rsidRPr="000509AA">
        <w:rPr>
          <w:rtl/>
        </w:rPr>
        <w:t>ستشهد بها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Pr="005E1A6F">
        <w:rPr>
          <w:rtl/>
        </w:rPr>
        <w:t>على</w:t>
      </w:r>
      <w:r w:rsidR="0001417B" w:rsidRPr="005E1A6F">
        <w:rPr>
          <w:rtl/>
        </w:rPr>
        <w:t>ٰ</w:t>
      </w:r>
      <w:r w:rsidRPr="000509AA">
        <w:rPr>
          <w:rtl/>
        </w:rPr>
        <w:t xml:space="preserve"> أن</w:t>
      </w:r>
      <w:r w:rsidR="0001417B">
        <w:rPr>
          <w:rtl/>
        </w:rPr>
        <w:t>ّ</w:t>
      </w:r>
      <w:r w:rsidRPr="000509AA">
        <w:rPr>
          <w:rtl/>
        </w:rPr>
        <w:t xml:space="preserve"> في متن بعضها ما يشهد بعدم صح</w:t>
      </w:r>
      <w:r w:rsidR="0001417B">
        <w:rPr>
          <w:rtl/>
        </w:rPr>
        <w:t>ّ</w:t>
      </w:r>
      <w:r w:rsidRPr="000509AA">
        <w:rPr>
          <w:rtl/>
        </w:rPr>
        <w:t>تها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فطلحة الذي يشير إليه المؤل</w:t>
      </w:r>
      <w:r w:rsidR="0001417B">
        <w:rPr>
          <w:rtl/>
        </w:rPr>
        <w:t>ّ</w:t>
      </w:r>
      <w:r w:rsidRPr="000509AA">
        <w:rPr>
          <w:rtl/>
        </w:rPr>
        <w:t>ف لم يسلم وإن</w:t>
      </w:r>
      <w:r w:rsidR="0001417B">
        <w:rPr>
          <w:rtl/>
        </w:rPr>
        <w:t>ّ</w:t>
      </w:r>
      <w:r w:rsidRPr="000509AA">
        <w:rPr>
          <w:rtl/>
        </w:rPr>
        <w:t>ما الذي أسلم هو عثمان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طلحة</w:t>
      </w:r>
      <w:r w:rsidR="005E1A6F">
        <w:rPr>
          <w:rtl/>
        </w:rPr>
        <w:t xml:space="preserve"> </w:t>
      </w:r>
      <w:r w:rsidR="0029484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1417B">
      <w:pPr>
        <w:rPr>
          <w:rtl/>
        </w:rPr>
      </w:pPr>
      <w:r w:rsidRPr="00294847">
        <w:rPr>
          <w:rStyle w:val="rfdBold2"/>
          <w:rtl/>
        </w:rPr>
        <w:t>أو</w:t>
      </w:r>
      <w:r w:rsidR="0001417B">
        <w:rPr>
          <w:rStyle w:val="rfdBold2"/>
          <w:rtl/>
        </w:rPr>
        <w:t>ّ</w:t>
      </w:r>
      <w:r w:rsidRPr="00294847">
        <w:rPr>
          <w:rStyle w:val="rfdBold2"/>
          <w:rtl/>
        </w:rPr>
        <w:t>لا</w:t>
      </w:r>
      <w:r w:rsidR="0001417B">
        <w:rPr>
          <w:rStyle w:val="rfdBold2"/>
          <w:rtl/>
        </w:rPr>
        <w:t>ً</w:t>
      </w:r>
      <w:r w:rsidRPr="00294847">
        <w:rPr>
          <w:rStyle w:val="rfdBold2"/>
          <w:rtl/>
        </w:rPr>
        <w:t xml:space="preserve"> :</w:t>
      </w:r>
      <w:r w:rsidRPr="000509AA">
        <w:rPr>
          <w:rtl/>
        </w:rPr>
        <w:t xml:space="preserve"> إن</w:t>
      </w:r>
      <w:r w:rsidR="0001417B">
        <w:rPr>
          <w:rtl/>
        </w:rPr>
        <w:t>ّ</w:t>
      </w:r>
      <w:r w:rsidRPr="000509AA">
        <w:rPr>
          <w:rtl/>
        </w:rPr>
        <w:t xml:space="preserve"> مقصود السي</w:t>
      </w:r>
      <w:r w:rsidR="0001417B">
        <w:rPr>
          <w:rtl/>
        </w:rPr>
        <w:t>ّ</w:t>
      </w:r>
      <w:r w:rsidRPr="000509AA">
        <w:rPr>
          <w:rtl/>
        </w:rPr>
        <w:t>د</w:t>
      </w:r>
      <w:r w:rsidR="00294847">
        <w:rPr>
          <w:rtl/>
        </w:rPr>
        <w:t xml:space="preserve"> ـ</w:t>
      </w:r>
      <w:r w:rsidR="0001417B">
        <w:rPr>
          <w:rtl/>
        </w:rPr>
        <w:t xml:space="preserve"> رحمه الله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هذه المراجعة المطو</w:t>
      </w:r>
      <w:r w:rsidR="0001417B">
        <w:rPr>
          <w:rtl/>
        </w:rPr>
        <w:t>ّ</w:t>
      </w:r>
      <w:r w:rsidRPr="000509AA">
        <w:rPr>
          <w:rtl/>
        </w:rPr>
        <w:t>لة التي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تصلح لأن</w:t>
      </w:r>
      <w:r w:rsidR="0001417B">
        <w:rPr>
          <w:rtl/>
        </w:rPr>
        <w:t>ْ</w:t>
      </w:r>
      <w:r w:rsidRPr="000509AA">
        <w:rPr>
          <w:rtl/>
        </w:rPr>
        <w:t xml:space="preserve"> تكون كتابا</w:t>
      </w:r>
      <w:r w:rsidR="0001417B">
        <w:rPr>
          <w:rtl/>
        </w:rPr>
        <w:t>ً</w:t>
      </w:r>
      <w:r w:rsidRPr="000509AA">
        <w:rPr>
          <w:rtl/>
        </w:rPr>
        <w:t xml:space="preserve"> مستقل</w:t>
      </w:r>
      <w:r w:rsidR="005E1A6F">
        <w:rPr>
          <w:rtl/>
        </w:rPr>
        <w:t>ّ</w:t>
      </w:r>
      <w:r w:rsidRPr="000509AA">
        <w:rPr>
          <w:rtl/>
        </w:rPr>
        <w:t>ا</w:t>
      </w:r>
      <w:r w:rsidR="0001417B">
        <w:rPr>
          <w:rtl/>
        </w:rPr>
        <w:t>ً</w:t>
      </w:r>
      <w:r w:rsidR="00294847">
        <w:rPr>
          <w:rtl/>
        </w:rPr>
        <w:t xml:space="preserve"> ـ</w:t>
      </w:r>
      <w:r w:rsidRPr="000509AA">
        <w:rPr>
          <w:rtl/>
        </w:rPr>
        <w:t xml:space="preserve"> هو إثبات إمامة أمير المؤمنين</w:t>
      </w:r>
      <w:r w:rsidR="0001417B">
        <w:rPr>
          <w:rtl/>
        </w:rPr>
        <w:t xml:space="preserve"> عليه السلام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بعد رسول الله </w:t>
      </w:r>
      <w:r w:rsidR="0001417B" w:rsidRPr="005E1A6F">
        <w:rPr>
          <w:rtl/>
        </w:rPr>
        <w:t>صلّیٰ</w:t>
      </w:r>
      <w:r w:rsidR="0001417B">
        <w:rPr>
          <w:rtl/>
        </w:rPr>
        <w:t xml:space="preserve"> الله عليه وآله وسلّم</w:t>
      </w:r>
      <w:r w:rsidRPr="000509AA">
        <w:rPr>
          <w:rtl/>
        </w:rPr>
        <w:t xml:space="preserve"> بلا فصل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القرآن الكريم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5E1A6F">
        <w:rPr>
          <w:rtl/>
        </w:rPr>
        <w:t>على</w:t>
      </w:r>
      <w:r w:rsidR="0001417B" w:rsidRPr="005E1A6F">
        <w:rPr>
          <w:rtl/>
        </w:rPr>
        <w:t>ٰ</w:t>
      </w:r>
      <w:r w:rsidRPr="000509AA">
        <w:rPr>
          <w:rtl/>
        </w:rPr>
        <w:t xml:space="preserve"> ضوء روايات الفريقين وأقوال العلماء من الطرفين </w:t>
      </w:r>
      <w:r w:rsidR="0001417B">
        <w:rPr>
          <w:rtl/>
        </w:rPr>
        <w:t>؛</w:t>
      </w:r>
      <w:r w:rsidRPr="000509AA">
        <w:rPr>
          <w:rtl/>
        </w:rPr>
        <w:t xml:space="preserve"> لأن</w:t>
      </w:r>
      <w:r w:rsidR="0001417B">
        <w:rPr>
          <w:rtl/>
        </w:rPr>
        <w:t>ّ</w:t>
      </w:r>
      <w:r w:rsidRPr="000509AA">
        <w:rPr>
          <w:rtl/>
        </w:rPr>
        <w:t xml:space="preserve"> المت</w:t>
      </w:r>
      <w:r w:rsidR="0001417B">
        <w:rPr>
          <w:rtl/>
        </w:rPr>
        <w:t>ّ</w:t>
      </w:r>
      <w:r w:rsidRPr="000509AA">
        <w:rPr>
          <w:rtl/>
        </w:rPr>
        <w:t>فق عليه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5E1A6F">
        <w:rPr>
          <w:rtl/>
        </w:rPr>
        <w:t>أ</w:t>
      </w:r>
      <w:r w:rsidR="0001417B" w:rsidRPr="005E1A6F">
        <w:rPr>
          <w:rtl/>
        </w:rPr>
        <w:t>َ</w:t>
      </w:r>
      <w:r w:rsidRPr="005E1A6F">
        <w:rPr>
          <w:rtl/>
        </w:rPr>
        <w:t>و</w:t>
      </w:r>
      <w:r w:rsidR="0001417B" w:rsidRPr="005E1A6F">
        <w:rPr>
          <w:rtl/>
        </w:rPr>
        <w:t>ْ</w:t>
      </w:r>
      <w:r w:rsidRPr="005E1A6F">
        <w:rPr>
          <w:rtl/>
        </w:rPr>
        <w:t>لى</w:t>
      </w:r>
      <w:r w:rsidR="0001417B" w:rsidRPr="005E1A6F">
        <w:rPr>
          <w:rtl/>
        </w:rPr>
        <w:t>ٰ</w:t>
      </w:r>
      <w:r w:rsidRPr="005E1A6F">
        <w:rPr>
          <w:rtl/>
        </w:rPr>
        <w:t xml:space="preserve"> بالقبول</w:t>
      </w:r>
      <w:r w:rsidRPr="000509AA">
        <w:rPr>
          <w:rtl/>
        </w:rPr>
        <w:t xml:space="preserve"> في مقام البحث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والحديث الذي استشهد به من هذا القبيل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ورواته من أعلام القوم كثيرون كما سيأتي</w:t>
      </w:r>
      <w:r w:rsidR="00F26704">
        <w:rPr>
          <w:rtl/>
        </w:rPr>
        <w:t xml:space="preserve"> .</w:t>
      </w:r>
    </w:p>
    <w:p w:rsidR="000509AA" w:rsidRPr="005E1A6F" w:rsidRDefault="000509AA" w:rsidP="000509AA">
      <w:pPr>
        <w:rPr>
          <w:rStyle w:val="rfdPoemTiniCharChar"/>
          <w:rtl/>
        </w:rPr>
      </w:pPr>
      <w:r w:rsidRPr="000509AA">
        <w:rPr>
          <w:rtl/>
        </w:rPr>
        <w:t>وأم</w:t>
      </w:r>
      <w:r w:rsidR="0001417B">
        <w:rPr>
          <w:rtl/>
        </w:rPr>
        <w:t>ّ</w:t>
      </w:r>
      <w:r w:rsidRPr="000509AA">
        <w:rPr>
          <w:rtl/>
        </w:rPr>
        <w:t>ا الحديث الذي ذكره هذا المفتري فهو مم</w:t>
      </w:r>
      <w:r w:rsidR="0001417B">
        <w:rPr>
          <w:rtl/>
        </w:rPr>
        <w:t>ّ</w:t>
      </w:r>
      <w:r w:rsidRPr="000509AA">
        <w:rPr>
          <w:rtl/>
        </w:rPr>
        <w:t>ا تفر</w:t>
      </w:r>
      <w:r w:rsidR="0001417B">
        <w:rPr>
          <w:rtl/>
        </w:rPr>
        <w:t>ّ</w:t>
      </w:r>
      <w:r w:rsidRPr="000509AA">
        <w:rPr>
          <w:rtl/>
        </w:rPr>
        <w:t>دوا 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يجوز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لهم الاحتجاج به علينا بحسب قواعد المناظرة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صر</w:t>
      </w:r>
      <w:r w:rsidR="0001417B">
        <w:rPr>
          <w:rtl/>
        </w:rPr>
        <w:t>ّ</w:t>
      </w:r>
      <w:r w:rsidRPr="000509AA">
        <w:rPr>
          <w:rtl/>
        </w:rPr>
        <w:t>ح به غير واحد</w:t>
      </w:r>
      <w:r w:rsidR="0001417B">
        <w:rPr>
          <w:rtl/>
        </w:rPr>
        <w:t>ٍ</w:t>
      </w:r>
      <w:r w:rsidRPr="000509AA">
        <w:rPr>
          <w:rtl/>
        </w:rPr>
        <w:t xml:space="preserve"> من</w:t>
      </w:r>
      <w:r w:rsidR="0001417B">
        <w:rPr>
          <w:rtl/>
        </w:rPr>
        <w:t xml:space="preserve"> </w:t>
      </w:r>
      <w:r w:rsidR="0001417B">
        <w:rPr>
          <w:rtl/>
        </w:rPr>
        <w:br/>
      </w:r>
    </w:p>
    <w:p w:rsidR="00600DF3" w:rsidRDefault="00600DF3" w:rsidP="00294847">
      <w:pPr>
        <w:pStyle w:val="rfdNormal0"/>
        <w:rPr>
          <w:rtl/>
        </w:rPr>
        <w:sectPr w:rsidR="00600DF3" w:rsidSect="00600DF3">
          <w:headerReference w:type="even" r:id="rId18"/>
          <w:headerReference w:type="default" r:id="rId19"/>
          <w:headerReference w:type="first" r:id="rId2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600DF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أعلامهم كالحافظ ابن حزم الأندلسي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294847" w:rsidRDefault="000509AA" w:rsidP="000509AA">
      <w:pPr>
        <w:rPr>
          <w:rtl/>
        </w:rPr>
      </w:pPr>
      <w:r w:rsidRPr="00294847">
        <w:rPr>
          <w:rStyle w:val="rfdBold2"/>
          <w:rtl/>
        </w:rPr>
        <w:t>وثانيا</w:t>
      </w:r>
      <w:r w:rsidR="0001417B">
        <w:rPr>
          <w:rStyle w:val="rfdBold2"/>
          <w:rtl/>
        </w:rPr>
        <w:t>ً</w:t>
      </w:r>
      <w:r w:rsidRPr="00294847">
        <w:rPr>
          <w:rStyle w:val="rfdBold2"/>
          <w:rtl/>
        </w:rPr>
        <w:t xml:space="preserve"> :</w:t>
      </w:r>
      <w:r w:rsidRPr="000509AA">
        <w:rPr>
          <w:rtl/>
        </w:rPr>
        <w:t xml:space="preserve"> إن</w:t>
      </w:r>
      <w:r w:rsidR="0001417B">
        <w:rPr>
          <w:rtl/>
        </w:rPr>
        <w:t>ّ</w:t>
      </w:r>
      <w:r w:rsidRPr="000509AA">
        <w:rPr>
          <w:rtl/>
        </w:rPr>
        <w:t xml:space="preserve"> الحديث الذي أخرجه مسلم 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ليس فيه ذ</w:t>
      </w:r>
      <w:r w:rsidR="0001417B">
        <w:rPr>
          <w:rtl/>
        </w:rPr>
        <w:t>ِ</w:t>
      </w:r>
      <w:r w:rsidRPr="000509AA">
        <w:rPr>
          <w:rtl/>
        </w:rPr>
        <w:t>كر لاسم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أحد</w:t>
      </w:r>
      <w:r w:rsidR="0001417B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فهو </w:t>
      </w:r>
      <w:r w:rsidR="008767F4" w:rsidRPr="000509AA">
        <w:rPr>
          <w:rtl/>
        </w:rPr>
        <w:t>«</w:t>
      </w:r>
      <w:r w:rsidR="005E1A6F">
        <w:rPr>
          <w:rtl/>
        </w:rPr>
        <w:t xml:space="preserve"> </w:t>
      </w:r>
      <w:r w:rsidRPr="000509AA">
        <w:rPr>
          <w:rtl/>
        </w:rPr>
        <w:t>قال رجل</w:t>
      </w:r>
      <w:r w:rsidR="005E1A6F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="00BE4BC2">
        <w:rPr>
          <w:rtl/>
        </w:rPr>
        <w:t>و «</w:t>
      </w:r>
      <w:r w:rsidR="005E1A6F">
        <w:rPr>
          <w:rtl/>
        </w:rPr>
        <w:t xml:space="preserve"> </w:t>
      </w:r>
      <w:r w:rsidRPr="000509AA">
        <w:rPr>
          <w:rtl/>
        </w:rPr>
        <w:t>قال آخر</w:t>
      </w:r>
      <w:r w:rsidR="005E1A6F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="00BE4BC2">
        <w:rPr>
          <w:rtl/>
        </w:rPr>
        <w:t>و «</w:t>
      </w:r>
      <w:r w:rsidR="005E1A6F">
        <w:rPr>
          <w:rtl/>
        </w:rPr>
        <w:t xml:space="preserve"> </w:t>
      </w:r>
      <w:r w:rsidRPr="000509AA">
        <w:rPr>
          <w:rtl/>
        </w:rPr>
        <w:t>قال آخر</w:t>
      </w:r>
      <w:r w:rsidR="005E1A6F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</w:t>
      </w:r>
      <w:r w:rsidR="0001417B">
        <w:rPr>
          <w:rtl/>
        </w:rPr>
        <w:t>ّ</w:t>
      </w:r>
      <w:r w:rsidRPr="000509AA">
        <w:rPr>
          <w:rtl/>
        </w:rPr>
        <w:t>ا الحديث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استدل</w:t>
      </w:r>
      <w:r w:rsidR="0001417B">
        <w:rPr>
          <w:rtl/>
        </w:rPr>
        <w:t>ّ</w:t>
      </w:r>
      <w:r w:rsidRPr="000509AA">
        <w:rPr>
          <w:rtl/>
        </w:rPr>
        <w:t xml:space="preserve"> به السي</w:t>
      </w:r>
      <w:r w:rsidR="0001417B">
        <w:rPr>
          <w:rtl/>
        </w:rPr>
        <w:t>ّ</w:t>
      </w:r>
      <w:r w:rsidRPr="000509AA">
        <w:rPr>
          <w:rtl/>
        </w:rPr>
        <w:t>د ففيه أسماء القائلين بصراحة</w:t>
      </w:r>
      <w:r w:rsidR="0001417B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فنقول :</w:t>
      </w:r>
    </w:p>
    <w:p w:rsidR="00294847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أي</w:t>
      </w:r>
      <w:r w:rsidR="0001417B">
        <w:rPr>
          <w:rtl/>
        </w:rPr>
        <w:t>ّ</w:t>
      </w:r>
      <w:r w:rsidRPr="000509AA">
        <w:rPr>
          <w:rtl/>
        </w:rPr>
        <w:t xml:space="preserve"> فائدة في هذا الحديث ف</w:t>
      </w:r>
      <w:r w:rsidR="00294847">
        <w:rPr>
          <w:rtl/>
        </w:rPr>
        <w:t>ي مقام المفاضلة بين الأشخاص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وأي</w:t>
      </w:r>
      <w:r w:rsidR="00097A8E">
        <w:rPr>
          <w:rtl/>
        </w:rPr>
        <w:t>ّ</w:t>
      </w:r>
      <w:r w:rsidRPr="000509AA">
        <w:rPr>
          <w:rtl/>
        </w:rPr>
        <w:t xml:space="preserve"> مناقضة بين هذا الحديث وبين الحديث الذي استشهد 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السي</w:t>
      </w:r>
      <w:r w:rsidR="00097A8E">
        <w:rPr>
          <w:rtl/>
        </w:rPr>
        <w:t>ّ</w:t>
      </w:r>
      <w:r w:rsidRPr="000509AA">
        <w:rPr>
          <w:rtl/>
        </w:rPr>
        <w:t>د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294847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بل إن</w:t>
      </w:r>
      <w:r w:rsidR="00097A8E">
        <w:rPr>
          <w:rtl/>
        </w:rPr>
        <w:t>ّ</w:t>
      </w:r>
      <w:r w:rsidRPr="000509AA">
        <w:rPr>
          <w:rtl/>
        </w:rPr>
        <w:t xml:space="preserve"> الحديث الذي استند إليه السي</w:t>
      </w:r>
      <w:r w:rsidR="00097A8E">
        <w:rPr>
          <w:rtl/>
        </w:rPr>
        <w:t>ّ</w:t>
      </w:r>
      <w:r w:rsidRPr="000509AA">
        <w:rPr>
          <w:rtl/>
        </w:rPr>
        <w:t>د يصلح لأن</w:t>
      </w:r>
      <w:r w:rsidR="00097A8E">
        <w:rPr>
          <w:rtl/>
        </w:rPr>
        <w:t>ْ</w:t>
      </w:r>
      <w:r w:rsidRPr="000509AA">
        <w:rPr>
          <w:rtl/>
        </w:rPr>
        <w:t xml:space="preserve"> يكون مفس</w:t>
      </w:r>
      <w:r w:rsidR="00097A8E">
        <w:rPr>
          <w:rtl/>
        </w:rPr>
        <w:t>ّ</w:t>
      </w:r>
      <w:r w:rsidRPr="000509AA">
        <w:rPr>
          <w:rtl/>
        </w:rPr>
        <w:t>را</w:t>
      </w:r>
      <w:r w:rsidR="00097A8E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لحديث مسلم</w:t>
      </w:r>
      <w:r w:rsidR="00C51724">
        <w:rPr>
          <w:rtl/>
        </w:rPr>
        <w:t xml:space="preserve"> ،</w:t>
      </w:r>
      <w:r w:rsidR="00294847">
        <w:rPr>
          <w:rtl/>
        </w:rPr>
        <w:t xml:space="preserve"> الذي أبهم فيه أسماء القائلين</w:t>
      </w:r>
      <w:r w:rsidR="007A060E">
        <w:rPr>
          <w:rtl/>
        </w:rPr>
        <w:t xml:space="preserve"> !</w:t>
      </w:r>
    </w:p>
    <w:p w:rsidR="00294847" w:rsidRPr="005E1A6F" w:rsidRDefault="000509AA" w:rsidP="000509AA">
      <w:pPr>
        <w:rPr>
          <w:rtl/>
        </w:rPr>
      </w:pPr>
      <w:r w:rsidRPr="00294847">
        <w:rPr>
          <w:rStyle w:val="rfdBold2"/>
          <w:rtl/>
        </w:rPr>
        <w:t>وثالثا</w:t>
      </w:r>
      <w:r w:rsidR="00097A8E">
        <w:rPr>
          <w:rStyle w:val="rfdBold2"/>
          <w:rtl/>
        </w:rPr>
        <w:t>ً</w:t>
      </w:r>
      <w:r w:rsidRPr="00294847">
        <w:rPr>
          <w:rStyle w:val="rfdBold2"/>
          <w:rtl/>
        </w:rPr>
        <w:t xml:space="preserve"> :</w:t>
      </w:r>
      <w:r w:rsidRPr="000509AA">
        <w:rPr>
          <w:rtl/>
        </w:rPr>
        <w:t xml:space="preserve"> إن</w:t>
      </w:r>
      <w:r w:rsidR="00097A8E">
        <w:rPr>
          <w:rtl/>
        </w:rPr>
        <w:t>ّ</w:t>
      </w:r>
      <w:r w:rsidRPr="000509AA">
        <w:rPr>
          <w:rtl/>
        </w:rPr>
        <w:t xml:space="preserve"> الحديث الذي رواه الواحدي قد أورده السيوطي في </w:t>
      </w:r>
      <w:r w:rsidRPr="00425BD4">
        <w:rPr>
          <w:rStyle w:val="rfdBold2"/>
          <w:rtl/>
        </w:rPr>
        <w:t>الدر</w:t>
      </w:r>
      <w:r w:rsidR="00097A8E" w:rsidRPr="00425BD4">
        <w:rPr>
          <w:rStyle w:val="rfdBold2"/>
          <w:rtl/>
        </w:rPr>
        <w:t>ّ</w:t>
      </w:r>
      <w:r w:rsidR="00444449" w:rsidRPr="00425BD4">
        <w:rPr>
          <w:rStyle w:val="rfdBold2"/>
          <w:rtl/>
        </w:rPr>
        <w:t xml:space="preserve"> </w:t>
      </w:r>
      <w:r w:rsidR="00444449" w:rsidRPr="00425BD4">
        <w:rPr>
          <w:rStyle w:val="rfdBold2"/>
          <w:rtl/>
        </w:rPr>
        <w:br/>
      </w:r>
      <w:r w:rsidRPr="00425BD4">
        <w:rPr>
          <w:rStyle w:val="rfdBold2"/>
          <w:rtl/>
        </w:rPr>
        <w:t>المنثور</w:t>
      </w:r>
      <w:r w:rsidRPr="005E1A6F">
        <w:rPr>
          <w:rtl/>
        </w:rPr>
        <w:t xml:space="preserve"> </w:t>
      </w:r>
      <w:r w:rsidRPr="000509AA">
        <w:rPr>
          <w:rtl/>
        </w:rPr>
        <w:t xml:space="preserve">كذلك </w:t>
      </w:r>
      <w:r w:rsidRPr="000509AA">
        <w:rPr>
          <w:rStyle w:val="rfdFootnotenum"/>
          <w:rtl/>
        </w:rPr>
        <w:t>(2)</w:t>
      </w:r>
      <w:r w:rsidR="00294847">
        <w:rPr>
          <w:rtl/>
        </w:rPr>
        <w:t xml:space="preserve"> ون</w:t>
      </w:r>
      <w:r w:rsidR="00097A8E">
        <w:rPr>
          <w:rtl/>
        </w:rPr>
        <w:t>َ</w:t>
      </w:r>
      <w:r w:rsidR="00294847">
        <w:rPr>
          <w:rtl/>
        </w:rPr>
        <w:t>س</w:t>
      </w:r>
      <w:r w:rsidR="00097A8E">
        <w:rPr>
          <w:rtl/>
        </w:rPr>
        <w:t>َ</w:t>
      </w:r>
      <w:r w:rsidR="00294847">
        <w:rPr>
          <w:rtl/>
        </w:rPr>
        <w:t>ب</w:t>
      </w:r>
      <w:r w:rsidR="00097A8E">
        <w:rPr>
          <w:rtl/>
        </w:rPr>
        <w:t>َ</w:t>
      </w:r>
      <w:r w:rsidR="00294847">
        <w:rPr>
          <w:rtl/>
        </w:rPr>
        <w:t xml:space="preserve">ه </w:t>
      </w:r>
      <w:r w:rsidR="00294847" w:rsidRPr="005E1A6F">
        <w:rPr>
          <w:rtl/>
        </w:rPr>
        <w:t>إلى</w:t>
      </w:r>
      <w:r w:rsidR="00097A8E" w:rsidRPr="005E1A6F">
        <w:rPr>
          <w:rtl/>
        </w:rPr>
        <w:t>ٰ</w:t>
      </w:r>
      <w:r w:rsidR="00294847" w:rsidRPr="005E1A6F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عبد الرز</w:t>
      </w:r>
      <w:r w:rsidR="00097A8E">
        <w:rPr>
          <w:rtl/>
        </w:rPr>
        <w:t>ّ</w:t>
      </w:r>
      <w:r w:rsidRPr="000509AA">
        <w:rPr>
          <w:rtl/>
        </w:rPr>
        <w:t>اق بن هم</w:t>
      </w:r>
      <w:r w:rsidR="00097A8E">
        <w:rPr>
          <w:rtl/>
        </w:rPr>
        <w:t>ّ</w:t>
      </w:r>
      <w:r w:rsidRPr="000509AA">
        <w:rPr>
          <w:rtl/>
        </w:rPr>
        <w:t>ام الصنعاني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شيخ البخاري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أبي بكر ابن أبي شيبة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شيخ البخاري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097A8E">
        <w:rPr>
          <w:rtl/>
        </w:rPr>
        <w:t>ّ</w:t>
      </w:r>
      <w:r w:rsidRPr="000509AA">
        <w:rPr>
          <w:rtl/>
        </w:rPr>
        <w:t>د بن جرير الطبري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ابن أبي حاتم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ابن المنذر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ابن عساكر الدمشقي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أبي نعيم الأصبهاني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أبي الشيخ الأصبهاني</w:t>
      </w:r>
      <w:r w:rsidR="00F26704">
        <w:rPr>
          <w:rtl/>
        </w:rPr>
        <w:t xml:space="preserve"> .</w:t>
      </w:r>
    </w:p>
    <w:p w:rsidR="000509AA" w:rsidRPr="000509AA" w:rsidRDefault="005E1A6F" w:rsidP="000509AA">
      <w:pPr>
        <w:pStyle w:val="rfdLine"/>
        <w:rPr>
          <w:rtl/>
        </w:rPr>
      </w:pPr>
      <w:r>
        <w:rPr>
          <w:rStyle w:val="rfdNormal0Char"/>
          <w:rtl/>
        </w:rPr>
        <w:br/>
      </w:r>
      <w:r w:rsidRPr="005E1A6F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الفصل في الأهواء والنحل</w:t>
      </w:r>
      <w:r w:rsidR="00294847" w:rsidRPr="002D0CE3">
        <w:rPr>
          <w:rtl/>
        </w:rPr>
        <w:t xml:space="preserve"> </w:t>
      </w:r>
      <w:r w:rsidRPr="002D0CE3">
        <w:rPr>
          <w:rtl/>
        </w:rPr>
        <w:t>4</w:t>
      </w:r>
      <w:r w:rsidR="007A060E" w:rsidRPr="002D0CE3">
        <w:rPr>
          <w:rtl/>
        </w:rPr>
        <w:t xml:space="preserve"> / </w:t>
      </w:r>
      <w:r w:rsidRPr="002D0CE3">
        <w:rPr>
          <w:rtl/>
        </w:rPr>
        <w:t>159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(2) الدر</w:t>
      </w:r>
      <w:r w:rsidR="00097A8E" w:rsidRPr="002D0CE3">
        <w:rPr>
          <w:rtl/>
        </w:rPr>
        <w:t>ّ</w:t>
      </w:r>
      <w:r w:rsidRPr="002D0CE3">
        <w:rPr>
          <w:rtl/>
        </w:rPr>
        <w:t xml:space="preserve"> المنثور في التفسير بالمأثور</w:t>
      </w:r>
      <w:r w:rsidR="00294847" w:rsidRPr="002D0CE3">
        <w:rPr>
          <w:rtl/>
        </w:rPr>
        <w:t xml:space="preserve"> </w:t>
      </w:r>
      <w:r w:rsidRPr="002D0CE3">
        <w:rPr>
          <w:rtl/>
        </w:rPr>
        <w:t>3</w:t>
      </w:r>
      <w:r w:rsidR="007A060E" w:rsidRPr="002D0CE3">
        <w:rPr>
          <w:rtl/>
        </w:rPr>
        <w:t xml:space="preserve"> / </w:t>
      </w:r>
      <w:r w:rsidRPr="002D0CE3">
        <w:rPr>
          <w:rtl/>
        </w:rPr>
        <w:t>218</w:t>
      </w:r>
      <w:r w:rsidR="00F26704" w:rsidRPr="002D0CE3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9 </w:t>
      </w:r>
      <w:r w:rsidR="00294847">
        <w:rPr>
          <w:rtl/>
        </w:rPr>
        <w:t>ـ</w:t>
      </w:r>
      <w:r w:rsidRPr="000509AA">
        <w:rPr>
          <w:rtl/>
        </w:rPr>
        <w:t xml:space="preserve"> ابن مردويه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فهؤلاء الأئم</w:t>
      </w:r>
      <w:r w:rsidR="00AC78C5">
        <w:rPr>
          <w:rtl/>
        </w:rPr>
        <w:t>ّ</w:t>
      </w:r>
      <w:r w:rsidRPr="000509AA">
        <w:rPr>
          <w:rtl/>
        </w:rPr>
        <w:t>ة الأعلام من المحدثين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يروون هذه الرواية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الكفاية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294847">
        <w:rPr>
          <w:rStyle w:val="rfdBold2"/>
          <w:rtl/>
        </w:rPr>
        <w:t>ورابعا</w:t>
      </w:r>
      <w:r w:rsidR="00AC78C5">
        <w:rPr>
          <w:rStyle w:val="rfdBold2"/>
          <w:rtl/>
        </w:rPr>
        <w:t>ً</w:t>
      </w:r>
      <w:r w:rsidRPr="00294847">
        <w:rPr>
          <w:rStyle w:val="rfdBold2"/>
          <w:rtl/>
        </w:rPr>
        <w:t xml:space="preserve"> :</w:t>
      </w:r>
      <w:r w:rsidRPr="000509AA">
        <w:rPr>
          <w:rtl/>
        </w:rPr>
        <w:t xml:space="preserve"> لقد ذكر المفس</w:t>
      </w:r>
      <w:r w:rsidR="00AC78C5">
        <w:rPr>
          <w:rtl/>
        </w:rPr>
        <w:t>ّ</w:t>
      </w:r>
      <w:r w:rsidRPr="000509AA">
        <w:rPr>
          <w:rtl/>
        </w:rPr>
        <w:t>رون الكبار من أهل الس</w:t>
      </w:r>
      <w:r w:rsidR="00AC78C5">
        <w:rPr>
          <w:rtl/>
        </w:rPr>
        <w:t>ُ</w:t>
      </w:r>
      <w:r w:rsidRPr="000509AA">
        <w:rPr>
          <w:rtl/>
        </w:rPr>
        <w:t>ن</w:t>
      </w:r>
      <w:r w:rsidR="00AC78C5">
        <w:rPr>
          <w:rtl/>
        </w:rPr>
        <w:t>ّ</w:t>
      </w:r>
      <w:r w:rsidRPr="000509AA">
        <w:rPr>
          <w:rtl/>
        </w:rPr>
        <w:t>ة هذا الحديث بذيل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الآية المباركة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إن</w:t>
      </w:r>
      <w:r w:rsidR="00AC78C5">
        <w:rPr>
          <w:rtl/>
        </w:rPr>
        <w:t>ّ</w:t>
      </w:r>
      <w:r w:rsidRPr="000509AA">
        <w:rPr>
          <w:rtl/>
        </w:rPr>
        <w:t xml:space="preserve"> بعضهم قد</w:t>
      </w:r>
      <w:r w:rsidR="00AC78C5">
        <w:rPr>
          <w:rtl/>
        </w:rPr>
        <w:t>ّ</w:t>
      </w:r>
      <w:r w:rsidRPr="000509AA">
        <w:rPr>
          <w:rtl/>
        </w:rPr>
        <w:t>مه في الذ</w:t>
      </w:r>
      <w:r w:rsidR="00AC78C5">
        <w:rPr>
          <w:rtl/>
        </w:rPr>
        <w:t>ِ</w:t>
      </w:r>
      <w:r w:rsidRPr="000509AA">
        <w:rPr>
          <w:rtl/>
        </w:rPr>
        <w:t xml:space="preserve">كر </w:t>
      </w:r>
      <w:r w:rsidRPr="005E1A6F">
        <w:rPr>
          <w:rtl/>
        </w:rPr>
        <w:t>على</w:t>
      </w:r>
      <w:r w:rsidR="00AC78C5" w:rsidRPr="005E1A6F">
        <w:rPr>
          <w:rtl/>
        </w:rPr>
        <w:t>ٰ</w:t>
      </w:r>
      <w:r w:rsidRPr="000509AA">
        <w:rPr>
          <w:rtl/>
        </w:rPr>
        <w:t xml:space="preserve"> غيره من الأخبار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والأقوال :</w:t>
      </w:r>
    </w:p>
    <w:p w:rsidR="000509AA" w:rsidRPr="000509AA" w:rsidRDefault="005E1A6F" w:rsidP="00E95CF2">
      <w:pPr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قال الحافظ ابن كثير</w:t>
      </w:r>
      <w:r w:rsidR="00294847">
        <w:rPr>
          <w:rtl/>
        </w:rPr>
        <w:t xml:space="preserve"> ـ</w:t>
      </w:r>
      <w:r w:rsidR="000509AA" w:rsidRPr="000509AA">
        <w:rPr>
          <w:rtl/>
        </w:rPr>
        <w:t xml:space="preserve"> وهو الذي يعتمد عليه أتباع ابن تيمي</w:t>
      </w:r>
      <w:r w:rsidR="00837504">
        <w:rPr>
          <w:rtl/>
        </w:rPr>
        <w:t>ّ</w:t>
      </w:r>
      <w:r w:rsidR="000509AA" w:rsidRPr="000509AA">
        <w:rPr>
          <w:rtl/>
        </w:rPr>
        <w:t>ة</w:t>
      </w:r>
      <w:r w:rsidR="00294847">
        <w:rPr>
          <w:rtl/>
        </w:rPr>
        <w:t xml:space="preserve"> ـ</w:t>
      </w:r>
      <w:r w:rsidR="000509AA" w:rsidRPr="000509AA">
        <w:rPr>
          <w:rtl/>
        </w:rPr>
        <w:t xml:space="preserve">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«</w:t>
      </w:r>
      <w:r>
        <w:rPr>
          <w:rtl/>
        </w:rPr>
        <w:t xml:space="preserve"> </w:t>
      </w:r>
      <w:r w:rsidR="000509AA" w:rsidRPr="000509AA">
        <w:rPr>
          <w:rtl/>
        </w:rPr>
        <w:t>قال عبد الرز</w:t>
      </w:r>
      <w:r w:rsidR="00837504">
        <w:rPr>
          <w:rtl/>
        </w:rPr>
        <w:t>ّ</w:t>
      </w:r>
      <w:r w:rsidR="000509AA" w:rsidRPr="000509AA">
        <w:rPr>
          <w:rtl/>
        </w:rPr>
        <w:t>اق : أخبرنا ابن عيينة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عن إسماعيل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عن الشعبي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نزلت في علي</w:t>
      </w:r>
      <w:r w:rsidR="00837504">
        <w:rPr>
          <w:rtl/>
        </w:rPr>
        <w:t>ٍّ</w:t>
      </w:r>
      <w:r w:rsidR="000509AA" w:rsidRPr="000509AA">
        <w:rPr>
          <w:rtl/>
        </w:rPr>
        <w:t xml:space="preserve"> والعب</w:t>
      </w:r>
      <w:r w:rsidR="00837504">
        <w:rPr>
          <w:rtl/>
        </w:rPr>
        <w:t>ّ</w:t>
      </w:r>
      <w:r w:rsidR="000509AA" w:rsidRPr="000509AA">
        <w:rPr>
          <w:rtl/>
        </w:rPr>
        <w:t>اس</w:t>
      </w:r>
      <w:r w:rsidR="00837504">
        <w:rPr>
          <w:rtl/>
        </w:rPr>
        <w:t xml:space="preserve"> رض</w:t>
      </w:r>
      <w:r w:rsidR="00E95CF2">
        <w:rPr>
          <w:rtl/>
        </w:rPr>
        <w:t>ی</w:t>
      </w:r>
      <w:r w:rsidR="00837504">
        <w:rPr>
          <w:rtl/>
        </w:rPr>
        <w:t xml:space="preserve"> الله عنهما</w:t>
      </w:r>
      <w:r w:rsidR="000509AA" w:rsidRPr="000509AA">
        <w:rPr>
          <w:rtl/>
        </w:rPr>
        <w:t xml:space="preserve"> بما تكل</w:t>
      </w:r>
      <w:r w:rsidR="00837504">
        <w:rPr>
          <w:rtl/>
        </w:rPr>
        <w:t>ّ</w:t>
      </w:r>
      <w:r w:rsidR="000509AA" w:rsidRPr="000509AA">
        <w:rPr>
          <w:rtl/>
        </w:rPr>
        <w:t>ما في ذلك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ابن جرير : حد</w:t>
      </w:r>
      <w:r w:rsidR="00837504">
        <w:rPr>
          <w:rtl/>
        </w:rPr>
        <w:t>ّ</w:t>
      </w:r>
      <w:r w:rsidRPr="000509AA">
        <w:rPr>
          <w:rtl/>
        </w:rPr>
        <w:t>ثني يونس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أخبرنا ابن وهب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أخبرني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لهيعة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صخر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سمعت محم</w:t>
      </w:r>
      <w:r w:rsidR="00837504">
        <w:rPr>
          <w:rtl/>
        </w:rPr>
        <w:t>ّ</w:t>
      </w:r>
      <w:r w:rsidRPr="000509AA">
        <w:rPr>
          <w:rtl/>
        </w:rPr>
        <w:t>د بن كعب القرظي يقول : افتخر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طلحة بن شيبة من بني عبد الدار وعب</w:t>
      </w:r>
      <w:r w:rsidR="00837504">
        <w:rPr>
          <w:rtl/>
        </w:rPr>
        <w:t>ّ</w:t>
      </w:r>
      <w:r w:rsidRPr="000509AA">
        <w:rPr>
          <w:rtl/>
        </w:rPr>
        <w:t>اس بن عبد المط</w:t>
      </w:r>
      <w:r w:rsidR="00837504">
        <w:rPr>
          <w:rtl/>
        </w:rPr>
        <w:t>ّ</w:t>
      </w:r>
      <w:r w:rsidRPr="000509AA">
        <w:rPr>
          <w:rtl/>
        </w:rPr>
        <w:t>لب وعلي</w:t>
      </w:r>
      <w:r w:rsidR="00837504">
        <w:rPr>
          <w:rtl/>
        </w:rPr>
        <w:t>ّ</w:t>
      </w:r>
      <w:r w:rsidRPr="000509AA">
        <w:rPr>
          <w:rtl/>
        </w:rPr>
        <w:t xml:space="preserve">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طالب</w:t>
      </w:r>
      <w:r w:rsidR="00F26704">
        <w:rPr>
          <w:rtl/>
        </w:rPr>
        <w:t xml:space="preserve"> . . .</w:t>
      </w:r>
    </w:p>
    <w:p w:rsidR="000509AA" w:rsidRPr="000509AA" w:rsidRDefault="000509AA" w:rsidP="00837504">
      <w:pPr>
        <w:rPr>
          <w:rtl/>
        </w:rPr>
      </w:pPr>
      <w:r w:rsidRPr="000509AA">
        <w:rPr>
          <w:rtl/>
        </w:rPr>
        <w:t>وهكذا قال السد</w:t>
      </w:r>
      <w:r w:rsidR="00837504">
        <w:rPr>
          <w:rtl/>
        </w:rPr>
        <w:t>ّ</w:t>
      </w:r>
      <w:r w:rsidRPr="000509AA">
        <w:rPr>
          <w:rtl/>
        </w:rPr>
        <w:t>ي إل</w:t>
      </w:r>
      <w:r w:rsidR="00837504">
        <w:rPr>
          <w:rtl/>
        </w:rPr>
        <w:t>ّ</w:t>
      </w:r>
      <w:r w:rsidRPr="000509AA">
        <w:rPr>
          <w:rtl/>
        </w:rPr>
        <w:t>ا أن</w:t>
      </w:r>
      <w:r w:rsidR="00837504">
        <w:rPr>
          <w:rtl/>
        </w:rPr>
        <w:t>ّ</w:t>
      </w:r>
      <w:r w:rsidRPr="000509AA">
        <w:rPr>
          <w:rtl/>
        </w:rPr>
        <w:t>ه قال : افتخر علي</w:t>
      </w:r>
      <w:r w:rsidR="00837504">
        <w:rPr>
          <w:rtl/>
        </w:rPr>
        <w:t>ّ</w:t>
      </w:r>
      <w:r w:rsidRPr="000509AA">
        <w:rPr>
          <w:rtl/>
        </w:rPr>
        <w:t xml:space="preserve"> والعب</w:t>
      </w:r>
      <w:r w:rsidR="00837504">
        <w:rPr>
          <w:rtl/>
        </w:rPr>
        <w:t>ّ</w:t>
      </w:r>
      <w:r w:rsidRPr="000509AA">
        <w:rPr>
          <w:rtl/>
        </w:rPr>
        <w:t>اس وشيبة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عثمان </w:t>
      </w:r>
      <w:r w:rsidR="00837504">
        <w:rPr>
          <w:rtl/>
        </w:rPr>
        <w:t>؛</w:t>
      </w:r>
      <w:r w:rsidRPr="000509AA">
        <w:rPr>
          <w:rtl/>
        </w:rPr>
        <w:t xml:space="preserve"> وذكر نحوه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عبد الرز</w:t>
      </w:r>
      <w:r w:rsidR="00837504">
        <w:rPr>
          <w:rtl/>
        </w:rPr>
        <w:t>ّ</w:t>
      </w:r>
      <w:r w:rsidRPr="000509AA">
        <w:rPr>
          <w:rtl/>
        </w:rPr>
        <w:t>اق : أخبرنا معمر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عمرو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الحسن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نزلت في علي</w:t>
      </w:r>
      <w:r w:rsidR="00837504">
        <w:rPr>
          <w:rtl/>
        </w:rPr>
        <w:t>ٍّ</w:t>
      </w:r>
      <w:r w:rsidRPr="000509AA">
        <w:rPr>
          <w:rtl/>
        </w:rPr>
        <w:t xml:space="preserve"> وعب</w:t>
      </w:r>
      <w:r w:rsidR="00837504">
        <w:rPr>
          <w:rtl/>
        </w:rPr>
        <w:t>ّ</w:t>
      </w:r>
      <w:r w:rsidRPr="000509AA">
        <w:rPr>
          <w:rtl/>
        </w:rPr>
        <w:t>اس وشيبة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تكل</w:t>
      </w:r>
      <w:r w:rsidR="00837504">
        <w:rPr>
          <w:rtl/>
        </w:rPr>
        <w:t>ّ</w:t>
      </w:r>
      <w:r w:rsidRPr="000509AA">
        <w:rPr>
          <w:rtl/>
        </w:rPr>
        <w:t>موا في ذلك</w:t>
      </w:r>
      <w:r w:rsidR="00F26704">
        <w:rPr>
          <w:rtl/>
        </w:rPr>
        <w:t xml:space="preserve"> . . .</w:t>
      </w:r>
    </w:p>
    <w:p w:rsidR="000509AA" w:rsidRPr="000509AA" w:rsidRDefault="000509AA" w:rsidP="00440CAD">
      <w:pPr>
        <w:rPr>
          <w:rtl/>
        </w:rPr>
      </w:pPr>
      <w:r w:rsidRPr="000509AA">
        <w:rPr>
          <w:rtl/>
        </w:rPr>
        <w:t>ورواه محم</w:t>
      </w:r>
      <w:r w:rsidR="00837504">
        <w:rPr>
          <w:rtl/>
        </w:rPr>
        <w:t>ّ</w:t>
      </w:r>
      <w:r w:rsidRPr="000509AA">
        <w:rPr>
          <w:rtl/>
        </w:rPr>
        <w:t>د بن ثور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معمر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الحسن </w:t>
      </w:r>
      <w:r w:rsidR="00440CAD">
        <w:rPr>
          <w:rtl/>
        </w:rPr>
        <w:t>؛</w:t>
      </w:r>
      <w:r w:rsidRPr="000509AA">
        <w:rPr>
          <w:rtl/>
        </w:rPr>
        <w:t xml:space="preserve"> فذكر نحوه</w:t>
      </w:r>
      <w:r w:rsidR="005E1A6F">
        <w:rPr>
          <w:rtl/>
        </w:rPr>
        <w:t xml:space="preserve"> </w:t>
      </w:r>
      <w:r w:rsidR="0029484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5E1A6F" w:rsidRDefault="000509AA" w:rsidP="00294847">
      <w:pPr>
        <w:rPr>
          <w:rStyle w:val="rfdPoemTiniCharChar"/>
          <w:rtl/>
        </w:rPr>
      </w:pPr>
      <w:r w:rsidRPr="000509AA">
        <w:rPr>
          <w:rtl/>
        </w:rPr>
        <w:t>وهنا أورد ابن كثير الحديث الآخر ووصفه ب</w:t>
      </w:r>
      <w:r w:rsidR="00440CAD">
        <w:rPr>
          <w:rtl/>
        </w:rPr>
        <w:t>ـ</w:t>
      </w:r>
      <w:r w:rsidRPr="000509AA">
        <w:rPr>
          <w:rtl/>
        </w:rPr>
        <w:t xml:space="preserve"> </w:t>
      </w:r>
      <w:r w:rsidR="00294847">
        <w:rPr>
          <w:rtl/>
        </w:rPr>
        <w:t>«</w:t>
      </w:r>
      <w:r w:rsidR="005E1A6F">
        <w:rPr>
          <w:rtl/>
        </w:rPr>
        <w:t xml:space="preserve"> </w:t>
      </w:r>
      <w:r w:rsidR="00294847">
        <w:rPr>
          <w:rtl/>
        </w:rPr>
        <w:t>المرفوع</w:t>
      </w:r>
      <w:r w:rsidR="005E1A6F">
        <w:rPr>
          <w:rtl/>
        </w:rPr>
        <w:t xml:space="preserve"> </w:t>
      </w:r>
      <w:r w:rsidR="00294847">
        <w:rPr>
          <w:rtl/>
        </w:rPr>
        <w:t>»</w:t>
      </w:r>
      <w:r w:rsidRPr="000509AA">
        <w:rPr>
          <w:rtl/>
        </w:rPr>
        <w:t xml:space="preserve"> فقال : </w:t>
      </w:r>
      <w:r w:rsidR="00294847">
        <w:rPr>
          <w:rtl/>
        </w:rPr>
        <w:t>«</w:t>
      </w:r>
      <w:r w:rsidR="005E1A6F">
        <w:rPr>
          <w:rtl/>
        </w:rPr>
        <w:t xml:space="preserve"> </w:t>
      </w:r>
      <w:r w:rsidRPr="000509AA">
        <w:rPr>
          <w:rtl/>
        </w:rPr>
        <w:t>وقد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ورد في تفسير هذه الآية حديث مرفوع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فلا ب</w:t>
      </w:r>
      <w:r w:rsidR="00440CAD">
        <w:rPr>
          <w:rtl/>
        </w:rPr>
        <w:t>ُ</w:t>
      </w:r>
      <w:r w:rsidRPr="000509AA">
        <w:rPr>
          <w:rtl/>
        </w:rPr>
        <w:t>د</w:t>
      </w:r>
      <w:r w:rsidR="00440CAD">
        <w:rPr>
          <w:rtl/>
        </w:rPr>
        <w:t>ّ</w:t>
      </w:r>
      <w:r w:rsidRPr="000509AA">
        <w:rPr>
          <w:rtl/>
        </w:rPr>
        <w:t xml:space="preserve"> من ذ</w:t>
      </w:r>
      <w:r w:rsidR="00440CAD">
        <w:rPr>
          <w:rtl/>
        </w:rPr>
        <w:t>ِ</w:t>
      </w:r>
      <w:r w:rsidRPr="000509AA">
        <w:rPr>
          <w:rtl/>
        </w:rPr>
        <w:t>كره هنا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عبد الرز</w:t>
      </w:r>
      <w:r w:rsidR="00440CAD">
        <w:rPr>
          <w:rtl/>
        </w:rPr>
        <w:t>ّ</w:t>
      </w:r>
      <w:r w:rsidRPr="000509AA">
        <w:rPr>
          <w:rtl/>
        </w:rPr>
        <w:t>اق : أخبرنا معمر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Pr="005E1A6F">
        <w:rPr>
          <w:rtl/>
        </w:rPr>
        <w:t>عن يحيى</w:t>
      </w:r>
      <w:r w:rsidR="00440CAD" w:rsidRPr="005E1A6F">
        <w:rPr>
          <w:rtl/>
        </w:rPr>
        <w:t>ٰ</w:t>
      </w:r>
      <w:r w:rsidRPr="000509AA">
        <w:rPr>
          <w:rtl/>
        </w:rPr>
        <w:t xml:space="preserve"> بن أبي كثير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النعمان بن</w:t>
      </w:r>
      <w:r w:rsidR="00440CAD">
        <w:rPr>
          <w:rtl/>
        </w:rPr>
        <w:t xml:space="preserve"> </w:t>
      </w:r>
      <w:r w:rsidR="00440CAD">
        <w:rPr>
          <w:rtl/>
        </w:rPr>
        <w:br/>
      </w:r>
    </w:p>
    <w:p w:rsidR="00600DF3" w:rsidRDefault="00600DF3" w:rsidP="00294847">
      <w:pPr>
        <w:pStyle w:val="rfdNormal0"/>
        <w:rPr>
          <w:rtl/>
        </w:rPr>
        <w:sectPr w:rsidR="00600DF3" w:rsidSect="00600DF3">
          <w:headerReference w:type="even" r:id="rId21"/>
          <w:headerReference w:type="default" r:id="rId22"/>
          <w:headerReference w:type="first" r:id="rId2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600DF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بشير</w:t>
      </w:r>
      <w:r w:rsidR="00F26704">
        <w:rPr>
          <w:rtl/>
        </w:rPr>
        <w:t xml:space="preserve"> . . .</w:t>
      </w:r>
      <w:r w:rsidR="003A0557">
        <w:rPr>
          <w:rFonts w:hint="cs"/>
          <w:rtl/>
        </w:rPr>
        <w:t xml:space="preserve"> </w:t>
      </w:r>
      <w:r w:rsidR="00294847">
        <w:rPr>
          <w:rtl/>
        </w:rPr>
        <w:t>»</w:t>
      </w:r>
      <w:r w:rsidR="001E3F61">
        <w:rPr>
          <w:rFonts w:hint="cs"/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294847" w:rsidRDefault="000509AA" w:rsidP="000509AA">
      <w:pPr>
        <w:rPr>
          <w:rtl/>
        </w:rPr>
      </w:pPr>
      <w:r w:rsidRPr="000509AA">
        <w:rPr>
          <w:rtl/>
        </w:rPr>
        <w:t>فأمر هؤلاء المفترين من أعجب العجب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كيف ي</w:t>
      </w:r>
      <w:r w:rsidR="00440CAD">
        <w:rPr>
          <w:rtl/>
        </w:rPr>
        <w:t>ُ</w:t>
      </w:r>
      <w:r w:rsidRPr="000509AA">
        <w:rPr>
          <w:rtl/>
        </w:rPr>
        <w:t>عرضون عن الحديث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المعتبر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المروي من طرقهم بالأسانيد الكثيرة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</w:t>
      </w:r>
      <w:r w:rsidR="00440CAD">
        <w:rPr>
          <w:rtl/>
        </w:rPr>
        <w:t>ّ</w:t>
      </w:r>
      <w:r w:rsidRPr="000509AA">
        <w:rPr>
          <w:rtl/>
        </w:rPr>
        <w:t>فق عليه بين المسلمين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الواضح في دلالته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الصريح في معناه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ويذكرون في مقابله حديثا</w:t>
      </w:r>
      <w:r w:rsidR="00440CAD">
        <w:rPr>
          <w:rtl/>
        </w:rPr>
        <w:t>ً</w:t>
      </w:r>
      <w:r w:rsidRPr="000509AA">
        <w:rPr>
          <w:rtl/>
        </w:rPr>
        <w:t xml:space="preserve"> مبهما</w:t>
      </w:r>
      <w:r w:rsidR="00440CAD">
        <w:rPr>
          <w:rtl/>
        </w:rPr>
        <w:t>ً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معناه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تفر</w:t>
      </w:r>
      <w:r w:rsidR="00440CAD">
        <w:rPr>
          <w:rtl/>
        </w:rPr>
        <w:t>ّ</w:t>
      </w:r>
      <w:r w:rsidRPr="000509AA">
        <w:rPr>
          <w:rtl/>
        </w:rPr>
        <w:t>د به بعضهم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ولم يعبأ به ج</w:t>
      </w:r>
      <w:r w:rsidR="00440CAD">
        <w:rPr>
          <w:rtl/>
        </w:rPr>
        <w:t>ُ</w:t>
      </w:r>
      <w:r w:rsidRPr="000509AA">
        <w:rPr>
          <w:rtl/>
        </w:rPr>
        <w:t>ل</w:t>
      </w:r>
      <w:r w:rsidR="00440CAD">
        <w:rPr>
          <w:rtl/>
        </w:rPr>
        <w:t>ّ</w:t>
      </w:r>
      <w:r w:rsidRPr="000509AA">
        <w:rPr>
          <w:rtl/>
        </w:rPr>
        <w:t>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440CAD">
        <w:rPr>
          <w:rtl/>
        </w:rPr>
        <w:t>ّ</w:t>
      </w:r>
      <w:r w:rsidRPr="000509AA">
        <w:rPr>
          <w:rtl/>
        </w:rPr>
        <w:t xml:space="preserve"> يت</w:t>
      </w:r>
      <w:r w:rsidR="00440CAD">
        <w:rPr>
          <w:rtl/>
        </w:rPr>
        <w:t>ّ</w:t>
      </w:r>
      <w:r w:rsidRPr="000509AA">
        <w:rPr>
          <w:rtl/>
        </w:rPr>
        <w:t>همون علماء الطائفة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المحق</w:t>
      </w:r>
      <w:r w:rsidR="00440CAD">
        <w:rPr>
          <w:rtl/>
        </w:rPr>
        <w:t>ّ</w:t>
      </w:r>
      <w:r w:rsidR="00294847">
        <w:rPr>
          <w:rtl/>
        </w:rPr>
        <w:t>ة بعدم الأمانة العلمية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294847" w:rsidRDefault="000509AA" w:rsidP="000509AA">
      <w:pPr>
        <w:rPr>
          <w:rtl/>
        </w:rPr>
      </w:pPr>
      <w:r w:rsidRPr="000509AA">
        <w:rPr>
          <w:rtl/>
        </w:rPr>
        <w:t>إن</w:t>
      </w:r>
      <w:r w:rsidR="00440CAD">
        <w:rPr>
          <w:rtl/>
        </w:rPr>
        <w:t>ّ</w:t>
      </w:r>
      <w:r w:rsidRPr="000509AA">
        <w:rPr>
          <w:rtl/>
        </w:rPr>
        <w:t xml:space="preserve">هم طالما يستندون </w:t>
      </w:r>
      <w:r w:rsidRPr="005E1A6F">
        <w:rPr>
          <w:rtl/>
        </w:rPr>
        <w:t>إلى</w:t>
      </w:r>
      <w:r w:rsidR="00440CAD" w:rsidRPr="005E1A6F">
        <w:rPr>
          <w:rtl/>
        </w:rPr>
        <w:t>ٰ</w:t>
      </w:r>
      <w:r w:rsidRPr="000509AA">
        <w:rPr>
          <w:rtl/>
        </w:rPr>
        <w:t xml:space="preserve"> روايات ابن كثير</w:t>
      </w:r>
      <w:r w:rsidR="00440CAD">
        <w:rPr>
          <w:rtl/>
        </w:rPr>
        <w:t>ٍ</w:t>
      </w:r>
      <w:r w:rsidRPr="000509AA">
        <w:rPr>
          <w:rtl/>
        </w:rPr>
        <w:t xml:space="preserve"> وأمثاله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</w:t>
      </w:r>
      <w:r w:rsidR="00440CAD">
        <w:rPr>
          <w:rtl/>
        </w:rPr>
        <w:t>ّ</w:t>
      </w:r>
      <w:r w:rsidRPr="000509AA">
        <w:rPr>
          <w:rtl/>
        </w:rPr>
        <w:t>ا في مثل 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المقام فلا </w:t>
      </w:r>
      <w:r w:rsidR="00294847">
        <w:rPr>
          <w:rtl/>
        </w:rPr>
        <w:t>يعبأون بذلك ولا يرجعون إليه</w:t>
      </w:r>
      <w:r w:rsidR="007A060E">
        <w:rPr>
          <w:rtl/>
        </w:rPr>
        <w:t xml:space="preserve"> ! !</w:t>
      </w:r>
    </w:p>
    <w:p w:rsidR="00294847" w:rsidRDefault="000509AA" w:rsidP="00294847">
      <w:pPr>
        <w:rPr>
          <w:rtl/>
        </w:rPr>
      </w:pPr>
      <w:r w:rsidRPr="000509AA">
        <w:rPr>
          <w:rtl/>
        </w:rPr>
        <w:t>إن</w:t>
      </w:r>
      <w:r w:rsidR="00440CAD">
        <w:rPr>
          <w:rtl/>
        </w:rPr>
        <w:t>ّ</w:t>
      </w:r>
      <w:r w:rsidRPr="000509AA">
        <w:rPr>
          <w:rtl/>
        </w:rPr>
        <w:t xml:space="preserve">هم ينقلون ذلك الحديث عن </w:t>
      </w:r>
      <w:r w:rsidRPr="00294847">
        <w:rPr>
          <w:rStyle w:val="rfdBold2"/>
          <w:rtl/>
        </w:rPr>
        <w:t>الدر</w:t>
      </w:r>
      <w:r w:rsidR="00440CAD">
        <w:rPr>
          <w:rStyle w:val="rfdBold2"/>
          <w:rtl/>
        </w:rPr>
        <w:t>ّ</w:t>
      </w:r>
      <w:r w:rsidRPr="00294847">
        <w:rPr>
          <w:rStyle w:val="rfdBold2"/>
          <w:rtl/>
        </w:rPr>
        <w:t xml:space="preserve"> المنثور</w:t>
      </w:r>
      <w:r w:rsidRPr="000509AA">
        <w:rPr>
          <w:rtl/>
        </w:rPr>
        <w:t xml:space="preserve"> ويذكرون نسبته </w:t>
      </w:r>
      <w:r w:rsidRPr="005E1A6F">
        <w:rPr>
          <w:rtl/>
        </w:rPr>
        <w:t>إلى</w:t>
      </w:r>
      <w:r w:rsidR="00440CAD" w:rsidRPr="005E1A6F">
        <w:rPr>
          <w:rtl/>
        </w:rPr>
        <w:t>ٰ</w:t>
      </w:r>
      <w:r w:rsidRPr="000509AA">
        <w:rPr>
          <w:rtl/>
        </w:rPr>
        <w:t xml:space="preserve">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رواه من المحد</w:t>
      </w:r>
      <w:r w:rsidR="00440CAD">
        <w:rPr>
          <w:rtl/>
        </w:rPr>
        <w:t>ّ</w:t>
      </w:r>
      <w:r w:rsidRPr="000509AA">
        <w:rPr>
          <w:rtl/>
        </w:rPr>
        <w:t>ثين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يشيرون</w:t>
      </w:r>
      <w:r w:rsidR="00294847">
        <w:rPr>
          <w:rtl/>
        </w:rPr>
        <w:t xml:space="preserve"> ـ</w:t>
      </w:r>
      <w:r w:rsidRPr="000509AA">
        <w:rPr>
          <w:rtl/>
        </w:rPr>
        <w:t xml:space="preserve"> ولا مجر</w:t>
      </w:r>
      <w:r w:rsidR="00440CAD">
        <w:rPr>
          <w:rtl/>
        </w:rPr>
        <w:t>ّ</w:t>
      </w:r>
      <w:r w:rsidRPr="000509AA">
        <w:rPr>
          <w:rtl/>
        </w:rPr>
        <w:t>د إشارة</w:t>
      </w:r>
      <w:r w:rsidR="00294847">
        <w:rPr>
          <w:rtl/>
        </w:rPr>
        <w:t xml:space="preserve"> ـ</w:t>
      </w:r>
      <w:r w:rsidRPr="000509AA">
        <w:rPr>
          <w:rtl/>
        </w:rPr>
        <w:t xml:space="preserve"> </w:t>
      </w:r>
      <w:r w:rsidRPr="005E1A6F">
        <w:rPr>
          <w:rtl/>
        </w:rPr>
        <w:t>إلى</w:t>
      </w:r>
      <w:r w:rsidR="00440CAD" w:rsidRPr="005E1A6F">
        <w:rPr>
          <w:rtl/>
        </w:rPr>
        <w:t>ٰ</w:t>
      </w:r>
      <w:r w:rsidRPr="000509AA">
        <w:rPr>
          <w:rtl/>
        </w:rPr>
        <w:t xml:space="preserve"> وجود الحديث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الذي رواه السي</w:t>
      </w:r>
      <w:r w:rsidR="00440CAD">
        <w:rPr>
          <w:rtl/>
        </w:rPr>
        <w:t>ّ</w:t>
      </w:r>
      <w:r w:rsidRPr="000509AA">
        <w:rPr>
          <w:rtl/>
        </w:rPr>
        <w:t xml:space="preserve">د عن الواحدي في </w:t>
      </w:r>
      <w:r w:rsidRPr="00294847">
        <w:rPr>
          <w:rStyle w:val="rfdBold2"/>
          <w:rtl/>
        </w:rPr>
        <w:t>الدر</w:t>
      </w:r>
      <w:r w:rsidR="00440CAD">
        <w:rPr>
          <w:rStyle w:val="rfdBold2"/>
          <w:rtl/>
        </w:rPr>
        <w:t>ّ</w:t>
      </w:r>
      <w:r w:rsidRPr="00294847">
        <w:rPr>
          <w:rStyle w:val="rfdBold2"/>
          <w:rtl/>
        </w:rPr>
        <w:t xml:space="preserve"> المنثور</w:t>
      </w:r>
      <w:r w:rsidRPr="000509AA">
        <w:rPr>
          <w:rtl/>
        </w:rPr>
        <w:t xml:space="preserve"> عن عد</w:t>
      </w:r>
      <w:r w:rsidR="00440CAD">
        <w:rPr>
          <w:rtl/>
        </w:rPr>
        <w:t>ّ</w:t>
      </w:r>
      <w:r w:rsidRPr="000509AA">
        <w:rPr>
          <w:rtl/>
        </w:rPr>
        <w:t>ة</w:t>
      </w:r>
      <w:r w:rsidR="00440CAD">
        <w:rPr>
          <w:rtl/>
        </w:rPr>
        <w:t>ٍ</w:t>
      </w:r>
      <w:r w:rsidRPr="000509AA">
        <w:rPr>
          <w:rtl/>
        </w:rPr>
        <w:t xml:space="preserve"> </w:t>
      </w:r>
      <w:r w:rsidR="00294847">
        <w:rPr>
          <w:rtl/>
        </w:rPr>
        <w:t>كبيرة من أئم</w:t>
      </w:r>
      <w:r w:rsidR="00440CAD">
        <w:rPr>
          <w:rtl/>
        </w:rPr>
        <w:t>ّ</w:t>
      </w:r>
      <w:r w:rsidR="00294847">
        <w:rPr>
          <w:rtl/>
        </w:rPr>
        <w:t>تهم</w:t>
      </w:r>
      <w:r w:rsidR="007A060E">
        <w:rPr>
          <w:rtl/>
        </w:rPr>
        <w:t xml:space="preserve"> ! !</w:t>
      </w:r>
    </w:p>
    <w:p w:rsidR="000509AA" w:rsidRPr="000509AA" w:rsidRDefault="005E1A6F" w:rsidP="000509AA">
      <w:pPr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وقال القرطبي : </w:t>
      </w:r>
      <w:r w:rsidR="008767F4" w:rsidRPr="000509AA">
        <w:rPr>
          <w:rtl/>
        </w:rPr>
        <w:t>«</w:t>
      </w:r>
      <w:r>
        <w:rPr>
          <w:rtl/>
        </w:rPr>
        <w:t xml:space="preserve"> </w:t>
      </w:r>
      <w:r w:rsidR="000509AA" w:rsidRPr="000509AA">
        <w:rPr>
          <w:rtl/>
        </w:rPr>
        <w:t>وظاهر هذه الآية أن</w:t>
      </w:r>
      <w:r w:rsidR="00440CAD">
        <w:rPr>
          <w:rtl/>
        </w:rPr>
        <w:t>ّ</w:t>
      </w:r>
      <w:r w:rsidR="000509AA" w:rsidRPr="000509AA">
        <w:rPr>
          <w:rtl/>
        </w:rPr>
        <w:t>ها مبطلة قول من افتخر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المشركين بسقاية الحاج</w:t>
      </w:r>
      <w:r w:rsidR="00440CAD">
        <w:rPr>
          <w:rtl/>
        </w:rPr>
        <w:t>ّ</w:t>
      </w:r>
      <w:r w:rsidR="000509AA" w:rsidRPr="000509AA">
        <w:rPr>
          <w:rtl/>
        </w:rPr>
        <w:t xml:space="preserve"> وعمارة المسجد الحرام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كما ذكره السد</w:t>
      </w:r>
      <w:r w:rsidR="00440CAD">
        <w:rPr>
          <w:rtl/>
        </w:rPr>
        <w:t>ّ</w:t>
      </w:r>
      <w:r w:rsidR="000509AA" w:rsidRPr="000509AA">
        <w:rPr>
          <w:rtl/>
        </w:rPr>
        <w:t>ي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افتخر عب</w:t>
      </w:r>
      <w:r w:rsidR="00440CAD">
        <w:rPr>
          <w:rtl/>
        </w:rPr>
        <w:t>ّ</w:t>
      </w:r>
      <w:r w:rsidR="000509AA" w:rsidRPr="000509AA">
        <w:rPr>
          <w:rtl/>
        </w:rPr>
        <w:t>اس بالسقاية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وشيبة بالعمارة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وعلي</w:t>
      </w:r>
      <w:r w:rsidR="00440CAD">
        <w:rPr>
          <w:rtl/>
        </w:rPr>
        <w:t>ٌّ</w:t>
      </w:r>
      <w:r w:rsidR="000509AA" w:rsidRPr="000509AA">
        <w:rPr>
          <w:rtl/>
        </w:rPr>
        <w:t xml:space="preserve"> بالإسلام والجهاد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فصد</w:t>
      </w:r>
      <w:r w:rsidR="00440CAD">
        <w:rPr>
          <w:rtl/>
        </w:rPr>
        <w:t>ّ</w:t>
      </w:r>
      <w:r w:rsidR="000509AA" w:rsidRPr="000509AA">
        <w:rPr>
          <w:rtl/>
        </w:rPr>
        <w:t>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الله علي</w:t>
      </w:r>
      <w:r w:rsidR="00440CAD">
        <w:rPr>
          <w:rtl/>
        </w:rPr>
        <w:t>ّ</w:t>
      </w:r>
      <w:r w:rsidR="000509AA" w:rsidRPr="000509AA">
        <w:rPr>
          <w:rtl/>
        </w:rPr>
        <w:t>ا</w:t>
      </w:r>
      <w:r w:rsidR="00440CAD">
        <w:rPr>
          <w:rtl/>
        </w:rPr>
        <w:t>ً</w:t>
      </w:r>
      <w:r w:rsidR="000509AA" w:rsidRPr="000509AA">
        <w:rPr>
          <w:rtl/>
        </w:rPr>
        <w:t xml:space="preserve"> وكذ</w:t>
      </w:r>
      <w:r w:rsidR="00440CAD">
        <w:rPr>
          <w:rtl/>
        </w:rPr>
        <w:t>ّ</w:t>
      </w:r>
      <w:r w:rsidR="000509AA" w:rsidRPr="000509AA">
        <w:rPr>
          <w:rtl/>
        </w:rPr>
        <w:t>بهما</w:t>
      </w:r>
      <w:r w:rsidR="00F26704">
        <w:rPr>
          <w:rtl/>
        </w:rPr>
        <w:t xml:space="preserve"> . .</w:t>
      </w:r>
      <w:r w:rsidR="000509AA" w:rsidRPr="000509AA">
        <w:rPr>
          <w:rtl/>
        </w:rPr>
        <w:t xml:space="preserve"> وهذا بي</w:t>
      </w:r>
      <w:r w:rsidR="00440CAD">
        <w:rPr>
          <w:rtl/>
        </w:rPr>
        <w:t>ّ</w:t>
      </w:r>
      <w:r w:rsidR="000509AA" w:rsidRPr="000509AA">
        <w:rPr>
          <w:rtl/>
        </w:rPr>
        <w:t>ن لا غبار عليه</w:t>
      </w:r>
      <w:r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440CAD">
        <w:rPr>
          <w:rtl/>
        </w:rPr>
        <w:t>ّ</w:t>
      </w:r>
      <w:r w:rsidRPr="000509AA">
        <w:rPr>
          <w:rtl/>
        </w:rPr>
        <w:t xml:space="preserve"> إن</w:t>
      </w:r>
      <w:r w:rsidR="00440CAD">
        <w:rPr>
          <w:rtl/>
        </w:rPr>
        <w:t>ّ</w:t>
      </w:r>
      <w:r w:rsidRPr="000509AA">
        <w:rPr>
          <w:rtl/>
        </w:rPr>
        <w:t>ه تعرض لحديث مسلم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وذكر فيه إشكالا</w:t>
      </w:r>
      <w:r w:rsidR="00440CAD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وحاول دفعه بناء</w:t>
      </w:r>
      <w:r w:rsidR="00440CAD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5E1A6F">
        <w:rPr>
          <w:rtl/>
        </w:rPr>
        <w:t>على</w:t>
      </w:r>
      <w:r w:rsidR="00440CAD" w:rsidRPr="005E1A6F">
        <w:rPr>
          <w:rtl/>
        </w:rPr>
        <w:t>ٰ</w:t>
      </w:r>
      <w:r w:rsidRPr="005E1A6F">
        <w:rPr>
          <w:rtl/>
        </w:rPr>
        <w:t xml:space="preserve"> </w:t>
      </w:r>
      <w:r w:rsidRPr="000509AA">
        <w:rPr>
          <w:rtl/>
        </w:rPr>
        <w:t>وقوع التسامح في لفظ الحديث من بعض الرواة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فراجعه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5E1A6F" w:rsidP="000509AA">
      <w:pPr>
        <w:pStyle w:val="rfdLine"/>
        <w:rPr>
          <w:rtl/>
        </w:rPr>
      </w:pPr>
      <w:r w:rsidRPr="005E1A6F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تفسير القرآن العظيم</w:t>
      </w:r>
      <w:r w:rsidR="00294847" w:rsidRPr="002D0CE3">
        <w:rPr>
          <w:rtl/>
        </w:rPr>
        <w:t xml:space="preserve"> </w:t>
      </w:r>
      <w:r w:rsidRPr="002D0CE3">
        <w:rPr>
          <w:rtl/>
        </w:rPr>
        <w:t>2</w:t>
      </w:r>
      <w:r w:rsidR="007A060E" w:rsidRPr="002D0CE3">
        <w:rPr>
          <w:rtl/>
        </w:rPr>
        <w:t xml:space="preserve"> / </w:t>
      </w:r>
      <w:r w:rsidRPr="002D0CE3">
        <w:rPr>
          <w:rtl/>
        </w:rPr>
        <w:t>296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(2) تفسير القرطبي</w:t>
      </w:r>
      <w:r w:rsidR="00294847" w:rsidRPr="002D0CE3">
        <w:rPr>
          <w:rtl/>
        </w:rPr>
        <w:t xml:space="preserve"> </w:t>
      </w:r>
      <w:r w:rsidRPr="002D0CE3">
        <w:rPr>
          <w:rtl/>
        </w:rPr>
        <w:t>8</w:t>
      </w:r>
      <w:r w:rsidR="007A060E" w:rsidRPr="002D0CE3">
        <w:rPr>
          <w:rtl/>
        </w:rPr>
        <w:t xml:space="preserve"> / </w:t>
      </w:r>
      <w:r w:rsidRPr="002D0CE3">
        <w:rPr>
          <w:rtl/>
        </w:rPr>
        <w:t>92</w:t>
      </w:r>
      <w:r w:rsidR="00F26704" w:rsidRPr="002D0CE3">
        <w:rPr>
          <w:rtl/>
        </w:rPr>
        <w:t xml:space="preserve"> .</w:t>
      </w:r>
    </w:p>
    <w:p w:rsidR="005E1A6F" w:rsidRPr="005E1A6F" w:rsidRDefault="000509AA" w:rsidP="005E1A6F">
      <w:pPr>
        <w:rPr>
          <w:rtl/>
        </w:rPr>
      </w:pPr>
      <w:r w:rsidRPr="005E1A6F">
        <w:rPr>
          <w:rtl/>
        </w:rPr>
        <w:br w:type="page"/>
      </w:r>
    </w:p>
    <w:p w:rsidR="005E1A6F" w:rsidRPr="005E1A6F" w:rsidRDefault="005E1A6F" w:rsidP="005E1A6F">
      <w:pPr>
        <w:pStyle w:val="rfdPoemTini"/>
        <w:rPr>
          <w:rtl/>
        </w:rPr>
      </w:pP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967162" w:rsidRDefault="000509AA" w:rsidP="00967162">
      <w:pPr>
        <w:rPr>
          <w:rtl/>
        </w:rPr>
      </w:pPr>
      <w:r w:rsidRPr="000509AA">
        <w:rPr>
          <w:rtl/>
        </w:rPr>
        <w:t>وبذلك يظهر أن</w:t>
      </w:r>
      <w:r w:rsidR="00967162">
        <w:rPr>
          <w:rtl/>
        </w:rPr>
        <w:t>ّ</w:t>
      </w:r>
      <w:r w:rsidRPr="000509AA">
        <w:rPr>
          <w:rtl/>
        </w:rPr>
        <w:t xml:space="preserve"> في حديث مسلم إشكالا</w:t>
      </w:r>
      <w:r w:rsidR="00967162">
        <w:rPr>
          <w:rtl/>
        </w:rPr>
        <w:t>ً</w:t>
      </w:r>
      <w:r w:rsidRPr="000509AA">
        <w:rPr>
          <w:rtl/>
        </w:rPr>
        <w:t xml:space="preserve"> في المعنى والدلالة أيضا</w:t>
      </w:r>
      <w:r w:rsidR="00967162">
        <w:rPr>
          <w:rtl/>
        </w:rPr>
        <w:t>ً</w:t>
      </w:r>
      <w:r w:rsidR="007A060E">
        <w:rPr>
          <w:rtl/>
        </w:rPr>
        <w:t xml:space="preserve"> !</w:t>
      </w:r>
    </w:p>
    <w:p w:rsidR="000509AA" w:rsidRPr="000509AA" w:rsidRDefault="005E1A6F" w:rsidP="005E1A6F">
      <w:pPr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وقال الآلوسي بتفسير الآية والمقصود بالخطاب في </w:t>
      </w:r>
      <w:r>
        <w:rPr>
          <w:rStyle w:val="rfdAlaem"/>
          <w:rtl/>
        </w:rPr>
        <w:t>(</w:t>
      </w:r>
      <w:r w:rsidRPr="005E1A6F">
        <w:rPr>
          <w:rStyle w:val="rfdAie"/>
          <w:rtl/>
        </w:rPr>
        <w:t xml:space="preserve"> </w:t>
      </w:r>
      <w:r w:rsidR="00967162" w:rsidRPr="005E1A6F">
        <w:rPr>
          <w:rStyle w:val="rfdAie"/>
          <w:rtl/>
        </w:rPr>
        <w:t>أَجَعَلْتُمْ</w:t>
      </w:r>
      <w:r w:rsidRPr="005E1A6F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«</w:t>
      </w:r>
      <w:r>
        <w:rPr>
          <w:rtl/>
        </w:rPr>
        <w:t xml:space="preserve"> </w:t>
      </w:r>
      <w:r w:rsidR="000509AA" w:rsidRPr="000509AA">
        <w:rPr>
          <w:rtl/>
        </w:rPr>
        <w:t>الخطاب إم</w:t>
      </w:r>
      <w:r w:rsidR="00967162">
        <w:rPr>
          <w:rtl/>
        </w:rPr>
        <w:t>ّ</w:t>
      </w:r>
      <w:r w:rsidR="000509AA" w:rsidRPr="000509AA">
        <w:rPr>
          <w:rtl/>
        </w:rPr>
        <w:t>ا للمشركين على</w:t>
      </w:r>
      <w:r w:rsidR="00967162" w:rsidRPr="00B2039A">
        <w:rPr>
          <w:rtl/>
        </w:rPr>
        <w:t>ٰ</w:t>
      </w:r>
      <w:r w:rsidR="000509AA" w:rsidRPr="000509AA">
        <w:rPr>
          <w:rtl/>
        </w:rPr>
        <w:t xml:space="preserve"> طريقة الالتفات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</w:t>
      </w:r>
      <w:r w:rsidR="00967162" w:rsidRPr="00B2039A">
        <w:rPr>
          <w:rtl/>
        </w:rPr>
        <w:t>ٱ</w:t>
      </w:r>
      <w:r w:rsidR="000509AA" w:rsidRPr="000509AA">
        <w:rPr>
          <w:rtl/>
        </w:rPr>
        <w:t>ختاره أكثر المحق</w:t>
      </w:r>
      <w:r w:rsidR="00967162">
        <w:rPr>
          <w:rtl/>
        </w:rPr>
        <w:t>ّ</w:t>
      </w:r>
      <w:r w:rsidR="000509AA" w:rsidRPr="000509AA">
        <w:rPr>
          <w:rtl/>
        </w:rPr>
        <w:t>قين</w:t>
      </w:r>
      <w:r w:rsidR="00F26704">
        <w:rPr>
          <w:rtl/>
        </w:rPr>
        <w:t xml:space="preserve"> . . .</w:t>
      </w:r>
      <w:r w:rsidR="00294847">
        <w:rPr>
          <w:rtl/>
        </w:rPr>
        <w:t xml:space="preserve"> </w:t>
      </w:r>
      <w:r w:rsidR="00967162">
        <w:rPr>
          <w:rtl/>
        </w:rPr>
        <w:br/>
      </w:r>
      <w:r w:rsidR="000509AA" w:rsidRPr="000509AA">
        <w:rPr>
          <w:rtl/>
        </w:rPr>
        <w:t>وإم</w:t>
      </w:r>
      <w:r w:rsidR="00967162">
        <w:rPr>
          <w:rtl/>
        </w:rPr>
        <w:t>ّ</w:t>
      </w:r>
      <w:r w:rsidR="000509AA" w:rsidRPr="000509AA">
        <w:rPr>
          <w:rtl/>
        </w:rPr>
        <w:t>ا لبعض المؤمنين المؤث</w:t>
      </w:r>
      <w:r w:rsidR="00967162">
        <w:rPr>
          <w:rtl/>
        </w:rPr>
        <w:t>ِ</w:t>
      </w:r>
      <w:r w:rsidR="000509AA" w:rsidRPr="000509AA">
        <w:rPr>
          <w:rtl/>
        </w:rPr>
        <w:t>رين للسقاية والعمارة على</w:t>
      </w:r>
      <w:r w:rsidR="00967162" w:rsidRPr="00B2039A">
        <w:rPr>
          <w:rtl/>
        </w:rPr>
        <w:t>ٰ</w:t>
      </w:r>
      <w:r w:rsidR="000509AA" w:rsidRPr="000509AA">
        <w:rPr>
          <w:rtl/>
        </w:rPr>
        <w:t xml:space="preserve"> الهجرة والجهاد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</w:t>
      </w:r>
      <w:r w:rsidR="00967162" w:rsidRPr="00B2039A">
        <w:rPr>
          <w:rtl/>
        </w:rPr>
        <w:t>ٱ</w:t>
      </w:r>
      <w:r w:rsidR="000509AA" w:rsidRPr="000509AA">
        <w:rPr>
          <w:rtl/>
        </w:rPr>
        <w:t>ست</w:t>
      </w:r>
      <w:r w:rsidR="00967162">
        <w:rPr>
          <w:rtl/>
        </w:rPr>
        <w:t>ُ</w:t>
      </w:r>
      <w:r w:rsidR="000509AA" w:rsidRPr="000509AA">
        <w:rPr>
          <w:rtl/>
        </w:rPr>
        <w:t>د</w:t>
      </w:r>
      <w:r w:rsidR="00967162">
        <w:rPr>
          <w:rtl/>
        </w:rPr>
        <w:t>ِ</w:t>
      </w:r>
      <w:r w:rsidR="000509AA" w:rsidRPr="000509AA">
        <w:rPr>
          <w:rtl/>
        </w:rPr>
        <w:t>ل</w:t>
      </w:r>
      <w:r w:rsidR="00967162">
        <w:rPr>
          <w:rtl/>
        </w:rPr>
        <w:t>ّ</w:t>
      </w:r>
      <w:r w:rsidR="000509AA" w:rsidRPr="000509AA">
        <w:rPr>
          <w:rtl/>
        </w:rPr>
        <w:t xml:space="preserve"> له بما أخرجه مسلم</w:t>
      </w:r>
      <w:r w:rsidR="00F26704">
        <w:rPr>
          <w:rtl/>
        </w:rPr>
        <w:t xml:space="preserve"> . . .</w:t>
      </w:r>
      <w:r w:rsidR="000509AA" w:rsidRPr="000509AA">
        <w:rPr>
          <w:rtl/>
        </w:rPr>
        <w:t xml:space="preserve"> وبما روي من طرق أن</w:t>
      </w:r>
      <w:r w:rsidR="00967162">
        <w:rPr>
          <w:rtl/>
        </w:rPr>
        <w:t>ّ</w:t>
      </w:r>
      <w:r w:rsidR="000509AA" w:rsidRPr="000509AA">
        <w:rPr>
          <w:rtl/>
        </w:rPr>
        <w:t xml:space="preserve"> الآية نزلت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علي</w:t>
      </w:r>
      <w:r w:rsidR="00967162">
        <w:rPr>
          <w:rtl/>
        </w:rPr>
        <w:t>ٍّ</w:t>
      </w:r>
      <w:r w:rsidR="000509AA" w:rsidRPr="000509AA">
        <w:rPr>
          <w:rtl/>
        </w:rPr>
        <w:t xml:space="preserve"> كر</w:t>
      </w:r>
      <w:r w:rsidR="00967162">
        <w:rPr>
          <w:rtl/>
        </w:rPr>
        <w:t>ّ</w:t>
      </w:r>
      <w:r w:rsidR="000509AA" w:rsidRPr="000509AA">
        <w:rPr>
          <w:rtl/>
        </w:rPr>
        <w:t>م الله وجهه والعب</w:t>
      </w:r>
      <w:r w:rsidR="00967162">
        <w:rPr>
          <w:rtl/>
        </w:rPr>
        <w:t>ّ</w:t>
      </w:r>
      <w:r w:rsidR="000509AA" w:rsidRPr="000509AA">
        <w:rPr>
          <w:rtl/>
        </w:rPr>
        <w:t>اس</w:t>
      </w:r>
      <w:r w:rsidR="00F26704">
        <w:rPr>
          <w:rtl/>
        </w:rPr>
        <w:t xml:space="preserve"> . . .</w:t>
      </w:r>
      <w:r w:rsidR="000509AA" w:rsidRPr="000509AA">
        <w:rPr>
          <w:rtl/>
        </w:rPr>
        <w:t xml:space="preserve"> وأي</w:t>
      </w:r>
      <w:r w:rsidR="00967162">
        <w:rPr>
          <w:rtl/>
        </w:rPr>
        <w:t>ّ</w:t>
      </w:r>
      <w:r w:rsidR="000509AA" w:rsidRPr="000509AA">
        <w:rPr>
          <w:rtl/>
        </w:rPr>
        <w:t>د هذا القول بأن</w:t>
      </w:r>
      <w:r w:rsidR="00967162">
        <w:rPr>
          <w:rtl/>
        </w:rPr>
        <w:t>ّ</w:t>
      </w:r>
      <w:r w:rsidR="000509AA" w:rsidRPr="000509AA">
        <w:rPr>
          <w:rtl/>
        </w:rPr>
        <w:t>ه المناسب للاكتفاء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الرد</w:t>
      </w:r>
      <w:r w:rsidR="00967162">
        <w:rPr>
          <w:rtl/>
        </w:rPr>
        <w:t>ّ</w:t>
      </w:r>
      <w:r w:rsidR="000509AA" w:rsidRPr="000509AA">
        <w:rPr>
          <w:rtl/>
        </w:rPr>
        <w:t xml:space="preserve"> عليهم ببيان عدم مساواتهم عند الله تعالى</w:t>
      </w:r>
      <w:r w:rsidR="00967162" w:rsidRPr="00B2039A">
        <w:rPr>
          <w:rtl/>
        </w:rPr>
        <w:t>ٰ</w:t>
      </w:r>
      <w:r w:rsidR="000509AA" w:rsidRPr="000509AA">
        <w:rPr>
          <w:rtl/>
        </w:rPr>
        <w:t xml:space="preserve"> للفريق الثاني</w:t>
      </w:r>
      <w:r w:rsidR="00F26704">
        <w:rPr>
          <w:rtl/>
        </w:rPr>
        <w:t xml:space="preserve"> . . .</w:t>
      </w:r>
      <w:r>
        <w:rPr>
          <w:rtl/>
        </w:rPr>
        <w:t xml:space="preserve"> </w:t>
      </w:r>
      <w:r w:rsidR="00294847">
        <w:rPr>
          <w:rtl/>
        </w:rPr>
        <w:t>»</w:t>
      </w:r>
      <w:r>
        <w:rPr>
          <w:rtl/>
        </w:rPr>
        <w:t xml:space="preserve"> </w:t>
      </w:r>
      <w:r w:rsidR="000509AA"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ومن هذا الكلام ي</w:t>
      </w:r>
      <w:r w:rsidR="00967162">
        <w:rPr>
          <w:rtl/>
        </w:rPr>
        <w:t>ُ</w:t>
      </w:r>
      <w:r w:rsidRPr="000509AA">
        <w:rPr>
          <w:rtl/>
        </w:rPr>
        <w:t>فهم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أن</w:t>
      </w:r>
      <w:r w:rsidR="00967162">
        <w:rPr>
          <w:rtl/>
        </w:rPr>
        <w:t>ْ</w:t>
      </w:r>
      <w:r w:rsidRPr="000509AA">
        <w:rPr>
          <w:rtl/>
        </w:rPr>
        <w:t xml:space="preserve"> لا تعارض بين حديث مسلم وحديثنا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أشرنا من قبل</w:t>
      </w:r>
      <w:r w:rsidR="00F26704">
        <w:rPr>
          <w:rtl/>
        </w:rPr>
        <w:t xml:space="preserve"> .</w:t>
      </w:r>
    </w:p>
    <w:p w:rsidR="000509AA" w:rsidRPr="000509AA" w:rsidRDefault="000509AA" w:rsidP="00967162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إن</w:t>
      </w:r>
      <w:r w:rsidR="00967162">
        <w:rPr>
          <w:rtl/>
        </w:rPr>
        <w:t>ّ</w:t>
      </w:r>
      <w:r w:rsidRPr="000509AA">
        <w:rPr>
          <w:rtl/>
        </w:rPr>
        <w:t xml:space="preserve"> لحديثنا ط</w:t>
      </w:r>
      <w:r w:rsidR="00967162">
        <w:rPr>
          <w:rtl/>
        </w:rPr>
        <w:t>ُ</w:t>
      </w:r>
      <w:r w:rsidRPr="000509AA">
        <w:rPr>
          <w:rtl/>
        </w:rPr>
        <w:t>ر</w:t>
      </w:r>
      <w:r w:rsidR="00967162">
        <w:rPr>
          <w:rtl/>
        </w:rPr>
        <w:t>ُ</w:t>
      </w:r>
      <w:r w:rsidRPr="000509AA">
        <w:rPr>
          <w:rtl/>
        </w:rPr>
        <w:t>قا</w:t>
      </w:r>
      <w:r w:rsidR="00967162">
        <w:rPr>
          <w:rtl/>
        </w:rPr>
        <w:t>ً</w:t>
      </w:r>
      <w:r w:rsidRPr="000509AA">
        <w:rPr>
          <w:rtl/>
        </w:rPr>
        <w:t xml:space="preserve"> لا طريق واحد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967162" w:rsidRPr="00B2039A">
        <w:rPr>
          <w:rtl/>
        </w:rPr>
        <w:t>ٱ</w:t>
      </w:r>
      <w:r w:rsidRPr="000509AA">
        <w:rPr>
          <w:rtl/>
        </w:rPr>
        <w:t>عترف به الشوكاني أيضا</w:t>
      </w:r>
      <w:r w:rsidR="00967162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إن</w:t>
      </w:r>
      <w:r w:rsidR="00967162">
        <w:rPr>
          <w:rtl/>
        </w:rPr>
        <w:t>ّ</w:t>
      </w:r>
      <w:r w:rsidRPr="000509AA">
        <w:rPr>
          <w:rtl/>
        </w:rPr>
        <w:t>ه كان بعض المؤمنين يؤث</w:t>
      </w:r>
      <w:r w:rsidR="00967162">
        <w:rPr>
          <w:rtl/>
        </w:rPr>
        <w:t>ِ</w:t>
      </w:r>
      <w:r w:rsidRPr="000509AA">
        <w:rPr>
          <w:rtl/>
        </w:rPr>
        <w:t>ر السقاية والعمارة على</w:t>
      </w:r>
      <w:r w:rsidR="00967162" w:rsidRPr="00B2039A">
        <w:rPr>
          <w:rtl/>
        </w:rPr>
        <w:t>ٰ</w:t>
      </w:r>
      <w:r w:rsidRPr="000509AA">
        <w:rPr>
          <w:rtl/>
        </w:rPr>
        <w:t xml:space="preserve"> الهجرة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والجهاد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فجاءت الآية لترد</w:t>
      </w:r>
      <w:r w:rsidR="00967162">
        <w:rPr>
          <w:rtl/>
        </w:rPr>
        <w:t>ّ</w:t>
      </w:r>
      <w:r w:rsidRPr="000509AA">
        <w:rPr>
          <w:rtl/>
        </w:rPr>
        <w:t xml:space="preserve"> عليهم قولهم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بأن</w:t>
      </w:r>
      <w:r w:rsidR="00967162">
        <w:rPr>
          <w:rtl/>
        </w:rPr>
        <w:t>ّ</w:t>
      </w:r>
      <w:r w:rsidRPr="000509AA">
        <w:rPr>
          <w:rtl/>
        </w:rPr>
        <w:t xml:space="preserve"> الفضل للهجرة والجهاد دون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غيرهما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وتلخ</w:t>
      </w:r>
      <w:r w:rsidR="00967162">
        <w:rPr>
          <w:rtl/>
        </w:rPr>
        <w:t>ّ</w:t>
      </w:r>
      <w:r w:rsidRPr="000509AA">
        <w:rPr>
          <w:rtl/>
        </w:rPr>
        <w:t>ص :</w:t>
      </w:r>
    </w:p>
    <w:p w:rsidR="000509AA" w:rsidRPr="00EA1CA0" w:rsidRDefault="000509AA" w:rsidP="00EA1CA0">
      <w:pPr>
        <w:rPr>
          <w:rStyle w:val="rfdLineChar"/>
          <w:rtl/>
          <w:lang w:bidi="ar-SA"/>
        </w:rPr>
      </w:pPr>
      <w:r w:rsidRPr="000509AA">
        <w:rPr>
          <w:rtl/>
        </w:rPr>
        <w:t>إن</w:t>
      </w:r>
      <w:r w:rsidR="00967162">
        <w:rPr>
          <w:rtl/>
        </w:rPr>
        <w:t>ّ</w:t>
      </w:r>
      <w:r w:rsidRPr="000509AA">
        <w:rPr>
          <w:rtl/>
        </w:rPr>
        <w:t xml:space="preserve"> حديثنا معتبر سندا</w:t>
      </w:r>
      <w:r w:rsidR="00967162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عندهم بطرق</w:t>
      </w:r>
      <w:r w:rsidR="00967162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أوثق مصادرهم في</w:t>
      </w:r>
      <w:r w:rsidR="00EA1CA0">
        <w:rPr>
          <w:rtl/>
        </w:rPr>
        <w:t xml:space="preserve"> </w:t>
      </w:r>
      <w:r w:rsidR="00EA1CA0">
        <w:rPr>
          <w:rtl/>
        </w:rPr>
        <w:br/>
      </w:r>
      <w:r w:rsidRPr="00EA1CA0">
        <w:rPr>
          <w:rStyle w:val="rfdLineChar"/>
          <w:rtl/>
          <w:lang w:bidi="ar-SA"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روح المعاني</w:t>
      </w:r>
      <w:r w:rsidR="00294847" w:rsidRPr="002D0CE3">
        <w:rPr>
          <w:rtl/>
        </w:rPr>
        <w:t xml:space="preserve"> </w:t>
      </w:r>
      <w:r w:rsidRPr="002D0CE3">
        <w:rPr>
          <w:rtl/>
        </w:rPr>
        <w:t>10</w:t>
      </w:r>
      <w:r w:rsidR="007A060E" w:rsidRPr="002D0CE3">
        <w:rPr>
          <w:rtl/>
        </w:rPr>
        <w:t xml:space="preserve"> / </w:t>
      </w:r>
      <w:r w:rsidRPr="002D0CE3">
        <w:rPr>
          <w:rtl/>
        </w:rPr>
        <w:t>67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(2) فتح القدير</w:t>
      </w:r>
      <w:r w:rsidR="00294847" w:rsidRPr="002D0CE3">
        <w:rPr>
          <w:rtl/>
        </w:rPr>
        <w:t xml:space="preserve"> </w:t>
      </w:r>
      <w:r w:rsidRPr="002D0CE3">
        <w:rPr>
          <w:rtl/>
        </w:rPr>
        <w:t>2</w:t>
      </w:r>
      <w:r w:rsidR="007A060E" w:rsidRPr="002D0CE3">
        <w:rPr>
          <w:rtl/>
        </w:rPr>
        <w:t xml:space="preserve"> / </w:t>
      </w:r>
      <w:r w:rsidRPr="002D0CE3">
        <w:rPr>
          <w:rtl/>
        </w:rPr>
        <w:t>346</w:t>
      </w:r>
      <w:r w:rsidR="00F26704" w:rsidRPr="002D0CE3">
        <w:rPr>
          <w:rtl/>
        </w:rPr>
        <w:t xml:space="preserve"> .</w:t>
      </w:r>
    </w:p>
    <w:p w:rsidR="00600DF3" w:rsidRDefault="00600DF3" w:rsidP="00600DF3">
      <w:pPr>
        <w:pStyle w:val="rfdNormal0"/>
        <w:tabs>
          <w:tab w:val="clear" w:pos="5670"/>
        </w:tabs>
        <w:rPr>
          <w:rtl/>
        </w:rPr>
        <w:sectPr w:rsidR="00600DF3" w:rsidSect="00600DF3">
          <w:headerReference w:type="even" r:id="rId24"/>
          <w:headerReference w:type="default" r:id="rId25"/>
          <w:headerReference w:type="first" r:id="rId2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600DF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الحديث والتفسير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ودلالته على</w:t>
      </w:r>
      <w:r w:rsidR="00A211C1" w:rsidRPr="00B2039A">
        <w:rPr>
          <w:rtl/>
        </w:rPr>
        <w:t>ٰ</w:t>
      </w:r>
      <w:r w:rsidRPr="000509AA">
        <w:rPr>
          <w:rtl/>
        </w:rPr>
        <w:t xml:space="preserve"> أفضلية أمير المؤمنين </w:t>
      </w:r>
      <w:r w:rsidR="00A211C1">
        <w:rPr>
          <w:rtl/>
        </w:rPr>
        <w:t>عليه السلام</w:t>
      </w:r>
      <w:r w:rsidRPr="000509AA">
        <w:rPr>
          <w:rtl/>
        </w:rPr>
        <w:t xml:space="preserve"> من سائر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الصحابة واضحة </w:t>
      </w:r>
      <w:r w:rsidR="00B74635">
        <w:rPr>
          <w:rtl/>
        </w:rPr>
        <w:t>؛</w:t>
      </w:r>
      <w:r w:rsidRPr="000509AA">
        <w:rPr>
          <w:rtl/>
        </w:rPr>
        <w:t xml:space="preserve"> لأن</w:t>
      </w:r>
      <w:r w:rsidR="00A211C1">
        <w:rPr>
          <w:rtl/>
        </w:rPr>
        <w:t>ّ</w:t>
      </w:r>
      <w:r w:rsidRPr="000509AA">
        <w:rPr>
          <w:rtl/>
        </w:rPr>
        <w:t xml:space="preserve"> الإمام قد استدل</w:t>
      </w:r>
      <w:r w:rsidR="00A211C1">
        <w:rPr>
          <w:rtl/>
        </w:rPr>
        <w:t>ّ</w:t>
      </w:r>
      <w:r w:rsidRPr="000509AA">
        <w:rPr>
          <w:rtl/>
        </w:rPr>
        <w:t xml:space="preserve"> لأفضلي</w:t>
      </w:r>
      <w:r w:rsidR="00A211C1">
        <w:rPr>
          <w:rtl/>
        </w:rPr>
        <w:t>ّ</w:t>
      </w:r>
      <w:r w:rsidRPr="000509AA">
        <w:rPr>
          <w:rtl/>
        </w:rPr>
        <w:t>ته بما يقتضي الفضل على</w:t>
      </w:r>
      <w:r w:rsidR="00A211C1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جميع الأ</w:t>
      </w:r>
      <w:r w:rsidR="00A211C1">
        <w:rPr>
          <w:rtl/>
        </w:rPr>
        <w:t>ُ</w:t>
      </w:r>
      <w:r w:rsidRPr="000509AA">
        <w:rPr>
          <w:rtl/>
        </w:rPr>
        <w:t>م</w:t>
      </w:r>
      <w:r w:rsidR="00A211C1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صد</w:t>
      </w:r>
      <w:r w:rsidR="00A211C1">
        <w:rPr>
          <w:rtl/>
        </w:rPr>
        <w:t>ّ</w:t>
      </w:r>
      <w:r w:rsidRPr="000509AA">
        <w:rPr>
          <w:rtl/>
        </w:rPr>
        <w:t>ق الله سبحانه علي</w:t>
      </w:r>
      <w:r w:rsidR="00A211C1">
        <w:rPr>
          <w:rtl/>
        </w:rPr>
        <w:t>ّ</w:t>
      </w:r>
      <w:r w:rsidRPr="000509AA">
        <w:rPr>
          <w:rtl/>
        </w:rPr>
        <w:t>ا</w:t>
      </w:r>
      <w:r w:rsidR="00A211C1">
        <w:rPr>
          <w:rtl/>
        </w:rPr>
        <w:t>ً عليه السلام</w:t>
      </w:r>
      <w:r w:rsidRPr="000509AA">
        <w:rPr>
          <w:rtl/>
        </w:rPr>
        <w:t xml:space="preserve"> في ما قاله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وإذا 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هو الأفضل فهو الأ</w:t>
      </w:r>
      <w:r w:rsidR="00A211C1">
        <w:rPr>
          <w:rtl/>
        </w:rPr>
        <w:t>َ</w:t>
      </w:r>
      <w:r w:rsidRPr="000509AA">
        <w:rPr>
          <w:rtl/>
        </w:rPr>
        <w:t>و</w:t>
      </w:r>
      <w:r w:rsidR="00A211C1">
        <w:rPr>
          <w:rtl/>
        </w:rPr>
        <w:t>ْ</w:t>
      </w:r>
      <w:r w:rsidRPr="000509AA">
        <w:rPr>
          <w:rtl/>
        </w:rPr>
        <w:t>لى</w:t>
      </w:r>
      <w:r w:rsidR="00A211C1" w:rsidRPr="00B2039A">
        <w:rPr>
          <w:rtl/>
        </w:rPr>
        <w:t>ٰ</w:t>
      </w:r>
      <w:r w:rsidRPr="000509AA">
        <w:rPr>
          <w:rtl/>
        </w:rPr>
        <w:t xml:space="preserve"> بالإمامة والولاية العام</w:t>
      </w:r>
      <w:r w:rsidR="00A211C1">
        <w:rPr>
          <w:rtl/>
        </w:rPr>
        <w:t>ّ</w:t>
      </w:r>
      <w:r w:rsidRPr="000509AA">
        <w:rPr>
          <w:rtl/>
        </w:rPr>
        <w:t>ة بعد رسول الله صل</w:t>
      </w:r>
      <w:r w:rsidR="00A211C1">
        <w:rPr>
          <w:rtl/>
        </w:rPr>
        <w:t>ّ</w:t>
      </w:r>
      <w:r w:rsidRPr="000509AA">
        <w:rPr>
          <w:rtl/>
        </w:rPr>
        <w:t>ى</w:t>
      </w:r>
      <w:r w:rsidR="00A211C1" w:rsidRPr="00B2039A">
        <w:rPr>
          <w:rtl/>
        </w:rPr>
        <w:t>ٰ</w:t>
      </w:r>
      <w:r w:rsidRPr="000509AA">
        <w:rPr>
          <w:rtl/>
        </w:rPr>
        <w:t xml:space="preserve"> الله عليه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وآله وسل</w:t>
      </w:r>
      <w:r w:rsidR="00A211C1">
        <w:rPr>
          <w:rtl/>
        </w:rPr>
        <w:t>ّ</w:t>
      </w:r>
      <w:r w:rsidRPr="000509AA">
        <w:rPr>
          <w:rtl/>
        </w:rPr>
        <w:t>م</w:t>
      </w:r>
      <w:r w:rsidR="00F26704">
        <w:rPr>
          <w:rtl/>
        </w:rPr>
        <w:t xml:space="preserve"> .</w:t>
      </w:r>
    </w:p>
    <w:p w:rsidR="00294847" w:rsidRDefault="000509AA" w:rsidP="000509AA">
      <w:pPr>
        <w:rPr>
          <w:rtl/>
        </w:rPr>
      </w:pPr>
      <w:r w:rsidRPr="000509AA">
        <w:rPr>
          <w:rtl/>
        </w:rPr>
        <w:t>وأم</w:t>
      </w:r>
      <w:r w:rsidR="00A211C1">
        <w:rPr>
          <w:rtl/>
        </w:rPr>
        <w:t>ّ</w:t>
      </w:r>
      <w:r w:rsidRPr="000509AA">
        <w:rPr>
          <w:rtl/>
        </w:rPr>
        <w:t>ا الحديث الوارد في كتاب مسلم فلا يعارض الحديث المذكور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A211C1" w:rsidRPr="00B2039A">
        <w:rPr>
          <w:rtl/>
        </w:rPr>
        <w:t>ٰ</w:t>
      </w:r>
      <w:r w:rsidRPr="000509AA">
        <w:rPr>
          <w:rtl/>
        </w:rPr>
        <w:t xml:space="preserve"> إن</w:t>
      </w:r>
      <w:r w:rsidR="00A211C1">
        <w:rPr>
          <w:rtl/>
        </w:rPr>
        <w:t>ّ</w:t>
      </w:r>
      <w:r w:rsidRPr="000509AA">
        <w:rPr>
          <w:rtl/>
        </w:rPr>
        <w:t>ه متفر</w:t>
      </w:r>
      <w:r w:rsidR="00A211C1">
        <w:rPr>
          <w:rtl/>
        </w:rPr>
        <w:t>َّ</w:t>
      </w:r>
      <w:r w:rsidRPr="000509AA">
        <w:rPr>
          <w:rtl/>
        </w:rPr>
        <w:t>د 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ومخد</w:t>
      </w:r>
      <w:r w:rsidR="00294847">
        <w:rPr>
          <w:rtl/>
        </w:rPr>
        <w:t>وش سندا</w:t>
      </w:r>
      <w:r w:rsidR="00A211C1">
        <w:rPr>
          <w:rtl/>
        </w:rPr>
        <w:t>ً</w:t>
      </w:r>
      <w:r w:rsidR="00294847">
        <w:rPr>
          <w:rtl/>
        </w:rPr>
        <w:t xml:space="preserve"> ودلالة</w:t>
      </w:r>
      <w:r w:rsidR="00A211C1">
        <w:rPr>
          <w:rtl/>
        </w:rPr>
        <w:t>ً</w:t>
      </w:r>
      <w:r w:rsidR="00294847">
        <w:rPr>
          <w:rtl/>
        </w:rPr>
        <w:t xml:space="preserve"> باعتراف أئم</w:t>
      </w:r>
      <w:r w:rsidR="00A211C1">
        <w:rPr>
          <w:rtl/>
        </w:rPr>
        <w:t>ّ</w:t>
      </w:r>
      <w:r w:rsidR="00294847">
        <w:rPr>
          <w:rtl/>
        </w:rPr>
        <w:t>تهم</w:t>
      </w:r>
      <w:r w:rsidR="007A060E">
        <w:rPr>
          <w:rtl/>
        </w:rPr>
        <w:t xml:space="preserve"> !</w:t>
      </w:r>
    </w:p>
    <w:p w:rsidR="000509AA" w:rsidRPr="000509AA" w:rsidRDefault="00EA1CA0" w:rsidP="00EA1CA0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EA1CA0" w:rsidRPr="00EA1CA0" w:rsidRDefault="000509AA" w:rsidP="00EA1CA0">
      <w:pPr>
        <w:rPr>
          <w:rtl/>
        </w:rPr>
      </w:pPr>
      <w:r w:rsidRPr="00EA1CA0">
        <w:rPr>
          <w:rtl/>
        </w:rPr>
        <w:br w:type="page"/>
      </w:r>
    </w:p>
    <w:p w:rsidR="00EA1CA0" w:rsidRDefault="00EA1CA0" w:rsidP="00EA1CA0">
      <w:pPr>
        <w:pStyle w:val="rfdPoemTini"/>
        <w:rPr>
          <w:rtl/>
        </w:rPr>
      </w:pPr>
    </w:p>
    <w:p w:rsidR="000509AA" w:rsidRPr="00EA1CA0" w:rsidRDefault="000509AA" w:rsidP="00EA1CA0">
      <w:pPr>
        <w:pStyle w:val="rfdCenterBold1"/>
        <w:rPr>
          <w:rtl/>
        </w:rPr>
      </w:pPr>
      <w:r w:rsidRPr="00EA1CA0">
        <w:rPr>
          <w:rtl/>
        </w:rPr>
        <w:t xml:space="preserve">قوله تعالى : </w:t>
      </w:r>
      <w:r w:rsidR="00BE4BC2" w:rsidRPr="00EA1CA0">
        <w:rPr>
          <w:rStyle w:val="rfdAlaem"/>
          <w:rtl/>
        </w:rPr>
        <w:t>(</w:t>
      </w:r>
      <w:r w:rsidR="00EA1CA0" w:rsidRPr="00EA1CA0">
        <w:rPr>
          <w:rtl/>
        </w:rPr>
        <w:t xml:space="preserve"> </w:t>
      </w:r>
      <w:r w:rsidR="00CA29A3" w:rsidRPr="00EA1CA0">
        <w:rPr>
          <w:rtl/>
        </w:rPr>
        <w:t>وَمِنَ النَّاسِ مَن يَشْرِي نَفْسَهُ</w:t>
      </w:r>
      <w:r w:rsidR="00F26704" w:rsidRPr="00EA1CA0">
        <w:rPr>
          <w:rtl/>
        </w:rPr>
        <w:t xml:space="preserve"> . . .</w:t>
      </w:r>
      <w:r w:rsidR="00EA1CA0" w:rsidRPr="00EA1CA0">
        <w:rPr>
          <w:rtl/>
        </w:rPr>
        <w:t xml:space="preserve"> </w:t>
      </w:r>
      <w:r w:rsidR="00BE4BC2" w:rsidRPr="00EA1CA0">
        <w:rPr>
          <w:rStyle w:val="rfdAlaem"/>
          <w:rtl/>
        </w:rPr>
        <w:t>)</w:t>
      </w:r>
      <w:r w:rsidRPr="00EA1CA0">
        <w:rPr>
          <w:rtl/>
        </w:rPr>
        <w:t xml:space="preserve"> </w:t>
      </w:r>
      <w:r w:rsidRPr="00EA1CA0">
        <w:rPr>
          <w:rStyle w:val="rfdFootnotenum"/>
          <w:rtl/>
        </w:rPr>
        <w:t>(1)</w:t>
      </w:r>
      <w:r w:rsidR="00F26704" w:rsidRPr="00EA1CA0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قال السي</w:t>
      </w:r>
      <w:r w:rsidR="00CA29A3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EA1CA0">
      <w:pPr>
        <w:rPr>
          <w:rtl/>
        </w:rPr>
      </w:pPr>
      <w:r w:rsidRPr="000509AA">
        <w:rPr>
          <w:rtl/>
        </w:rPr>
        <w:t>«</w:t>
      </w:r>
      <w:r w:rsidR="00EA1CA0">
        <w:rPr>
          <w:rtl/>
        </w:rPr>
        <w:t xml:space="preserve"> </w:t>
      </w:r>
      <w:r w:rsidR="000509AA" w:rsidRPr="000509AA">
        <w:rPr>
          <w:rtl/>
        </w:rPr>
        <w:t>وفي جميل بلائهم وجلال عنائهم قال الله تعالى</w:t>
      </w:r>
      <w:r w:rsidR="00CA29A3" w:rsidRPr="00B2039A">
        <w:rPr>
          <w:rtl/>
        </w:rPr>
        <w:t>ٰ</w:t>
      </w:r>
      <w:r w:rsidR="000509AA"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EA1CA0" w:rsidRPr="00EA1CA0">
        <w:rPr>
          <w:rStyle w:val="rfdAie"/>
          <w:rtl/>
        </w:rPr>
        <w:t xml:space="preserve"> </w:t>
      </w:r>
      <w:r w:rsidR="00CA29A3" w:rsidRPr="00CA29A3">
        <w:rPr>
          <w:rStyle w:val="rfdAie"/>
          <w:rtl/>
        </w:rPr>
        <w:t xml:space="preserve">وَمِنَ النَّاسِ مَن </w:t>
      </w:r>
      <w:r w:rsidR="00CA29A3">
        <w:rPr>
          <w:rStyle w:val="rfdAie"/>
          <w:rtl/>
        </w:rPr>
        <w:br/>
      </w:r>
      <w:r w:rsidR="00CA29A3" w:rsidRPr="00CA29A3">
        <w:rPr>
          <w:rStyle w:val="rfdAie"/>
          <w:rtl/>
        </w:rPr>
        <w:t xml:space="preserve">يَشْرِي نَفْسَهُ ابْتِغَاءَ مَرْضَاتِ اللَّهِ </w:t>
      </w:r>
      <w:r w:rsidR="00CA29A3" w:rsidRPr="00B2039A">
        <w:rPr>
          <w:rStyle w:val="rfdAie"/>
          <w:rtl/>
        </w:rPr>
        <w:t>وَاللَّهُ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رَءُوفٌ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بِالْعِبَادِ</w:t>
      </w:r>
      <w:r w:rsidR="00EA1CA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وقال : </w:t>
      </w:r>
      <w:r w:rsidR="00BE4BC2" w:rsidRPr="00BE4BC2">
        <w:rPr>
          <w:rStyle w:val="rfdAlaem"/>
          <w:rtl/>
        </w:rPr>
        <w:t>(</w:t>
      </w:r>
      <w:r w:rsidR="00EA1CA0" w:rsidRPr="00EA1CA0">
        <w:rPr>
          <w:rStyle w:val="rfdAie"/>
          <w:rtl/>
        </w:rPr>
        <w:t xml:space="preserve"> </w:t>
      </w:r>
      <w:r w:rsidR="00CA29A3" w:rsidRPr="00CA29A3">
        <w:rPr>
          <w:rStyle w:val="rfdAie"/>
          <w:rtl/>
        </w:rPr>
        <w:t xml:space="preserve">إِنَّ اللَّهَ </w:t>
      </w:r>
      <w:r w:rsidR="00CA29A3">
        <w:rPr>
          <w:rStyle w:val="rfdAie"/>
          <w:rtl/>
        </w:rPr>
        <w:br/>
      </w:r>
      <w:r w:rsidR="00CA29A3" w:rsidRPr="00CA29A3">
        <w:rPr>
          <w:rStyle w:val="rfdAie"/>
          <w:rtl/>
        </w:rPr>
        <w:t xml:space="preserve">اشْتَرَىٰ مِنَ الْمُؤْمِنِينَ أَنفُسَهُمْ وَأَمْوَالَهُم بِأَنَّ لَهُمُ الْجَنَّةَ </w:t>
      </w:r>
      <w:r w:rsidR="00CA29A3" w:rsidRPr="00B2039A">
        <w:rPr>
          <w:rStyle w:val="rfdAie"/>
          <w:rtl/>
        </w:rPr>
        <w:t>يُقَاتِلُونَ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فِي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سَبِيلِ</w:t>
      </w:r>
      <w:r w:rsidR="00CA29A3" w:rsidRPr="00CA29A3">
        <w:rPr>
          <w:rStyle w:val="rfdAie"/>
          <w:rtl/>
        </w:rPr>
        <w:t xml:space="preserve"> </w:t>
      </w:r>
      <w:r w:rsidR="00CA29A3">
        <w:rPr>
          <w:rStyle w:val="rfdAie"/>
          <w:rtl/>
        </w:rPr>
        <w:br/>
      </w:r>
      <w:r w:rsidR="00CA29A3" w:rsidRPr="00B2039A">
        <w:rPr>
          <w:rStyle w:val="rfdAie"/>
          <w:rtl/>
        </w:rPr>
        <w:t>اللَّهِ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فَيَقْتُلُونَ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وَيُقْتَلُونَ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وَعْدًا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عَلَيْهِ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حَقًّا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فِي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التَّوْرَاةِ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وَالْإِنجِيلِ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وَالْقُرْآنِ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وَمَنْ</w:t>
      </w:r>
      <w:r w:rsidR="00CA29A3" w:rsidRPr="00CA29A3">
        <w:rPr>
          <w:rStyle w:val="rfdAie"/>
          <w:rtl/>
        </w:rPr>
        <w:t xml:space="preserve"> </w:t>
      </w:r>
      <w:r w:rsidR="00CA29A3">
        <w:rPr>
          <w:rStyle w:val="rfdAie"/>
          <w:rtl/>
        </w:rPr>
        <w:br/>
      </w:r>
      <w:r w:rsidR="00CA29A3" w:rsidRPr="00B2039A">
        <w:rPr>
          <w:rStyle w:val="rfdAie"/>
          <w:rtl/>
        </w:rPr>
        <w:t>أَوْفَىٰ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بِعَهْدِ</w:t>
      </w:r>
      <w:r w:rsidR="00CA29A3" w:rsidRPr="00CA29A3">
        <w:rPr>
          <w:rStyle w:val="rfdAie"/>
          <w:rtl/>
        </w:rPr>
        <w:t xml:space="preserve">هِ مِنَ اللَّهِ </w:t>
      </w:r>
      <w:r w:rsidR="00CA29A3" w:rsidRPr="00B2039A">
        <w:rPr>
          <w:rStyle w:val="rfdAie"/>
          <w:rtl/>
        </w:rPr>
        <w:t>فَاسْتَبْشِرُوا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بِبَيْعِكُمُ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الَّذِي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بَايَعْتُم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بِهِ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وَذَٰلِكَ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هُوَ</w:t>
      </w:r>
      <w:r w:rsidR="00CA29A3" w:rsidRPr="00CA29A3">
        <w:rPr>
          <w:rStyle w:val="rfdAie"/>
          <w:rtl/>
        </w:rPr>
        <w:t xml:space="preserve"> </w:t>
      </w:r>
      <w:r w:rsidR="00CA29A3" w:rsidRPr="00B2039A">
        <w:rPr>
          <w:rStyle w:val="rfdAie"/>
          <w:rtl/>
        </w:rPr>
        <w:t>الْفَوْزُ</w:t>
      </w:r>
      <w:r w:rsidR="00CA29A3" w:rsidRPr="00CA29A3">
        <w:rPr>
          <w:rStyle w:val="rfdAie"/>
          <w:rtl/>
        </w:rPr>
        <w:t xml:space="preserve"> </w:t>
      </w:r>
      <w:r w:rsidR="00CA29A3">
        <w:rPr>
          <w:rStyle w:val="rfdAie"/>
          <w:rtl/>
        </w:rPr>
        <w:br/>
      </w:r>
      <w:r w:rsidR="00CA29A3" w:rsidRPr="00B2039A">
        <w:rPr>
          <w:rStyle w:val="rfdAie"/>
          <w:rtl/>
        </w:rPr>
        <w:t xml:space="preserve">الْعَظِيمُ * التَّائِبُونَ الْعَابِدُونَ الْحَامِدُونَ السَّائِحُونَ الرَّاكِعُونَ السَّاجِدُونَ </w:t>
      </w:r>
      <w:r w:rsidR="00CA29A3" w:rsidRPr="00B2039A">
        <w:rPr>
          <w:rStyle w:val="rfdAie"/>
          <w:rtl/>
        </w:rPr>
        <w:br/>
        <w:t xml:space="preserve">الْآمِرُونَ بِالْمَعْرُوفِ وَالنَّاهُونَ عَنِ الْمُنكَرِ وَالْحَافِظُونَ لِحُدُودِ اللَّهِ وَبَشِّرِ </w:t>
      </w:r>
      <w:r w:rsidR="00CA29A3" w:rsidRPr="00B2039A">
        <w:rPr>
          <w:rStyle w:val="rfdAie"/>
          <w:rtl/>
        </w:rPr>
        <w:br/>
        <w:t>الْمُؤْمِنِينَ</w:t>
      </w:r>
      <w:r w:rsidR="00EA1CA0">
        <w:rPr>
          <w:rStyle w:val="rfdAie"/>
          <w:rtl/>
        </w:rPr>
        <w:t xml:space="preserve"> </w:t>
      </w:r>
      <w:r w:rsidR="00EA1CA0">
        <w:rPr>
          <w:rStyle w:val="rfdAlaem"/>
          <w:rtl/>
        </w:rPr>
        <w:t>)</w:t>
      </w:r>
      <w:r w:rsidR="00EA1CA0" w:rsidRPr="00EA1CA0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قال في الهامش :</w:t>
      </w:r>
    </w:p>
    <w:p w:rsidR="000509AA" w:rsidRPr="000509AA" w:rsidRDefault="00294847" w:rsidP="00CA29A3">
      <w:pPr>
        <w:rPr>
          <w:rtl/>
        </w:rPr>
      </w:pPr>
      <w:r>
        <w:rPr>
          <w:rtl/>
        </w:rPr>
        <w:t>«</w:t>
      </w:r>
      <w:r w:rsidR="00EA1CA0">
        <w:rPr>
          <w:rtl/>
        </w:rPr>
        <w:t xml:space="preserve"> </w:t>
      </w:r>
      <w:r w:rsidR="000509AA" w:rsidRPr="000509AA">
        <w:rPr>
          <w:rtl/>
        </w:rPr>
        <w:t xml:space="preserve">أخرج الحاكم في الصفحة 4 من الجزء 3 من </w:t>
      </w:r>
      <w:r w:rsidR="000509AA" w:rsidRPr="00294847">
        <w:rPr>
          <w:rStyle w:val="rfdBold2"/>
          <w:rtl/>
        </w:rPr>
        <w:t>المستدرك</w:t>
      </w:r>
      <w:r w:rsidR="000509AA" w:rsidRPr="000509AA">
        <w:rPr>
          <w:rtl/>
        </w:rPr>
        <w:t xml:space="preserve"> عن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عب</w:t>
      </w:r>
      <w:r w:rsidR="00CA29A3">
        <w:rPr>
          <w:rtl/>
        </w:rPr>
        <w:t>ّ</w:t>
      </w:r>
      <w:r w:rsidR="000509AA" w:rsidRPr="000509AA">
        <w:rPr>
          <w:rtl/>
        </w:rPr>
        <w:t>اس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قال : شرى</w:t>
      </w:r>
      <w:r w:rsidR="00CA29A3" w:rsidRPr="00B2039A">
        <w:rPr>
          <w:rtl/>
        </w:rPr>
        <w:t>ٰ</w:t>
      </w:r>
      <w:r w:rsidR="000509AA" w:rsidRPr="000509AA">
        <w:rPr>
          <w:rtl/>
        </w:rPr>
        <w:t xml:space="preserve"> علي</w:t>
      </w:r>
      <w:r w:rsidR="00CA29A3">
        <w:rPr>
          <w:rtl/>
        </w:rPr>
        <w:t>ٌّ</w:t>
      </w:r>
      <w:r w:rsidR="000509AA" w:rsidRPr="000509AA">
        <w:rPr>
          <w:rtl/>
        </w:rPr>
        <w:t xml:space="preserve"> نفسه ولبس ثوب النبي</w:t>
      </w:r>
      <w:r w:rsidR="00CA29A3">
        <w:rPr>
          <w:rtl/>
        </w:rPr>
        <w:t>ّ</w:t>
      </w:r>
      <w:r w:rsidR="00F26704">
        <w:rPr>
          <w:rtl/>
        </w:rPr>
        <w:t xml:space="preserve"> . .</w:t>
      </w:r>
      <w:r w:rsidR="000509AA" w:rsidRPr="000509AA">
        <w:rPr>
          <w:rtl/>
        </w:rPr>
        <w:t xml:space="preserve"> الحديث </w:t>
      </w:r>
      <w:r w:rsidR="00CA29A3">
        <w:rPr>
          <w:rtl/>
        </w:rPr>
        <w:t>؛</w:t>
      </w:r>
      <w:r w:rsidR="000509AA" w:rsidRPr="000509AA">
        <w:rPr>
          <w:rtl/>
        </w:rPr>
        <w:t xml:space="preserve"> وقد صر</w:t>
      </w:r>
      <w:r w:rsidR="00CA29A3">
        <w:rPr>
          <w:rtl/>
        </w:rPr>
        <w:t>ّ</w:t>
      </w:r>
      <w:r w:rsidR="000509AA" w:rsidRPr="000509AA">
        <w:rPr>
          <w:rtl/>
        </w:rPr>
        <w:t>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الحاكم بصح</w:t>
      </w:r>
      <w:r w:rsidR="00CA29A3">
        <w:rPr>
          <w:rtl/>
        </w:rPr>
        <w:t>ّ</w:t>
      </w:r>
      <w:r w:rsidR="000509AA" w:rsidRPr="000509AA">
        <w:rPr>
          <w:rtl/>
        </w:rPr>
        <w:t>ته على</w:t>
      </w:r>
      <w:r w:rsidR="00CA29A3" w:rsidRPr="00B2039A">
        <w:rPr>
          <w:rtl/>
        </w:rPr>
        <w:t>ٰ</w:t>
      </w:r>
      <w:r w:rsidR="000509AA" w:rsidRPr="000509AA">
        <w:rPr>
          <w:rtl/>
        </w:rPr>
        <w:t xml:space="preserve"> شرط الشيخين وإن</w:t>
      </w:r>
      <w:r w:rsidR="00CA29A3">
        <w:rPr>
          <w:rtl/>
        </w:rPr>
        <w:t>ْ</w:t>
      </w:r>
      <w:r w:rsidR="000509AA" w:rsidRPr="000509AA">
        <w:rPr>
          <w:rtl/>
        </w:rPr>
        <w:t xml:space="preserve"> لم يخرجاه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</w:t>
      </w:r>
      <w:r w:rsidR="00CA29A3" w:rsidRPr="00B2039A">
        <w:rPr>
          <w:rtl/>
        </w:rPr>
        <w:t>ٱ</w:t>
      </w:r>
      <w:r w:rsidR="000509AA" w:rsidRPr="000509AA">
        <w:rPr>
          <w:rtl/>
        </w:rPr>
        <w:t>عترف بذلك الذهبي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في </w:t>
      </w:r>
      <w:r w:rsidR="000509AA" w:rsidRPr="00294847">
        <w:rPr>
          <w:rStyle w:val="rfdBold2"/>
          <w:rtl/>
        </w:rPr>
        <w:t>تلخيص المستدرك</w:t>
      </w:r>
      <w:r w:rsidR="00F26704">
        <w:rPr>
          <w:rtl/>
        </w:rPr>
        <w:t xml:space="preserve"> .</w:t>
      </w:r>
    </w:p>
    <w:p w:rsidR="000509AA" w:rsidRPr="00EA1CA0" w:rsidRDefault="000509AA" w:rsidP="00EA1CA0">
      <w:pPr>
        <w:rPr>
          <w:rStyle w:val="rfdLineChar"/>
          <w:rtl/>
          <w:lang w:bidi="ar-SA"/>
        </w:rPr>
      </w:pPr>
      <w:r w:rsidRPr="000509AA">
        <w:rPr>
          <w:rtl/>
        </w:rPr>
        <w:t>وأخرج الحاكم في الصفحة المذكورة أيضا</w:t>
      </w:r>
      <w:r w:rsidR="00CA29A3">
        <w:rPr>
          <w:rtl/>
        </w:rPr>
        <w:t>ً</w:t>
      </w:r>
      <w:r w:rsidRPr="000509AA">
        <w:rPr>
          <w:rtl/>
        </w:rPr>
        <w:t xml:space="preserve"> عن علي</w:t>
      </w:r>
      <w:r w:rsidR="00CA29A3">
        <w:rPr>
          <w:rtl/>
        </w:rPr>
        <w:t>ّ</w:t>
      </w:r>
      <w:r w:rsidRPr="000509AA">
        <w:rPr>
          <w:rtl/>
        </w:rPr>
        <w:t xml:space="preserve"> بن الحسين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قال : إن</w:t>
      </w:r>
      <w:r w:rsidR="00CA29A3">
        <w:rPr>
          <w:rtl/>
        </w:rPr>
        <w:t>ّ</w:t>
      </w:r>
      <w:r w:rsidRPr="000509AA">
        <w:rPr>
          <w:rtl/>
        </w:rPr>
        <w:t xml:space="preserve"> أو</w:t>
      </w:r>
      <w:r w:rsidR="00CA29A3">
        <w:rPr>
          <w:rtl/>
        </w:rPr>
        <w:t>ّ</w:t>
      </w:r>
      <w:r w:rsidRPr="000509AA">
        <w:rPr>
          <w:rtl/>
        </w:rPr>
        <w:t>ل من شرى</w:t>
      </w:r>
      <w:r w:rsidR="00CA29A3" w:rsidRPr="00B2039A">
        <w:rPr>
          <w:rtl/>
        </w:rPr>
        <w:t>ٰ</w:t>
      </w:r>
      <w:r w:rsidRPr="000509AA">
        <w:rPr>
          <w:rtl/>
        </w:rPr>
        <w:t xml:space="preserve"> نفسه ابتغاء رضوان الله علي</w:t>
      </w:r>
      <w:r w:rsidR="00390B7F">
        <w:rPr>
          <w:rtl/>
        </w:rPr>
        <w:t>ّ</w:t>
      </w:r>
      <w:r w:rsidRPr="000509AA">
        <w:rPr>
          <w:rtl/>
        </w:rPr>
        <w:t xml:space="preserve"> بن أبي طالب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بات</w:t>
      </w:r>
      <w:r w:rsidR="00EA1CA0">
        <w:rPr>
          <w:rtl/>
        </w:rPr>
        <w:t xml:space="preserve"> </w:t>
      </w:r>
      <w:r w:rsidR="00EA1CA0">
        <w:rPr>
          <w:rtl/>
        </w:rPr>
        <w:br/>
      </w:r>
      <w:r w:rsidRPr="00EA1CA0">
        <w:rPr>
          <w:rStyle w:val="rfdLineChar"/>
          <w:rtl/>
          <w:lang w:bidi="ar-SA"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سورة البقرة 2 : 207</w:t>
      </w:r>
      <w:r w:rsidR="00F26704" w:rsidRPr="002D0CE3">
        <w:rPr>
          <w:rtl/>
        </w:rPr>
        <w:t xml:space="preserve"> .</w:t>
      </w:r>
    </w:p>
    <w:p w:rsidR="00600DF3" w:rsidRDefault="00600DF3" w:rsidP="00294847">
      <w:pPr>
        <w:pStyle w:val="rfdNormal0"/>
        <w:rPr>
          <w:rtl/>
        </w:rPr>
        <w:sectPr w:rsidR="00600DF3" w:rsidSect="00600DF3">
          <w:headerReference w:type="even" r:id="rId27"/>
          <w:headerReference w:type="default" r:id="rId28"/>
          <w:headerReference w:type="first" r:id="rId2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294847" w:rsidRDefault="000509AA" w:rsidP="0029484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على</w:t>
      </w:r>
      <w:r w:rsidR="007C26E1" w:rsidRPr="00B2039A">
        <w:rPr>
          <w:rtl/>
        </w:rPr>
        <w:t>ٰ</w:t>
      </w:r>
      <w:r w:rsidRPr="000509AA">
        <w:rPr>
          <w:rtl/>
        </w:rPr>
        <w:t xml:space="preserve"> فراش رسول الله</w:t>
      </w:r>
      <w:r w:rsidR="00F26704">
        <w:rPr>
          <w:rtl/>
        </w:rPr>
        <w:t xml:space="preserve"> .</w:t>
      </w:r>
      <w:r w:rsidR="00294847">
        <w:rPr>
          <w:rtl/>
        </w:rPr>
        <w:t xml:space="preserve"> ثم</w:t>
      </w:r>
      <w:r w:rsidR="007C26E1">
        <w:rPr>
          <w:rtl/>
        </w:rPr>
        <w:t>ّ</w:t>
      </w:r>
      <w:r w:rsidR="00294847">
        <w:rPr>
          <w:rtl/>
        </w:rPr>
        <w:t xml:space="preserve"> نقل أبياتا</w:t>
      </w:r>
      <w:r w:rsidR="007C26E1">
        <w:rPr>
          <w:rtl/>
        </w:rPr>
        <w:t>ً</w:t>
      </w:r>
      <w:r w:rsidR="00294847">
        <w:rPr>
          <w:rtl/>
        </w:rPr>
        <w:t xml:space="preserve"> لعلي</w:t>
      </w:r>
      <w:r w:rsidR="007C26E1">
        <w:rPr>
          <w:rtl/>
        </w:rPr>
        <w:t>ٍّ</w:t>
      </w:r>
      <w:r w:rsidR="00294847">
        <w:rPr>
          <w:rtl/>
        </w:rPr>
        <w:t xml:space="preserve"> أو</w:t>
      </w:r>
      <w:r w:rsidR="007C26E1">
        <w:rPr>
          <w:rtl/>
        </w:rPr>
        <w:t>ّ</w:t>
      </w:r>
      <w:r w:rsidR="00294847">
        <w:rPr>
          <w:rtl/>
        </w:rPr>
        <w:t>لها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294847" w:rsidTr="00EA1CA0">
        <w:tc>
          <w:tcPr>
            <w:tcW w:w="2250" w:type="pct"/>
            <w:shd w:val="clear" w:color="auto" w:fill="auto"/>
          </w:tcPr>
          <w:p w:rsidR="00294847" w:rsidRDefault="00294847" w:rsidP="00294847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وقيت</w:t>
            </w:r>
            <w:r w:rsidR="007C26E1">
              <w:rPr>
                <w:rtl/>
              </w:rPr>
              <w:t>ُ</w:t>
            </w:r>
            <w:r w:rsidRPr="000509AA">
              <w:rPr>
                <w:rtl/>
              </w:rPr>
              <w:t xml:space="preserve"> بنفسي خير</w:t>
            </w:r>
            <w:r w:rsidR="007C26E1">
              <w:rPr>
                <w:rtl/>
              </w:rPr>
              <w:t>َ</w:t>
            </w:r>
            <w:r w:rsidRPr="000509AA">
              <w:rPr>
                <w:rtl/>
              </w:rPr>
              <w:t xml:space="preserve"> من وطئ الحصا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294847" w:rsidRDefault="00294847" w:rsidP="0029484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294847" w:rsidRDefault="00294847" w:rsidP="00294847">
            <w:pPr>
              <w:pStyle w:val="rfdPoem"/>
              <w:rPr>
                <w:rtl/>
              </w:rPr>
            </w:pPr>
            <w:r>
              <w:rPr>
                <w:rtl/>
              </w:rPr>
              <w:t>ومن طاف</w:t>
            </w:r>
            <w:r w:rsidR="007C26E1">
              <w:rPr>
                <w:rtl/>
              </w:rPr>
              <w:t>َ</w:t>
            </w:r>
            <w:r>
              <w:rPr>
                <w:rtl/>
              </w:rPr>
              <w:t xml:space="preserve"> بالبيت العتيق وبالحجر</w:t>
            </w:r>
            <w:r w:rsidR="00EA1CA0">
              <w:rPr>
                <w:rtl/>
              </w:rPr>
              <w:t xml:space="preserve"> </w:t>
            </w:r>
            <w:r>
              <w:rPr>
                <w:rtl/>
              </w:rPr>
              <w:t>»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فقيل :</w:t>
      </w:r>
    </w:p>
    <w:p w:rsidR="000509AA" w:rsidRPr="000509AA" w:rsidRDefault="00294847" w:rsidP="000509AA">
      <w:pPr>
        <w:rPr>
          <w:rtl/>
        </w:rPr>
      </w:pPr>
      <w:r>
        <w:rPr>
          <w:rtl/>
        </w:rPr>
        <w:t>«</w:t>
      </w:r>
      <w:r w:rsidR="00EA1CA0">
        <w:rPr>
          <w:rtl/>
        </w:rPr>
        <w:t xml:space="preserve"> </w:t>
      </w:r>
      <w:r w:rsidR="000509AA" w:rsidRPr="000509AA">
        <w:rPr>
          <w:rtl/>
        </w:rPr>
        <w:t>هذه الآية من سورة البقرة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وهي مدني</w:t>
      </w:r>
      <w:r w:rsidR="007C26E1">
        <w:rPr>
          <w:rtl/>
        </w:rPr>
        <w:t>ّ</w:t>
      </w:r>
      <w:r w:rsidR="000509AA" w:rsidRPr="000509AA">
        <w:rPr>
          <w:rtl/>
        </w:rPr>
        <w:t>ة بالات</w:t>
      </w:r>
      <w:r w:rsidR="007C26E1">
        <w:rPr>
          <w:rtl/>
        </w:rPr>
        <w:t>ّ</w:t>
      </w:r>
      <w:r w:rsidR="000509AA" w:rsidRPr="000509AA">
        <w:rPr>
          <w:rtl/>
        </w:rPr>
        <w:t>فاق</w:t>
      </w:r>
      <w:r w:rsidR="00F26704">
        <w:rPr>
          <w:rtl/>
        </w:rPr>
        <w:t xml:space="preserve"> .</w:t>
      </w:r>
      <w:r w:rsidR="000509AA" w:rsidRPr="000509AA">
        <w:rPr>
          <w:rtl/>
        </w:rPr>
        <w:t xml:space="preserve"> وقيل : نزلت لم</w:t>
      </w:r>
      <w:r w:rsidR="007C26E1">
        <w:rPr>
          <w:rtl/>
        </w:rPr>
        <w:t>ّ</w:t>
      </w:r>
      <w:r w:rsidR="000509AA" w:rsidRPr="000509AA">
        <w:rPr>
          <w:rtl/>
        </w:rPr>
        <w:t>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هاجر صهيب وطلبه المشركون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فأعطاهم ماله وأتى</w:t>
      </w:r>
      <w:r w:rsidR="007C26E1" w:rsidRPr="00B2039A">
        <w:rPr>
          <w:rtl/>
        </w:rPr>
        <w:t>ٰ</w:t>
      </w:r>
      <w:r w:rsidR="000509AA" w:rsidRPr="000509AA">
        <w:rPr>
          <w:rtl/>
        </w:rPr>
        <w:t xml:space="preserve"> المدينة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فقال له النبي</w:t>
      </w:r>
      <w:r w:rsidR="007C26E1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صل</w:t>
      </w:r>
      <w:r w:rsidR="007C26E1">
        <w:rPr>
          <w:rtl/>
        </w:rPr>
        <w:t>ّ</w:t>
      </w:r>
      <w:r w:rsidR="000509AA" w:rsidRPr="000509AA">
        <w:rPr>
          <w:rtl/>
        </w:rPr>
        <w:t>ى</w:t>
      </w:r>
      <w:r w:rsidR="007C26E1" w:rsidRPr="00B2039A">
        <w:rPr>
          <w:rtl/>
        </w:rPr>
        <w:t>ٰ</w:t>
      </w:r>
      <w:r w:rsidR="000509AA" w:rsidRPr="000509AA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="000509AA" w:rsidRPr="000509AA">
        <w:rPr>
          <w:rtl/>
        </w:rPr>
        <w:t>وآله</w:t>
      </w:r>
      <w:r w:rsidR="007A060E">
        <w:rPr>
          <w:rtl/>
        </w:rPr>
        <w:t xml:space="preserve"> ]</w:t>
      </w:r>
      <w:r w:rsidR="000509AA" w:rsidRPr="000509AA">
        <w:rPr>
          <w:rtl/>
        </w:rPr>
        <w:t xml:space="preserve"> وسل</w:t>
      </w:r>
      <w:r w:rsidR="007C26E1">
        <w:rPr>
          <w:rtl/>
        </w:rPr>
        <w:t>ّ</w:t>
      </w:r>
      <w:r w:rsidR="000509AA" w:rsidRPr="000509AA">
        <w:rPr>
          <w:rtl/>
        </w:rPr>
        <w:t>م : ربح البيع أبا يحيى</w:t>
      </w:r>
      <w:r w:rsidR="007C26E1" w:rsidRPr="00B2039A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509AA" w:rsidRDefault="000509AA" w:rsidP="007C26E1">
      <w:pPr>
        <w:rPr>
          <w:rtl/>
        </w:rPr>
      </w:pPr>
      <w:r w:rsidRPr="000509AA">
        <w:rPr>
          <w:rtl/>
        </w:rPr>
        <w:t>على</w:t>
      </w:r>
      <w:r w:rsidR="007C26E1" w:rsidRPr="00B2039A">
        <w:rPr>
          <w:rtl/>
        </w:rPr>
        <w:t>ٰ</w:t>
      </w:r>
      <w:r w:rsidRPr="000509AA">
        <w:rPr>
          <w:rtl/>
        </w:rPr>
        <w:t xml:space="preserve"> إن</w:t>
      </w:r>
      <w:r w:rsidR="007C26E1">
        <w:rPr>
          <w:rtl/>
        </w:rPr>
        <w:t>ّ</w:t>
      </w:r>
      <w:r w:rsidRPr="000509AA">
        <w:rPr>
          <w:rtl/>
        </w:rPr>
        <w:t xml:space="preserve"> علي</w:t>
      </w:r>
      <w:r w:rsidR="007C26E1">
        <w:rPr>
          <w:rtl/>
        </w:rPr>
        <w:t>ّ</w:t>
      </w:r>
      <w:r w:rsidRPr="000509AA">
        <w:rPr>
          <w:rtl/>
        </w:rPr>
        <w:t>ا</w:t>
      </w:r>
      <w:r w:rsidR="007C26E1">
        <w:rPr>
          <w:rtl/>
        </w:rPr>
        <w:t>ً</w:t>
      </w:r>
      <w:r w:rsidRPr="000509AA">
        <w:rPr>
          <w:rtl/>
        </w:rPr>
        <w:t xml:space="preserve"> </w:t>
      </w:r>
      <w:r w:rsidR="007C26E1">
        <w:rPr>
          <w:rtl/>
        </w:rPr>
        <w:t>رضي الله عنه</w:t>
      </w:r>
      <w:r w:rsidRPr="000509AA">
        <w:rPr>
          <w:rtl/>
        </w:rPr>
        <w:t xml:space="preserve"> مم</w:t>
      </w:r>
      <w:r w:rsidR="007C26E1">
        <w:rPr>
          <w:rtl/>
        </w:rPr>
        <w:t>ّ</w:t>
      </w:r>
      <w:r w:rsidRPr="000509AA">
        <w:rPr>
          <w:rtl/>
        </w:rPr>
        <w:t>ن شروا أنفسهم ابتغاء مرضاة الله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ليس في ذلك شك</w:t>
      </w:r>
      <w:r w:rsidR="007C26E1">
        <w:rPr>
          <w:rtl/>
        </w:rPr>
        <w:t>ّ</w:t>
      </w:r>
      <w:r w:rsidR="00EA1CA0">
        <w:rPr>
          <w:rtl/>
        </w:rPr>
        <w:t xml:space="preserve"> </w:t>
      </w:r>
      <w:r w:rsidR="0029484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294847" w:rsidRDefault="000509AA" w:rsidP="007C26E1">
      <w:pPr>
        <w:rPr>
          <w:rtl/>
        </w:rPr>
      </w:pPr>
      <w:r w:rsidRPr="000509AA">
        <w:rPr>
          <w:rtl/>
        </w:rPr>
        <w:t>إن</w:t>
      </w:r>
      <w:r w:rsidR="007C26E1">
        <w:rPr>
          <w:rtl/>
        </w:rPr>
        <w:t>ّ</w:t>
      </w:r>
      <w:r w:rsidRPr="000509AA">
        <w:rPr>
          <w:rtl/>
        </w:rPr>
        <w:t>ه لا مناص للمتعص</w:t>
      </w:r>
      <w:r w:rsidR="007C26E1">
        <w:rPr>
          <w:rtl/>
        </w:rPr>
        <w:t>ّ</w:t>
      </w:r>
      <w:r w:rsidRPr="000509AA">
        <w:rPr>
          <w:rtl/>
        </w:rPr>
        <w:t>بين من القوم من الالتزام بصح</w:t>
      </w:r>
      <w:r w:rsidR="007C26E1">
        <w:rPr>
          <w:rtl/>
        </w:rPr>
        <w:t>ّ</w:t>
      </w:r>
      <w:r w:rsidRPr="000509AA">
        <w:rPr>
          <w:rtl/>
        </w:rPr>
        <w:t>ة ما وافق الذهبي</w:t>
      </w:r>
      <w:r w:rsidR="007C26E1">
        <w:rPr>
          <w:rtl/>
        </w:rPr>
        <w:t>ُّ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الحاكم</w:t>
      </w:r>
      <w:r w:rsidR="007C26E1">
        <w:rPr>
          <w:rtl/>
        </w:rPr>
        <w:t>َ</w:t>
      </w:r>
      <w:r w:rsidRPr="000509AA">
        <w:rPr>
          <w:rtl/>
        </w:rPr>
        <w:t xml:space="preserve"> النيسابوري في تصحيحه </w:t>
      </w:r>
      <w:r w:rsidR="007C26E1">
        <w:rPr>
          <w:rtl/>
        </w:rPr>
        <w:t>؛</w:t>
      </w:r>
      <w:r w:rsidRPr="000509AA">
        <w:rPr>
          <w:rtl/>
        </w:rPr>
        <w:t xml:space="preserve"> لأن</w:t>
      </w:r>
      <w:r w:rsidR="007C26E1">
        <w:rPr>
          <w:rtl/>
        </w:rPr>
        <w:t>ّ</w:t>
      </w:r>
      <w:r w:rsidRPr="000509AA">
        <w:rPr>
          <w:rtl/>
        </w:rPr>
        <w:t xml:space="preserve"> ما يصح</w:t>
      </w:r>
      <w:r w:rsidR="007C26E1">
        <w:rPr>
          <w:rtl/>
        </w:rPr>
        <w:t>ّ</w:t>
      </w:r>
      <w:r w:rsidRPr="000509AA">
        <w:rPr>
          <w:rtl/>
        </w:rPr>
        <w:t>حه الذهب</w:t>
      </w:r>
      <w:r w:rsidR="00EA1CA0">
        <w:rPr>
          <w:rtl/>
        </w:rPr>
        <w:t xml:space="preserve">ي </w:t>
      </w:r>
      <w:r w:rsidR="00294847">
        <w:rPr>
          <w:rtl/>
        </w:rPr>
        <w:t>ـ</w:t>
      </w:r>
      <w:r w:rsidRPr="000509AA">
        <w:rPr>
          <w:rtl/>
        </w:rPr>
        <w:t xml:space="preserve"> على</w:t>
      </w:r>
      <w:r w:rsidR="007C26E1" w:rsidRPr="00B2039A">
        <w:rPr>
          <w:rtl/>
        </w:rPr>
        <w:t>ٰ</w:t>
      </w:r>
      <w:r w:rsidRPr="000509AA">
        <w:rPr>
          <w:rtl/>
        </w:rPr>
        <w:t xml:space="preserve"> شد</w:t>
      </w:r>
      <w:r w:rsidR="007C26E1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تعص</w:t>
      </w:r>
      <w:r w:rsidR="007C26E1">
        <w:rPr>
          <w:rtl/>
        </w:rPr>
        <w:t>ّ</w:t>
      </w:r>
      <w:r w:rsidRPr="000509AA">
        <w:rPr>
          <w:rtl/>
        </w:rPr>
        <w:t xml:space="preserve">به </w:t>
      </w:r>
      <w:r w:rsidR="00294847">
        <w:rPr>
          <w:rtl/>
        </w:rPr>
        <w:t>ـ لا يمكنهم التكل</w:t>
      </w:r>
      <w:r w:rsidR="007C26E1">
        <w:rPr>
          <w:rtl/>
        </w:rPr>
        <w:t>ّ</w:t>
      </w:r>
      <w:r w:rsidR="00294847">
        <w:rPr>
          <w:rtl/>
        </w:rPr>
        <w:t>م فيه أبدا</w:t>
      </w:r>
      <w:r w:rsidR="007C26E1">
        <w:rPr>
          <w:rtl/>
        </w:rPr>
        <w:t>ً</w:t>
      </w:r>
      <w:r w:rsidR="007A060E">
        <w:rPr>
          <w:rtl/>
        </w:rPr>
        <w:t xml:space="preserve"> !</w:t>
      </w:r>
    </w:p>
    <w:p w:rsidR="000509AA" w:rsidRPr="000509AA" w:rsidRDefault="000509AA" w:rsidP="007C26E1">
      <w:pPr>
        <w:rPr>
          <w:rtl/>
        </w:rPr>
      </w:pPr>
      <w:r w:rsidRPr="000509AA">
        <w:rPr>
          <w:rtl/>
        </w:rPr>
        <w:t>فإلى</w:t>
      </w:r>
      <w:r w:rsidR="007C26E1" w:rsidRPr="00B2039A">
        <w:rPr>
          <w:rtl/>
        </w:rPr>
        <w:t>ٰ</w:t>
      </w:r>
      <w:r w:rsidRPr="000509AA">
        <w:rPr>
          <w:rtl/>
        </w:rPr>
        <w:t xml:space="preserve"> هذه الآية ونزولها في هذه القضي</w:t>
      </w:r>
      <w:r w:rsidR="007C26E1">
        <w:rPr>
          <w:rtl/>
        </w:rPr>
        <w:t>ّ</w:t>
      </w:r>
      <w:r w:rsidRPr="000509AA">
        <w:rPr>
          <w:rtl/>
        </w:rPr>
        <w:t>ة أشار ابن عب</w:t>
      </w:r>
      <w:r w:rsidR="007C26E1">
        <w:rPr>
          <w:rtl/>
        </w:rPr>
        <w:t>ّ</w:t>
      </w:r>
      <w:r w:rsidRPr="000509AA">
        <w:rPr>
          <w:rtl/>
        </w:rPr>
        <w:t>اس في قوله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حديث المناقب العشر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التي اختص</w:t>
      </w:r>
      <w:r w:rsidR="007C26E1">
        <w:rPr>
          <w:rtl/>
        </w:rPr>
        <w:t>ّ</w:t>
      </w:r>
      <w:r w:rsidRPr="000509AA">
        <w:rPr>
          <w:rtl/>
        </w:rPr>
        <w:t xml:space="preserve"> بها أمير المؤمنين</w:t>
      </w:r>
      <w:r w:rsidR="007C26E1">
        <w:rPr>
          <w:rtl/>
        </w:rPr>
        <w:t xml:space="preserve"> عليه السلام </w:t>
      </w:r>
      <w:r w:rsidRPr="000509AA">
        <w:rPr>
          <w:rtl/>
        </w:rPr>
        <w:t>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«</w:t>
      </w:r>
      <w:r w:rsidR="00EA1CA0">
        <w:rPr>
          <w:rtl/>
        </w:rPr>
        <w:t xml:space="preserve"> </w:t>
      </w:r>
      <w:r w:rsidRPr="000509AA">
        <w:rPr>
          <w:rtl/>
        </w:rPr>
        <w:t>وشرى</w:t>
      </w:r>
      <w:r w:rsidR="007C26E1" w:rsidRPr="00B2039A">
        <w:rPr>
          <w:rtl/>
        </w:rPr>
        <w:t>ٰ</w:t>
      </w:r>
      <w:r w:rsidRPr="000509AA">
        <w:rPr>
          <w:rtl/>
        </w:rPr>
        <w:t xml:space="preserve"> علي</w:t>
      </w:r>
      <w:r w:rsidR="007C26E1">
        <w:rPr>
          <w:rtl/>
        </w:rPr>
        <w:t>ٌّ</w:t>
      </w:r>
      <w:r w:rsidRPr="000509AA">
        <w:rPr>
          <w:rtl/>
        </w:rPr>
        <w:t xml:space="preserve"> نفسه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لبس </w:t>
      </w:r>
      <w:r w:rsidR="00294847">
        <w:rPr>
          <w:rtl/>
        </w:rPr>
        <w:t>ثوب النبي</w:t>
      </w:r>
      <w:r w:rsidR="007C26E1">
        <w:rPr>
          <w:rtl/>
        </w:rPr>
        <w:t>ّ</w:t>
      </w:r>
      <w:r w:rsidR="00294847">
        <w:rPr>
          <w:rtl/>
        </w:rPr>
        <w:t xml:space="preserve"> صل</w:t>
      </w:r>
      <w:r w:rsidR="007C26E1">
        <w:rPr>
          <w:rtl/>
        </w:rPr>
        <w:t>ّ</w:t>
      </w:r>
      <w:r w:rsidR="00294847">
        <w:rPr>
          <w:rtl/>
        </w:rPr>
        <w:t>ى</w:t>
      </w:r>
      <w:r w:rsidR="007C26E1" w:rsidRPr="00B2039A">
        <w:rPr>
          <w:rtl/>
        </w:rPr>
        <w:t>ٰ</w:t>
      </w:r>
      <w:r w:rsidR="00294847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="00294847">
        <w:rPr>
          <w:rtl/>
        </w:rPr>
        <w:t>وآله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وسل</w:t>
      </w:r>
      <w:r w:rsidR="007C26E1">
        <w:rPr>
          <w:rtl/>
        </w:rPr>
        <w:t>ّ</w:t>
      </w:r>
      <w:r w:rsidRPr="000509AA">
        <w:rPr>
          <w:rtl/>
        </w:rPr>
        <w:t>م ونام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مكانه</w:t>
      </w:r>
      <w:r w:rsidR="00F26704">
        <w:rPr>
          <w:rtl/>
        </w:rPr>
        <w:t xml:space="preserve"> . . .</w:t>
      </w:r>
      <w:r w:rsidR="00EA1CA0">
        <w:rPr>
          <w:rtl/>
        </w:rPr>
        <w:t xml:space="preserve"> </w:t>
      </w:r>
      <w:r w:rsidRPr="000509AA">
        <w:rPr>
          <w:rtl/>
        </w:rPr>
        <w:t xml:space="preserve">»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هذا الحديث من أصح</w:t>
      </w:r>
      <w:r w:rsidR="007C26E1" w:rsidRPr="002D0CE3">
        <w:rPr>
          <w:rtl/>
        </w:rPr>
        <w:t>ّ</w:t>
      </w:r>
      <w:r w:rsidRPr="002D0CE3">
        <w:rPr>
          <w:rtl/>
        </w:rPr>
        <w:t xml:space="preserve"> الأحاديث وأثبتها كما نص</w:t>
      </w:r>
      <w:r w:rsidR="007C26E1" w:rsidRPr="002D0CE3">
        <w:rPr>
          <w:rtl/>
        </w:rPr>
        <w:t>ّ</w:t>
      </w:r>
      <w:r w:rsidRPr="002D0CE3">
        <w:rPr>
          <w:rtl/>
        </w:rPr>
        <w:t xml:space="preserve"> عليه كبار الحف</w:t>
      </w:r>
      <w:r w:rsidR="007C26E1" w:rsidRPr="002D0CE3">
        <w:rPr>
          <w:rtl/>
        </w:rPr>
        <w:t>ّ</w:t>
      </w:r>
      <w:r w:rsidRPr="002D0CE3">
        <w:rPr>
          <w:rtl/>
        </w:rPr>
        <w:t>اظ</w:t>
      </w:r>
      <w:r w:rsidR="00C51724" w:rsidRPr="002D0CE3">
        <w:rPr>
          <w:rtl/>
        </w:rPr>
        <w:t xml:space="preserve"> ،</w:t>
      </w:r>
      <w:r w:rsidRPr="002D0CE3">
        <w:rPr>
          <w:rtl/>
        </w:rPr>
        <w:t xml:space="preserve"> كابن</w:t>
      </w:r>
      <w:r w:rsidR="00444449" w:rsidRPr="002D0CE3">
        <w:rPr>
          <w:rtl/>
        </w:rPr>
        <w:t xml:space="preserve"> </w:t>
      </w:r>
      <w:r w:rsidR="00444449" w:rsidRPr="002D0CE3">
        <w:rPr>
          <w:rtl/>
        </w:rPr>
        <w:br/>
      </w:r>
      <w:r w:rsidRPr="002D0CE3">
        <w:rPr>
          <w:rtl/>
        </w:rPr>
        <w:t>عبد البر</w:t>
      </w:r>
      <w:r w:rsidR="007C26E1" w:rsidRPr="002D0CE3">
        <w:rPr>
          <w:rtl/>
        </w:rPr>
        <w:t>ّ</w:t>
      </w:r>
      <w:r w:rsidRPr="002D0CE3">
        <w:rPr>
          <w:rtl/>
        </w:rPr>
        <w:t xml:space="preserve"> في </w:t>
      </w:r>
      <w:r w:rsidRPr="002D0CE3">
        <w:rPr>
          <w:rStyle w:val="rfdFootnoteBold"/>
          <w:rtl/>
        </w:rPr>
        <w:t>الاستيعاب</w:t>
      </w:r>
      <w:r w:rsidR="00C51724" w:rsidRPr="002D0CE3">
        <w:rPr>
          <w:rtl/>
        </w:rPr>
        <w:t xml:space="preserve"> ،</w:t>
      </w:r>
      <w:r w:rsidRPr="002D0CE3">
        <w:rPr>
          <w:rtl/>
        </w:rPr>
        <w:t xml:space="preserve"> والمز</w:t>
      </w:r>
      <w:r w:rsidR="007C26E1" w:rsidRPr="002D0CE3">
        <w:rPr>
          <w:rtl/>
        </w:rPr>
        <w:t>ّ</w:t>
      </w:r>
      <w:r w:rsidRPr="002D0CE3">
        <w:rPr>
          <w:rtl/>
        </w:rPr>
        <w:t xml:space="preserve">ي في </w:t>
      </w:r>
      <w:r w:rsidRPr="002D0CE3">
        <w:rPr>
          <w:rStyle w:val="rfdFootnoteBold"/>
          <w:rtl/>
        </w:rPr>
        <w:t>تهذيب الكمال</w:t>
      </w:r>
      <w:r w:rsidR="00C51724" w:rsidRPr="002D0CE3">
        <w:rPr>
          <w:rtl/>
        </w:rPr>
        <w:t xml:space="preserve"> ،</w:t>
      </w:r>
      <w:r w:rsidRPr="002D0CE3">
        <w:rPr>
          <w:rtl/>
        </w:rPr>
        <w:t xml:space="preserve"> وأخرجه أبو داود الطيالسي</w:t>
      </w:r>
      <w:r w:rsidR="00444449" w:rsidRPr="002D0CE3">
        <w:rPr>
          <w:rtl/>
        </w:rPr>
        <w:t xml:space="preserve"> </w:t>
      </w:r>
      <w:r w:rsidR="00444449" w:rsidRPr="002D0CE3">
        <w:rPr>
          <w:rtl/>
        </w:rPr>
        <w:br/>
      </w:r>
      <w:r w:rsidRPr="002D0CE3">
        <w:rPr>
          <w:rtl/>
        </w:rPr>
        <w:t>والنسائي وأحمد وكبار الأئم</w:t>
      </w:r>
      <w:r w:rsidR="007C26E1" w:rsidRPr="002D0CE3">
        <w:rPr>
          <w:rtl/>
        </w:rPr>
        <w:t>ّ</w:t>
      </w:r>
      <w:r w:rsidRPr="002D0CE3">
        <w:rPr>
          <w:rtl/>
        </w:rPr>
        <w:t>ة الأعلام</w:t>
      </w:r>
      <w:r w:rsidR="00F26704" w:rsidRPr="002D0CE3">
        <w:rPr>
          <w:rtl/>
        </w:rPr>
        <w:t xml:space="preserve"> . .</w:t>
      </w:r>
      <w:r w:rsidRPr="002D0CE3">
        <w:rPr>
          <w:rtl/>
        </w:rPr>
        <w:t xml:space="preserve"> ولنا فيه رسالة مستقل</w:t>
      </w:r>
      <w:r w:rsidR="007C26E1" w:rsidRPr="002D0CE3">
        <w:rPr>
          <w:rtl/>
        </w:rPr>
        <w:t>ّ</w:t>
      </w:r>
      <w:r w:rsidRPr="002D0CE3">
        <w:rPr>
          <w:rtl/>
        </w:rPr>
        <w:t>ة مطبوعة في ملحقات</w:t>
      </w:r>
      <w:r w:rsidR="00444449" w:rsidRPr="002D0CE3">
        <w:rPr>
          <w:rtl/>
        </w:rPr>
        <w:t xml:space="preserve"> </w:t>
      </w:r>
      <w:r w:rsidR="00444449" w:rsidRPr="002D0CE3">
        <w:rPr>
          <w:rtl/>
        </w:rPr>
        <w:br/>
      </w:r>
      <w:r w:rsidRPr="002D0CE3">
        <w:rPr>
          <w:rtl/>
        </w:rPr>
        <w:t xml:space="preserve">كتابنا الكبير </w:t>
      </w:r>
      <w:r w:rsidRPr="002D0CE3">
        <w:rPr>
          <w:rStyle w:val="rfdFootnoteBold"/>
          <w:rtl/>
        </w:rPr>
        <w:t>نفحات الأزهار في خلاصة عبقات الأنوار</w:t>
      </w:r>
      <w:r w:rsidR="00F26704" w:rsidRPr="002D0CE3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7023ED">
        <w:rPr>
          <w:rStyle w:val="rfdBold2"/>
          <w:rtl/>
        </w:rPr>
        <w:lastRenderedPageBreak/>
        <w:t>هذا</w:t>
      </w:r>
      <w:r w:rsidR="00C51724">
        <w:rPr>
          <w:rtl/>
        </w:rPr>
        <w:t xml:space="preserve"> ،</w:t>
      </w:r>
      <w:r w:rsidRPr="00EA1CA0">
        <w:rPr>
          <w:rtl/>
        </w:rPr>
        <w:t xml:space="preserve"> </w:t>
      </w:r>
      <w:r w:rsidRPr="000509AA">
        <w:rPr>
          <w:rtl/>
        </w:rPr>
        <w:t>ولا ينافي ذلك كون سورة البقرة مدني</w:t>
      </w:r>
      <w:r w:rsidR="00472C25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472C25">
      <w:pPr>
        <w:rPr>
          <w:rtl/>
        </w:rPr>
      </w:pPr>
      <w:r w:rsidRPr="000509AA">
        <w:rPr>
          <w:rtl/>
        </w:rPr>
        <w:t>ودلالة الآية المباركة بضميمة الحديث الصحيح على</w:t>
      </w:r>
      <w:r w:rsidR="00472C25" w:rsidRPr="00B2039A">
        <w:rPr>
          <w:rtl/>
        </w:rPr>
        <w:t>ٰ</w:t>
      </w:r>
      <w:r w:rsidRPr="000509AA">
        <w:rPr>
          <w:rtl/>
        </w:rPr>
        <w:t xml:space="preserve"> أفضلية الإمام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472C25">
        <w:rPr>
          <w:rtl/>
        </w:rPr>
        <w:t>عليه السلام</w:t>
      </w:r>
      <w:r w:rsidRPr="000509AA">
        <w:rPr>
          <w:rtl/>
        </w:rPr>
        <w:t xml:space="preserve"> واضحة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والأفضل هو الإمام بالات</w:t>
      </w:r>
      <w:r w:rsidR="00472C25">
        <w:rPr>
          <w:rtl/>
        </w:rPr>
        <w:t>ّ</w:t>
      </w:r>
      <w:r w:rsidRPr="000509AA">
        <w:rPr>
          <w:rtl/>
        </w:rPr>
        <w:t>فاق</w:t>
      </w:r>
      <w:r w:rsidR="00F26704">
        <w:rPr>
          <w:rtl/>
        </w:rPr>
        <w:t xml:space="preserve"> .</w:t>
      </w:r>
    </w:p>
    <w:p w:rsidR="000509AA" w:rsidRPr="000509AA" w:rsidRDefault="00EA1CA0" w:rsidP="00EA1CA0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600DF3" w:rsidRDefault="00600DF3" w:rsidP="00EA1CA0">
      <w:pPr>
        <w:rPr>
          <w:rtl/>
        </w:rPr>
        <w:sectPr w:rsidR="00600DF3" w:rsidSect="00600DF3">
          <w:headerReference w:type="even" r:id="rId30"/>
          <w:headerReference w:type="default" r:id="rId31"/>
          <w:headerReference w:type="first" r:id="rId3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A1CA0" w:rsidRPr="00EA1CA0" w:rsidRDefault="000509AA" w:rsidP="00EA1CA0">
      <w:pPr>
        <w:rPr>
          <w:rtl/>
        </w:rPr>
      </w:pPr>
      <w:r w:rsidRPr="00EA1CA0">
        <w:rPr>
          <w:rtl/>
        </w:rPr>
        <w:lastRenderedPageBreak/>
        <w:br w:type="page"/>
      </w:r>
    </w:p>
    <w:p w:rsidR="00EA1CA0" w:rsidRPr="00EA1CA0" w:rsidRDefault="00EA1CA0" w:rsidP="00EA1CA0">
      <w:pPr>
        <w:pStyle w:val="rfdPoemTini"/>
        <w:rPr>
          <w:rtl/>
        </w:rPr>
      </w:pPr>
    </w:p>
    <w:p w:rsidR="000509AA" w:rsidRPr="00EA1CA0" w:rsidRDefault="000509AA" w:rsidP="00EA1CA0">
      <w:pPr>
        <w:pStyle w:val="rfdCenterBold1"/>
        <w:rPr>
          <w:rtl/>
        </w:rPr>
      </w:pPr>
      <w:r w:rsidRPr="00EA1CA0">
        <w:rPr>
          <w:rtl/>
        </w:rPr>
        <w:t>قوله تعالى</w:t>
      </w:r>
      <w:r w:rsidR="009676AB" w:rsidRPr="00EA1CA0">
        <w:rPr>
          <w:rtl/>
        </w:rPr>
        <w:t>ٰ</w:t>
      </w:r>
      <w:r w:rsidRPr="00EA1CA0">
        <w:rPr>
          <w:rtl/>
        </w:rPr>
        <w:t xml:space="preserve"> : </w:t>
      </w:r>
      <w:r w:rsidR="00BE4BC2" w:rsidRPr="00EA1CA0">
        <w:rPr>
          <w:rStyle w:val="rfdAlaem"/>
          <w:rtl/>
        </w:rPr>
        <w:t>(</w:t>
      </w:r>
      <w:r w:rsidR="00EA1CA0">
        <w:rPr>
          <w:rtl/>
        </w:rPr>
        <w:t xml:space="preserve"> </w:t>
      </w:r>
      <w:r w:rsidR="009676AB" w:rsidRPr="00EA1CA0">
        <w:rPr>
          <w:rtl/>
        </w:rPr>
        <w:t xml:space="preserve">الَّذِينَ يُنفِقُونَ أَمْوَالَهُم بِاللَّيْلِ </w:t>
      </w:r>
      <w:r w:rsidR="009676AB" w:rsidRPr="00EA1CA0">
        <w:rPr>
          <w:rtl/>
        </w:rPr>
        <w:br/>
        <w:t>وَالنَّهَارِ</w:t>
      </w:r>
      <w:r w:rsidR="00F26704" w:rsidRPr="00EA1CA0">
        <w:rPr>
          <w:rtl/>
        </w:rPr>
        <w:t xml:space="preserve"> . . .</w:t>
      </w:r>
      <w:r w:rsidR="00EA1CA0">
        <w:rPr>
          <w:rtl/>
        </w:rPr>
        <w:t xml:space="preserve"> </w:t>
      </w:r>
      <w:r w:rsidR="00BE4BC2" w:rsidRPr="00EA1CA0">
        <w:rPr>
          <w:rStyle w:val="rfdAlaem"/>
          <w:rtl/>
        </w:rPr>
        <w:t>)</w:t>
      </w:r>
      <w:r w:rsidRPr="00EA1CA0">
        <w:rPr>
          <w:rtl/>
        </w:rPr>
        <w:t xml:space="preserve"> </w:t>
      </w:r>
      <w:r w:rsidRPr="00EA1CA0">
        <w:rPr>
          <w:rStyle w:val="rfdFootnotenum"/>
          <w:rtl/>
        </w:rPr>
        <w:t>(1)</w:t>
      </w:r>
      <w:r w:rsidR="00F26704" w:rsidRPr="00EA1CA0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قال السي</w:t>
      </w:r>
      <w:r w:rsidR="0086031E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0509AA" w:rsidP="0086031E">
      <w:pPr>
        <w:rPr>
          <w:rtl/>
        </w:rPr>
      </w:pPr>
      <w:r w:rsidRPr="000509AA">
        <w:rPr>
          <w:rtl/>
        </w:rPr>
        <w:t>«</w:t>
      </w:r>
      <w:r w:rsidR="00EA1CA0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EA1CA0" w:rsidRPr="00EA1CA0">
        <w:rPr>
          <w:rStyle w:val="rfdAie"/>
          <w:rtl/>
        </w:rPr>
        <w:t xml:space="preserve"> </w:t>
      </w:r>
      <w:r w:rsidR="0086031E" w:rsidRPr="0086031E">
        <w:rPr>
          <w:rStyle w:val="rfdAie"/>
          <w:rtl/>
        </w:rPr>
        <w:t xml:space="preserve">الَّذِينَ يُنفِقُونَ أَمْوَالَهُم بِاللَّيْلِ وَالنَّهَارِ سِرًّا وَعَلَانِيَةً فَلَهُمْ أَجْرُهُمْ </w:t>
      </w:r>
      <w:r w:rsidR="0086031E">
        <w:rPr>
          <w:rStyle w:val="rfdAie"/>
          <w:rtl/>
        </w:rPr>
        <w:br/>
      </w:r>
      <w:r w:rsidR="0086031E" w:rsidRPr="0086031E">
        <w:rPr>
          <w:rStyle w:val="rfdAie"/>
          <w:rtl/>
        </w:rPr>
        <w:t>عِندَ رَبِّهِمْ وَلَا خَوْفٌ عَلَيْهِمْ وَلَا هُمْ يَحْزَنُونَ</w:t>
      </w:r>
      <w:r w:rsidR="00EA1CA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EA1CA0" w:rsidRPr="00EA1CA0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قال في الهامش :</w:t>
      </w:r>
    </w:p>
    <w:p w:rsidR="000509AA" w:rsidRPr="000509AA" w:rsidRDefault="00294847" w:rsidP="0086031E">
      <w:pPr>
        <w:rPr>
          <w:rtl/>
        </w:rPr>
      </w:pPr>
      <w:r>
        <w:rPr>
          <w:rtl/>
        </w:rPr>
        <w:t>«</w:t>
      </w:r>
      <w:r w:rsidR="00EA1CA0">
        <w:rPr>
          <w:rtl/>
        </w:rPr>
        <w:t xml:space="preserve"> </w:t>
      </w:r>
      <w:r w:rsidR="000509AA" w:rsidRPr="000509AA">
        <w:rPr>
          <w:rtl/>
        </w:rPr>
        <w:t>أخرج المحد</w:t>
      </w:r>
      <w:r w:rsidR="0086031E">
        <w:rPr>
          <w:rtl/>
        </w:rPr>
        <w:t>ّ</w:t>
      </w:r>
      <w:r w:rsidR="000509AA" w:rsidRPr="000509AA">
        <w:rPr>
          <w:rtl/>
        </w:rPr>
        <w:t>ثون والمفس</w:t>
      </w:r>
      <w:r w:rsidR="0086031E">
        <w:rPr>
          <w:rtl/>
        </w:rPr>
        <w:t>ّ</w:t>
      </w:r>
      <w:r w:rsidR="000509AA" w:rsidRPr="000509AA">
        <w:rPr>
          <w:rtl/>
        </w:rPr>
        <w:t>رون وأصحاب الكتب في أسباب النزول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بأسانيدهم إلى</w:t>
      </w:r>
      <w:r w:rsidR="0086031E" w:rsidRPr="00B2039A">
        <w:rPr>
          <w:rtl/>
        </w:rPr>
        <w:t>ٰ</w:t>
      </w:r>
      <w:r w:rsidR="000509AA" w:rsidRPr="000509AA">
        <w:rPr>
          <w:rtl/>
        </w:rPr>
        <w:t xml:space="preserve"> ابن عب</w:t>
      </w:r>
      <w:r w:rsidR="0086031E">
        <w:rPr>
          <w:rtl/>
        </w:rPr>
        <w:t>ّ</w:t>
      </w:r>
      <w:r w:rsidR="000509AA" w:rsidRPr="000509AA">
        <w:rPr>
          <w:rtl/>
        </w:rPr>
        <w:t>اس في قوله تعالى</w:t>
      </w:r>
      <w:r w:rsidR="0086031E" w:rsidRPr="00B2039A">
        <w:rPr>
          <w:rtl/>
        </w:rPr>
        <w:t>ٰ</w:t>
      </w:r>
      <w:r w:rsidR="000509AA"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EA1CA0" w:rsidRPr="00EA1CA0">
        <w:rPr>
          <w:rStyle w:val="rfdAie"/>
          <w:rtl/>
        </w:rPr>
        <w:t xml:space="preserve"> </w:t>
      </w:r>
      <w:r w:rsidR="0086031E" w:rsidRPr="0086031E">
        <w:rPr>
          <w:rStyle w:val="rfdAie"/>
          <w:rtl/>
        </w:rPr>
        <w:t xml:space="preserve">الَّذِينَ يُنفِقُونَ أَمْوَالَهُم بِاللَّيْلِ </w:t>
      </w:r>
      <w:r w:rsidR="0086031E">
        <w:rPr>
          <w:rStyle w:val="rfdAie"/>
          <w:rtl/>
        </w:rPr>
        <w:br/>
      </w:r>
      <w:r w:rsidR="0086031E" w:rsidRPr="0086031E">
        <w:rPr>
          <w:rStyle w:val="rfdAie"/>
          <w:rtl/>
        </w:rPr>
        <w:t>وَالنَّهَارِ سِرًّا وَعَلَانِيَةً</w:t>
      </w:r>
      <w:r w:rsidR="00EA1CA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قال : نزلت في علي</w:t>
      </w:r>
      <w:r w:rsidR="0086031E">
        <w:rPr>
          <w:rtl/>
        </w:rPr>
        <w:t>ّ</w:t>
      </w:r>
      <w:r w:rsidR="000509AA" w:rsidRPr="000509AA">
        <w:rPr>
          <w:rtl/>
        </w:rPr>
        <w:t xml:space="preserve"> بن أبي طالب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كان عنده أربعة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دراهم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فأنفق بالليل واحدا</w:t>
      </w:r>
      <w:r w:rsidR="0086031E">
        <w:rPr>
          <w:rtl/>
        </w:rPr>
        <w:t>ً</w:t>
      </w:r>
      <w:r w:rsidR="000509AA" w:rsidRPr="000509AA">
        <w:rPr>
          <w:rtl/>
        </w:rPr>
        <w:t xml:space="preserve"> وبالنهار واحدا</w:t>
      </w:r>
      <w:r w:rsidR="0086031E">
        <w:rPr>
          <w:rtl/>
        </w:rPr>
        <w:t>ً</w:t>
      </w:r>
      <w:r w:rsidR="000509AA" w:rsidRPr="000509AA">
        <w:rPr>
          <w:rtl/>
        </w:rPr>
        <w:t xml:space="preserve"> وفي السر</w:t>
      </w:r>
      <w:r w:rsidR="0086031E">
        <w:rPr>
          <w:rtl/>
        </w:rPr>
        <w:t>ّ</w:t>
      </w:r>
      <w:r w:rsidR="000509AA" w:rsidRPr="000509AA">
        <w:rPr>
          <w:rtl/>
        </w:rPr>
        <w:t xml:space="preserve"> واحدا</w:t>
      </w:r>
      <w:r w:rsidR="0086031E">
        <w:rPr>
          <w:rtl/>
        </w:rPr>
        <w:t>ً</w:t>
      </w:r>
      <w:r w:rsidR="000509AA" w:rsidRPr="000509AA">
        <w:rPr>
          <w:rtl/>
        </w:rPr>
        <w:t xml:space="preserve"> وفي العلانية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واحدا</w:t>
      </w:r>
      <w:r w:rsidR="0086031E">
        <w:rPr>
          <w:rtl/>
        </w:rPr>
        <w:t>ً</w:t>
      </w:r>
      <w:r w:rsidR="00F26704">
        <w:rPr>
          <w:rtl/>
        </w:rPr>
        <w:t xml:space="preserve"> . .</w:t>
      </w:r>
      <w:r w:rsidR="000509AA" w:rsidRPr="000509AA">
        <w:rPr>
          <w:rtl/>
        </w:rPr>
        <w:t xml:space="preserve"> فنزلت الآية</w:t>
      </w:r>
      <w:r w:rsidR="00F26704">
        <w:rPr>
          <w:rtl/>
        </w:rPr>
        <w:t xml:space="preserve"> .</w:t>
      </w:r>
    </w:p>
    <w:p w:rsidR="000509AA" w:rsidRPr="000509AA" w:rsidRDefault="000509AA" w:rsidP="0086031E">
      <w:pPr>
        <w:rPr>
          <w:rtl/>
        </w:rPr>
      </w:pPr>
      <w:r w:rsidRPr="000509AA">
        <w:rPr>
          <w:rtl/>
        </w:rPr>
        <w:t>أخرجه الإمام الواحدي في أسباب النزول بسنده إلى</w:t>
      </w:r>
      <w:r w:rsidR="0086031E" w:rsidRPr="00B2039A">
        <w:rPr>
          <w:rtl/>
        </w:rPr>
        <w:t>ٰ</w:t>
      </w:r>
      <w:r w:rsidRPr="000509AA">
        <w:rPr>
          <w:rtl/>
        </w:rPr>
        <w:t xml:space="preserve"> ابن عب</w:t>
      </w:r>
      <w:r w:rsidR="0086031E">
        <w:rPr>
          <w:rtl/>
        </w:rPr>
        <w:t>ّ</w:t>
      </w:r>
      <w:r w:rsidRPr="000509AA">
        <w:rPr>
          <w:rtl/>
        </w:rPr>
        <w:t>اس</w:t>
      </w:r>
      <w:r w:rsidR="00F26704">
        <w:rPr>
          <w:rtl/>
        </w:rPr>
        <w:t xml:space="preserve"> .</w:t>
      </w:r>
      <w:r w:rsidR="00294847">
        <w:rPr>
          <w:rtl/>
        </w:rPr>
        <w:t xml:space="preserve"> </w:t>
      </w:r>
      <w:r w:rsidR="0086031E">
        <w:rPr>
          <w:rtl/>
        </w:rPr>
        <w:br/>
      </w:r>
      <w:r w:rsidRPr="000509AA">
        <w:rPr>
          <w:rtl/>
        </w:rPr>
        <w:t>وأخرجه أيضا</w:t>
      </w:r>
      <w:r w:rsidR="0086031E">
        <w:rPr>
          <w:rtl/>
        </w:rPr>
        <w:t>ً</w:t>
      </w:r>
      <w:r w:rsidRPr="000509AA">
        <w:rPr>
          <w:rtl/>
        </w:rPr>
        <w:t xml:space="preserve"> عن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86031E">
        <w:rPr>
          <w:rtl/>
        </w:rPr>
        <w:t>ّ</w:t>
      </w:r>
      <w:r w:rsidRPr="000509AA">
        <w:rPr>
          <w:rtl/>
        </w:rPr>
        <w:t xml:space="preserve"> نقله عن الكلب</w:t>
      </w:r>
      <w:r w:rsidR="00EA1CA0">
        <w:rPr>
          <w:rtl/>
        </w:rPr>
        <w:t>ي</w:t>
      </w:r>
      <w:r w:rsidRPr="000509AA">
        <w:rPr>
          <w:rtl/>
        </w:rPr>
        <w:t xml:space="preserve"> مع زيادة فيه</w:t>
      </w:r>
      <w:r w:rsidR="00EA1CA0">
        <w:rPr>
          <w:rtl/>
        </w:rPr>
        <w:t xml:space="preserve"> </w:t>
      </w:r>
      <w:r w:rsidR="0029484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فقيل :</w:t>
      </w:r>
    </w:p>
    <w:p w:rsidR="000509AA" w:rsidRPr="000509AA" w:rsidRDefault="00294847" w:rsidP="000509AA">
      <w:pPr>
        <w:rPr>
          <w:rtl/>
        </w:rPr>
      </w:pPr>
      <w:r>
        <w:rPr>
          <w:rtl/>
        </w:rPr>
        <w:t>«</w:t>
      </w:r>
      <w:r w:rsidR="00EA1CA0">
        <w:rPr>
          <w:rtl/>
        </w:rPr>
        <w:t xml:space="preserve"> </w:t>
      </w:r>
      <w:r w:rsidR="000509AA" w:rsidRPr="000509AA">
        <w:rPr>
          <w:rtl/>
        </w:rPr>
        <w:t>هذه الرواية كذب على</w:t>
      </w:r>
      <w:r w:rsidR="0086031E" w:rsidRPr="00B2039A">
        <w:rPr>
          <w:rtl/>
        </w:rPr>
        <w:t>ٰ</w:t>
      </w:r>
      <w:r w:rsidR="000509AA" w:rsidRPr="000509AA">
        <w:rPr>
          <w:rtl/>
        </w:rPr>
        <w:t xml:space="preserve"> ابن عب</w:t>
      </w:r>
      <w:r w:rsidR="0086031E">
        <w:rPr>
          <w:rtl/>
        </w:rPr>
        <w:t>ّ</w:t>
      </w:r>
      <w:r w:rsidR="000509AA" w:rsidRPr="000509AA">
        <w:rPr>
          <w:rtl/>
        </w:rPr>
        <w:t>اس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وهي من رواية عبد الوه</w:t>
      </w:r>
      <w:r w:rsidR="0086031E">
        <w:rPr>
          <w:rtl/>
        </w:rPr>
        <w:t>ّ</w:t>
      </w:r>
      <w:r w:rsidR="000509AA" w:rsidRPr="000509AA">
        <w:rPr>
          <w:rtl/>
        </w:rPr>
        <w:t>اب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مجاهد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عن أبيه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عن ابن عب</w:t>
      </w:r>
      <w:r w:rsidR="0086031E">
        <w:rPr>
          <w:rtl/>
        </w:rPr>
        <w:t>ّ</w:t>
      </w:r>
      <w:r w:rsidR="000509AA" w:rsidRPr="000509AA">
        <w:rPr>
          <w:rtl/>
        </w:rPr>
        <w:t>اس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سورة البقرة 2 : 274</w:t>
      </w:r>
      <w:r w:rsidR="00F26704" w:rsidRPr="002D0CE3">
        <w:rPr>
          <w:rtl/>
        </w:rPr>
        <w:t xml:space="preserve"> .</w:t>
      </w:r>
    </w:p>
    <w:p w:rsidR="000509AA" w:rsidRPr="000509AA" w:rsidRDefault="000509AA" w:rsidP="0086031E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وعبد الوه</w:t>
      </w:r>
      <w:r w:rsidR="0086031E">
        <w:rPr>
          <w:rtl/>
        </w:rPr>
        <w:t>ّ</w:t>
      </w:r>
      <w:r w:rsidRPr="000509AA">
        <w:rPr>
          <w:rtl/>
        </w:rPr>
        <w:t>اب بن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كذ</w:t>
      </w:r>
      <w:r w:rsidR="0086031E">
        <w:rPr>
          <w:rtl/>
        </w:rPr>
        <w:t>ّ</w:t>
      </w:r>
      <w:r w:rsidRPr="000509AA">
        <w:rPr>
          <w:rtl/>
        </w:rPr>
        <w:t>به سفيان الثوري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أحمد : ليس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بش</w:t>
      </w:r>
      <w:r w:rsidR="0086031E">
        <w:rPr>
          <w:rtl/>
        </w:rPr>
        <w:t>يء</w:t>
      </w:r>
      <w:r w:rsidRPr="000509AA">
        <w:rPr>
          <w:rtl/>
        </w:rPr>
        <w:t xml:space="preserve"> ضعيف الحديث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النسائي : ليس بثقة ولا ي</w:t>
      </w:r>
      <w:r w:rsidR="0086031E">
        <w:rPr>
          <w:rtl/>
        </w:rPr>
        <w:t>ُ</w:t>
      </w:r>
      <w:r w:rsidRPr="000509AA">
        <w:rPr>
          <w:rtl/>
        </w:rPr>
        <w:t>كتب حديثه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وكيع : كانوا يقولون إن</w:t>
      </w:r>
      <w:r w:rsidR="0086031E">
        <w:rPr>
          <w:rtl/>
        </w:rPr>
        <w:t>ّ</w:t>
      </w:r>
      <w:r w:rsidRPr="000509AA">
        <w:rPr>
          <w:rtl/>
        </w:rPr>
        <w:t>ه لم يسمع من أبيه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وذكره يعقوب بن سفيان في باب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ي</w:t>
      </w:r>
      <w:r w:rsidR="0086031E">
        <w:rPr>
          <w:rtl/>
        </w:rPr>
        <w:t>ُ</w:t>
      </w:r>
      <w:r w:rsidRPr="000509AA">
        <w:rPr>
          <w:rtl/>
        </w:rPr>
        <w:t>رغب عن الرواية عنهم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الحاكم : روى</w:t>
      </w:r>
      <w:r w:rsidR="0086031E" w:rsidRPr="00B2039A">
        <w:rPr>
          <w:rtl/>
        </w:rPr>
        <w:t>ٰ</w:t>
      </w:r>
      <w:r w:rsidRPr="000509AA">
        <w:rPr>
          <w:rtl/>
        </w:rPr>
        <w:t xml:space="preserve"> أحاديث موضوعة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الجوزي : أجمعوا على</w:t>
      </w:r>
      <w:r w:rsidR="0086031E" w:rsidRPr="00B2039A">
        <w:rPr>
          <w:rtl/>
        </w:rPr>
        <w:t>ٰ</w:t>
      </w:r>
      <w:r w:rsidRPr="000509AA">
        <w:rPr>
          <w:rtl/>
        </w:rPr>
        <w:t xml:space="preserve"> ترك حديثه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وكذلك هي رواية عن الكلبي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راجع الحاشية رقم 13</w:t>
      </w:r>
      <w:r w:rsidR="00F26704">
        <w:rPr>
          <w:rtl/>
        </w:rPr>
        <w:t xml:space="preserve"> .</w:t>
      </w:r>
    </w:p>
    <w:p w:rsidR="000509AA" w:rsidRPr="000509AA" w:rsidRDefault="000509AA" w:rsidP="00484D18">
      <w:pPr>
        <w:rPr>
          <w:rtl/>
        </w:rPr>
      </w:pPr>
      <w:r w:rsidRPr="000509AA">
        <w:rPr>
          <w:rtl/>
        </w:rPr>
        <w:t>ومع إن</w:t>
      </w:r>
      <w:r w:rsidR="0086031E">
        <w:rPr>
          <w:rtl/>
        </w:rPr>
        <w:t>ّ</w:t>
      </w:r>
      <w:r w:rsidRPr="000509AA">
        <w:rPr>
          <w:rtl/>
        </w:rPr>
        <w:t xml:space="preserve"> الواحدي سبق وذكر في هذه الآية أربع روايات تخالف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ذهب إليه المؤل</w:t>
      </w:r>
      <w:r w:rsidR="00484D18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484D18">
        <w:rPr>
          <w:rtl/>
        </w:rPr>
        <w:t>ّ</w:t>
      </w:r>
      <w:r w:rsidRPr="000509AA">
        <w:rPr>
          <w:rtl/>
        </w:rPr>
        <w:t>ا أن</w:t>
      </w:r>
      <w:r w:rsidR="00484D18">
        <w:rPr>
          <w:rtl/>
        </w:rPr>
        <w:t>ّ</w:t>
      </w:r>
      <w:r w:rsidRPr="000509AA">
        <w:rPr>
          <w:rtl/>
        </w:rPr>
        <w:t>ه اختار ما لم يصح</w:t>
      </w:r>
      <w:r w:rsidR="00484D18">
        <w:rPr>
          <w:rtl/>
        </w:rPr>
        <w:t>ّ</w:t>
      </w:r>
      <w:r w:rsidRPr="000509AA">
        <w:rPr>
          <w:rtl/>
        </w:rPr>
        <w:t xml:space="preserve"> لأن</w:t>
      </w:r>
      <w:r w:rsidR="00484D18">
        <w:rPr>
          <w:rtl/>
        </w:rPr>
        <w:t>ّ</w:t>
      </w:r>
      <w:r w:rsidRPr="000509AA">
        <w:rPr>
          <w:rtl/>
        </w:rPr>
        <w:t>ه يؤي</w:t>
      </w:r>
      <w:r w:rsidR="00484D18">
        <w:rPr>
          <w:rtl/>
        </w:rPr>
        <w:t>ّ</w:t>
      </w:r>
      <w:r w:rsidRPr="000509AA">
        <w:rPr>
          <w:rtl/>
        </w:rPr>
        <w:t xml:space="preserve">د مذهبه </w:t>
      </w:r>
      <w:r w:rsidR="00484D18">
        <w:rPr>
          <w:rtl/>
        </w:rPr>
        <w:t>؛</w:t>
      </w:r>
      <w:r w:rsidRPr="000509AA">
        <w:rPr>
          <w:rtl/>
        </w:rPr>
        <w:t xml:space="preserve"> فتأم</w:t>
      </w:r>
      <w:r w:rsidR="00484D18">
        <w:rPr>
          <w:rtl/>
        </w:rPr>
        <w:t>ّ</w:t>
      </w:r>
      <w:r w:rsidRPr="000509AA">
        <w:rPr>
          <w:rtl/>
        </w:rPr>
        <w:t>ل سلامة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منهجه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عل</w:t>
      </w:r>
      <w:r w:rsidR="00484D18">
        <w:rPr>
          <w:rtl/>
        </w:rPr>
        <w:t>ّ</w:t>
      </w:r>
      <w:r w:rsidRPr="000509AA">
        <w:rPr>
          <w:rtl/>
        </w:rPr>
        <w:t>ق شيخ الإسلام ابن تيمي</w:t>
      </w:r>
      <w:r w:rsidR="00484D18">
        <w:rPr>
          <w:rtl/>
        </w:rPr>
        <w:t>ّ</w:t>
      </w:r>
      <w:r w:rsidRPr="000509AA">
        <w:rPr>
          <w:rtl/>
        </w:rPr>
        <w:t>ة في رد</w:t>
      </w:r>
      <w:r w:rsidR="00484D18">
        <w:rPr>
          <w:rtl/>
        </w:rPr>
        <w:t>ّ</w:t>
      </w:r>
      <w:r w:rsidRPr="000509AA">
        <w:rPr>
          <w:rtl/>
        </w:rPr>
        <w:t>ه على</w:t>
      </w:r>
      <w:r w:rsidR="00484D18" w:rsidRPr="00B2039A">
        <w:rPr>
          <w:rtl/>
        </w:rPr>
        <w:t>ٰ</w:t>
      </w:r>
      <w:r w:rsidRPr="000509AA">
        <w:rPr>
          <w:rtl/>
        </w:rPr>
        <w:t xml:space="preserve"> اب</w:t>
      </w:r>
      <w:r w:rsidR="00294847">
        <w:rPr>
          <w:rtl/>
        </w:rPr>
        <w:t>ن المطه</w:t>
      </w:r>
      <w:r w:rsidR="00484D18">
        <w:rPr>
          <w:rtl/>
        </w:rPr>
        <w:t>ّ</w:t>
      </w:r>
      <w:r w:rsidR="00294847">
        <w:rPr>
          <w:rtl/>
        </w:rPr>
        <w:t>ر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هذه الآية بقوله : «</w:t>
      </w:r>
      <w:r w:rsidR="00EA1CA0">
        <w:rPr>
          <w:rtl/>
        </w:rPr>
        <w:t xml:space="preserve"> </w:t>
      </w:r>
      <w:r w:rsidRPr="000509AA">
        <w:rPr>
          <w:rtl/>
        </w:rPr>
        <w:t>لكن هذه التفاسير الباطلة يقول مثلها كثير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الجه</w:t>
      </w:r>
      <w:r w:rsidR="00484D18">
        <w:rPr>
          <w:rtl/>
        </w:rPr>
        <w:t>ّ</w:t>
      </w:r>
      <w:r w:rsidRPr="000509AA">
        <w:rPr>
          <w:rtl/>
        </w:rPr>
        <w:t>ال</w:t>
      </w:r>
      <w:r w:rsidR="00F26704">
        <w:rPr>
          <w:rtl/>
        </w:rPr>
        <w:t xml:space="preserve"> . . .</w:t>
      </w:r>
      <w:r w:rsidR="00EA1CA0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29484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294847" w:rsidRDefault="000509AA" w:rsidP="000509AA">
      <w:pPr>
        <w:rPr>
          <w:rtl/>
        </w:rPr>
      </w:pPr>
      <w:r w:rsidRPr="000509AA">
        <w:rPr>
          <w:rtl/>
        </w:rPr>
        <w:t xml:space="preserve">قال الحافظ السيوطي في </w:t>
      </w:r>
      <w:r w:rsidR="00294847" w:rsidRPr="00294847">
        <w:rPr>
          <w:rStyle w:val="rfdBold2"/>
          <w:rtl/>
        </w:rPr>
        <w:t>الدر</w:t>
      </w:r>
      <w:r w:rsidR="00484D18">
        <w:rPr>
          <w:rStyle w:val="rfdBold2"/>
          <w:rtl/>
        </w:rPr>
        <w:t>ّ</w:t>
      </w:r>
      <w:r w:rsidR="00294847" w:rsidRPr="00294847">
        <w:rPr>
          <w:rStyle w:val="rfdBold2"/>
          <w:rtl/>
        </w:rPr>
        <w:t xml:space="preserve"> المنثور</w:t>
      </w:r>
      <w:r w:rsidR="00294847">
        <w:rPr>
          <w:rtl/>
        </w:rPr>
        <w:t xml:space="preserve"> بتفسير هذه الآية :</w:t>
      </w:r>
    </w:p>
    <w:p w:rsidR="000509AA" w:rsidRPr="004307E2" w:rsidRDefault="00294847" w:rsidP="00484D18">
      <w:pPr>
        <w:rPr>
          <w:rStyle w:val="rfdPoemTiniCharChar"/>
          <w:rtl/>
        </w:rPr>
      </w:pPr>
      <w:r>
        <w:rPr>
          <w:rtl/>
        </w:rPr>
        <w:t>«</w:t>
      </w:r>
      <w:r w:rsidR="00EA1CA0">
        <w:rPr>
          <w:rtl/>
        </w:rPr>
        <w:t xml:space="preserve"> </w:t>
      </w:r>
      <w:r w:rsidR="000509AA" w:rsidRPr="000509AA">
        <w:rPr>
          <w:rtl/>
        </w:rPr>
        <w:t>وأخرج عبد الرز</w:t>
      </w:r>
      <w:r w:rsidR="00484D18">
        <w:rPr>
          <w:rtl/>
        </w:rPr>
        <w:t>ّ</w:t>
      </w:r>
      <w:r w:rsidR="000509AA" w:rsidRPr="000509AA">
        <w:rPr>
          <w:rtl/>
        </w:rPr>
        <w:t>اق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وعبد بن حميد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</w:t>
      </w:r>
      <w:r w:rsidR="00484D18" w:rsidRPr="00B2039A">
        <w:rPr>
          <w:rtl/>
        </w:rPr>
        <w:t>ٱ</w:t>
      </w:r>
      <w:r w:rsidR="000509AA" w:rsidRPr="000509AA">
        <w:rPr>
          <w:rtl/>
        </w:rPr>
        <w:t>بن جرير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</w:t>
      </w:r>
      <w:r w:rsidR="00484D18" w:rsidRPr="00B2039A">
        <w:rPr>
          <w:rtl/>
        </w:rPr>
        <w:t>ٱ</w:t>
      </w:r>
      <w:r w:rsidR="000509AA" w:rsidRPr="000509AA">
        <w:rPr>
          <w:rtl/>
        </w:rPr>
        <w:t>بن المنذر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</w:t>
      </w:r>
      <w:r w:rsidR="00484D18" w:rsidRPr="00B2039A">
        <w:rPr>
          <w:rtl/>
        </w:rPr>
        <w:t>ٱ</w:t>
      </w:r>
      <w:r w:rsidR="000509AA" w:rsidRPr="000509AA">
        <w:rPr>
          <w:rtl/>
        </w:rPr>
        <w:t>بن أبي حاتم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والطبراني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</w:t>
      </w:r>
      <w:r w:rsidR="00484D18" w:rsidRPr="00B2039A">
        <w:rPr>
          <w:rtl/>
        </w:rPr>
        <w:t>ٱ</w:t>
      </w:r>
      <w:r w:rsidR="000509AA" w:rsidRPr="000509AA">
        <w:rPr>
          <w:rtl/>
        </w:rPr>
        <w:t>بن عساكر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من طريق عبد الوه</w:t>
      </w:r>
      <w:r w:rsidR="00484D18">
        <w:rPr>
          <w:rtl/>
        </w:rPr>
        <w:t>ّ</w:t>
      </w:r>
      <w:r w:rsidR="000509AA" w:rsidRPr="000509AA">
        <w:rPr>
          <w:rtl/>
        </w:rPr>
        <w:t>اب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مجاهد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عن أبيه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عن ابن عب</w:t>
      </w:r>
      <w:r w:rsidR="00484D18">
        <w:rPr>
          <w:rtl/>
        </w:rPr>
        <w:t>ّ</w:t>
      </w:r>
      <w:r w:rsidR="000509AA" w:rsidRPr="000509AA">
        <w:rPr>
          <w:rtl/>
        </w:rPr>
        <w:t>اس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في قوله : </w:t>
      </w:r>
      <w:r w:rsidR="00BE4BC2" w:rsidRPr="00BE4BC2">
        <w:rPr>
          <w:rStyle w:val="rfdAlaem"/>
          <w:rtl/>
        </w:rPr>
        <w:t>(</w:t>
      </w:r>
      <w:r w:rsidR="00EA1CA0" w:rsidRPr="00EA1CA0">
        <w:rPr>
          <w:rStyle w:val="rfdAie"/>
          <w:rtl/>
        </w:rPr>
        <w:t xml:space="preserve"> </w:t>
      </w:r>
      <w:r w:rsidR="00484D18" w:rsidRPr="0086031E">
        <w:rPr>
          <w:rStyle w:val="rfdAie"/>
          <w:rtl/>
        </w:rPr>
        <w:t xml:space="preserve">الَّذِينَ يُنفِقُونَ أَمْوَالَهُم </w:t>
      </w:r>
      <w:r w:rsidR="00484D18">
        <w:rPr>
          <w:rStyle w:val="rfdAie"/>
          <w:rtl/>
        </w:rPr>
        <w:br/>
      </w:r>
      <w:r w:rsidR="00484D18" w:rsidRPr="0086031E">
        <w:rPr>
          <w:rStyle w:val="rfdAie"/>
          <w:rtl/>
        </w:rPr>
        <w:t>بِاللَّيْلِ وَالنَّهَارِ سِرًّا وَعَلَانِيَةً</w:t>
      </w:r>
      <w:r w:rsidR="00EA1CA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قال : نزلت في علي</w:t>
      </w:r>
      <w:r w:rsidR="00484D18">
        <w:rPr>
          <w:rtl/>
        </w:rPr>
        <w:t>ّ</w:t>
      </w:r>
      <w:r w:rsidR="000509AA" w:rsidRPr="000509AA">
        <w:rPr>
          <w:rtl/>
        </w:rPr>
        <w:t xml:space="preserve"> بن أبي طالب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كانت 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أربعة دراهم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فأنفق بالليل درهما</w:t>
      </w:r>
      <w:r w:rsidR="00484D18">
        <w:rPr>
          <w:rtl/>
        </w:rPr>
        <w:t>ً</w:t>
      </w:r>
      <w:r w:rsidR="000509AA" w:rsidRPr="000509AA">
        <w:rPr>
          <w:rtl/>
        </w:rPr>
        <w:t xml:space="preserve"> وبالنهار درهما</w:t>
      </w:r>
      <w:r w:rsidR="00484D18">
        <w:rPr>
          <w:rtl/>
        </w:rPr>
        <w:t>ً</w:t>
      </w:r>
      <w:r w:rsidR="000509AA" w:rsidRPr="000509AA">
        <w:rPr>
          <w:rtl/>
        </w:rPr>
        <w:t xml:space="preserve"> وسر</w:t>
      </w:r>
      <w:r w:rsidR="00484D18">
        <w:rPr>
          <w:rtl/>
        </w:rPr>
        <w:t>ّ</w:t>
      </w:r>
      <w:r w:rsidR="000509AA" w:rsidRPr="000509AA">
        <w:rPr>
          <w:rtl/>
        </w:rPr>
        <w:t>ا</w:t>
      </w:r>
      <w:r w:rsidR="00484D18">
        <w:rPr>
          <w:rtl/>
        </w:rPr>
        <w:t>ً</w:t>
      </w:r>
      <w:r w:rsidR="000509AA" w:rsidRPr="000509AA">
        <w:rPr>
          <w:rtl/>
        </w:rPr>
        <w:t xml:space="preserve"> درهما</w:t>
      </w:r>
      <w:r w:rsidR="00484D18">
        <w:rPr>
          <w:rtl/>
        </w:rPr>
        <w:t>ً</w:t>
      </w:r>
      <w:r w:rsidR="000509AA" w:rsidRPr="000509AA">
        <w:rPr>
          <w:rtl/>
        </w:rPr>
        <w:t xml:space="preserve"> وعلانية</w:t>
      </w:r>
      <w:r w:rsidR="00484D18">
        <w:rPr>
          <w:rtl/>
        </w:rPr>
        <w:t xml:space="preserve">ً </w:t>
      </w:r>
      <w:r w:rsidR="00484D18">
        <w:rPr>
          <w:rtl/>
        </w:rPr>
        <w:br/>
      </w:r>
    </w:p>
    <w:p w:rsidR="00600DF3" w:rsidRDefault="00600DF3" w:rsidP="00737197">
      <w:pPr>
        <w:pStyle w:val="rfdNormal0"/>
        <w:rPr>
          <w:rtl/>
        </w:rPr>
        <w:sectPr w:rsidR="00600DF3" w:rsidSect="00600DF3">
          <w:headerReference w:type="even" r:id="rId33"/>
          <w:headerReference w:type="default" r:id="rId34"/>
          <w:headerReference w:type="first" r:id="rId3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73719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737197">
        <w:rPr>
          <w:rtl/>
        </w:rPr>
        <w:lastRenderedPageBreak/>
        <w:t>درهما</w:t>
      </w:r>
      <w:r w:rsidR="003E7093">
        <w:rPr>
          <w:rtl/>
        </w:rPr>
        <w:t>ً</w:t>
      </w:r>
      <w:r w:rsidR="004307E2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فمن رواة هذا الخبر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عبد الرز</w:t>
      </w:r>
      <w:r w:rsidR="003E7093">
        <w:rPr>
          <w:rtl/>
        </w:rPr>
        <w:t>ّ</w:t>
      </w:r>
      <w:r w:rsidRPr="000509AA">
        <w:rPr>
          <w:rtl/>
        </w:rPr>
        <w:t>اق بن هم</w:t>
      </w:r>
      <w:r w:rsidR="003E7093">
        <w:rPr>
          <w:rtl/>
        </w:rPr>
        <w:t>ّ</w:t>
      </w:r>
      <w:r w:rsidRPr="000509AA">
        <w:rPr>
          <w:rtl/>
        </w:rPr>
        <w:t>ام الصنعاني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شيخ البخاري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عبد بن حميد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صاحب المسند المعروف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ابن المنذر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المفس</w:t>
      </w:r>
      <w:r w:rsidR="003E7093">
        <w:rPr>
          <w:rtl/>
        </w:rPr>
        <w:t>ّ</w:t>
      </w:r>
      <w:r w:rsidRPr="000509AA">
        <w:rPr>
          <w:rtl/>
        </w:rPr>
        <w:t>ر الكبير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ابن أبي حاتم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صاحب</w:t>
      </w:r>
      <w:r w:rsidRPr="004307E2">
        <w:rPr>
          <w:rtl/>
        </w:rPr>
        <w:t xml:space="preserve"> </w:t>
      </w:r>
      <w:r w:rsidRPr="00737197">
        <w:rPr>
          <w:rStyle w:val="rfdBold2"/>
          <w:rtl/>
        </w:rPr>
        <w:t>التفسير</w:t>
      </w:r>
      <w:r w:rsidRPr="000509AA">
        <w:rPr>
          <w:rtl/>
        </w:rPr>
        <w:t xml:space="preserve"> وغيره من الكتب المعتمدة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الطبراني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صاحب المعاجم الثلاثة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ابن عساكر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حافظ الشام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فقد أورد السيوطي هذا الحديث بذيل الآية المذكورة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ونسبه إلى</w:t>
      </w:r>
      <w:r w:rsidR="008621D5" w:rsidRPr="00B40DAC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هؤلاء الأعلام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وهم يروونه عن عبد الوه</w:t>
      </w:r>
      <w:r w:rsidR="00151A76">
        <w:rPr>
          <w:rtl/>
        </w:rPr>
        <w:t>ّ</w:t>
      </w:r>
      <w:r w:rsidRPr="000509AA">
        <w:rPr>
          <w:rtl/>
        </w:rPr>
        <w:t>اب بن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عب</w:t>
      </w:r>
      <w:r w:rsidR="008F78CC">
        <w:rPr>
          <w:rtl/>
        </w:rPr>
        <w:t>ّ</w:t>
      </w:r>
      <w:r w:rsidRPr="000509AA">
        <w:rPr>
          <w:rtl/>
        </w:rPr>
        <w:t>اس</w:t>
      </w:r>
      <w:r w:rsidR="00F26704">
        <w:rPr>
          <w:rtl/>
        </w:rPr>
        <w:t xml:space="preserve"> .</w:t>
      </w:r>
    </w:p>
    <w:p w:rsidR="00737197" w:rsidRDefault="000509AA" w:rsidP="000509AA">
      <w:pPr>
        <w:rPr>
          <w:rtl/>
        </w:rPr>
      </w:pPr>
      <w:r w:rsidRPr="000509AA">
        <w:rPr>
          <w:rtl/>
        </w:rPr>
        <w:t xml:space="preserve">ورواه الحافظ ابن الأثير بإسناده عن </w:t>
      </w:r>
      <w:r w:rsidR="008767F4" w:rsidRPr="000509AA">
        <w:rPr>
          <w:rtl/>
        </w:rPr>
        <w:t>«</w:t>
      </w:r>
      <w:r w:rsidR="004307E2">
        <w:rPr>
          <w:rtl/>
        </w:rPr>
        <w:t xml:space="preserve"> </w:t>
      </w:r>
      <w:r w:rsidRPr="000509AA">
        <w:rPr>
          <w:rtl/>
        </w:rPr>
        <w:t>عبد الرز</w:t>
      </w:r>
      <w:r w:rsidR="00151A76">
        <w:rPr>
          <w:rtl/>
        </w:rPr>
        <w:t>ّ</w:t>
      </w:r>
      <w:r w:rsidRPr="000509AA">
        <w:rPr>
          <w:rtl/>
        </w:rPr>
        <w:t>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حد</w:t>
      </w:r>
      <w:r w:rsidR="00151A76">
        <w:rPr>
          <w:rtl/>
        </w:rPr>
        <w:t>ّ</w:t>
      </w:r>
      <w:r w:rsidRPr="000509AA">
        <w:rPr>
          <w:rtl/>
        </w:rPr>
        <w:t>ثنا عبد الوه</w:t>
      </w:r>
      <w:r w:rsidR="00151A76">
        <w:rPr>
          <w:rtl/>
        </w:rPr>
        <w:t>ّ</w:t>
      </w:r>
      <w:r w:rsidRPr="000509AA">
        <w:rPr>
          <w:rtl/>
        </w:rPr>
        <w:t>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عب</w:t>
      </w:r>
      <w:r w:rsidR="00151A76">
        <w:rPr>
          <w:rtl/>
        </w:rPr>
        <w:t>ّ</w:t>
      </w:r>
      <w:r w:rsidRPr="000509AA">
        <w:rPr>
          <w:rtl/>
        </w:rPr>
        <w:t>اس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</w:t>
      </w:r>
      <w:r w:rsidR="00CF294D">
        <w:rPr>
          <w:rtl/>
        </w:rPr>
        <w:t>(</w:t>
      </w:r>
      <w:r w:rsidR="004307E2">
        <w:rPr>
          <w:rtl/>
        </w:rPr>
        <w:t xml:space="preserve"> </w:t>
      </w:r>
      <w:r w:rsidR="00737197">
        <w:rPr>
          <w:rtl/>
        </w:rPr>
        <w:t>ثم قال</w:t>
      </w:r>
      <w:r w:rsidR="004307E2">
        <w:rPr>
          <w:rtl/>
        </w:rPr>
        <w:t xml:space="preserve"> </w:t>
      </w:r>
      <w:r w:rsidR="00CF294D">
        <w:rPr>
          <w:rtl/>
        </w:rPr>
        <w:t>)</w:t>
      </w:r>
      <w:r w:rsidR="00737197">
        <w:rPr>
          <w:rtl/>
        </w:rPr>
        <w:t xml:space="preserve"> :</w:t>
      </w:r>
    </w:p>
    <w:p w:rsidR="000509AA" w:rsidRPr="000509AA" w:rsidRDefault="000509AA" w:rsidP="00151A76">
      <w:pPr>
        <w:rPr>
          <w:rtl/>
        </w:rPr>
      </w:pPr>
      <w:r w:rsidRPr="000509AA">
        <w:rPr>
          <w:rtl/>
        </w:rPr>
        <w:t>ورواه عف</w:t>
      </w:r>
      <w:r w:rsidR="00151A76">
        <w:rPr>
          <w:rtl/>
        </w:rPr>
        <w:t>ّ</w:t>
      </w:r>
      <w:r w:rsidRPr="000509AA">
        <w:rPr>
          <w:rtl/>
        </w:rPr>
        <w:t>ان بن مسلم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وهيب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أي</w:t>
      </w:r>
      <w:r w:rsidR="00151A76">
        <w:rPr>
          <w:rtl/>
        </w:rPr>
        <w:t>ّ</w:t>
      </w:r>
      <w:r w:rsidRPr="000509AA">
        <w:rPr>
          <w:rtl/>
        </w:rPr>
        <w:t>وب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</w:t>
      </w:r>
      <w:r w:rsidR="00151A76">
        <w:rPr>
          <w:rtl/>
        </w:rPr>
        <w:t>ّ</w:t>
      </w:r>
      <w:r w:rsidRPr="000509AA">
        <w:rPr>
          <w:rtl/>
        </w:rPr>
        <w:t xml:space="preserve">اس </w:t>
      </w:r>
      <w:r w:rsidR="00151A76">
        <w:rPr>
          <w:rtl/>
        </w:rPr>
        <w:t>؛</w:t>
      </w:r>
      <w:r w:rsidRPr="000509AA">
        <w:rPr>
          <w:rtl/>
        </w:rPr>
        <w:t xml:space="preserve"> مثله</w:t>
      </w:r>
      <w:r w:rsidR="004307E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4307E2" w:rsidRDefault="004307E2" w:rsidP="004307E2">
      <w:pPr>
        <w:rPr>
          <w:rtl/>
        </w:rPr>
      </w:pPr>
      <w:r w:rsidRPr="004307E2">
        <w:sym w:font="Wingdings 2" w:char="F0F5"/>
      </w:r>
      <w:r w:rsidR="000509AA" w:rsidRPr="004307E2">
        <w:rPr>
          <w:rtl/>
        </w:rPr>
        <w:t xml:space="preserve"> ووردت الرواية في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Pr="00737197">
        <w:rPr>
          <w:rStyle w:val="rfdBold2"/>
          <w:rtl/>
        </w:rPr>
        <w:t xml:space="preserve">تفسير </w:t>
      </w:r>
      <w:r w:rsidRPr="007023ED">
        <w:rPr>
          <w:rStyle w:val="rfdBold2"/>
          <w:rtl/>
        </w:rPr>
        <w:t>القرطبي :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4307E2">
        <w:rPr>
          <w:rtl/>
        </w:rPr>
        <w:t xml:space="preserve"> </w:t>
      </w:r>
      <w:r w:rsidRPr="000509AA">
        <w:rPr>
          <w:rtl/>
        </w:rPr>
        <w:t>عن عبد الرز</w:t>
      </w:r>
      <w:r w:rsidR="00151A76">
        <w:rPr>
          <w:rtl/>
        </w:rPr>
        <w:t>ّ</w:t>
      </w:r>
      <w:r w:rsidRPr="000509AA">
        <w:rPr>
          <w:rtl/>
        </w:rPr>
        <w:t>اق : أخبرنا عبد الوه</w:t>
      </w:r>
      <w:r w:rsidR="00151A76">
        <w:rPr>
          <w:rtl/>
        </w:rPr>
        <w:t>ّ</w:t>
      </w:r>
      <w:r w:rsidRPr="000509AA">
        <w:rPr>
          <w:rtl/>
        </w:rPr>
        <w:t>اب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عب</w:t>
      </w:r>
      <w:r w:rsidR="00151A76">
        <w:rPr>
          <w:rtl/>
        </w:rPr>
        <w:t>ّ</w:t>
      </w:r>
      <w:r w:rsidRPr="000509AA">
        <w:rPr>
          <w:rtl/>
        </w:rPr>
        <w:t>اس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أن</w:t>
      </w:r>
      <w:r w:rsidR="00151A76">
        <w:rPr>
          <w:rtl/>
        </w:rPr>
        <w:t>ّ</w:t>
      </w:r>
      <w:r w:rsidRPr="000509AA">
        <w:rPr>
          <w:rtl/>
        </w:rPr>
        <w:t>ه قال : نزلت في علي</w:t>
      </w:r>
      <w:r w:rsidR="00151A76">
        <w:rPr>
          <w:rtl/>
        </w:rPr>
        <w:t>ّ</w:t>
      </w:r>
      <w:r w:rsidR="00F26704">
        <w:rPr>
          <w:rtl/>
        </w:rPr>
        <w:t xml:space="preserve"> . . .</w:t>
      </w:r>
      <w:r w:rsidR="004307E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4307E2" w:rsidRDefault="000509AA" w:rsidP="004307E2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Pr="00737197">
        <w:rPr>
          <w:rStyle w:val="rfdBold2"/>
          <w:rtl/>
        </w:rPr>
        <w:t xml:space="preserve">تفسير </w:t>
      </w:r>
      <w:r w:rsidRPr="007023ED">
        <w:rPr>
          <w:rStyle w:val="rfdBold2"/>
          <w:rtl/>
        </w:rPr>
        <w:t>البغوي :</w:t>
      </w:r>
      <w:r w:rsidRPr="000509AA">
        <w:rPr>
          <w:rtl/>
        </w:rPr>
        <w:t xml:space="preserve"> </w:t>
      </w:r>
      <w:r w:rsidR="00737197">
        <w:rPr>
          <w:rtl/>
        </w:rPr>
        <w:t>«</w:t>
      </w:r>
      <w:r w:rsidR="004307E2">
        <w:rPr>
          <w:rtl/>
        </w:rPr>
        <w:t xml:space="preserve"> </w:t>
      </w:r>
      <w:r w:rsidRPr="000509AA">
        <w:rPr>
          <w:rtl/>
        </w:rPr>
        <w:t>روي عن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عب</w:t>
      </w:r>
      <w:r w:rsidR="00151A76">
        <w:rPr>
          <w:rtl/>
        </w:rPr>
        <w:t>ّ</w:t>
      </w:r>
      <w:r w:rsidRPr="000509AA">
        <w:rPr>
          <w:rtl/>
        </w:rPr>
        <w:t>اس رضي الله</w:t>
      </w:r>
      <w:r w:rsidR="004307E2">
        <w:rPr>
          <w:rtl/>
        </w:rPr>
        <w:t xml:space="preserve"> </w:t>
      </w:r>
      <w:r w:rsidR="004307E2">
        <w:rPr>
          <w:rtl/>
        </w:rPr>
        <w:br/>
      </w:r>
      <w:r w:rsidR="004307E2">
        <w:rPr>
          <w:rtl/>
        </w:rPr>
        <w:br/>
      </w:r>
      <w:r w:rsidRPr="004307E2">
        <w:rPr>
          <w:rStyle w:val="rfdLineChar"/>
          <w:rtl/>
          <w:lang w:bidi="ar-SA"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الدر</w:t>
      </w:r>
      <w:r w:rsidR="00151A76" w:rsidRPr="002D0CE3">
        <w:rPr>
          <w:rtl/>
        </w:rPr>
        <w:t>ّ</w:t>
      </w:r>
      <w:r w:rsidRPr="002D0CE3">
        <w:rPr>
          <w:rtl/>
        </w:rPr>
        <w:t xml:space="preserve"> المنثور</w:t>
      </w:r>
      <w:r w:rsidR="00737197" w:rsidRPr="002D0CE3">
        <w:rPr>
          <w:rtl/>
        </w:rPr>
        <w:t xml:space="preserve"> </w:t>
      </w:r>
      <w:r w:rsidRPr="002D0CE3">
        <w:rPr>
          <w:rtl/>
        </w:rPr>
        <w:t>1</w:t>
      </w:r>
      <w:r w:rsidR="007A060E" w:rsidRPr="002D0CE3">
        <w:rPr>
          <w:rtl/>
        </w:rPr>
        <w:t xml:space="preserve"> / </w:t>
      </w:r>
      <w:r w:rsidRPr="002D0CE3">
        <w:rPr>
          <w:rtl/>
        </w:rPr>
        <w:t>363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(2) أ</w:t>
      </w:r>
      <w:r w:rsidR="00151A76" w:rsidRPr="002D0CE3">
        <w:rPr>
          <w:rtl/>
        </w:rPr>
        <w:t>ُ</w:t>
      </w:r>
      <w:r w:rsidRPr="002D0CE3">
        <w:rPr>
          <w:rtl/>
        </w:rPr>
        <w:t>سد الغابة</w:t>
      </w:r>
      <w:r w:rsidR="00737197" w:rsidRPr="002D0CE3">
        <w:rPr>
          <w:rtl/>
        </w:rPr>
        <w:t xml:space="preserve"> </w:t>
      </w:r>
      <w:r w:rsidRPr="002D0CE3">
        <w:rPr>
          <w:rtl/>
        </w:rPr>
        <w:t>4</w:t>
      </w:r>
      <w:r w:rsidR="007A060E" w:rsidRPr="002D0CE3">
        <w:rPr>
          <w:rtl/>
        </w:rPr>
        <w:t xml:space="preserve"> / </w:t>
      </w:r>
      <w:r w:rsidRPr="002D0CE3">
        <w:rPr>
          <w:rtl/>
        </w:rPr>
        <w:t>99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(3) تفسير القرطبي</w:t>
      </w:r>
      <w:r w:rsidR="00737197" w:rsidRPr="002D0CE3">
        <w:rPr>
          <w:rtl/>
        </w:rPr>
        <w:t xml:space="preserve"> </w:t>
      </w:r>
      <w:r w:rsidRPr="002D0CE3">
        <w:rPr>
          <w:rtl/>
        </w:rPr>
        <w:t>3</w:t>
      </w:r>
      <w:r w:rsidR="007A060E" w:rsidRPr="002D0CE3">
        <w:rPr>
          <w:rtl/>
        </w:rPr>
        <w:t xml:space="preserve"> / </w:t>
      </w:r>
      <w:r w:rsidRPr="002D0CE3">
        <w:rPr>
          <w:rtl/>
        </w:rPr>
        <w:t>347</w:t>
      </w:r>
      <w:r w:rsidR="00F26704" w:rsidRPr="002D0CE3">
        <w:rPr>
          <w:rtl/>
        </w:rPr>
        <w:t xml:space="preserve"> .</w:t>
      </w:r>
    </w:p>
    <w:p w:rsidR="000509AA" w:rsidRPr="000509AA" w:rsidRDefault="000509AA" w:rsidP="00737197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عنهما</w:t>
      </w:r>
      <w:r w:rsidR="00F26704">
        <w:rPr>
          <w:rtl/>
        </w:rPr>
        <w:t xml:space="preserve"> . . .</w:t>
      </w:r>
      <w:r w:rsidR="002E359F">
        <w:rPr>
          <w:rtl/>
        </w:rPr>
        <w:t xml:space="preserve"> </w:t>
      </w:r>
      <w:r w:rsidR="00737197">
        <w:rPr>
          <w:rtl/>
        </w:rPr>
        <w:t>»</w:t>
      </w:r>
      <w:r w:rsidR="002E359F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Pr="00737197">
        <w:rPr>
          <w:rStyle w:val="rfdBold2"/>
          <w:rtl/>
        </w:rPr>
        <w:t xml:space="preserve">تفسير </w:t>
      </w:r>
      <w:r w:rsidRPr="007023ED">
        <w:rPr>
          <w:rStyle w:val="rfdBold2"/>
          <w:rtl/>
        </w:rPr>
        <w:t>ابن كثير :</w:t>
      </w:r>
      <w:r w:rsidRPr="000509AA">
        <w:rPr>
          <w:rtl/>
        </w:rPr>
        <w:t xml:space="preserve"> </w:t>
      </w:r>
      <w:r w:rsidR="00737197">
        <w:rPr>
          <w:rtl/>
        </w:rPr>
        <w:t>«</w:t>
      </w:r>
      <w:r w:rsidR="002E359F">
        <w:rPr>
          <w:rtl/>
        </w:rPr>
        <w:t xml:space="preserve"> </w:t>
      </w:r>
      <w:r w:rsidRPr="000509AA">
        <w:rPr>
          <w:rtl/>
        </w:rPr>
        <w:t>قال ابن أبي حاتم : حد</w:t>
      </w:r>
      <w:r w:rsidR="00C437A5">
        <w:rPr>
          <w:rtl/>
        </w:rPr>
        <w:t>ّ</w:t>
      </w:r>
      <w:r w:rsidRPr="000509AA">
        <w:rPr>
          <w:rtl/>
        </w:rPr>
        <w:t>ثنا أبو سعيد الأشج</w:t>
      </w:r>
      <w:r w:rsidR="00C437A5">
        <w:rPr>
          <w:rtl/>
        </w:rPr>
        <w:t>ّ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أخبرنا يحيى</w:t>
      </w:r>
      <w:r w:rsidR="00C437A5" w:rsidRPr="00B2039A">
        <w:rPr>
          <w:rtl/>
        </w:rPr>
        <w:t>ٰ</w:t>
      </w:r>
      <w:r w:rsidRPr="000509AA">
        <w:rPr>
          <w:rtl/>
        </w:rPr>
        <w:t xml:space="preserve"> بن يمانة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عبد الوه</w:t>
      </w:r>
      <w:r w:rsidR="00C437A5">
        <w:rPr>
          <w:rtl/>
        </w:rPr>
        <w:t>ّ</w:t>
      </w:r>
      <w:r w:rsidRPr="000509AA">
        <w:rPr>
          <w:rtl/>
        </w:rPr>
        <w:t>اب بن مجاهد بن جبر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قال : كان لعلي</w:t>
      </w:r>
      <w:r w:rsidR="00C437A5">
        <w:rPr>
          <w:rtl/>
        </w:rPr>
        <w:t>ٍّ</w:t>
      </w:r>
      <w:r w:rsidRPr="000509AA">
        <w:rPr>
          <w:rtl/>
        </w:rPr>
        <w:t xml:space="preserve"> أربعة دراهم</w:t>
      </w:r>
      <w:r w:rsidR="00F26704">
        <w:rPr>
          <w:rtl/>
        </w:rPr>
        <w:t xml:space="preserve"> .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وكذا رواه ابن جرير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طريق عبد الوه</w:t>
      </w:r>
      <w:r w:rsidR="00C437A5">
        <w:rPr>
          <w:rtl/>
        </w:rPr>
        <w:t>ّ</w:t>
      </w:r>
      <w:r w:rsidRPr="000509AA">
        <w:rPr>
          <w:rtl/>
        </w:rPr>
        <w:t>اب بن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ضعيف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rPr>
          <w:rtl/>
        </w:rPr>
      </w:pPr>
      <w:r w:rsidRPr="000509AA">
        <w:rPr>
          <w:rtl/>
        </w:rPr>
        <w:t>لكن رواه ابن مردويه من وجه</w:t>
      </w:r>
      <w:r w:rsidR="00C437A5">
        <w:rPr>
          <w:rtl/>
        </w:rPr>
        <w:t>ٍ</w:t>
      </w:r>
      <w:r w:rsidRPr="000509AA">
        <w:rPr>
          <w:rtl/>
        </w:rPr>
        <w:t xml:space="preserve"> آخر عن ابن عب</w:t>
      </w:r>
      <w:r w:rsidR="00C437A5">
        <w:rPr>
          <w:rtl/>
        </w:rPr>
        <w:t>ّ</w:t>
      </w:r>
      <w:r w:rsidR="00737197">
        <w:rPr>
          <w:rtl/>
        </w:rPr>
        <w:t>اس أن</w:t>
      </w:r>
      <w:r w:rsidR="00C437A5">
        <w:rPr>
          <w:rtl/>
        </w:rPr>
        <w:t>ّ</w:t>
      </w:r>
      <w:r w:rsidR="00737197">
        <w:rPr>
          <w:rtl/>
        </w:rPr>
        <w:t>ها نزلت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737197">
        <w:rPr>
          <w:rtl/>
        </w:rPr>
        <w:t>علي</w:t>
      </w:r>
      <w:r w:rsidR="00C437A5">
        <w:rPr>
          <w:rtl/>
        </w:rPr>
        <w:t>ّ</w:t>
      </w:r>
      <w:r w:rsidR="00737197">
        <w:rPr>
          <w:rtl/>
        </w:rPr>
        <w:t xml:space="preserve"> بن أبي طالب</w:t>
      </w:r>
      <w:r w:rsidR="00893344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CD3512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Pr="00737197">
        <w:rPr>
          <w:rStyle w:val="rfdBold2"/>
          <w:rtl/>
        </w:rPr>
        <w:t xml:space="preserve">تفسير </w:t>
      </w:r>
      <w:r w:rsidRPr="007023ED">
        <w:rPr>
          <w:rStyle w:val="rfdBold2"/>
          <w:rtl/>
        </w:rPr>
        <w:t>الشوكاني :</w:t>
      </w:r>
      <w:r w:rsidRPr="000509AA">
        <w:rPr>
          <w:rtl/>
        </w:rPr>
        <w:t xml:space="preserve"> </w:t>
      </w:r>
      <w:r w:rsidR="00737197">
        <w:rPr>
          <w:rtl/>
        </w:rPr>
        <w:t>«</w:t>
      </w:r>
      <w:r w:rsidR="00893344">
        <w:rPr>
          <w:rtl/>
        </w:rPr>
        <w:t xml:space="preserve"> </w:t>
      </w:r>
      <w:r w:rsidRPr="000509AA">
        <w:rPr>
          <w:rtl/>
        </w:rPr>
        <w:t>وأخرج عبد الرز</w:t>
      </w:r>
      <w:r w:rsidR="00C437A5">
        <w:rPr>
          <w:rtl/>
        </w:rPr>
        <w:t>ّ</w:t>
      </w:r>
      <w:r w:rsidRPr="000509AA">
        <w:rPr>
          <w:rtl/>
        </w:rPr>
        <w:t>اق وعبد بن حميد و</w:t>
      </w:r>
      <w:r w:rsidR="00C437A5" w:rsidRPr="00B2039A">
        <w:rPr>
          <w:rtl/>
        </w:rPr>
        <w:t>ٱ</w:t>
      </w:r>
      <w:r w:rsidRPr="000509AA">
        <w:rPr>
          <w:rtl/>
        </w:rPr>
        <w:t>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جرير و</w:t>
      </w:r>
      <w:r w:rsidR="00C437A5" w:rsidRPr="00B2039A">
        <w:rPr>
          <w:rtl/>
        </w:rPr>
        <w:t>ٱ</w:t>
      </w:r>
      <w:r w:rsidRPr="000509AA">
        <w:rPr>
          <w:rtl/>
        </w:rPr>
        <w:t>بن المنذر و</w:t>
      </w:r>
      <w:r w:rsidR="00C437A5" w:rsidRPr="00B2039A">
        <w:rPr>
          <w:rtl/>
        </w:rPr>
        <w:t>ٱ</w:t>
      </w:r>
      <w:r w:rsidRPr="000509AA">
        <w:rPr>
          <w:rtl/>
        </w:rPr>
        <w:t>بن أبي حاتم والطبراني و</w:t>
      </w:r>
      <w:r w:rsidR="00CD3512" w:rsidRPr="00B2039A">
        <w:rPr>
          <w:rtl/>
        </w:rPr>
        <w:t>ٱ</w:t>
      </w:r>
      <w:r w:rsidRPr="000509AA">
        <w:rPr>
          <w:rtl/>
        </w:rPr>
        <w:t>بن عساكر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طريق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عبد الوه</w:t>
      </w:r>
      <w:r w:rsidR="00CD3512">
        <w:rPr>
          <w:rtl/>
        </w:rPr>
        <w:t>ّ</w:t>
      </w:r>
      <w:r w:rsidRPr="000509AA">
        <w:rPr>
          <w:rtl/>
        </w:rPr>
        <w:t>اب بن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عب</w:t>
      </w:r>
      <w:r w:rsidR="00CD3512">
        <w:rPr>
          <w:rtl/>
        </w:rPr>
        <w:t>ّ</w:t>
      </w:r>
      <w:r w:rsidRPr="000509AA">
        <w:rPr>
          <w:rtl/>
        </w:rPr>
        <w:t>اس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هذه الآية</w:t>
      </w:r>
      <w:r w:rsidR="00F26704">
        <w:rPr>
          <w:rtl/>
        </w:rPr>
        <w:t xml:space="preserve"> . . .</w:t>
      </w:r>
      <w:r w:rsidR="00737197">
        <w:rPr>
          <w:rtl/>
        </w:rPr>
        <w:t xml:space="preserve"> </w:t>
      </w:r>
      <w:r w:rsidR="00CD3512">
        <w:rPr>
          <w:rtl/>
        </w:rPr>
        <w:br/>
      </w:r>
      <w:r w:rsidRPr="000509AA">
        <w:rPr>
          <w:rtl/>
        </w:rPr>
        <w:t>وعبد الوه</w:t>
      </w:r>
      <w:r w:rsidR="00CD3512">
        <w:rPr>
          <w:rtl/>
        </w:rPr>
        <w:t>ّ</w:t>
      </w:r>
      <w:r w:rsidRPr="000509AA">
        <w:rPr>
          <w:rtl/>
        </w:rPr>
        <w:t>اب ضعيف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ولكن</w:t>
      </w:r>
      <w:r w:rsidR="00CD3512">
        <w:rPr>
          <w:rtl/>
        </w:rPr>
        <w:t>ْ</w:t>
      </w:r>
      <w:r w:rsidRPr="000509AA">
        <w:rPr>
          <w:rtl/>
        </w:rPr>
        <w:t xml:space="preserve"> قد رواه اب</w:t>
      </w:r>
      <w:r w:rsidR="00737197">
        <w:rPr>
          <w:rtl/>
        </w:rPr>
        <w:t>ن مردويه من وجه</w:t>
      </w:r>
      <w:r w:rsidR="00CD3512">
        <w:rPr>
          <w:rtl/>
        </w:rPr>
        <w:t>ٍ</w:t>
      </w:r>
      <w:r w:rsidR="00737197">
        <w:rPr>
          <w:rtl/>
        </w:rPr>
        <w:t xml:space="preserve"> آخر عن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737197">
        <w:rPr>
          <w:rtl/>
        </w:rPr>
        <w:t>عب</w:t>
      </w:r>
      <w:r w:rsidR="00CD3512">
        <w:rPr>
          <w:rtl/>
        </w:rPr>
        <w:t>ّ</w:t>
      </w:r>
      <w:r w:rsidR="00737197">
        <w:rPr>
          <w:rtl/>
        </w:rPr>
        <w:t>اس</w:t>
      </w:r>
      <w:r w:rsidR="00893344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CD3512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Pr="00737197">
        <w:rPr>
          <w:rStyle w:val="rfdBold2"/>
          <w:rtl/>
        </w:rPr>
        <w:t xml:space="preserve">تفسير </w:t>
      </w:r>
      <w:r w:rsidRPr="007023ED">
        <w:rPr>
          <w:rStyle w:val="rfdBold2"/>
          <w:rtl/>
        </w:rPr>
        <w:t>الآلوسي :</w:t>
      </w:r>
      <w:r w:rsidRPr="000509AA">
        <w:rPr>
          <w:rtl/>
        </w:rPr>
        <w:t xml:space="preserve"> </w:t>
      </w:r>
      <w:r w:rsidR="00737197">
        <w:rPr>
          <w:rtl/>
        </w:rPr>
        <w:t>«</w:t>
      </w:r>
      <w:r w:rsidR="00893344">
        <w:rPr>
          <w:rtl/>
        </w:rPr>
        <w:t xml:space="preserve"> </w:t>
      </w:r>
      <w:r w:rsidRPr="000509AA">
        <w:rPr>
          <w:rtl/>
        </w:rPr>
        <w:t>و</w:t>
      </w:r>
      <w:r w:rsidR="00CD3512" w:rsidRPr="00B2039A">
        <w:rPr>
          <w:rtl/>
        </w:rPr>
        <w:t>ٱ</w:t>
      </w:r>
      <w:r w:rsidRPr="000509AA">
        <w:rPr>
          <w:rtl/>
        </w:rPr>
        <w:t>خت</w:t>
      </w:r>
      <w:r w:rsidR="00CD3512">
        <w:rPr>
          <w:rtl/>
        </w:rPr>
        <w:t>ُ</w:t>
      </w:r>
      <w:r w:rsidRPr="000509AA">
        <w:rPr>
          <w:rtl/>
        </w:rPr>
        <w:t>لف في من نزلت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فأخرج عبد الرز</w:t>
      </w:r>
      <w:r w:rsidR="00CD3512">
        <w:rPr>
          <w:rtl/>
        </w:rPr>
        <w:t>ّ</w:t>
      </w:r>
      <w:r w:rsidRPr="000509AA">
        <w:rPr>
          <w:rtl/>
        </w:rPr>
        <w:t>اق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CD3512" w:rsidRPr="00B2039A">
        <w:rPr>
          <w:rtl/>
        </w:rPr>
        <w:t>ٱ</w:t>
      </w:r>
      <w:r w:rsidRPr="000509AA">
        <w:rPr>
          <w:rtl/>
        </w:rPr>
        <w:t>بن المنذر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عب</w:t>
      </w:r>
      <w:r w:rsidR="00CD3512">
        <w:rPr>
          <w:rtl/>
        </w:rPr>
        <w:t>ّ</w:t>
      </w:r>
      <w:r w:rsidRPr="000509AA">
        <w:rPr>
          <w:rtl/>
        </w:rPr>
        <w:t>اس رضي الله تعالى</w:t>
      </w:r>
      <w:r w:rsidR="00CD3512" w:rsidRPr="00B2039A">
        <w:rPr>
          <w:rtl/>
        </w:rPr>
        <w:t>ٰ</w:t>
      </w:r>
      <w:r w:rsidRPr="000509AA">
        <w:rPr>
          <w:rtl/>
        </w:rPr>
        <w:t xml:space="preserve"> عنهما أن</w:t>
      </w:r>
      <w:r w:rsidR="00CD3512">
        <w:rPr>
          <w:rtl/>
        </w:rPr>
        <w:t>ّ</w:t>
      </w:r>
      <w:r w:rsidRPr="000509AA">
        <w:rPr>
          <w:rtl/>
        </w:rPr>
        <w:t>ها نزلت في علي</w:t>
      </w:r>
      <w:r w:rsidR="00CD3512">
        <w:rPr>
          <w:rtl/>
        </w:rPr>
        <w:t>ٍّ</w:t>
      </w:r>
      <w:r w:rsidRPr="000509AA">
        <w:rPr>
          <w:rtl/>
        </w:rPr>
        <w:t xml:space="preserve"> كر</w:t>
      </w:r>
      <w:r w:rsidR="00CD3512">
        <w:rPr>
          <w:rtl/>
        </w:rPr>
        <w:t>ّ</w:t>
      </w:r>
      <w:r w:rsidRPr="000509AA">
        <w:rPr>
          <w:rtl/>
        </w:rPr>
        <w:t>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الله تعالى</w:t>
      </w:r>
      <w:r w:rsidR="00CD3512" w:rsidRPr="00B2039A">
        <w:rPr>
          <w:rtl/>
        </w:rPr>
        <w:t>ٰ</w:t>
      </w:r>
      <w:r w:rsidRPr="000509AA">
        <w:rPr>
          <w:rtl/>
        </w:rPr>
        <w:t xml:space="preserve"> وجهه</w:t>
      </w:r>
      <w:r w:rsidR="00F26704">
        <w:rPr>
          <w:rtl/>
        </w:rPr>
        <w:t xml:space="preserve"> . . .</w:t>
      </w:r>
    </w:p>
    <w:p w:rsidR="000509AA" w:rsidRPr="00893344" w:rsidRDefault="000509AA" w:rsidP="00893344">
      <w:pPr>
        <w:rPr>
          <w:rStyle w:val="rfdLineChar"/>
          <w:rtl/>
          <w:lang w:bidi="ar-SA"/>
        </w:rPr>
      </w:pPr>
      <w:r w:rsidRPr="000509AA">
        <w:rPr>
          <w:rtl/>
        </w:rPr>
        <w:t>وفي رواية الكلبي : فقال له رسول الله صل</w:t>
      </w:r>
      <w:r w:rsidR="00CD3512">
        <w:rPr>
          <w:rtl/>
        </w:rPr>
        <w:t>ّ</w:t>
      </w:r>
      <w:r w:rsidRPr="000509AA">
        <w:rPr>
          <w:rtl/>
        </w:rPr>
        <w:t>ى</w:t>
      </w:r>
      <w:r w:rsidR="00CD3512" w:rsidRPr="00B2039A">
        <w:rPr>
          <w:rtl/>
        </w:rPr>
        <w:t>ٰ</w:t>
      </w:r>
      <w:r w:rsidRPr="000509AA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Pr="000509AA">
        <w:rPr>
          <w:rtl/>
        </w:rPr>
        <w:t>وآله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وسل</w:t>
      </w:r>
      <w:r w:rsidR="00CD3512">
        <w:rPr>
          <w:rtl/>
        </w:rPr>
        <w:t>ّ</w:t>
      </w:r>
      <w:r w:rsidRPr="000509AA">
        <w:rPr>
          <w:rtl/>
        </w:rPr>
        <w:t>م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 حملك على</w:t>
      </w:r>
      <w:r w:rsidR="00CD3512" w:rsidRPr="00B2039A">
        <w:rPr>
          <w:rtl/>
        </w:rPr>
        <w:t>ٰ</w:t>
      </w:r>
      <w:r w:rsidRPr="000509AA">
        <w:rPr>
          <w:rtl/>
        </w:rPr>
        <w:t xml:space="preserve"> هذا</w:t>
      </w:r>
      <w:r w:rsidR="00C12BF0">
        <w:rPr>
          <w:rtl/>
        </w:rPr>
        <w:t xml:space="preserve"> ؟</w:t>
      </w:r>
      <w:r w:rsidRPr="000509AA">
        <w:rPr>
          <w:rtl/>
        </w:rPr>
        <w:t xml:space="preserve"> قال : حملني أن</w:t>
      </w:r>
      <w:r w:rsidR="008F78CC">
        <w:rPr>
          <w:rtl/>
        </w:rPr>
        <w:t>ْ</w:t>
      </w:r>
      <w:r w:rsidRPr="000509AA">
        <w:rPr>
          <w:rtl/>
        </w:rPr>
        <w:t xml:space="preserve"> أستوجب على</w:t>
      </w:r>
      <w:r w:rsidR="00CD3512" w:rsidRPr="00B2039A">
        <w:rPr>
          <w:rtl/>
        </w:rPr>
        <w:t>ٰ</w:t>
      </w:r>
      <w:r w:rsidRPr="000509AA">
        <w:rPr>
          <w:rtl/>
        </w:rPr>
        <w:t xml:space="preserve"> الله تعالى</w:t>
      </w:r>
      <w:r w:rsidR="00CD3512" w:rsidRPr="00B2039A">
        <w:rPr>
          <w:rtl/>
        </w:rPr>
        <w:t>ٰ</w:t>
      </w:r>
      <w:r w:rsidRPr="000509AA">
        <w:rPr>
          <w:rtl/>
        </w:rPr>
        <w:t xml:space="preserve">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وعدني </w:t>
      </w:r>
      <w:r w:rsidR="00CD3512">
        <w:rPr>
          <w:rtl/>
        </w:rPr>
        <w:t>؛</w:t>
      </w:r>
      <w:r w:rsidRPr="000509AA">
        <w:rPr>
          <w:rtl/>
        </w:rPr>
        <w:t xml:space="preserve"> فقال له رسول الله صل</w:t>
      </w:r>
      <w:r w:rsidR="00CD3512">
        <w:rPr>
          <w:rtl/>
        </w:rPr>
        <w:t>ّ</w:t>
      </w:r>
      <w:r w:rsidRPr="000509AA">
        <w:rPr>
          <w:rtl/>
        </w:rPr>
        <w:t>ى</w:t>
      </w:r>
      <w:r w:rsidR="00CD3512" w:rsidRPr="00B2039A">
        <w:rPr>
          <w:rtl/>
        </w:rPr>
        <w:t>ٰ</w:t>
      </w:r>
      <w:r w:rsidRPr="000509AA">
        <w:rPr>
          <w:rtl/>
        </w:rPr>
        <w:t xml:space="preserve"> الله تعالى</w:t>
      </w:r>
      <w:r w:rsidR="00CD3512" w:rsidRPr="00B2039A">
        <w:rPr>
          <w:rtl/>
        </w:rPr>
        <w:t>ٰ</w:t>
      </w:r>
      <w:r w:rsidRPr="000509AA">
        <w:rPr>
          <w:rtl/>
        </w:rPr>
        <w:t xml:space="preserve"> عليه </w:t>
      </w:r>
      <w:r w:rsidR="007A060E">
        <w:rPr>
          <w:rtl/>
        </w:rPr>
        <w:t xml:space="preserve">[ </w:t>
      </w:r>
      <w:r w:rsidRPr="000509AA">
        <w:rPr>
          <w:rtl/>
        </w:rPr>
        <w:t>وآله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وسل</w:t>
      </w:r>
      <w:r w:rsidR="00CD3512">
        <w:rPr>
          <w:rtl/>
        </w:rPr>
        <w:t>ّ</w:t>
      </w:r>
      <w:r w:rsidRPr="000509AA">
        <w:rPr>
          <w:rtl/>
        </w:rPr>
        <w:t>م : ألا إن</w:t>
      </w:r>
      <w:r w:rsidR="00CD3512">
        <w:rPr>
          <w:rtl/>
        </w:rPr>
        <w:t>ّ</w:t>
      </w:r>
      <w:r w:rsidRPr="000509AA">
        <w:rPr>
          <w:rtl/>
        </w:rPr>
        <w:t xml:space="preserve"> ذلك</w:t>
      </w:r>
      <w:r w:rsidR="00893344">
        <w:rPr>
          <w:rtl/>
        </w:rPr>
        <w:t xml:space="preserve"> </w:t>
      </w:r>
      <w:r w:rsidR="00893344">
        <w:rPr>
          <w:rtl/>
        </w:rPr>
        <w:br/>
      </w:r>
      <w:r w:rsidR="00893344">
        <w:rPr>
          <w:rtl/>
        </w:rPr>
        <w:br/>
      </w:r>
      <w:r w:rsidRPr="00893344">
        <w:rPr>
          <w:rStyle w:val="rfdLineChar"/>
          <w:rtl/>
          <w:lang w:bidi="ar-SA"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تفسير البغوي</w:t>
      </w:r>
      <w:r w:rsidR="00737197" w:rsidRPr="002D0CE3">
        <w:rPr>
          <w:rtl/>
        </w:rPr>
        <w:t xml:space="preserve"> </w:t>
      </w:r>
      <w:r w:rsidRPr="002D0CE3">
        <w:rPr>
          <w:rtl/>
        </w:rPr>
        <w:t>1</w:t>
      </w:r>
      <w:r w:rsidR="007A060E" w:rsidRPr="002D0CE3">
        <w:rPr>
          <w:rtl/>
        </w:rPr>
        <w:t xml:space="preserve"> / </w:t>
      </w:r>
      <w:r w:rsidRPr="002D0CE3">
        <w:rPr>
          <w:rtl/>
        </w:rPr>
        <w:t>396</w:t>
      </w:r>
      <w:r w:rsidR="0089334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(2) تفسير القرآن العظيم</w:t>
      </w:r>
      <w:r w:rsidR="00737197" w:rsidRPr="002D0CE3">
        <w:rPr>
          <w:rtl/>
        </w:rPr>
        <w:t xml:space="preserve"> </w:t>
      </w:r>
      <w:r w:rsidRPr="002D0CE3">
        <w:rPr>
          <w:rtl/>
        </w:rPr>
        <w:t>1</w:t>
      </w:r>
      <w:r w:rsidR="007A060E" w:rsidRPr="002D0CE3">
        <w:rPr>
          <w:rtl/>
        </w:rPr>
        <w:t xml:space="preserve"> / </w:t>
      </w:r>
      <w:r w:rsidRPr="002D0CE3">
        <w:rPr>
          <w:rtl/>
        </w:rPr>
        <w:t>281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(3) فتح القدير</w:t>
      </w:r>
      <w:r w:rsidR="00737197" w:rsidRPr="002D0CE3">
        <w:rPr>
          <w:rtl/>
        </w:rPr>
        <w:t xml:space="preserve"> </w:t>
      </w:r>
      <w:r w:rsidRPr="002D0CE3">
        <w:rPr>
          <w:rtl/>
        </w:rPr>
        <w:t>1</w:t>
      </w:r>
      <w:r w:rsidR="007A060E" w:rsidRPr="002D0CE3">
        <w:rPr>
          <w:rtl/>
        </w:rPr>
        <w:t xml:space="preserve"> / </w:t>
      </w:r>
      <w:r w:rsidRPr="002D0CE3">
        <w:rPr>
          <w:rtl/>
        </w:rPr>
        <w:t>294</w:t>
      </w:r>
      <w:r w:rsidR="00F26704" w:rsidRPr="002D0CE3">
        <w:rPr>
          <w:rtl/>
        </w:rPr>
        <w:t xml:space="preserve"> .</w:t>
      </w:r>
    </w:p>
    <w:p w:rsidR="00600DF3" w:rsidRDefault="00600DF3" w:rsidP="00737197">
      <w:pPr>
        <w:pStyle w:val="rfdNormal0"/>
        <w:rPr>
          <w:rtl/>
        </w:rPr>
        <w:sectPr w:rsidR="00600DF3" w:rsidSect="00600DF3">
          <w:headerReference w:type="even" r:id="rId36"/>
          <w:headerReference w:type="default" r:id="rId37"/>
          <w:headerReference w:type="first" r:id="rId3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600DF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="00737197">
        <w:rPr>
          <w:rtl/>
        </w:rPr>
        <w:lastRenderedPageBreak/>
        <w:t>لك</w:t>
      </w:r>
      <w:r w:rsidR="00893344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وتلخ</w:t>
      </w:r>
      <w:r w:rsidR="00033DA0">
        <w:rPr>
          <w:rtl/>
        </w:rPr>
        <w:t>ّ</w:t>
      </w:r>
      <w:r w:rsidRPr="000509AA">
        <w:rPr>
          <w:rtl/>
        </w:rPr>
        <w:t>ص :</w:t>
      </w:r>
    </w:p>
    <w:p w:rsidR="00737197" w:rsidRDefault="000509AA" w:rsidP="00033DA0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إن</w:t>
      </w:r>
      <w:r w:rsidR="00033DA0">
        <w:rPr>
          <w:rtl/>
        </w:rPr>
        <w:t>ّ</w:t>
      </w:r>
      <w:r w:rsidRPr="000509AA">
        <w:rPr>
          <w:rtl/>
        </w:rPr>
        <w:t xml:space="preserve"> الحق</w:t>
      </w:r>
      <w:r w:rsidR="00033DA0">
        <w:rPr>
          <w:rtl/>
        </w:rPr>
        <w:t>ّ</w:t>
      </w:r>
      <w:r w:rsidRPr="000509AA">
        <w:rPr>
          <w:rtl/>
        </w:rPr>
        <w:t xml:space="preserve"> مع السي</w:t>
      </w:r>
      <w:r w:rsidR="00033DA0">
        <w:rPr>
          <w:rtl/>
        </w:rPr>
        <w:t>ّ</w:t>
      </w:r>
      <w:r w:rsidRPr="000509AA">
        <w:rPr>
          <w:rtl/>
        </w:rPr>
        <w:t xml:space="preserve">د في قوله : </w:t>
      </w:r>
      <w:r w:rsidR="008767F4" w:rsidRPr="000509AA">
        <w:rPr>
          <w:rtl/>
        </w:rPr>
        <w:t>«</w:t>
      </w:r>
      <w:r w:rsidR="00893344">
        <w:rPr>
          <w:rtl/>
        </w:rPr>
        <w:t xml:space="preserve"> </w:t>
      </w:r>
      <w:r w:rsidRPr="000509AA">
        <w:rPr>
          <w:rtl/>
        </w:rPr>
        <w:t>أخرج المحد</w:t>
      </w:r>
      <w:r w:rsidR="00033DA0">
        <w:rPr>
          <w:rtl/>
        </w:rPr>
        <w:t>ّ</w:t>
      </w:r>
      <w:r w:rsidRPr="000509AA">
        <w:rPr>
          <w:rtl/>
        </w:rPr>
        <w:t>ثون والمفس</w:t>
      </w:r>
      <w:r w:rsidR="00033DA0">
        <w:rPr>
          <w:rtl/>
        </w:rPr>
        <w:t>ّ</w:t>
      </w:r>
      <w:r w:rsidRPr="000509AA">
        <w:rPr>
          <w:rtl/>
        </w:rPr>
        <w:t>رون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وأصحاب الكتب في أسباب النزول</w:t>
      </w:r>
      <w:r w:rsidR="00893344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="00033DA0">
        <w:rPr>
          <w:rtl/>
        </w:rPr>
        <w:t>؛</w:t>
      </w:r>
      <w:r w:rsidRPr="000509AA">
        <w:rPr>
          <w:rtl/>
        </w:rPr>
        <w:t xml:space="preserve"> فإن</w:t>
      </w:r>
      <w:r w:rsidR="00033DA0">
        <w:rPr>
          <w:rtl/>
        </w:rPr>
        <w:t>ْ</w:t>
      </w:r>
      <w:r w:rsidRPr="000509AA">
        <w:rPr>
          <w:rtl/>
        </w:rPr>
        <w:t xml:space="preserve"> كان هؤلاء الأئم</w:t>
      </w:r>
      <w:r w:rsidR="00033DA0">
        <w:rPr>
          <w:rtl/>
        </w:rPr>
        <w:t>ّ</w:t>
      </w:r>
      <w:r w:rsidRPr="000509AA">
        <w:rPr>
          <w:rtl/>
        </w:rPr>
        <w:t>ة الأعلام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والحف</w:t>
      </w:r>
      <w:r w:rsidR="00033DA0">
        <w:rPr>
          <w:rtl/>
        </w:rPr>
        <w:t>ّ</w:t>
      </w:r>
      <w:r w:rsidRPr="000509AA">
        <w:rPr>
          <w:rtl/>
        </w:rPr>
        <w:t>اظ الثقات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كاذب</w:t>
      </w:r>
      <w:r w:rsidR="00737197">
        <w:rPr>
          <w:rtl/>
        </w:rPr>
        <w:t>ين على</w:t>
      </w:r>
      <w:r w:rsidR="00033DA0" w:rsidRPr="00B2039A">
        <w:rPr>
          <w:rtl/>
        </w:rPr>
        <w:t>ٰ</w:t>
      </w:r>
      <w:r w:rsidR="00737197">
        <w:rPr>
          <w:rtl/>
        </w:rPr>
        <w:t xml:space="preserve"> ابن عب</w:t>
      </w:r>
      <w:r w:rsidR="00033DA0">
        <w:rPr>
          <w:rtl/>
        </w:rPr>
        <w:t>ّ</w:t>
      </w:r>
      <w:r w:rsidR="00737197">
        <w:rPr>
          <w:rtl/>
        </w:rPr>
        <w:t>اس</w:t>
      </w:r>
      <w:r w:rsidR="00C51724">
        <w:rPr>
          <w:rtl/>
        </w:rPr>
        <w:t xml:space="preserve"> ،</w:t>
      </w:r>
      <w:r w:rsidR="00737197">
        <w:rPr>
          <w:rtl/>
        </w:rPr>
        <w:t xml:space="preserve"> فما ذنبنا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737197" w:rsidRDefault="000509AA" w:rsidP="000509AA">
      <w:pPr>
        <w:rPr>
          <w:rtl/>
        </w:rPr>
      </w:pPr>
      <w:r w:rsidRPr="000509AA">
        <w:rPr>
          <w:rtl/>
        </w:rPr>
        <w:t>وإن</w:t>
      </w:r>
      <w:r w:rsidR="00033DA0">
        <w:rPr>
          <w:rtl/>
        </w:rPr>
        <w:t>ْ</w:t>
      </w:r>
      <w:r w:rsidRPr="000509AA">
        <w:rPr>
          <w:rtl/>
        </w:rPr>
        <w:t xml:space="preserve"> كانت تفاسيرهم ب</w:t>
      </w:r>
      <w:r w:rsidR="00737197">
        <w:rPr>
          <w:rtl/>
        </w:rPr>
        <w:t>اطلة</w:t>
      </w:r>
      <w:r w:rsidR="00033DA0">
        <w:rPr>
          <w:rtl/>
        </w:rPr>
        <w:t>ً</w:t>
      </w:r>
      <w:r w:rsidR="00C51724">
        <w:rPr>
          <w:rtl/>
        </w:rPr>
        <w:t xml:space="preserve"> ،</w:t>
      </w:r>
      <w:r w:rsidR="00737197">
        <w:rPr>
          <w:rtl/>
        </w:rPr>
        <w:t xml:space="preserve"> وهم جه</w:t>
      </w:r>
      <w:r w:rsidR="00033DA0">
        <w:rPr>
          <w:rtl/>
        </w:rPr>
        <w:t>ّ</w:t>
      </w:r>
      <w:r w:rsidR="00737197">
        <w:rPr>
          <w:rtl/>
        </w:rPr>
        <w:t>ال</w:t>
      </w:r>
      <w:r w:rsidR="00C51724">
        <w:rPr>
          <w:rtl/>
        </w:rPr>
        <w:t xml:space="preserve"> ،</w:t>
      </w:r>
      <w:r w:rsidR="00737197">
        <w:rPr>
          <w:rtl/>
        </w:rPr>
        <w:t xml:space="preserve"> فما ذنبنا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لكن</w:t>
      </w:r>
      <w:r w:rsidR="00033DA0">
        <w:rPr>
          <w:rtl/>
        </w:rPr>
        <w:t>ّ</w:t>
      </w:r>
      <w:r w:rsidRPr="000509AA">
        <w:rPr>
          <w:rtl/>
        </w:rPr>
        <w:t xml:space="preserve"> الحديث بالسند المذكور ليس بكذب</w:t>
      </w:r>
      <w:r w:rsidR="00033DA0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وإل</w:t>
      </w:r>
      <w:r w:rsidR="00033DA0">
        <w:rPr>
          <w:rtl/>
        </w:rPr>
        <w:t>ّ</w:t>
      </w:r>
      <w:r w:rsidRPr="000509AA">
        <w:rPr>
          <w:rtl/>
        </w:rPr>
        <w:t>ا لم يورده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حاتم في</w:t>
      </w:r>
      <w:r w:rsidRPr="00893344">
        <w:rPr>
          <w:rtl/>
        </w:rPr>
        <w:t xml:space="preserve"> </w:t>
      </w:r>
      <w:r w:rsidRPr="00737197">
        <w:rPr>
          <w:rStyle w:val="rfdBold2"/>
          <w:rtl/>
        </w:rPr>
        <w:t>تفسيره</w:t>
      </w:r>
      <w:r w:rsidRPr="000509AA">
        <w:rPr>
          <w:rtl/>
        </w:rPr>
        <w:t xml:space="preserve"> الذي نص</w:t>
      </w:r>
      <w:r w:rsidR="00033DA0">
        <w:rPr>
          <w:rtl/>
        </w:rPr>
        <w:t>َّ</w:t>
      </w:r>
      <w:r w:rsidRPr="000509AA">
        <w:rPr>
          <w:rtl/>
        </w:rPr>
        <w:t xml:space="preserve"> ابن تيمي</w:t>
      </w:r>
      <w:r w:rsidR="00033DA0">
        <w:rPr>
          <w:rtl/>
        </w:rPr>
        <w:t>ّ</w:t>
      </w:r>
      <w:r w:rsidRPr="000509AA">
        <w:rPr>
          <w:rtl/>
        </w:rPr>
        <w:t>ة على</w:t>
      </w:r>
      <w:r w:rsidR="00033DA0" w:rsidRPr="00B2039A">
        <w:rPr>
          <w:rtl/>
        </w:rPr>
        <w:t>ٰ</w:t>
      </w:r>
      <w:r w:rsidRPr="000509AA">
        <w:rPr>
          <w:rtl/>
        </w:rPr>
        <w:t xml:space="preserve"> خلو</w:t>
      </w:r>
      <w:r w:rsidR="00033DA0">
        <w:rPr>
          <w:rtl/>
        </w:rPr>
        <w:t>ّ</w:t>
      </w:r>
      <w:r w:rsidRPr="000509AA">
        <w:rPr>
          <w:rtl/>
        </w:rPr>
        <w:t xml:space="preserve">ه من الأكاذيب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737197" w:rsidRDefault="000509AA" w:rsidP="000509AA">
      <w:pPr>
        <w:rPr>
          <w:rtl/>
        </w:rPr>
      </w:pPr>
      <w:r w:rsidRPr="000509AA">
        <w:rPr>
          <w:rtl/>
        </w:rPr>
        <w:t>وهذا أحد مواضع تناقضات ابن ت</w:t>
      </w:r>
      <w:r w:rsidR="00737197">
        <w:rPr>
          <w:rtl/>
        </w:rPr>
        <w:t>يمي</w:t>
      </w:r>
      <w:r w:rsidR="00033DA0">
        <w:rPr>
          <w:rtl/>
        </w:rPr>
        <w:t>ّ</w:t>
      </w:r>
      <w:r w:rsidR="00737197">
        <w:rPr>
          <w:rtl/>
        </w:rPr>
        <w:t xml:space="preserve">ة في </w:t>
      </w:r>
      <w:r w:rsidR="00737197" w:rsidRPr="00737197">
        <w:rPr>
          <w:rStyle w:val="rfdBold2"/>
          <w:rtl/>
        </w:rPr>
        <w:t>منهاجه</w:t>
      </w:r>
      <w:r w:rsidR="00C51724">
        <w:rPr>
          <w:rtl/>
        </w:rPr>
        <w:t xml:space="preserve"> ،</w:t>
      </w:r>
      <w:r w:rsidR="00737197">
        <w:rPr>
          <w:rtl/>
        </w:rPr>
        <w:t xml:space="preserve"> وما أكثرها</w:t>
      </w:r>
      <w:r w:rsidR="007A060E">
        <w:rPr>
          <w:rtl/>
        </w:rPr>
        <w:t xml:space="preserve"> ! !</w:t>
      </w:r>
    </w:p>
    <w:p w:rsidR="00737197" w:rsidRDefault="000509AA" w:rsidP="00033DA0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على</w:t>
      </w:r>
      <w:r w:rsidR="00033DA0" w:rsidRPr="00B2039A">
        <w:rPr>
          <w:rtl/>
        </w:rPr>
        <w:t>ٰ</w:t>
      </w:r>
      <w:r w:rsidRPr="000509AA">
        <w:rPr>
          <w:rtl/>
        </w:rPr>
        <w:t xml:space="preserve"> إن</w:t>
      </w:r>
      <w:r w:rsidR="00033DA0">
        <w:rPr>
          <w:rtl/>
        </w:rPr>
        <w:t>ّ</w:t>
      </w:r>
      <w:r w:rsidRPr="000509AA">
        <w:rPr>
          <w:rtl/>
        </w:rPr>
        <w:t>ه لو كان الإسناد المذكور ضعيفا</w:t>
      </w:r>
      <w:r w:rsidR="00033DA0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روي عن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</w:t>
      </w:r>
      <w:r w:rsidR="00033DA0">
        <w:rPr>
          <w:rtl/>
        </w:rPr>
        <w:t>ّ</w:t>
      </w:r>
      <w:r w:rsidRPr="000509AA">
        <w:rPr>
          <w:rtl/>
        </w:rPr>
        <w:t>اس بغير هذا الإسناد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تقد</w:t>
      </w:r>
      <w:r w:rsidR="00033DA0">
        <w:rPr>
          <w:rtl/>
        </w:rPr>
        <w:t>ّ</w:t>
      </w:r>
      <w:r w:rsidRPr="000509AA">
        <w:rPr>
          <w:rtl/>
        </w:rPr>
        <w:t xml:space="preserve">م عن </w:t>
      </w:r>
      <w:r w:rsidRPr="00737197">
        <w:rPr>
          <w:rStyle w:val="rfdBold2"/>
          <w:rtl/>
        </w:rPr>
        <w:t>أ</w:t>
      </w:r>
      <w:r w:rsidR="00033DA0">
        <w:rPr>
          <w:rStyle w:val="rfdBold2"/>
          <w:rtl/>
        </w:rPr>
        <w:t>ُ</w:t>
      </w:r>
      <w:r w:rsidRPr="00737197">
        <w:rPr>
          <w:rStyle w:val="rfdBold2"/>
          <w:rtl/>
        </w:rPr>
        <w:t>سد الغابة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تقد</w:t>
      </w:r>
      <w:r w:rsidR="00033DA0">
        <w:rPr>
          <w:rtl/>
        </w:rPr>
        <w:t>ّ</w:t>
      </w:r>
      <w:r w:rsidRPr="000509AA">
        <w:rPr>
          <w:rtl/>
        </w:rPr>
        <w:t>م التصريح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بذلك من ابن كثير والشوكاني </w:t>
      </w:r>
      <w:r w:rsidR="00033DA0">
        <w:rPr>
          <w:rtl/>
        </w:rPr>
        <w:t>؛</w:t>
      </w:r>
      <w:r w:rsidRPr="000509AA">
        <w:rPr>
          <w:rtl/>
        </w:rPr>
        <w:t xml:space="preserve"> فهل جهل به ابن تيمي</w:t>
      </w:r>
      <w:r w:rsidR="00033DA0">
        <w:rPr>
          <w:rtl/>
        </w:rPr>
        <w:t>ّ</w:t>
      </w:r>
      <w:r w:rsidRPr="000509AA">
        <w:rPr>
          <w:rtl/>
        </w:rPr>
        <w:t>ة ومقل</w:t>
      </w:r>
      <w:r w:rsidR="00033DA0">
        <w:rPr>
          <w:rtl/>
        </w:rPr>
        <w:t>ّ</w:t>
      </w:r>
      <w:r w:rsidRPr="000509AA">
        <w:rPr>
          <w:rtl/>
        </w:rPr>
        <w:t>دوه</w:t>
      </w:r>
      <w:r w:rsidR="00C51724">
        <w:rPr>
          <w:rtl/>
        </w:rPr>
        <w:t xml:space="preserve"> ،</w:t>
      </w:r>
      <w:r w:rsidR="00737197">
        <w:rPr>
          <w:rtl/>
        </w:rPr>
        <w:t xml:space="preserve"> أو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737197">
        <w:rPr>
          <w:rtl/>
        </w:rPr>
        <w:t>تجاهلوه عنادا</w:t>
      </w:r>
      <w:r w:rsidR="00033DA0">
        <w:rPr>
          <w:rtl/>
        </w:rPr>
        <w:t>ً</w:t>
      </w:r>
      <w:r w:rsidR="00737197">
        <w:rPr>
          <w:rtl/>
        </w:rPr>
        <w:t xml:space="preserve"> وكتموه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 !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تنبيه :</w:t>
      </w:r>
    </w:p>
    <w:p w:rsidR="000509AA" w:rsidRPr="000509AA" w:rsidRDefault="000509AA" w:rsidP="002F7AAE">
      <w:pPr>
        <w:rPr>
          <w:rtl/>
        </w:rPr>
      </w:pPr>
      <w:r w:rsidRPr="000509AA">
        <w:rPr>
          <w:rtl/>
        </w:rPr>
        <w:t>قال بعض الكذ</w:t>
      </w:r>
      <w:r w:rsidR="00033DA0">
        <w:rPr>
          <w:rtl/>
        </w:rPr>
        <w:t>ّ</w:t>
      </w:r>
      <w:r w:rsidRPr="000509AA">
        <w:rPr>
          <w:rtl/>
        </w:rPr>
        <w:t xml:space="preserve">ابين : </w:t>
      </w:r>
      <w:r w:rsidR="00737197">
        <w:rPr>
          <w:rtl/>
        </w:rPr>
        <w:t>«</w:t>
      </w:r>
      <w:r w:rsidR="00893344">
        <w:rPr>
          <w:rtl/>
        </w:rPr>
        <w:t xml:space="preserve"> </w:t>
      </w:r>
      <w:r w:rsidR="00737197">
        <w:rPr>
          <w:rtl/>
        </w:rPr>
        <w:t>إن</w:t>
      </w:r>
      <w:r w:rsidR="00033DA0">
        <w:rPr>
          <w:rtl/>
        </w:rPr>
        <w:t>ّ</w:t>
      </w:r>
      <w:r w:rsidR="00737197">
        <w:rPr>
          <w:rtl/>
        </w:rPr>
        <w:t xml:space="preserve"> الآية نزلت في أبي بكر</w:t>
      </w:r>
      <w:r w:rsidRPr="000509AA">
        <w:rPr>
          <w:rtl/>
        </w:rPr>
        <w:t xml:space="preserve"> </w:t>
      </w:r>
      <w:r w:rsidR="00033DA0">
        <w:rPr>
          <w:rtl/>
        </w:rPr>
        <w:t>«</w:t>
      </w:r>
      <w:r w:rsidR="00893344">
        <w:rPr>
          <w:rtl/>
        </w:rPr>
        <w:t xml:space="preserve"> </w:t>
      </w:r>
      <w:r w:rsidRPr="000509AA">
        <w:rPr>
          <w:rtl/>
        </w:rPr>
        <w:t>حين تصد</w:t>
      </w:r>
      <w:r w:rsidR="002F7AAE">
        <w:rPr>
          <w:rtl/>
        </w:rPr>
        <w:t>ّ</w:t>
      </w:r>
      <w:r w:rsidRPr="000509AA">
        <w:rPr>
          <w:rtl/>
        </w:rPr>
        <w:t>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بأربعين ألف دينار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عشرة بالليل وعشرة بالنهار وعشرة في السر</w:t>
      </w:r>
      <w:r w:rsidR="002F7AAE">
        <w:rPr>
          <w:rtl/>
        </w:rPr>
        <w:t>ّ</w:t>
      </w:r>
      <w:r w:rsidRPr="000509AA">
        <w:rPr>
          <w:rtl/>
        </w:rPr>
        <w:t xml:space="preserve"> وعشرة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العلانية</w:t>
      </w:r>
      <w:r w:rsidR="007A060E">
        <w:rPr>
          <w:rtl/>
        </w:rPr>
        <w:t xml:space="preserve"> !</w:t>
      </w:r>
      <w:r w:rsidR="00893344">
        <w:rPr>
          <w:rtl/>
        </w:rPr>
        <w:t xml:space="preserve"> </w:t>
      </w:r>
      <w:r w:rsidR="002F7AAE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(1) روح المعاني</w:t>
      </w:r>
      <w:r w:rsidR="00737197" w:rsidRPr="002D0CE3">
        <w:rPr>
          <w:rtl/>
        </w:rPr>
        <w:t xml:space="preserve"> </w:t>
      </w:r>
      <w:r w:rsidRPr="002D0CE3">
        <w:rPr>
          <w:rtl/>
        </w:rPr>
        <w:t>3</w:t>
      </w:r>
      <w:r w:rsidR="007A060E" w:rsidRPr="002D0CE3">
        <w:rPr>
          <w:rtl/>
        </w:rPr>
        <w:t xml:space="preserve"> / </w:t>
      </w:r>
      <w:r w:rsidRPr="002D0CE3">
        <w:rPr>
          <w:rtl/>
        </w:rPr>
        <w:t>48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(2) منهاج الس</w:t>
      </w:r>
      <w:r w:rsidR="002F7AAE" w:rsidRPr="002D0CE3">
        <w:rPr>
          <w:rtl/>
        </w:rPr>
        <w:t>ُ</w:t>
      </w:r>
      <w:r w:rsidRPr="002D0CE3">
        <w:rPr>
          <w:rtl/>
        </w:rPr>
        <w:t>ن</w:t>
      </w:r>
      <w:r w:rsidR="002F7AAE" w:rsidRPr="002D0CE3">
        <w:rPr>
          <w:rtl/>
        </w:rPr>
        <w:t>ّ</w:t>
      </w:r>
      <w:r w:rsidRPr="002D0CE3">
        <w:rPr>
          <w:rtl/>
        </w:rPr>
        <w:t>ة</w:t>
      </w:r>
      <w:r w:rsidR="00737197" w:rsidRPr="002D0CE3">
        <w:rPr>
          <w:rtl/>
        </w:rPr>
        <w:t xml:space="preserve"> </w:t>
      </w:r>
      <w:r w:rsidRPr="002D0CE3">
        <w:rPr>
          <w:rtl/>
        </w:rPr>
        <w:t>7</w:t>
      </w:r>
      <w:r w:rsidR="007A060E" w:rsidRPr="002D0CE3">
        <w:rPr>
          <w:rtl/>
        </w:rPr>
        <w:t xml:space="preserve"> / </w:t>
      </w:r>
      <w:r w:rsidRPr="002D0CE3">
        <w:rPr>
          <w:rtl/>
        </w:rPr>
        <w:t>13</w:t>
      </w:r>
      <w:r w:rsidR="00F26704" w:rsidRPr="002D0CE3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أورده النسفي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والخطيب الشربيني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وتعر</w:t>
      </w:r>
      <w:r w:rsidR="00675433">
        <w:rPr>
          <w:rtl/>
        </w:rPr>
        <w:t>ّ</w:t>
      </w:r>
      <w:r w:rsidRPr="000509AA">
        <w:rPr>
          <w:rtl/>
        </w:rPr>
        <w:t xml:space="preserve">ض له الآلوسي فقال : </w:t>
      </w:r>
      <w:r w:rsidR="008767F4" w:rsidRPr="000509AA">
        <w:rPr>
          <w:rtl/>
        </w:rPr>
        <w:t>«</w:t>
      </w:r>
      <w:r w:rsidR="00893344">
        <w:rPr>
          <w:rtl/>
        </w:rPr>
        <w:t xml:space="preserve"> </w:t>
      </w:r>
      <w:r w:rsidRPr="000509AA">
        <w:rPr>
          <w:rtl/>
        </w:rPr>
        <w:t>وقال بعضهم : إن</w:t>
      </w:r>
      <w:r w:rsidR="00675433">
        <w:rPr>
          <w:rtl/>
        </w:rPr>
        <w:t>ّ</w:t>
      </w:r>
      <w:r w:rsidRPr="000509AA">
        <w:rPr>
          <w:rtl/>
        </w:rPr>
        <w:t>ها نزلت في أبي بكر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الصد</w:t>
      </w:r>
      <w:r w:rsidR="008F78CC">
        <w:rPr>
          <w:rtl/>
        </w:rPr>
        <w:t>ّ</w:t>
      </w:r>
      <w:r w:rsidRPr="000509AA">
        <w:rPr>
          <w:rtl/>
        </w:rPr>
        <w:t>يق رضي الله تعالى</w:t>
      </w:r>
      <w:r w:rsidR="00675433" w:rsidRPr="00B2039A">
        <w:rPr>
          <w:rtl/>
        </w:rPr>
        <w:t>ٰ</w:t>
      </w:r>
      <w:r w:rsidRPr="000509AA">
        <w:rPr>
          <w:rtl/>
        </w:rPr>
        <w:t xml:space="preserve">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تصد</w:t>
      </w:r>
      <w:r w:rsidR="00675433">
        <w:rPr>
          <w:rtl/>
        </w:rPr>
        <w:t>ّ</w:t>
      </w:r>
      <w:r w:rsidRPr="000509AA">
        <w:rPr>
          <w:rtl/>
        </w:rPr>
        <w:t>ق بأربعين ألف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وتعق</w:t>
      </w:r>
      <w:r w:rsidR="00675433">
        <w:rPr>
          <w:rtl/>
        </w:rPr>
        <w:t>ّ</w:t>
      </w:r>
      <w:r w:rsidRPr="000509AA">
        <w:rPr>
          <w:rtl/>
        </w:rPr>
        <w:t>به الإمام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السيوطي بأن</w:t>
      </w:r>
      <w:r w:rsidR="00675433">
        <w:rPr>
          <w:rtl/>
        </w:rPr>
        <w:t>ّ</w:t>
      </w:r>
      <w:r w:rsidRPr="000509AA">
        <w:rPr>
          <w:rtl/>
        </w:rPr>
        <w:t xml:space="preserve"> حديث تصد</w:t>
      </w:r>
      <w:r w:rsidR="00675433">
        <w:rPr>
          <w:rtl/>
        </w:rPr>
        <w:t>ّ</w:t>
      </w:r>
      <w:r w:rsidRPr="000509AA">
        <w:rPr>
          <w:rtl/>
        </w:rPr>
        <w:t>قه بأربعين ألف دينار رواه ابن عساكر في تاريخه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عن عائشة رضي الله تعالى</w:t>
      </w:r>
      <w:r w:rsidR="00675433" w:rsidRPr="00B2039A">
        <w:rPr>
          <w:rtl/>
        </w:rPr>
        <w:t>ٰ</w:t>
      </w:r>
      <w:r w:rsidRPr="000509AA">
        <w:rPr>
          <w:rtl/>
        </w:rPr>
        <w:t xml:space="preserve"> عنها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وخبر أن</w:t>
      </w:r>
      <w:r w:rsidR="00675433">
        <w:rPr>
          <w:rtl/>
        </w:rPr>
        <w:t>ّ</w:t>
      </w:r>
      <w:r w:rsidRPr="000509AA">
        <w:rPr>
          <w:rtl/>
        </w:rPr>
        <w:t xml:space="preserve"> الآية نزلت فيه لم أقف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</w:t>
      </w:r>
      <w:r w:rsidR="00F26704">
        <w:rPr>
          <w:rtl/>
        </w:rPr>
        <w:t xml:space="preserve"> . . .</w:t>
      </w:r>
      <w:r w:rsidR="00893344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737197" w:rsidRDefault="00675433" w:rsidP="000509AA">
      <w:pPr>
        <w:rPr>
          <w:rtl/>
        </w:rPr>
      </w:pPr>
      <w:r>
        <w:rPr>
          <w:rtl/>
        </w:rPr>
        <w:t>ويا</w:t>
      </w:r>
      <w:r w:rsidR="00893344">
        <w:rPr>
          <w:rtl/>
        </w:rPr>
        <w:t xml:space="preserve"> </w:t>
      </w:r>
      <w:r w:rsidR="000509AA" w:rsidRPr="000509AA">
        <w:rPr>
          <w:rtl/>
        </w:rPr>
        <w:t xml:space="preserve">ليته </w:t>
      </w:r>
      <w:r w:rsidR="00737197">
        <w:rPr>
          <w:rtl/>
        </w:rPr>
        <w:t>وضع لا على</w:t>
      </w:r>
      <w:r w:rsidRPr="00B2039A">
        <w:rPr>
          <w:rtl/>
        </w:rPr>
        <w:t>ٰ</w:t>
      </w:r>
      <w:r w:rsidR="00737197">
        <w:rPr>
          <w:rtl/>
        </w:rPr>
        <w:t xml:space="preserve"> لسان ابنته عائشة</w:t>
      </w:r>
      <w:r w:rsidR="007A060E">
        <w:rPr>
          <w:rtl/>
        </w:rPr>
        <w:t xml:space="preserve"> ! !</w:t>
      </w:r>
    </w:p>
    <w:p w:rsidR="00737197" w:rsidRDefault="000509AA" w:rsidP="000509AA">
      <w:pPr>
        <w:rPr>
          <w:rtl/>
        </w:rPr>
      </w:pPr>
      <w:r w:rsidRPr="000509AA">
        <w:rPr>
          <w:rtl/>
        </w:rPr>
        <w:t>ولر</w:t>
      </w:r>
      <w:r w:rsidR="00675433">
        <w:rPr>
          <w:rtl/>
        </w:rPr>
        <w:t>ّ</w:t>
      </w:r>
      <w:r w:rsidRPr="000509AA">
        <w:rPr>
          <w:rtl/>
        </w:rPr>
        <w:t>بما كان واضعه جاهل</w:t>
      </w:r>
      <w:r w:rsidR="00737197">
        <w:rPr>
          <w:rtl/>
        </w:rPr>
        <w:t>ا</w:t>
      </w:r>
      <w:r w:rsidR="00675433">
        <w:rPr>
          <w:rtl/>
        </w:rPr>
        <w:t>ً</w:t>
      </w:r>
      <w:r w:rsidR="00737197">
        <w:rPr>
          <w:rtl/>
        </w:rPr>
        <w:t xml:space="preserve"> بمقدار الأربعين ألف دينار</w:t>
      </w:r>
      <w:r w:rsidR="007A060E">
        <w:rPr>
          <w:rtl/>
        </w:rPr>
        <w:t xml:space="preserve"> ! !</w:t>
      </w:r>
    </w:p>
    <w:p w:rsidR="00737197" w:rsidRDefault="000509AA" w:rsidP="00737197">
      <w:pPr>
        <w:rPr>
          <w:rtl/>
        </w:rPr>
      </w:pPr>
      <w:r w:rsidRPr="000509AA">
        <w:rPr>
          <w:rtl/>
        </w:rPr>
        <w:t>ولعل</w:t>
      </w:r>
      <w:r w:rsidR="00675433">
        <w:rPr>
          <w:rtl/>
        </w:rPr>
        <w:t>ّ</w:t>
      </w:r>
      <w:r w:rsidRPr="000509AA">
        <w:rPr>
          <w:rtl/>
        </w:rPr>
        <w:t>ه كان يرى</w:t>
      </w:r>
      <w:r w:rsidR="00675433" w:rsidRPr="00B2039A">
        <w:rPr>
          <w:rtl/>
        </w:rPr>
        <w:t>ٰ</w:t>
      </w:r>
      <w:r w:rsidR="00737197">
        <w:rPr>
          <w:rtl/>
        </w:rPr>
        <w:t xml:space="preserve"> أن</w:t>
      </w:r>
      <w:r w:rsidR="00675433">
        <w:rPr>
          <w:rtl/>
        </w:rPr>
        <w:t>ّ</w:t>
      </w:r>
      <w:r w:rsidR="00737197">
        <w:rPr>
          <w:rtl/>
        </w:rPr>
        <w:t xml:space="preserve"> هذه إحدى</w:t>
      </w:r>
      <w:r w:rsidR="00675433" w:rsidRPr="00B2039A">
        <w:rPr>
          <w:rtl/>
        </w:rPr>
        <w:t>ٰ</w:t>
      </w:r>
      <w:r w:rsidR="00737197">
        <w:rPr>
          <w:rtl/>
        </w:rPr>
        <w:t xml:space="preserve"> تصد</w:t>
      </w:r>
      <w:r w:rsidR="00675433">
        <w:rPr>
          <w:rtl/>
        </w:rPr>
        <w:t>ّ</w:t>
      </w:r>
      <w:r w:rsidR="00737197">
        <w:rPr>
          <w:rtl/>
        </w:rPr>
        <w:t>قات أبي بكر</w:t>
      </w:r>
      <w:r w:rsidR="007A060E">
        <w:rPr>
          <w:rtl/>
        </w:rPr>
        <w:t xml:space="preserve"> ! !</w:t>
      </w:r>
    </w:p>
    <w:p w:rsidR="00737197" w:rsidRDefault="000509AA" w:rsidP="00737197">
      <w:pPr>
        <w:rPr>
          <w:rtl/>
        </w:rPr>
      </w:pPr>
      <w:r w:rsidRPr="000509AA">
        <w:rPr>
          <w:rtl/>
        </w:rPr>
        <w:t>ثم</w:t>
      </w:r>
      <w:r w:rsidR="00675433">
        <w:rPr>
          <w:rtl/>
        </w:rPr>
        <w:t>ّ</w:t>
      </w:r>
      <w:r w:rsidRPr="000509AA">
        <w:rPr>
          <w:rtl/>
        </w:rPr>
        <w:t xml:space="preserve"> جاء أئم</w:t>
      </w:r>
      <w:r w:rsidR="00675433">
        <w:rPr>
          <w:rtl/>
        </w:rPr>
        <w:t>ّ</w:t>
      </w:r>
      <w:r w:rsidRPr="000509AA">
        <w:rPr>
          <w:rtl/>
        </w:rPr>
        <w:t>ة القوم يذكرون في البحوث الكلامي</w:t>
      </w:r>
      <w:r w:rsidR="00675433">
        <w:rPr>
          <w:rtl/>
        </w:rPr>
        <w:t>ّ</w:t>
      </w:r>
      <w:r w:rsidRPr="000509AA">
        <w:rPr>
          <w:rtl/>
        </w:rPr>
        <w:t>ة أن</w:t>
      </w:r>
      <w:r w:rsidR="00675433">
        <w:rPr>
          <w:rtl/>
        </w:rPr>
        <w:t>ّ</w:t>
      </w:r>
      <w:r w:rsidR="00737197">
        <w:rPr>
          <w:rtl/>
        </w:rPr>
        <w:t xml:space="preserve"> أبا بكر كان </w:t>
      </w:r>
      <w:r w:rsidR="00675433">
        <w:rPr>
          <w:rtl/>
        </w:rPr>
        <w:br/>
      </w:r>
      <w:r w:rsidR="008767F4" w:rsidRPr="000509AA">
        <w:rPr>
          <w:rtl/>
        </w:rPr>
        <w:t>«</w:t>
      </w:r>
      <w:r w:rsidR="00893344">
        <w:rPr>
          <w:rtl/>
        </w:rPr>
        <w:t xml:space="preserve"> </w:t>
      </w:r>
      <w:r w:rsidRPr="000509AA">
        <w:rPr>
          <w:rtl/>
        </w:rPr>
        <w:t>ضعيف الحال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عديم المال</w:t>
      </w:r>
      <w:r w:rsidR="00893344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7A060E">
        <w:rPr>
          <w:rtl/>
        </w:rPr>
        <w:t xml:space="preserve"> ! !</w:t>
      </w:r>
    </w:p>
    <w:p w:rsidR="000509AA" w:rsidRPr="000509AA" w:rsidRDefault="00893344" w:rsidP="00893344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893344" w:rsidP="000509AA">
      <w:pPr>
        <w:pStyle w:val="rfdLine"/>
        <w:rPr>
          <w:rtl/>
        </w:rPr>
      </w:pPr>
      <w:r w:rsidRPr="00893344">
        <w:rPr>
          <w:rStyle w:val="rfdNormal0Char"/>
          <w:rtl/>
        </w:rPr>
        <w:br/>
      </w:r>
      <w:r w:rsidRPr="00893344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893344">
        <w:rPr>
          <w:rStyle w:val="rfdNormal0Char"/>
          <w:rtl/>
        </w:rPr>
        <w:br/>
      </w:r>
      <w:r w:rsidRPr="00893344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 xml:space="preserve">(1) تفسير النسفي </w:t>
      </w:r>
      <w:r w:rsidR="00294847" w:rsidRPr="002D0CE3">
        <w:rPr>
          <w:rtl/>
        </w:rPr>
        <w:t>ـ</w:t>
      </w:r>
      <w:r w:rsidRPr="002D0CE3">
        <w:rPr>
          <w:rtl/>
        </w:rPr>
        <w:t xml:space="preserve"> على</w:t>
      </w:r>
      <w:r w:rsidR="00675433" w:rsidRPr="002D0CE3">
        <w:rPr>
          <w:rtl/>
        </w:rPr>
        <w:t>ٰ</w:t>
      </w:r>
      <w:r w:rsidRPr="002D0CE3">
        <w:rPr>
          <w:rtl/>
        </w:rPr>
        <w:t xml:space="preserve"> هامش الخازن </w:t>
      </w:r>
      <w:r w:rsidR="00294847" w:rsidRPr="002D0CE3">
        <w:rPr>
          <w:rtl/>
        </w:rPr>
        <w:t>ـ</w:t>
      </w:r>
      <w:r w:rsidR="00737197" w:rsidRPr="002D0CE3">
        <w:rPr>
          <w:rtl/>
        </w:rPr>
        <w:t xml:space="preserve"> </w:t>
      </w:r>
      <w:r w:rsidRPr="002D0CE3">
        <w:rPr>
          <w:rtl/>
        </w:rPr>
        <w:t>1</w:t>
      </w:r>
      <w:r w:rsidR="007A060E" w:rsidRPr="002D0CE3">
        <w:rPr>
          <w:rtl/>
        </w:rPr>
        <w:t xml:space="preserve"> / </w:t>
      </w:r>
      <w:r w:rsidRPr="002D0CE3">
        <w:rPr>
          <w:rtl/>
        </w:rPr>
        <w:t>201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(2) تفسير السراج المنير</w:t>
      </w:r>
      <w:r w:rsidR="00737197" w:rsidRPr="002D0CE3">
        <w:rPr>
          <w:rtl/>
        </w:rPr>
        <w:t xml:space="preserve"> </w:t>
      </w:r>
      <w:r w:rsidRPr="002D0CE3">
        <w:rPr>
          <w:rtl/>
        </w:rPr>
        <w:t>1</w:t>
      </w:r>
      <w:r w:rsidR="007A060E" w:rsidRPr="002D0CE3">
        <w:rPr>
          <w:rtl/>
        </w:rPr>
        <w:t xml:space="preserve"> / </w:t>
      </w:r>
      <w:r w:rsidRPr="002D0CE3">
        <w:rPr>
          <w:rtl/>
        </w:rPr>
        <w:t>183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(3) روح المعاني</w:t>
      </w:r>
      <w:r w:rsidR="00737197" w:rsidRPr="002D0CE3">
        <w:rPr>
          <w:rtl/>
        </w:rPr>
        <w:t xml:space="preserve"> </w:t>
      </w:r>
      <w:r w:rsidRPr="002D0CE3">
        <w:rPr>
          <w:rtl/>
        </w:rPr>
        <w:t>3</w:t>
      </w:r>
      <w:r w:rsidR="007A060E" w:rsidRPr="002D0CE3">
        <w:rPr>
          <w:rtl/>
        </w:rPr>
        <w:t xml:space="preserve"> / </w:t>
      </w:r>
      <w:r w:rsidRPr="002D0CE3">
        <w:rPr>
          <w:rtl/>
        </w:rPr>
        <w:t>48</w:t>
      </w:r>
      <w:r w:rsidR="00F26704" w:rsidRPr="002D0CE3">
        <w:rPr>
          <w:rtl/>
        </w:rPr>
        <w:t xml:space="preserve"> .</w:t>
      </w:r>
    </w:p>
    <w:p w:rsidR="000509AA" w:rsidRPr="002D0CE3" w:rsidRDefault="000509AA" w:rsidP="002D0CE3">
      <w:pPr>
        <w:pStyle w:val="rfdFootnote0"/>
        <w:rPr>
          <w:rtl/>
        </w:rPr>
      </w:pPr>
      <w:r w:rsidRPr="002D0CE3">
        <w:rPr>
          <w:rtl/>
        </w:rPr>
        <w:t>(4) شرح المقاصد</w:t>
      </w:r>
      <w:r w:rsidR="00737197" w:rsidRPr="002D0CE3">
        <w:rPr>
          <w:rtl/>
        </w:rPr>
        <w:t xml:space="preserve"> </w:t>
      </w:r>
      <w:r w:rsidRPr="002D0CE3">
        <w:rPr>
          <w:rtl/>
        </w:rPr>
        <w:t>5</w:t>
      </w:r>
      <w:r w:rsidR="007A060E" w:rsidRPr="002D0CE3">
        <w:rPr>
          <w:rtl/>
        </w:rPr>
        <w:t xml:space="preserve"> / </w:t>
      </w:r>
      <w:r w:rsidRPr="002D0CE3">
        <w:rPr>
          <w:rtl/>
        </w:rPr>
        <w:t>260</w:t>
      </w:r>
      <w:r w:rsidR="00F26704" w:rsidRPr="002D0CE3">
        <w:rPr>
          <w:rtl/>
        </w:rPr>
        <w:t xml:space="preserve"> .</w:t>
      </w:r>
    </w:p>
    <w:p w:rsidR="00600DF3" w:rsidRDefault="00600DF3" w:rsidP="00893344">
      <w:pPr>
        <w:rPr>
          <w:rtl/>
        </w:rPr>
        <w:sectPr w:rsidR="00600DF3" w:rsidSect="00600DF3">
          <w:headerReference w:type="even" r:id="rId39"/>
          <w:headerReference w:type="default" r:id="rId40"/>
          <w:headerReference w:type="first" r:id="rId4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893344" w:rsidRPr="00893344" w:rsidRDefault="000509AA" w:rsidP="00893344">
      <w:pPr>
        <w:rPr>
          <w:rtl/>
        </w:rPr>
      </w:pPr>
      <w:r w:rsidRPr="00893344">
        <w:rPr>
          <w:rtl/>
        </w:rPr>
        <w:lastRenderedPageBreak/>
        <w:br w:type="page"/>
      </w:r>
    </w:p>
    <w:p w:rsidR="00893344" w:rsidRPr="00893344" w:rsidRDefault="00893344" w:rsidP="00893344">
      <w:pPr>
        <w:pStyle w:val="rfdPoemTini"/>
        <w:rPr>
          <w:rtl/>
        </w:rPr>
      </w:pPr>
    </w:p>
    <w:p w:rsidR="000509AA" w:rsidRPr="00893344" w:rsidRDefault="000509AA" w:rsidP="00893344">
      <w:pPr>
        <w:pStyle w:val="rfdCenterBold1"/>
        <w:rPr>
          <w:rtl/>
        </w:rPr>
      </w:pPr>
      <w:r w:rsidRPr="00893344">
        <w:rPr>
          <w:rtl/>
        </w:rPr>
        <w:t>قوله تعالى</w:t>
      </w:r>
      <w:r w:rsidR="000F6DE2" w:rsidRPr="00893344">
        <w:rPr>
          <w:rtl/>
        </w:rPr>
        <w:t>ٰ</w:t>
      </w:r>
      <w:r w:rsidRPr="00893344">
        <w:rPr>
          <w:rtl/>
        </w:rPr>
        <w:t xml:space="preserve"> : </w:t>
      </w:r>
      <w:r w:rsidR="00BE4BC2" w:rsidRPr="00893344">
        <w:rPr>
          <w:rStyle w:val="rfdAlaem"/>
          <w:rtl/>
        </w:rPr>
        <w:t>(</w:t>
      </w:r>
      <w:r w:rsidR="00893344">
        <w:rPr>
          <w:rtl/>
        </w:rPr>
        <w:t xml:space="preserve"> </w:t>
      </w:r>
      <w:r w:rsidR="000F6DE2" w:rsidRPr="00893344">
        <w:rPr>
          <w:rtl/>
        </w:rPr>
        <w:t xml:space="preserve">وَالَّذِي جَاءَ بِالصِّدْقِ وَصَدَّقَ بِهِ </w:t>
      </w:r>
      <w:r w:rsidR="000F6DE2" w:rsidRPr="00893344">
        <w:rPr>
          <w:rtl/>
        </w:rPr>
        <w:br/>
        <w:t>أُولَٰئِكَ هُمُ الْمُتَّقُونَ</w:t>
      </w:r>
      <w:r w:rsidR="00893344">
        <w:rPr>
          <w:rtl/>
        </w:rPr>
        <w:t xml:space="preserve"> </w:t>
      </w:r>
      <w:r w:rsidR="00BE4BC2" w:rsidRPr="00893344">
        <w:rPr>
          <w:rStyle w:val="rfdAlaem"/>
          <w:rtl/>
        </w:rPr>
        <w:t>)</w:t>
      </w:r>
      <w:r w:rsidRPr="00893344">
        <w:rPr>
          <w:rtl/>
        </w:rPr>
        <w:t xml:space="preserve"> </w:t>
      </w:r>
      <w:r w:rsidRPr="00893344">
        <w:rPr>
          <w:rStyle w:val="rfdFootnotenum"/>
          <w:rtl/>
        </w:rPr>
        <w:t>(1)</w:t>
      </w:r>
      <w:r w:rsidR="00F26704" w:rsidRPr="0089334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0F6DE2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0F6DE2">
      <w:pPr>
        <w:rPr>
          <w:rtl/>
        </w:rPr>
      </w:pPr>
      <w:r w:rsidRPr="000509AA">
        <w:rPr>
          <w:rtl/>
        </w:rPr>
        <w:t>«</w:t>
      </w:r>
      <w:r w:rsidR="00893344">
        <w:rPr>
          <w:rtl/>
        </w:rPr>
        <w:t xml:space="preserve"> </w:t>
      </w:r>
      <w:r w:rsidR="000509AA" w:rsidRPr="000509AA">
        <w:rPr>
          <w:rtl/>
        </w:rPr>
        <w:t>وقد صد</w:t>
      </w:r>
      <w:r w:rsidR="000F6DE2">
        <w:rPr>
          <w:rtl/>
        </w:rPr>
        <w:t>ّ</w:t>
      </w:r>
      <w:r w:rsidR="000509AA" w:rsidRPr="000509AA">
        <w:rPr>
          <w:rtl/>
        </w:rPr>
        <w:t>قوا بالصدق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فشهد لهم الحق</w:t>
      </w:r>
      <w:r w:rsidR="000F6DE2">
        <w:rPr>
          <w:rtl/>
        </w:rPr>
        <w:t>ّ</w:t>
      </w:r>
      <w:r w:rsidR="000509AA" w:rsidRPr="000509AA">
        <w:rPr>
          <w:rtl/>
        </w:rPr>
        <w:t xml:space="preserve"> تبارك اسمه فقال : </w:t>
      </w:r>
      <w:r w:rsidR="00BE4BC2" w:rsidRPr="00BE4BC2">
        <w:rPr>
          <w:rStyle w:val="rfdAlaem"/>
          <w:rtl/>
        </w:rPr>
        <w:t>(</w:t>
      </w:r>
      <w:r w:rsidR="00893344" w:rsidRPr="00893344">
        <w:rPr>
          <w:rStyle w:val="rfdAie"/>
          <w:rtl/>
        </w:rPr>
        <w:t xml:space="preserve"> </w:t>
      </w:r>
      <w:r w:rsidR="000F6DE2" w:rsidRPr="000F6DE2">
        <w:rPr>
          <w:rStyle w:val="rfdAie"/>
          <w:rtl/>
        </w:rPr>
        <w:t xml:space="preserve">وَالَّذِي </w:t>
      </w:r>
      <w:r w:rsidR="000F6DE2">
        <w:rPr>
          <w:rStyle w:val="rfdAie"/>
          <w:rtl/>
        </w:rPr>
        <w:br/>
      </w:r>
      <w:r w:rsidR="000F6DE2" w:rsidRPr="000F6DE2">
        <w:rPr>
          <w:rStyle w:val="rfdAie"/>
          <w:rtl/>
        </w:rPr>
        <w:t xml:space="preserve">جَاءَ بِالصِّدْقِ وَصَدَّقَ بِهِ </w:t>
      </w:r>
      <w:r w:rsidR="000F6DE2" w:rsidRPr="00B2039A">
        <w:rPr>
          <w:rStyle w:val="rfdAie"/>
          <w:rtl/>
        </w:rPr>
        <w:t>أُولَٰئِكَ</w:t>
      </w:r>
      <w:r w:rsidR="000F6DE2" w:rsidRPr="000F6DE2">
        <w:rPr>
          <w:rStyle w:val="rfdAie"/>
          <w:rtl/>
        </w:rPr>
        <w:t xml:space="preserve"> </w:t>
      </w:r>
      <w:r w:rsidR="000F6DE2" w:rsidRPr="00B2039A">
        <w:rPr>
          <w:rStyle w:val="rfdAie"/>
          <w:rtl/>
        </w:rPr>
        <w:t>هُمُ</w:t>
      </w:r>
      <w:r w:rsidR="000F6DE2" w:rsidRPr="000F6DE2">
        <w:rPr>
          <w:rStyle w:val="rfdAie"/>
          <w:rtl/>
        </w:rPr>
        <w:t xml:space="preserve"> </w:t>
      </w:r>
      <w:r w:rsidR="000F6DE2" w:rsidRPr="00B2039A">
        <w:rPr>
          <w:rStyle w:val="rfdAie"/>
          <w:rtl/>
        </w:rPr>
        <w:t>الْمُتَّقُونَ</w:t>
      </w:r>
      <w:r w:rsidR="0089334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893344" w:rsidRPr="00893344">
        <w:rPr>
          <w:rtl/>
        </w:rPr>
        <w:t xml:space="preserve"> </w:t>
      </w:r>
      <w:r w:rsidR="000509AA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فقال في الهامش :</w:t>
      </w:r>
    </w:p>
    <w:p w:rsidR="000509AA" w:rsidRPr="000509AA" w:rsidRDefault="00737197" w:rsidP="000F6DE2">
      <w:pPr>
        <w:rPr>
          <w:rtl/>
        </w:rPr>
      </w:pPr>
      <w:r>
        <w:rPr>
          <w:rtl/>
        </w:rPr>
        <w:t>«</w:t>
      </w:r>
      <w:r w:rsidR="00893344">
        <w:rPr>
          <w:rtl/>
        </w:rPr>
        <w:t xml:space="preserve"> </w:t>
      </w:r>
      <w:r w:rsidR="000509AA" w:rsidRPr="000509AA">
        <w:rPr>
          <w:rtl/>
        </w:rPr>
        <w:t>الذي جاء بالصدق رسول الله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والذي صد</w:t>
      </w:r>
      <w:r w:rsidR="000F6DE2">
        <w:rPr>
          <w:rtl/>
        </w:rPr>
        <w:t>ّ</w:t>
      </w:r>
      <w:r w:rsidR="000509AA" w:rsidRPr="000509AA">
        <w:rPr>
          <w:rtl/>
        </w:rPr>
        <w:t>ق به أمير المؤمنين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بنص</w:t>
      </w:r>
      <w:r w:rsidR="000F6DE2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الباقر والصادق والكاظم والرضا و</w:t>
      </w:r>
      <w:r w:rsidR="000F6DE2" w:rsidRPr="00B2039A">
        <w:rPr>
          <w:rtl/>
        </w:rPr>
        <w:t>ٱ</w:t>
      </w:r>
      <w:r w:rsidR="000509AA" w:rsidRPr="000509AA">
        <w:rPr>
          <w:rtl/>
        </w:rPr>
        <w:t>بن عب</w:t>
      </w:r>
      <w:r w:rsidR="000F6DE2">
        <w:rPr>
          <w:rtl/>
        </w:rPr>
        <w:t>ّ</w:t>
      </w:r>
      <w:r w:rsidR="000509AA" w:rsidRPr="000509AA">
        <w:rPr>
          <w:rtl/>
        </w:rPr>
        <w:t>اس و</w:t>
      </w:r>
      <w:r w:rsidR="000F6DE2" w:rsidRPr="00B2039A">
        <w:rPr>
          <w:rtl/>
        </w:rPr>
        <w:t>ٱ</w:t>
      </w:r>
      <w:r w:rsidR="000509AA" w:rsidRPr="000509AA">
        <w:rPr>
          <w:rtl/>
        </w:rPr>
        <w:t>بن الحنفية وعبد الله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الحسن والشهيد زيد بن علي</w:t>
      </w:r>
      <w:r w:rsidR="000F6DE2">
        <w:rPr>
          <w:rtl/>
        </w:rPr>
        <w:t>ّ</w:t>
      </w:r>
      <w:r w:rsidR="000509AA" w:rsidRPr="000509AA">
        <w:rPr>
          <w:rtl/>
        </w:rPr>
        <w:t xml:space="preserve"> بن الحسين وعلي</w:t>
      </w:r>
      <w:r w:rsidR="000F6DE2">
        <w:rPr>
          <w:rtl/>
        </w:rPr>
        <w:t>ّ</w:t>
      </w:r>
      <w:r w:rsidR="000509AA" w:rsidRPr="000509AA">
        <w:rPr>
          <w:rtl/>
        </w:rPr>
        <w:t xml:space="preserve"> بن جعفر الصادق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أمير المؤمنين يحتج</w:t>
      </w:r>
      <w:r w:rsidR="00D92ECE">
        <w:rPr>
          <w:rtl/>
        </w:rPr>
        <w:t>ّ</w:t>
      </w:r>
      <w:r w:rsidR="000509AA" w:rsidRPr="000509AA">
        <w:rPr>
          <w:rtl/>
        </w:rPr>
        <w:t xml:space="preserve"> بها لنفسه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rPr>
          <w:rtl/>
        </w:rPr>
      </w:pPr>
      <w:r w:rsidRPr="000509AA">
        <w:rPr>
          <w:rtl/>
        </w:rPr>
        <w:t>وأخرج ابن المغازلي في</w:t>
      </w:r>
      <w:r w:rsidRPr="00737197">
        <w:rPr>
          <w:rStyle w:val="rfdBold2"/>
          <w:rtl/>
        </w:rPr>
        <w:t xml:space="preserve"> مناقبه</w:t>
      </w:r>
      <w:r w:rsidR="00C51724">
        <w:rPr>
          <w:rtl/>
        </w:rPr>
        <w:t xml:space="preserve"> ،</w:t>
      </w:r>
      <w:r w:rsidRPr="00893344">
        <w:rPr>
          <w:rtl/>
        </w:rPr>
        <w:t xml:space="preserve"> </w:t>
      </w:r>
      <w:r w:rsidRPr="000509AA">
        <w:rPr>
          <w:rtl/>
        </w:rPr>
        <w:t>عن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الذي جاء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بالصدق محم</w:t>
      </w:r>
      <w:r w:rsidR="00D92ECE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والذي صد</w:t>
      </w:r>
      <w:r w:rsidR="00D92ECE">
        <w:rPr>
          <w:rtl/>
        </w:rPr>
        <w:t>ّ</w:t>
      </w:r>
      <w:r w:rsidRPr="000509AA">
        <w:rPr>
          <w:rtl/>
        </w:rPr>
        <w:t>ق به علي</w:t>
      </w:r>
      <w:r w:rsidR="00D92ECE">
        <w:rPr>
          <w:rtl/>
        </w:rPr>
        <w:t>ّ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وأخرجه الحافظان ابن مردويه وأبو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نعيم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وغيرهما</w:t>
      </w:r>
      <w:r w:rsidR="00893344">
        <w:rPr>
          <w:rtl/>
        </w:rPr>
        <w:t xml:space="preserve"> </w:t>
      </w:r>
      <w:r w:rsidR="0073719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فقيل :</w:t>
      </w:r>
    </w:p>
    <w:p w:rsidR="000509AA" w:rsidRPr="000509AA" w:rsidRDefault="00737197" w:rsidP="00D92ECE">
      <w:pPr>
        <w:rPr>
          <w:rtl/>
        </w:rPr>
      </w:pPr>
      <w:r>
        <w:rPr>
          <w:rtl/>
        </w:rPr>
        <w:t>«</w:t>
      </w:r>
      <w:r w:rsidR="00893344">
        <w:rPr>
          <w:rtl/>
        </w:rPr>
        <w:t xml:space="preserve"> </w:t>
      </w:r>
      <w:r w:rsidR="000509AA" w:rsidRPr="000509AA">
        <w:rPr>
          <w:rtl/>
        </w:rPr>
        <w:t>من طريق أبي نعيم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عن مجاهد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893344" w:rsidRPr="00893344">
        <w:rPr>
          <w:rStyle w:val="rfdAie"/>
          <w:rtl/>
        </w:rPr>
        <w:t xml:space="preserve"> </w:t>
      </w:r>
      <w:r w:rsidR="00D92ECE" w:rsidRPr="00893344">
        <w:rPr>
          <w:rStyle w:val="rfdAie"/>
          <w:rtl/>
        </w:rPr>
        <w:t>وَصَدَّقَ بِهِ</w:t>
      </w:r>
      <w:r w:rsidR="00893344" w:rsidRPr="0089334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قال : علي</w:t>
      </w:r>
      <w:r w:rsidR="00D92ECE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893344" w:rsidRDefault="000509AA" w:rsidP="00893344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وقول مجاهد وحده </w:t>
      </w:r>
      <w:r w:rsidR="00294847">
        <w:rPr>
          <w:rtl/>
        </w:rPr>
        <w:t>ـ</w:t>
      </w:r>
      <w:r w:rsidRPr="000509AA">
        <w:rPr>
          <w:rtl/>
        </w:rPr>
        <w:t xml:space="preserve"> لو ثبت عنه </w:t>
      </w:r>
      <w:r w:rsidR="00294847">
        <w:rPr>
          <w:rtl/>
        </w:rPr>
        <w:t>ـ</w:t>
      </w:r>
      <w:r w:rsidRPr="000509AA">
        <w:rPr>
          <w:rtl/>
        </w:rPr>
        <w:t xml:space="preserve"> ليس بحج</w:t>
      </w:r>
      <w:r w:rsidR="00D92ECE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كيف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والثابت</w:t>
      </w:r>
      <w:r w:rsidR="00893344">
        <w:rPr>
          <w:rtl/>
        </w:rPr>
        <w:t xml:space="preserve"> </w:t>
      </w:r>
      <w:r w:rsidR="00893344">
        <w:rPr>
          <w:rtl/>
        </w:rPr>
        <w:br/>
      </w:r>
      <w:r w:rsidRPr="00893344">
        <w:rPr>
          <w:rStyle w:val="rfdLineChar"/>
          <w:rtl/>
          <w:lang w:bidi="ar-SA"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الزمر 39 : 33</w:t>
      </w:r>
      <w:r w:rsidR="00F26704" w:rsidRPr="004A0026">
        <w:rPr>
          <w:rtl/>
        </w:rPr>
        <w:t xml:space="preserve"> .</w:t>
      </w:r>
    </w:p>
    <w:p w:rsidR="000509AA" w:rsidRPr="000509AA" w:rsidRDefault="000509AA" w:rsidP="00600DF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عنه خلاف هذا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أن</w:t>
      </w:r>
      <w:r w:rsidR="00C1252F">
        <w:rPr>
          <w:rtl/>
        </w:rPr>
        <w:t>ّ</w:t>
      </w:r>
      <w:r w:rsidRPr="000509AA">
        <w:rPr>
          <w:rtl/>
        </w:rPr>
        <w:t xml:space="preserve"> الصدق القرآن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والذي صد</w:t>
      </w:r>
      <w:r w:rsidR="00C1252F">
        <w:rPr>
          <w:rtl/>
        </w:rPr>
        <w:t>ّ</w:t>
      </w:r>
      <w:r w:rsidRPr="000509AA">
        <w:rPr>
          <w:rtl/>
        </w:rPr>
        <w:t>ق به هو من عمل به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وما ذكر معارض بما هو أشهر عند المفس</w:t>
      </w:r>
      <w:r w:rsidR="00C1252F">
        <w:rPr>
          <w:rtl/>
        </w:rPr>
        <w:t>ّ</w:t>
      </w:r>
      <w:r w:rsidRPr="000509AA">
        <w:rPr>
          <w:rtl/>
        </w:rPr>
        <w:t>رين وهو : أن</w:t>
      </w:r>
      <w:r w:rsidR="00C1252F">
        <w:rPr>
          <w:rtl/>
        </w:rPr>
        <w:t>ّ</w:t>
      </w:r>
      <w:r w:rsidRPr="000509AA">
        <w:rPr>
          <w:rtl/>
        </w:rPr>
        <w:t xml:space="preserve"> الذي صد</w:t>
      </w:r>
      <w:r w:rsidR="00C1252F">
        <w:rPr>
          <w:rtl/>
        </w:rPr>
        <w:t>ّ</w:t>
      </w:r>
      <w:r w:rsidRPr="000509AA">
        <w:rPr>
          <w:rtl/>
        </w:rPr>
        <w:t>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به أبو بكر الصد</w:t>
      </w:r>
      <w:r w:rsidR="00C1252F">
        <w:rPr>
          <w:rtl/>
        </w:rPr>
        <w:t>ّ</w:t>
      </w:r>
      <w:r w:rsidRPr="000509AA">
        <w:rPr>
          <w:rtl/>
        </w:rPr>
        <w:t>يق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ذكره ابن جرير وغيره</w:t>
      </w:r>
      <w:r w:rsidR="00F26704">
        <w:rPr>
          <w:rtl/>
        </w:rPr>
        <w:t xml:space="preserve"> .</w:t>
      </w:r>
    </w:p>
    <w:p w:rsidR="000509AA" w:rsidRPr="000509AA" w:rsidRDefault="000509AA" w:rsidP="00C1252F">
      <w:pPr>
        <w:rPr>
          <w:rtl/>
        </w:rPr>
      </w:pPr>
      <w:r w:rsidRPr="000509AA">
        <w:rPr>
          <w:rtl/>
        </w:rPr>
        <w:t>وقد سئل أبو جعفر الفقيه</w:t>
      </w:r>
      <w:r w:rsidR="0073719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غلام الخل</w:t>
      </w:r>
      <w:r w:rsidR="00C1252F">
        <w:rPr>
          <w:rtl/>
        </w:rPr>
        <w:t>ّ</w:t>
      </w:r>
      <w:r w:rsidRPr="000509AA">
        <w:rPr>
          <w:rtl/>
        </w:rPr>
        <w:t>ال</w:t>
      </w:r>
      <w:r w:rsidR="0073719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عن هذه الآية فقال : نزلت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أبي بكر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فقال السائل : بل في علي</w:t>
      </w:r>
      <w:r w:rsidR="00C1252F">
        <w:rPr>
          <w:rtl/>
        </w:rPr>
        <w:t>ّ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فقال أبو جعفر الفقيه : إقرأ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بعدها فقرأ إلى</w:t>
      </w:r>
      <w:r w:rsidR="00C1252F" w:rsidRPr="00B2039A">
        <w:rPr>
          <w:rtl/>
        </w:rPr>
        <w:t>ٰ</w:t>
      </w:r>
      <w:r w:rsidRPr="000509AA">
        <w:rPr>
          <w:rtl/>
        </w:rPr>
        <w:t xml:space="preserve"> قوله </w:t>
      </w:r>
      <w:r w:rsidR="00CF294D">
        <w:rPr>
          <w:rtl/>
        </w:rPr>
        <w:t>(</w:t>
      </w:r>
      <w:r w:rsidR="00893344">
        <w:rPr>
          <w:rtl/>
        </w:rPr>
        <w:t xml:space="preserve"> </w:t>
      </w:r>
      <w:r w:rsidRPr="000509AA">
        <w:rPr>
          <w:rtl/>
        </w:rPr>
        <w:t>الزمر : 35</w:t>
      </w:r>
      <w:r w:rsidR="00893344">
        <w:rPr>
          <w:rtl/>
        </w:rPr>
        <w:t xml:space="preserve"> </w:t>
      </w:r>
      <w:r w:rsidR="00CF294D">
        <w:rPr>
          <w:rtl/>
        </w:rPr>
        <w:t>)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893344" w:rsidRPr="00893344">
        <w:rPr>
          <w:rStyle w:val="rfdAie"/>
          <w:rtl/>
        </w:rPr>
        <w:t xml:space="preserve"> </w:t>
      </w:r>
      <w:r w:rsidR="00C1252F" w:rsidRPr="00893344">
        <w:rPr>
          <w:rStyle w:val="rfdAie"/>
          <w:rtl/>
        </w:rPr>
        <w:t>لِيُكَفِّرَ اللَّهُ عَنْهُمْ أَسْوَأَ الَّذِي عَمِلُوا</w:t>
      </w:r>
      <w:r w:rsidR="00893344" w:rsidRPr="0089334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فقال : علي</w:t>
      </w:r>
      <w:r w:rsidR="00C1252F">
        <w:rPr>
          <w:rtl/>
        </w:rPr>
        <w:t>ّ</w:t>
      </w:r>
      <w:r w:rsidRPr="000509AA">
        <w:rPr>
          <w:rtl/>
        </w:rPr>
        <w:t xml:space="preserve"> عندك معصوم لا سي</w:t>
      </w:r>
      <w:r w:rsidR="00C1252F">
        <w:rPr>
          <w:rtl/>
        </w:rPr>
        <w:t>ّ</w:t>
      </w:r>
      <w:r w:rsidRPr="000509AA">
        <w:rPr>
          <w:rtl/>
        </w:rPr>
        <w:t>ئة 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فما الذي ي</w:t>
      </w:r>
      <w:r w:rsidR="00C1252F">
        <w:rPr>
          <w:rtl/>
        </w:rPr>
        <w:t>ُ</w:t>
      </w:r>
      <w:r w:rsidRPr="000509AA">
        <w:rPr>
          <w:rtl/>
        </w:rPr>
        <w:t>كف</w:t>
      </w:r>
      <w:r w:rsidR="00C1252F">
        <w:rPr>
          <w:rtl/>
        </w:rPr>
        <w:t>َّ</w:t>
      </w:r>
      <w:r w:rsidRPr="000509AA">
        <w:rPr>
          <w:rtl/>
        </w:rPr>
        <w:t>ر عنه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فبهت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السائل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ولفظ الآية عام</w:t>
      </w:r>
      <w:r w:rsidR="00C1252F">
        <w:rPr>
          <w:rtl/>
        </w:rPr>
        <w:t>ّ</w:t>
      </w:r>
      <w:r w:rsidRPr="000509AA">
        <w:rPr>
          <w:rtl/>
        </w:rPr>
        <w:t xml:space="preserve"> مطلق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دخل في حكمها أبو بكر وعلي</w:t>
      </w:r>
      <w:r w:rsidR="00C1252F">
        <w:rPr>
          <w:rtl/>
        </w:rPr>
        <w:t>ّ</w:t>
      </w:r>
      <w:r w:rsidRPr="000509AA">
        <w:rPr>
          <w:rtl/>
        </w:rPr>
        <w:t xml:space="preserve"> وخلق</w:t>
      </w:r>
      <w:r w:rsidR="00F26704">
        <w:rPr>
          <w:rtl/>
        </w:rPr>
        <w:t xml:space="preserve"> .</w:t>
      </w:r>
    </w:p>
    <w:p w:rsidR="000509AA" w:rsidRPr="000509AA" w:rsidRDefault="000509AA" w:rsidP="00C1252F">
      <w:pPr>
        <w:rPr>
          <w:rtl/>
        </w:rPr>
      </w:pPr>
      <w:r w:rsidRPr="000509AA">
        <w:rPr>
          <w:rtl/>
        </w:rPr>
        <w:t xml:space="preserve">قال ابن جرير : </w:t>
      </w:r>
      <w:r w:rsidR="00737197">
        <w:rPr>
          <w:rtl/>
        </w:rPr>
        <w:t>«</w:t>
      </w:r>
      <w:r w:rsidR="00893344">
        <w:rPr>
          <w:rtl/>
        </w:rPr>
        <w:t xml:space="preserve"> </w:t>
      </w:r>
      <w:r w:rsidRPr="000509AA">
        <w:rPr>
          <w:rtl/>
        </w:rPr>
        <w:t>والصواب من القول في ذلك أن يقال : إن</w:t>
      </w:r>
      <w:r w:rsidR="00C1252F">
        <w:rPr>
          <w:rtl/>
        </w:rPr>
        <w:t>ّ</w:t>
      </w:r>
      <w:r w:rsidRPr="000509AA">
        <w:rPr>
          <w:rtl/>
        </w:rPr>
        <w:t xml:space="preserve"> الله تعالى</w:t>
      </w:r>
      <w:r w:rsidR="00C1252F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ذكره عنى</w:t>
      </w:r>
      <w:r w:rsidR="00C1252F" w:rsidRPr="00B2039A">
        <w:rPr>
          <w:rtl/>
        </w:rPr>
        <w:t>ٰ</w:t>
      </w:r>
      <w:r w:rsidRPr="000509AA">
        <w:rPr>
          <w:rtl/>
        </w:rPr>
        <w:t xml:space="preserve"> بقوله : </w:t>
      </w:r>
      <w:r w:rsidR="00BE4BC2" w:rsidRPr="00BE4BC2">
        <w:rPr>
          <w:rStyle w:val="rfdAlaem"/>
          <w:rtl/>
        </w:rPr>
        <w:t>(</w:t>
      </w:r>
      <w:r w:rsidR="00893344" w:rsidRPr="00893344">
        <w:rPr>
          <w:rStyle w:val="rfdAie"/>
          <w:rtl/>
        </w:rPr>
        <w:t xml:space="preserve"> </w:t>
      </w:r>
      <w:r w:rsidR="00C1252F" w:rsidRPr="00893344">
        <w:rPr>
          <w:rStyle w:val="rfdAie"/>
          <w:rtl/>
        </w:rPr>
        <w:t>وَالَّذِي جَاءَ بِالصِّدْقِ وَصَدَّقَ بِهِ</w:t>
      </w:r>
      <w:r w:rsidR="00893344" w:rsidRPr="0089334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كل</w:t>
      </w:r>
      <w:r w:rsidR="00C1252F">
        <w:rPr>
          <w:rtl/>
        </w:rPr>
        <w:t>ّ</w:t>
      </w:r>
      <w:r w:rsidRPr="000509AA">
        <w:rPr>
          <w:rtl/>
        </w:rPr>
        <w:t xml:space="preserve"> من دعا إلى</w:t>
      </w:r>
      <w:r w:rsidR="00C1252F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توحيد الله وتصديق رسوله والعمل بما ابتعث به رسوله صل</w:t>
      </w:r>
      <w:r w:rsidR="00C1252F">
        <w:rPr>
          <w:rtl/>
        </w:rPr>
        <w:t>ّ</w:t>
      </w:r>
      <w:r w:rsidRPr="000509AA">
        <w:rPr>
          <w:rtl/>
        </w:rPr>
        <w:t>ى</w:t>
      </w:r>
      <w:r w:rsidR="00C1252F" w:rsidRPr="00B2039A">
        <w:rPr>
          <w:rtl/>
        </w:rPr>
        <w:t>ٰ</w:t>
      </w:r>
      <w:r w:rsidRPr="000509AA">
        <w:rPr>
          <w:rtl/>
        </w:rPr>
        <w:t xml:space="preserve"> الله عليه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7A060E">
        <w:rPr>
          <w:rtl/>
        </w:rPr>
        <w:t xml:space="preserve">[ </w:t>
      </w:r>
      <w:r w:rsidRPr="000509AA">
        <w:rPr>
          <w:rtl/>
        </w:rPr>
        <w:t>وآله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وسل</w:t>
      </w:r>
      <w:r w:rsidR="00C1252F">
        <w:rPr>
          <w:rtl/>
        </w:rPr>
        <w:t>ّ</w:t>
      </w:r>
      <w:r w:rsidRPr="000509AA">
        <w:rPr>
          <w:rtl/>
        </w:rPr>
        <w:t>م من بين رسول الله وأتباعه والمؤمنين 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C1252F">
        <w:rPr>
          <w:rtl/>
        </w:rPr>
        <w:t>ْ</w:t>
      </w:r>
      <w:r w:rsidRPr="000509AA">
        <w:rPr>
          <w:rtl/>
        </w:rPr>
        <w:t xml:space="preserve"> يقال : الصدق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هو القرآن وشهادة أن لا إل</w:t>
      </w:r>
      <w:r w:rsidR="00C1252F" w:rsidRPr="00B2039A">
        <w:rPr>
          <w:rtl/>
        </w:rPr>
        <w:t>ٰ</w:t>
      </w:r>
      <w:r w:rsidRPr="000509AA">
        <w:rPr>
          <w:rtl/>
        </w:rPr>
        <w:t>ه إل</w:t>
      </w:r>
      <w:r w:rsidR="00C1252F">
        <w:rPr>
          <w:rtl/>
        </w:rPr>
        <w:t>ّ</w:t>
      </w:r>
      <w:r w:rsidRPr="000509AA">
        <w:rPr>
          <w:rtl/>
        </w:rPr>
        <w:t>ا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والمصد</w:t>
      </w:r>
      <w:r w:rsidR="00C1252F">
        <w:rPr>
          <w:rtl/>
        </w:rPr>
        <w:t>ّ</w:t>
      </w:r>
      <w:r w:rsidRPr="000509AA">
        <w:rPr>
          <w:rtl/>
        </w:rPr>
        <w:t>ق به : المؤمنون بالقرآن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جميع خلق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كائنا</w:t>
      </w:r>
      <w:r w:rsidR="00C1252F">
        <w:rPr>
          <w:rtl/>
        </w:rPr>
        <w:t>ً</w:t>
      </w:r>
      <w:r w:rsidRPr="000509AA">
        <w:rPr>
          <w:rtl/>
        </w:rPr>
        <w:t xml:space="preserve"> من كان من نبي</w:t>
      </w:r>
      <w:r w:rsidR="00C1252F">
        <w:rPr>
          <w:rtl/>
        </w:rPr>
        <w:t>ّ</w:t>
      </w:r>
      <w:r w:rsidRPr="000509AA">
        <w:rPr>
          <w:rtl/>
        </w:rPr>
        <w:t xml:space="preserve"> الله وأتباعه</w:t>
      </w:r>
      <w:r w:rsidR="00F26704">
        <w:rPr>
          <w:rtl/>
        </w:rPr>
        <w:t xml:space="preserve"> .</w:t>
      </w:r>
    </w:p>
    <w:p w:rsidR="000509AA" w:rsidRPr="000509AA" w:rsidRDefault="000509AA" w:rsidP="00C1252F">
      <w:pPr>
        <w:rPr>
          <w:rtl/>
        </w:rPr>
      </w:pPr>
      <w:r w:rsidRPr="000509AA">
        <w:rPr>
          <w:rtl/>
        </w:rPr>
        <w:t>و</w:t>
      </w:r>
      <w:r w:rsidR="00C1252F" w:rsidRPr="00B2039A">
        <w:rPr>
          <w:rtl/>
        </w:rPr>
        <w:t>ٱ</w:t>
      </w:r>
      <w:r w:rsidRPr="000509AA">
        <w:rPr>
          <w:rtl/>
        </w:rPr>
        <w:t>علم أن</w:t>
      </w:r>
      <w:r w:rsidR="00C1252F">
        <w:rPr>
          <w:rtl/>
        </w:rPr>
        <w:t>ّ</w:t>
      </w:r>
      <w:r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893344" w:rsidRPr="00893344">
        <w:rPr>
          <w:rStyle w:val="rfdAie"/>
          <w:rtl/>
        </w:rPr>
        <w:t xml:space="preserve"> </w:t>
      </w:r>
      <w:r w:rsidR="00C1252F" w:rsidRPr="00893344">
        <w:rPr>
          <w:rStyle w:val="rfdAie"/>
          <w:rtl/>
        </w:rPr>
        <w:t>الَّذِي</w:t>
      </w:r>
      <w:r w:rsidR="00893344" w:rsidRPr="0089334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في الآية بمعنى</w:t>
      </w:r>
      <w:r w:rsidR="00C1252F" w:rsidRPr="00B2039A">
        <w:rPr>
          <w:rtl/>
        </w:rPr>
        <w:t>ٰ</w:t>
      </w:r>
      <w:r w:rsidRPr="000509AA">
        <w:rPr>
          <w:rtl/>
        </w:rPr>
        <w:t xml:space="preserve"> </w:t>
      </w:r>
      <w:r w:rsidR="00737197">
        <w:rPr>
          <w:rtl/>
        </w:rPr>
        <w:t>«</w:t>
      </w:r>
      <w:r w:rsidR="00893344">
        <w:rPr>
          <w:rtl/>
        </w:rPr>
        <w:t xml:space="preserve"> </w:t>
      </w:r>
      <w:r w:rsidR="00737197">
        <w:rPr>
          <w:rtl/>
        </w:rPr>
        <w:t>ال</w:t>
      </w:r>
      <w:r w:rsidR="00C2455C">
        <w:rPr>
          <w:rtl/>
        </w:rPr>
        <w:t>ّ</w:t>
      </w:r>
      <w:r w:rsidR="00737197">
        <w:rPr>
          <w:rtl/>
        </w:rPr>
        <w:t>ذين</w:t>
      </w:r>
      <w:r w:rsidR="00893344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بدليل قوله بعده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BE4BC2" w:rsidRPr="00BE4BC2">
        <w:rPr>
          <w:rStyle w:val="rfdAlaem"/>
          <w:rtl/>
        </w:rPr>
        <w:t>(</w:t>
      </w:r>
      <w:r w:rsidR="00893344" w:rsidRPr="00893344">
        <w:rPr>
          <w:rStyle w:val="rfdAie"/>
          <w:rtl/>
        </w:rPr>
        <w:t xml:space="preserve"> </w:t>
      </w:r>
      <w:r w:rsidR="00C1252F" w:rsidRPr="00893344">
        <w:rPr>
          <w:rStyle w:val="rfdAie"/>
          <w:rtl/>
        </w:rPr>
        <w:t>أُولَٰئِكَ هُمُ الْمُتَّقُونَ</w:t>
      </w:r>
      <w:r w:rsidR="00893344" w:rsidRPr="0089334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="00BE4BC2">
        <w:rPr>
          <w:rtl/>
        </w:rPr>
        <w:t>و «</w:t>
      </w:r>
      <w:r w:rsidR="00893344">
        <w:rPr>
          <w:rtl/>
        </w:rPr>
        <w:t xml:space="preserve"> </w:t>
      </w:r>
      <w:r w:rsidR="00737197">
        <w:rPr>
          <w:rtl/>
        </w:rPr>
        <w:t>الذي</w:t>
      </w:r>
      <w:r w:rsidR="00893344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تأتي بمعنى</w:t>
      </w:r>
      <w:r w:rsidR="00C1252F" w:rsidRPr="00B2039A">
        <w:rPr>
          <w:rtl/>
        </w:rPr>
        <w:t>ٰ</w:t>
      </w:r>
      <w:r w:rsidRPr="000509AA">
        <w:rPr>
          <w:rtl/>
        </w:rPr>
        <w:t xml:space="preserve"> </w:t>
      </w:r>
      <w:r w:rsidR="00737197">
        <w:rPr>
          <w:rtl/>
        </w:rPr>
        <w:t>«</w:t>
      </w:r>
      <w:r w:rsidR="00893344">
        <w:rPr>
          <w:rtl/>
        </w:rPr>
        <w:t xml:space="preserve"> </w:t>
      </w:r>
      <w:r w:rsidR="00737197">
        <w:rPr>
          <w:rtl/>
        </w:rPr>
        <w:t>ال</w:t>
      </w:r>
      <w:r w:rsidR="00C1252F">
        <w:rPr>
          <w:rtl/>
        </w:rPr>
        <w:t>ّ</w:t>
      </w:r>
      <w:r w:rsidR="00737197">
        <w:rPr>
          <w:rtl/>
        </w:rPr>
        <w:t>ذين</w:t>
      </w:r>
      <w:r w:rsidR="00893344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في القرآن وفي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كلام العرب</w:t>
      </w:r>
      <w:r w:rsidR="00F26704">
        <w:rPr>
          <w:rtl/>
        </w:rPr>
        <w:t xml:space="preserve"> . . .</w:t>
      </w:r>
      <w:r w:rsidR="00893344">
        <w:rPr>
          <w:rtl/>
        </w:rPr>
        <w:t xml:space="preserve"> </w:t>
      </w:r>
      <w:r w:rsidR="0073719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893344" w:rsidRDefault="000509AA" w:rsidP="00E04BBD">
      <w:pPr>
        <w:rPr>
          <w:rStyle w:val="rfdPoemTiniCharChar"/>
          <w:rtl/>
        </w:rPr>
      </w:pPr>
      <w:r w:rsidRPr="00737197">
        <w:rPr>
          <w:rStyle w:val="rfdBold2"/>
          <w:rtl/>
        </w:rPr>
        <w:t>أو</w:t>
      </w:r>
      <w:r w:rsidR="00E04BBD">
        <w:rPr>
          <w:rStyle w:val="rfdBold2"/>
          <w:rtl/>
        </w:rPr>
        <w:t>ّ</w:t>
      </w:r>
      <w:r w:rsidRPr="00737197">
        <w:rPr>
          <w:rStyle w:val="rfdBold2"/>
          <w:rtl/>
        </w:rPr>
        <w:t>لا</w:t>
      </w:r>
      <w:r w:rsidR="00E04BBD">
        <w:rPr>
          <w:rStyle w:val="rfdBold2"/>
          <w:rtl/>
        </w:rPr>
        <w:t>ً</w:t>
      </w:r>
      <w:r w:rsidRPr="00737197">
        <w:rPr>
          <w:rStyle w:val="rfdBold2"/>
          <w:rtl/>
        </w:rPr>
        <w:t xml:space="preserve"> :</w:t>
      </w:r>
      <w:r w:rsidRPr="000509AA">
        <w:rPr>
          <w:rtl/>
        </w:rPr>
        <w:t xml:space="preserve"> لم يكن مجاهد وحده في القول المذكور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ذكر السي</w:t>
      </w:r>
      <w:r w:rsidR="00E04BBD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جماعة</w:t>
      </w:r>
      <w:r w:rsidR="00E04BBD">
        <w:rPr>
          <w:rtl/>
        </w:rPr>
        <w:t>ً</w:t>
      </w:r>
      <w:r w:rsidRPr="000509AA">
        <w:rPr>
          <w:rtl/>
        </w:rPr>
        <w:t xml:space="preserve"> من القائلين به من أئم</w:t>
      </w:r>
      <w:r w:rsidR="00E04BBD">
        <w:rPr>
          <w:rtl/>
        </w:rPr>
        <w:t>ّ</w:t>
      </w:r>
      <w:r w:rsidRPr="000509AA">
        <w:rPr>
          <w:rtl/>
        </w:rPr>
        <w:t xml:space="preserve">ة أهل البيت </w:t>
      </w:r>
      <w:r w:rsidR="00E04BBD">
        <w:rPr>
          <w:rtl/>
        </w:rPr>
        <w:t>عليهم السلام</w:t>
      </w:r>
      <w:r w:rsidRPr="000509AA">
        <w:rPr>
          <w:rtl/>
        </w:rPr>
        <w:t xml:space="preserve"> ومن غيرهم ولم</w:t>
      </w:r>
      <w:r w:rsidR="00E04BBD">
        <w:rPr>
          <w:rtl/>
        </w:rPr>
        <w:t xml:space="preserve"> </w:t>
      </w:r>
      <w:r w:rsidR="00E04BBD">
        <w:rPr>
          <w:rtl/>
        </w:rPr>
        <w:br/>
      </w:r>
    </w:p>
    <w:p w:rsidR="00600DF3" w:rsidRDefault="00600DF3" w:rsidP="00737197">
      <w:pPr>
        <w:pStyle w:val="rfdNormal0"/>
        <w:rPr>
          <w:rtl/>
        </w:rPr>
        <w:sectPr w:rsidR="00600DF3" w:rsidSect="00600DF3">
          <w:headerReference w:type="even" r:id="rId42"/>
          <w:headerReference w:type="default" r:id="rId43"/>
          <w:headerReference w:type="first" r:id="rId4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600DF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يذكر البعض الآخر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رواه السيوطي عن ابن مردويه عن أبي هريرة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أبو حي</w:t>
      </w:r>
      <w:r w:rsidR="00E04BBD">
        <w:rPr>
          <w:rtl/>
        </w:rPr>
        <w:t>ّ</w:t>
      </w:r>
      <w:r w:rsidRPr="000509AA">
        <w:rPr>
          <w:rtl/>
        </w:rPr>
        <w:t xml:space="preserve">ان : </w:t>
      </w:r>
      <w:r w:rsidR="008767F4" w:rsidRPr="000509AA">
        <w:rPr>
          <w:rtl/>
        </w:rPr>
        <w:t>«</w:t>
      </w:r>
      <w:r w:rsidR="00C51724">
        <w:rPr>
          <w:rtl/>
        </w:rPr>
        <w:t xml:space="preserve"> </w:t>
      </w:r>
      <w:r w:rsidRPr="000509AA">
        <w:rPr>
          <w:rtl/>
        </w:rPr>
        <w:t>وقال أبو الأسود ومجاهد وجماعة : الذي صد</w:t>
      </w:r>
      <w:r w:rsidR="00E04BBD">
        <w:rPr>
          <w:rtl/>
        </w:rPr>
        <w:t>ّ</w:t>
      </w:r>
      <w:r w:rsidRPr="000509AA">
        <w:rPr>
          <w:rtl/>
        </w:rPr>
        <w:t>ق 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هو علي</w:t>
      </w:r>
      <w:r w:rsidR="00E04BBD">
        <w:rPr>
          <w:rtl/>
        </w:rPr>
        <w:t>ّ</w:t>
      </w:r>
      <w:r w:rsidRPr="000509AA">
        <w:rPr>
          <w:rtl/>
        </w:rPr>
        <w:t xml:space="preserve"> بن أبي طالب</w:t>
      </w:r>
      <w:r w:rsidR="00C51724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وبذلك يكون هذا القول هو المشهور المت</w:t>
      </w:r>
      <w:r w:rsidR="00E04BBD">
        <w:rPr>
          <w:rtl/>
        </w:rPr>
        <w:t>ّ</w:t>
      </w:r>
      <w:r w:rsidRPr="000509AA">
        <w:rPr>
          <w:rtl/>
        </w:rPr>
        <w:t>فق عليه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737197">
        <w:rPr>
          <w:rStyle w:val="rfdBold2"/>
          <w:rtl/>
        </w:rPr>
        <w:t>وثانيا</w:t>
      </w:r>
      <w:r w:rsidR="00E04BBD">
        <w:rPr>
          <w:rStyle w:val="rfdBold2"/>
          <w:rtl/>
        </w:rPr>
        <w:t>ً</w:t>
      </w:r>
      <w:r w:rsidRPr="00737197">
        <w:rPr>
          <w:rStyle w:val="rfdBold2"/>
          <w:rtl/>
        </w:rPr>
        <w:t xml:space="preserve"> :</w:t>
      </w:r>
      <w:r w:rsidRPr="000509AA">
        <w:rPr>
          <w:rtl/>
        </w:rPr>
        <w:t xml:space="preserve"> إن</w:t>
      </w:r>
      <w:r w:rsidR="00E04BBD">
        <w:rPr>
          <w:rtl/>
        </w:rPr>
        <w:t>ّ</w:t>
      </w:r>
      <w:r w:rsidRPr="000509AA">
        <w:rPr>
          <w:rtl/>
        </w:rPr>
        <w:t>ه لا تعارض بين قول</w:t>
      </w:r>
      <w:r w:rsidR="00E04BBD">
        <w:rPr>
          <w:rtl/>
        </w:rPr>
        <w:t>َ</w:t>
      </w:r>
      <w:r w:rsidRPr="000509AA">
        <w:rPr>
          <w:rtl/>
        </w:rPr>
        <w:t>ي مجاهد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E04BBD">
        <w:rPr>
          <w:rtl/>
        </w:rPr>
        <w:t>ّ</w:t>
      </w:r>
      <w:r w:rsidRPr="000509AA">
        <w:rPr>
          <w:rtl/>
        </w:rPr>
        <w:t>ا أن</w:t>
      </w:r>
      <w:r w:rsidR="00E04BBD">
        <w:rPr>
          <w:rtl/>
        </w:rPr>
        <w:t>ّ</w:t>
      </w:r>
      <w:r w:rsidRPr="000509AA">
        <w:rPr>
          <w:rtl/>
        </w:rPr>
        <w:t>ه قد عي</w:t>
      </w:r>
      <w:r w:rsidR="00E04BBD">
        <w:rPr>
          <w:rtl/>
        </w:rPr>
        <w:t>ّ</w:t>
      </w:r>
      <w:r w:rsidRPr="000509AA">
        <w:rPr>
          <w:rtl/>
        </w:rPr>
        <w:t>ن في الرواية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</w:t>
      </w:r>
      <w:r w:rsidR="00E04BBD">
        <w:rPr>
          <w:rtl/>
        </w:rPr>
        <w:t>ُ</w:t>
      </w:r>
      <w:r w:rsidRPr="000509AA">
        <w:rPr>
          <w:rtl/>
        </w:rPr>
        <w:t>ولى</w:t>
      </w:r>
      <w:r w:rsidR="00E04BBD" w:rsidRPr="00B2039A">
        <w:rPr>
          <w:rtl/>
        </w:rPr>
        <w:t>ٰ</w:t>
      </w:r>
      <w:r w:rsidRPr="000509AA">
        <w:rPr>
          <w:rtl/>
        </w:rPr>
        <w:t xml:space="preserve"> عنه مصداق </w:t>
      </w:r>
      <w:r w:rsidR="008767F4" w:rsidRPr="000509AA">
        <w:rPr>
          <w:rtl/>
        </w:rPr>
        <w:t>«</w:t>
      </w:r>
      <w:r w:rsidR="00C51724">
        <w:rPr>
          <w:rtl/>
        </w:rPr>
        <w:t xml:space="preserve"> </w:t>
      </w:r>
      <w:r w:rsidRPr="000509AA">
        <w:rPr>
          <w:rtl/>
        </w:rPr>
        <w:t>من عمل به</w:t>
      </w:r>
      <w:r w:rsidR="00C51724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</w:t>
      </w:r>
      <w:r w:rsidR="00E04BBD">
        <w:rPr>
          <w:rtl/>
        </w:rPr>
        <w:t>ّ</w:t>
      </w:r>
      <w:r w:rsidRPr="000509AA">
        <w:rPr>
          <w:rtl/>
        </w:rPr>
        <w:t xml:space="preserve"> القول الثاني غير ثابت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يذكره القرطبي وغيره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737197" w:rsidRDefault="000509AA" w:rsidP="000509AA">
      <w:pPr>
        <w:rPr>
          <w:rtl/>
        </w:rPr>
      </w:pPr>
      <w:r w:rsidRPr="00737197">
        <w:rPr>
          <w:rStyle w:val="rfdBold2"/>
          <w:rtl/>
        </w:rPr>
        <w:t>وثالثا</w:t>
      </w:r>
      <w:r w:rsidR="00E04BBD">
        <w:rPr>
          <w:rStyle w:val="rfdBold2"/>
          <w:rtl/>
        </w:rPr>
        <w:t>ً</w:t>
      </w:r>
      <w:r w:rsidRPr="00737197">
        <w:rPr>
          <w:rStyle w:val="rfdBold2"/>
          <w:rtl/>
        </w:rPr>
        <w:t xml:space="preserve"> :</w:t>
      </w:r>
      <w:r w:rsidRPr="000509AA">
        <w:rPr>
          <w:rtl/>
        </w:rPr>
        <w:t xml:space="preserve"> كيف ي</w:t>
      </w:r>
      <w:r w:rsidR="00E04BBD">
        <w:rPr>
          <w:rtl/>
        </w:rPr>
        <w:t>ُ</w:t>
      </w:r>
      <w:r w:rsidRPr="000509AA">
        <w:rPr>
          <w:rtl/>
        </w:rPr>
        <w:t>د</w:t>
      </w:r>
      <w:r w:rsidR="00E04BBD">
        <w:rPr>
          <w:rtl/>
        </w:rPr>
        <w:t>ّ</w:t>
      </w:r>
      <w:r w:rsidRPr="000509AA">
        <w:rPr>
          <w:rtl/>
        </w:rPr>
        <w:t>عى</w:t>
      </w:r>
      <w:r w:rsidR="00E04BBD" w:rsidRPr="00B2039A">
        <w:rPr>
          <w:rtl/>
        </w:rPr>
        <w:t>ٰ</w:t>
      </w:r>
      <w:r w:rsidRPr="000509AA">
        <w:rPr>
          <w:rtl/>
        </w:rPr>
        <w:t xml:space="preserve"> التعارض بين التفسير المذكور وتفسير الآية بأبي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والحال أن</w:t>
      </w:r>
      <w:r w:rsidR="00E04BBD">
        <w:rPr>
          <w:rtl/>
        </w:rPr>
        <w:t>ّ</w:t>
      </w:r>
      <w:r w:rsidRPr="000509AA">
        <w:rPr>
          <w:rtl/>
        </w:rPr>
        <w:t xml:space="preserve"> الأو</w:t>
      </w:r>
      <w:r w:rsidR="00E04BBD">
        <w:rPr>
          <w:rtl/>
        </w:rPr>
        <w:t>ّ</w:t>
      </w:r>
      <w:r w:rsidRPr="000509AA">
        <w:rPr>
          <w:rtl/>
        </w:rPr>
        <w:t>ل مت</w:t>
      </w:r>
      <w:r w:rsidR="00E04BBD">
        <w:rPr>
          <w:rtl/>
        </w:rPr>
        <w:t>ّ</w:t>
      </w:r>
      <w:r w:rsidRPr="000509AA">
        <w:rPr>
          <w:rtl/>
        </w:rPr>
        <w:t>فق ع</w:t>
      </w:r>
      <w:r w:rsidR="00737197">
        <w:rPr>
          <w:rtl/>
        </w:rPr>
        <w:t>ليه بين المسلمين دون الثاني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737197" w:rsidRDefault="000509AA" w:rsidP="000509AA">
      <w:pPr>
        <w:rPr>
          <w:rtl/>
        </w:rPr>
      </w:pPr>
      <w:r w:rsidRPr="00737197">
        <w:rPr>
          <w:rStyle w:val="rfdBold2"/>
          <w:rtl/>
        </w:rPr>
        <w:t>ورابعا</w:t>
      </w:r>
      <w:r w:rsidR="00E04BBD">
        <w:rPr>
          <w:rStyle w:val="rfdBold2"/>
          <w:rtl/>
        </w:rPr>
        <w:t>ً</w:t>
      </w:r>
      <w:r w:rsidRPr="00737197">
        <w:rPr>
          <w:rStyle w:val="rfdBold2"/>
          <w:rtl/>
        </w:rPr>
        <w:t xml:space="preserve"> :</w:t>
      </w:r>
      <w:r w:rsidRPr="000509AA">
        <w:rPr>
          <w:rtl/>
        </w:rPr>
        <w:t xml:space="preserve"> إن</w:t>
      </w:r>
      <w:r w:rsidR="00E04BBD">
        <w:rPr>
          <w:rtl/>
        </w:rPr>
        <w:t>ّ</w:t>
      </w:r>
      <w:r w:rsidRPr="000509AA">
        <w:rPr>
          <w:rtl/>
        </w:rPr>
        <w:t xml:space="preserve"> تفسيرها بأبي بكر خلاف الصواب عند ابن جرير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وصف هذا المفتري محم</w:t>
      </w:r>
      <w:r w:rsidR="00E04BBD">
        <w:rPr>
          <w:rtl/>
        </w:rPr>
        <w:t>ّ</w:t>
      </w:r>
      <w:r w:rsidRPr="000509AA">
        <w:rPr>
          <w:rtl/>
        </w:rPr>
        <w:t>د</w:t>
      </w:r>
      <w:r w:rsidR="00E04BBD">
        <w:rPr>
          <w:rtl/>
        </w:rPr>
        <w:t>َ</w:t>
      </w:r>
      <w:r w:rsidRPr="000509AA">
        <w:rPr>
          <w:rtl/>
        </w:rPr>
        <w:t xml:space="preserve"> بن ج</w:t>
      </w:r>
      <w:r w:rsidR="00737197">
        <w:rPr>
          <w:rtl/>
        </w:rPr>
        <w:t>رير الطبري ب</w:t>
      </w:r>
      <w:r w:rsidR="00C51724">
        <w:rPr>
          <w:rtl/>
        </w:rPr>
        <w:t>ـ</w:t>
      </w:r>
      <w:r w:rsidR="00737197">
        <w:rPr>
          <w:rtl/>
        </w:rPr>
        <w:t xml:space="preserve"> </w:t>
      </w:r>
      <w:r w:rsidR="008767F4">
        <w:rPr>
          <w:rtl/>
        </w:rPr>
        <w:t>«</w:t>
      </w:r>
      <w:r w:rsidR="00C51724">
        <w:rPr>
          <w:rtl/>
        </w:rPr>
        <w:t xml:space="preserve"> </w:t>
      </w:r>
      <w:r w:rsidR="00737197">
        <w:rPr>
          <w:rtl/>
        </w:rPr>
        <w:t>شيخ المفس</w:t>
      </w:r>
      <w:r w:rsidR="00E04BBD">
        <w:rPr>
          <w:rtl/>
        </w:rPr>
        <w:t>ّ</w:t>
      </w:r>
      <w:r w:rsidR="00737197">
        <w:rPr>
          <w:rtl/>
        </w:rPr>
        <w:t>رين</w:t>
      </w:r>
      <w:r w:rsidR="00C51724">
        <w:rPr>
          <w:rtl/>
        </w:rPr>
        <w:t xml:space="preserve"> </w:t>
      </w:r>
      <w:r w:rsidR="008767F4">
        <w:rPr>
          <w:rtl/>
        </w:rPr>
        <w:t>»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737197">
        <w:rPr>
          <w:rStyle w:val="rfdBold2"/>
          <w:rtl/>
        </w:rPr>
        <w:t>وخامسا</w:t>
      </w:r>
      <w:r w:rsidR="00E04BBD">
        <w:rPr>
          <w:rStyle w:val="rfdBold2"/>
          <w:rtl/>
        </w:rPr>
        <w:t>ً</w:t>
      </w:r>
      <w:r w:rsidRPr="00737197">
        <w:rPr>
          <w:rStyle w:val="rfdBold2"/>
          <w:rtl/>
        </w:rPr>
        <w:t xml:space="preserve"> :</w:t>
      </w:r>
      <w:r w:rsidRPr="000509AA">
        <w:rPr>
          <w:rtl/>
        </w:rPr>
        <w:t xml:space="preserve"> إن</w:t>
      </w:r>
      <w:r w:rsidR="00E04BBD">
        <w:rPr>
          <w:rtl/>
        </w:rPr>
        <w:t>ّ</w:t>
      </w:r>
      <w:r w:rsidRPr="000509AA">
        <w:rPr>
          <w:rtl/>
        </w:rPr>
        <w:t xml:space="preserve"> ما صو</w:t>
      </w:r>
      <w:r w:rsidR="00E04BBD">
        <w:rPr>
          <w:rtl/>
        </w:rPr>
        <w:t>َّ</w:t>
      </w:r>
      <w:r w:rsidRPr="000509AA">
        <w:rPr>
          <w:rtl/>
        </w:rPr>
        <w:t>به الطبري في تفسير الآية وشي</w:t>
      </w:r>
      <w:r w:rsidR="00E04BBD">
        <w:rPr>
          <w:rtl/>
        </w:rPr>
        <w:t>ّ</w:t>
      </w:r>
      <w:r w:rsidRPr="000509AA">
        <w:rPr>
          <w:rtl/>
        </w:rPr>
        <w:t>ده هذا المفتري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هو الأخذ بالعموم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المعلوم أن لا تنافي بين العام</w:t>
      </w:r>
      <w:r w:rsidR="00E04BBD">
        <w:rPr>
          <w:rtl/>
        </w:rPr>
        <w:t>ّ</w:t>
      </w:r>
      <w:r w:rsidRPr="000509AA">
        <w:rPr>
          <w:rtl/>
        </w:rPr>
        <w:t xml:space="preserve"> والخاص</w:t>
      </w:r>
      <w:r w:rsidR="00E04BBD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ذكر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أئم</w:t>
      </w:r>
      <w:r w:rsidR="00E04BBD">
        <w:rPr>
          <w:rtl/>
        </w:rPr>
        <w:t>ّ</w:t>
      </w:r>
      <w:r w:rsidRPr="000509AA">
        <w:rPr>
          <w:rtl/>
        </w:rPr>
        <w:t>ة أهل البيت وغيرهم المصداق التام</w:t>
      </w:r>
      <w:r w:rsidR="00E04BBD">
        <w:rPr>
          <w:rtl/>
        </w:rPr>
        <w:t>ّ</w:t>
      </w:r>
      <w:r w:rsidRPr="000509AA">
        <w:rPr>
          <w:rtl/>
        </w:rPr>
        <w:t xml:space="preserve"> لهذا العام</w:t>
      </w:r>
      <w:r w:rsidR="00E04BBD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C51724" w:rsidRDefault="000509AA" w:rsidP="00C51724">
      <w:pPr>
        <w:rPr>
          <w:rStyle w:val="rfdLineChar"/>
          <w:rtl/>
          <w:lang w:bidi="ar-SA"/>
        </w:rPr>
      </w:pPr>
      <w:r w:rsidRPr="00C356D0">
        <w:rPr>
          <w:rStyle w:val="rfdBold2"/>
          <w:rtl/>
        </w:rPr>
        <w:t>هذا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يخفى</w:t>
      </w:r>
      <w:r w:rsidR="00E04BBD" w:rsidRPr="00B2039A">
        <w:rPr>
          <w:rtl/>
        </w:rPr>
        <w:t>ٰ</w:t>
      </w:r>
      <w:r w:rsidRPr="000509AA">
        <w:rPr>
          <w:rtl/>
        </w:rPr>
        <w:t xml:space="preserve"> أن</w:t>
      </w:r>
      <w:r w:rsidR="00E04BBD">
        <w:rPr>
          <w:rtl/>
        </w:rPr>
        <w:t>ّ</w:t>
      </w:r>
      <w:r w:rsidRPr="000509AA">
        <w:rPr>
          <w:rtl/>
        </w:rPr>
        <w:t xml:space="preserve"> كل</w:t>
      </w:r>
      <w:r w:rsidR="00E04BBD">
        <w:rPr>
          <w:rtl/>
        </w:rPr>
        <w:t>ّ</w:t>
      </w:r>
      <w:r w:rsidRPr="000509AA">
        <w:rPr>
          <w:rtl/>
        </w:rPr>
        <w:t xml:space="preserve"> ما ذكره هذا المتقو</w:t>
      </w:r>
      <w:r w:rsidR="00E04BBD">
        <w:rPr>
          <w:rtl/>
        </w:rPr>
        <w:t>ّ</w:t>
      </w:r>
      <w:r w:rsidRPr="000509AA">
        <w:rPr>
          <w:rtl/>
        </w:rPr>
        <w:t>ل فهو عن ابن تيمي</w:t>
      </w:r>
      <w:r w:rsidR="00E04BBD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وحت</w:t>
      </w:r>
      <w:r w:rsidR="00E04BBD">
        <w:rPr>
          <w:rtl/>
        </w:rPr>
        <w:t>ّ</w:t>
      </w:r>
      <w:r w:rsidRPr="000509AA">
        <w:rPr>
          <w:rtl/>
        </w:rPr>
        <w:t>ى</w:t>
      </w:r>
      <w:r w:rsidR="00E04BBD" w:rsidRPr="00B2039A">
        <w:rPr>
          <w:rtl/>
        </w:rPr>
        <w:t>ٰ</w:t>
      </w:r>
      <w:r w:rsidRPr="000509AA">
        <w:rPr>
          <w:rtl/>
        </w:rPr>
        <w:t xml:space="preserve"> الحكاية التي أوردها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ابن تيمي</w:t>
      </w:r>
      <w:r w:rsidR="00E04BBD">
        <w:rPr>
          <w:rtl/>
        </w:rPr>
        <w:t>ّ</w:t>
      </w:r>
      <w:r w:rsidRPr="000509AA">
        <w:rPr>
          <w:rtl/>
        </w:rPr>
        <w:t xml:space="preserve">ة : </w:t>
      </w:r>
      <w:r w:rsidR="00E04BBD">
        <w:rPr>
          <w:rtl/>
        </w:rPr>
        <w:t>«</w:t>
      </w:r>
      <w:r w:rsidR="00C51724">
        <w:rPr>
          <w:rtl/>
        </w:rPr>
        <w:t xml:space="preserve"> </w:t>
      </w:r>
      <w:r w:rsidRPr="000509AA">
        <w:rPr>
          <w:rtl/>
        </w:rPr>
        <w:t>وفي هذا حكاية ذكرها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بعضهم عن أبي بكر عبد العزيز بن جعفر غلام أبي بكر الخل</w:t>
      </w:r>
      <w:r w:rsidR="00E04BBD">
        <w:rPr>
          <w:rtl/>
        </w:rPr>
        <w:t>ّ</w:t>
      </w:r>
      <w:r w:rsidRPr="000509AA">
        <w:rPr>
          <w:rtl/>
        </w:rPr>
        <w:t>ال : إن</w:t>
      </w:r>
      <w:r w:rsidR="00E04BBD">
        <w:rPr>
          <w:rtl/>
        </w:rPr>
        <w:t>ّ</w:t>
      </w:r>
      <w:r w:rsidRPr="000509AA">
        <w:rPr>
          <w:rtl/>
        </w:rPr>
        <w:t xml:space="preserve"> سائلا</w:t>
      </w:r>
      <w:r w:rsidR="00E04BBD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سأله عن هذه الآية فقال له </w:t>
      </w:r>
      <w:r w:rsidR="00294847">
        <w:rPr>
          <w:rtl/>
        </w:rPr>
        <w:t>ـ</w:t>
      </w:r>
      <w:r w:rsidRPr="000509AA">
        <w:rPr>
          <w:rtl/>
        </w:rPr>
        <w:t xml:space="preserve"> هو أو بعض الحاضرين </w:t>
      </w:r>
      <w:r w:rsidR="00294847">
        <w:rPr>
          <w:rtl/>
        </w:rPr>
        <w:t>ـ</w:t>
      </w:r>
      <w:r w:rsidRPr="000509AA">
        <w:rPr>
          <w:rtl/>
        </w:rPr>
        <w:t xml:space="preserve"> : نزلت في أبي بكر </w:t>
      </w:r>
      <w:r w:rsidR="00E04BBD">
        <w:rPr>
          <w:rtl/>
        </w:rPr>
        <w:t>؛</w:t>
      </w:r>
      <w:r w:rsidR="00C51724">
        <w:rPr>
          <w:rtl/>
        </w:rPr>
        <w:t xml:space="preserve"> </w:t>
      </w:r>
      <w:r w:rsidR="00C51724">
        <w:rPr>
          <w:rtl/>
        </w:rPr>
        <w:br/>
      </w:r>
      <w:r w:rsidR="00C51724">
        <w:rPr>
          <w:rStyle w:val="rfdNormal0Char"/>
          <w:rtl/>
        </w:rPr>
        <w:br/>
      </w:r>
      <w:r w:rsidR="00C51724" w:rsidRPr="00C51724">
        <w:rPr>
          <w:rStyle w:val="rfdNormal0Char"/>
          <w:rtl/>
        </w:rPr>
        <w:br/>
      </w:r>
      <w:r w:rsidRPr="00C51724">
        <w:rPr>
          <w:rStyle w:val="rfdLineChar"/>
          <w:rtl/>
          <w:lang w:bidi="ar-SA"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الدر</w:t>
      </w:r>
      <w:r w:rsidR="00E04BBD" w:rsidRPr="004A0026">
        <w:rPr>
          <w:rtl/>
        </w:rPr>
        <w:t>ّ</w:t>
      </w:r>
      <w:r w:rsidRPr="004A0026">
        <w:rPr>
          <w:rtl/>
        </w:rPr>
        <w:t xml:space="preserve"> المنثور</w:t>
      </w:r>
      <w:r w:rsidR="00737197" w:rsidRPr="004A0026">
        <w:rPr>
          <w:rtl/>
        </w:rPr>
        <w:t xml:space="preserve"> </w:t>
      </w:r>
      <w:r w:rsidRPr="004A0026">
        <w:rPr>
          <w:rtl/>
        </w:rPr>
        <w:t>5</w:t>
      </w:r>
      <w:r w:rsidR="007A060E" w:rsidRPr="004A0026">
        <w:rPr>
          <w:rtl/>
        </w:rPr>
        <w:t xml:space="preserve"> / </w:t>
      </w:r>
      <w:r w:rsidRPr="004A0026">
        <w:rPr>
          <w:rtl/>
        </w:rPr>
        <w:t>329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(2) البحر المحيط</w:t>
      </w:r>
      <w:r w:rsidR="00737197" w:rsidRPr="004A0026">
        <w:rPr>
          <w:rtl/>
        </w:rPr>
        <w:t xml:space="preserve"> </w:t>
      </w:r>
      <w:r w:rsidRPr="004A0026">
        <w:rPr>
          <w:rtl/>
        </w:rPr>
        <w:t>9</w:t>
      </w:r>
      <w:r w:rsidR="007A060E" w:rsidRPr="004A0026">
        <w:rPr>
          <w:rtl/>
        </w:rPr>
        <w:t xml:space="preserve"> / </w:t>
      </w:r>
      <w:r w:rsidRPr="004A0026">
        <w:rPr>
          <w:rtl/>
        </w:rPr>
        <w:t>203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(3) تفسير القرطبي</w:t>
      </w:r>
      <w:r w:rsidR="00737197" w:rsidRPr="004A0026">
        <w:rPr>
          <w:rtl/>
        </w:rPr>
        <w:t xml:space="preserve"> </w:t>
      </w:r>
      <w:r w:rsidRPr="004A0026">
        <w:rPr>
          <w:rtl/>
        </w:rPr>
        <w:t>15</w:t>
      </w:r>
      <w:r w:rsidR="007A060E" w:rsidRPr="004A0026">
        <w:rPr>
          <w:rtl/>
        </w:rPr>
        <w:t xml:space="preserve"> / </w:t>
      </w:r>
      <w:r w:rsidRPr="004A0026">
        <w:rPr>
          <w:rtl/>
        </w:rPr>
        <w:t>256</w:t>
      </w:r>
      <w:r w:rsidR="00F26704" w:rsidRPr="004A0026">
        <w:rPr>
          <w:rtl/>
        </w:rPr>
        <w:t xml:space="preserve"> .</w:t>
      </w:r>
    </w:p>
    <w:p w:rsidR="000509AA" w:rsidRPr="000509AA" w:rsidRDefault="000509AA" w:rsidP="00600DF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فقال السائل : بل في علي</w:t>
      </w:r>
      <w:r w:rsidR="00AF6A7D">
        <w:rPr>
          <w:rtl/>
        </w:rPr>
        <w:t>ّ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فقال أبو بكر ابن جعفر : إقرأ ما بعدها </w:t>
      </w:r>
      <w:r w:rsidR="00BE4BC2" w:rsidRPr="00BE4BC2">
        <w:rPr>
          <w:rStyle w:val="rfdAlaem"/>
          <w:rtl/>
        </w:rPr>
        <w:t>(</w:t>
      </w:r>
      <w:r w:rsidR="00C51724" w:rsidRPr="00C51724">
        <w:rPr>
          <w:rStyle w:val="rfdAie"/>
          <w:rtl/>
        </w:rPr>
        <w:t xml:space="preserve"> </w:t>
      </w:r>
      <w:r w:rsidR="00AF6A7D" w:rsidRPr="00AF6A7D">
        <w:rPr>
          <w:rStyle w:val="rfdAie"/>
          <w:rtl/>
        </w:rPr>
        <w:t xml:space="preserve">أُولَٰئِكَ </w:t>
      </w:r>
      <w:r w:rsidR="00AF6A7D">
        <w:rPr>
          <w:rStyle w:val="rfdAie"/>
          <w:rtl/>
        </w:rPr>
        <w:br/>
      </w:r>
      <w:r w:rsidR="00AF6A7D" w:rsidRPr="00AF6A7D">
        <w:rPr>
          <w:rStyle w:val="rfdAie"/>
          <w:rtl/>
        </w:rPr>
        <w:t>هُمُ الْمُتَّقُونَ</w:t>
      </w:r>
      <w:r w:rsidR="00C5172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إلى</w:t>
      </w:r>
      <w:r w:rsidR="00AF6A7D" w:rsidRPr="00B2039A">
        <w:rPr>
          <w:rtl/>
        </w:rPr>
        <w:t>ٰ</w:t>
      </w:r>
      <w:r w:rsidRPr="000509AA">
        <w:rPr>
          <w:rtl/>
        </w:rPr>
        <w:t xml:space="preserve"> قوله :</w:t>
      </w:r>
      <w:r w:rsidR="0073719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C51724" w:rsidRPr="00C51724">
        <w:rPr>
          <w:rStyle w:val="rfdAie"/>
          <w:rtl/>
        </w:rPr>
        <w:t xml:space="preserve"> </w:t>
      </w:r>
      <w:r w:rsidR="00AF6A7D" w:rsidRPr="00AF6A7D">
        <w:rPr>
          <w:rStyle w:val="rfdAie"/>
          <w:rtl/>
        </w:rPr>
        <w:t>لِيُكَفِّرَ اللَّهُ عَنْهُمْ أَسْوَأَ الَّذِي عَمِلُوا</w:t>
      </w:r>
      <w:r w:rsidR="00C5172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737197">
        <w:rPr>
          <w:rtl/>
        </w:rPr>
        <w:t xml:space="preserve"> فبهت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737197">
        <w:rPr>
          <w:rtl/>
        </w:rPr>
        <w:t>السائل</w:t>
      </w:r>
      <w:r w:rsidR="00C51724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AF6A7D">
      <w:pPr>
        <w:rPr>
          <w:rtl/>
        </w:rPr>
      </w:pPr>
      <w:r w:rsidRPr="000509AA">
        <w:rPr>
          <w:rtl/>
        </w:rPr>
        <w:t>و</w:t>
      </w:r>
      <w:r w:rsidR="00AF6A7D" w:rsidRPr="00B2039A">
        <w:rPr>
          <w:rtl/>
        </w:rPr>
        <w:t>ٱ</w:t>
      </w:r>
      <w:r w:rsidRPr="000509AA">
        <w:rPr>
          <w:rtl/>
        </w:rPr>
        <w:t>نظر كم هو الفرق بين اللفظين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بغض</w:t>
      </w:r>
      <w:r w:rsidR="00AF6A7D">
        <w:rPr>
          <w:rtl/>
        </w:rPr>
        <w:t>ّ</w:t>
      </w:r>
      <w:r w:rsidRPr="000509AA">
        <w:rPr>
          <w:rtl/>
        </w:rPr>
        <w:t xml:space="preserve"> النظر عن الخطأ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الاسم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 !</w:t>
      </w:r>
    </w:p>
    <w:p w:rsidR="000509AA" w:rsidRPr="000509AA" w:rsidRDefault="000509AA" w:rsidP="00AF6A7D">
      <w:pPr>
        <w:rPr>
          <w:rtl/>
        </w:rPr>
      </w:pPr>
      <w:r w:rsidRPr="000509AA">
        <w:rPr>
          <w:rtl/>
        </w:rPr>
        <w:t>والذي يظهر من الحكاية أن</w:t>
      </w:r>
      <w:r w:rsidR="00AF6A7D">
        <w:rPr>
          <w:rtl/>
        </w:rPr>
        <w:t>ّ</w:t>
      </w:r>
      <w:r w:rsidRPr="000509AA">
        <w:rPr>
          <w:rtl/>
        </w:rPr>
        <w:t xml:space="preserve"> السائل من أهل الس</w:t>
      </w:r>
      <w:r w:rsidR="00AF6A7D">
        <w:rPr>
          <w:rtl/>
        </w:rPr>
        <w:t>ُ</w:t>
      </w:r>
      <w:r w:rsidRPr="000509AA">
        <w:rPr>
          <w:rtl/>
        </w:rPr>
        <w:t>ن</w:t>
      </w:r>
      <w:r w:rsidR="00AF6A7D">
        <w:rPr>
          <w:rtl/>
        </w:rPr>
        <w:t>ّ</w:t>
      </w:r>
      <w:r w:rsidRPr="000509AA">
        <w:rPr>
          <w:rtl/>
        </w:rPr>
        <w:t>ة القائلين بنزول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الآية في علي</w:t>
      </w:r>
      <w:r w:rsidR="00AF6A7D">
        <w:rPr>
          <w:rtl/>
        </w:rPr>
        <w:t>ّ</w:t>
      </w:r>
      <w:r w:rsidRPr="000509AA">
        <w:rPr>
          <w:rtl/>
        </w:rPr>
        <w:t xml:space="preserve"> </w:t>
      </w:r>
      <w:r w:rsidR="00AF6A7D">
        <w:rPr>
          <w:rtl/>
        </w:rPr>
        <w:t>عليه 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فأراد المجيب أن يصرفه عن هذا الرأي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جهة أن</w:t>
      </w:r>
      <w:r w:rsidR="00AF6A7D">
        <w:rPr>
          <w:rtl/>
        </w:rPr>
        <w:t>ّ</w:t>
      </w:r>
      <w:r w:rsidRPr="000509AA">
        <w:rPr>
          <w:rtl/>
        </w:rPr>
        <w:t xml:space="preserve"> علي</w:t>
      </w:r>
      <w:r w:rsidR="00AF6A7D">
        <w:rPr>
          <w:rtl/>
        </w:rPr>
        <w:t>ّ</w:t>
      </w:r>
      <w:r w:rsidRPr="000509AA">
        <w:rPr>
          <w:rtl/>
        </w:rPr>
        <w:t>ا</w:t>
      </w:r>
      <w:r w:rsidR="00AF6A7D">
        <w:rPr>
          <w:rtl/>
        </w:rPr>
        <w:t>ً</w:t>
      </w:r>
      <w:r w:rsidRPr="000509AA">
        <w:rPr>
          <w:rtl/>
        </w:rPr>
        <w:t xml:space="preserve"> </w:t>
      </w:r>
      <w:r w:rsidR="00AF6A7D">
        <w:rPr>
          <w:rtl/>
        </w:rPr>
        <w:t>عليه السلام</w:t>
      </w:r>
      <w:r w:rsidRPr="000509AA">
        <w:rPr>
          <w:rtl/>
        </w:rPr>
        <w:t xml:space="preserve"> لم يصدر منه ما يصدق معه قوله تعالى</w:t>
      </w:r>
      <w:r w:rsidR="00AF6A7D" w:rsidRPr="00B2039A">
        <w:rPr>
          <w:rtl/>
        </w:rPr>
        <w:t>ٰ</w:t>
      </w:r>
      <w:r w:rsidRPr="000509AA">
        <w:rPr>
          <w:rtl/>
        </w:rPr>
        <w:t xml:space="preserve"> في ذيل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الآية : </w:t>
      </w:r>
      <w:r w:rsidR="00BE4BC2" w:rsidRPr="00BE4BC2">
        <w:rPr>
          <w:rStyle w:val="rfdAlaem"/>
          <w:rtl/>
        </w:rPr>
        <w:t>(</w:t>
      </w:r>
      <w:r w:rsidR="00C51724" w:rsidRPr="00C51724">
        <w:rPr>
          <w:rStyle w:val="rfdAie"/>
          <w:rtl/>
        </w:rPr>
        <w:t xml:space="preserve"> </w:t>
      </w:r>
      <w:r w:rsidR="00AF6A7D" w:rsidRPr="00AF6A7D">
        <w:rPr>
          <w:rStyle w:val="rfdAie"/>
          <w:rtl/>
        </w:rPr>
        <w:t>لِيُكَفِّ</w:t>
      </w:r>
      <w:r w:rsidR="00AF6A7D">
        <w:rPr>
          <w:rStyle w:val="rfdAie"/>
          <w:rtl/>
        </w:rPr>
        <w:t>رَ اللَّهُ عَنْهُمْ</w:t>
      </w:r>
      <w:r w:rsidR="00F26704">
        <w:rPr>
          <w:rStyle w:val="rfdAie"/>
          <w:rtl/>
        </w:rPr>
        <w:t xml:space="preserve"> . . .</w:t>
      </w:r>
      <w:r w:rsidR="00C5172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F26704">
        <w:rPr>
          <w:rtl/>
        </w:rPr>
        <w:t xml:space="preserve"> . .</w:t>
      </w:r>
    </w:p>
    <w:p w:rsidR="00737197" w:rsidRDefault="000509AA" w:rsidP="00AF6A7D">
      <w:pPr>
        <w:rPr>
          <w:rtl/>
        </w:rPr>
      </w:pPr>
      <w:r w:rsidRPr="00737197">
        <w:rPr>
          <w:rStyle w:val="rfdBold2"/>
          <w:rtl/>
        </w:rPr>
        <w:t>فنقول :</w:t>
      </w:r>
      <w:r w:rsidRPr="000509AA">
        <w:rPr>
          <w:rtl/>
        </w:rPr>
        <w:t xml:space="preserve"> نعم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لم يصدر منه ش</w:t>
      </w:r>
      <w:r w:rsidR="00AF6A7D">
        <w:rPr>
          <w:rtl/>
        </w:rPr>
        <w:t>يء</w:t>
      </w:r>
      <w:r w:rsidRPr="000509AA">
        <w:rPr>
          <w:rtl/>
        </w:rPr>
        <w:t xml:space="preserve"> من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لم يصدر من النبي</w:t>
      </w:r>
      <w:r w:rsidR="00AF6A7D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AF6A7D">
        <w:rPr>
          <w:rtl/>
        </w:rPr>
        <w:t>صلّی</w:t>
      </w:r>
      <w:r w:rsidR="00AF6A7D" w:rsidRPr="00B2039A">
        <w:rPr>
          <w:rtl/>
        </w:rPr>
        <w:t>ٰ</w:t>
      </w:r>
      <w:r w:rsidR="00AF6A7D">
        <w:rPr>
          <w:rtl/>
        </w:rPr>
        <w:t xml:space="preserve"> الله عليه وآله وسلّم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ومع ذلك جاء في الخطاب له : </w:t>
      </w:r>
      <w:r w:rsidR="00BE4BC2" w:rsidRPr="00BE4BC2">
        <w:rPr>
          <w:rStyle w:val="rfdAlaem"/>
          <w:rtl/>
        </w:rPr>
        <w:t>(</w:t>
      </w:r>
      <w:r w:rsidR="00C51724" w:rsidRPr="00C51724">
        <w:rPr>
          <w:rStyle w:val="rfdAie"/>
          <w:rtl/>
        </w:rPr>
        <w:t xml:space="preserve"> </w:t>
      </w:r>
      <w:r w:rsidR="00AF6A7D" w:rsidRPr="00AF6A7D">
        <w:rPr>
          <w:rStyle w:val="rfdAie"/>
          <w:rtl/>
        </w:rPr>
        <w:t xml:space="preserve">لِّيَغْفِرَ لَكَ اللَّهُ </w:t>
      </w:r>
      <w:r w:rsidR="00AF6A7D">
        <w:rPr>
          <w:rStyle w:val="rfdAie"/>
          <w:rtl/>
        </w:rPr>
        <w:br/>
      </w:r>
      <w:r w:rsidR="00AF6A7D" w:rsidRPr="00AF6A7D">
        <w:rPr>
          <w:rStyle w:val="rfdAie"/>
          <w:rtl/>
        </w:rPr>
        <w:t>مَا تَقَدَّمَ مِن ذَنبِكَ وَمَا تَأَخَّرَ</w:t>
      </w:r>
      <w:r w:rsidR="00C5172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Pr="000509AA">
        <w:rPr>
          <w:rtl/>
        </w:rPr>
        <w:t xml:space="preserve"> والجواب هو الجواب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وملخ</w:t>
      </w:r>
      <w:r w:rsidR="005C1231">
        <w:rPr>
          <w:rtl/>
        </w:rPr>
        <w:t>ّ</w:t>
      </w:r>
      <w:r w:rsidRPr="000509AA">
        <w:rPr>
          <w:rtl/>
        </w:rPr>
        <w:t>صه : أن</w:t>
      </w:r>
      <w:r w:rsidR="005C1231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ليس المراد من </w:t>
      </w:r>
      <w:r w:rsidR="008767F4" w:rsidRPr="000509AA">
        <w:rPr>
          <w:rtl/>
        </w:rPr>
        <w:t>«</w:t>
      </w:r>
      <w:r w:rsidR="00C51724">
        <w:rPr>
          <w:rtl/>
        </w:rPr>
        <w:t xml:space="preserve"> </w:t>
      </w:r>
      <w:r w:rsidRPr="000509AA">
        <w:rPr>
          <w:rtl/>
        </w:rPr>
        <w:t>الذنب</w:t>
      </w:r>
      <w:r w:rsidR="00C51724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هنا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BE4BC2">
        <w:rPr>
          <w:rtl/>
        </w:rPr>
        <w:t>و «</w:t>
      </w:r>
      <w:r w:rsidR="00C51724">
        <w:rPr>
          <w:rtl/>
        </w:rPr>
        <w:t xml:space="preserve"> </w:t>
      </w:r>
      <w:r w:rsidRPr="000509AA">
        <w:rPr>
          <w:rtl/>
        </w:rPr>
        <w:t>أسوأ الذي عملوا</w:t>
      </w:r>
      <w:r w:rsidR="00C51724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هناك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هو المحر</w:t>
      </w:r>
      <w:r w:rsidR="005C1231">
        <w:rPr>
          <w:rtl/>
        </w:rPr>
        <w:t>ّ</w:t>
      </w:r>
      <w:r w:rsidRPr="000509AA">
        <w:rPr>
          <w:rtl/>
        </w:rPr>
        <w:t>مات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بل المراد هو </w:t>
      </w:r>
      <w:r w:rsidR="008767F4" w:rsidRPr="000509AA">
        <w:rPr>
          <w:rtl/>
        </w:rPr>
        <w:t>«</w:t>
      </w:r>
      <w:r w:rsidR="00C51724">
        <w:rPr>
          <w:rtl/>
        </w:rPr>
        <w:t xml:space="preserve"> </w:t>
      </w:r>
      <w:r w:rsidRPr="000509AA">
        <w:rPr>
          <w:rtl/>
        </w:rPr>
        <w:t>ا</w:t>
      </w:r>
      <w:r w:rsidR="00737197">
        <w:rPr>
          <w:rtl/>
        </w:rPr>
        <w:t>لذنب</w:t>
      </w:r>
      <w:r w:rsidR="00C51724">
        <w:rPr>
          <w:rtl/>
        </w:rPr>
        <w:t xml:space="preserve"> </w:t>
      </w:r>
      <w:r w:rsidR="008767F4">
        <w:rPr>
          <w:rtl/>
        </w:rPr>
        <w:t>»</w:t>
      </w:r>
      <w:r w:rsidR="00737197">
        <w:rPr>
          <w:rtl/>
        </w:rPr>
        <w:t xml:space="preserve"> </w:t>
      </w:r>
      <w:r w:rsidR="00BE4BC2">
        <w:rPr>
          <w:rtl/>
        </w:rPr>
        <w:t>و «</w:t>
      </w:r>
      <w:r w:rsidR="00C51724">
        <w:rPr>
          <w:rtl/>
        </w:rPr>
        <w:t xml:space="preserve"> </w:t>
      </w:r>
      <w:r w:rsidR="00737197">
        <w:rPr>
          <w:rtl/>
        </w:rPr>
        <w:t>الأسوأ</w:t>
      </w:r>
      <w:r w:rsidR="00C51724">
        <w:rPr>
          <w:rtl/>
        </w:rPr>
        <w:t xml:space="preserve"> </w:t>
      </w:r>
      <w:r w:rsidR="008767F4">
        <w:rPr>
          <w:rtl/>
        </w:rPr>
        <w:t>»</w:t>
      </w:r>
      <w:r w:rsidR="00737197">
        <w:rPr>
          <w:rtl/>
        </w:rPr>
        <w:t xml:space="preserve"> عند القوم</w:t>
      </w:r>
      <w:r w:rsidR="007A060E">
        <w:rPr>
          <w:rtl/>
        </w:rPr>
        <w:t xml:space="preserve"> !</w:t>
      </w:r>
    </w:p>
    <w:p w:rsidR="000509AA" w:rsidRPr="000509AA" w:rsidRDefault="000509AA" w:rsidP="005C1231">
      <w:pPr>
        <w:rPr>
          <w:rtl/>
        </w:rPr>
      </w:pPr>
      <w:r w:rsidRPr="00737197">
        <w:rPr>
          <w:rStyle w:val="rfdBold2"/>
          <w:rtl/>
        </w:rPr>
        <w:t>وعلى</w:t>
      </w:r>
      <w:r w:rsidR="005C1231" w:rsidRPr="00B2039A">
        <w:rPr>
          <w:rStyle w:val="rfdBold2"/>
          <w:rtl/>
        </w:rPr>
        <w:t>ٰ</w:t>
      </w:r>
      <w:r w:rsidRPr="00737197">
        <w:rPr>
          <w:rStyle w:val="rfdBold2"/>
          <w:rtl/>
        </w:rPr>
        <w:t xml:space="preserve"> </w:t>
      </w:r>
      <w:r w:rsidRPr="00C356D0">
        <w:rPr>
          <w:rStyle w:val="rfdBold2"/>
          <w:rtl/>
        </w:rPr>
        <w:t>الجملة</w:t>
      </w:r>
      <w:r w:rsidR="00C51724" w:rsidRPr="00C51724">
        <w:rPr>
          <w:rtl/>
        </w:rPr>
        <w:t xml:space="preserve"> ،</w:t>
      </w:r>
      <w:r w:rsidRPr="00C51724">
        <w:rPr>
          <w:rtl/>
        </w:rPr>
        <w:t xml:space="preserve"> </w:t>
      </w:r>
      <w:r w:rsidRPr="000509AA">
        <w:rPr>
          <w:rtl/>
        </w:rPr>
        <w:t>فإن</w:t>
      </w:r>
      <w:r w:rsidR="005C1231">
        <w:rPr>
          <w:rtl/>
        </w:rPr>
        <w:t>ّ</w:t>
      </w:r>
      <w:r w:rsidRPr="000509AA">
        <w:rPr>
          <w:rtl/>
        </w:rPr>
        <w:t xml:space="preserve"> المقصود هو الاستدلال بالقول المت</w:t>
      </w:r>
      <w:r w:rsidR="005C1231">
        <w:rPr>
          <w:rtl/>
        </w:rPr>
        <w:t>ّ</w:t>
      </w:r>
      <w:r w:rsidRPr="000509AA">
        <w:rPr>
          <w:rtl/>
        </w:rPr>
        <w:t>فق عليه بين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الطرفين </w:t>
      </w:r>
      <w:r w:rsidR="005C1231">
        <w:rPr>
          <w:rtl/>
        </w:rPr>
        <w:t>؛</w:t>
      </w:r>
      <w:r w:rsidRPr="000509AA">
        <w:rPr>
          <w:rtl/>
        </w:rPr>
        <w:t xml:space="preserve"> لأن</w:t>
      </w:r>
      <w:r w:rsidR="005C1231">
        <w:rPr>
          <w:rtl/>
        </w:rPr>
        <w:t>ّ</w:t>
      </w:r>
      <w:r w:rsidRPr="000509AA">
        <w:rPr>
          <w:rtl/>
        </w:rPr>
        <w:t xml:space="preserve"> الاحتجاج به أقوى</w:t>
      </w:r>
      <w:r w:rsidR="005C1231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والإلزام به أتم</w:t>
      </w:r>
      <w:r w:rsidR="005C1231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عرفت أن</w:t>
      </w:r>
      <w:r w:rsidR="005C1231">
        <w:rPr>
          <w:rtl/>
        </w:rPr>
        <w:t>ّ</w:t>
      </w:r>
      <w:r w:rsidRPr="000509AA">
        <w:rPr>
          <w:rtl/>
        </w:rPr>
        <w:t xml:space="preserve"> القائل 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منهم جماعة من الصحابة وكبار المفس</w:t>
      </w:r>
      <w:r w:rsidR="005C1231">
        <w:rPr>
          <w:rtl/>
        </w:rPr>
        <w:t>ّ</w:t>
      </w:r>
      <w:r w:rsidRPr="000509AA">
        <w:rPr>
          <w:rtl/>
        </w:rPr>
        <w:t>رين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والقول بأن</w:t>
      </w:r>
      <w:r w:rsidR="005C1231">
        <w:rPr>
          <w:rtl/>
        </w:rPr>
        <w:t>ّ</w:t>
      </w:r>
      <w:r w:rsidRPr="000509AA">
        <w:rPr>
          <w:rtl/>
        </w:rPr>
        <w:t xml:space="preserve"> المراد أبو بكر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قائل به من الأكابر المعتم</w:t>
      </w:r>
      <w:r w:rsidR="005C1231">
        <w:rPr>
          <w:rtl/>
        </w:rPr>
        <w:t>َ</w:t>
      </w:r>
      <w:r w:rsidRPr="000509AA">
        <w:rPr>
          <w:rtl/>
        </w:rPr>
        <w:t>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ولذا اضطر</w:t>
      </w:r>
      <w:r w:rsidR="005C1231">
        <w:rPr>
          <w:rtl/>
        </w:rPr>
        <w:t>ّ</w:t>
      </w:r>
      <w:r w:rsidRPr="000509AA">
        <w:rPr>
          <w:rtl/>
        </w:rPr>
        <w:t>وا إلى</w:t>
      </w:r>
      <w:r w:rsidR="005C1231" w:rsidRPr="00B2039A">
        <w:rPr>
          <w:rtl/>
        </w:rPr>
        <w:t>ٰ</w:t>
      </w:r>
      <w:r w:rsidRPr="000509AA">
        <w:rPr>
          <w:rtl/>
        </w:rPr>
        <w:t xml:space="preserve"> نسبته إلى</w:t>
      </w:r>
      <w:r w:rsidR="005C1231" w:rsidRPr="00B2039A">
        <w:rPr>
          <w:rtl/>
        </w:rPr>
        <w:t>ٰ</w:t>
      </w:r>
      <w:r w:rsidRPr="000509AA">
        <w:rPr>
          <w:rtl/>
        </w:rPr>
        <w:t xml:space="preserve"> علي</w:t>
      </w:r>
      <w:r w:rsidR="005C1231">
        <w:rPr>
          <w:rtl/>
        </w:rPr>
        <w:t>ٍّ</w:t>
      </w:r>
      <w:r w:rsidRPr="000509AA">
        <w:rPr>
          <w:rtl/>
        </w:rPr>
        <w:t xml:space="preserve"> أمير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المؤمنين</w:t>
      </w:r>
      <w:r w:rsidR="007A060E">
        <w:rPr>
          <w:rtl/>
        </w:rPr>
        <w:t xml:space="preserve"> ! !</w:t>
      </w:r>
    </w:p>
    <w:p w:rsidR="000509AA" w:rsidRPr="000509AA" w:rsidRDefault="00C51724" w:rsidP="000509AA">
      <w:pPr>
        <w:pStyle w:val="rfdLine"/>
        <w:rPr>
          <w:rtl/>
        </w:rPr>
      </w:pPr>
      <w:r w:rsidRPr="00C51724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منهاج الس</w:t>
      </w:r>
      <w:r w:rsidR="00FA6333" w:rsidRPr="004A0026">
        <w:rPr>
          <w:rtl/>
        </w:rPr>
        <w:t>ُ</w:t>
      </w:r>
      <w:r w:rsidRPr="004A0026">
        <w:rPr>
          <w:rtl/>
        </w:rPr>
        <w:t>ن</w:t>
      </w:r>
      <w:r w:rsidR="00FA6333" w:rsidRPr="004A0026">
        <w:rPr>
          <w:rtl/>
        </w:rPr>
        <w:t>ّ</w:t>
      </w:r>
      <w:r w:rsidRPr="004A0026">
        <w:rPr>
          <w:rtl/>
        </w:rPr>
        <w:t>ة</w:t>
      </w:r>
      <w:r w:rsidR="00737197" w:rsidRPr="004A0026">
        <w:rPr>
          <w:rtl/>
        </w:rPr>
        <w:t xml:space="preserve"> </w:t>
      </w:r>
      <w:r w:rsidRPr="004A0026">
        <w:rPr>
          <w:rtl/>
        </w:rPr>
        <w:t>7</w:t>
      </w:r>
      <w:r w:rsidR="007A060E" w:rsidRPr="004A0026">
        <w:rPr>
          <w:rtl/>
        </w:rPr>
        <w:t xml:space="preserve"> / </w:t>
      </w:r>
      <w:r w:rsidRPr="004A0026">
        <w:rPr>
          <w:rtl/>
        </w:rPr>
        <w:t>189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(2) سورة الفتح 48 : 2</w:t>
      </w:r>
      <w:r w:rsidR="00F26704" w:rsidRPr="004A0026">
        <w:rPr>
          <w:rtl/>
        </w:rPr>
        <w:t xml:space="preserve"> .</w:t>
      </w:r>
    </w:p>
    <w:p w:rsidR="00600DF3" w:rsidRDefault="00600DF3" w:rsidP="00C51724">
      <w:pPr>
        <w:rPr>
          <w:rtl/>
        </w:rPr>
        <w:sectPr w:rsidR="00600DF3" w:rsidSect="00600DF3">
          <w:headerReference w:type="even" r:id="rId45"/>
          <w:headerReference w:type="default" r:id="rId46"/>
          <w:headerReference w:type="first" r:id="rId4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C51724" w:rsidRPr="00C51724" w:rsidRDefault="000509AA" w:rsidP="00C51724">
      <w:pPr>
        <w:rPr>
          <w:rtl/>
        </w:rPr>
      </w:pPr>
      <w:r w:rsidRPr="00C51724">
        <w:rPr>
          <w:rtl/>
        </w:rPr>
        <w:lastRenderedPageBreak/>
        <w:br w:type="page"/>
      </w:r>
    </w:p>
    <w:p w:rsidR="00C51724" w:rsidRDefault="00C51724" w:rsidP="00C51724">
      <w:pPr>
        <w:pStyle w:val="rfdPoemTini"/>
        <w:rPr>
          <w:rtl/>
        </w:rPr>
      </w:pPr>
    </w:p>
    <w:p w:rsidR="000509AA" w:rsidRPr="00C51724" w:rsidRDefault="000509AA" w:rsidP="00C51724">
      <w:pPr>
        <w:pStyle w:val="rfdCenterBold1"/>
        <w:rPr>
          <w:rtl/>
        </w:rPr>
      </w:pPr>
      <w:r w:rsidRPr="00C51724">
        <w:rPr>
          <w:rtl/>
        </w:rPr>
        <w:t>قوله تعالى</w:t>
      </w:r>
      <w:r w:rsidR="00FA6333" w:rsidRPr="00C51724">
        <w:rPr>
          <w:rtl/>
        </w:rPr>
        <w:t>ٰ</w:t>
      </w:r>
      <w:r w:rsidRPr="00C51724">
        <w:rPr>
          <w:rtl/>
        </w:rPr>
        <w:t xml:space="preserve"> : </w:t>
      </w:r>
      <w:r w:rsidR="00BE4BC2" w:rsidRPr="00C51724">
        <w:rPr>
          <w:rStyle w:val="rfdAlaem"/>
          <w:rtl/>
        </w:rPr>
        <w:t>(</w:t>
      </w:r>
      <w:r w:rsidR="00C51724">
        <w:rPr>
          <w:rtl/>
        </w:rPr>
        <w:t xml:space="preserve"> </w:t>
      </w:r>
      <w:r w:rsidR="00FA6333" w:rsidRPr="00C51724">
        <w:rPr>
          <w:rtl/>
        </w:rPr>
        <w:t>وَأَنذِرْ عَشِيرَتَكَ الْأَقْرَبِينَ</w:t>
      </w:r>
      <w:r w:rsidR="00C51724">
        <w:rPr>
          <w:rtl/>
        </w:rPr>
        <w:t xml:space="preserve"> </w:t>
      </w:r>
      <w:r w:rsidR="00BE4BC2" w:rsidRPr="00C51724">
        <w:rPr>
          <w:rStyle w:val="rfdAlaem"/>
          <w:rtl/>
        </w:rPr>
        <w:t>)</w:t>
      </w:r>
      <w:r w:rsidRPr="00C51724">
        <w:rPr>
          <w:rtl/>
        </w:rPr>
        <w:t xml:space="preserve"> </w:t>
      </w:r>
      <w:r w:rsidRPr="00C51724">
        <w:rPr>
          <w:rStyle w:val="rfdFootnotenum"/>
          <w:rtl/>
        </w:rPr>
        <w:t>(1)</w:t>
      </w:r>
      <w:r w:rsidR="00F26704" w:rsidRPr="00C5172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FA6333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FA6333">
      <w:pPr>
        <w:rPr>
          <w:rtl/>
        </w:rPr>
      </w:pPr>
      <w:r w:rsidRPr="000509AA">
        <w:rPr>
          <w:rtl/>
        </w:rPr>
        <w:t>«</w:t>
      </w:r>
      <w:r w:rsidR="00C51724">
        <w:rPr>
          <w:rtl/>
        </w:rPr>
        <w:t xml:space="preserve"> </w:t>
      </w:r>
      <w:r w:rsidR="000509AA" w:rsidRPr="000509AA">
        <w:rPr>
          <w:rtl/>
        </w:rPr>
        <w:t>فهم رهط رسول الله المخلصون وعشيرته الأقربون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</w:t>
      </w:r>
      <w:r w:rsidR="00FA6333">
        <w:rPr>
          <w:rtl/>
        </w:rPr>
        <w:t>ّ</w:t>
      </w:r>
      <w:r w:rsidR="000509AA" w:rsidRPr="000509AA">
        <w:rPr>
          <w:rtl/>
        </w:rPr>
        <w:t>ذين اختص</w:t>
      </w:r>
      <w:r w:rsidR="00FA6333">
        <w:rPr>
          <w:rtl/>
        </w:rPr>
        <w:t>ّ</w:t>
      </w:r>
      <w:r w:rsidR="000509AA" w:rsidRPr="000509AA">
        <w:rPr>
          <w:rtl/>
        </w:rPr>
        <w:t>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الله بجميل رعايته وجليل عنايته فقال : </w:t>
      </w:r>
      <w:r w:rsidR="00BE4BC2" w:rsidRPr="00BE4BC2">
        <w:rPr>
          <w:rStyle w:val="rfdAlaem"/>
          <w:rtl/>
        </w:rPr>
        <w:t>(</w:t>
      </w:r>
      <w:r w:rsidR="00C51724" w:rsidRPr="00C51724">
        <w:rPr>
          <w:rStyle w:val="rfdAie"/>
          <w:rtl/>
        </w:rPr>
        <w:t xml:space="preserve"> </w:t>
      </w:r>
      <w:r w:rsidR="00FA6333" w:rsidRPr="00C51724">
        <w:rPr>
          <w:rStyle w:val="rfdAie"/>
          <w:rtl/>
        </w:rPr>
        <w:t>وَأَنذِرْ عَشِيرَتَكَ الْأَقْرَبِينَ</w:t>
      </w:r>
      <w:r w:rsidR="00C51724" w:rsidRPr="00C5172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 w:rsidRPr="00C51724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لا هامش للسي</w:t>
      </w:r>
      <w:r w:rsidR="00FA6333">
        <w:rPr>
          <w:rtl/>
        </w:rPr>
        <w:t>ّ</w:t>
      </w:r>
      <w:r w:rsidRPr="000509AA">
        <w:rPr>
          <w:rtl/>
        </w:rPr>
        <w:t>د هنا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كما لا تعليق للمفتري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وسوف يأتي الكلام بالتفصيل على</w:t>
      </w:r>
      <w:r w:rsidR="00FA6333" w:rsidRPr="00B2039A">
        <w:rPr>
          <w:rtl/>
        </w:rPr>
        <w:t>ٰ</w:t>
      </w:r>
      <w:r w:rsidRPr="000509AA">
        <w:rPr>
          <w:rtl/>
        </w:rPr>
        <w:t xml:space="preserve"> الآية وحديث الإنذار في المراجعة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رقم 20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فانتظر</w:t>
      </w:r>
      <w:r w:rsidR="00F26704">
        <w:rPr>
          <w:rtl/>
        </w:rPr>
        <w:t xml:space="preserve"> .</w:t>
      </w:r>
    </w:p>
    <w:p w:rsidR="000509AA" w:rsidRPr="000509AA" w:rsidRDefault="00C51724" w:rsidP="00C51724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C51724" w:rsidP="000509AA">
      <w:pPr>
        <w:pStyle w:val="rfdLine"/>
        <w:rPr>
          <w:rtl/>
        </w:rPr>
      </w:pPr>
      <w:r w:rsidRPr="00C51724">
        <w:rPr>
          <w:rStyle w:val="rfdNormal0Char"/>
          <w:rtl/>
        </w:rPr>
        <w:br/>
      </w:r>
      <w:r w:rsidRPr="00C51724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C51724">
        <w:rPr>
          <w:rStyle w:val="rfdNormal0Char"/>
          <w:rtl/>
        </w:rPr>
        <w:br/>
      </w:r>
      <w:r w:rsidRPr="00C51724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الشعراء 26 : 214</w:t>
      </w:r>
      <w:r w:rsidR="00F26704" w:rsidRPr="004A0026">
        <w:rPr>
          <w:rtl/>
        </w:rPr>
        <w:t xml:space="preserve"> .</w:t>
      </w:r>
    </w:p>
    <w:p w:rsidR="00F33D98" w:rsidRPr="00F33D98" w:rsidRDefault="000509AA" w:rsidP="00F33D98">
      <w:pPr>
        <w:rPr>
          <w:rtl/>
        </w:rPr>
      </w:pPr>
      <w:r w:rsidRPr="00F33D98">
        <w:rPr>
          <w:rtl/>
        </w:rPr>
        <w:br w:type="page"/>
      </w:r>
    </w:p>
    <w:p w:rsidR="00F33D98" w:rsidRPr="00F33D98" w:rsidRDefault="00F33D98" w:rsidP="00F33D98">
      <w:pPr>
        <w:pStyle w:val="rfdPoemTini"/>
        <w:rPr>
          <w:rtl/>
        </w:rPr>
      </w:pPr>
    </w:p>
    <w:p w:rsidR="000509AA" w:rsidRPr="00F33D98" w:rsidRDefault="000509AA" w:rsidP="00F33D98">
      <w:pPr>
        <w:pStyle w:val="rfdCenterBold1"/>
        <w:rPr>
          <w:rtl/>
        </w:rPr>
      </w:pPr>
      <w:r w:rsidRPr="00F33D98">
        <w:rPr>
          <w:rtl/>
        </w:rPr>
        <w:t>قوله تعالى</w:t>
      </w:r>
      <w:r w:rsidR="00FA6333" w:rsidRPr="00F33D98">
        <w:rPr>
          <w:rtl/>
        </w:rPr>
        <w:t>ٰ</w:t>
      </w:r>
      <w:r w:rsidRPr="00F33D98">
        <w:rPr>
          <w:rtl/>
        </w:rPr>
        <w:t xml:space="preserve"> : </w:t>
      </w:r>
      <w:r w:rsidR="00BE4BC2" w:rsidRPr="00F33D98">
        <w:rPr>
          <w:rStyle w:val="rfdAlaem"/>
          <w:rtl/>
        </w:rPr>
        <w:t>(</w:t>
      </w:r>
      <w:r w:rsidR="00F33D98">
        <w:rPr>
          <w:rtl/>
        </w:rPr>
        <w:t xml:space="preserve"> </w:t>
      </w:r>
      <w:r w:rsidR="00FA6333" w:rsidRPr="00F33D98">
        <w:rPr>
          <w:rtl/>
        </w:rPr>
        <w:t xml:space="preserve">وَأُولُو الْأَرْحَامِ بَعْضُهُمْ أَوْلَىٰ </w:t>
      </w:r>
      <w:r w:rsidR="00FA6333" w:rsidRPr="00F33D98">
        <w:rPr>
          <w:rtl/>
        </w:rPr>
        <w:br/>
        <w:t>بِبَعْضٍ فِي كِتَابِ اللَّهِ</w:t>
      </w:r>
      <w:r w:rsidR="00F33D98">
        <w:rPr>
          <w:rtl/>
        </w:rPr>
        <w:t xml:space="preserve"> </w:t>
      </w:r>
      <w:r w:rsidR="00BE4BC2" w:rsidRPr="00F33D98">
        <w:rPr>
          <w:rStyle w:val="rfdAlaem"/>
          <w:rtl/>
        </w:rPr>
        <w:t>)</w:t>
      </w:r>
      <w:r w:rsidRPr="00F33D98">
        <w:rPr>
          <w:rtl/>
        </w:rPr>
        <w:t xml:space="preserve"> </w:t>
      </w:r>
      <w:r w:rsidRPr="00F33D98">
        <w:rPr>
          <w:rStyle w:val="rfdFootnotenum"/>
          <w:rtl/>
        </w:rPr>
        <w:t>(1)</w:t>
      </w:r>
      <w:r w:rsidR="00F26704" w:rsidRPr="00F33D98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FA6333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FA6333">
      <w:pPr>
        <w:rPr>
          <w:rtl/>
        </w:rPr>
      </w:pPr>
      <w:r w:rsidRPr="000509AA">
        <w:rPr>
          <w:rtl/>
        </w:rPr>
        <w:t>«</w:t>
      </w:r>
      <w:r w:rsidR="00F33D98">
        <w:rPr>
          <w:rtl/>
        </w:rPr>
        <w:t xml:space="preserve"> </w:t>
      </w:r>
      <w:r w:rsidR="000509AA" w:rsidRPr="000509AA">
        <w:rPr>
          <w:rtl/>
        </w:rPr>
        <w:t>هم أ</w:t>
      </w:r>
      <w:r w:rsidR="00FA6333">
        <w:rPr>
          <w:rtl/>
        </w:rPr>
        <w:t>ُ</w:t>
      </w:r>
      <w:r w:rsidR="000509AA" w:rsidRPr="000509AA">
        <w:rPr>
          <w:rtl/>
        </w:rPr>
        <w:t xml:space="preserve">ولو الأرحام </w:t>
      </w:r>
      <w:r w:rsidR="00BE4BC2" w:rsidRPr="00BE4BC2">
        <w:rPr>
          <w:rStyle w:val="rfdAlaem"/>
          <w:rtl/>
        </w:rPr>
        <w:t>(</w:t>
      </w:r>
      <w:r w:rsidR="00F33D98" w:rsidRPr="00F33D98">
        <w:rPr>
          <w:rStyle w:val="rfdAie"/>
          <w:rtl/>
        </w:rPr>
        <w:t xml:space="preserve"> </w:t>
      </w:r>
      <w:r w:rsidR="00FA6333" w:rsidRPr="00FA6333">
        <w:rPr>
          <w:rStyle w:val="rfdAie"/>
          <w:rtl/>
        </w:rPr>
        <w:t xml:space="preserve">وَأُولُو الْأَرْحَامِ بَعْضُهُمْ أَوْلَىٰ بِبَعْضٍ فِي كِتَابِ </w:t>
      </w:r>
      <w:r w:rsidR="00FA6333">
        <w:rPr>
          <w:rStyle w:val="rfdAie"/>
          <w:rtl/>
        </w:rPr>
        <w:br/>
      </w:r>
      <w:r w:rsidR="00FA6333" w:rsidRPr="00FA6333">
        <w:rPr>
          <w:rStyle w:val="rfdAie"/>
          <w:rtl/>
        </w:rPr>
        <w:t>اللَّهِ</w:t>
      </w:r>
      <w:r w:rsidR="00F33D98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F33D98" w:rsidRPr="00F33D98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لا هامش للسي</w:t>
      </w:r>
      <w:r w:rsidR="00FA6333">
        <w:rPr>
          <w:rtl/>
        </w:rPr>
        <w:t>ّ</w:t>
      </w:r>
      <w:r w:rsidRPr="000509AA">
        <w:rPr>
          <w:rtl/>
        </w:rPr>
        <w:t>د هنا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كما لا تعليق للمفتري</w:t>
      </w:r>
      <w:r w:rsidR="00F26704">
        <w:rPr>
          <w:rtl/>
        </w:rPr>
        <w:t xml:space="preserve"> .</w:t>
      </w:r>
    </w:p>
    <w:p w:rsidR="00737197" w:rsidRDefault="000509AA" w:rsidP="00FA6333">
      <w:pPr>
        <w:rPr>
          <w:rtl/>
        </w:rPr>
      </w:pPr>
      <w:r w:rsidRPr="000509AA">
        <w:rPr>
          <w:rtl/>
        </w:rPr>
        <w:t>وهل من شك</w:t>
      </w:r>
      <w:r w:rsidR="00FA6333">
        <w:rPr>
          <w:rtl/>
        </w:rPr>
        <w:t>ٍّ</w:t>
      </w:r>
      <w:r w:rsidRPr="000509AA">
        <w:rPr>
          <w:rtl/>
        </w:rPr>
        <w:t xml:space="preserve"> في أن</w:t>
      </w:r>
      <w:r w:rsidR="00FA6333">
        <w:rPr>
          <w:rtl/>
        </w:rPr>
        <w:t>ّ</w:t>
      </w:r>
      <w:r w:rsidRPr="000509AA">
        <w:rPr>
          <w:rtl/>
        </w:rPr>
        <w:t xml:space="preserve">هم </w:t>
      </w:r>
      <w:r w:rsidR="00FA6333">
        <w:rPr>
          <w:rtl/>
        </w:rPr>
        <w:t>عليهم السلام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F33D98">
        <w:rPr>
          <w:rtl/>
        </w:rPr>
        <w:t xml:space="preserve"> </w:t>
      </w:r>
      <w:r w:rsidRPr="000509AA">
        <w:rPr>
          <w:rtl/>
        </w:rPr>
        <w:t>أ</w:t>
      </w:r>
      <w:r w:rsidR="00FA6333">
        <w:rPr>
          <w:rtl/>
        </w:rPr>
        <w:t>ُ</w:t>
      </w:r>
      <w:r w:rsidRPr="000509AA">
        <w:rPr>
          <w:rtl/>
        </w:rPr>
        <w:t>ولو الأرحام</w:t>
      </w:r>
      <w:r w:rsidR="00F33D98">
        <w:rPr>
          <w:rtl/>
        </w:rPr>
        <w:t xml:space="preserve"> </w:t>
      </w:r>
      <w:r w:rsidR="008767F4" w:rsidRPr="000509AA">
        <w:rPr>
          <w:rtl/>
        </w:rPr>
        <w:t>»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وهل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شك</w:t>
      </w:r>
      <w:r w:rsidR="00FA6333">
        <w:rPr>
          <w:rtl/>
        </w:rPr>
        <w:t>ٍّ</w:t>
      </w:r>
      <w:r w:rsidRPr="000509AA">
        <w:rPr>
          <w:rtl/>
        </w:rPr>
        <w:t xml:space="preserve"> في أن</w:t>
      </w:r>
      <w:r w:rsidR="00FA6333">
        <w:rPr>
          <w:rtl/>
        </w:rPr>
        <w:t>ّ</w:t>
      </w:r>
      <w:r w:rsidRPr="000509AA">
        <w:rPr>
          <w:rtl/>
        </w:rPr>
        <w:t xml:space="preserve">ه </w:t>
      </w:r>
      <w:r w:rsidR="00BE4BC2" w:rsidRPr="00BE4BC2">
        <w:rPr>
          <w:rStyle w:val="rfdAlaem"/>
          <w:rtl/>
        </w:rPr>
        <w:t>(</w:t>
      </w:r>
      <w:r w:rsidR="00F33D98" w:rsidRPr="00F33D98">
        <w:rPr>
          <w:rStyle w:val="rfdAie"/>
          <w:rtl/>
        </w:rPr>
        <w:t xml:space="preserve"> </w:t>
      </w:r>
      <w:r w:rsidR="00FA6333" w:rsidRPr="00FA6333">
        <w:rPr>
          <w:rStyle w:val="rfdAie"/>
          <w:rtl/>
        </w:rPr>
        <w:t>وَأُولُو الْأَرْحَامِ بَعْضُهُمْ أَوْلَىٰ بِبَعْضٍ</w:t>
      </w:r>
      <w:r w:rsidR="00F33D98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FA6333">
      <w:pPr>
        <w:rPr>
          <w:rtl/>
        </w:rPr>
      </w:pPr>
      <w:r w:rsidRPr="000509AA">
        <w:rPr>
          <w:rtl/>
        </w:rPr>
        <w:t>وقد ذكر المفس</w:t>
      </w:r>
      <w:r w:rsidR="00FA6333">
        <w:rPr>
          <w:rtl/>
        </w:rPr>
        <w:t>ّ</w:t>
      </w:r>
      <w:r w:rsidRPr="000509AA">
        <w:rPr>
          <w:rtl/>
        </w:rPr>
        <w:t>رون بذيل الآية المباركة أن</w:t>
      </w:r>
      <w:r w:rsidR="00FA6333">
        <w:rPr>
          <w:rtl/>
        </w:rPr>
        <w:t>ّ</w:t>
      </w:r>
      <w:r w:rsidRPr="000509AA">
        <w:rPr>
          <w:rtl/>
        </w:rPr>
        <w:t xml:space="preserve"> النبي</w:t>
      </w:r>
      <w:r w:rsidR="00FA6333">
        <w:rPr>
          <w:rtl/>
        </w:rPr>
        <w:t>ّ</w:t>
      </w:r>
      <w:r w:rsidRPr="000509AA">
        <w:rPr>
          <w:rtl/>
        </w:rPr>
        <w:t xml:space="preserve"> </w:t>
      </w:r>
      <w:r w:rsidR="00FA6333">
        <w:rPr>
          <w:rtl/>
        </w:rPr>
        <w:t>صلّی</w:t>
      </w:r>
      <w:r w:rsidR="00FA6333" w:rsidRPr="00B2039A">
        <w:rPr>
          <w:rtl/>
        </w:rPr>
        <w:t>ٰ</w:t>
      </w:r>
      <w:r w:rsidR="00FA6333">
        <w:rPr>
          <w:rtl/>
        </w:rPr>
        <w:t xml:space="preserve"> الله عليه وآله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وسل</w:t>
      </w:r>
      <w:r w:rsidR="00FA6333">
        <w:rPr>
          <w:rtl/>
        </w:rPr>
        <w:t>ّ</w:t>
      </w:r>
      <w:r w:rsidRPr="000509AA">
        <w:rPr>
          <w:rtl/>
        </w:rPr>
        <w:t>م آخى</w:t>
      </w:r>
      <w:r w:rsidR="00FA6333" w:rsidRPr="00B2039A">
        <w:rPr>
          <w:rtl/>
        </w:rPr>
        <w:t>ٰ</w:t>
      </w:r>
      <w:r w:rsidRPr="000509AA">
        <w:rPr>
          <w:rtl/>
        </w:rPr>
        <w:t xml:space="preserve"> بين أصحابه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فكانوا يتوارثون لذلك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FA6333">
        <w:rPr>
          <w:rtl/>
        </w:rPr>
        <w:t>ّ</w:t>
      </w:r>
      <w:r w:rsidRPr="000509AA">
        <w:rPr>
          <w:rtl/>
        </w:rPr>
        <w:t>ى</w:t>
      </w:r>
      <w:r w:rsidR="00FA6333" w:rsidRPr="00B2039A">
        <w:rPr>
          <w:rtl/>
        </w:rPr>
        <w:t>ٰ</w:t>
      </w:r>
      <w:r w:rsidRPr="000509AA">
        <w:rPr>
          <w:rtl/>
        </w:rPr>
        <w:t xml:space="preserve"> نزلت هذه الآية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وكان التوارث بين الأرحام فقط</w:t>
      </w:r>
      <w:r w:rsidR="00F26704">
        <w:rPr>
          <w:rtl/>
        </w:rPr>
        <w:t xml:space="preserve"> .</w:t>
      </w:r>
    </w:p>
    <w:p w:rsidR="000509AA" w:rsidRPr="000509AA" w:rsidRDefault="000509AA" w:rsidP="00FA6333">
      <w:pPr>
        <w:rPr>
          <w:rtl/>
        </w:rPr>
      </w:pPr>
      <w:r w:rsidRPr="000509AA">
        <w:rPr>
          <w:rtl/>
        </w:rPr>
        <w:t xml:space="preserve">وقد اجتمع في أمير المؤمنين </w:t>
      </w:r>
      <w:r w:rsidR="00FA6333">
        <w:rPr>
          <w:rtl/>
        </w:rPr>
        <w:t>عليه السلام</w:t>
      </w:r>
      <w:r w:rsidRPr="000509AA">
        <w:rPr>
          <w:rtl/>
        </w:rPr>
        <w:t xml:space="preserve"> بالنسبة إلى</w:t>
      </w:r>
      <w:r w:rsidR="00FA6333" w:rsidRPr="00B2039A">
        <w:rPr>
          <w:rtl/>
        </w:rPr>
        <w:t>ٰ</w:t>
      </w:r>
      <w:r w:rsidRPr="000509AA">
        <w:rPr>
          <w:rtl/>
        </w:rPr>
        <w:t xml:space="preserve"> النبي</w:t>
      </w:r>
      <w:r w:rsidR="00FA6333">
        <w:rPr>
          <w:rtl/>
        </w:rPr>
        <w:t>ّ</w:t>
      </w:r>
      <w:r w:rsidRPr="000509AA">
        <w:rPr>
          <w:rtl/>
        </w:rPr>
        <w:t xml:space="preserve"> ما 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يجتمع في 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وذلك أن</w:t>
      </w:r>
      <w:r w:rsidR="00FA6333">
        <w:rPr>
          <w:rtl/>
        </w:rPr>
        <w:t>ّ</w:t>
      </w:r>
      <w:r w:rsidRPr="000509AA">
        <w:rPr>
          <w:rtl/>
        </w:rPr>
        <w:t xml:space="preserve">ه كان </w:t>
      </w:r>
      <w:r w:rsidR="008767F4" w:rsidRPr="000509AA">
        <w:rPr>
          <w:rtl/>
        </w:rPr>
        <w:t>«</w:t>
      </w:r>
      <w:r w:rsidR="00C12BF0">
        <w:rPr>
          <w:rtl/>
        </w:rPr>
        <w:t xml:space="preserve"> </w:t>
      </w:r>
      <w:r w:rsidRPr="000509AA">
        <w:rPr>
          <w:rtl/>
        </w:rPr>
        <w:t>رحما</w:t>
      </w:r>
      <w:r w:rsidR="00FA6333">
        <w:rPr>
          <w:rtl/>
        </w:rPr>
        <w:t>ً</w:t>
      </w:r>
      <w:r w:rsidR="00C12BF0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له كما هو معلوم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BE4BC2">
        <w:rPr>
          <w:rtl/>
        </w:rPr>
        <w:t>و «</w:t>
      </w:r>
      <w:r w:rsidR="00C12BF0">
        <w:rPr>
          <w:rtl/>
        </w:rPr>
        <w:t xml:space="preserve"> </w:t>
      </w:r>
      <w:r w:rsidRPr="000509AA">
        <w:rPr>
          <w:rtl/>
        </w:rPr>
        <w:t>أخا</w:t>
      </w:r>
      <w:r w:rsidR="00FA6333">
        <w:rPr>
          <w:rtl/>
        </w:rPr>
        <w:t>ً</w:t>
      </w:r>
      <w:r w:rsidR="00C12BF0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كما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حديث المؤاخاة المتواتر بين المسلمين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وبذلك يكون أفضل مم</w:t>
      </w:r>
      <w:r w:rsidR="00FA6333">
        <w:rPr>
          <w:rtl/>
        </w:rPr>
        <w:t>ّ</w:t>
      </w:r>
      <w:r w:rsidRPr="000509AA">
        <w:rPr>
          <w:rtl/>
        </w:rPr>
        <w:t>ن فقد الوصفين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أو فقد أحدهما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الأنفال 8 : 75</w:t>
      </w:r>
      <w:r w:rsidR="00F26704" w:rsidRPr="004A0026">
        <w:rPr>
          <w:rtl/>
        </w:rPr>
        <w:t xml:space="preserve"> .</w:t>
      </w:r>
    </w:p>
    <w:p w:rsidR="00123AC9" w:rsidRDefault="00123AC9" w:rsidP="00985FB3">
      <w:pPr>
        <w:rPr>
          <w:rtl/>
        </w:rPr>
        <w:sectPr w:rsidR="00123AC9" w:rsidSect="00600DF3">
          <w:headerReference w:type="even" r:id="rId48"/>
          <w:headerReference w:type="default" r:id="rId49"/>
          <w:headerReference w:type="first" r:id="rId5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985FB3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والأفضل</w:t>
      </w:r>
      <w:r w:rsidR="00985FB3">
        <w:rPr>
          <w:rtl/>
        </w:rPr>
        <w:t>ُ</w:t>
      </w:r>
      <w:r w:rsidRPr="000509AA">
        <w:rPr>
          <w:rtl/>
        </w:rPr>
        <w:t xml:space="preserve"> هو الإمام</w:t>
      </w:r>
      <w:r w:rsidR="00985FB3">
        <w:rPr>
          <w:rtl/>
        </w:rPr>
        <w:t>ُ</w:t>
      </w:r>
      <w:r w:rsidRPr="000509AA">
        <w:rPr>
          <w:rtl/>
        </w:rPr>
        <w:t xml:space="preserve"> م</w:t>
      </w:r>
      <w:r w:rsidR="00985FB3">
        <w:rPr>
          <w:rtl/>
        </w:rPr>
        <w:t>ِ</w:t>
      </w:r>
      <w:r w:rsidRPr="000509AA">
        <w:rPr>
          <w:rtl/>
        </w:rPr>
        <w:t xml:space="preserve">ن بعده </w:t>
      </w:r>
      <w:r w:rsidR="00985FB3">
        <w:rPr>
          <w:rtl/>
        </w:rPr>
        <w:t>صلّی</w:t>
      </w:r>
      <w:r w:rsidR="00985FB3" w:rsidRPr="00B2039A">
        <w:rPr>
          <w:rtl/>
        </w:rPr>
        <w:t>ٰ</w:t>
      </w:r>
      <w:r w:rsidR="00985FB3">
        <w:rPr>
          <w:rtl/>
        </w:rPr>
        <w:t xml:space="preserve"> الله عليه وآله وسلّم</w:t>
      </w:r>
      <w:r w:rsidRPr="000509AA">
        <w:rPr>
          <w:rtl/>
        </w:rPr>
        <w:t xml:space="preserve"> بلا فصل</w:t>
      </w:r>
      <w:r w:rsidR="00F26704">
        <w:rPr>
          <w:rtl/>
        </w:rPr>
        <w:t xml:space="preserve"> .</w:t>
      </w:r>
    </w:p>
    <w:p w:rsidR="000509AA" w:rsidRPr="000509AA" w:rsidRDefault="000509AA" w:rsidP="00E45330">
      <w:pPr>
        <w:rPr>
          <w:rtl/>
        </w:rPr>
      </w:pPr>
      <w:r w:rsidRPr="000509AA">
        <w:rPr>
          <w:rtl/>
        </w:rPr>
        <w:t>بل إن</w:t>
      </w:r>
      <w:r w:rsidR="00985FB3">
        <w:rPr>
          <w:rtl/>
        </w:rPr>
        <w:t>ّ</w:t>
      </w:r>
      <w:r w:rsidRPr="000509AA">
        <w:rPr>
          <w:rtl/>
        </w:rPr>
        <w:t xml:space="preserve"> تمام الآية هو : </w:t>
      </w:r>
      <w:r w:rsidR="00BE4BC2" w:rsidRPr="00BE4BC2">
        <w:rPr>
          <w:rStyle w:val="rfdAlaem"/>
          <w:rtl/>
        </w:rPr>
        <w:t>(</w:t>
      </w:r>
      <w:r w:rsidR="00C12BF0" w:rsidRPr="00C12BF0">
        <w:rPr>
          <w:rStyle w:val="rfdAie"/>
          <w:rtl/>
        </w:rPr>
        <w:t xml:space="preserve"> </w:t>
      </w:r>
      <w:r w:rsidR="00E45330" w:rsidRPr="00C12BF0">
        <w:rPr>
          <w:rStyle w:val="rfdAie"/>
          <w:rtl/>
        </w:rPr>
        <w:t>مِنَ الْمُؤْمِنِينَ وَالْمُهَاجِرِينَ</w:t>
      </w:r>
      <w:r w:rsidR="00C12BF0" w:rsidRPr="00C12BF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فكان علي</w:t>
      </w:r>
      <w:r w:rsidR="00E45330">
        <w:rPr>
          <w:rtl/>
        </w:rPr>
        <w:t>ٌّ</w:t>
      </w:r>
      <w:r w:rsidRPr="000509AA">
        <w:rPr>
          <w:rtl/>
        </w:rPr>
        <w:t xml:space="preserve"> عليه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السلام هو الجامع للصفات الثلاثة : الإيمان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والهجرة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والرحم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وهذه 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تجتمع في غيره من الأصحاب والأرحام أصلا</w:t>
      </w:r>
      <w:r w:rsidR="00E45330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فيكون هو الأفضل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والأفضل هو الإمام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استدل</w:t>
      </w:r>
      <w:r w:rsidR="00E45330">
        <w:rPr>
          <w:rtl/>
        </w:rPr>
        <w:t>ّ</w:t>
      </w:r>
      <w:r w:rsidRPr="000509AA">
        <w:rPr>
          <w:rtl/>
        </w:rPr>
        <w:t xml:space="preserve"> بهذه الآية : محم</w:t>
      </w:r>
      <w:r w:rsidR="00E45330">
        <w:rPr>
          <w:rtl/>
        </w:rPr>
        <w:t>ّ</w:t>
      </w:r>
      <w:r w:rsidRPr="000509AA">
        <w:rPr>
          <w:rtl/>
        </w:rPr>
        <w:t>د بن عبد الله بن الحسن بن الحسن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</w:t>
      </w:r>
      <w:r w:rsidR="00E45330">
        <w:rPr>
          <w:rtl/>
        </w:rPr>
        <w:t>ّ</w:t>
      </w:r>
      <w:r w:rsidRPr="000509AA">
        <w:rPr>
          <w:rtl/>
        </w:rPr>
        <w:t xml:space="preserve"> بن أبي طالب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كتاب له إلى</w:t>
      </w:r>
      <w:r w:rsidR="00E45330" w:rsidRPr="00B2039A">
        <w:rPr>
          <w:rtl/>
        </w:rPr>
        <w:t>ٰ</w:t>
      </w:r>
      <w:r w:rsidRPr="000509AA">
        <w:rPr>
          <w:rtl/>
        </w:rPr>
        <w:t xml:space="preserve"> المنصور الدوانيقي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E45330" w:rsidRPr="00B2039A">
        <w:rPr>
          <w:rtl/>
        </w:rPr>
        <w:t>ٰ</w:t>
      </w:r>
      <w:r w:rsidRPr="000509AA">
        <w:rPr>
          <w:rtl/>
        </w:rPr>
        <w:t xml:space="preserve"> أولوي</w:t>
      </w:r>
      <w:r w:rsidR="00E45330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العلوي</w:t>
      </w:r>
      <w:r w:rsidR="00E45330">
        <w:rPr>
          <w:rtl/>
        </w:rPr>
        <w:t>ّ</w:t>
      </w:r>
      <w:r w:rsidRPr="000509AA">
        <w:rPr>
          <w:rtl/>
        </w:rPr>
        <w:t>ين بالأمر من العب</w:t>
      </w:r>
      <w:r w:rsidR="00E45330">
        <w:rPr>
          <w:rtl/>
        </w:rPr>
        <w:t>ّ</w:t>
      </w:r>
      <w:r w:rsidRPr="000509AA">
        <w:rPr>
          <w:rtl/>
        </w:rPr>
        <w:t>اسي</w:t>
      </w:r>
      <w:r w:rsidR="00E45330">
        <w:rPr>
          <w:rtl/>
        </w:rPr>
        <w:t>ّ</w:t>
      </w:r>
      <w:r w:rsidRPr="000509AA">
        <w:rPr>
          <w:rtl/>
        </w:rPr>
        <w:t>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أورد الرازي الكتاب وجواب المنصور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وجعل يؤي</w:t>
      </w:r>
      <w:r w:rsidR="00E45330">
        <w:rPr>
          <w:rtl/>
        </w:rPr>
        <w:t>ّ</w:t>
      </w:r>
      <w:r w:rsidRPr="000509AA">
        <w:rPr>
          <w:rtl/>
        </w:rPr>
        <w:t>د قول العب</w:t>
      </w:r>
      <w:r w:rsidR="00E45330">
        <w:rPr>
          <w:rtl/>
        </w:rPr>
        <w:t>ّ</w:t>
      </w:r>
      <w:r w:rsidRPr="000509AA">
        <w:rPr>
          <w:rtl/>
        </w:rPr>
        <w:t>اسي</w:t>
      </w:r>
      <w:r w:rsidR="00E45330">
        <w:rPr>
          <w:rtl/>
        </w:rPr>
        <w:t>ّ</w:t>
      </w:r>
      <w:r w:rsidRPr="000509AA">
        <w:rPr>
          <w:rtl/>
        </w:rPr>
        <w:t>ين على</w:t>
      </w:r>
      <w:r w:rsidR="00E45330" w:rsidRPr="00B2039A">
        <w:rPr>
          <w:rtl/>
        </w:rPr>
        <w:t>ٰ</w:t>
      </w:r>
      <w:r w:rsidRPr="000509AA">
        <w:rPr>
          <w:rtl/>
        </w:rPr>
        <w:t xml:space="preserve"> العلوي</w:t>
      </w:r>
      <w:r w:rsidR="00E45330">
        <w:rPr>
          <w:rtl/>
        </w:rPr>
        <w:t>ّ</w:t>
      </w:r>
      <w:r w:rsidRPr="000509AA">
        <w:rPr>
          <w:rtl/>
        </w:rPr>
        <w:t>ين</w:t>
      </w:r>
      <w:r w:rsidR="007A060E">
        <w:rPr>
          <w:rtl/>
        </w:rPr>
        <w:t xml:space="preserve"> ! !</w:t>
      </w:r>
      <w:r w:rsidRPr="000509AA">
        <w:rPr>
          <w:rtl/>
        </w:rPr>
        <w:t xml:space="preserve"> مع علمه بأن</w:t>
      </w:r>
      <w:r w:rsidR="00E45330">
        <w:rPr>
          <w:rtl/>
        </w:rPr>
        <w:t>ّ</w:t>
      </w:r>
      <w:r w:rsidRPr="000509AA">
        <w:rPr>
          <w:rtl/>
        </w:rPr>
        <w:t xml:space="preserve"> العب</w:t>
      </w:r>
      <w:r w:rsidR="00E45330">
        <w:rPr>
          <w:rtl/>
        </w:rPr>
        <w:t>ّ</w:t>
      </w:r>
      <w:r w:rsidRPr="000509AA">
        <w:rPr>
          <w:rtl/>
        </w:rPr>
        <w:t>اس غير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جامع للصفات المذكورة لأن</w:t>
      </w:r>
      <w:r w:rsidR="00E45330">
        <w:rPr>
          <w:rtl/>
        </w:rPr>
        <w:t>ّ</w:t>
      </w:r>
      <w:r w:rsidRPr="000509AA">
        <w:rPr>
          <w:rtl/>
        </w:rPr>
        <w:t>ه ليس من المهاجرين</w:t>
      </w:r>
      <w:r w:rsidR="00F26704">
        <w:rPr>
          <w:rtl/>
        </w:rPr>
        <w:t xml:space="preserve"> .</w:t>
      </w:r>
    </w:p>
    <w:p w:rsidR="000509AA" w:rsidRPr="000509AA" w:rsidRDefault="00C12BF0" w:rsidP="00C12BF0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C12BF0" w:rsidRPr="00C12BF0" w:rsidRDefault="000509AA" w:rsidP="00C12BF0">
      <w:pPr>
        <w:rPr>
          <w:rtl/>
        </w:rPr>
      </w:pPr>
      <w:r w:rsidRPr="00C12BF0">
        <w:rPr>
          <w:rtl/>
        </w:rPr>
        <w:br w:type="page"/>
      </w:r>
    </w:p>
    <w:p w:rsidR="00C12BF0" w:rsidRPr="00C12BF0" w:rsidRDefault="00C12BF0" w:rsidP="00C12BF0">
      <w:pPr>
        <w:pStyle w:val="rfdPoemTini"/>
        <w:rPr>
          <w:rtl/>
        </w:rPr>
      </w:pPr>
    </w:p>
    <w:p w:rsidR="000509AA" w:rsidRPr="00C12BF0" w:rsidRDefault="000509AA" w:rsidP="00C12BF0">
      <w:pPr>
        <w:pStyle w:val="rfdCenterBold1"/>
        <w:rPr>
          <w:rtl/>
        </w:rPr>
      </w:pPr>
      <w:r w:rsidRPr="00C12BF0">
        <w:rPr>
          <w:rtl/>
        </w:rPr>
        <w:t>قوله تعالى</w:t>
      </w:r>
      <w:r w:rsidR="000A4D91" w:rsidRPr="00C12BF0">
        <w:rPr>
          <w:rtl/>
        </w:rPr>
        <w:t>ٰ</w:t>
      </w:r>
      <w:r w:rsidRPr="00C12BF0">
        <w:rPr>
          <w:rtl/>
        </w:rPr>
        <w:t xml:space="preserve"> : </w:t>
      </w:r>
      <w:r w:rsidR="00BE4BC2" w:rsidRPr="00C12BF0">
        <w:rPr>
          <w:rStyle w:val="rfdAlaem"/>
          <w:rtl/>
        </w:rPr>
        <w:t>(</w:t>
      </w:r>
      <w:r w:rsidR="00C12BF0">
        <w:rPr>
          <w:rtl/>
        </w:rPr>
        <w:t xml:space="preserve"> </w:t>
      </w:r>
      <w:r w:rsidR="00AB778F" w:rsidRPr="00C12BF0">
        <w:rPr>
          <w:rtl/>
        </w:rPr>
        <w:t xml:space="preserve">وَالَّذِينَ آمَنُوا وَاتَّبَعَتْهُمْ ذُرِّيَّتُهُم </w:t>
      </w:r>
      <w:r w:rsidR="00AB778F" w:rsidRPr="00C12BF0">
        <w:rPr>
          <w:rtl/>
        </w:rPr>
        <w:br/>
        <w:t>بِإِيمَانٍ</w:t>
      </w:r>
      <w:r w:rsidR="00F26704" w:rsidRPr="00C12BF0">
        <w:rPr>
          <w:rtl/>
        </w:rPr>
        <w:t xml:space="preserve"> . . .</w:t>
      </w:r>
      <w:r w:rsidR="00C12BF0">
        <w:rPr>
          <w:rtl/>
        </w:rPr>
        <w:t xml:space="preserve"> </w:t>
      </w:r>
      <w:r w:rsidR="00BE4BC2" w:rsidRPr="00C12BF0">
        <w:rPr>
          <w:rStyle w:val="rfdAlaem"/>
          <w:rtl/>
        </w:rPr>
        <w:t>)</w:t>
      </w:r>
      <w:r w:rsidRPr="00C12BF0">
        <w:rPr>
          <w:rtl/>
        </w:rPr>
        <w:t xml:space="preserve"> </w:t>
      </w:r>
      <w:r w:rsidRPr="00C12BF0">
        <w:rPr>
          <w:rStyle w:val="rfdFootnotenum"/>
          <w:rtl/>
        </w:rPr>
        <w:t>(1)</w:t>
      </w:r>
      <w:r w:rsidR="00F26704" w:rsidRPr="00C12BF0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AB778F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737197" w:rsidP="00AB778F">
      <w:pPr>
        <w:rPr>
          <w:rtl/>
        </w:rPr>
      </w:pPr>
      <w:r>
        <w:rPr>
          <w:rtl/>
        </w:rPr>
        <w:t>«</w:t>
      </w:r>
      <w:r w:rsidR="00C12BF0">
        <w:rPr>
          <w:rtl/>
        </w:rPr>
        <w:t xml:space="preserve"> </w:t>
      </w:r>
      <w:r w:rsidR="000509AA" w:rsidRPr="000509AA">
        <w:rPr>
          <w:rtl/>
        </w:rPr>
        <w:t>وهم المرتقون يوم القيامة إلى</w:t>
      </w:r>
      <w:r w:rsidR="00AB778F" w:rsidRPr="00B2039A">
        <w:rPr>
          <w:rtl/>
        </w:rPr>
        <w:t>ٰ</w:t>
      </w:r>
      <w:r w:rsidR="000509AA" w:rsidRPr="000509AA">
        <w:rPr>
          <w:rtl/>
        </w:rPr>
        <w:t xml:space="preserve"> درجته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الملح</w:t>
      </w:r>
      <w:r w:rsidR="00AB778F">
        <w:rPr>
          <w:rtl/>
        </w:rPr>
        <w:t>َ</w:t>
      </w:r>
      <w:r w:rsidR="000509AA" w:rsidRPr="000509AA">
        <w:rPr>
          <w:rtl/>
        </w:rPr>
        <w:t>قون به في دار جن</w:t>
      </w:r>
      <w:r w:rsidR="00AB778F">
        <w:rPr>
          <w:rtl/>
        </w:rPr>
        <w:t>ّ</w:t>
      </w:r>
      <w:r w:rsidR="000509AA" w:rsidRPr="000509AA">
        <w:rPr>
          <w:rtl/>
        </w:rPr>
        <w:t>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النعيم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بدليل قوله تعالى</w:t>
      </w:r>
      <w:r w:rsidR="00AB778F" w:rsidRPr="00B2039A">
        <w:rPr>
          <w:rtl/>
        </w:rPr>
        <w:t>ٰ</w:t>
      </w:r>
      <w:r w:rsidR="000509AA"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C12BF0" w:rsidRPr="00C12BF0">
        <w:rPr>
          <w:rStyle w:val="rfdAie"/>
          <w:rtl/>
        </w:rPr>
        <w:t xml:space="preserve"> </w:t>
      </w:r>
      <w:r w:rsidR="00AB778F" w:rsidRPr="00C12BF0">
        <w:rPr>
          <w:rStyle w:val="rfdAie"/>
          <w:rtl/>
        </w:rPr>
        <w:t xml:space="preserve">وَالَّذِينَ آمَنُوا وَاتَّبَعَتْهُمْ ذُرِّيَّتُهُم بِإِيمَانٍ أَلْحَقْنَا </w:t>
      </w:r>
      <w:r w:rsidR="00AB778F" w:rsidRPr="00C12BF0">
        <w:rPr>
          <w:rStyle w:val="rfdAie"/>
          <w:rtl/>
        </w:rPr>
        <w:br/>
        <w:t>بِهِمْ ذُرِّيَّتَهُمْ وَمَا أَلَتْنَاهُم مِّنْ عَمَلِهِم مِّن شَيْءٍ</w:t>
      </w:r>
      <w:r w:rsidR="00C12BF0" w:rsidRPr="00C12BF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12BF0" w:rsidRPr="00C12BF0">
        <w:rPr>
          <w:rtl/>
        </w:rPr>
        <w:t xml:space="preserve"> </w:t>
      </w:r>
      <w:r w:rsidR="000509AA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في الهامش :</w:t>
      </w:r>
    </w:p>
    <w:p w:rsidR="000509AA" w:rsidRPr="000509AA" w:rsidRDefault="00737197" w:rsidP="0044070D">
      <w:pPr>
        <w:rPr>
          <w:rtl/>
        </w:rPr>
      </w:pPr>
      <w:r>
        <w:rPr>
          <w:rtl/>
        </w:rPr>
        <w:t>«</w:t>
      </w:r>
      <w:r w:rsidR="00C12BF0">
        <w:rPr>
          <w:rtl/>
        </w:rPr>
        <w:t xml:space="preserve"> </w:t>
      </w:r>
      <w:r w:rsidR="000509AA" w:rsidRPr="000509AA">
        <w:rPr>
          <w:rtl/>
        </w:rPr>
        <w:t>أخرج الحاكم في تفسير سورة الطور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ص 468 من الجزء الثاني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من صحيحه </w:t>
      </w:r>
      <w:r w:rsidR="000509AA" w:rsidRPr="00737197">
        <w:rPr>
          <w:rStyle w:val="rfdBold2"/>
          <w:rtl/>
        </w:rPr>
        <w:t>المستدرك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عن ابن عب</w:t>
      </w:r>
      <w:r w:rsidR="00AB778F">
        <w:rPr>
          <w:rtl/>
        </w:rPr>
        <w:t>ّ</w:t>
      </w:r>
      <w:r w:rsidR="000509AA" w:rsidRPr="000509AA">
        <w:rPr>
          <w:rtl/>
        </w:rPr>
        <w:t>اس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في قوله</w:t>
      </w:r>
      <w:r w:rsidR="00AB778F">
        <w:rPr>
          <w:rtl/>
        </w:rPr>
        <w:t xml:space="preserve"> عزّ وجلّ</w:t>
      </w:r>
      <w:r w:rsidR="000509AA"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C12BF0" w:rsidRPr="00C12BF0">
        <w:rPr>
          <w:rStyle w:val="rfdAie"/>
          <w:rtl/>
        </w:rPr>
        <w:t xml:space="preserve"> </w:t>
      </w:r>
      <w:r w:rsidR="00AB778F" w:rsidRPr="00AB778F">
        <w:rPr>
          <w:rStyle w:val="rfdAie"/>
          <w:rtl/>
        </w:rPr>
        <w:t xml:space="preserve">أَلْحَقْنَا بِهِمْ </w:t>
      </w:r>
      <w:r w:rsidR="0044070D">
        <w:rPr>
          <w:rStyle w:val="rfdAie"/>
          <w:rtl/>
        </w:rPr>
        <w:br/>
      </w:r>
      <w:r w:rsidR="00AB778F" w:rsidRPr="00AB778F">
        <w:rPr>
          <w:rStyle w:val="rfdAie"/>
          <w:rtl/>
        </w:rPr>
        <w:t>ذُرِّيَّتَهُمْ وَمَا أَلَتْنَاهُم</w:t>
      </w:r>
      <w:r w:rsidR="00C12BF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قال : إن</w:t>
      </w:r>
      <w:r w:rsidR="0044070D">
        <w:rPr>
          <w:rtl/>
        </w:rPr>
        <w:t>ّ</w:t>
      </w:r>
      <w:r w:rsidR="000509AA" w:rsidRPr="000509AA">
        <w:rPr>
          <w:rtl/>
        </w:rPr>
        <w:t xml:space="preserve"> الله يرفع ذر</w:t>
      </w:r>
      <w:r w:rsidR="0044070D">
        <w:rPr>
          <w:rtl/>
        </w:rPr>
        <w:t>ّ</w:t>
      </w:r>
      <w:r w:rsidR="000509AA" w:rsidRPr="000509AA">
        <w:rPr>
          <w:rtl/>
        </w:rPr>
        <w:t>ي</w:t>
      </w:r>
      <w:r w:rsidR="0044070D">
        <w:rPr>
          <w:rtl/>
        </w:rPr>
        <w:t>ّ</w:t>
      </w:r>
      <w:r w:rsidR="000509AA" w:rsidRPr="000509AA">
        <w:rPr>
          <w:rtl/>
        </w:rPr>
        <w:t>ة المؤمن معه في درجته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الجن</w:t>
      </w:r>
      <w:r w:rsidR="0044070D">
        <w:rPr>
          <w:rtl/>
        </w:rPr>
        <w:t>ّ</w:t>
      </w:r>
      <w:r w:rsidR="000509AA" w:rsidRPr="000509AA">
        <w:rPr>
          <w:rtl/>
        </w:rPr>
        <w:t>ة وإن</w:t>
      </w:r>
      <w:r w:rsidR="0044070D">
        <w:rPr>
          <w:rtl/>
        </w:rPr>
        <w:t>ْ</w:t>
      </w:r>
      <w:r w:rsidR="000509AA" w:rsidRPr="000509AA">
        <w:rPr>
          <w:rtl/>
        </w:rPr>
        <w:t xml:space="preserve"> كانوا دونه في العمل </w:t>
      </w:r>
      <w:r w:rsidR="0044070D">
        <w:rPr>
          <w:rtl/>
        </w:rPr>
        <w:t>؛</w:t>
      </w:r>
      <w:r w:rsidR="000509AA" w:rsidRPr="000509AA">
        <w:rPr>
          <w:rtl/>
        </w:rPr>
        <w:t xml:space="preserve"> ثم</w:t>
      </w:r>
      <w:r w:rsidR="0044070D">
        <w:rPr>
          <w:rtl/>
        </w:rPr>
        <w:t>ّ</w:t>
      </w:r>
      <w:r w:rsidR="000509AA" w:rsidRPr="000509AA">
        <w:rPr>
          <w:rtl/>
        </w:rPr>
        <w:t xml:space="preserve"> قرأ : </w:t>
      </w:r>
      <w:r w:rsidR="00BE4BC2" w:rsidRPr="00BE4BC2">
        <w:rPr>
          <w:rStyle w:val="rfdAlaem"/>
          <w:rtl/>
        </w:rPr>
        <w:t>(</w:t>
      </w:r>
      <w:r w:rsidR="00C12BF0" w:rsidRPr="00C12BF0">
        <w:rPr>
          <w:rStyle w:val="rfdAie"/>
          <w:rtl/>
        </w:rPr>
        <w:t xml:space="preserve"> </w:t>
      </w:r>
      <w:r w:rsidR="0044070D" w:rsidRPr="0044070D">
        <w:rPr>
          <w:rStyle w:val="rfdAie"/>
          <w:rtl/>
        </w:rPr>
        <w:t xml:space="preserve">وَالَّذِينَ آمَنُوا وَاتَّبَعَتْهُمْ ذُرِّيَّتُهُم </w:t>
      </w:r>
      <w:r w:rsidR="0044070D">
        <w:rPr>
          <w:rStyle w:val="rfdAie"/>
          <w:rtl/>
        </w:rPr>
        <w:br/>
      </w:r>
      <w:r w:rsidR="0044070D" w:rsidRPr="0044070D">
        <w:rPr>
          <w:rStyle w:val="rfdAie"/>
          <w:rtl/>
        </w:rPr>
        <w:t>بِإِيمَانٍ أَلْحَقْنَا بِهِمْ ذُرِّيَّتَهُمْ وَمَا أَلَتْنَاهُم</w:t>
      </w:r>
      <w:r w:rsidR="00C12BF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يقول : وما نقصناهم</w:t>
      </w:r>
      <w:r w:rsidR="00C12BF0"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44070D">
      <w:pPr>
        <w:rPr>
          <w:rtl/>
        </w:rPr>
      </w:pPr>
      <w:r w:rsidRPr="000509AA">
        <w:rPr>
          <w:rtl/>
        </w:rPr>
        <w:t xml:space="preserve">وأخرج الحاكم عن أبي سعيد الخدري : </w:t>
      </w:r>
      <w:r w:rsidR="008767F4" w:rsidRPr="000509AA">
        <w:rPr>
          <w:rtl/>
        </w:rPr>
        <w:t>«</w:t>
      </w:r>
      <w:r w:rsidR="00C12BF0">
        <w:rPr>
          <w:rtl/>
        </w:rPr>
        <w:t xml:space="preserve"> </w:t>
      </w:r>
      <w:r w:rsidRPr="000509AA">
        <w:rPr>
          <w:rtl/>
        </w:rPr>
        <w:t>إن</w:t>
      </w:r>
      <w:r w:rsidR="0044070D">
        <w:rPr>
          <w:rtl/>
        </w:rPr>
        <w:t>ّ</w:t>
      </w:r>
      <w:r w:rsidRPr="000509AA">
        <w:rPr>
          <w:rtl/>
        </w:rPr>
        <w:t xml:space="preserve"> النبي</w:t>
      </w:r>
      <w:r w:rsidR="0044070D">
        <w:rPr>
          <w:rtl/>
        </w:rPr>
        <w:t xml:space="preserve"> صلّی</w:t>
      </w:r>
      <w:r w:rsidR="0044070D" w:rsidRPr="00B2039A">
        <w:rPr>
          <w:rtl/>
        </w:rPr>
        <w:t>ٰ</w:t>
      </w:r>
      <w:r w:rsidR="0044070D">
        <w:rPr>
          <w:rtl/>
        </w:rPr>
        <w:t xml:space="preserve"> الله عليه وآله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وسل</w:t>
      </w:r>
      <w:r w:rsidR="0044070D">
        <w:rPr>
          <w:rtl/>
        </w:rPr>
        <w:t>ّ</w:t>
      </w:r>
      <w:r w:rsidRPr="000509AA">
        <w:rPr>
          <w:rtl/>
        </w:rPr>
        <w:t>م دخل على</w:t>
      </w:r>
      <w:r w:rsidR="0044070D" w:rsidRPr="00B2039A">
        <w:rPr>
          <w:rtl/>
        </w:rPr>
        <w:t>ٰ</w:t>
      </w:r>
      <w:r w:rsidRPr="000509AA">
        <w:rPr>
          <w:rtl/>
        </w:rPr>
        <w:t xml:space="preserve"> فاطمة </w:t>
      </w:r>
      <w:r w:rsidR="0044070D">
        <w:rPr>
          <w:rtl/>
        </w:rPr>
        <w:t>رضي الله عنها</w:t>
      </w:r>
      <w:r w:rsidRPr="000509AA">
        <w:rPr>
          <w:rtl/>
        </w:rPr>
        <w:t xml:space="preserve"> فقال : إن</w:t>
      </w:r>
      <w:r w:rsidR="0044070D">
        <w:rPr>
          <w:rtl/>
        </w:rPr>
        <w:t>ّ</w:t>
      </w:r>
      <w:r w:rsidRPr="000509AA">
        <w:rPr>
          <w:rtl/>
        </w:rPr>
        <w:t>ي وإي</w:t>
      </w:r>
      <w:r w:rsidR="0044070D">
        <w:rPr>
          <w:rtl/>
        </w:rPr>
        <w:t>ّ</w:t>
      </w:r>
      <w:r w:rsidRPr="000509AA">
        <w:rPr>
          <w:rtl/>
        </w:rPr>
        <w:t>اك وهذا النائم</w:t>
      </w:r>
      <w:r w:rsidR="0073719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يعني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</w:t>
      </w:r>
      <w:r w:rsidR="0044070D">
        <w:rPr>
          <w:rtl/>
        </w:rPr>
        <w:t>ّ</w:t>
      </w:r>
      <w:r w:rsidRPr="000509AA">
        <w:rPr>
          <w:rtl/>
        </w:rPr>
        <w:t>ا</w:t>
      </w:r>
      <w:r w:rsidR="0044070D">
        <w:rPr>
          <w:rtl/>
        </w:rPr>
        <w:t>ً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وهما </w:t>
      </w:r>
      <w:r w:rsidR="00294847">
        <w:rPr>
          <w:rtl/>
        </w:rPr>
        <w:t>ـ</w:t>
      </w:r>
      <w:r w:rsidRPr="000509AA">
        <w:rPr>
          <w:rtl/>
        </w:rPr>
        <w:t xml:space="preserve"> يعني الحسن والحسين </w:t>
      </w:r>
      <w:r w:rsidR="00294847">
        <w:rPr>
          <w:rtl/>
        </w:rPr>
        <w:t>ـ</w:t>
      </w:r>
      <w:r w:rsidRPr="000509AA">
        <w:rPr>
          <w:rtl/>
        </w:rPr>
        <w:t xml:space="preserve"> لفي مكان</w:t>
      </w:r>
      <w:r w:rsidR="0044070D">
        <w:rPr>
          <w:rtl/>
        </w:rPr>
        <w:t>ٍ</w:t>
      </w:r>
      <w:r w:rsidRPr="000509AA">
        <w:rPr>
          <w:rtl/>
        </w:rPr>
        <w:t xml:space="preserve"> واحد</w:t>
      </w:r>
      <w:r w:rsidR="0044070D">
        <w:rPr>
          <w:rtl/>
        </w:rPr>
        <w:t>ٍ</w:t>
      </w:r>
      <w:r w:rsidRPr="000509AA">
        <w:rPr>
          <w:rtl/>
        </w:rPr>
        <w:t xml:space="preserve"> يوم القيامة</w:t>
      </w:r>
      <w:r w:rsidR="00C12BF0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الطور 52 : 21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(2) المستدرك على</w:t>
      </w:r>
      <w:r w:rsidR="0044070D" w:rsidRPr="004A0026">
        <w:rPr>
          <w:rtl/>
        </w:rPr>
        <w:t>ٰ</w:t>
      </w:r>
      <w:r w:rsidRPr="004A0026">
        <w:rPr>
          <w:rtl/>
        </w:rPr>
        <w:t xml:space="preserve"> الصحيحين</w:t>
      </w:r>
      <w:r w:rsidR="00737197" w:rsidRPr="004A0026">
        <w:rPr>
          <w:rtl/>
        </w:rPr>
        <w:t xml:space="preserve"> </w:t>
      </w:r>
      <w:r w:rsidRPr="004A0026">
        <w:rPr>
          <w:rtl/>
        </w:rPr>
        <w:t>3</w:t>
      </w:r>
      <w:r w:rsidR="007A060E" w:rsidRPr="004A0026">
        <w:rPr>
          <w:rtl/>
        </w:rPr>
        <w:t xml:space="preserve"> / </w:t>
      </w:r>
      <w:r w:rsidRPr="004A0026">
        <w:rPr>
          <w:rtl/>
        </w:rPr>
        <w:t>137 ووافقه الذهبي</w:t>
      </w:r>
      <w:r w:rsidR="00F26704" w:rsidRPr="004A0026">
        <w:rPr>
          <w:rtl/>
        </w:rPr>
        <w:t xml:space="preserve"> .</w:t>
      </w:r>
    </w:p>
    <w:p w:rsidR="00123AC9" w:rsidRDefault="00123AC9" w:rsidP="00624AE1">
      <w:pPr>
        <w:rPr>
          <w:rtl/>
        </w:rPr>
        <w:sectPr w:rsidR="00123AC9" w:rsidSect="00600DF3">
          <w:headerReference w:type="even" r:id="rId51"/>
          <w:headerReference w:type="default" r:id="rId52"/>
          <w:headerReference w:type="first" r:id="rId5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624AE1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وأخرج عن علي</w:t>
      </w:r>
      <w:r w:rsidR="00624AE1">
        <w:rPr>
          <w:rtl/>
        </w:rPr>
        <w:t>ٍّ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</w:t>
      </w:r>
      <w:r w:rsidR="008767F4" w:rsidRPr="000509AA">
        <w:rPr>
          <w:rtl/>
        </w:rPr>
        <w:t>«</w:t>
      </w:r>
      <w:r w:rsidR="00C12BF0">
        <w:rPr>
          <w:rtl/>
        </w:rPr>
        <w:t xml:space="preserve"> </w:t>
      </w:r>
      <w:r w:rsidRPr="000509AA">
        <w:rPr>
          <w:rtl/>
        </w:rPr>
        <w:t>أخبرني رسول الله</w:t>
      </w:r>
      <w:r w:rsidR="00624AE1">
        <w:rPr>
          <w:rtl/>
        </w:rPr>
        <w:t xml:space="preserve"> صلّی</w:t>
      </w:r>
      <w:r w:rsidR="00624AE1" w:rsidRPr="00B2039A">
        <w:rPr>
          <w:rtl/>
        </w:rPr>
        <w:t>ٰ</w:t>
      </w:r>
      <w:r w:rsidR="00624AE1">
        <w:rPr>
          <w:rtl/>
        </w:rPr>
        <w:t xml:space="preserve"> الله عليه وآله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وسل</w:t>
      </w:r>
      <w:r w:rsidR="00624AE1">
        <w:rPr>
          <w:rtl/>
        </w:rPr>
        <w:t>ّ</w:t>
      </w:r>
      <w:r w:rsidRPr="000509AA">
        <w:rPr>
          <w:rtl/>
        </w:rPr>
        <w:t>م : إن</w:t>
      </w:r>
      <w:r w:rsidR="00624AE1">
        <w:rPr>
          <w:rtl/>
        </w:rPr>
        <w:t>ّ</w:t>
      </w:r>
      <w:r w:rsidRPr="000509AA">
        <w:rPr>
          <w:rtl/>
        </w:rPr>
        <w:t xml:space="preserve"> أو</w:t>
      </w:r>
      <w:r w:rsidR="00624AE1">
        <w:rPr>
          <w:rtl/>
        </w:rPr>
        <w:t>ّ</w:t>
      </w:r>
      <w:r w:rsidRPr="000509AA">
        <w:rPr>
          <w:rtl/>
        </w:rPr>
        <w:t>ل من يدخل الجن</w:t>
      </w:r>
      <w:r w:rsidR="00624AE1">
        <w:rPr>
          <w:rtl/>
        </w:rPr>
        <w:t>ّ</w:t>
      </w:r>
      <w:r w:rsidRPr="000509AA">
        <w:rPr>
          <w:rtl/>
        </w:rPr>
        <w:t>ة أنا وفاطمة والحسن والحسين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قلت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يا رسول الله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فمحب</w:t>
      </w:r>
      <w:r w:rsidR="00624AE1">
        <w:rPr>
          <w:rtl/>
        </w:rPr>
        <w:t>ّ</w:t>
      </w:r>
      <w:r w:rsidRPr="000509AA">
        <w:rPr>
          <w:rtl/>
        </w:rPr>
        <w:t>ونا</w:t>
      </w:r>
      <w:r w:rsidR="00C12BF0">
        <w:rPr>
          <w:rtl/>
        </w:rPr>
        <w:t xml:space="preserve"> ؟</w:t>
      </w:r>
      <w:r w:rsidRPr="000509AA">
        <w:rPr>
          <w:rtl/>
        </w:rPr>
        <w:t xml:space="preserve"> قال : من ورائكم</w:t>
      </w:r>
      <w:r w:rsidR="00C12BF0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صح</w:t>
      </w:r>
      <w:r w:rsidR="00624AE1">
        <w:rPr>
          <w:rtl/>
        </w:rPr>
        <w:t>ّ</w:t>
      </w:r>
      <w:r w:rsidRPr="000509AA">
        <w:rPr>
          <w:rtl/>
        </w:rPr>
        <w:t>حه الحاكم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</w:t>
      </w:r>
      <w:r w:rsidR="00624AE1">
        <w:rPr>
          <w:rtl/>
        </w:rPr>
        <w:t>ّ</w:t>
      </w:r>
      <w:r w:rsidRPr="000509AA">
        <w:rPr>
          <w:rtl/>
        </w:rPr>
        <w:t xml:space="preserve"> الذهبي قال في تلخيصه : </w:t>
      </w:r>
      <w:r w:rsidR="008767F4" w:rsidRPr="000509AA">
        <w:rPr>
          <w:rtl/>
        </w:rPr>
        <w:t>«</w:t>
      </w:r>
      <w:r w:rsidR="00C12BF0">
        <w:rPr>
          <w:rtl/>
        </w:rPr>
        <w:t xml:space="preserve"> </w:t>
      </w:r>
      <w:r w:rsidRPr="000509AA">
        <w:rPr>
          <w:rtl/>
        </w:rPr>
        <w:t>الحديث منك</w:t>
      </w:r>
      <w:r w:rsidR="00624AE1">
        <w:rPr>
          <w:rtl/>
        </w:rPr>
        <w:t>َ</w:t>
      </w:r>
      <w:r w:rsidRPr="000509AA">
        <w:rPr>
          <w:rtl/>
        </w:rPr>
        <w:t>ر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القول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يشهد القلب بوضعه</w:t>
      </w:r>
      <w:r w:rsidR="00C12BF0"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624AE1">
      <w:pPr>
        <w:rPr>
          <w:rtl/>
        </w:rPr>
      </w:pPr>
      <w:r w:rsidRPr="00C356D0">
        <w:rPr>
          <w:rStyle w:val="rfdBold2"/>
          <w:rtl/>
        </w:rPr>
        <w:t>قلت :</w:t>
      </w:r>
      <w:r w:rsidRPr="000509AA">
        <w:rPr>
          <w:rtl/>
        </w:rPr>
        <w:t xml:space="preserve"> لو كان في قلب الذهبي حب</w:t>
      </w:r>
      <w:r w:rsidR="00624AE1">
        <w:rPr>
          <w:rtl/>
        </w:rPr>
        <w:t>ُّ</w:t>
      </w:r>
      <w:r w:rsidRPr="000509AA">
        <w:rPr>
          <w:rtl/>
        </w:rPr>
        <w:t xml:space="preserve"> للنبي</w:t>
      </w:r>
      <w:r w:rsidR="00624AE1">
        <w:rPr>
          <w:rtl/>
        </w:rPr>
        <w:t>ّ</w:t>
      </w:r>
      <w:r w:rsidRPr="000509AA">
        <w:rPr>
          <w:rtl/>
        </w:rPr>
        <w:t xml:space="preserve"> وآله ل</w:t>
      </w:r>
      <w:r w:rsidR="00624AE1">
        <w:rPr>
          <w:rtl/>
        </w:rPr>
        <w:t>َ</w:t>
      </w:r>
      <w:r w:rsidRPr="000509AA">
        <w:rPr>
          <w:rtl/>
        </w:rPr>
        <w:t>ما شهد بوضعه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وكل</w:t>
      </w:r>
      <w:r w:rsidR="00624AE1">
        <w:rPr>
          <w:rtl/>
        </w:rPr>
        <w:t>ّ</w:t>
      </w:r>
      <w:r w:rsidRPr="000509AA">
        <w:rPr>
          <w:rtl/>
        </w:rPr>
        <w:t xml:space="preserve"> قلب</w:t>
      </w:r>
      <w:r w:rsidR="00624AE1">
        <w:rPr>
          <w:rtl/>
        </w:rPr>
        <w:t>ٍ</w:t>
      </w:r>
      <w:r w:rsidRPr="000509AA">
        <w:rPr>
          <w:rtl/>
        </w:rPr>
        <w:t xml:space="preserve"> لا يحب</w:t>
      </w:r>
      <w:r w:rsidR="00624AE1">
        <w:rPr>
          <w:rtl/>
        </w:rPr>
        <w:t>ّ</w:t>
      </w:r>
      <w:r w:rsidRPr="000509AA">
        <w:rPr>
          <w:rtl/>
        </w:rPr>
        <w:t xml:space="preserve"> النبي</w:t>
      </w:r>
      <w:r w:rsidR="00624AE1">
        <w:rPr>
          <w:rtl/>
        </w:rPr>
        <w:t>َّ</w:t>
      </w:r>
      <w:r w:rsidRPr="000509AA">
        <w:rPr>
          <w:rtl/>
        </w:rPr>
        <w:t xml:space="preserve"> وآله </w:t>
      </w:r>
      <w:r w:rsidR="00624AE1">
        <w:rPr>
          <w:rtl/>
        </w:rPr>
        <w:t>صلّی</w:t>
      </w:r>
      <w:r w:rsidR="00624AE1" w:rsidRPr="00B2039A">
        <w:rPr>
          <w:rtl/>
        </w:rPr>
        <w:t>ٰ</w:t>
      </w:r>
      <w:r w:rsidR="00624AE1">
        <w:rPr>
          <w:rtl/>
        </w:rPr>
        <w:t xml:space="preserve"> الله عليه وآله وسلّم</w:t>
      </w:r>
      <w:r w:rsidRPr="000509AA">
        <w:rPr>
          <w:rtl/>
        </w:rPr>
        <w:t xml:space="preserve"> فذاك قلب</w:t>
      </w:r>
      <w:r w:rsidR="00624AE1">
        <w:rPr>
          <w:rtl/>
        </w:rPr>
        <w:t>ٌ</w:t>
      </w:r>
      <w:r w:rsidRPr="000509AA">
        <w:rPr>
          <w:rtl/>
        </w:rPr>
        <w:t xml:space="preserve"> طبع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</w:t>
      </w:r>
      <w:r w:rsidR="007A060E">
        <w:rPr>
          <w:rtl/>
        </w:rPr>
        <w:t xml:space="preserve"> ! !</w:t>
      </w:r>
    </w:p>
    <w:p w:rsidR="00737197" w:rsidRDefault="000509AA" w:rsidP="00624AE1">
      <w:pPr>
        <w:rPr>
          <w:rtl/>
        </w:rPr>
      </w:pPr>
      <w:r w:rsidRPr="00C356D0">
        <w:rPr>
          <w:rStyle w:val="rfdBold2"/>
          <w:rtl/>
        </w:rPr>
        <w:t>هذا</w:t>
      </w:r>
      <w:r w:rsidR="00C51724" w:rsidRPr="00C12BF0">
        <w:rPr>
          <w:rtl/>
        </w:rPr>
        <w:t xml:space="preserve"> ،</w:t>
      </w:r>
      <w:r w:rsidRPr="00C12BF0">
        <w:rPr>
          <w:rtl/>
        </w:rPr>
        <w:t xml:space="preserve"> </w:t>
      </w:r>
      <w:r w:rsidRPr="000509AA">
        <w:rPr>
          <w:rtl/>
        </w:rPr>
        <w:t>ولم يتكل</w:t>
      </w:r>
      <w:r w:rsidR="00624AE1">
        <w:rPr>
          <w:rtl/>
        </w:rPr>
        <w:t>ّ</w:t>
      </w:r>
      <w:r w:rsidR="00737197">
        <w:rPr>
          <w:rtl/>
        </w:rPr>
        <w:t>م المفتري على</w:t>
      </w:r>
      <w:r w:rsidR="00624AE1" w:rsidRPr="00B2039A">
        <w:rPr>
          <w:rtl/>
        </w:rPr>
        <w:t>ٰ</w:t>
      </w:r>
      <w:r w:rsidR="00737197">
        <w:rPr>
          <w:rtl/>
        </w:rPr>
        <w:t xml:space="preserve"> هذه الآية بش</w:t>
      </w:r>
      <w:r w:rsidR="00624AE1">
        <w:rPr>
          <w:rtl/>
        </w:rPr>
        <w:t>يء</w:t>
      </w:r>
      <w:r w:rsidR="007A060E">
        <w:rPr>
          <w:rtl/>
        </w:rPr>
        <w:t xml:space="preserve"> ! !</w:t>
      </w:r>
    </w:p>
    <w:p w:rsidR="000509AA" w:rsidRPr="000509AA" w:rsidRDefault="00C12BF0" w:rsidP="00C12BF0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C12BF0" w:rsidP="000509AA">
      <w:pPr>
        <w:pStyle w:val="rfdLine"/>
        <w:rPr>
          <w:rtl/>
        </w:rPr>
      </w:pPr>
      <w:r w:rsidRPr="00C12BF0"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 w:rsidRPr="00C12BF0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المستدرك على</w:t>
      </w:r>
      <w:r w:rsidR="001E7AA9" w:rsidRPr="004A0026">
        <w:rPr>
          <w:rtl/>
        </w:rPr>
        <w:t>ٰ</w:t>
      </w:r>
      <w:r w:rsidRPr="004A0026">
        <w:rPr>
          <w:rtl/>
        </w:rPr>
        <w:t xml:space="preserve"> الصحيحين</w:t>
      </w:r>
      <w:r w:rsidR="00737197" w:rsidRPr="004A0026">
        <w:rPr>
          <w:rtl/>
        </w:rPr>
        <w:t xml:space="preserve"> </w:t>
      </w:r>
      <w:r w:rsidRPr="004A0026">
        <w:rPr>
          <w:rtl/>
        </w:rPr>
        <w:t>3</w:t>
      </w:r>
      <w:r w:rsidR="007A060E" w:rsidRPr="004A0026">
        <w:rPr>
          <w:rtl/>
        </w:rPr>
        <w:t xml:space="preserve"> / </w:t>
      </w:r>
      <w:r w:rsidRPr="004A0026">
        <w:rPr>
          <w:rtl/>
        </w:rPr>
        <w:t>151</w:t>
      </w:r>
      <w:r w:rsidR="00F26704" w:rsidRPr="004A0026">
        <w:rPr>
          <w:rtl/>
        </w:rPr>
        <w:t xml:space="preserve"> .</w:t>
      </w:r>
    </w:p>
    <w:p w:rsidR="00DB1300" w:rsidRPr="00DB1300" w:rsidRDefault="000509AA" w:rsidP="00DB1300">
      <w:pPr>
        <w:rPr>
          <w:rtl/>
        </w:rPr>
      </w:pPr>
      <w:r w:rsidRPr="00DB1300">
        <w:rPr>
          <w:rtl/>
        </w:rPr>
        <w:br w:type="page"/>
      </w:r>
    </w:p>
    <w:p w:rsidR="00DB1300" w:rsidRPr="00DB1300" w:rsidRDefault="00DB1300" w:rsidP="00DB1300">
      <w:pPr>
        <w:pStyle w:val="rfdPoemTini"/>
        <w:rPr>
          <w:rtl/>
        </w:rPr>
      </w:pPr>
    </w:p>
    <w:p w:rsidR="000509AA" w:rsidRPr="00DB1300" w:rsidRDefault="000509AA" w:rsidP="00DB1300">
      <w:pPr>
        <w:pStyle w:val="rfdCenterBold1"/>
        <w:rPr>
          <w:rtl/>
        </w:rPr>
      </w:pPr>
      <w:r w:rsidRPr="00DB1300">
        <w:rPr>
          <w:rtl/>
        </w:rPr>
        <w:t>قوله تعالى</w:t>
      </w:r>
      <w:r w:rsidR="009C6726" w:rsidRPr="00DB1300">
        <w:rPr>
          <w:rtl/>
        </w:rPr>
        <w:t>ٰ</w:t>
      </w:r>
      <w:r w:rsidRPr="00DB1300">
        <w:rPr>
          <w:rtl/>
        </w:rPr>
        <w:t xml:space="preserve"> : </w:t>
      </w:r>
      <w:r w:rsidR="00BE4BC2" w:rsidRPr="00DB1300">
        <w:rPr>
          <w:rStyle w:val="rfdAlaem"/>
          <w:rtl/>
        </w:rPr>
        <w:t>(</w:t>
      </w:r>
      <w:r w:rsidR="00DB1300">
        <w:rPr>
          <w:rtl/>
        </w:rPr>
        <w:t xml:space="preserve"> </w:t>
      </w:r>
      <w:r w:rsidR="009C6726" w:rsidRPr="00DB1300">
        <w:rPr>
          <w:rtl/>
        </w:rPr>
        <w:t>وَآتِ ذَا الْقُرْبَىٰ حَقَّهُ</w:t>
      </w:r>
      <w:r w:rsidR="00DB1300">
        <w:rPr>
          <w:rtl/>
        </w:rPr>
        <w:t xml:space="preserve"> </w:t>
      </w:r>
      <w:r w:rsidR="00BE4BC2" w:rsidRPr="00DB1300">
        <w:rPr>
          <w:rStyle w:val="rfdAlaem"/>
          <w:rtl/>
        </w:rPr>
        <w:t>)</w:t>
      </w:r>
      <w:r w:rsidRPr="00DB1300">
        <w:rPr>
          <w:rtl/>
        </w:rPr>
        <w:t xml:space="preserve"> </w:t>
      </w:r>
      <w:r w:rsidRPr="00DB1300">
        <w:rPr>
          <w:rStyle w:val="rfdFootnotenum"/>
          <w:rtl/>
        </w:rPr>
        <w:t>(1)</w:t>
      </w:r>
      <w:r w:rsidR="00F26704" w:rsidRPr="00DB1300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9C6726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9C6726">
      <w:pPr>
        <w:rPr>
          <w:rtl/>
        </w:rPr>
      </w:pPr>
      <w:r w:rsidRPr="000509AA">
        <w:rPr>
          <w:rtl/>
        </w:rPr>
        <w:t>«</w:t>
      </w:r>
      <w:r w:rsidR="00DB1300">
        <w:rPr>
          <w:rtl/>
        </w:rPr>
        <w:t xml:space="preserve"> </w:t>
      </w:r>
      <w:r w:rsidR="000509AA" w:rsidRPr="000509AA">
        <w:rPr>
          <w:rtl/>
        </w:rPr>
        <w:t>وهم ذوو الحق</w:t>
      </w:r>
      <w:r w:rsidR="009C6726">
        <w:rPr>
          <w:rtl/>
        </w:rPr>
        <w:t>ّ</w:t>
      </w:r>
      <w:r w:rsidR="000509AA" w:rsidRPr="000509AA">
        <w:rPr>
          <w:rtl/>
        </w:rPr>
        <w:t xml:space="preserve"> الذي صدع القرآن بإيتائه : </w:t>
      </w:r>
      <w:r w:rsidR="00BE4BC2" w:rsidRPr="00BE4BC2">
        <w:rPr>
          <w:rStyle w:val="rfdAlaem"/>
          <w:rtl/>
        </w:rPr>
        <w:t>(</w:t>
      </w:r>
      <w:r w:rsidR="00DB1300" w:rsidRPr="00DB1300">
        <w:rPr>
          <w:rStyle w:val="rfdAie"/>
          <w:rtl/>
        </w:rPr>
        <w:t xml:space="preserve"> </w:t>
      </w:r>
      <w:r w:rsidR="009C6726" w:rsidRPr="009C6726">
        <w:rPr>
          <w:rStyle w:val="rfdAie"/>
          <w:rtl/>
        </w:rPr>
        <w:t xml:space="preserve">وَآتِ ذَا الْقُرْبَىٰ </w:t>
      </w:r>
      <w:r w:rsidR="009C6726">
        <w:rPr>
          <w:rStyle w:val="rfdAie"/>
          <w:rtl/>
        </w:rPr>
        <w:br/>
      </w:r>
      <w:r w:rsidR="009C6726" w:rsidRPr="009C6726">
        <w:rPr>
          <w:rStyle w:val="rfdAie"/>
          <w:rtl/>
        </w:rPr>
        <w:t>حَقَّهُ</w:t>
      </w:r>
      <w:r w:rsidR="00DB130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DB1300" w:rsidRPr="00DB1300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737197" w:rsidRDefault="00737197" w:rsidP="009C6726">
      <w:pPr>
        <w:rPr>
          <w:rtl/>
        </w:rPr>
      </w:pPr>
      <w:r>
        <w:rPr>
          <w:rtl/>
        </w:rPr>
        <w:t>وهنا أيضا</w:t>
      </w:r>
      <w:r w:rsidR="009C6726">
        <w:rPr>
          <w:rtl/>
        </w:rPr>
        <w:t>ً</w:t>
      </w:r>
      <w:r>
        <w:rPr>
          <w:rtl/>
        </w:rPr>
        <w:t xml:space="preserve"> لم يتكل</w:t>
      </w:r>
      <w:r w:rsidR="009C6726">
        <w:rPr>
          <w:rtl/>
        </w:rPr>
        <w:t>ّ</w:t>
      </w:r>
      <w:r>
        <w:rPr>
          <w:rtl/>
        </w:rPr>
        <w:t>م بش</w:t>
      </w:r>
      <w:r w:rsidR="009C6726">
        <w:rPr>
          <w:rtl/>
        </w:rPr>
        <w:t>يء</w:t>
      </w:r>
      <w:r w:rsidR="007A060E">
        <w:rPr>
          <w:rtl/>
        </w:rPr>
        <w:t xml:space="preserve"> !</w:t>
      </w:r>
    </w:p>
    <w:p w:rsidR="000509AA" w:rsidRPr="000509AA" w:rsidRDefault="000509AA" w:rsidP="009C6726">
      <w:pPr>
        <w:rPr>
          <w:rtl/>
        </w:rPr>
      </w:pPr>
      <w:r w:rsidRPr="000509AA">
        <w:rPr>
          <w:rtl/>
        </w:rPr>
        <w:t>وذكر الطبري في المعني</w:t>
      </w:r>
      <w:r w:rsidR="009C6726">
        <w:rPr>
          <w:rtl/>
        </w:rPr>
        <w:t>ّ</w:t>
      </w:r>
      <w:r w:rsidRPr="000509AA">
        <w:rPr>
          <w:rtl/>
        </w:rPr>
        <w:t>ين بذي القربى</w:t>
      </w:r>
      <w:r w:rsidR="009C6726" w:rsidRPr="00B2039A">
        <w:rPr>
          <w:rtl/>
        </w:rPr>
        <w:t>ٰ</w:t>
      </w:r>
      <w:r w:rsidRPr="000509AA">
        <w:rPr>
          <w:rtl/>
        </w:rPr>
        <w:t xml:space="preserve"> أن</w:t>
      </w:r>
      <w:r w:rsidR="009C6726">
        <w:rPr>
          <w:rtl/>
        </w:rPr>
        <w:t>ّ</w:t>
      </w:r>
      <w:r w:rsidRPr="000509AA">
        <w:rPr>
          <w:rtl/>
        </w:rPr>
        <w:t xml:space="preserve"> جماعة قالوا : عنى</w:t>
      </w:r>
      <w:r w:rsidR="009C6726" w:rsidRPr="00B2039A">
        <w:rPr>
          <w:rtl/>
        </w:rPr>
        <w:t>ٰ</w:t>
      </w:r>
      <w:r w:rsidRPr="000509AA">
        <w:rPr>
          <w:rtl/>
        </w:rPr>
        <w:t xml:space="preserve"> به قرابة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رسول الله </w:t>
      </w:r>
      <w:r w:rsidR="009C6726">
        <w:rPr>
          <w:rtl/>
        </w:rPr>
        <w:t>صلّی</w:t>
      </w:r>
      <w:r w:rsidR="009C6726" w:rsidRPr="00B2039A">
        <w:rPr>
          <w:rtl/>
        </w:rPr>
        <w:t>ٰ</w:t>
      </w:r>
      <w:r w:rsidR="009C6726">
        <w:rPr>
          <w:rtl/>
        </w:rPr>
        <w:t xml:space="preserve"> الله عليه وآله وسلّم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فأخرج بإسناده كلام الإمام السج</w:t>
      </w:r>
      <w:r w:rsidR="009C6726">
        <w:rPr>
          <w:rtl/>
        </w:rPr>
        <w:t>ّ</w:t>
      </w:r>
      <w:r w:rsidRPr="000509AA">
        <w:rPr>
          <w:rtl/>
        </w:rPr>
        <w:t>اد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9C6726">
        <w:rPr>
          <w:rtl/>
        </w:rPr>
        <w:t>عليه السلام</w:t>
      </w:r>
      <w:r w:rsidRPr="000509AA">
        <w:rPr>
          <w:rtl/>
        </w:rPr>
        <w:t xml:space="preserve"> مع أهل الشام و</w:t>
      </w:r>
      <w:r w:rsidR="009C6726" w:rsidRPr="00B2039A">
        <w:rPr>
          <w:rtl/>
        </w:rPr>
        <w:t>ٱ</w:t>
      </w:r>
      <w:r w:rsidRPr="000509AA">
        <w:rPr>
          <w:rtl/>
        </w:rPr>
        <w:t xml:space="preserve">ستشهاده بالآية المباركة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9C6726">
      <w:pPr>
        <w:rPr>
          <w:rtl/>
        </w:rPr>
      </w:pPr>
      <w:r w:rsidRPr="000509AA">
        <w:rPr>
          <w:rtl/>
        </w:rPr>
        <w:t xml:space="preserve">وقال السيوطي : </w:t>
      </w:r>
      <w:r w:rsidR="00737197">
        <w:rPr>
          <w:rtl/>
        </w:rPr>
        <w:t>«</w:t>
      </w:r>
      <w:r w:rsidR="00C70B3A">
        <w:rPr>
          <w:rtl/>
        </w:rPr>
        <w:t xml:space="preserve"> </w:t>
      </w:r>
      <w:r w:rsidRPr="000509AA">
        <w:rPr>
          <w:rtl/>
        </w:rPr>
        <w:t>أخرج البز</w:t>
      </w:r>
      <w:r w:rsidR="009C6726">
        <w:rPr>
          <w:rtl/>
        </w:rPr>
        <w:t>ّ</w:t>
      </w:r>
      <w:r w:rsidRPr="000509AA">
        <w:rPr>
          <w:rtl/>
        </w:rPr>
        <w:t>ار وأبو يعلى</w:t>
      </w:r>
      <w:r w:rsidR="009C6726" w:rsidRPr="00B2039A">
        <w:rPr>
          <w:rtl/>
        </w:rPr>
        <w:t>ٰ</w:t>
      </w:r>
      <w:r w:rsidRPr="000509AA">
        <w:rPr>
          <w:rtl/>
        </w:rPr>
        <w:t xml:space="preserve"> و</w:t>
      </w:r>
      <w:r w:rsidR="009C6726" w:rsidRPr="00B2039A">
        <w:rPr>
          <w:rtl/>
        </w:rPr>
        <w:t>ٱ</w:t>
      </w:r>
      <w:r w:rsidRPr="000509AA">
        <w:rPr>
          <w:rtl/>
        </w:rPr>
        <w:t>بن أبي حاتم و</w:t>
      </w:r>
      <w:r w:rsidR="009C6726" w:rsidRPr="00B2039A">
        <w:rPr>
          <w:rtl/>
        </w:rPr>
        <w:t>ٱ</w:t>
      </w:r>
      <w:r w:rsidRPr="000509AA">
        <w:rPr>
          <w:rtl/>
        </w:rPr>
        <w:t>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مردويه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سعيد الخدري </w:t>
      </w:r>
      <w:r w:rsidR="009C6726">
        <w:rPr>
          <w:rtl/>
        </w:rPr>
        <w:t>رضي الله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لم</w:t>
      </w:r>
      <w:r w:rsidR="009C6726">
        <w:rPr>
          <w:rtl/>
        </w:rPr>
        <w:t>ّ</w:t>
      </w:r>
      <w:r w:rsidRPr="000509AA">
        <w:rPr>
          <w:rtl/>
        </w:rPr>
        <w:t>ا نزلت هذه الآية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BE4BC2" w:rsidRPr="00BE4BC2">
        <w:rPr>
          <w:rStyle w:val="rfdAlaem"/>
          <w:rtl/>
        </w:rPr>
        <w:t>(</w:t>
      </w:r>
      <w:r w:rsidR="00C70B3A" w:rsidRPr="00C70B3A">
        <w:rPr>
          <w:rStyle w:val="rfdAie"/>
          <w:rtl/>
        </w:rPr>
        <w:t xml:space="preserve"> </w:t>
      </w:r>
      <w:r w:rsidR="009C6726" w:rsidRPr="00C70B3A">
        <w:rPr>
          <w:rStyle w:val="rfdAie"/>
          <w:rtl/>
        </w:rPr>
        <w:t>وَآتِ ذَا الْقُرْبَىٰ حَقَّهُ</w:t>
      </w:r>
      <w:r w:rsidR="00C70B3A" w:rsidRPr="00C70B3A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دعا رسول الله صل</w:t>
      </w:r>
      <w:r w:rsidR="009C6726">
        <w:rPr>
          <w:rtl/>
        </w:rPr>
        <w:t>ّ</w:t>
      </w:r>
      <w:r w:rsidRPr="000509AA">
        <w:rPr>
          <w:rtl/>
        </w:rPr>
        <w:t>ى</w:t>
      </w:r>
      <w:r w:rsidR="009C6726" w:rsidRPr="00B2039A">
        <w:rPr>
          <w:rtl/>
        </w:rPr>
        <w:t>ٰ</w:t>
      </w:r>
      <w:r w:rsidRPr="000509AA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Pr="000509AA">
        <w:rPr>
          <w:rtl/>
        </w:rPr>
        <w:t>وآله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وسل</w:t>
      </w:r>
      <w:r w:rsidR="009C6726">
        <w:rPr>
          <w:rtl/>
        </w:rPr>
        <w:t>ّ</w:t>
      </w:r>
      <w:r w:rsidRPr="000509AA">
        <w:rPr>
          <w:rtl/>
        </w:rPr>
        <w:t>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فاطمة فأعطاها فدكا</w:t>
      </w:r>
      <w:r w:rsidR="009C6726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9C6726">
      <w:pPr>
        <w:rPr>
          <w:rtl/>
        </w:rPr>
      </w:pPr>
      <w:r w:rsidRPr="000509AA">
        <w:rPr>
          <w:rtl/>
        </w:rPr>
        <w:t>وأخرج ابن مردويه عن ابن عب</w:t>
      </w:r>
      <w:r w:rsidR="009C6726">
        <w:rPr>
          <w:rtl/>
        </w:rPr>
        <w:t>ّ</w:t>
      </w:r>
      <w:r w:rsidRPr="000509AA">
        <w:rPr>
          <w:rtl/>
        </w:rPr>
        <w:t xml:space="preserve">اس </w:t>
      </w:r>
      <w:r w:rsidR="009C6726">
        <w:rPr>
          <w:rtl/>
        </w:rPr>
        <w:t>رضي الله عنهما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لم</w:t>
      </w:r>
      <w:r w:rsidR="009C6726">
        <w:rPr>
          <w:rtl/>
        </w:rPr>
        <w:t>ّ</w:t>
      </w:r>
      <w:r w:rsidRPr="000509AA">
        <w:rPr>
          <w:rtl/>
        </w:rPr>
        <w:t>ا نزلت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BE4BC2" w:rsidRPr="00BE4BC2">
        <w:rPr>
          <w:rStyle w:val="rfdAlaem"/>
          <w:rtl/>
        </w:rPr>
        <w:t>(</w:t>
      </w:r>
      <w:r w:rsidR="00C70B3A" w:rsidRPr="00C70B3A">
        <w:rPr>
          <w:rStyle w:val="rfdAie"/>
          <w:rtl/>
        </w:rPr>
        <w:t xml:space="preserve"> </w:t>
      </w:r>
      <w:r w:rsidR="009C6726" w:rsidRPr="00C70B3A">
        <w:rPr>
          <w:rStyle w:val="rfdAie"/>
          <w:rtl/>
        </w:rPr>
        <w:t>وَآتِ ذَا الْقُرْبَىٰ حَقَّهُ</w:t>
      </w:r>
      <w:r w:rsidR="00C70B3A" w:rsidRPr="00C70B3A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أقطع رسول الله ص</w:t>
      </w:r>
      <w:r w:rsidR="00737197">
        <w:rPr>
          <w:rtl/>
        </w:rPr>
        <w:t>ل</w:t>
      </w:r>
      <w:r w:rsidR="009C6726">
        <w:rPr>
          <w:rtl/>
        </w:rPr>
        <w:t>ّ</w:t>
      </w:r>
      <w:r w:rsidR="00737197">
        <w:rPr>
          <w:rtl/>
        </w:rPr>
        <w:t>ى</w:t>
      </w:r>
      <w:r w:rsidR="009C6726" w:rsidRPr="00B2039A">
        <w:rPr>
          <w:rtl/>
        </w:rPr>
        <w:t>ٰ</w:t>
      </w:r>
      <w:r w:rsidR="00737197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="00737197">
        <w:rPr>
          <w:rtl/>
        </w:rPr>
        <w:t>وآله</w:t>
      </w:r>
      <w:r w:rsidR="007A060E">
        <w:rPr>
          <w:rtl/>
        </w:rPr>
        <w:t xml:space="preserve"> ]</w:t>
      </w:r>
      <w:r w:rsidR="00737197">
        <w:rPr>
          <w:rtl/>
        </w:rPr>
        <w:t xml:space="preserve"> وسل</w:t>
      </w:r>
      <w:r w:rsidR="009C6726">
        <w:rPr>
          <w:rtl/>
        </w:rPr>
        <w:t>ّ</w:t>
      </w:r>
      <w:r w:rsidR="00737197">
        <w:rPr>
          <w:rtl/>
        </w:rPr>
        <w:t>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737197">
        <w:rPr>
          <w:rtl/>
        </w:rPr>
        <w:t>فدكا</w:t>
      </w:r>
      <w:r w:rsidR="009C6726">
        <w:rPr>
          <w:rtl/>
        </w:rPr>
        <w:t>ً</w:t>
      </w:r>
      <w:r w:rsidR="00C70B3A">
        <w:rPr>
          <w:rtl/>
        </w:rPr>
        <w:t xml:space="preserve"> </w:t>
      </w:r>
      <w:r w:rsidR="00737197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الإسراء 17 : 26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(2) تفسير الطبري</w:t>
      </w:r>
      <w:r w:rsidR="00737197" w:rsidRPr="004A0026">
        <w:rPr>
          <w:rtl/>
        </w:rPr>
        <w:t xml:space="preserve"> </w:t>
      </w:r>
      <w:r w:rsidRPr="004A0026">
        <w:rPr>
          <w:rtl/>
        </w:rPr>
        <w:t>15</w:t>
      </w:r>
      <w:r w:rsidR="007A060E" w:rsidRPr="004A0026">
        <w:rPr>
          <w:rtl/>
        </w:rPr>
        <w:t xml:space="preserve"> / </w:t>
      </w:r>
      <w:r w:rsidRPr="004A0026">
        <w:rPr>
          <w:rtl/>
        </w:rPr>
        <w:t>53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(3) الدر</w:t>
      </w:r>
      <w:r w:rsidR="009C6726" w:rsidRPr="004A0026">
        <w:rPr>
          <w:rtl/>
        </w:rPr>
        <w:t>ّ</w:t>
      </w:r>
      <w:r w:rsidRPr="004A0026">
        <w:rPr>
          <w:rtl/>
        </w:rPr>
        <w:t xml:space="preserve"> المنثور</w:t>
      </w:r>
      <w:r w:rsidR="00737197" w:rsidRPr="004A0026">
        <w:rPr>
          <w:rtl/>
        </w:rPr>
        <w:t xml:space="preserve"> </w:t>
      </w:r>
      <w:r w:rsidRPr="004A0026">
        <w:rPr>
          <w:rtl/>
        </w:rPr>
        <w:t>4</w:t>
      </w:r>
      <w:r w:rsidR="007A060E" w:rsidRPr="004A0026">
        <w:rPr>
          <w:rtl/>
        </w:rPr>
        <w:t xml:space="preserve"> / </w:t>
      </w:r>
      <w:r w:rsidRPr="004A0026">
        <w:rPr>
          <w:rtl/>
        </w:rPr>
        <w:t>177</w:t>
      </w:r>
      <w:r w:rsidR="00F26704" w:rsidRPr="004A0026">
        <w:rPr>
          <w:rtl/>
        </w:rPr>
        <w:t xml:space="preserve"> .</w:t>
      </w:r>
    </w:p>
    <w:p w:rsidR="00123AC9" w:rsidRDefault="00123AC9" w:rsidP="00C70B3A">
      <w:pPr>
        <w:rPr>
          <w:rtl/>
        </w:rPr>
        <w:sectPr w:rsidR="00123AC9" w:rsidSect="00600DF3">
          <w:headerReference w:type="even" r:id="rId54"/>
          <w:headerReference w:type="default" r:id="rId55"/>
          <w:headerReference w:type="first" r:id="rId5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C70B3A" w:rsidRPr="00C70B3A" w:rsidRDefault="000509AA" w:rsidP="00C70B3A">
      <w:pPr>
        <w:rPr>
          <w:rtl/>
        </w:rPr>
      </w:pPr>
      <w:r w:rsidRPr="00C70B3A">
        <w:rPr>
          <w:rtl/>
        </w:rPr>
        <w:lastRenderedPageBreak/>
        <w:br w:type="page"/>
      </w:r>
    </w:p>
    <w:p w:rsidR="00C70B3A" w:rsidRDefault="00C70B3A" w:rsidP="00C70B3A">
      <w:pPr>
        <w:pStyle w:val="rfdPoemTini"/>
        <w:rPr>
          <w:rtl/>
        </w:rPr>
      </w:pPr>
    </w:p>
    <w:p w:rsidR="000509AA" w:rsidRPr="00C70B3A" w:rsidRDefault="000509AA" w:rsidP="00C70B3A">
      <w:pPr>
        <w:pStyle w:val="rfdCenterBold1"/>
        <w:rPr>
          <w:rtl/>
        </w:rPr>
      </w:pPr>
      <w:r w:rsidRPr="00C70B3A">
        <w:rPr>
          <w:rtl/>
        </w:rPr>
        <w:t>قوله تعالى</w:t>
      </w:r>
      <w:r w:rsidR="00363A8E" w:rsidRPr="00C70B3A">
        <w:rPr>
          <w:rtl/>
        </w:rPr>
        <w:t>ٰ</w:t>
      </w:r>
      <w:r w:rsidRPr="00C70B3A">
        <w:rPr>
          <w:rtl/>
        </w:rPr>
        <w:t xml:space="preserve"> : </w:t>
      </w:r>
      <w:r w:rsidR="00BE4BC2" w:rsidRPr="00C70B3A">
        <w:rPr>
          <w:rStyle w:val="rfdAlaem"/>
          <w:rtl/>
        </w:rPr>
        <w:t>(</w:t>
      </w:r>
      <w:r w:rsidR="00C70B3A">
        <w:rPr>
          <w:rtl/>
        </w:rPr>
        <w:t xml:space="preserve"> </w:t>
      </w:r>
      <w:r w:rsidR="00363A8E" w:rsidRPr="00C70B3A">
        <w:rPr>
          <w:rtl/>
        </w:rPr>
        <w:t xml:space="preserve">وَاعْلَمُوا أَنَّمَا غَنِمْتُم </w:t>
      </w:r>
      <w:r w:rsidR="00363A8E" w:rsidRPr="00C70B3A">
        <w:rPr>
          <w:rtl/>
        </w:rPr>
        <w:br/>
        <w:t>مِّن شَيْءٍ فَأَنَّ</w:t>
      </w:r>
      <w:r w:rsidR="00F26704" w:rsidRPr="00C70B3A">
        <w:rPr>
          <w:rtl/>
        </w:rPr>
        <w:t xml:space="preserve"> . . .</w:t>
      </w:r>
      <w:r w:rsidR="00C70B3A">
        <w:rPr>
          <w:rtl/>
        </w:rPr>
        <w:t xml:space="preserve"> </w:t>
      </w:r>
      <w:r w:rsidR="00BE4BC2" w:rsidRPr="00C70B3A">
        <w:rPr>
          <w:rStyle w:val="rfdAlaem"/>
          <w:rtl/>
        </w:rPr>
        <w:t>)</w:t>
      </w:r>
      <w:r w:rsidRPr="00C70B3A">
        <w:rPr>
          <w:rtl/>
        </w:rPr>
        <w:t xml:space="preserve"> </w:t>
      </w:r>
      <w:r w:rsidRPr="00C70B3A">
        <w:rPr>
          <w:rStyle w:val="rfdFootnotenum"/>
          <w:rtl/>
        </w:rPr>
        <w:t>(1)</w:t>
      </w:r>
      <w:r w:rsidR="00F26704" w:rsidRPr="00C70B3A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363A8E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363A8E">
      <w:pPr>
        <w:rPr>
          <w:rtl/>
        </w:rPr>
      </w:pPr>
      <w:r w:rsidRPr="000509AA">
        <w:rPr>
          <w:rtl/>
        </w:rPr>
        <w:t>«</w:t>
      </w:r>
      <w:r w:rsidR="00C70B3A">
        <w:rPr>
          <w:rtl/>
        </w:rPr>
        <w:t xml:space="preserve"> </w:t>
      </w:r>
      <w:r w:rsidR="000509AA" w:rsidRPr="000509AA">
        <w:rPr>
          <w:rtl/>
        </w:rPr>
        <w:t>وذوو الخمس الذي لا تبرأ الذم</w:t>
      </w:r>
      <w:r w:rsidR="00363A8E">
        <w:rPr>
          <w:rtl/>
        </w:rPr>
        <w:t>ّ</w:t>
      </w:r>
      <w:r w:rsidR="000509AA" w:rsidRPr="000509AA">
        <w:rPr>
          <w:rtl/>
        </w:rPr>
        <w:t>ة إل</w:t>
      </w:r>
      <w:r w:rsidR="00363A8E">
        <w:rPr>
          <w:rtl/>
        </w:rPr>
        <w:t>ّ</w:t>
      </w:r>
      <w:r w:rsidR="000509AA" w:rsidRPr="000509AA">
        <w:rPr>
          <w:rtl/>
        </w:rPr>
        <w:t>ا بأدائه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C70B3A" w:rsidRPr="00C70B3A">
        <w:rPr>
          <w:rStyle w:val="rfdAie"/>
          <w:rtl/>
        </w:rPr>
        <w:t xml:space="preserve"> </w:t>
      </w:r>
      <w:r w:rsidR="00363A8E" w:rsidRPr="00363A8E">
        <w:rPr>
          <w:rStyle w:val="rfdAie"/>
          <w:rtl/>
        </w:rPr>
        <w:t xml:space="preserve">وَاعْلَمُوا أَنَّمَا غَنِمْتُم </w:t>
      </w:r>
      <w:r w:rsidR="00363A8E">
        <w:rPr>
          <w:rStyle w:val="rfdAie"/>
          <w:rtl/>
        </w:rPr>
        <w:br/>
      </w:r>
      <w:r w:rsidR="00363A8E" w:rsidRPr="00363A8E">
        <w:rPr>
          <w:rStyle w:val="rfdAie"/>
          <w:rtl/>
        </w:rPr>
        <w:t>مِّن شَيْءٍ فَأَنَّ لِلَّهِ خُمُسَهُ وَلِلرَّسُولِ وَلِذِي الْقُرْبَىٰ</w:t>
      </w:r>
      <w:r w:rsidR="00C70B3A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70B3A" w:rsidRPr="00C70B3A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363A8E">
      <w:pPr>
        <w:rPr>
          <w:rtl/>
        </w:rPr>
      </w:pPr>
      <w:r w:rsidRPr="000509AA">
        <w:rPr>
          <w:rtl/>
        </w:rPr>
        <w:t>وهذه الآية أيضا</w:t>
      </w:r>
      <w:r w:rsidR="00363A8E">
        <w:rPr>
          <w:rtl/>
        </w:rPr>
        <w:t>ً</w:t>
      </w:r>
      <w:r w:rsidRPr="000509AA">
        <w:rPr>
          <w:rtl/>
        </w:rPr>
        <w:t xml:space="preserve"> مم</w:t>
      </w:r>
      <w:r w:rsidR="00363A8E">
        <w:rPr>
          <w:rtl/>
        </w:rPr>
        <w:t>ّ</w:t>
      </w:r>
      <w:r w:rsidRPr="000509AA">
        <w:rPr>
          <w:rtl/>
        </w:rPr>
        <w:t>ا استشهد به الإمام السج</w:t>
      </w:r>
      <w:r w:rsidR="00363A8E">
        <w:rPr>
          <w:rtl/>
        </w:rPr>
        <w:t>ّ</w:t>
      </w:r>
      <w:r w:rsidRPr="000509AA">
        <w:rPr>
          <w:rtl/>
        </w:rPr>
        <w:t xml:space="preserve">اد </w:t>
      </w:r>
      <w:r w:rsidR="00363A8E">
        <w:rPr>
          <w:rtl/>
        </w:rPr>
        <w:t>عليه السلام</w:t>
      </w:r>
      <w:r w:rsidRPr="000509AA">
        <w:rPr>
          <w:rtl/>
        </w:rPr>
        <w:t xml:space="preserve"> على</w:t>
      </w:r>
      <w:r w:rsidR="00363A8E" w:rsidRPr="00B2039A">
        <w:rPr>
          <w:rtl/>
        </w:rPr>
        <w:t>ٰ</w:t>
      </w:r>
      <w:r w:rsidRPr="000509AA">
        <w:rPr>
          <w:rtl/>
        </w:rPr>
        <w:t xml:space="preserve"> أهل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ما رواه القوم بأسانيدهم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فقيل له : </w:t>
      </w:r>
      <w:r w:rsidR="008767F4" w:rsidRPr="000509AA">
        <w:rPr>
          <w:rtl/>
        </w:rPr>
        <w:t>«</w:t>
      </w:r>
      <w:r w:rsidR="00C70B3A">
        <w:rPr>
          <w:rtl/>
        </w:rPr>
        <w:t xml:space="preserve"> </w:t>
      </w:r>
      <w:r w:rsidRPr="000509AA">
        <w:rPr>
          <w:rtl/>
        </w:rPr>
        <w:t>فإن</w:t>
      </w:r>
      <w:r w:rsidR="00363A8E">
        <w:rPr>
          <w:rtl/>
        </w:rPr>
        <w:t>ّ</w:t>
      </w:r>
      <w:r w:rsidRPr="000509AA">
        <w:rPr>
          <w:rtl/>
        </w:rPr>
        <w:t>كم لأنتم هم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نعم</w:t>
      </w:r>
      <w:r w:rsidR="00C70B3A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وفي أن</w:t>
      </w:r>
      <w:r w:rsidR="00363A8E">
        <w:rPr>
          <w:rtl/>
        </w:rPr>
        <w:t>ّ</w:t>
      </w:r>
      <w:r w:rsidRPr="000509AA">
        <w:rPr>
          <w:rtl/>
        </w:rPr>
        <w:t>هم المعني</w:t>
      </w:r>
      <w:r w:rsidR="00363A8E">
        <w:rPr>
          <w:rtl/>
        </w:rPr>
        <w:t>ّ</w:t>
      </w:r>
      <w:r w:rsidRPr="000509AA">
        <w:rPr>
          <w:rtl/>
        </w:rPr>
        <w:t>ون بالآية دون غيرهم روايات كثيرة</w:t>
      </w:r>
      <w:r w:rsidR="00F26704">
        <w:rPr>
          <w:rtl/>
        </w:rPr>
        <w:t xml:space="preserve"> .</w:t>
      </w:r>
    </w:p>
    <w:p w:rsidR="00737197" w:rsidRDefault="000509AA" w:rsidP="00363A8E">
      <w:pPr>
        <w:rPr>
          <w:rtl/>
        </w:rPr>
      </w:pPr>
      <w:r w:rsidRPr="000509AA">
        <w:rPr>
          <w:rtl/>
        </w:rPr>
        <w:t>ولا مجال لأحد</w:t>
      </w:r>
      <w:r w:rsidR="00363A8E">
        <w:rPr>
          <w:rtl/>
        </w:rPr>
        <w:t>ٍ</w:t>
      </w:r>
      <w:r w:rsidRPr="000509AA">
        <w:rPr>
          <w:rtl/>
        </w:rPr>
        <w:t xml:space="preserve"> أن </w:t>
      </w:r>
      <w:r w:rsidR="00737197">
        <w:rPr>
          <w:rtl/>
        </w:rPr>
        <w:t>يتكل</w:t>
      </w:r>
      <w:r w:rsidR="00363A8E">
        <w:rPr>
          <w:rtl/>
        </w:rPr>
        <w:t>ّ</w:t>
      </w:r>
      <w:r w:rsidR="00737197">
        <w:rPr>
          <w:rtl/>
        </w:rPr>
        <w:t>م في ذلك بش</w:t>
      </w:r>
      <w:r w:rsidR="00363A8E">
        <w:rPr>
          <w:rtl/>
        </w:rPr>
        <w:t>يء</w:t>
      </w:r>
      <w:r w:rsidR="00C51724">
        <w:rPr>
          <w:rtl/>
        </w:rPr>
        <w:t xml:space="preserve"> ،</w:t>
      </w:r>
      <w:r w:rsidR="00737197">
        <w:rPr>
          <w:rtl/>
        </w:rPr>
        <w:t xml:space="preserve"> فلا نطيل</w:t>
      </w:r>
      <w:r w:rsidR="007A060E">
        <w:rPr>
          <w:rtl/>
        </w:rPr>
        <w:t xml:space="preserve"> ! !</w:t>
      </w:r>
    </w:p>
    <w:p w:rsidR="000509AA" w:rsidRPr="000509AA" w:rsidRDefault="00C70B3A" w:rsidP="00C70B3A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C70B3A" w:rsidP="000509AA">
      <w:pPr>
        <w:pStyle w:val="rfdLine"/>
        <w:rPr>
          <w:rtl/>
        </w:rPr>
      </w:pPr>
      <w:r w:rsidRPr="00C70B3A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C70B3A">
        <w:rPr>
          <w:rStyle w:val="rfdNormal0Char"/>
          <w:rtl/>
        </w:rPr>
        <w:br/>
      </w:r>
      <w:r w:rsidRPr="00C70B3A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الأنفال 8 : 41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(2) تفسير الطبري</w:t>
      </w:r>
      <w:r w:rsidR="00737197" w:rsidRPr="004A0026">
        <w:rPr>
          <w:rtl/>
        </w:rPr>
        <w:t xml:space="preserve"> </w:t>
      </w:r>
      <w:r w:rsidRPr="004A0026">
        <w:rPr>
          <w:rtl/>
        </w:rPr>
        <w:t>10</w:t>
      </w:r>
      <w:r w:rsidR="007A060E" w:rsidRPr="004A0026">
        <w:rPr>
          <w:rtl/>
        </w:rPr>
        <w:t xml:space="preserve"> / </w:t>
      </w:r>
      <w:r w:rsidRPr="004A0026">
        <w:rPr>
          <w:rtl/>
        </w:rPr>
        <w:t>5</w:t>
      </w:r>
      <w:r w:rsidR="00F26704" w:rsidRPr="004A0026">
        <w:rPr>
          <w:rtl/>
        </w:rPr>
        <w:t xml:space="preserve"> .</w:t>
      </w:r>
    </w:p>
    <w:p w:rsidR="00C70B3A" w:rsidRPr="00C70B3A" w:rsidRDefault="000509AA" w:rsidP="00C70B3A">
      <w:pPr>
        <w:rPr>
          <w:rtl/>
        </w:rPr>
      </w:pPr>
      <w:r w:rsidRPr="00C70B3A">
        <w:rPr>
          <w:rtl/>
        </w:rPr>
        <w:br w:type="page"/>
      </w:r>
    </w:p>
    <w:p w:rsidR="00C70B3A" w:rsidRDefault="00C70B3A" w:rsidP="00C70B3A">
      <w:pPr>
        <w:pStyle w:val="rfdPoemTini"/>
        <w:rPr>
          <w:rtl/>
        </w:rPr>
      </w:pPr>
    </w:p>
    <w:p w:rsidR="000509AA" w:rsidRPr="00C70B3A" w:rsidRDefault="000509AA" w:rsidP="00C70B3A">
      <w:pPr>
        <w:pStyle w:val="rfdCenterBold1"/>
        <w:rPr>
          <w:rtl/>
        </w:rPr>
      </w:pPr>
      <w:r w:rsidRPr="00C70B3A">
        <w:rPr>
          <w:rtl/>
        </w:rPr>
        <w:t>قوله تعالى</w:t>
      </w:r>
      <w:r w:rsidR="00363A8E" w:rsidRPr="00C70B3A">
        <w:rPr>
          <w:rtl/>
        </w:rPr>
        <w:t>ٰ</w:t>
      </w:r>
      <w:r w:rsidRPr="00C70B3A">
        <w:rPr>
          <w:rtl/>
        </w:rPr>
        <w:t xml:space="preserve"> : </w:t>
      </w:r>
      <w:r w:rsidR="00BE4BC2" w:rsidRPr="00C70B3A">
        <w:rPr>
          <w:rStyle w:val="rfdAlaem"/>
          <w:rtl/>
        </w:rPr>
        <w:t>(</w:t>
      </w:r>
      <w:r w:rsidR="00C70B3A">
        <w:rPr>
          <w:rtl/>
        </w:rPr>
        <w:t xml:space="preserve"> </w:t>
      </w:r>
      <w:r w:rsidR="00363A8E" w:rsidRPr="00C70B3A">
        <w:rPr>
          <w:rtl/>
        </w:rPr>
        <w:t xml:space="preserve">مَّا أَفَاءَ اللَّهُ عَلَىٰ رَسُولِهِ مِنْ أَهْلِ </w:t>
      </w:r>
      <w:r w:rsidR="00363A8E" w:rsidRPr="00C70B3A">
        <w:rPr>
          <w:rtl/>
        </w:rPr>
        <w:br/>
        <w:t>الْقُرَىٰ</w:t>
      </w:r>
      <w:r w:rsidR="00F26704" w:rsidRPr="00C70B3A">
        <w:rPr>
          <w:rtl/>
        </w:rPr>
        <w:t xml:space="preserve"> . . .</w:t>
      </w:r>
      <w:r w:rsidR="00C70B3A">
        <w:rPr>
          <w:rtl/>
        </w:rPr>
        <w:t xml:space="preserve"> </w:t>
      </w:r>
      <w:r w:rsidR="00BE4BC2" w:rsidRPr="00C70B3A">
        <w:rPr>
          <w:rStyle w:val="rfdAlaem"/>
          <w:rtl/>
        </w:rPr>
        <w:t>)</w:t>
      </w:r>
      <w:r w:rsidRPr="00C70B3A">
        <w:rPr>
          <w:rtl/>
        </w:rPr>
        <w:t xml:space="preserve"> </w:t>
      </w:r>
      <w:r w:rsidRPr="00C70B3A">
        <w:rPr>
          <w:rStyle w:val="rfdFootnotenum"/>
          <w:rtl/>
        </w:rPr>
        <w:t>(1)</w:t>
      </w:r>
      <w:r w:rsidR="00F26704" w:rsidRPr="00C70B3A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363A8E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1D51A3">
      <w:pPr>
        <w:rPr>
          <w:rtl/>
        </w:rPr>
      </w:pPr>
      <w:r w:rsidRPr="000509AA">
        <w:rPr>
          <w:rtl/>
        </w:rPr>
        <w:t>«</w:t>
      </w:r>
      <w:r w:rsidR="00C70B3A">
        <w:rPr>
          <w:rtl/>
        </w:rPr>
        <w:t xml:space="preserve"> </w:t>
      </w:r>
      <w:r w:rsidR="000509AA" w:rsidRPr="000509AA">
        <w:rPr>
          <w:rtl/>
        </w:rPr>
        <w:t>وأ</w:t>
      </w:r>
      <w:r w:rsidR="00363A8E">
        <w:rPr>
          <w:rtl/>
        </w:rPr>
        <w:t>ُ</w:t>
      </w:r>
      <w:r w:rsidR="000509AA" w:rsidRPr="000509AA">
        <w:rPr>
          <w:rtl/>
        </w:rPr>
        <w:t>ولو الف</w:t>
      </w:r>
      <w:r w:rsidR="001D51A3">
        <w:rPr>
          <w:rtl/>
        </w:rPr>
        <w:t>يء</w:t>
      </w:r>
      <w:r w:rsidR="00F26704">
        <w:rPr>
          <w:rtl/>
        </w:rPr>
        <w:t xml:space="preserve"> . .</w:t>
      </w:r>
      <w:r w:rsidR="000509AA"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C70B3A" w:rsidRPr="00C70B3A">
        <w:rPr>
          <w:rStyle w:val="rfdAie"/>
          <w:rtl/>
        </w:rPr>
        <w:t xml:space="preserve"> </w:t>
      </w:r>
      <w:r w:rsidR="001D51A3" w:rsidRPr="001D51A3">
        <w:rPr>
          <w:rStyle w:val="rfdAie"/>
          <w:rtl/>
        </w:rPr>
        <w:t xml:space="preserve">مَّا أَفَاءَ اللَّهُ عَلَىٰ رَسُولِهِ مِنْ أَهْلِ الْقُرَىٰ فَلِلَّهِ </w:t>
      </w:r>
      <w:r w:rsidR="001D51A3">
        <w:rPr>
          <w:rStyle w:val="rfdAie"/>
          <w:rtl/>
        </w:rPr>
        <w:br/>
      </w:r>
      <w:r w:rsidR="001D51A3" w:rsidRPr="001D51A3">
        <w:rPr>
          <w:rStyle w:val="rfdAie"/>
          <w:rtl/>
        </w:rPr>
        <w:t>وَلِلرَّسُولِ وَلِذِي الْقُرْبَىٰ</w:t>
      </w:r>
      <w:r w:rsidR="00C70B3A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70B3A" w:rsidRPr="00C70B3A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1D51A3">
      <w:pPr>
        <w:rPr>
          <w:rtl/>
        </w:rPr>
      </w:pPr>
      <w:r w:rsidRPr="000509AA">
        <w:rPr>
          <w:rtl/>
        </w:rPr>
        <w:t>نعم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هم أ</w:t>
      </w:r>
      <w:r w:rsidR="001D51A3">
        <w:rPr>
          <w:rtl/>
        </w:rPr>
        <w:t>ُ</w:t>
      </w:r>
      <w:r w:rsidRPr="000509AA">
        <w:rPr>
          <w:rtl/>
        </w:rPr>
        <w:t>ولو الف</w:t>
      </w:r>
      <w:r w:rsidR="001D51A3">
        <w:rPr>
          <w:rtl/>
        </w:rPr>
        <w:t>يء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وهم المعني</w:t>
      </w:r>
      <w:r w:rsidR="001D51A3">
        <w:rPr>
          <w:rtl/>
        </w:rPr>
        <w:t>ّ</w:t>
      </w:r>
      <w:r w:rsidRPr="000509AA">
        <w:rPr>
          <w:rtl/>
        </w:rPr>
        <w:t>ون ب</w:t>
      </w:r>
      <w:r w:rsidR="001D51A3">
        <w:rPr>
          <w:rtl/>
        </w:rPr>
        <w:t>ـ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4D783D">
        <w:rPr>
          <w:rtl/>
        </w:rPr>
        <w:t xml:space="preserve"> </w:t>
      </w:r>
      <w:r w:rsidRPr="000509AA">
        <w:rPr>
          <w:rtl/>
        </w:rPr>
        <w:t>ذي القربى</w:t>
      </w:r>
      <w:r w:rsidR="001D51A3" w:rsidRPr="00B2039A">
        <w:rPr>
          <w:rtl/>
        </w:rPr>
        <w:t>ٰ</w:t>
      </w:r>
      <w:r w:rsidR="004D783D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في الآية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الكريمة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كالآيتين قبلها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فلا حاجة إلى</w:t>
      </w:r>
      <w:r w:rsidR="001D51A3" w:rsidRPr="00B2039A">
        <w:rPr>
          <w:rtl/>
        </w:rPr>
        <w:t>ٰ</w:t>
      </w:r>
      <w:r w:rsidRPr="000509AA">
        <w:rPr>
          <w:rtl/>
        </w:rPr>
        <w:t xml:space="preserve"> التطويل</w:t>
      </w:r>
      <w:r w:rsidR="00F26704">
        <w:rPr>
          <w:rtl/>
        </w:rPr>
        <w:t xml:space="preserve"> .</w:t>
      </w:r>
    </w:p>
    <w:p w:rsidR="000509AA" w:rsidRPr="000509AA" w:rsidRDefault="004D783D" w:rsidP="004D783D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4D783D" w:rsidP="000509AA">
      <w:pPr>
        <w:pStyle w:val="rfdLine"/>
        <w:rPr>
          <w:rtl/>
        </w:rPr>
      </w:pP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الحشر 59 : 7</w:t>
      </w:r>
      <w:r w:rsidR="00F26704" w:rsidRPr="004A0026">
        <w:rPr>
          <w:rtl/>
        </w:rPr>
        <w:t xml:space="preserve"> .</w:t>
      </w:r>
    </w:p>
    <w:p w:rsidR="00123AC9" w:rsidRDefault="00123AC9" w:rsidP="004D783D">
      <w:pPr>
        <w:rPr>
          <w:rtl/>
        </w:rPr>
        <w:sectPr w:rsidR="00123AC9" w:rsidSect="00600DF3">
          <w:headerReference w:type="even" r:id="rId57"/>
          <w:headerReference w:type="default" r:id="rId58"/>
          <w:headerReference w:type="first" r:id="rId5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4D783D" w:rsidRPr="004D783D" w:rsidRDefault="000509AA" w:rsidP="004D783D">
      <w:pPr>
        <w:rPr>
          <w:rtl/>
        </w:rPr>
      </w:pPr>
      <w:r w:rsidRPr="004D783D">
        <w:rPr>
          <w:rtl/>
        </w:rPr>
        <w:lastRenderedPageBreak/>
        <w:br w:type="page"/>
      </w:r>
    </w:p>
    <w:p w:rsidR="004D783D" w:rsidRDefault="004D783D" w:rsidP="004D783D">
      <w:pPr>
        <w:pStyle w:val="rfdPoemTini"/>
        <w:rPr>
          <w:rtl/>
        </w:rPr>
      </w:pPr>
    </w:p>
    <w:p w:rsidR="000509AA" w:rsidRPr="004D783D" w:rsidRDefault="000509AA" w:rsidP="004D783D">
      <w:pPr>
        <w:pStyle w:val="rfdCenterBold1"/>
        <w:rPr>
          <w:rtl/>
        </w:rPr>
      </w:pPr>
      <w:r w:rsidRPr="004D783D">
        <w:rPr>
          <w:rtl/>
        </w:rPr>
        <w:t>قوله تعالى</w:t>
      </w:r>
      <w:r w:rsidR="00D5684E" w:rsidRPr="004D783D">
        <w:rPr>
          <w:rtl/>
        </w:rPr>
        <w:t>ٰ</w:t>
      </w:r>
      <w:r w:rsidRPr="004D783D">
        <w:rPr>
          <w:rtl/>
        </w:rPr>
        <w:t xml:space="preserve"> : </w:t>
      </w:r>
      <w:r w:rsidR="00BE4BC2" w:rsidRPr="004D783D">
        <w:rPr>
          <w:rStyle w:val="rfdAlaem"/>
          <w:rtl/>
        </w:rPr>
        <w:t>(</w:t>
      </w:r>
      <w:r w:rsidR="004D783D">
        <w:rPr>
          <w:rtl/>
        </w:rPr>
        <w:t xml:space="preserve"> </w:t>
      </w:r>
      <w:r w:rsidR="00D5684E" w:rsidRPr="004D783D">
        <w:rPr>
          <w:rtl/>
        </w:rPr>
        <w:t xml:space="preserve">إِنَّمَا يُرِيدُ اللَّهُ لِيُذْهِبَ عَنكُمُ </w:t>
      </w:r>
      <w:r w:rsidR="00D5684E" w:rsidRPr="004D783D">
        <w:rPr>
          <w:rtl/>
        </w:rPr>
        <w:br/>
        <w:t>الرِّجْسَ</w:t>
      </w:r>
      <w:r w:rsidR="00F26704" w:rsidRPr="004D783D">
        <w:rPr>
          <w:rtl/>
        </w:rPr>
        <w:t xml:space="preserve"> . . .</w:t>
      </w:r>
      <w:r w:rsidR="004D783D">
        <w:rPr>
          <w:rtl/>
        </w:rPr>
        <w:t xml:space="preserve"> </w:t>
      </w:r>
      <w:r w:rsidR="00BE4BC2" w:rsidRPr="004D783D">
        <w:rPr>
          <w:rStyle w:val="rfdAlaem"/>
          <w:rtl/>
        </w:rPr>
        <w:t>)</w:t>
      </w:r>
      <w:r w:rsidRPr="004D783D">
        <w:rPr>
          <w:rtl/>
        </w:rPr>
        <w:t xml:space="preserve"> </w:t>
      </w:r>
      <w:r w:rsidRPr="004D783D">
        <w:rPr>
          <w:rStyle w:val="rfdFootnotenum"/>
          <w:rtl/>
        </w:rPr>
        <w:t>(1)</w:t>
      </w:r>
      <w:r w:rsidR="00F26704" w:rsidRPr="004D783D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C356D0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D5684E">
      <w:pPr>
        <w:rPr>
          <w:rtl/>
        </w:rPr>
      </w:pPr>
      <w:r w:rsidRPr="000509AA">
        <w:rPr>
          <w:rtl/>
        </w:rPr>
        <w:t>«</w:t>
      </w:r>
      <w:r w:rsidR="004D783D">
        <w:rPr>
          <w:rtl/>
        </w:rPr>
        <w:t xml:space="preserve"> </w:t>
      </w:r>
      <w:r w:rsidR="000509AA" w:rsidRPr="000509AA">
        <w:rPr>
          <w:rtl/>
        </w:rPr>
        <w:t>وهم أهل البيت المخاطبون بقوله تعالى</w:t>
      </w:r>
      <w:r w:rsidR="00C356D0" w:rsidRPr="00F75DA9">
        <w:rPr>
          <w:rtl/>
        </w:rPr>
        <w:t>ٰ</w:t>
      </w:r>
      <w:r w:rsidR="000509AA"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4D783D" w:rsidRPr="004D783D">
        <w:rPr>
          <w:rStyle w:val="rfdAie"/>
          <w:rtl/>
        </w:rPr>
        <w:t xml:space="preserve"> </w:t>
      </w:r>
      <w:r w:rsidR="00D5684E" w:rsidRPr="00D5684E">
        <w:rPr>
          <w:rStyle w:val="rfdAie"/>
          <w:rtl/>
        </w:rPr>
        <w:t xml:space="preserve">إِنَّمَا يُرِيدُ اللَّهُ لِيُذْهِبَ </w:t>
      </w:r>
      <w:r w:rsidR="00D5684E">
        <w:rPr>
          <w:rStyle w:val="rfdAie"/>
          <w:rtl/>
        </w:rPr>
        <w:br/>
      </w:r>
      <w:r w:rsidR="00D5684E" w:rsidRPr="00D5684E">
        <w:rPr>
          <w:rStyle w:val="rfdAie"/>
          <w:rtl/>
        </w:rPr>
        <w:t>عَنكُمُ الرِّجْسَ أَهْلَ الْبَيْتِ وَيُطَهِّرَكُمْ تَطْهِيرًا</w:t>
      </w:r>
      <w:r w:rsidR="004D783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4D783D" w:rsidRPr="004D783D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تقد</w:t>
      </w:r>
      <w:r w:rsidR="00D5684E">
        <w:rPr>
          <w:rtl/>
        </w:rPr>
        <w:t>ّ</w:t>
      </w:r>
      <w:r w:rsidRPr="000509AA">
        <w:rPr>
          <w:rtl/>
        </w:rPr>
        <w:t xml:space="preserve">م البحث عن آية التطهير بالتفصيل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والحمد لله على</w:t>
      </w:r>
      <w:r w:rsidR="00D5684E" w:rsidRPr="00B2039A">
        <w:rPr>
          <w:rtl/>
        </w:rPr>
        <w:t>ٰ</w:t>
      </w:r>
      <w:r w:rsidRPr="000509AA">
        <w:rPr>
          <w:rtl/>
        </w:rPr>
        <w:t xml:space="preserve"> التوفيق</w:t>
      </w:r>
      <w:r w:rsidR="00F26704">
        <w:rPr>
          <w:rtl/>
        </w:rPr>
        <w:t xml:space="preserve"> .</w:t>
      </w:r>
    </w:p>
    <w:p w:rsidR="000509AA" w:rsidRPr="000509AA" w:rsidRDefault="004D783D" w:rsidP="004D783D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4D783D" w:rsidP="000509AA">
      <w:pPr>
        <w:pStyle w:val="rfdLine"/>
        <w:rPr>
          <w:rtl/>
        </w:rPr>
      </w:pP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Pr="004D783D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الأحزاب 33 : 33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 xml:space="preserve">(2) </w:t>
      </w:r>
      <w:r w:rsidR="00D5684E" w:rsidRPr="004A0026">
        <w:rPr>
          <w:rtl/>
        </w:rPr>
        <w:t>ٱ</w:t>
      </w:r>
      <w:r w:rsidRPr="004A0026">
        <w:rPr>
          <w:rtl/>
        </w:rPr>
        <w:t>نظر الحلقة 5 من مقالنا هذا</w:t>
      </w:r>
      <w:r w:rsidR="00C51724" w:rsidRPr="004A0026">
        <w:rPr>
          <w:rtl/>
        </w:rPr>
        <w:t xml:space="preserve"> ،</w:t>
      </w:r>
      <w:r w:rsidRPr="004A0026">
        <w:rPr>
          <w:rtl/>
        </w:rPr>
        <w:t xml:space="preserve"> المنشورة في </w:t>
      </w:r>
      <w:r w:rsidR="008767F4" w:rsidRPr="004A0026">
        <w:rPr>
          <w:rtl/>
        </w:rPr>
        <w:t>«</w:t>
      </w:r>
      <w:r w:rsidR="004D783D" w:rsidRPr="004A0026">
        <w:rPr>
          <w:rtl/>
        </w:rPr>
        <w:t xml:space="preserve"> </w:t>
      </w:r>
      <w:r w:rsidRPr="004A0026">
        <w:rPr>
          <w:rtl/>
        </w:rPr>
        <w:t>تراثنا</w:t>
      </w:r>
      <w:r w:rsidR="004D783D" w:rsidRPr="004A0026">
        <w:rPr>
          <w:rtl/>
        </w:rPr>
        <w:t xml:space="preserve"> </w:t>
      </w:r>
      <w:r w:rsidR="008767F4" w:rsidRPr="004A0026">
        <w:rPr>
          <w:rtl/>
        </w:rPr>
        <w:t>»</w:t>
      </w:r>
      <w:r w:rsidRPr="004A0026">
        <w:rPr>
          <w:rtl/>
        </w:rPr>
        <w:t xml:space="preserve"> العدد 43 </w:t>
      </w:r>
      <w:r w:rsidR="00294847" w:rsidRPr="004A0026">
        <w:rPr>
          <w:rtl/>
        </w:rPr>
        <w:t>ـ</w:t>
      </w:r>
      <w:r w:rsidRPr="004A0026">
        <w:rPr>
          <w:rtl/>
        </w:rPr>
        <w:t xml:space="preserve"> 44</w:t>
      </w:r>
      <w:r w:rsidR="00C51724" w:rsidRPr="004A0026">
        <w:rPr>
          <w:rtl/>
        </w:rPr>
        <w:t xml:space="preserve"> ،</w:t>
      </w:r>
      <w:r w:rsidRPr="004A0026">
        <w:rPr>
          <w:rtl/>
        </w:rPr>
        <w:t xml:space="preserve"> السنة 11</w:t>
      </w:r>
      <w:r w:rsidR="00C51724" w:rsidRPr="004A0026">
        <w:rPr>
          <w:rtl/>
        </w:rPr>
        <w:t xml:space="preserve"> ،</w:t>
      </w:r>
      <w:r w:rsidR="00444449" w:rsidRPr="004A0026">
        <w:rPr>
          <w:rtl/>
        </w:rPr>
        <w:t xml:space="preserve"> </w:t>
      </w:r>
      <w:r w:rsidR="00444449" w:rsidRPr="004A0026">
        <w:rPr>
          <w:rtl/>
        </w:rPr>
        <w:br/>
      </w:r>
      <w:r w:rsidRPr="004A0026">
        <w:rPr>
          <w:rtl/>
        </w:rPr>
        <w:t>رجب</w:t>
      </w:r>
      <w:r w:rsidR="00737197" w:rsidRPr="004A0026">
        <w:rPr>
          <w:rtl/>
        </w:rPr>
        <w:t xml:space="preserve"> </w:t>
      </w:r>
      <w:r w:rsidR="00294847" w:rsidRPr="004A0026">
        <w:rPr>
          <w:rtl/>
        </w:rPr>
        <w:t>ـ</w:t>
      </w:r>
      <w:r w:rsidRPr="004A0026">
        <w:rPr>
          <w:rtl/>
        </w:rPr>
        <w:t xml:space="preserve"> ذو الحج</w:t>
      </w:r>
      <w:r w:rsidR="000245CF" w:rsidRPr="004A0026">
        <w:rPr>
          <w:rtl/>
        </w:rPr>
        <w:t>ّ</w:t>
      </w:r>
      <w:r w:rsidRPr="004A0026">
        <w:rPr>
          <w:rtl/>
        </w:rPr>
        <w:t>ة 1416 ه</w:t>
      </w:r>
      <w:r w:rsidR="00D5684E" w:rsidRPr="004A0026">
        <w:rPr>
          <w:rtl/>
        </w:rPr>
        <w:t>ـ</w:t>
      </w:r>
      <w:r w:rsidR="00C51724" w:rsidRPr="004A0026">
        <w:rPr>
          <w:rtl/>
        </w:rPr>
        <w:t xml:space="preserve"> ،</w:t>
      </w:r>
      <w:r w:rsidRPr="004A0026">
        <w:rPr>
          <w:rtl/>
        </w:rPr>
        <w:t xml:space="preserve"> و</w:t>
      </w:r>
      <w:r w:rsidR="00D5684E" w:rsidRPr="004A0026">
        <w:rPr>
          <w:rtl/>
        </w:rPr>
        <w:t>ٱ</w:t>
      </w:r>
      <w:r w:rsidRPr="004A0026">
        <w:rPr>
          <w:rtl/>
        </w:rPr>
        <w:t>نظر الجزء الأو</w:t>
      </w:r>
      <w:r w:rsidR="00D5684E" w:rsidRPr="004A0026">
        <w:rPr>
          <w:rtl/>
        </w:rPr>
        <w:t>ّ</w:t>
      </w:r>
      <w:r w:rsidRPr="004A0026">
        <w:rPr>
          <w:rtl/>
        </w:rPr>
        <w:t xml:space="preserve">ل من كتاب </w:t>
      </w:r>
      <w:r w:rsidRPr="004A0026">
        <w:rPr>
          <w:rStyle w:val="rfdFootnoteBold"/>
          <w:rtl/>
        </w:rPr>
        <w:t>تشييد المراجعات وتفنيد</w:t>
      </w:r>
      <w:r w:rsidR="00444449" w:rsidRPr="004A0026">
        <w:rPr>
          <w:rStyle w:val="rfdFootnoteBold"/>
          <w:rtl/>
        </w:rPr>
        <w:t xml:space="preserve"> </w:t>
      </w:r>
      <w:r w:rsidR="00444449" w:rsidRPr="004A0026">
        <w:rPr>
          <w:rStyle w:val="rfdFootnoteBold"/>
          <w:rtl/>
        </w:rPr>
        <w:br/>
      </w:r>
      <w:r w:rsidRPr="004A0026">
        <w:rPr>
          <w:rStyle w:val="rfdFootnoteBold"/>
          <w:rtl/>
        </w:rPr>
        <w:t>المكابرات</w:t>
      </w:r>
      <w:r w:rsidR="00F26704" w:rsidRPr="004A0026">
        <w:rPr>
          <w:rtl/>
        </w:rPr>
        <w:t xml:space="preserve"> .</w:t>
      </w:r>
    </w:p>
    <w:p w:rsidR="004D783D" w:rsidRPr="004D783D" w:rsidRDefault="000509AA" w:rsidP="004D783D">
      <w:pPr>
        <w:rPr>
          <w:rtl/>
        </w:rPr>
      </w:pPr>
      <w:r w:rsidRPr="004D783D">
        <w:rPr>
          <w:rtl/>
        </w:rPr>
        <w:br w:type="page"/>
      </w:r>
    </w:p>
    <w:p w:rsidR="004D783D" w:rsidRDefault="004D783D" w:rsidP="004D783D">
      <w:pPr>
        <w:pStyle w:val="rfdPoemTini"/>
        <w:rPr>
          <w:rtl/>
        </w:rPr>
      </w:pPr>
    </w:p>
    <w:p w:rsidR="000509AA" w:rsidRPr="004D783D" w:rsidRDefault="000509AA" w:rsidP="004D783D">
      <w:pPr>
        <w:pStyle w:val="rfdCenterBold1"/>
        <w:rPr>
          <w:rtl/>
        </w:rPr>
      </w:pPr>
      <w:r w:rsidRPr="004D783D">
        <w:rPr>
          <w:rtl/>
        </w:rPr>
        <w:t>قوله تعالى</w:t>
      </w:r>
      <w:r w:rsidR="00F14B1F" w:rsidRPr="004D783D">
        <w:rPr>
          <w:rtl/>
        </w:rPr>
        <w:t>ٰ</w:t>
      </w:r>
      <w:r w:rsidRPr="004D783D">
        <w:rPr>
          <w:rtl/>
        </w:rPr>
        <w:t xml:space="preserve"> : </w:t>
      </w:r>
      <w:r w:rsidR="00BE4BC2" w:rsidRPr="004D783D">
        <w:rPr>
          <w:rStyle w:val="rfdAlaem"/>
          <w:rtl/>
        </w:rPr>
        <w:t>(</w:t>
      </w:r>
      <w:r w:rsidR="004D783D" w:rsidRPr="004D783D">
        <w:rPr>
          <w:rtl/>
        </w:rPr>
        <w:t xml:space="preserve"> </w:t>
      </w:r>
      <w:r w:rsidR="00F14B1F" w:rsidRPr="004D783D">
        <w:rPr>
          <w:rtl/>
        </w:rPr>
        <w:t>سَلَامٌ عَلَىٰ إِلْ يَاسِينَ</w:t>
      </w:r>
      <w:r w:rsidR="004D783D">
        <w:rPr>
          <w:rtl/>
        </w:rPr>
        <w:t xml:space="preserve"> </w:t>
      </w:r>
      <w:r w:rsidR="00BE4BC2" w:rsidRPr="004D783D">
        <w:rPr>
          <w:rStyle w:val="rfdAlaem"/>
          <w:rtl/>
        </w:rPr>
        <w:t>)</w:t>
      </w:r>
      <w:r w:rsidRPr="004D783D">
        <w:rPr>
          <w:rtl/>
        </w:rPr>
        <w:t xml:space="preserve"> </w:t>
      </w:r>
      <w:r w:rsidRPr="004D783D">
        <w:rPr>
          <w:rStyle w:val="rfdFootnotenum"/>
          <w:rtl/>
        </w:rPr>
        <w:t>(1)</w:t>
      </w:r>
      <w:r w:rsidR="00F26704" w:rsidRPr="004D783D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C356D0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F14B1F">
      <w:pPr>
        <w:rPr>
          <w:rtl/>
        </w:rPr>
      </w:pPr>
      <w:r w:rsidRPr="000509AA">
        <w:rPr>
          <w:rtl/>
        </w:rPr>
        <w:t>«</w:t>
      </w:r>
      <w:r w:rsidR="004D783D">
        <w:rPr>
          <w:rtl/>
        </w:rPr>
        <w:t xml:space="preserve"> </w:t>
      </w:r>
      <w:r w:rsidR="000509AA" w:rsidRPr="000509AA">
        <w:rPr>
          <w:rtl/>
        </w:rPr>
        <w:t>وآل ياسين ال</w:t>
      </w:r>
      <w:r w:rsidR="00C356D0">
        <w:rPr>
          <w:rtl/>
        </w:rPr>
        <w:t>ّ</w:t>
      </w:r>
      <w:r w:rsidR="000509AA" w:rsidRPr="000509AA">
        <w:rPr>
          <w:rtl/>
        </w:rPr>
        <w:t>ذين حي</w:t>
      </w:r>
      <w:r w:rsidR="00C356D0">
        <w:rPr>
          <w:rtl/>
        </w:rPr>
        <w:t>ّ</w:t>
      </w:r>
      <w:r w:rsidR="000509AA" w:rsidRPr="000509AA">
        <w:rPr>
          <w:rtl/>
        </w:rPr>
        <w:t>اهم الله في الذ</w:t>
      </w:r>
      <w:r w:rsidR="00C356D0">
        <w:rPr>
          <w:rtl/>
        </w:rPr>
        <w:t>ِ</w:t>
      </w:r>
      <w:r w:rsidR="000509AA" w:rsidRPr="000509AA">
        <w:rPr>
          <w:rtl/>
        </w:rPr>
        <w:t xml:space="preserve">كر الحكيم فقال : </w:t>
      </w:r>
      <w:r w:rsidR="00BE4BC2" w:rsidRPr="00BE4BC2">
        <w:rPr>
          <w:rStyle w:val="rfdAlaem"/>
          <w:rtl/>
        </w:rPr>
        <w:t>(</w:t>
      </w:r>
      <w:r w:rsidR="004D783D" w:rsidRPr="004D783D">
        <w:rPr>
          <w:rStyle w:val="rfdAie"/>
          <w:rtl/>
        </w:rPr>
        <w:t xml:space="preserve"> </w:t>
      </w:r>
      <w:r w:rsidR="00F14B1F" w:rsidRPr="00F14B1F">
        <w:rPr>
          <w:rStyle w:val="rfdAie"/>
          <w:rtl/>
        </w:rPr>
        <w:t xml:space="preserve">سَلَامٌ عَلَىٰ </w:t>
      </w:r>
      <w:r w:rsidR="00F14B1F">
        <w:rPr>
          <w:rStyle w:val="rfdAie"/>
          <w:rtl/>
        </w:rPr>
        <w:br/>
      </w:r>
      <w:r w:rsidR="00F14B1F" w:rsidRPr="00F14B1F">
        <w:rPr>
          <w:rStyle w:val="rfdAie"/>
          <w:rtl/>
        </w:rPr>
        <w:t>إِلْ يَاسِينَ</w:t>
      </w:r>
      <w:r w:rsidR="004D783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4D783D" w:rsidRPr="004D783D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في الهامش :</w:t>
      </w:r>
    </w:p>
    <w:p w:rsidR="000509AA" w:rsidRPr="000509AA" w:rsidRDefault="008767F4" w:rsidP="00F14B1F">
      <w:pPr>
        <w:rPr>
          <w:rtl/>
        </w:rPr>
      </w:pPr>
      <w:r w:rsidRPr="000509AA">
        <w:rPr>
          <w:rtl/>
        </w:rPr>
        <w:t>«</w:t>
      </w:r>
      <w:r w:rsidR="004D783D">
        <w:rPr>
          <w:rtl/>
        </w:rPr>
        <w:t xml:space="preserve"> </w:t>
      </w:r>
      <w:r w:rsidR="000509AA" w:rsidRPr="000509AA">
        <w:rPr>
          <w:rtl/>
        </w:rPr>
        <w:t>هذه هي الآية الثالثة من الآيات التي أوردها ابن حجر في الباب 11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من </w:t>
      </w:r>
      <w:r w:rsidR="000509AA" w:rsidRPr="00737197">
        <w:rPr>
          <w:rStyle w:val="rfdBold2"/>
          <w:rtl/>
        </w:rPr>
        <w:t>صواعقه</w:t>
      </w:r>
      <w:r w:rsidR="00C51724" w:rsidRPr="004D783D">
        <w:rPr>
          <w:rtl/>
        </w:rPr>
        <w:t xml:space="preserve"> ،</w:t>
      </w:r>
      <w:r w:rsidR="000509AA" w:rsidRPr="004D783D">
        <w:rPr>
          <w:rtl/>
        </w:rPr>
        <w:t xml:space="preserve"> </w:t>
      </w:r>
      <w:r w:rsidR="000509AA" w:rsidRPr="000509AA">
        <w:rPr>
          <w:rtl/>
        </w:rPr>
        <w:t>ونقل أن</w:t>
      </w:r>
      <w:r w:rsidR="00F14B1F">
        <w:rPr>
          <w:rtl/>
        </w:rPr>
        <w:t>ّ</w:t>
      </w:r>
      <w:r w:rsidR="000509AA" w:rsidRPr="000509AA">
        <w:rPr>
          <w:rtl/>
        </w:rPr>
        <w:t xml:space="preserve"> جماعة</w:t>
      </w:r>
      <w:r w:rsidR="00F14B1F">
        <w:rPr>
          <w:rtl/>
        </w:rPr>
        <w:t>ً</w:t>
      </w:r>
      <w:r w:rsidR="000509AA" w:rsidRPr="000509AA">
        <w:rPr>
          <w:rtl/>
        </w:rPr>
        <w:t xml:space="preserve"> من المفس</w:t>
      </w:r>
      <w:r w:rsidR="00F14B1F">
        <w:rPr>
          <w:rtl/>
        </w:rPr>
        <w:t>ّ</w:t>
      </w:r>
      <w:r w:rsidR="000509AA" w:rsidRPr="000509AA">
        <w:rPr>
          <w:rtl/>
        </w:rPr>
        <w:t>رين نقلوا عن ابن عب</w:t>
      </w:r>
      <w:r w:rsidR="00F14B1F">
        <w:rPr>
          <w:rtl/>
        </w:rPr>
        <w:t>ّ</w:t>
      </w:r>
      <w:r w:rsidR="000509AA" w:rsidRPr="000509AA">
        <w:rPr>
          <w:rtl/>
        </w:rPr>
        <w:t>اس القول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بأن</w:t>
      </w:r>
      <w:r w:rsidR="00F14B1F">
        <w:rPr>
          <w:rtl/>
        </w:rPr>
        <w:t>ّ</w:t>
      </w:r>
      <w:r w:rsidR="000509AA" w:rsidRPr="000509AA">
        <w:rPr>
          <w:rtl/>
        </w:rPr>
        <w:t xml:space="preserve"> المراد بها السلام على</w:t>
      </w:r>
      <w:r w:rsidR="00F14B1F" w:rsidRPr="00B2039A">
        <w:rPr>
          <w:rtl/>
        </w:rPr>
        <w:t>ٰ</w:t>
      </w:r>
      <w:r w:rsidR="000509AA" w:rsidRPr="000509AA">
        <w:rPr>
          <w:rtl/>
        </w:rPr>
        <w:t xml:space="preserve"> آل محم</w:t>
      </w:r>
      <w:r w:rsidR="00F14B1F">
        <w:rPr>
          <w:rtl/>
        </w:rPr>
        <w:t>ّ</w:t>
      </w:r>
      <w:r w:rsidR="000509AA" w:rsidRPr="000509AA">
        <w:rPr>
          <w:rtl/>
        </w:rPr>
        <w:t>د</w:t>
      </w:r>
      <w:r w:rsidR="00F26704">
        <w:rPr>
          <w:rtl/>
        </w:rPr>
        <w:t xml:space="preserve"> .</w:t>
      </w:r>
      <w:r w:rsidR="000509AA" w:rsidRPr="000509AA">
        <w:rPr>
          <w:rtl/>
        </w:rPr>
        <w:t xml:space="preserve"> قال ابن حجر : وكذا قال الكلبي </w:t>
      </w:r>
      <w:r w:rsidR="00294847">
        <w:rPr>
          <w:rtl/>
        </w:rPr>
        <w:t>ـ</w:t>
      </w:r>
      <w:r w:rsidR="000509AA" w:rsidRPr="000509AA">
        <w:rPr>
          <w:rtl/>
        </w:rPr>
        <w:t xml:space="preserve"> إلى</w:t>
      </w:r>
      <w:r w:rsidR="00F14B1F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أن قال :</w:t>
      </w:r>
      <w:r w:rsidR="00737197">
        <w:rPr>
          <w:rtl/>
        </w:rPr>
        <w:t xml:space="preserve"> </w:t>
      </w:r>
      <w:r w:rsidR="00294847">
        <w:rPr>
          <w:rtl/>
        </w:rPr>
        <w:t>ـ</w:t>
      </w:r>
      <w:r w:rsidR="000509AA" w:rsidRPr="000509AA">
        <w:rPr>
          <w:rtl/>
        </w:rPr>
        <w:t xml:space="preserve"> وذكر الفخر الرازي : أن</w:t>
      </w:r>
      <w:r w:rsidR="00F14B1F">
        <w:rPr>
          <w:rtl/>
        </w:rPr>
        <w:t>ّ</w:t>
      </w:r>
      <w:r w:rsidR="000509AA" w:rsidRPr="000509AA">
        <w:rPr>
          <w:rtl/>
        </w:rPr>
        <w:t xml:space="preserve"> أهل بيته يساوونه في خمسة أشياء :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السلام فقال : السلام عليك أي</w:t>
      </w:r>
      <w:r w:rsidR="00F14B1F">
        <w:rPr>
          <w:rtl/>
        </w:rPr>
        <w:t>ّ</w:t>
      </w:r>
      <w:r w:rsidR="000509AA" w:rsidRPr="000509AA">
        <w:rPr>
          <w:rtl/>
        </w:rPr>
        <w:t>ها النبي</w:t>
      </w:r>
      <w:r w:rsidR="00F14B1F">
        <w:rPr>
          <w:rtl/>
        </w:rPr>
        <w:t>ّ</w:t>
      </w:r>
      <w:r w:rsidR="00F26704">
        <w:rPr>
          <w:rtl/>
        </w:rPr>
        <w:t xml:space="preserve"> . .</w:t>
      </w:r>
      <w:r w:rsidR="000509AA" w:rsidRPr="000509AA">
        <w:rPr>
          <w:rtl/>
        </w:rPr>
        <w:t xml:space="preserve"> وقال : </w:t>
      </w:r>
      <w:r w:rsidR="00BE4BC2" w:rsidRPr="00BE4BC2">
        <w:rPr>
          <w:rStyle w:val="rfdAlaem"/>
          <w:rtl/>
        </w:rPr>
        <w:t>(</w:t>
      </w:r>
      <w:r w:rsidR="004D783D" w:rsidRPr="004D783D">
        <w:rPr>
          <w:rStyle w:val="rfdAie"/>
          <w:rtl/>
        </w:rPr>
        <w:t xml:space="preserve"> </w:t>
      </w:r>
      <w:r w:rsidR="00F14B1F" w:rsidRPr="004D783D">
        <w:rPr>
          <w:rStyle w:val="rfdAie"/>
          <w:rtl/>
        </w:rPr>
        <w:t>سَلَامٌ عَلَىٰ إِلْ يَاسِينَ</w:t>
      </w:r>
      <w:r w:rsidR="004D783D" w:rsidRPr="004D783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وفي الصلاة عليه وعليهم في التشه</w:t>
      </w:r>
      <w:r w:rsidR="00F14B1F">
        <w:rPr>
          <w:rtl/>
        </w:rPr>
        <w:t>ّ</w:t>
      </w:r>
      <w:r w:rsidR="000509AA" w:rsidRPr="000509AA">
        <w:rPr>
          <w:rtl/>
        </w:rPr>
        <w:t>د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وفي الطهارة وقال الله تعالى</w:t>
      </w:r>
      <w:r w:rsidR="00F14B1F" w:rsidRPr="00B2039A">
        <w:rPr>
          <w:rtl/>
        </w:rPr>
        <w:t>ٰ</w:t>
      </w:r>
      <w:r w:rsidR="000509AA" w:rsidRPr="000509AA">
        <w:rPr>
          <w:rtl/>
        </w:rPr>
        <w:t xml:space="preserve">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BE4BC2" w:rsidRPr="00BE4BC2">
        <w:rPr>
          <w:rStyle w:val="rfdAlaem"/>
          <w:rtl/>
        </w:rPr>
        <w:t>(</w:t>
      </w:r>
      <w:r w:rsidR="004D783D" w:rsidRPr="004D783D">
        <w:rPr>
          <w:rStyle w:val="rfdAie"/>
          <w:rtl/>
        </w:rPr>
        <w:t xml:space="preserve"> </w:t>
      </w:r>
      <w:r w:rsidR="00F14B1F" w:rsidRPr="004D783D">
        <w:rPr>
          <w:rStyle w:val="rfdAie"/>
          <w:rtl/>
        </w:rPr>
        <w:t>طه</w:t>
      </w:r>
      <w:r w:rsidR="004D783D" w:rsidRPr="004D783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أي يا طاهر</w:t>
      </w:r>
      <w:r w:rsidR="00F26704">
        <w:rPr>
          <w:rtl/>
        </w:rPr>
        <w:t xml:space="preserve"> . .</w:t>
      </w:r>
      <w:r w:rsidR="000509AA" w:rsidRPr="000509AA">
        <w:rPr>
          <w:rtl/>
        </w:rPr>
        <w:t xml:space="preserve"> وقال : </w:t>
      </w:r>
      <w:r w:rsidR="00BE4BC2" w:rsidRPr="00BE4BC2">
        <w:rPr>
          <w:rStyle w:val="rfdAlaem"/>
          <w:rtl/>
        </w:rPr>
        <w:t>(</w:t>
      </w:r>
      <w:r w:rsidR="004D783D" w:rsidRPr="004D783D">
        <w:rPr>
          <w:rStyle w:val="rfdAie"/>
          <w:rtl/>
        </w:rPr>
        <w:t xml:space="preserve"> </w:t>
      </w:r>
      <w:r w:rsidR="00F14B1F" w:rsidRPr="004D783D">
        <w:rPr>
          <w:rStyle w:val="rfdAie"/>
          <w:rtl/>
        </w:rPr>
        <w:t>وَيُطَهِّرَكُمْ تَطْهِيرًا</w:t>
      </w:r>
      <w:r w:rsidR="004D783D" w:rsidRPr="004D783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وفي تحريم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الصدقة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وفي المحب</w:t>
      </w:r>
      <w:r w:rsidR="00F14B1F">
        <w:rPr>
          <w:rtl/>
        </w:rPr>
        <w:t>ّ</w:t>
      </w:r>
      <w:r w:rsidR="000509AA" w:rsidRPr="000509AA">
        <w:rPr>
          <w:rtl/>
        </w:rPr>
        <w:t>ة قال تعالى</w:t>
      </w:r>
      <w:r w:rsidR="00F14B1F" w:rsidRPr="00B2039A">
        <w:rPr>
          <w:rtl/>
        </w:rPr>
        <w:t>ٰ</w:t>
      </w:r>
      <w:r w:rsidR="000509AA"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4D783D" w:rsidRPr="004D783D">
        <w:rPr>
          <w:rStyle w:val="rfdAie"/>
          <w:rtl/>
        </w:rPr>
        <w:t xml:space="preserve"> </w:t>
      </w:r>
      <w:r w:rsidR="00F14B1F" w:rsidRPr="004D783D">
        <w:rPr>
          <w:rStyle w:val="rfdAie"/>
          <w:rtl/>
        </w:rPr>
        <w:t>فَاتَّبِعُونِي يُحْبِبْكُمُ اللَّهُ</w:t>
      </w:r>
      <w:r w:rsidR="004D783D" w:rsidRPr="004D783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وقال : </w:t>
      </w:r>
      <w:r w:rsidR="00BE4BC2" w:rsidRPr="00BE4BC2">
        <w:rPr>
          <w:rStyle w:val="rfdAlaem"/>
          <w:rtl/>
        </w:rPr>
        <w:t>(</w:t>
      </w:r>
      <w:r w:rsidR="004D783D" w:rsidRPr="004D783D">
        <w:rPr>
          <w:rStyle w:val="rfdAie"/>
          <w:rtl/>
        </w:rPr>
        <w:t xml:space="preserve"> </w:t>
      </w:r>
      <w:r w:rsidR="00F14B1F" w:rsidRPr="004D783D">
        <w:rPr>
          <w:rStyle w:val="rfdAie"/>
          <w:rtl/>
        </w:rPr>
        <w:t xml:space="preserve">قُل </w:t>
      </w:r>
      <w:r w:rsidR="00F14B1F" w:rsidRPr="004D783D">
        <w:rPr>
          <w:rStyle w:val="rfdAie"/>
          <w:rtl/>
        </w:rPr>
        <w:br/>
        <w:t>لَّا أَسْأَلُكُمْ عَلَيْهِ أَجْرًا إِلَّا الْمَوَدَّةَ فِي الْقُرْبَىٰ</w:t>
      </w:r>
      <w:r w:rsidR="004D783D" w:rsidRPr="004D783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4D783D" w:rsidRPr="004D783D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فقيل :</w:t>
      </w:r>
    </w:p>
    <w:p w:rsidR="000509AA" w:rsidRPr="004D783D" w:rsidRDefault="00737197" w:rsidP="004D783D">
      <w:pPr>
        <w:rPr>
          <w:rStyle w:val="rfdLineChar"/>
          <w:rtl/>
          <w:lang w:bidi="ar-SA"/>
        </w:rPr>
      </w:pPr>
      <w:r>
        <w:rPr>
          <w:rtl/>
        </w:rPr>
        <w:t>«</w:t>
      </w:r>
      <w:r w:rsidR="004D783D">
        <w:rPr>
          <w:rtl/>
        </w:rPr>
        <w:t xml:space="preserve"> </w:t>
      </w:r>
      <w:r w:rsidR="000509AA" w:rsidRPr="000509AA">
        <w:rPr>
          <w:rtl/>
        </w:rPr>
        <w:t>نعم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بعض المفس</w:t>
      </w:r>
      <w:r w:rsidR="00F14B1F">
        <w:rPr>
          <w:rtl/>
        </w:rPr>
        <w:t>ّ</w:t>
      </w:r>
      <w:r w:rsidR="000509AA" w:rsidRPr="000509AA">
        <w:rPr>
          <w:rtl/>
        </w:rPr>
        <w:t>رين رأى</w:t>
      </w:r>
      <w:r w:rsidR="00F14B1F" w:rsidRPr="00B2039A">
        <w:rPr>
          <w:rtl/>
        </w:rPr>
        <w:t>ٰ</w:t>
      </w:r>
      <w:r w:rsidR="000509AA" w:rsidRPr="000509AA">
        <w:rPr>
          <w:rtl/>
        </w:rPr>
        <w:t xml:space="preserve"> هذا الرأي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وهو رأي ضعيف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وسياق</w:t>
      </w:r>
      <w:r w:rsidR="004D783D">
        <w:rPr>
          <w:rtl/>
        </w:rPr>
        <w:t xml:space="preserve"> </w:t>
      </w:r>
      <w:r w:rsidR="004D783D">
        <w:rPr>
          <w:rtl/>
        </w:rPr>
        <w:br/>
      </w:r>
      <w:r w:rsidR="000509AA" w:rsidRPr="004D783D">
        <w:rPr>
          <w:rStyle w:val="rfdLineChar"/>
          <w:rtl/>
          <w:lang w:bidi="ar-SA"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الصاف</w:t>
      </w:r>
      <w:r w:rsidR="00F14B1F" w:rsidRPr="004A0026">
        <w:rPr>
          <w:rtl/>
        </w:rPr>
        <w:t>ّ</w:t>
      </w:r>
      <w:r w:rsidRPr="004A0026">
        <w:rPr>
          <w:rtl/>
        </w:rPr>
        <w:t>ات 37 : 130</w:t>
      </w:r>
      <w:r w:rsidR="00F26704" w:rsidRPr="004A0026">
        <w:rPr>
          <w:rtl/>
        </w:rPr>
        <w:t xml:space="preserve"> .</w:t>
      </w:r>
    </w:p>
    <w:p w:rsidR="00B74168" w:rsidRDefault="00B74168" w:rsidP="00737197">
      <w:pPr>
        <w:pStyle w:val="rfdNormal0"/>
        <w:rPr>
          <w:rtl/>
        </w:rPr>
        <w:sectPr w:rsidR="00B74168" w:rsidSect="00600DF3">
          <w:headerReference w:type="even" r:id="rId60"/>
          <w:headerReference w:type="default" r:id="rId61"/>
          <w:headerReference w:type="first" r:id="rId6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B7416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الآية يأباه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وعلى</w:t>
      </w:r>
      <w:r w:rsidR="00C07597" w:rsidRPr="00B2039A">
        <w:rPr>
          <w:rtl/>
        </w:rPr>
        <w:t>ٰ</w:t>
      </w:r>
      <w:r w:rsidRPr="000509AA">
        <w:rPr>
          <w:rtl/>
        </w:rPr>
        <w:t xml:space="preserve"> هذا يدل</w:t>
      </w:r>
      <w:r w:rsidR="00C07597">
        <w:rPr>
          <w:rtl/>
        </w:rPr>
        <w:t>ّ</w:t>
      </w:r>
      <w:r w:rsidRPr="000509AA">
        <w:rPr>
          <w:rtl/>
        </w:rPr>
        <w:t xml:space="preserve"> كلام شيخ المفس</w:t>
      </w:r>
      <w:r w:rsidR="00C07597">
        <w:rPr>
          <w:rtl/>
        </w:rPr>
        <w:t>ّ</w:t>
      </w:r>
      <w:r w:rsidRPr="000509AA">
        <w:rPr>
          <w:rtl/>
        </w:rPr>
        <w:t>رين الطبري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والصواب من القراءة في ذلك عندنا : قراءة من قرأ : سلام على</w:t>
      </w:r>
      <w:r w:rsidR="00C07597" w:rsidRPr="00B2039A">
        <w:rPr>
          <w:rtl/>
        </w:rPr>
        <w:t>ٰ</w:t>
      </w:r>
      <w:r w:rsidRPr="000509AA">
        <w:rPr>
          <w:rtl/>
        </w:rPr>
        <w:t xml:space="preserve"> إلياسين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بكسر ألفها</w:t>
      </w:r>
      <w:r w:rsidR="00F26704">
        <w:rPr>
          <w:rtl/>
        </w:rPr>
        <w:t xml:space="preserve"> . . .</w:t>
      </w:r>
      <w:r w:rsidR="007E68E2">
        <w:rPr>
          <w:rtl/>
        </w:rPr>
        <w:t xml:space="preserve"> </w:t>
      </w:r>
      <w:r w:rsidR="0073719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737197">
        <w:rPr>
          <w:rStyle w:val="rfdBold2"/>
          <w:rtl/>
        </w:rPr>
        <w:t>أو</w:t>
      </w:r>
      <w:r w:rsidR="000245CF">
        <w:rPr>
          <w:rStyle w:val="rfdBold2"/>
          <w:rtl/>
        </w:rPr>
        <w:t>ّ</w:t>
      </w:r>
      <w:r w:rsidRPr="00737197">
        <w:rPr>
          <w:rStyle w:val="rfdBold2"/>
          <w:rtl/>
        </w:rPr>
        <w:t>لا</w:t>
      </w:r>
      <w:r w:rsidR="00C07597">
        <w:rPr>
          <w:rStyle w:val="rfdBold2"/>
          <w:rtl/>
        </w:rPr>
        <w:t>ً</w:t>
      </w:r>
      <w:r w:rsidRPr="00737197">
        <w:rPr>
          <w:rStyle w:val="rfdBold2"/>
          <w:rtl/>
        </w:rPr>
        <w:t xml:space="preserve"> :</w:t>
      </w:r>
      <w:r w:rsidRPr="000509AA">
        <w:rPr>
          <w:rtl/>
        </w:rPr>
        <w:t xml:space="preserve"> قول ذلك البعض هو القول المت</w:t>
      </w:r>
      <w:r w:rsidR="00C07597">
        <w:rPr>
          <w:rtl/>
        </w:rPr>
        <w:t>ّ</w:t>
      </w:r>
      <w:r w:rsidRPr="000509AA">
        <w:rPr>
          <w:rtl/>
        </w:rPr>
        <w:t>فق عليه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737197">
        <w:rPr>
          <w:rStyle w:val="rfdBold2"/>
          <w:rtl/>
        </w:rPr>
        <w:t>وثانيا</w:t>
      </w:r>
      <w:r w:rsidR="00C07597">
        <w:rPr>
          <w:rStyle w:val="rfdBold2"/>
          <w:rtl/>
        </w:rPr>
        <w:t>ً</w:t>
      </w:r>
      <w:r w:rsidRPr="00737197">
        <w:rPr>
          <w:rStyle w:val="rfdBold2"/>
          <w:rtl/>
        </w:rPr>
        <w:t xml:space="preserve"> :</w:t>
      </w:r>
      <w:r w:rsidRPr="000509AA">
        <w:rPr>
          <w:rtl/>
        </w:rPr>
        <w:t xml:space="preserve"> إذا كان الطبري </w:t>
      </w:r>
      <w:r w:rsidR="008767F4" w:rsidRPr="000509AA">
        <w:rPr>
          <w:rtl/>
        </w:rPr>
        <w:t>«</w:t>
      </w:r>
      <w:r w:rsidR="007E68E2">
        <w:rPr>
          <w:rtl/>
        </w:rPr>
        <w:t xml:space="preserve"> </w:t>
      </w:r>
      <w:r w:rsidRPr="000509AA">
        <w:rPr>
          <w:rtl/>
        </w:rPr>
        <w:t>شيخ المفس</w:t>
      </w:r>
      <w:r w:rsidR="00C07597">
        <w:rPr>
          <w:rtl/>
        </w:rPr>
        <w:t>ّ</w:t>
      </w:r>
      <w:r w:rsidRPr="000509AA">
        <w:rPr>
          <w:rtl/>
        </w:rPr>
        <w:t>رين</w:t>
      </w:r>
      <w:r w:rsidR="007E68E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ف</w:t>
      </w:r>
      <w:r w:rsidR="00C07597">
        <w:rPr>
          <w:rtl/>
        </w:rPr>
        <w:t>ِ</w:t>
      </w:r>
      <w:r w:rsidRPr="000509AA">
        <w:rPr>
          <w:rtl/>
        </w:rPr>
        <w:t>لم</w:t>
      </w:r>
      <w:r w:rsidR="00C07597">
        <w:rPr>
          <w:rtl/>
        </w:rPr>
        <w:t>َ</w:t>
      </w:r>
      <w:r w:rsidRPr="000509AA">
        <w:rPr>
          <w:rtl/>
        </w:rPr>
        <w:t xml:space="preserve"> لا يأخذون بقوله حينما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يوافق الحق</w:t>
      </w:r>
      <w:r w:rsidR="00C07597">
        <w:rPr>
          <w:rtl/>
        </w:rPr>
        <w:t>ّ</w:t>
      </w:r>
      <w:r w:rsidRPr="000509AA">
        <w:rPr>
          <w:rtl/>
        </w:rPr>
        <w:t xml:space="preserve"> وأهله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737197">
        <w:rPr>
          <w:rStyle w:val="rfdBold2"/>
          <w:rtl/>
        </w:rPr>
        <w:t>وثالثا</w:t>
      </w:r>
      <w:r w:rsidR="00C07597">
        <w:rPr>
          <w:rStyle w:val="rfdBold2"/>
          <w:rtl/>
        </w:rPr>
        <w:t>ً</w:t>
      </w:r>
      <w:r w:rsidRPr="00737197">
        <w:rPr>
          <w:rStyle w:val="rfdBold2"/>
          <w:rtl/>
        </w:rPr>
        <w:t xml:space="preserve"> :</w:t>
      </w:r>
      <w:r w:rsidRPr="000509AA">
        <w:rPr>
          <w:rtl/>
        </w:rPr>
        <w:t xml:space="preserve"> القول بذلك مروي</w:t>
      </w:r>
      <w:r w:rsidR="00C07597">
        <w:rPr>
          <w:rtl/>
        </w:rPr>
        <w:t>ّ</w:t>
      </w:r>
      <w:r w:rsidRPr="000509AA">
        <w:rPr>
          <w:rtl/>
        </w:rPr>
        <w:t xml:space="preserve"> عن ابن عب</w:t>
      </w:r>
      <w:r w:rsidR="00C07597">
        <w:rPr>
          <w:rtl/>
        </w:rPr>
        <w:t>ّ</w:t>
      </w:r>
      <w:r w:rsidRPr="000509AA">
        <w:rPr>
          <w:rtl/>
        </w:rPr>
        <w:t>اس أيضا</w:t>
      </w:r>
      <w:r w:rsidR="00C07597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رواته ابن أبي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حاتم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ذكرنا مرارا</w:t>
      </w:r>
      <w:r w:rsidR="00C07597">
        <w:rPr>
          <w:rtl/>
        </w:rPr>
        <w:t>ً</w:t>
      </w:r>
      <w:r w:rsidRPr="000509AA">
        <w:rPr>
          <w:rtl/>
        </w:rPr>
        <w:t xml:space="preserve"> ثناء ابن تيمي</w:t>
      </w:r>
      <w:r w:rsidR="00C07597">
        <w:rPr>
          <w:rtl/>
        </w:rPr>
        <w:t>ّ</w:t>
      </w:r>
      <w:r w:rsidRPr="000509AA">
        <w:rPr>
          <w:rtl/>
        </w:rPr>
        <w:t>ة على</w:t>
      </w:r>
      <w:r w:rsidR="00C07597" w:rsidRPr="00B2039A">
        <w:rPr>
          <w:rtl/>
        </w:rPr>
        <w:t>ٰ</w:t>
      </w:r>
      <w:r w:rsidRPr="000509AA">
        <w:rPr>
          <w:rtl/>
        </w:rPr>
        <w:t xml:space="preserve"> </w:t>
      </w:r>
      <w:r w:rsidRPr="000602F1">
        <w:rPr>
          <w:rStyle w:val="rfdBold2"/>
          <w:rtl/>
        </w:rPr>
        <w:t>تفسيره</w:t>
      </w:r>
      <w:r w:rsidRPr="000509AA">
        <w:rPr>
          <w:rtl/>
        </w:rPr>
        <w:t xml:space="preserve"> وتصريحه بأن</w:t>
      </w:r>
      <w:r w:rsidR="00C07597">
        <w:rPr>
          <w:rtl/>
        </w:rPr>
        <w:t>ّ</w:t>
      </w:r>
      <w:r w:rsidRPr="000509AA">
        <w:rPr>
          <w:rtl/>
        </w:rPr>
        <w:t>ه خال</w:t>
      </w:r>
      <w:r w:rsidR="00C07597">
        <w:rPr>
          <w:rtl/>
        </w:rPr>
        <w:t>ٍ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الموضوعات</w:t>
      </w:r>
      <w:r w:rsidR="00F26704">
        <w:rPr>
          <w:rtl/>
        </w:rPr>
        <w:t xml:space="preserve"> .</w:t>
      </w:r>
    </w:p>
    <w:p w:rsidR="000509AA" w:rsidRPr="000509AA" w:rsidRDefault="007E68E2" w:rsidP="007E68E2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7E68E2" w:rsidP="000509AA">
      <w:pPr>
        <w:pStyle w:val="rfdLine"/>
        <w:rPr>
          <w:rtl/>
        </w:rPr>
      </w:pPr>
      <w:r w:rsidRPr="007E68E2">
        <w:rPr>
          <w:rStyle w:val="rfdNormal0Char"/>
          <w:rtl/>
        </w:rPr>
        <w:br/>
      </w:r>
      <w:r w:rsidRPr="007E68E2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7E68E2">
        <w:rPr>
          <w:rStyle w:val="rfdNormal0Char"/>
          <w:rtl/>
        </w:rPr>
        <w:br/>
      </w:r>
      <w:r w:rsidRPr="007E68E2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الدر</w:t>
      </w:r>
      <w:r w:rsidR="00C07597" w:rsidRPr="004A0026">
        <w:rPr>
          <w:rtl/>
        </w:rPr>
        <w:t>ّ</w:t>
      </w:r>
      <w:r w:rsidRPr="004A0026">
        <w:rPr>
          <w:rtl/>
        </w:rPr>
        <w:t xml:space="preserve"> المنثور</w:t>
      </w:r>
      <w:r w:rsidR="00737197" w:rsidRPr="004A0026">
        <w:rPr>
          <w:rtl/>
        </w:rPr>
        <w:t xml:space="preserve"> </w:t>
      </w:r>
      <w:r w:rsidRPr="004A0026">
        <w:rPr>
          <w:rtl/>
        </w:rPr>
        <w:t>5</w:t>
      </w:r>
      <w:r w:rsidR="007A060E" w:rsidRPr="004A0026">
        <w:rPr>
          <w:rtl/>
        </w:rPr>
        <w:t xml:space="preserve"> / </w:t>
      </w:r>
      <w:r w:rsidRPr="004A0026">
        <w:rPr>
          <w:rtl/>
        </w:rPr>
        <w:t>286</w:t>
      </w:r>
      <w:r w:rsidR="00C51724" w:rsidRPr="004A0026">
        <w:rPr>
          <w:rtl/>
        </w:rPr>
        <w:t xml:space="preserve"> ،</w:t>
      </w:r>
      <w:r w:rsidRPr="004A0026">
        <w:rPr>
          <w:rtl/>
        </w:rPr>
        <w:t xml:space="preserve"> فتح القدير</w:t>
      </w:r>
      <w:r w:rsidR="00737197" w:rsidRPr="004A0026">
        <w:rPr>
          <w:rtl/>
        </w:rPr>
        <w:t xml:space="preserve"> </w:t>
      </w:r>
      <w:r w:rsidRPr="004A0026">
        <w:rPr>
          <w:rtl/>
        </w:rPr>
        <w:t>4</w:t>
      </w:r>
      <w:r w:rsidR="007A060E" w:rsidRPr="004A0026">
        <w:rPr>
          <w:rtl/>
        </w:rPr>
        <w:t xml:space="preserve"> / </w:t>
      </w:r>
      <w:r w:rsidRPr="004A0026">
        <w:rPr>
          <w:rtl/>
        </w:rPr>
        <w:t>412</w:t>
      </w:r>
      <w:r w:rsidR="00F26704" w:rsidRPr="004A0026">
        <w:rPr>
          <w:rtl/>
        </w:rPr>
        <w:t xml:space="preserve"> .</w:t>
      </w:r>
    </w:p>
    <w:p w:rsidR="007E68E2" w:rsidRPr="007E68E2" w:rsidRDefault="000509AA" w:rsidP="007E68E2">
      <w:pPr>
        <w:rPr>
          <w:rtl/>
        </w:rPr>
      </w:pPr>
      <w:r w:rsidRPr="007E68E2">
        <w:rPr>
          <w:rtl/>
        </w:rPr>
        <w:br w:type="page"/>
      </w:r>
    </w:p>
    <w:p w:rsidR="007E68E2" w:rsidRPr="007E68E2" w:rsidRDefault="007E68E2" w:rsidP="007E68E2">
      <w:pPr>
        <w:pStyle w:val="rfdPoemTini"/>
        <w:rPr>
          <w:rtl/>
        </w:rPr>
      </w:pPr>
    </w:p>
    <w:p w:rsidR="000509AA" w:rsidRPr="007E68E2" w:rsidRDefault="000509AA" w:rsidP="007E68E2">
      <w:pPr>
        <w:pStyle w:val="rfdCenterBold1"/>
        <w:rPr>
          <w:rtl/>
        </w:rPr>
      </w:pPr>
      <w:r w:rsidRPr="007E68E2">
        <w:rPr>
          <w:rtl/>
        </w:rPr>
        <w:t>قوله تعالى</w:t>
      </w:r>
      <w:r w:rsidR="00F920BC" w:rsidRPr="007E68E2">
        <w:rPr>
          <w:rtl/>
        </w:rPr>
        <w:t>ٰ</w:t>
      </w:r>
      <w:r w:rsidRPr="007E68E2">
        <w:rPr>
          <w:rtl/>
        </w:rPr>
        <w:t xml:space="preserve"> : </w:t>
      </w:r>
      <w:r w:rsidR="00BE4BC2" w:rsidRPr="007E68E2">
        <w:rPr>
          <w:rStyle w:val="rfdAlaem"/>
          <w:rtl/>
        </w:rPr>
        <w:t>(</w:t>
      </w:r>
      <w:r w:rsidR="007E68E2">
        <w:rPr>
          <w:rtl/>
        </w:rPr>
        <w:t xml:space="preserve"> </w:t>
      </w:r>
      <w:r w:rsidR="005D47B6" w:rsidRPr="007E68E2">
        <w:rPr>
          <w:rtl/>
        </w:rPr>
        <w:t>إِنَّ اللَّهَ وَمَلَائِكَتَهُ يُصَلُّونَ</w:t>
      </w:r>
      <w:r w:rsidR="00F26704" w:rsidRPr="007E68E2">
        <w:rPr>
          <w:rtl/>
        </w:rPr>
        <w:t xml:space="preserve"> . . .</w:t>
      </w:r>
      <w:r w:rsidR="007E68E2">
        <w:rPr>
          <w:rtl/>
        </w:rPr>
        <w:t xml:space="preserve"> </w:t>
      </w:r>
      <w:r w:rsidR="00BE4BC2" w:rsidRPr="007E68E2">
        <w:rPr>
          <w:rStyle w:val="rfdAlaem"/>
          <w:rtl/>
        </w:rPr>
        <w:t>)</w:t>
      </w:r>
      <w:r w:rsidRPr="007E68E2">
        <w:rPr>
          <w:rtl/>
        </w:rPr>
        <w:t xml:space="preserve"> </w:t>
      </w:r>
      <w:r w:rsidRPr="007E68E2">
        <w:rPr>
          <w:rStyle w:val="rfdFootnotenum"/>
          <w:rtl/>
        </w:rPr>
        <w:t>(1)</w:t>
      </w:r>
      <w:r w:rsidR="00F26704" w:rsidRPr="007E68E2">
        <w:rPr>
          <w:rtl/>
        </w:rPr>
        <w:t xml:space="preserve"> .</w:t>
      </w:r>
    </w:p>
    <w:p w:rsidR="000509AA" w:rsidRPr="000509AA" w:rsidRDefault="000509AA" w:rsidP="00737197">
      <w:pPr>
        <w:pStyle w:val="rfdBold1"/>
        <w:rPr>
          <w:rtl/>
        </w:rPr>
      </w:pPr>
      <w:r w:rsidRPr="000509AA">
        <w:rPr>
          <w:rtl/>
        </w:rPr>
        <w:t>قال السي</w:t>
      </w:r>
      <w:r w:rsidR="005D47B6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737197" w:rsidP="005D47B6">
      <w:pPr>
        <w:rPr>
          <w:rtl/>
        </w:rPr>
      </w:pPr>
      <w:r>
        <w:rPr>
          <w:rtl/>
        </w:rPr>
        <w:t>«</w:t>
      </w:r>
      <w:r w:rsidR="007E68E2">
        <w:rPr>
          <w:rtl/>
        </w:rPr>
        <w:t xml:space="preserve"> </w:t>
      </w:r>
      <w:r w:rsidR="000509AA" w:rsidRPr="000509AA">
        <w:rPr>
          <w:rtl/>
        </w:rPr>
        <w:t>وآل محم</w:t>
      </w:r>
      <w:r w:rsidR="005D47B6">
        <w:rPr>
          <w:rtl/>
        </w:rPr>
        <w:t>ّ</w:t>
      </w:r>
      <w:r w:rsidR="000509AA" w:rsidRPr="000509AA">
        <w:rPr>
          <w:rtl/>
        </w:rPr>
        <w:t>د الذين فرض الله على</w:t>
      </w:r>
      <w:r w:rsidR="005D47B6" w:rsidRPr="00B2039A">
        <w:rPr>
          <w:rtl/>
        </w:rPr>
        <w:t>ٰ</w:t>
      </w:r>
      <w:r w:rsidR="000509AA" w:rsidRPr="000509AA">
        <w:rPr>
          <w:rtl/>
        </w:rPr>
        <w:t xml:space="preserve"> عباده الصلاة والسلام عليهم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فقال : </w:t>
      </w:r>
      <w:r w:rsidR="00BE4BC2" w:rsidRPr="00BE4BC2">
        <w:rPr>
          <w:rStyle w:val="rfdAlaem"/>
          <w:rtl/>
        </w:rPr>
        <w:t>(</w:t>
      </w:r>
      <w:r w:rsidR="007E68E2" w:rsidRPr="007E68E2">
        <w:rPr>
          <w:rStyle w:val="rfdAie"/>
          <w:rtl/>
        </w:rPr>
        <w:t xml:space="preserve"> </w:t>
      </w:r>
      <w:r w:rsidR="005D47B6" w:rsidRPr="005D47B6">
        <w:rPr>
          <w:rStyle w:val="rfdAie"/>
          <w:rtl/>
        </w:rPr>
        <w:t xml:space="preserve">إِنَّ اللَّهَ وَمَلَائِكَتَهُ يُصَلُّونَ عَلَى النَّبِيِّ </w:t>
      </w:r>
      <w:r w:rsidR="005D47B6" w:rsidRPr="00B2039A">
        <w:rPr>
          <w:rStyle w:val="rfdAie"/>
          <w:rtl/>
        </w:rPr>
        <w:t>يَا</w:t>
      </w:r>
      <w:r w:rsidR="005D47B6" w:rsidRPr="005D47B6">
        <w:rPr>
          <w:rStyle w:val="rfdAie"/>
          <w:rtl/>
        </w:rPr>
        <w:t xml:space="preserve"> </w:t>
      </w:r>
      <w:r w:rsidR="005D47B6" w:rsidRPr="00B2039A">
        <w:rPr>
          <w:rStyle w:val="rfdAie"/>
          <w:rtl/>
        </w:rPr>
        <w:t>أَيُّهَا</w:t>
      </w:r>
      <w:r w:rsidR="005D47B6" w:rsidRPr="005D47B6">
        <w:rPr>
          <w:rStyle w:val="rfdAie"/>
          <w:rtl/>
        </w:rPr>
        <w:t xml:space="preserve"> </w:t>
      </w:r>
      <w:r w:rsidR="005D47B6" w:rsidRPr="00B2039A">
        <w:rPr>
          <w:rStyle w:val="rfdAie"/>
          <w:rtl/>
        </w:rPr>
        <w:t>الَّذِينَ</w:t>
      </w:r>
      <w:r w:rsidR="005D47B6" w:rsidRPr="005D47B6">
        <w:rPr>
          <w:rStyle w:val="rfdAie"/>
          <w:rtl/>
        </w:rPr>
        <w:t xml:space="preserve"> </w:t>
      </w:r>
      <w:r w:rsidR="005D47B6" w:rsidRPr="00B2039A">
        <w:rPr>
          <w:rStyle w:val="rfdAie"/>
          <w:rtl/>
        </w:rPr>
        <w:t>آمَنُوا</w:t>
      </w:r>
      <w:r w:rsidR="005D47B6" w:rsidRPr="005D47B6">
        <w:rPr>
          <w:rStyle w:val="rfdAie"/>
          <w:rtl/>
        </w:rPr>
        <w:t xml:space="preserve"> </w:t>
      </w:r>
      <w:r w:rsidR="005D47B6" w:rsidRPr="00B2039A">
        <w:rPr>
          <w:rStyle w:val="rfdAie"/>
          <w:rtl/>
        </w:rPr>
        <w:t>صَلُّوا</w:t>
      </w:r>
      <w:r w:rsidR="005D47B6" w:rsidRPr="005D47B6">
        <w:rPr>
          <w:rStyle w:val="rfdAie"/>
          <w:rtl/>
        </w:rPr>
        <w:t xml:space="preserve"> </w:t>
      </w:r>
      <w:r w:rsidR="005D47B6">
        <w:rPr>
          <w:rStyle w:val="rfdAie"/>
          <w:rtl/>
        </w:rPr>
        <w:br/>
      </w:r>
      <w:r w:rsidR="005D47B6" w:rsidRPr="00B2039A">
        <w:rPr>
          <w:rStyle w:val="rfdAie"/>
          <w:rtl/>
        </w:rPr>
        <w:t>عَلَيْهِ</w:t>
      </w:r>
      <w:r w:rsidR="005D47B6" w:rsidRPr="005D47B6">
        <w:rPr>
          <w:rStyle w:val="rfdAie"/>
          <w:rtl/>
        </w:rPr>
        <w:t xml:space="preserve"> </w:t>
      </w:r>
      <w:r w:rsidR="005D47B6" w:rsidRPr="00B2039A">
        <w:rPr>
          <w:rStyle w:val="rfdAie"/>
          <w:rtl/>
        </w:rPr>
        <w:t>وَسَلِّمُوا</w:t>
      </w:r>
      <w:r w:rsidR="005D47B6" w:rsidRPr="005D47B6">
        <w:rPr>
          <w:rStyle w:val="rfdAie"/>
          <w:rtl/>
        </w:rPr>
        <w:t xml:space="preserve"> </w:t>
      </w:r>
      <w:r w:rsidR="005D47B6" w:rsidRPr="00B2039A">
        <w:rPr>
          <w:rStyle w:val="rfdAie"/>
          <w:rtl/>
        </w:rPr>
        <w:t>تَسْلِيمًا</w:t>
      </w:r>
      <w:r w:rsidR="007E68E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فقالوا : يا رسول الله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أم</w:t>
      </w:r>
      <w:r w:rsidR="005D47B6">
        <w:rPr>
          <w:rtl/>
        </w:rPr>
        <w:t>ّ</w:t>
      </w:r>
      <w:r w:rsidRPr="000509AA">
        <w:rPr>
          <w:rtl/>
        </w:rPr>
        <w:t>ا السلام عليك فقد عرفناه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فكيف الصلاة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عليك</w:t>
      </w:r>
      <w:r w:rsidR="00C12BF0">
        <w:rPr>
          <w:rtl/>
        </w:rPr>
        <w:t xml:space="preserve"> ؟</w:t>
      </w:r>
      <w:r w:rsidRPr="000509AA">
        <w:rPr>
          <w:rtl/>
        </w:rPr>
        <w:t xml:space="preserve"> قال : الل</w:t>
      </w:r>
      <w:r w:rsidR="001B59C0">
        <w:rPr>
          <w:rtl/>
        </w:rPr>
        <w:t>ّ</w:t>
      </w:r>
      <w:r w:rsidRPr="000509AA">
        <w:rPr>
          <w:rtl/>
        </w:rPr>
        <w:t>هم</w:t>
      </w:r>
      <w:r w:rsidR="001B59C0">
        <w:rPr>
          <w:rtl/>
        </w:rPr>
        <w:t>ّ</w:t>
      </w:r>
      <w:r w:rsidRPr="000509AA">
        <w:rPr>
          <w:rtl/>
        </w:rPr>
        <w:t xml:space="preserve"> صل</w:t>
      </w:r>
      <w:r w:rsidR="001B59C0">
        <w:rPr>
          <w:rtl/>
        </w:rPr>
        <w:t>ّ</w:t>
      </w:r>
      <w:r w:rsidRPr="000509AA">
        <w:rPr>
          <w:rtl/>
        </w:rPr>
        <w:t xml:space="preserve"> على</w:t>
      </w:r>
      <w:r w:rsidR="001B59C0" w:rsidRPr="00B2039A">
        <w:rPr>
          <w:rtl/>
        </w:rPr>
        <w:t>ٰ</w:t>
      </w:r>
      <w:r w:rsidRPr="000509AA">
        <w:rPr>
          <w:rtl/>
        </w:rPr>
        <w:t xml:space="preserve"> محم</w:t>
      </w:r>
      <w:r w:rsidR="001B59C0">
        <w:rPr>
          <w:rtl/>
        </w:rPr>
        <w:t>ّ</w:t>
      </w:r>
      <w:r w:rsidRPr="000509AA">
        <w:rPr>
          <w:rtl/>
        </w:rPr>
        <w:t>د وعلى</w:t>
      </w:r>
      <w:r w:rsidR="001B59C0" w:rsidRPr="00B2039A">
        <w:rPr>
          <w:rtl/>
        </w:rPr>
        <w:t>ٰ</w:t>
      </w:r>
      <w:r w:rsidRPr="000509AA">
        <w:rPr>
          <w:rtl/>
        </w:rPr>
        <w:t xml:space="preserve"> آل محم</w:t>
      </w:r>
      <w:r w:rsidR="001B59C0">
        <w:rPr>
          <w:rtl/>
        </w:rPr>
        <w:t>ّ</w:t>
      </w:r>
      <w:r w:rsidRPr="000509AA">
        <w:rPr>
          <w:rtl/>
        </w:rPr>
        <w:t>د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الحديث</w:t>
      </w:r>
      <w:r w:rsidR="00F26704">
        <w:rPr>
          <w:rtl/>
        </w:rPr>
        <w:t xml:space="preserve"> .</w:t>
      </w:r>
    </w:p>
    <w:p w:rsidR="000509AA" w:rsidRPr="000509AA" w:rsidRDefault="000509AA" w:rsidP="001B59C0">
      <w:pPr>
        <w:rPr>
          <w:rtl/>
        </w:rPr>
      </w:pPr>
      <w:r w:rsidRPr="000509AA">
        <w:rPr>
          <w:rtl/>
        </w:rPr>
        <w:t>فع</w:t>
      </w:r>
      <w:r w:rsidR="001B59C0">
        <w:rPr>
          <w:rtl/>
        </w:rPr>
        <w:t>ُ</w:t>
      </w:r>
      <w:r w:rsidRPr="000509AA">
        <w:rPr>
          <w:rtl/>
        </w:rPr>
        <w:t>لم بذلك أن</w:t>
      </w:r>
      <w:r w:rsidR="001B59C0">
        <w:rPr>
          <w:rtl/>
        </w:rPr>
        <w:t>ّ</w:t>
      </w:r>
      <w:r w:rsidRPr="000509AA">
        <w:rPr>
          <w:rtl/>
        </w:rPr>
        <w:t xml:space="preserve"> الصلاة عليهم جزء من الصلاة المأمور بها في هذه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الآية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ولذا عد</w:t>
      </w:r>
      <w:r w:rsidR="001B59C0">
        <w:rPr>
          <w:rtl/>
        </w:rPr>
        <w:t>ّ</w:t>
      </w:r>
      <w:r w:rsidRPr="000509AA">
        <w:rPr>
          <w:rtl/>
        </w:rPr>
        <w:t>ها العلماء من الآيات النازلة فيهم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1B59C0">
        <w:rPr>
          <w:rtl/>
        </w:rPr>
        <w:t>ّ</w:t>
      </w:r>
      <w:r w:rsidRPr="000509AA">
        <w:rPr>
          <w:rtl/>
        </w:rPr>
        <w:t>ى</w:t>
      </w:r>
      <w:r w:rsidR="001B59C0" w:rsidRPr="00B2039A">
        <w:rPr>
          <w:rtl/>
        </w:rPr>
        <w:t>ٰ</w:t>
      </w:r>
      <w:r w:rsidRPr="000509AA">
        <w:rPr>
          <w:rtl/>
        </w:rPr>
        <w:t xml:space="preserve"> عد</w:t>
      </w:r>
      <w:r w:rsidR="001B59C0">
        <w:rPr>
          <w:rtl/>
        </w:rPr>
        <w:t>ّ</w:t>
      </w:r>
      <w:r w:rsidRPr="000509AA">
        <w:rPr>
          <w:rtl/>
        </w:rPr>
        <w:t>ها ابن حجر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الباب 11 من </w:t>
      </w:r>
      <w:r w:rsidRPr="008100A7">
        <w:rPr>
          <w:rStyle w:val="rfdBold2"/>
          <w:rtl/>
        </w:rPr>
        <w:t>صواعقه</w:t>
      </w:r>
      <w:r w:rsidRPr="000509AA">
        <w:rPr>
          <w:rtl/>
        </w:rPr>
        <w:t xml:space="preserve"> في آياتهم </w:t>
      </w:r>
      <w:r w:rsidR="001B59C0">
        <w:rPr>
          <w:rtl/>
        </w:rPr>
        <w:t>عليهم السلام</w:t>
      </w:r>
      <w:r w:rsidR="007E68E2">
        <w:rPr>
          <w:rtl/>
        </w:rPr>
        <w:t xml:space="preserve"> </w:t>
      </w:r>
      <w:r w:rsidR="008100A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وقال في الهامش :</w:t>
      </w:r>
    </w:p>
    <w:p w:rsidR="000509AA" w:rsidRPr="000509AA" w:rsidRDefault="008767F4" w:rsidP="000509AA">
      <w:pPr>
        <w:rPr>
          <w:rtl/>
        </w:rPr>
      </w:pPr>
      <w:r>
        <w:rPr>
          <w:rtl/>
        </w:rPr>
        <w:t>«</w:t>
      </w:r>
      <w:r w:rsidR="007E68E2">
        <w:rPr>
          <w:rtl/>
        </w:rPr>
        <w:t xml:space="preserve"> </w:t>
      </w:r>
      <w:r w:rsidR="000509AA" w:rsidRPr="000509AA">
        <w:rPr>
          <w:rtl/>
        </w:rPr>
        <w:t>كما أخرجه البخاري في كتاب تفسير القرآن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من الجزء الثالث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8100A7">
        <w:rPr>
          <w:rStyle w:val="rfdBold2"/>
          <w:rtl/>
        </w:rPr>
        <w:t>صحيحه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في باب إن</w:t>
      </w:r>
      <w:r w:rsidR="001B59C0">
        <w:rPr>
          <w:rtl/>
        </w:rPr>
        <w:t>ّ</w:t>
      </w:r>
      <w:r w:rsidR="000509AA" w:rsidRPr="000509AA">
        <w:rPr>
          <w:rtl/>
        </w:rPr>
        <w:t xml:space="preserve"> الله وملائكته يصل</w:t>
      </w:r>
      <w:r w:rsidR="001B59C0">
        <w:rPr>
          <w:rtl/>
        </w:rPr>
        <w:t>ّ</w:t>
      </w:r>
      <w:r w:rsidR="000509AA" w:rsidRPr="000509AA">
        <w:rPr>
          <w:rtl/>
        </w:rPr>
        <w:t>ون على</w:t>
      </w:r>
      <w:r w:rsidR="001B59C0" w:rsidRPr="00B2039A">
        <w:rPr>
          <w:rtl/>
        </w:rPr>
        <w:t>ٰ</w:t>
      </w:r>
      <w:r w:rsidR="000509AA" w:rsidRPr="000509AA">
        <w:rPr>
          <w:rtl/>
        </w:rPr>
        <w:t xml:space="preserve"> النبي</w:t>
      </w:r>
      <w:r w:rsidR="001B59C0">
        <w:rPr>
          <w:rtl/>
        </w:rPr>
        <w:t>ّ</w:t>
      </w:r>
      <w:r w:rsidR="000509AA" w:rsidRPr="000509AA">
        <w:rPr>
          <w:rtl/>
        </w:rPr>
        <w:t xml:space="preserve"> من تفسير سورة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الأحزاب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وأخرجه مسلم في باب الصلاة على</w:t>
      </w:r>
      <w:r w:rsidR="001B59C0" w:rsidRPr="00B2039A">
        <w:rPr>
          <w:rtl/>
        </w:rPr>
        <w:t>ٰ</w:t>
      </w:r>
      <w:r w:rsidRPr="000509AA">
        <w:rPr>
          <w:rtl/>
        </w:rPr>
        <w:t xml:space="preserve"> النبي</w:t>
      </w:r>
      <w:r w:rsidR="001B59C0">
        <w:rPr>
          <w:rtl/>
        </w:rPr>
        <w:t>ّ</w:t>
      </w:r>
      <w:r w:rsidRPr="000509AA">
        <w:rPr>
          <w:rtl/>
        </w:rPr>
        <w:t xml:space="preserve"> من كتاب الصلاة في الجزء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الأو</w:t>
      </w:r>
      <w:r w:rsidR="001B59C0">
        <w:rPr>
          <w:rtl/>
        </w:rPr>
        <w:t>ّ</w:t>
      </w:r>
      <w:r w:rsidRPr="000509AA">
        <w:rPr>
          <w:rtl/>
        </w:rPr>
        <w:t xml:space="preserve">ل من </w:t>
      </w:r>
      <w:r w:rsidRPr="008100A7">
        <w:rPr>
          <w:rStyle w:val="rfdBold2"/>
          <w:rtl/>
        </w:rPr>
        <w:t>صحيحه</w:t>
      </w:r>
      <w:r w:rsidR="00F26704">
        <w:rPr>
          <w:rtl/>
        </w:rPr>
        <w:t xml:space="preserve"> . .</w:t>
      </w:r>
    </w:p>
    <w:p w:rsidR="000509AA" w:rsidRPr="000509AA" w:rsidRDefault="000509AA" w:rsidP="008100A7">
      <w:pPr>
        <w:rPr>
          <w:rtl/>
        </w:rPr>
      </w:pPr>
      <w:r w:rsidRPr="000509AA">
        <w:rPr>
          <w:rtl/>
        </w:rPr>
        <w:t>وأخرجه سائر المحد</w:t>
      </w:r>
      <w:r w:rsidR="001B59C0">
        <w:rPr>
          <w:rtl/>
        </w:rPr>
        <w:t>ّ</w:t>
      </w:r>
      <w:r w:rsidRPr="000509AA">
        <w:rPr>
          <w:rtl/>
        </w:rPr>
        <w:t>ثين عن كعب بن عجرة</w:t>
      </w:r>
      <w:r w:rsidR="007E68E2">
        <w:rPr>
          <w:rtl/>
        </w:rPr>
        <w:t xml:space="preserve"> </w:t>
      </w:r>
      <w:r w:rsidR="008100A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الأحزاب 33 : 56</w:t>
      </w:r>
      <w:r w:rsidR="00F26704" w:rsidRPr="004A0026">
        <w:rPr>
          <w:rtl/>
        </w:rPr>
        <w:t xml:space="preserve"> .</w:t>
      </w:r>
    </w:p>
    <w:p w:rsidR="00B74168" w:rsidRDefault="00B74168" w:rsidP="007E68E2">
      <w:pPr>
        <w:rPr>
          <w:rtl/>
        </w:rPr>
        <w:sectPr w:rsidR="00B74168" w:rsidSect="00600DF3">
          <w:headerReference w:type="even" r:id="rId63"/>
          <w:headerReference w:type="default" r:id="rId64"/>
          <w:headerReference w:type="first" r:id="rId6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7E68E2" w:rsidRPr="007E68E2" w:rsidRDefault="000509AA" w:rsidP="007E68E2">
      <w:pPr>
        <w:rPr>
          <w:rtl/>
        </w:rPr>
      </w:pPr>
      <w:r w:rsidRPr="007E68E2">
        <w:rPr>
          <w:rtl/>
        </w:rPr>
        <w:lastRenderedPageBreak/>
        <w:br w:type="page"/>
      </w:r>
    </w:p>
    <w:p w:rsidR="007E68E2" w:rsidRPr="007E68E2" w:rsidRDefault="007E68E2" w:rsidP="007E68E2">
      <w:pPr>
        <w:pStyle w:val="rfdPoemTini"/>
        <w:rPr>
          <w:rtl/>
        </w:rPr>
      </w:pP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فالحديث في الكتابين المعروفين بالصحيحين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للبخاري ومسلم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وقد اشتهر بينهم أن</w:t>
      </w:r>
      <w:r w:rsidR="001F51F4">
        <w:rPr>
          <w:rtl/>
        </w:rPr>
        <w:t>ّ</w:t>
      </w:r>
      <w:r w:rsidRPr="000509AA">
        <w:rPr>
          <w:rtl/>
        </w:rPr>
        <w:t xml:space="preserve"> كل</w:t>
      </w:r>
      <w:r w:rsidR="001F51F4">
        <w:rPr>
          <w:rtl/>
        </w:rPr>
        <w:t>ّ</w:t>
      </w:r>
      <w:r w:rsidRPr="000509AA">
        <w:rPr>
          <w:rtl/>
        </w:rPr>
        <w:t xml:space="preserve"> ما هو مخر</w:t>
      </w:r>
      <w:r w:rsidR="001F51F4">
        <w:rPr>
          <w:rtl/>
        </w:rPr>
        <w:t>ّ</w:t>
      </w:r>
      <w:r w:rsidRPr="000509AA">
        <w:rPr>
          <w:rtl/>
        </w:rPr>
        <w:t>ج فيهما فهو صحيح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وهذه الشهرة وإن</w:t>
      </w:r>
      <w:r w:rsidR="001F51F4">
        <w:rPr>
          <w:rtl/>
        </w:rPr>
        <w:t>ْ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كانت بلا أصل</w:t>
      </w:r>
      <w:r w:rsidR="001F51F4">
        <w:rPr>
          <w:rtl/>
        </w:rPr>
        <w:t>ٍ</w:t>
      </w:r>
      <w:r w:rsidRPr="000509AA">
        <w:rPr>
          <w:rtl/>
        </w:rPr>
        <w:t xml:space="preserve"> إل</w:t>
      </w:r>
      <w:r w:rsidR="001F51F4">
        <w:rPr>
          <w:rtl/>
        </w:rPr>
        <w:t>ّ</w:t>
      </w:r>
      <w:r w:rsidRPr="000509AA">
        <w:rPr>
          <w:rtl/>
        </w:rPr>
        <w:t>ا أن</w:t>
      </w:r>
      <w:r w:rsidR="001F51F4">
        <w:rPr>
          <w:rtl/>
        </w:rPr>
        <w:t>ّ</w:t>
      </w:r>
      <w:r w:rsidRPr="000509AA">
        <w:rPr>
          <w:rtl/>
        </w:rPr>
        <w:t>هم ملز</w:t>
      </w:r>
      <w:r w:rsidR="001F51F4">
        <w:rPr>
          <w:rtl/>
        </w:rPr>
        <w:t>َ</w:t>
      </w:r>
      <w:r w:rsidRPr="000509AA">
        <w:rPr>
          <w:rtl/>
        </w:rPr>
        <w:t>مون بذلك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ولا حاجة بعدئذ</w:t>
      </w:r>
      <w:r w:rsidR="001F51F4">
        <w:rPr>
          <w:rtl/>
        </w:rPr>
        <w:t>ٍ</w:t>
      </w:r>
      <w:r w:rsidRPr="000509AA">
        <w:rPr>
          <w:rtl/>
        </w:rPr>
        <w:t xml:space="preserve"> لذ</w:t>
      </w:r>
      <w:r w:rsidR="001F51F4">
        <w:rPr>
          <w:rtl/>
        </w:rPr>
        <w:t>ِ</w:t>
      </w:r>
      <w:r w:rsidRPr="000509AA">
        <w:rPr>
          <w:rtl/>
        </w:rPr>
        <w:t>كر المصادر الأ</w:t>
      </w:r>
      <w:r w:rsidR="001F51F4">
        <w:rPr>
          <w:rtl/>
        </w:rPr>
        <w:t>ُ</w:t>
      </w:r>
      <w:r w:rsidRPr="000509AA">
        <w:rPr>
          <w:rtl/>
        </w:rPr>
        <w:t>خرى</w:t>
      </w:r>
      <w:r w:rsidR="001F51F4" w:rsidRPr="00B2039A">
        <w:rPr>
          <w:rtl/>
        </w:rPr>
        <w:t>ٰ</w:t>
      </w:r>
      <w:r w:rsidRPr="000509AA">
        <w:rPr>
          <w:rtl/>
        </w:rPr>
        <w:t xml:space="preserve"> المخر</w:t>
      </w:r>
      <w:r w:rsidR="001F51F4">
        <w:rPr>
          <w:rtl/>
        </w:rPr>
        <w:t>ّ</w:t>
      </w:r>
      <w:r w:rsidRPr="000509AA">
        <w:rPr>
          <w:rtl/>
        </w:rPr>
        <w:t>جة له على</w:t>
      </w:r>
      <w:r w:rsidR="001F51F4" w:rsidRPr="00B2039A">
        <w:rPr>
          <w:rtl/>
        </w:rPr>
        <w:t>ٰ</w:t>
      </w:r>
      <w:r w:rsidRPr="000509AA">
        <w:rPr>
          <w:rtl/>
        </w:rPr>
        <w:t xml:space="preserve"> كثرتها</w:t>
      </w:r>
      <w:r w:rsidR="00F26704">
        <w:rPr>
          <w:rtl/>
        </w:rPr>
        <w:t xml:space="preserve"> .</w:t>
      </w:r>
    </w:p>
    <w:p w:rsidR="000509AA" w:rsidRPr="000509AA" w:rsidRDefault="007E68E2" w:rsidP="007E68E2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7E68E2" w:rsidRPr="007E68E2" w:rsidRDefault="000509AA" w:rsidP="007E68E2">
      <w:pPr>
        <w:rPr>
          <w:rtl/>
        </w:rPr>
      </w:pPr>
      <w:r w:rsidRPr="007E68E2">
        <w:rPr>
          <w:rtl/>
        </w:rPr>
        <w:br w:type="page"/>
      </w:r>
    </w:p>
    <w:p w:rsidR="007E68E2" w:rsidRDefault="007E68E2" w:rsidP="007E68E2">
      <w:pPr>
        <w:pStyle w:val="rfdPoemTini"/>
        <w:rPr>
          <w:rtl/>
        </w:rPr>
      </w:pPr>
    </w:p>
    <w:p w:rsidR="000509AA" w:rsidRPr="007E68E2" w:rsidRDefault="000509AA" w:rsidP="007E68E2">
      <w:pPr>
        <w:pStyle w:val="rfdCenterBold1"/>
        <w:rPr>
          <w:rtl/>
        </w:rPr>
      </w:pPr>
      <w:r w:rsidRPr="007E68E2">
        <w:rPr>
          <w:rtl/>
        </w:rPr>
        <w:t>قوله تعالى</w:t>
      </w:r>
      <w:r w:rsidR="00F12834" w:rsidRPr="007E68E2">
        <w:rPr>
          <w:rtl/>
        </w:rPr>
        <w:t>ٰ</w:t>
      </w:r>
      <w:r w:rsidRPr="007E68E2">
        <w:rPr>
          <w:rtl/>
        </w:rPr>
        <w:t xml:space="preserve"> : </w:t>
      </w:r>
      <w:r w:rsidR="00BE4BC2" w:rsidRPr="007E68E2">
        <w:rPr>
          <w:rStyle w:val="rfdAlaem"/>
          <w:rtl/>
        </w:rPr>
        <w:t>(</w:t>
      </w:r>
      <w:r w:rsidR="007E68E2">
        <w:rPr>
          <w:rtl/>
        </w:rPr>
        <w:t xml:space="preserve"> </w:t>
      </w:r>
      <w:r w:rsidR="00F12834" w:rsidRPr="007E68E2">
        <w:rPr>
          <w:rtl/>
        </w:rPr>
        <w:t>طُوبَىٰ لَهُمْ وَحُسْنُ مَآبٍ</w:t>
      </w:r>
      <w:r w:rsidR="007E68E2">
        <w:rPr>
          <w:rtl/>
        </w:rPr>
        <w:t xml:space="preserve"> </w:t>
      </w:r>
      <w:r w:rsidR="00BE4BC2" w:rsidRPr="007E68E2">
        <w:rPr>
          <w:rStyle w:val="rfdAlaem"/>
          <w:rtl/>
        </w:rPr>
        <w:t>)</w:t>
      </w:r>
      <w:r w:rsidRPr="007E68E2">
        <w:rPr>
          <w:rtl/>
        </w:rPr>
        <w:t xml:space="preserve"> </w:t>
      </w:r>
      <w:r w:rsidRPr="007E68E2">
        <w:rPr>
          <w:rStyle w:val="rfdFootnotenum"/>
          <w:rtl/>
        </w:rPr>
        <w:t>(1)</w:t>
      </w:r>
      <w:r w:rsidR="00F26704" w:rsidRPr="007E68E2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قال السي</w:t>
      </w:r>
      <w:r w:rsidR="00F12834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7E68E2">
      <w:pPr>
        <w:rPr>
          <w:rtl/>
        </w:rPr>
      </w:pPr>
      <w:r w:rsidRPr="000509AA">
        <w:rPr>
          <w:rtl/>
        </w:rPr>
        <w:t>«</w:t>
      </w:r>
      <w:r w:rsidR="007E68E2">
        <w:rPr>
          <w:rtl/>
        </w:rPr>
        <w:t xml:space="preserve"> </w:t>
      </w:r>
      <w:r w:rsidR="000509AA" w:rsidRPr="000509AA">
        <w:rPr>
          <w:rtl/>
        </w:rPr>
        <w:t>ف</w:t>
      </w:r>
      <w:r w:rsidR="008100A7">
        <w:rPr>
          <w:rtl/>
        </w:rPr>
        <w:t>ـ</w:t>
      </w:r>
      <w:r w:rsidR="000509AA"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7E68E2" w:rsidRPr="007E68E2">
        <w:rPr>
          <w:rStyle w:val="rfdAie"/>
          <w:rtl/>
        </w:rPr>
        <w:t xml:space="preserve"> </w:t>
      </w:r>
      <w:r w:rsidR="00F12834" w:rsidRPr="00F12834">
        <w:rPr>
          <w:rStyle w:val="rfdAie"/>
          <w:rtl/>
        </w:rPr>
        <w:t>طُوبَىٰ لَهُمْ وَحُسْنُ مَآبٍ</w:t>
      </w:r>
      <w:r w:rsidR="007E68E2">
        <w:rPr>
          <w:rStyle w:val="rfdAie"/>
          <w:rtl/>
        </w:rPr>
        <w:t xml:space="preserve"> </w:t>
      </w:r>
      <w:r w:rsidR="007E68E2">
        <w:rPr>
          <w:rStyle w:val="rfdAlaem"/>
          <w:rtl/>
        </w:rPr>
        <w:t>)</w:t>
      </w:r>
      <w:r w:rsidR="000509AA"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7E68E2" w:rsidRPr="007E68E2">
        <w:rPr>
          <w:rStyle w:val="rfdAie"/>
          <w:rtl/>
        </w:rPr>
        <w:t xml:space="preserve"> </w:t>
      </w:r>
      <w:r w:rsidR="00F12834" w:rsidRPr="00F12834">
        <w:rPr>
          <w:rStyle w:val="rfdAie"/>
          <w:rtl/>
        </w:rPr>
        <w:t xml:space="preserve">جَنَّاتِ عَدْنٍ مُّفَتَّحَةً لَّهُمُ </w:t>
      </w:r>
      <w:r w:rsidR="00F12834">
        <w:rPr>
          <w:rStyle w:val="rfdAie"/>
          <w:rtl/>
        </w:rPr>
        <w:br/>
      </w:r>
      <w:r w:rsidR="00F12834" w:rsidRPr="00F12834">
        <w:rPr>
          <w:rStyle w:val="rfdAie"/>
          <w:rtl/>
        </w:rPr>
        <w:t>الْأَبْوَابُ</w:t>
      </w:r>
      <w:r w:rsidR="007E68E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</w:t>
      </w:r>
      <w:r w:rsidR="000509AA" w:rsidRPr="000509AA">
        <w:rPr>
          <w:rStyle w:val="rfdFootnotenum"/>
          <w:rtl/>
        </w:rPr>
        <w:t>(2)</w:t>
      </w:r>
      <w:r w:rsidR="007E68E2" w:rsidRPr="007E68E2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قال في الهامش :</w:t>
      </w:r>
    </w:p>
    <w:p w:rsidR="000509AA" w:rsidRPr="000509AA" w:rsidRDefault="008767F4" w:rsidP="00F12834">
      <w:pPr>
        <w:rPr>
          <w:rtl/>
        </w:rPr>
      </w:pPr>
      <w:r w:rsidRPr="000509AA">
        <w:rPr>
          <w:rtl/>
        </w:rPr>
        <w:t>«</w:t>
      </w:r>
      <w:r w:rsidR="000509AA" w:rsidRPr="000509AA">
        <w:rPr>
          <w:rtl/>
        </w:rPr>
        <w:t xml:space="preserve">أخرج الثعلبي في معناها من </w:t>
      </w:r>
      <w:r w:rsidR="000509AA" w:rsidRPr="008100A7">
        <w:rPr>
          <w:rStyle w:val="rfdBold2"/>
          <w:rtl/>
        </w:rPr>
        <w:t>تفسيره</w:t>
      </w:r>
      <w:r w:rsidR="000509AA" w:rsidRPr="000509AA">
        <w:rPr>
          <w:rtl/>
        </w:rPr>
        <w:t xml:space="preserve"> الكبير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بسند</w:t>
      </w:r>
      <w:r w:rsidR="00F12834">
        <w:rPr>
          <w:rtl/>
        </w:rPr>
        <w:t>ٍ</w:t>
      </w:r>
      <w:r w:rsidR="000509AA" w:rsidRPr="000509AA">
        <w:rPr>
          <w:rtl/>
        </w:rPr>
        <w:t xml:space="preserve"> يرفعه إلى</w:t>
      </w:r>
      <w:r w:rsidR="00F12834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رسول الله صل</w:t>
      </w:r>
      <w:r w:rsidR="00F12834">
        <w:rPr>
          <w:rtl/>
        </w:rPr>
        <w:t>ّ</w:t>
      </w:r>
      <w:r w:rsidR="000509AA" w:rsidRPr="000509AA">
        <w:rPr>
          <w:rtl/>
        </w:rPr>
        <w:t>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="000509AA" w:rsidRPr="000509AA">
        <w:rPr>
          <w:rtl/>
        </w:rPr>
        <w:t>وآله</w:t>
      </w:r>
      <w:r w:rsidR="007A060E">
        <w:rPr>
          <w:rtl/>
        </w:rPr>
        <w:t xml:space="preserve"> ]</w:t>
      </w:r>
      <w:r w:rsidR="000509AA" w:rsidRPr="000509AA">
        <w:rPr>
          <w:rtl/>
        </w:rPr>
        <w:t xml:space="preserve"> وسل</w:t>
      </w:r>
      <w:r w:rsidR="00F12834">
        <w:rPr>
          <w:rtl/>
        </w:rPr>
        <w:t>ّ</w:t>
      </w:r>
      <w:r w:rsidR="000509AA" w:rsidRPr="000509AA">
        <w:rPr>
          <w:rtl/>
        </w:rPr>
        <w:t>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قال : طوبى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شجرة في الجن</w:t>
      </w:r>
      <w:r w:rsidR="00F12834">
        <w:rPr>
          <w:rtl/>
        </w:rPr>
        <w:t>ّ</w:t>
      </w:r>
      <w:r w:rsidR="000509AA" w:rsidRPr="000509AA">
        <w:rPr>
          <w:rtl/>
        </w:rPr>
        <w:t>ة أصلها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في دار علي</w:t>
      </w:r>
      <w:r w:rsidR="00F12834">
        <w:rPr>
          <w:rtl/>
        </w:rPr>
        <w:t>ّ</w:t>
      </w:r>
      <w:r w:rsidR="000509AA" w:rsidRPr="000509AA">
        <w:rPr>
          <w:rtl/>
        </w:rPr>
        <w:t xml:space="preserve"> وفرعها على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أهل الجن</w:t>
      </w:r>
      <w:r w:rsidR="00F12834">
        <w:rPr>
          <w:rtl/>
        </w:rPr>
        <w:t>ّ</w:t>
      </w:r>
      <w:r w:rsidR="000509AA" w:rsidRPr="000509AA">
        <w:rPr>
          <w:rtl/>
        </w:rPr>
        <w:t xml:space="preserve">ة </w:t>
      </w:r>
      <w:r w:rsidR="00F12834">
        <w:rPr>
          <w:rtl/>
        </w:rPr>
        <w:t>؛</w:t>
      </w:r>
      <w:r w:rsidR="000509AA" w:rsidRPr="000509AA">
        <w:rPr>
          <w:rtl/>
        </w:rPr>
        <w:t xml:space="preserve"> فقال بعضهم : يا رسول الله</w:t>
      </w:r>
      <w:r w:rsidR="007A060E">
        <w:rPr>
          <w:rtl/>
        </w:rPr>
        <w:t xml:space="preserve"> !</w:t>
      </w:r>
      <w:r w:rsidR="000509AA" w:rsidRPr="000509AA">
        <w:rPr>
          <w:rtl/>
        </w:rPr>
        <w:t xml:space="preserve"> سألناك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عنها فقلت : أصلها في داري وفرعها على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أهل الجن</w:t>
      </w:r>
      <w:r w:rsidR="00F12834">
        <w:rPr>
          <w:rtl/>
        </w:rPr>
        <w:t>ّ</w:t>
      </w:r>
      <w:r w:rsidR="000509AA" w:rsidRPr="000509AA">
        <w:rPr>
          <w:rtl/>
        </w:rPr>
        <w:t>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="000509AA" w:rsidRPr="000509AA">
        <w:rPr>
          <w:rtl/>
        </w:rPr>
        <w:t xml:space="preserve"> فقال</w:t>
      </w:r>
      <w:r w:rsidR="008100A7">
        <w:rPr>
          <w:rtl/>
        </w:rPr>
        <w:t xml:space="preserve"> : أليس داري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100A7">
        <w:rPr>
          <w:rtl/>
        </w:rPr>
        <w:t>ودار علي</w:t>
      </w:r>
      <w:r w:rsidR="00F12834">
        <w:rPr>
          <w:rtl/>
        </w:rPr>
        <w:t>ّ</w:t>
      </w:r>
      <w:r w:rsidR="008100A7">
        <w:rPr>
          <w:rtl/>
        </w:rPr>
        <w:t xml:space="preserve"> واحدة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="000509AA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فقيل :</w:t>
      </w:r>
    </w:p>
    <w:p w:rsidR="000509AA" w:rsidRPr="000509AA" w:rsidRDefault="008100A7" w:rsidP="000509AA">
      <w:pPr>
        <w:rPr>
          <w:rtl/>
        </w:rPr>
      </w:pPr>
      <w:r>
        <w:rPr>
          <w:rtl/>
        </w:rPr>
        <w:t>«</w:t>
      </w:r>
      <w:r w:rsidR="007E68E2">
        <w:rPr>
          <w:rtl/>
        </w:rPr>
        <w:t xml:space="preserve"> </w:t>
      </w:r>
      <w:r w:rsidR="000509AA" w:rsidRPr="000509AA">
        <w:rPr>
          <w:rtl/>
        </w:rPr>
        <w:t>ما نقله عن الثعلبي في معنى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هذه الآية من الكذب المحض البارد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الذي لا يخفى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على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من عنده طرف من العلم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وواضعه من أشد</w:t>
      </w:r>
      <w:r w:rsidR="00F12834">
        <w:rPr>
          <w:rtl/>
        </w:rPr>
        <w:t>ّ</w:t>
      </w:r>
      <w:r w:rsidR="000509AA" w:rsidRPr="000509AA">
        <w:rPr>
          <w:rtl/>
        </w:rPr>
        <w:t xml:space="preserve"> الناس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وقاحة</w:t>
      </w:r>
      <w:r w:rsidR="00F12834">
        <w:rPr>
          <w:rtl/>
        </w:rPr>
        <w:t>ً</w:t>
      </w:r>
      <w:r w:rsidR="000509AA" w:rsidRPr="000509AA">
        <w:rPr>
          <w:rtl/>
        </w:rPr>
        <w:t xml:space="preserve"> وجرأة على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النبي</w:t>
      </w:r>
      <w:r w:rsidR="00F12834">
        <w:rPr>
          <w:rtl/>
        </w:rPr>
        <w:t>ّ</w:t>
      </w:r>
      <w:r w:rsidR="000509AA" w:rsidRPr="000509AA">
        <w:rPr>
          <w:rtl/>
        </w:rPr>
        <w:t xml:space="preserve"> صل</w:t>
      </w:r>
      <w:r w:rsidR="00F12834">
        <w:rPr>
          <w:rtl/>
        </w:rPr>
        <w:t>ّ</w:t>
      </w:r>
      <w:r w:rsidR="000509AA" w:rsidRPr="000509AA">
        <w:rPr>
          <w:rtl/>
        </w:rPr>
        <w:t>ى</w:t>
      </w:r>
      <w:r w:rsidR="00F12834" w:rsidRPr="00B2039A">
        <w:rPr>
          <w:rtl/>
        </w:rPr>
        <w:t>ٰ</w:t>
      </w:r>
      <w:r w:rsidR="000509AA" w:rsidRPr="000509AA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="000509AA" w:rsidRPr="000509AA">
        <w:rPr>
          <w:rtl/>
        </w:rPr>
        <w:t>وآله</w:t>
      </w:r>
      <w:r w:rsidR="007A060E">
        <w:rPr>
          <w:rtl/>
        </w:rPr>
        <w:t xml:space="preserve"> ]</w:t>
      </w:r>
      <w:r w:rsidR="000509AA" w:rsidRPr="000509AA">
        <w:rPr>
          <w:rtl/>
        </w:rPr>
        <w:t xml:space="preserve"> وسل</w:t>
      </w:r>
      <w:r w:rsidR="00F12834">
        <w:rPr>
          <w:rtl/>
        </w:rPr>
        <w:t>ّ</w:t>
      </w:r>
      <w:r w:rsidR="000509AA" w:rsidRPr="000509AA">
        <w:rPr>
          <w:rtl/>
        </w:rPr>
        <w:t>م</w:t>
      </w:r>
      <w:r w:rsidR="00F26704">
        <w:rPr>
          <w:rtl/>
        </w:rPr>
        <w:t xml:space="preserve"> .</w:t>
      </w:r>
    </w:p>
    <w:p w:rsidR="000509AA" w:rsidRPr="007E68E2" w:rsidRDefault="000509AA" w:rsidP="007E68E2">
      <w:pPr>
        <w:rPr>
          <w:rStyle w:val="rfdLineChar"/>
          <w:rtl/>
          <w:lang w:bidi="ar-SA"/>
        </w:rPr>
      </w:pPr>
      <w:r w:rsidRPr="000509AA">
        <w:rPr>
          <w:rtl/>
        </w:rPr>
        <w:t>ومن أساليب الشيعة المعتادة في الوضع والكذب أن</w:t>
      </w:r>
      <w:r w:rsidR="00F12834">
        <w:rPr>
          <w:rtl/>
        </w:rPr>
        <w:t>ّ</w:t>
      </w:r>
      <w:r w:rsidRPr="000509AA">
        <w:rPr>
          <w:rtl/>
        </w:rPr>
        <w:t>هم يعمدون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إلى</w:t>
      </w:r>
      <w:r w:rsidR="00F12834" w:rsidRPr="00B2039A">
        <w:rPr>
          <w:rtl/>
        </w:rPr>
        <w:t>ٰ</w:t>
      </w:r>
      <w:r w:rsidRPr="000509AA">
        <w:rPr>
          <w:rtl/>
        </w:rPr>
        <w:t xml:space="preserve"> ش</w:t>
      </w:r>
      <w:r w:rsidR="00F12834">
        <w:rPr>
          <w:rtl/>
        </w:rPr>
        <w:t>يء</w:t>
      </w:r>
      <w:r w:rsidRPr="000509AA">
        <w:rPr>
          <w:rtl/>
        </w:rPr>
        <w:t xml:space="preserve"> قد اشتهر فيحر</w:t>
      </w:r>
      <w:r w:rsidR="00F12834">
        <w:rPr>
          <w:rtl/>
        </w:rPr>
        <w:t>ّ</w:t>
      </w:r>
      <w:r w:rsidRPr="000509AA">
        <w:rPr>
          <w:rtl/>
        </w:rPr>
        <w:t>فونه بالحذف أو الزيادة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روى</w:t>
      </w:r>
      <w:r w:rsidR="00F12834" w:rsidRPr="00B2039A">
        <w:rPr>
          <w:rtl/>
        </w:rPr>
        <w:t>ٰ</w:t>
      </w:r>
      <w:r w:rsidRPr="000509AA">
        <w:rPr>
          <w:rtl/>
        </w:rPr>
        <w:t xml:space="preserve"> أبو سعيد</w:t>
      </w:r>
      <w:r w:rsidR="007E68E2">
        <w:rPr>
          <w:rtl/>
        </w:rPr>
        <w:t xml:space="preserve"> </w:t>
      </w:r>
      <w:r w:rsidR="007E68E2">
        <w:rPr>
          <w:rtl/>
        </w:rPr>
        <w:br/>
      </w:r>
      <w:r w:rsidRPr="007E68E2">
        <w:rPr>
          <w:rStyle w:val="rfdLineChar"/>
          <w:rtl/>
          <w:lang w:bidi="ar-SA"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الرعد 13 : 29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(2) سورة ص 38 : 50</w:t>
      </w:r>
      <w:r w:rsidR="00F26704" w:rsidRPr="004A0026">
        <w:rPr>
          <w:rtl/>
        </w:rPr>
        <w:t xml:space="preserve"> .</w:t>
      </w:r>
    </w:p>
    <w:p w:rsidR="00B74168" w:rsidRDefault="00B74168" w:rsidP="008100A7">
      <w:pPr>
        <w:pStyle w:val="rfdNormal0"/>
        <w:rPr>
          <w:rtl/>
        </w:rPr>
        <w:sectPr w:rsidR="00B74168" w:rsidSect="00600DF3">
          <w:headerReference w:type="even" r:id="rId66"/>
          <w:headerReference w:type="default" r:id="rId67"/>
          <w:headerReference w:type="first" r:id="rId6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8100A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الخدري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رسول الله صل</w:t>
      </w:r>
      <w:r w:rsidR="00566B8D">
        <w:rPr>
          <w:rtl/>
        </w:rPr>
        <w:t>ّ</w:t>
      </w:r>
      <w:r w:rsidRPr="000509AA">
        <w:rPr>
          <w:rtl/>
        </w:rPr>
        <w:t>ى</w:t>
      </w:r>
      <w:r w:rsidR="00566B8D" w:rsidRPr="00B2039A">
        <w:rPr>
          <w:rtl/>
        </w:rPr>
        <w:t>ٰ</w:t>
      </w:r>
      <w:r w:rsidRPr="000509AA">
        <w:rPr>
          <w:rtl/>
        </w:rPr>
        <w:t xml:space="preserve"> الله عليه </w:t>
      </w:r>
      <w:r w:rsidR="007A060E">
        <w:rPr>
          <w:rtl/>
        </w:rPr>
        <w:t xml:space="preserve">[ </w:t>
      </w:r>
      <w:r w:rsidRPr="000509AA">
        <w:rPr>
          <w:rtl/>
        </w:rPr>
        <w:t>وآله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أن</w:t>
      </w:r>
      <w:r w:rsidR="00566B8D">
        <w:rPr>
          <w:rtl/>
        </w:rPr>
        <w:t>ّ</w:t>
      </w:r>
      <w:r w:rsidRPr="000509AA">
        <w:rPr>
          <w:rtl/>
        </w:rPr>
        <w:t xml:space="preserve"> رجلا</w:t>
      </w:r>
      <w:r w:rsidR="00566B8D">
        <w:rPr>
          <w:rtl/>
        </w:rPr>
        <w:t>ً</w:t>
      </w:r>
      <w:r w:rsidRPr="000509AA">
        <w:rPr>
          <w:rtl/>
        </w:rPr>
        <w:t xml:space="preserve"> قال : يا رسول الله</w:t>
      </w:r>
      <w:r w:rsidR="007A060E">
        <w:rPr>
          <w:rtl/>
        </w:rPr>
        <w:t xml:space="preserve"> !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 طوبى</w:t>
      </w:r>
      <w:r w:rsidR="00566B8D" w:rsidRPr="00B2039A">
        <w:rPr>
          <w:rtl/>
        </w:rPr>
        <w:t>ٰ</w:t>
      </w:r>
      <w:r w:rsidR="00C12BF0">
        <w:rPr>
          <w:rtl/>
        </w:rPr>
        <w:t xml:space="preserve"> ؟</w:t>
      </w:r>
      <w:r w:rsidRPr="000509AA">
        <w:rPr>
          <w:rtl/>
        </w:rPr>
        <w:t xml:space="preserve"> قال : شجرة في الجن</w:t>
      </w:r>
      <w:r w:rsidR="00566B8D">
        <w:rPr>
          <w:rtl/>
        </w:rPr>
        <w:t>ّ</w:t>
      </w:r>
      <w:r w:rsidRPr="000509AA">
        <w:rPr>
          <w:rtl/>
        </w:rPr>
        <w:t>ة مسيرة مائة سنة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ثياب أهل الجن</w:t>
      </w:r>
      <w:r w:rsidR="00566B8D">
        <w:rPr>
          <w:rtl/>
        </w:rPr>
        <w:t>ّ</w:t>
      </w:r>
      <w:r w:rsidRPr="000509AA">
        <w:rPr>
          <w:rtl/>
        </w:rPr>
        <w:t>ة تخرج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أكمامها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rPr>
          <w:rtl/>
        </w:rPr>
      </w:pPr>
      <w:r w:rsidRPr="000509AA">
        <w:rPr>
          <w:rtl/>
        </w:rPr>
        <w:t>الطبري</w:t>
      </w:r>
      <w:r w:rsidR="008100A7">
        <w:rPr>
          <w:rtl/>
        </w:rPr>
        <w:t xml:space="preserve"> </w:t>
      </w:r>
      <w:r w:rsidRPr="000509AA">
        <w:rPr>
          <w:rtl/>
        </w:rPr>
        <w:t>13</w:t>
      </w:r>
      <w:r w:rsidR="007A060E">
        <w:rPr>
          <w:rtl/>
        </w:rPr>
        <w:t xml:space="preserve"> / </w:t>
      </w:r>
      <w:r w:rsidRPr="000509AA">
        <w:rPr>
          <w:rtl/>
        </w:rPr>
        <w:t>149</w:t>
      </w:r>
      <w:r w:rsidR="00F26704">
        <w:rPr>
          <w:rtl/>
        </w:rPr>
        <w:t xml:space="preserve"> .</w:t>
      </w:r>
    </w:p>
    <w:p w:rsidR="00CF294D" w:rsidRDefault="000509AA" w:rsidP="00566B8D">
      <w:pPr>
        <w:rPr>
          <w:rtl/>
        </w:rPr>
      </w:pPr>
      <w:r w:rsidRPr="000509AA">
        <w:rPr>
          <w:rtl/>
        </w:rPr>
        <w:t>وروى</w:t>
      </w:r>
      <w:r w:rsidR="00566B8D" w:rsidRPr="00B2039A">
        <w:rPr>
          <w:rtl/>
        </w:rPr>
        <w:t>ٰ</w:t>
      </w:r>
      <w:r w:rsidRPr="000509AA">
        <w:rPr>
          <w:rtl/>
        </w:rPr>
        <w:t xml:space="preserve"> الإمام أحمد في </w:t>
      </w:r>
      <w:r w:rsidRPr="008100A7">
        <w:rPr>
          <w:rStyle w:val="rfdBold2"/>
          <w:rtl/>
        </w:rPr>
        <w:t>المسند</w:t>
      </w:r>
      <w:r w:rsidR="00C51724" w:rsidRPr="007E68E2">
        <w:rPr>
          <w:rtl/>
        </w:rPr>
        <w:t xml:space="preserve"> ،</w:t>
      </w:r>
      <w:r w:rsidRPr="007E68E2">
        <w:rPr>
          <w:rtl/>
        </w:rPr>
        <w:t xml:space="preserve"> </w:t>
      </w:r>
      <w:r w:rsidRPr="000509AA">
        <w:rPr>
          <w:rtl/>
        </w:rPr>
        <w:t>و</w:t>
      </w:r>
      <w:r w:rsidR="00566B8D" w:rsidRPr="00B2039A">
        <w:rPr>
          <w:rtl/>
        </w:rPr>
        <w:t>ٱ</w:t>
      </w:r>
      <w:r w:rsidRPr="000509AA">
        <w:rPr>
          <w:rtl/>
        </w:rPr>
        <w:t>بن حب</w:t>
      </w:r>
      <w:r w:rsidR="00566B8D">
        <w:rPr>
          <w:rtl/>
        </w:rPr>
        <w:t>ّ</w:t>
      </w:r>
      <w:r w:rsidRPr="000509AA">
        <w:rPr>
          <w:rtl/>
        </w:rPr>
        <w:t>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حديث دراج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الهيثم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سعيد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وخر</w:t>
      </w:r>
      <w:r w:rsidR="00566B8D">
        <w:rPr>
          <w:rtl/>
        </w:rPr>
        <w:t>ّ</w:t>
      </w:r>
      <w:r w:rsidRPr="000509AA">
        <w:rPr>
          <w:rtl/>
        </w:rPr>
        <w:t>جه السيوطي في الدر</w:t>
      </w:r>
      <w:r w:rsidR="00566B8D">
        <w:rPr>
          <w:rtl/>
        </w:rPr>
        <w:t>ّ</w:t>
      </w:r>
      <w:r w:rsidR="008100A7">
        <w:rPr>
          <w:rtl/>
        </w:rPr>
        <w:t xml:space="preserve"> </w:t>
      </w:r>
      <w:r w:rsidRPr="000509AA">
        <w:rPr>
          <w:rtl/>
        </w:rPr>
        <w:t>4</w:t>
      </w:r>
      <w:r w:rsidR="007A060E">
        <w:rPr>
          <w:rtl/>
        </w:rPr>
        <w:t xml:space="preserve"> / </w:t>
      </w:r>
      <w:r w:rsidRPr="000509AA">
        <w:rPr>
          <w:rtl/>
        </w:rPr>
        <w:t>59 وزاد نسبته</w:t>
      </w:r>
      <w:r w:rsidR="008100A7">
        <w:rPr>
          <w:rtl/>
        </w:rPr>
        <w:t xml:space="preserve"> </w:t>
      </w:r>
      <w:r w:rsidR="00566B8D">
        <w:rPr>
          <w:rtl/>
        </w:rPr>
        <w:br/>
      </w:r>
      <w:r w:rsidRPr="000509AA">
        <w:rPr>
          <w:rtl/>
        </w:rPr>
        <w:t>لأبي يعلى</w:t>
      </w:r>
      <w:r w:rsidR="00566B8D" w:rsidRPr="00B2039A">
        <w:rPr>
          <w:rtl/>
        </w:rPr>
        <w:t>ٰ</w:t>
      </w:r>
      <w:r w:rsidRPr="000509AA">
        <w:rPr>
          <w:rtl/>
        </w:rPr>
        <w:t xml:space="preserve"> و</w:t>
      </w:r>
      <w:r w:rsidR="00566B8D" w:rsidRPr="00B2039A">
        <w:rPr>
          <w:rtl/>
        </w:rPr>
        <w:t>ٱ</w:t>
      </w:r>
      <w:r w:rsidRPr="000509AA">
        <w:rPr>
          <w:rtl/>
        </w:rPr>
        <w:t>بن أبي حاتم و</w:t>
      </w:r>
      <w:r w:rsidR="00566B8D" w:rsidRPr="00B2039A">
        <w:rPr>
          <w:rtl/>
        </w:rPr>
        <w:t>ٱ</w:t>
      </w:r>
      <w:r w:rsidRPr="000509AA">
        <w:rPr>
          <w:rtl/>
        </w:rPr>
        <w:t>بن مردويه والخطيب في</w:t>
      </w:r>
      <w:r w:rsidRPr="007E68E2">
        <w:rPr>
          <w:rtl/>
        </w:rPr>
        <w:t xml:space="preserve"> </w:t>
      </w:r>
      <w:r w:rsidRPr="008100A7">
        <w:rPr>
          <w:rStyle w:val="rfdBold2"/>
          <w:rtl/>
        </w:rPr>
        <w:t>تاريخه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rPr>
          <w:rtl/>
        </w:rPr>
      </w:pPr>
      <w:r w:rsidRPr="000509AA">
        <w:rPr>
          <w:rtl/>
        </w:rPr>
        <w:t>زاد المسير</w:t>
      </w:r>
      <w:r w:rsidR="008100A7">
        <w:rPr>
          <w:rtl/>
        </w:rPr>
        <w:t xml:space="preserve"> </w:t>
      </w:r>
      <w:r w:rsidRPr="000509AA">
        <w:rPr>
          <w:rtl/>
        </w:rPr>
        <w:t>4</w:t>
      </w:r>
      <w:r w:rsidR="007A060E">
        <w:rPr>
          <w:rtl/>
        </w:rPr>
        <w:t xml:space="preserve"> / </w:t>
      </w:r>
      <w:r w:rsidRPr="000509AA">
        <w:rPr>
          <w:rtl/>
        </w:rPr>
        <w:t>327</w:t>
      </w:r>
      <w:r w:rsidR="00F26704">
        <w:rPr>
          <w:rtl/>
        </w:rPr>
        <w:t xml:space="preserve"> .</w:t>
      </w:r>
    </w:p>
    <w:p w:rsidR="008100A7" w:rsidRDefault="000509AA" w:rsidP="00566B8D">
      <w:pPr>
        <w:rPr>
          <w:rtl/>
        </w:rPr>
      </w:pPr>
      <w:r w:rsidRPr="000509AA">
        <w:rPr>
          <w:rtl/>
        </w:rPr>
        <w:t xml:space="preserve">والحديث ضعيف </w:t>
      </w:r>
      <w:r w:rsidR="00566B8D">
        <w:rPr>
          <w:rtl/>
        </w:rPr>
        <w:t>؛</w:t>
      </w:r>
      <w:r w:rsidRPr="000509AA">
        <w:rPr>
          <w:rtl/>
        </w:rPr>
        <w:t xml:space="preserve"> لأن</w:t>
      </w:r>
      <w:r w:rsidR="00566B8D">
        <w:rPr>
          <w:rtl/>
        </w:rPr>
        <w:t>ّ</w:t>
      </w:r>
      <w:r w:rsidRPr="000509AA">
        <w:rPr>
          <w:rtl/>
        </w:rPr>
        <w:t>ه من رواية دراج بن سمعان أبو السمح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القرشي السهمي مولاهم المصري </w:t>
      </w:r>
      <w:r w:rsidR="008100A7">
        <w:rPr>
          <w:rtl/>
        </w:rPr>
        <w:t>القاص</w:t>
      </w:r>
      <w:r w:rsidR="00566B8D">
        <w:rPr>
          <w:rtl/>
        </w:rPr>
        <w:t>ّ</w:t>
      </w:r>
      <w:r w:rsidR="008100A7">
        <w:rPr>
          <w:rtl/>
        </w:rPr>
        <w:t xml:space="preserve"> :</w:t>
      </w:r>
    </w:p>
    <w:p w:rsidR="000509AA" w:rsidRPr="000509AA" w:rsidRDefault="000509AA" w:rsidP="008100A7">
      <w:pPr>
        <w:rPr>
          <w:rtl/>
        </w:rPr>
      </w:pPr>
      <w:r w:rsidRPr="000509AA">
        <w:rPr>
          <w:rtl/>
        </w:rPr>
        <w:t>قال عنه النسائي : ليس بالقوي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في موضع آخر : منك</w:t>
      </w:r>
      <w:r w:rsidR="00566B8D">
        <w:rPr>
          <w:rtl/>
        </w:rPr>
        <w:t>َ</w:t>
      </w:r>
      <w:r w:rsidRPr="000509AA">
        <w:rPr>
          <w:rtl/>
        </w:rPr>
        <w:t>ر الحديث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وقال أبو حاتم : في حديثه ضعف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وقال الدارقطني : ضعيف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وقال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موضع آخر : متروك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وقال فضلك الرازي لم</w:t>
      </w:r>
      <w:r w:rsidR="00566B8D">
        <w:rPr>
          <w:rtl/>
        </w:rPr>
        <w:t>ّ</w:t>
      </w:r>
      <w:r w:rsidRPr="000509AA">
        <w:rPr>
          <w:rtl/>
        </w:rPr>
        <w:t>ا ذ</w:t>
      </w:r>
      <w:r w:rsidR="00566B8D">
        <w:rPr>
          <w:rtl/>
        </w:rPr>
        <w:t>ُ</w:t>
      </w:r>
      <w:r w:rsidRPr="000509AA">
        <w:rPr>
          <w:rtl/>
        </w:rPr>
        <w:t>كر له أن</w:t>
      </w:r>
      <w:r w:rsidR="00566B8D">
        <w:rPr>
          <w:rtl/>
        </w:rPr>
        <w:t>ّ</w:t>
      </w:r>
      <w:r w:rsidRPr="000509AA">
        <w:rPr>
          <w:rtl/>
        </w:rPr>
        <w:t xml:space="preserve"> ابن معين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دراج ثقة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ليس بثقة ولا كرامة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وقال ابن عدي</w:t>
      </w:r>
      <w:r w:rsidR="00566B8D">
        <w:rPr>
          <w:rtl/>
        </w:rPr>
        <w:t>ّ</w:t>
      </w:r>
      <w:r w:rsidRPr="000509AA">
        <w:rPr>
          <w:rtl/>
        </w:rPr>
        <w:t xml:space="preserve"> : عام</w:t>
      </w:r>
      <w:r w:rsidR="00566B8D">
        <w:rPr>
          <w:rtl/>
        </w:rPr>
        <w:t>ّ</w:t>
      </w:r>
      <w:r w:rsidRPr="000509AA">
        <w:rPr>
          <w:rtl/>
        </w:rPr>
        <w:t>ة الأحاديث التي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أمليتها عن دراج مم</w:t>
      </w:r>
      <w:r w:rsidR="00566B8D">
        <w:rPr>
          <w:rtl/>
        </w:rPr>
        <w:t>ّ</w:t>
      </w:r>
      <w:r w:rsidRPr="000509AA">
        <w:rPr>
          <w:rtl/>
        </w:rPr>
        <w:t>ا لا يتابع عليه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وحكى</w:t>
      </w:r>
      <w:r w:rsidR="00566B8D" w:rsidRPr="00B2039A">
        <w:rPr>
          <w:rtl/>
        </w:rPr>
        <w:t>ٰ</w:t>
      </w:r>
      <w:r w:rsidRPr="000509AA">
        <w:rPr>
          <w:rtl/>
        </w:rPr>
        <w:t xml:space="preserve"> ابن عدي</w:t>
      </w:r>
      <w:r w:rsidR="00566B8D">
        <w:rPr>
          <w:rtl/>
        </w:rPr>
        <w:t>ّ</w:t>
      </w:r>
      <w:r w:rsidRPr="000509AA">
        <w:rPr>
          <w:rtl/>
        </w:rPr>
        <w:t xml:space="preserve"> عن أحمد بن حنبل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أحاديث دراج عن أبي الهيثم عن أبي سعيد فيها ضعف</w:t>
      </w:r>
      <w:r w:rsidR="007E68E2">
        <w:rPr>
          <w:rtl/>
        </w:rPr>
        <w:t xml:space="preserve"> </w:t>
      </w:r>
      <w:r w:rsidR="008100A7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8100A7">
        <w:rPr>
          <w:rStyle w:val="rfdBold2"/>
          <w:rtl/>
        </w:rPr>
        <w:t>أو</w:t>
      </w:r>
      <w:r w:rsidR="00566B8D">
        <w:rPr>
          <w:rStyle w:val="rfdBold2"/>
          <w:rtl/>
        </w:rPr>
        <w:t>ّ</w:t>
      </w:r>
      <w:r w:rsidRPr="008100A7">
        <w:rPr>
          <w:rStyle w:val="rfdBold2"/>
          <w:rtl/>
        </w:rPr>
        <w:t>لا</w:t>
      </w:r>
      <w:r w:rsidR="00566B8D">
        <w:rPr>
          <w:rStyle w:val="rfdBold2"/>
          <w:rtl/>
        </w:rPr>
        <w:t>ً</w:t>
      </w:r>
      <w:r w:rsidRPr="008100A7">
        <w:rPr>
          <w:rStyle w:val="rfdBold2"/>
          <w:rtl/>
        </w:rPr>
        <w:t xml:space="preserve"> :</w:t>
      </w:r>
      <w:r w:rsidRPr="000509AA">
        <w:rPr>
          <w:rtl/>
        </w:rPr>
        <w:t xml:space="preserve"> أي</w:t>
      </w:r>
      <w:r w:rsidR="00566B8D">
        <w:rPr>
          <w:rtl/>
        </w:rPr>
        <w:t>ّ</w:t>
      </w:r>
      <w:r w:rsidRPr="000509AA">
        <w:rPr>
          <w:rtl/>
        </w:rPr>
        <w:t xml:space="preserve"> تعارض بين حديث الطبري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وبين حديث الثعلبي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وغيره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7E68E2" w:rsidRDefault="008100A7" w:rsidP="000509AA">
      <w:pPr>
        <w:rPr>
          <w:rStyle w:val="rfdPoemTiniCharChar"/>
          <w:rtl/>
        </w:rPr>
      </w:pPr>
      <w:r>
        <w:rPr>
          <w:rtl/>
        </w:rPr>
        <w:t>إن</w:t>
      </w:r>
      <w:r w:rsidR="00566B8D">
        <w:rPr>
          <w:rtl/>
        </w:rPr>
        <w:t>ّ</w:t>
      </w:r>
      <w:r>
        <w:rPr>
          <w:rtl/>
        </w:rPr>
        <w:t xml:space="preserve"> حديث الطبري يفيد بأن</w:t>
      </w:r>
      <w:r w:rsidR="00566B8D">
        <w:rPr>
          <w:rtl/>
        </w:rPr>
        <w:t>ّ</w:t>
      </w:r>
      <w:r>
        <w:rPr>
          <w:rtl/>
        </w:rPr>
        <w:t xml:space="preserve"> «</w:t>
      </w:r>
      <w:r w:rsidR="007E68E2">
        <w:rPr>
          <w:rtl/>
        </w:rPr>
        <w:t xml:space="preserve"> </w:t>
      </w:r>
      <w:r>
        <w:rPr>
          <w:rtl/>
        </w:rPr>
        <w:t>طوبى</w:t>
      </w:r>
      <w:r w:rsidR="00566B8D" w:rsidRPr="00B2039A">
        <w:rPr>
          <w:rtl/>
        </w:rPr>
        <w:t>ٰ</w:t>
      </w:r>
      <w:r w:rsidR="007E68E2">
        <w:rPr>
          <w:rtl/>
        </w:rPr>
        <w:t xml:space="preserve"> </w:t>
      </w:r>
      <w:r>
        <w:rPr>
          <w:rtl/>
        </w:rPr>
        <w:t>» هي «</w:t>
      </w:r>
      <w:r w:rsidR="007E68E2">
        <w:rPr>
          <w:rtl/>
        </w:rPr>
        <w:t xml:space="preserve"> </w:t>
      </w:r>
      <w:r w:rsidR="000509AA" w:rsidRPr="000509AA">
        <w:rPr>
          <w:rtl/>
        </w:rPr>
        <w:t>شجرة في الجن</w:t>
      </w:r>
      <w:r w:rsidR="00566B8D">
        <w:rPr>
          <w:rtl/>
        </w:rPr>
        <w:t>ّ</w:t>
      </w:r>
      <w:r w:rsidR="000509AA" w:rsidRPr="000509AA">
        <w:rPr>
          <w:rtl/>
        </w:rPr>
        <w:t>ة مسيرة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مائة </w:t>
      </w:r>
      <w:r>
        <w:rPr>
          <w:rtl/>
        </w:rPr>
        <w:t>سنة</w:t>
      </w:r>
      <w:r w:rsidR="00C51724">
        <w:rPr>
          <w:rtl/>
        </w:rPr>
        <w:t xml:space="preserve"> ،</w:t>
      </w:r>
      <w:r>
        <w:rPr>
          <w:rtl/>
        </w:rPr>
        <w:t xml:space="preserve"> ثياب أهل الجن</w:t>
      </w:r>
      <w:r w:rsidR="00566B8D">
        <w:rPr>
          <w:rtl/>
        </w:rPr>
        <w:t>ّ</w:t>
      </w:r>
      <w:r>
        <w:rPr>
          <w:rtl/>
        </w:rPr>
        <w:t>ة من أكمامها</w:t>
      </w:r>
      <w:r w:rsidR="007E68E2">
        <w:rPr>
          <w:rtl/>
        </w:rPr>
        <w:t xml:space="preserve"> </w:t>
      </w:r>
      <w:r w:rsidR="000509AA" w:rsidRPr="000509AA">
        <w:rPr>
          <w:rtl/>
        </w:rPr>
        <w:t>» أم</w:t>
      </w:r>
      <w:r w:rsidR="00566B8D">
        <w:rPr>
          <w:rtl/>
        </w:rPr>
        <w:t>ّ</w:t>
      </w:r>
      <w:r w:rsidR="000509AA" w:rsidRPr="000509AA">
        <w:rPr>
          <w:rtl/>
        </w:rPr>
        <w:t>ا أين أصلها</w:t>
      </w:r>
      <w:r w:rsidR="00C12BF0">
        <w:rPr>
          <w:rtl/>
        </w:rPr>
        <w:t xml:space="preserve"> ؟</w:t>
      </w:r>
      <w:r w:rsidR="000509AA" w:rsidRPr="000509AA">
        <w:rPr>
          <w:rtl/>
        </w:rPr>
        <w:t xml:space="preserve"> وأين فرعها</w:t>
      </w:r>
      <w:r w:rsidR="00C12BF0">
        <w:rPr>
          <w:rtl/>
        </w:rPr>
        <w:t xml:space="preserve"> ؟</w:t>
      </w:r>
      <w:r w:rsidR="000509AA" w:rsidRPr="000509AA">
        <w:rPr>
          <w:rtl/>
        </w:rPr>
        <w:t xml:space="preserve"> فهو</w:t>
      </w:r>
      <w:r w:rsidR="00566B8D">
        <w:rPr>
          <w:rtl/>
        </w:rPr>
        <w:t xml:space="preserve"> </w:t>
      </w:r>
      <w:r w:rsidR="00566B8D">
        <w:rPr>
          <w:rtl/>
        </w:rPr>
        <w:br/>
      </w:r>
    </w:p>
    <w:p w:rsidR="000509AA" w:rsidRPr="000509AA" w:rsidRDefault="000509AA" w:rsidP="008100A7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ساكت عن ذلك</w:t>
      </w:r>
      <w:r w:rsidR="00F26704">
        <w:rPr>
          <w:rtl/>
        </w:rPr>
        <w:t xml:space="preserve"> .</w:t>
      </w:r>
    </w:p>
    <w:p w:rsidR="008100A7" w:rsidRDefault="000509AA" w:rsidP="000509AA">
      <w:pPr>
        <w:rPr>
          <w:rtl/>
        </w:rPr>
      </w:pPr>
      <w:r w:rsidRPr="000509AA">
        <w:rPr>
          <w:rtl/>
        </w:rPr>
        <w:t>وحديث الثعلبي أيضا</w:t>
      </w:r>
      <w:r w:rsidR="00E662A2">
        <w:rPr>
          <w:rtl/>
        </w:rPr>
        <w:t>ً</w:t>
      </w:r>
      <w:r w:rsidRPr="000509AA">
        <w:rPr>
          <w:rtl/>
        </w:rPr>
        <w:t xml:space="preserve"> يقول : هي </w:t>
      </w:r>
      <w:r w:rsidR="008767F4" w:rsidRPr="000509AA">
        <w:rPr>
          <w:rtl/>
        </w:rPr>
        <w:t>«</w:t>
      </w:r>
      <w:r w:rsidR="0045774A">
        <w:rPr>
          <w:rtl/>
        </w:rPr>
        <w:t xml:space="preserve"> </w:t>
      </w:r>
      <w:r w:rsidRPr="000509AA">
        <w:rPr>
          <w:rtl/>
        </w:rPr>
        <w:t>شجرة في الجن</w:t>
      </w:r>
      <w:r w:rsidR="00E662A2">
        <w:rPr>
          <w:rtl/>
        </w:rPr>
        <w:t>ّ</w:t>
      </w:r>
      <w:r w:rsidRPr="000509AA">
        <w:rPr>
          <w:rtl/>
        </w:rPr>
        <w:t>ة</w:t>
      </w:r>
      <w:r w:rsidR="0045774A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ويضيف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موضع أصلها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وموضع فرعها</w:t>
      </w:r>
      <w:r w:rsidR="00F26704">
        <w:rPr>
          <w:rtl/>
        </w:rPr>
        <w:t xml:space="preserve"> . . .</w:t>
      </w:r>
      <w:r w:rsidR="008100A7">
        <w:rPr>
          <w:rtl/>
        </w:rPr>
        <w:t xml:space="preserve"> فأين التعارض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8100A7" w:rsidRDefault="000509AA" w:rsidP="000509AA">
      <w:pPr>
        <w:rPr>
          <w:rtl/>
        </w:rPr>
      </w:pPr>
      <w:r w:rsidRPr="000509AA">
        <w:rPr>
          <w:rtl/>
        </w:rPr>
        <w:t>وهذا من موا</w:t>
      </w:r>
      <w:r w:rsidR="008100A7">
        <w:rPr>
          <w:rtl/>
        </w:rPr>
        <w:t>ضع جهل هذا المفتري أو تعص</w:t>
      </w:r>
      <w:r w:rsidR="00E662A2">
        <w:rPr>
          <w:rtl/>
        </w:rPr>
        <w:t>ّ</w:t>
      </w:r>
      <w:r w:rsidR="008100A7">
        <w:rPr>
          <w:rtl/>
        </w:rPr>
        <w:t>به</w:t>
      </w:r>
      <w:r w:rsidR="007A060E">
        <w:rPr>
          <w:rtl/>
        </w:rPr>
        <w:t xml:space="preserve"> ! !</w:t>
      </w:r>
    </w:p>
    <w:p w:rsidR="000509AA" w:rsidRPr="000509AA" w:rsidRDefault="000509AA" w:rsidP="000509AA">
      <w:pPr>
        <w:rPr>
          <w:rtl/>
        </w:rPr>
      </w:pPr>
      <w:r w:rsidRPr="008100A7">
        <w:rPr>
          <w:rStyle w:val="rfdBold2"/>
          <w:rtl/>
        </w:rPr>
        <w:t>وثانيا</w:t>
      </w:r>
      <w:r w:rsidR="00E662A2">
        <w:rPr>
          <w:rStyle w:val="rfdBold2"/>
          <w:rtl/>
        </w:rPr>
        <w:t>ً</w:t>
      </w:r>
      <w:r w:rsidRPr="008100A7">
        <w:rPr>
          <w:rStyle w:val="rfdBold2"/>
          <w:rtl/>
        </w:rPr>
        <w:t xml:space="preserve"> :</w:t>
      </w:r>
      <w:r w:rsidRPr="000509AA">
        <w:rPr>
          <w:rtl/>
        </w:rPr>
        <w:t xml:space="preserve"> أين التحريف بالحذف أو الزيادة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الحديث المذكور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</w:t>
      </w:r>
      <w:r w:rsidR="00A75114">
        <w:rPr>
          <w:rtl/>
        </w:rPr>
        <w:t>ِ</w:t>
      </w:r>
      <w:r w:rsidRPr="000509AA">
        <w:rPr>
          <w:rtl/>
        </w:rPr>
        <w:t>ب</w:t>
      </w:r>
      <w:r w:rsidR="00A75114">
        <w:rPr>
          <w:rtl/>
        </w:rPr>
        <w:t>َ</w:t>
      </w:r>
      <w:r w:rsidRPr="000509AA">
        <w:rPr>
          <w:rtl/>
        </w:rPr>
        <w:t>ل الشيعة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8100A7" w:rsidRDefault="000509AA" w:rsidP="00E662A2">
      <w:pPr>
        <w:rPr>
          <w:rtl/>
        </w:rPr>
      </w:pPr>
      <w:r w:rsidRPr="000509AA">
        <w:rPr>
          <w:rtl/>
        </w:rPr>
        <w:t>إن</w:t>
      </w:r>
      <w:r w:rsidR="00E662A2">
        <w:rPr>
          <w:rtl/>
        </w:rPr>
        <w:t>ّ</w:t>
      </w:r>
      <w:r w:rsidRPr="000509AA">
        <w:rPr>
          <w:rtl/>
        </w:rPr>
        <w:t xml:space="preserve"> من يخاف الله وال</w:t>
      </w:r>
      <w:r w:rsidR="008100A7">
        <w:rPr>
          <w:rtl/>
        </w:rPr>
        <w:t>يوم الآخر لا يتكل</w:t>
      </w:r>
      <w:r w:rsidR="00E662A2">
        <w:rPr>
          <w:rtl/>
        </w:rPr>
        <w:t>ّ</w:t>
      </w:r>
      <w:r w:rsidR="008100A7">
        <w:rPr>
          <w:rtl/>
        </w:rPr>
        <w:t xml:space="preserve">م هكذا </w:t>
      </w:r>
      <w:r w:rsidR="00E662A2">
        <w:rPr>
          <w:rtl/>
        </w:rPr>
        <w:t>أ</w:t>
      </w:r>
      <w:r w:rsidR="008100A7">
        <w:rPr>
          <w:rtl/>
        </w:rPr>
        <w:t>لبتة</w:t>
      </w:r>
      <w:r w:rsidR="007A060E">
        <w:rPr>
          <w:rtl/>
        </w:rPr>
        <w:t xml:space="preserve"> !</w:t>
      </w:r>
    </w:p>
    <w:p w:rsidR="008100A7" w:rsidRDefault="000509AA" w:rsidP="00E662A2">
      <w:pPr>
        <w:rPr>
          <w:rtl/>
        </w:rPr>
      </w:pPr>
      <w:r w:rsidRPr="008100A7">
        <w:rPr>
          <w:rStyle w:val="rfdBold2"/>
          <w:rtl/>
        </w:rPr>
        <w:t>وثالثا</w:t>
      </w:r>
      <w:r w:rsidR="00E662A2">
        <w:rPr>
          <w:rStyle w:val="rfdBold2"/>
          <w:rtl/>
        </w:rPr>
        <w:t>ً</w:t>
      </w:r>
      <w:r w:rsidRPr="008100A7">
        <w:rPr>
          <w:rStyle w:val="rfdBold2"/>
          <w:rtl/>
        </w:rPr>
        <w:t xml:space="preserve"> :</w:t>
      </w:r>
      <w:r w:rsidRPr="000509AA">
        <w:rPr>
          <w:rtl/>
        </w:rPr>
        <w:t xml:space="preserve"> لقد خر</w:t>
      </w:r>
      <w:r w:rsidR="00E662A2">
        <w:rPr>
          <w:rtl/>
        </w:rPr>
        <w:t>ّ</w:t>
      </w:r>
      <w:r w:rsidRPr="000509AA">
        <w:rPr>
          <w:rtl/>
        </w:rPr>
        <w:t xml:space="preserve">ج السيوطي في </w:t>
      </w:r>
      <w:r w:rsidRPr="008100A7">
        <w:rPr>
          <w:rStyle w:val="rfdBold2"/>
          <w:rtl/>
        </w:rPr>
        <w:t>الدر</w:t>
      </w:r>
      <w:r w:rsidR="00E662A2">
        <w:rPr>
          <w:rStyle w:val="rfdBold2"/>
          <w:rtl/>
        </w:rPr>
        <w:t>ّ</w:t>
      </w:r>
      <w:r w:rsidRPr="008100A7">
        <w:rPr>
          <w:rStyle w:val="rfdBold2"/>
          <w:rtl/>
        </w:rPr>
        <w:t xml:space="preserve"> المنثور</w:t>
      </w:r>
      <w:r w:rsidRPr="000509AA">
        <w:rPr>
          <w:rtl/>
        </w:rPr>
        <w:t xml:space="preserve"> حديث الثعلبي وغيره بعد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حديث الطبري والجماعة فقال : </w:t>
      </w:r>
      <w:r w:rsidR="008767F4" w:rsidRPr="000509AA">
        <w:rPr>
          <w:rtl/>
        </w:rPr>
        <w:t>«</w:t>
      </w:r>
      <w:r w:rsidR="0045774A">
        <w:rPr>
          <w:rtl/>
        </w:rPr>
        <w:t xml:space="preserve"> </w:t>
      </w:r>
      <w:r w:rsidRPr="000509AA">
        <w:rPr>
          <w:rtl/>
        </w:rPr>
        <w:t>وأخرج ابن أبي حاتم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سيرين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E662A2">
        <w:rPr>
          <w:rtl/>
        </w:rPr>
        <w:t>رضي الله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شجرة في الجن</w:t>
      </w:r>
      <w:r w:rsidR="00E662A2">
        <w:rPr>
          <w:rtl/>
        </w:rPr>
        <w:t>ّ</w:t>
      </w:r>
      <w:r w:rsidRPr="000509AA">
        <w:rPr>
          <w:rtl/>
        </w:rPr>
        <w:t>ة أصلها في حجرة علي</w:t>
      </w:r>
      <w:r w:rsidR="00E662A2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وليس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الجن</w:t>
      </w:r>
      <w:r w:rsidR="00E662A2">
        <w:rPr>
          <w:rtl/>
        </w:rPr>
        <w:t>ّ</w:t>
      </w:r>
      <w:r w:rsidRPr="000509AA">
        <w:rPr>
          <w:rtl/>
        </w:rPr>
        <w:t>ة حجرة إل</w:t>
      </w:r>
      <w:r w:rsidR="00E662A2">
        <w:rPr>
          <w:rtl/>
        </w:rPr>
        <w:t>ّ</w:t>
      </w:r>
      <w:r w:rsidRPr="000509AA">
        <w:rPr>
          <w:rtl/>
        </w:rPr>
        <w:t>ا وفيها غصن من أ</w:t>
      </w:r>
      <w:r w:rsidR="008100A7">
        <w:rPr>
          <w:rtl/>
        </w:rPr>
        <w:t>غصانها</w:t>
      </w:r>
      <w:r w:rsidR="0045774A">
        <w:rPr>
          <w:rtl/>
        </w:rPr>
        <w:t xml:space="preserve"> </w:t>
      </w:r>
      <w:r w:rsidR="008767F4">
        <w:rPr>
          <w:rtl/>
        </w:rPr>
        <w:t>»</w:t>
      </w:r>
      <w:r w:rsidR="008100A7">
        <w:rPr>
          <w:rtl/>
        </w:rPr>
        <w:t xml:space="preserve"> فهل المفتري لم يره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8100A7" w:rsidRDefault="000509AA" w:rsidP="00E662A2">
      <w:pPr>
        <w:rPr>
          <w:rtl/>
        </w:rPr>
      </w:pPr>
      <w:r w:rsidRPr="008100A7">
        <w:rPr>
          <w:rStyle w:val="rfdBold2"/>
          <w:rtl/>
        </w:rPr>
        <w:t>ورابعا</w:t>
      </w:r>
      <w:r w:rsidR="00E662A2">
        <w:rPr>
          <w:rStyle w:val="rfdBold2"/>
          <w:rtl/>
        </w:rPr>
        <w:t>ً</w:t>
      </w:r>
      <w:r w:rsidRPr="008100A7">
        <w:rPr>
          <w:rStyle w:val="rfdBold2"/>
          <w:rtl/>
        </w:rPr>
        <w:t xml:space="preserve"> :</w:t>
      </w:r>
      <w:r w:rsidRPr="000509AA">
        <w:rPr>
          <w:rtl/>
        </w:rPr>
        <w:t xml:space="preserve"> إذا كان واضع هذا الحديث </w:t>
      </w:r>
      <w:r w:rsidR="008767F4" w:rsidRPr="000509AA">
        <w:rPr>
          <w:rtl/>
        </w:rPr>
        <w:t>«</w:t>
      </w:r>
      <w:r w:rsidR="0045774A">
        <w:rPr>
          <w:rtl/>
        </w:rPr>
        <w:t xml:space="preserve"> </w:t>
      </w:r>
      <w:r w:rsidRPr="000509AA">
        <w:rPr>
          <w:rtl/>
        </w:rPr>
        <w:t>من أشد</w:t>
      </w:r>
      <w:r w:rsidR="00E662A2">
        <w:rPr>
          <w:rtl/>
        </w:rPr>
        <w:t>ّ</w:t>
      </w:r>
      <w:r w:rsidRPr="000509AA">
        <w:rPr>
          <w:rtl/>
        </w:rPr>
        <w:t xml:space="preserve"> الناس وقاحة</w:t>
      </w:r>
      <w:r w:rsidR="00E662A2">
        <w:rPr>
          <w:rtl/>
        </w:rPr>
        <w:t>ً</w:t>
      </w:r>
      <w:r w:rsidRPr="000509AA">
        <w:rPr>
          <w:rtl/>
        </w:rPr>
        <w:t xml:space="preserve"> وجرأة</w:t>
      </w:r>
      <w:r w:rsidR="00E662A2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E662A2" w:rsidRPr="00B2039A">
        <w:rPr>
          <w:rtl/>
        </w:rPr>
        <w:t>ٰ</w:t>
      </w:r>
      <w:r w:rsidRPr="000509AA">
        <w:rPr>
          <w:rtl/>
        </w:rPr>
        <w:t xml:space="preserve"> النبي</w:t>
      </w:r>
      <w:r w:rsidR="00E662A2">
        <w:rPr>
          <w:rtl/>
        </w:rPr>
        <w:t>ّ</w:t>
      </w:r>
      <w:r w:rsidR="0045774A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فالقائلون به والرواة له كابن سيرين و</w:t>
      </w:r>
      <w:r w:rsidR="00E662A2" w:rsidRPr="00B2039A">
        <w:rPr>
          <w:rtl/>
        </w:rPr>
        <w:t>ٱ</w:t>
      </w:r>
      <w:r w:rsidRPr="000509AA">
        <w:rPr>
          <w:rtl/>
        </w:rPr>
        <w:t>بن أبي حاتم والثعلبي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والسيوطي وغيرهم كذلك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وهل يل</w:t>
      </w:r>
      <w:r w:rsidR="008100A7">
        <w:rPr>
          <w:rtl/>
        </w:rPr>
        <w:t>تزم المفترون بذلك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513F5E">
      <w:pPr>
        <w:rPr>
          <w:rtl/>
        </w:rPr>
      </w:pPr>
      <w:r w:rsidRPr="008100A7">
        <w:rPr>
          <w:rStyle w:val="rfdBold2"/>
          <w:rtl/>
        </w:rPr>
        <w:t>وخامسا</w:t>
      </w:r>
      <w:r w:rsidR="00270E10">
        <w:rPr>
          <w:rStyle w:val="rfdBold2"/>
          <w:rtl/>
        </w:rPr>
        <w:t>ً</w:t>
      </w:r>
      <w:r w:rsidRPr="008100A7">
        <w:rPr>
          <w:rStyle w:val="rfdBold2"/>
          <w:rtl/>
        </w:rPr>
        <w:t xml:space="preserve"> :</w:t>
      </w:r>
      <w:r w:rsidRPr="000509AA">
        <w:rPr>
          <w:rtl/>
        </w:rPr>
        <w:t xml:space="preserve"> دعوى</w:t>
      </w:r>
      <w:r w:rsidR="00513F5E" w:rsidRPr="00B2039A">
        <w:rPr>
          <w:rtl/>
        </w:rPr>
        <w:t>ٰ</w:t>
      </w:r>
      <w:r w:rsidRPr="000509AA">
        <w:rPr>
          <w:rtl/>
        </w:rPr>
        <w:t xml:space="preserve"> ضعف الحديث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أكذب الكذب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لأن</w:t>
      </w:r>
      <w:r w:rsidR="00513F5E">
        <w:rPr>
          <w:rtl/>
        </w:rPr>
        <w:t>ّ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45774A">
        <w:rPr>
          <w:rtl/>
        </w:rPr>
        <w:t xml:space="preserve"> </w:t>
      </w:r>
      <w:r w:rsidRPr="000509AA">
        <w:rPr>
          <w:rtl/>
        </w:rPr>
        <w:t>دراج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سمعان</w:t>
      </w:r>
      <w:r w:rsidR="0045774A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من رجال البخاري في </w:t>
      </w:r>
      <w:r w:rsidRPr="008100A7">
        <w:rPr>
          <w:rStyle w:val="rfdBold2"/>
          <w:rtl/>
        </w:rPr>
        <w:t>الأدب</w:t>
      </w:r>
      <w:r w:rsidRPr="000509AA">
        <w:rPr>
          <w:rtl/>
        </w:rPr>
        <w:t xml:space="preserve"> 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رجال الترمذي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والنسائي وأبي داود و</w:t>
      </w:r>
      <w:r w:rsidR="00513F5E" w:rsidRPr="00B2039A">
        <w:rPr>
          <w:rtl/>
        </w:rPr>
        <w:t>ٱ</w:t>
      </w:r>
      <w:r w:rsidRPr="000509AA">
        <w:rPr>
          <w:rtl/>
        </w:rPr>
        <w:t xml:space="preserve">بن ماجة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8100A7" w:rsidRDefault="000509AA" w:rsidP="000509AA">
      <w:pPr>
        <w:rPr>
          <w:rtl/>
        </w:rPr>
      </w:pPr>
      <w:r w:rsidRPr="008100A7">
        <w:rPr>
          <w:rStyle w:val="rfdBold2"/>
          <w:rtl/>
        </w:rPr>
        <w:t>وسادسا</w:t>
      </w:r>
      <w:r w:rsidR="00513F5E">
        <w:rPr>
          <w:rStyle w:val="rfdBold2"/>
          <w:rtl/>
        </w:rPr>
        <w:t>ً</w:t>
      </w:r>
      <w:r w:rsidRPr="008100A7">
        <w:rPr>
          <w:rStyle w:val="rfdBold2"/>
          <w:rtl/>
        </w:rPr>
        <w:t xml:space="preserve"> :</w:t>
      </w:r>
      <w:r w:rsidRPr="000509AA">
        <w:rPr>
          <w:rtl/>
        </w:rPr>
        <w:t xml:space="preserve"> </w:t>
      </w:r>
      <w:r w:rsidR="008100A7">
        <w:rPr>
          <w:rtl/>
        </w:rPr>
        <w:t>إن</w:t>
      </w:r>
      <w:r w:rsidR="00513F5E">
        <w:rPr>
          <w:rtl/>
        </w:rPr>
        <w:t>ّ</w:t>
      </w:r>
      <w:r w:rsidR="008100A7">
        <w:rPr>
          <w:rtl/>
        </w:rPr>
        <w:t>ه قد وث</w:t>
      </w:r>
      <w:r w:rsidR="00513F5E">
        <w:rPr>
          <w:rtl/>
        </w:rPr>
        <w:t>ّ</w:t>
      </w:r>
      <w:r w:rsidR="008100A7">
        <w:rPr>
          <w:rtl/>
        </w:rPr>
        <w:t>ق هذا الرجل بصراحة</w:t>
      </w:r>
      <w:r w:rsidR="008D350E">
        <w:rPr>
          <w:rtl/>
        </w:rPr>
        <w:t>ٍ</w:t>
      </w:r>
      <w:r w:rsidR="008100A7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يحيى</w:t>
      </w:r>
      <w:r w:rsidR="008D350E" w:rsidRPr="00B2039A">
        <w:rPr>
          <w:rtl/>
        </w:rPr>
        <w:t>ٰ</w:t>
      </w:r>
      <w:r w:rsidRPr="000509AA">
        <w:rPr>
          <w:rtl/>
        </w:rPr>
        <w:t xml:space="preserve"> بن معين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عثمان بن سعيد الدارمي</w:t>
      </w:r>
      <w:r w:rsidR="00F26704">
        <w:rPr>
          <w:rtl/>
        </w:rPr>
        <w:t xml:space="preserve"> .</w:t>
      </w:r>
    </w:p>
    <w:p w:rsidR="000509AA" w:rsidRPr="000509AA" w:rsidRDefault="0045774A" w:rsidP="000509AA">
      <w:pPr>
        <w:pStyle w:val="rfdLine"/>
        <w:rPr>
          <w:rtl/>
        </w:rPr>
      </w:pPr>
      <w:r w:rsidRPr="0045774A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تهذيب الكمال</w:t>
      </w:r>
      <w:r w:rsidR="008100A7" w:rsidRPr="004A0026">
        <w:rPr>
          <w:rtl/>
        </w:rPr>
        <w:t xml:space="preserve"> </w:t>
      </w:r>
      <w:r w:rsidRPr="004A0026">
        <w:rPr>
          <w:rtl/>
        </w:rPr>
        <w:t>8</w:t>
      </w:r>
      <w:r w:rsidR="007A060E" w:rsidRPr="004A0026">
        <w:rPr>
          <w:rtl/>
        </w:rPr>
        <w:t xml:space="preserve"> / </w:t>
      </w:r>
      <w:r w:rsidRPr="004A0026">
        <w:rPr>
          <w:rtl/>
        </w:rPr>
        <w:t>480</w:t>
      </w:r>
      <w:r w:rsidR="00C51724" w:rsidRPr="004A0026">
        <w:rPr>
          <w:rtl/>
        </w:rPr>
        <w:t xml:space="preserve"> ،</w:t>
      </w:r>
      <w:r w:rsidRPr="004A0026">
        <w:rPr>
          <w:rtl/>
        </w:rPr>
        <w:t xml:space="preserve"> تهذيب التهذيب</w:t>
      </w:r>
      <w:r w:rsidR="008100A7" w:rsidRPr="004A0026">
        <w:rPr>
          <w:rtl/>
        </w:rPr>
        <w:t xml:space="preserve"> </w:t>
      </w:r>
      <w:r w:rsidRPr="004A0026">
        <w:rPr>
          <w:rtl/>
        </w:rPr>
        <w:t>3</w:t>
      </w:r>
      <w:r w:rsidR="007A060E" w:rsidRPr="004A0026">
        <w:rPr>
          <w:rtl/>
        </w:rPr>
        <w:t xml:space="preserve"> / </w:t>
      </w:r>
      <w:r w:rsidRPr="004A0026">
        <w:rPr>
          <w:rtl/>
        </w:rPr>
        <w:t>180</w:t>
      </w:r>
      <w:r w:rsidR="00F26704" w:rsidRPr="004A0026">
        <w:rPr>
          <w:rtl/>
        </w:rPr>
        <w:t xml:space="preserve"> .</w:t>
      </w:r>
    </w:p>
    <w:p w:rsidR="00B74168" w:rsidRDefault="00B74168" w:rsidP="000509AA">
      <w:pPr>
        <w:rPr>
          <w:rtl/>
        </w:rPr>
        <w:sectPr w:rsidR="00B74168" w:rsidSect="00600DF3">
          <w:headerReference w:type="even" r:id="rId69"/>
          <w:headerReference w:type="default" r:id="rId70"/>
          <w:headerReference w:type="first" r:id="rId7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أبو حفص ابن شاهين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ابن حب</w:t>
      </w:r>
      <w:r w:rsidR="008D350E">
        <w:rPr>
          <w:rtl/>
        </w:rPr>
        <w:t>ّ</w:t>
      </w:r>
      <w:r w:rsidRPr="000509AA">
        <w:rPr>
          <w:rtl/>
        </w:rPr>
        <w:t>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8D350E">
        <w:rPr>
          <w:rtl/>
        </w:rPr>
        <w:t>ّ</w:t>
      </w:r>
      <w:r w:rsidRPr="000509AA">
        <w:rPr>
          <w:rtl/>
        </w:rPr>
        <w:t>ى</w:t>
      </w:r>
      <w:r w:rsidR="008D350E" w:rsidRPr="00B2039A">
        <w:rPr>
          <w:rtl/>
        </w:rPr>
        <w:t>ٰ</w:t>
      </w:r>
      <w:r w:rsidRPr="000509AA">
        <w:rPr>
          <w:rtl/>
        </w:rPr>
        <w:t xml:space="preserve"> إن</w:t>
      </w:r>
      <w:r w:rsidR="008D350E">
        <w:rPr>
          <w:rtl/>
        </w:rPr>
        <w:t>ّ</w:t>
      </w:r>
      <w:r w:rsidRPr="000509AA">
        <w:rPr>
          <w:rtl/>
        </w:rPr>
        <w:t>ه أخرج عنه في صحيحه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وغيرهم</w:t>
      </w:r>
      <w:r w:rsidR="00F26704">
        <w:rPr>
          <w:rtl/>
        </w:rPr>
        <w:t xml:space="preserve"> .</w:t>
      </w:r>
    </w:p>
    <w:p w:rsidR="008100A7" w:rsidRDefault="000509AA" w:rsidP="008D350E">
      <w:pPr>
        <w:rPr>
          <w:rtl/>
        </w:rPr>
      </w:pPr>
      <w:r w:rsidRPr="008100A7">
        <w:rPr>
          <w:rStyle w:val="rfdBold2"/>
          <w:rtl/>
        </w:rPr>
        <w:t>وسابعا</w:t>
      </w:r>
      <w:r w:rsidR="008D350E">
        <w:rPr>
          <w:rStyle w:val="rfdBold2"/>
          <w:rtl/>
        </w:rPr>
        <w:t>ً</w:t>
      </w:r>
      <w:r w:rsidRPr="008100A7">
        <w:rPr>
          <w:rStyle w:val="rfdBold2"/>
          <w:rtl/>
        </w:rPr>
        <w:t xml:space="preserve"> :</w:t>
      </w:r>
      <w:r w:rsidRPr="000509AA">
        <w:rPr>
          <w:rtl/>
        </w:rPr>
        <w:t xml:space="preserve"> لقد حر</w:t>
      </w:r>
      <w:r w:rsidR="008D350E">
        <w:rPr>
          <w:rtl/>
        </w:rPr>
        <w:t>ّ</w:t>
      </w:r>
      <w:r w:rsidRPr="000509AA">
        <w:rPr>
          <w:rtl/>
        </w:rPr>
        <w:t>ف هذا المفتري كلام ابن عدي</w:t>
      </w:r>
      <w:r w:rsidR="008D350E">
        <w:rPr>
          <w:rtl/>
        </w:rPr>
        <w:t>ّ</w:t>
      </w:r>
      <w:r w:rsidRPr="000509AA">
        <w:rPr>
          <w:rtl/>
        </w:rPr>
        <w:t xml:space="preserve"> </w:t>
      </w:r>
      <w:r w:rsidR="008D350E">
        <w:rPr>
          <w:rtl/>
        </w:rPr>
        <w:t>؛</w:t>
      </w:r>
      <w:r w:rsidRPr="000509AA">
        <w:rPr>
          <w:rtl/>
        </w:rPr>
        <w:t xml:space="preserve"> وذلك لأن</w:t>
      </w:r>
      <w:r w:rsidR="008D350E">
        <w:rPr>
          <w:rtl/>
        </w:rPr>
        <w:t>ّ</w:t>
      </w:r>
      <w:r w:rsidRPr="000509AA">
        <w:rPr>
          <w:rtl/>
        </w:rPr>
        <w:t xml:space="preserve">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عدي</w:t>
      </w:r>
      <w:r w:rsidR="008D350E">
        <w:rPr>
          <w:rtl/>
        </w:rPr>
        <w:t>ّ</w:t>
      </w:r>
      <w:r w:rsidRPr="000509AA">
        <w:rPr>
          <w:rtl/>
        </w:rPr>
        <w:t xml:space="preserve"> أورد أحاديث أملاها عن دراج وجعلها</w:t>
      </w:r>
      <w:r w:rsidR="008100A7">
        <w:rPr>
          <w:rtl/>
        </w:rPr>
        <w:t xml:space="preserve"> </w:t>
      </w:r>
      <w:r w:rsidR="008767F4">
        <w:rPr>
          <w:rtl/>
        </w:rPr>
        <w:t>«</w:t>
      </w:r>
      <w:r w:rsidR="0074799A">
        <w:rPr>
          <w:rtl/>
        </w:rPr>
        <w:t xml:space="preserve"> </w:t>
      </w:r>
      <w:r w:rsidR="008100A7">
        <w:rPr>
          <w:rtl/>
        </w:rPr>
        <w:t>مم</w:t>
      </w:r>
      <w:r w:rsidR="008D350E">
        <w:rPr>
          <w:rtl/>
        </w:rPr>
        <w:t>ّ</w:t>
      </w:r>
      <w:r w:rsidR="008100A7">
        <w:rPr>
          <w:rtl/>
        </w:rPr>
        <w:t>ا لا يتابع عليه</w:t>
      </w:r>
      <w:r w:rsidR="0074799A">
        <w:rPr>
          <w:rtl/>
        </w:rPr>
        <w:t xml:space="preserve"> </w:t>
      </w:r>
      <w:r w:rsidR="008767F4">
        <w:rPr>
          <w:rtl/>
        </w:rPr>
        <w:t>»</w:t>
      </w:r>
      <w:r w:rsidR="008100A7">
        <w:rPr>
          <w:rtl/>
        </w:rPr>
        <w:t xml:space="preserve"> ثم</w:t>
      </w:r>
      <w:r w:rsidR="008D350E">
        <w:rPr>
          <w:rtl/>
        </w:rPr>
        <w:t>ّ</w:t>
      </w:r>
      <w:r w:rsidR="008100A7">
        <w:rPr>
          <w:rtl/>
        </w:rPr>
        <w:t xml:space="preserve"> قال :</w:t>
      </w:r>
    </w:p>
    <w:p w:rsidR="000509AA" w:rsidRPr="000509AA" w:rsidRDefault="008767F4" w:rsidP="000509AA">
      <w:pPr>
        <w:rPr>
          <w:rtl/>
        </w:rPr>
      </w:pPr>
      <w:r w:rsidRPr="000509AA">
        <w:rPr>
          <w:rtl/>
        </w:rPr>
        <w:t>«</w:t>
      </w:r>
      <w:r w:rsidR="0074799A">
        <w:rPr>
          <w:rtl/>
        </w:rPr>
        <w:t xml:space="preserve"> </w:t>
      </w:r>
      <w:r w:rsidR="000509AA" w:rsidRPr="000509AA">
        <w:rPr>
          <w:rtl/>
        </w:rPr>
        <w:t>وسائر أخبار دراج غير ما ذكرت من هذه الأحاديث يتابعه الناس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عليها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وأرجو إذا أخرجت دراج وبر</w:t>
      </w:r>
      <w:r w:rsidR="008D350E">
        <w:rPr>
          <w:rtl/>
        </w:rPr>
        <w:t>ّ</w:t>
      </w:r>
      <w:r w:rsidR="000509AA" w:rsidRPr="000509AA">
        <w:rPr>
          <w:rtl/>
        </w:rPr>
        <w:t>أته من هذه الأحاديث التي أنكرت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عليه أن</w:t>
      </w:r>
      <w:r w:rsidR="008D350E">
        <w:rPr>
          <w:rtl/>
        </w:rPr>
        <w:t>ّ</w:t>
      </w:r>
      <w:r w:rsidR="000509AA" w:rsidRPr="000509AA">
        <w:rPr>
          <w:rtl/>
        </w:rPr>
        <w:t xml:space="preserve"> سائر أحاديثه لا بأس بها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وتقرب صورته مم</w:t>
      </w:r>
      <w:r w:rsidR="008D350E">
        <w:rPr>
          <w:rtl/>
        </w:rPr>
        <w:t>ّ</w:t>
      </w:r>
      <w:r w:rsidR="000509AA" w:rsidRPr="000509AA">
        <w:rPr>
          <w:rtl/>
        </w:rPr>
        <w:t>ا قال فيه يحيى</w:t>
      </w:r>
      <w:r w:rsidR="008D350E" w:rsidRPr="00B2039A">
        <w:rPr>
          <w:rtl/>
        </w:rPr>
        <w:t>ٰ</w:t>
      </w:r>
      <w:r w:rsidR="000509AA" w:rsidRPr="000509AA">
        <w:rPr>
          <w:rtl/>
        </w:rPr>
        <w:t xml:space="preserve">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معين</w:t>
      </w:r>
      <w:r w:rsidR="0074799A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هذا نص</w:t>
      </w:r>
      <w:r w:rsidR="008D350E">
        <w:rPr>
          <w:rtl/>
        </w:rPr>
        <w:t>ّ</w:t>
      </w:r>
      <w:r w:rsidRPr="000509AA">
        <w:rPr>
          <w:rtl/>
        </w:rPr>
        <w:t xml:space="preserve"> كلام ابن عدي</w:t>
      </w:r>
      <w:r w:rsidR="008D350E">
        <w:rPr>
          <w:rtl/>
        </w:rPr>
        <w:t>ّ</w:t>
      </w:r>
      <w:r w:rsidRPr="000509AA">
        <w:rPr>
          <w:rtl/>
        </w:rPr>
        <w:t xml:space="preserve"> في كتابه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وتراه أيضا</w:t>
      </w:r>
      <w:r w:rsidR="008D350E">
        <w:rPr>
          <w:rtl/>
        </w:rPr>
        <w:t>ً</w:t>
      </w:r>
      <w:r w:rsidRPr="000509AA">
        <w:rPr>
          <w:rtl/>
        </w:rPr>
        <w:t xml:space="preserve"> في </w:t>
      </w:r>
      <w:r w:rsidRPr="008100A7">
        <w:rPr>
          <w:rStyle w:val="rfdBold2"/>
          <w:rtl/>
        </w:rPr>
        <w:t>تهذيب الكمال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8100A7">
        <w:rPr>
          <w:rStyle w:val="rfdBold2"/>
          <w:rtl/>
        </w:rPr>
        <w:t>وتهذيب التهذيب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وغيرهما</w:t>
      </w:r>
      <w:r w:rsidR="00F26704">
        <w:rPr>
          <w:rtl/>
        </w:rPr>
        <w:t xml:space="preserve"> .</w:t>
      </w:r>
    </w:p>
    <w:p w:rsidR="008100A7" w:rsidRDefault="000509AA" w:rsidP="000509AA">
      <w:pPr>
        <w:rPr>
          <w:rtl/>
        </w:rPr>
      </w:pPr>
      <w:r w:rsidRPr="000509AA">
        <w:rPr>
          <w:rtl/>
        </w:rPr>
        <w:t>فانظر كيف</w:t>
      </w:r>
      <w:r w:rsidR="008100A7">
        <w:rPr>
          <w:rtl/>
        </w:rPr>
        <w:t xml:space="preserve"> يحر</w:t>
      </w:r>
      <w:r w:rsidR="008D350E">
        <w:rPr>
          <w:rtl/>
        </w:rPr>
        <w:t>ّ</w:t>
      </w:r>
      <w:r w:rsidR="008100A7">
        <w:rPr>
          <w:rtl/>
        </w:rPr>
        <w:t>فون</w:t>
      </w:r>
      <w:r w:rsidR="00C51724">
        <w:rPr>
          <w:rtl/>
        </w:rPr>
        <w:t xml:space="preserve"> ،</w:t>
      </w:r>
      <w:r w:rsidR="008100A7">
        <w:rPr>
          <w:rtl/>
        </w:rPr>
        <w:t xml:space="preserve"> وعلى</w:t>
      </w:r>
      <w:r w:rsidR="008D350E" w:rsidRPr="00B2039A">
        <w:rPr>
          <w:rtl/>
        </w:rPr>
        <w:t>ٰ</w:t>
      </w:r>
      <w:r w:rsidR="008100A7">
        <w:rPr>
          <w:rtl/>
        </w:rPr>
        <w:t xml:space="preserve"> غيرهم يفترون</w:t>
      </w:r>
      <w:r w:rsidR="007A060E">
        <w:rPr>
          <w:rtl/>
        </w:rPr>
        <w:t xml:space="preserve"> ! !</w:t>
      </w:r>
    </w:p>
    <w:p w:rsidR="000509AA" w:rsidRPr="000509AA" w:rsidRDefault="0074799A" w:rsidP="0074799A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74799A" w:rsidP="000509AA">
      <w:pPr>
        <w:pStyle w:val="rfdLine"/>
        <w:rPr>
          <w:rtl/>
        </w:rPr>
      </w:pPr>
      <w:r w:rsidRPr="0074799A">
        <w:rPr>
          <w:rStyle w:val="rfdNormal0Char"/>
          <w:rtl/>
        </w:rPr>
        <w:br/>
      </w:r>
      <w:r w:rsidRPr="0074799A">
        <w:rPr>
          <w:rStyle w:val="rfdNormal0Char"/>
          <w:rtl/>
        </w:rPr>
        <w:br/>
      </w:r>
      <w:r w:rsidRPr="0074799A">
        <w:rPr>
          <w:rStyle w:val="rfdNormal0Char"/>
          <w:rtl/>
        </w:rPr>
        <w:br/>
      </w:r>
      <w:r w:rsidRPr="0074799A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74799A">
        <w:rPr>
          <w:rStyle w:val="rfdNormal0Char"/>
          <w:rtl/>
        </w:rPr>
        <w:br/>
      </w:r>
      <w:r w:rsidRPr="0074799A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 xml:space="preserve">(1) الكامل </w:t>
      </w:r>
      <w:r w:rsidR="00294847" w:rsidRPr="004A0026">
        <w:rPr>
          <w:rtl/>
        </w:rPr>
        <w:t>ـ</w:t>
      </w:r>
      <w:r w:rsidRPr="004A0026">
        <w:rPr>
          <w:rtl/>
        </w:rPr>
        <w:t xml:space="preserve"> لابن عدي</w:t>
      </w:r>
      <w:r w:rsidR="008D350E" w:rsidRPr="004A0026">
        <w:rPr>
          <w:rtl/>
        </w:rPr>
        <w:t>ّ</w:t>
      </w:r>
      <w:r w:rsidRPr="004A0026">
        <w:rPr>
          <w:rtl/>
        </w:rPr>
        <w:t xml:space="preserve"> </w:t>
      </w:r>
      <w:r w:rsidR="00294847" w:rsidRPr="004A0026">
        <w:rPr>
          <w:rtl/>
        </w:rPr>
        <w:t>ـ</w:t>
      </w:r>
      <w:r w:rsidR="008100A7" w:rsidRPr="004A0026">
        <w:rPr>
          <w:rtl/>
        </w:rPr>
        <w:t xml:space="preserve"> </w:t>
      </w:r>
      <w:r w:rsidRPr="004A0026">
        <w:rPr>
          <w:rtl/>
        </w:rPr>
        <w:t>4</w:t>
      </w:r>
      <w:r w:rsidR="007A060E" w:rsidRPr="004A0026">
        <w:rPr>
          <w:rtl/>
        </w:rPr>
        <w:t xml:space="preserve"> / </w:t>
      </w:r>
      <w:r w:rsidRPr="004A0026">
        <w:rPr>
          <w:rtl/>
        </w:rPr>
        <w:t>16</w:t>
      </w:r>
      <w:r w:rsidR="00F26704" w:rsidRPr="004A0026">
        <w:rPr>
          <w:rtl/>
        </w:rPr>
        <w:t xml:space="preserve"> .</w:t>
      </w:r>
    </w:p>
    <w:p w:rsidR="007C0FB2" w:rsidRPr="007C0FB2" w:rsidRDefault="000509AA" w:rsidP="007C0FB2">
      <w:pPr>
        <w:rPr>
          <w:rtl/>
        </w:rPr>
      </w:pPr>
      <w:r w:rsidRPr="007C0FB2">
        <w:rPr>
          <w:rtl/>
        </w:rPr>
        <w:br w:type="page"/>
      </w:r>
    </w:p>
    <w:p w:rsidR="007C0FB2" w:rsidRDefault="007C0FB2" w:rsidP="007C0FB2">
      <w:pPr>
        <w:pStyle w:val="rfdPoemTini"/>
        <w:rPr>
          <w:rtl/>
        </w:rPr>
      </w:pPr>
    </w:p>
    <w:p w:rsidR="000509AA" w:rsidRPr="007C0FB2" w:rsidRDefault="000509AA" w:rsidP="007C0FB2">
      <w:pPr>
        <w:pStyle w:val="rfdCenterBold1"/>
        <w:rPr>
          <w:rtl/>
        </w:rPr>
      </w:pPr>
      <w:r w:rsidRPr="007C0FB2">
        <w:rPr>
          <w:rtl/>
        </w:rPr>
        <w:t>قوله تعالى</w:t>
      </w:r>
      <w:r w:rsidR="00245A68" w:rsidRPr="007C0FB2">
        <w:rPr>
          <w:rtl/>
        </w:rPr>
        <w:t>ٰ</w:t>
      </w:r>
      <w:r w:rsidRPr="007C0FB2">
        <w:rPr>
          <w:rtl/>
        </w:rPr>
        <w:t xml:space="preserve"> : </w:t>
      </w:r>
      <w:r w:rsidR="00BE4BC2" w:rsidRPr="007C0FB2">
        <w:rPr>
          <w:rStyle w:val="rfdAlaem"/>
          <w:rtl/>
        </w:rPr>
        <w:t>(</w:t>
      </w:r>
      <w:r w:rsidR="007C0FB2">
        <w:rPr>
          <w:rtl/>
        </w:rPr>
        <w:t xml:space="preserve"> </w:t>
      </w:r>
      <w:r w:rsidR="00245A68" w:rsidRPr="007C0FB2">
        <w:rPr>
          <w:rtl/>
        </w:rPr>
        <w:t xml:space="preserve">ثُمَّ أَوْرَثْنَا الْكِتَابَ الَّذِينَ </w:t>
      </w:r>
      <w:r w:rsidR="00245A68" w:rsidRPr="007C0FB2">
        <w:rPr>
          <w:rtl/>
        </w:rPr>
        <w:br/>
        <w:t>اصْطَفَيْنَا</w:t>
      </w:r>
      <w:r w:rsidR="00F26704" w:rsidRPr="007C0FB2">
        <w:rPr>
          <w:rtl/>
        </w:rPr>
        <w:t xml:space="preserve"> . . .</w:t>
      </w:r>
      <w:r w:rsidR="007C0FB2">
        <w:rPr>
          <w:rtl/>
        </w:rPr>
        <w:t xml:space="preserve"> </w:t>
      </w:r>
      <w:r w:rsidR="00BE4BC2" w:rsidRPr="007C0FB2">
        <w:rPr>
          <w:rStyle w:val="rfdAlaem"/>
          <w:rtl/>
        </w:rPr>
        <w:t>)</w:t>
      </w:r>
      <w:r w:rsidRPr="007C0FB2">
        <w:rPr>
          <w:rtl/>
        </w:rPr>
        <w:t xml:space="preserve"> </w:t>
      </w:r>
      <w:r w:rsidRPr="007C0FB2">
        <w:rPr>
          <w:rStyle w:val="rfdFootnotenum"/>
          <w:rtl/>
        </w:rPr>
        <w:t>(1)</w:t>
      </w:r>
      <w:r w:rsidR="00F26704" w:rsidRPr="007C0FB2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قال السي</w:t>
      </w:r>
      <w:r w:rsidR="00245A68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100A7" w:rsidP="00245A68">
      <w:pPr>
        <w:rPr>
          <w:rtl/>
        </w:rPr>
      </w:pPr>
      <w:r>
        <w:rPr>
          <w:rtl/>
        </w:rPr>
        <w:t>«</w:t>
      </w:r>
      <w:r w:rsidR="007C0FB2">
        <w:rPr>
          <w:rtl/>
        </w:rPr>
        <w:t xml:space="preserve"> </w:t>
      </w:r>
      <w:r w:rsidR="000509AA" w:rsidRPr="000509AA">
        <w:rPr>
          <w:rtl/>
        </w:rPr>
        <w:t>فهم المصطفون من عباد الله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السابقون بالخيرات بإذن الله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الوارثون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كتا</w:t>
      </w:r>
      <w:r>
        <w:rPr>
          <w:rtl/>
        </w:rPr>
        <w:t>ب الله</w:t>
      </w:r>
      <w:r w:rsidR="00C51724">
        <w:rPr>
          <w:rtl/>
        </w:rPr>
        <w:t xml:space="preserve"> ،</w:t>
      </w:r>
      <w:r>
        <w:rPr>
          <w:rtl/>
        </w:rPr>
        <w:t xml:space="preserve"> ال</w:t>
      </w:r>
      <w:r w:rsidR="00245A68">
        <w:rPr>
          <w:rtl/>
        </w:rPr>
        <w:t>ّ</w:t>
      </w:r>
      <w:r>
        <w:rPr>
          <w:rtl/>
        </w:rPr>
        <w:t>ذين قال الله فيهم :</w:t>
      </w:r>
      <w:r w:rsidR="000509AA" w:rsidRPr="000509AA">
        <w:rPr>
          <w:rtl/>
        </w:rPr>
        <w:t xml:space="preserve"> </w:t>
      </w:r>
      <w:r w:rsidR="000509AA" w:rsidRPr="008100A7">
        <w:rPr>
          <w:rStyle w:val="rfdAlaem"/>
          <w:rtl/>
        </w:rPr>
        <w:t>(</w:t>
      </w:r>
      <w:r w:rsidR="007C0FB2" w:rsidRPr="007C0FB2">
        <w:rPr>
          <w:rStyle w:val="rfdAie"/>
          <w:rtl/>
        </w:rPr>
        <w:t xml:space="preserve"> </w:t>
      </w:r>
      <w:r w:rsidR="00245A68" w:rsidRPr="00245A68">
        <w:rPr>
          <w:rStyle w:val="rfdAie"/>
          <w:rtl/>
        </w:rPr>
        <w:t xml:space="preserve">ثُمَّ أَوْرَثْنَا الْكِتَابَ الَّذِينَ اصْطَفَيْنَا مِنْ </w:t>
      </w:r>
      <w:r w:rsidR="00245A68">
        <w:rPr>
          <w:rStyle w:val="rfdAie"/>
          <w:rtl/>
        </w:rPr>
        <w:br/>
      </w:r>
      <w:r w:rsidR="00245A68" w:rsidRPr="00245A68">
        <w:rPr>
          <w:rStyle w:val="rfdAie"/>
          <w:rtl/>
        </w:rPr>
        <w:t xml:space="preserve">عِبَادِنَا </w:t>
      </w:r>
      <w:r w:rsidR="00245A68" w:rsidRPr="00B2039A">
        <w:rPr>
          <w:rStyle w:val="rfdAie"/>
          <w:rtl/>
        </w:rPr>
        <w:t>فَمِنْهُمْ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ظَالِمٌ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لِّنَفْسِهِ</w:t>
      </w:r>
      <w:r w:rsidR="00245A68" w:rsidRPr="00245A68">
        <w:rPr>
          <w:rStyle w:val="rfdAie"/>
          <w:rtl/>
        </w:rPr>
        <w:t xml:space="preserve"> </w:t>
      </w:r>
      <w:r w:rsidR="000509AA">
        <w:rPr>
          <w:rtl/>
        </w:rPr>
        <w:t>(</w:t>
      </w:r>
      <w:r w:rsidR="007C0FB2">
        <w:rPr>
          <w:rtl/>
        </w:rPr>
        <w:t xml:space="preserve"> </w:t>
      </w:r>
      <w:r>
        <w:rPr>
          <w:rtl/>
        </w:rPr>
        <w:t>وهو الذي لا يعرف الأئم</w:t>
      </w:r>
      <w:r w:rsidR="00245A68">
        <w:rPr>
          <w:rtl/>
        </w:rPr>
        <w:t>ّ</w:t>
      </w:r>
      <w:r>
        <w:rPr>
          <w:rtl/>
        </w:rPr>
        <w:t>ة</w:t>
      </w:r>
      <w:r w:rsidR="007C0FB2">
        <w:rPr>
          <w:rtl/>
        </w:rPr>
        <w:t xml:space="preserve"> </w:t>
      </w:r>
      <w:r w:rsidR="000509AA" w:rsidRPr="000509AA">
        <w:rPr>
          <w:rtl/>
        </w:rPr>
        <w:t>)</w:t>
      </w:r>
      <w:r w:rsidR="000509AA" w:rsidRPr="007C0FB2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وَمِنْهُم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مُّقْتَصِدٌ</w:t>
      </w:r>
      <w:r w:rsidR="00444449" w:rsidRPr="007C0FB2">
        <w:rPr>
          <w:rStyle w:val="rfdAie"/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7C0FB2">
        <w:rPr>
          <w:rtl/>
        </w:rPr>
        <w:t xml:space="preserve"> </w:t>
      </w:r>
      <w:r w:rsidR="000509AA" w:rsidRPr="000509AA">
        <w:rPr>
          <w:rtl/>
        </w:rPr>
        <w:t>وهو الموالي للأئم</w:t>
      </w:r>
      <w:r w:rsidR="00245A68">
        <w:rPr>
          <w:rtl/>
        </w:rPr>
        <w:t>ّ</w:t>
      </w:r>
      <w:r w:rsidR="000509AA" w:rsidRPr="000509AA">
        <w:rPr>
          <w:rtl/>
        </w:rPr>
        <w:t>ة</w:t>
      </w:r>
      <w:r w:rsidR="007C0FB2">
        <w:rPr>
          <w:rtl/>
        </w:rPr>
        <w:t xml:space="preserve"> </w:t>
      </w:r>
      <w:r>
        <w:rPr>
          <w:rtl/>
        </w:rPr>
        <w:t>)</w:t>
      </w:r>
      <w:r w:rsidR="000509AA" w:rsidRPr="007C0FB2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وَمِنْهُمْ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سَابِقٌ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بِالْخَيْرَاتِ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بِإِذْنِ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اللَّهِ</w:t>
      </w:r>
      <w:r w:rsidR="00245A68" w:rsidRPr="00245A68">
        <w:rPr>
          <w:rStyle w:val="rfdAie"/>
          <w:rtl/>
        </w:rPr>
        <w:t xml:space="preserve"> </w:t>
      </w:r>
      <w:r>
        <w:rPr>
          <w:rtl/>
        </w:rPr>
        <w:t>(</w:t>
      </w:r>
      <w:r w:rsidR="007C0FB2">
        <w:rPr>
          <w:rtl/>
        </w:rPr>
        <w:t xml:space="preserve"> </w:t>
      </w:r>
      <w:r w:rsidR="000509AA" w:rsidRPr="000509AA">
        <w:rPr>
          <w:rtl/>
        </w:rPr>
        <w:t xml:space="preserve">وهو </w:t>
      </w:r>
      <w:r>
        <w:rPr>
          <w:rtl/>
        </w:rPr>
        <w:t>الإمام</w:t>
      </w:r>
      <w:r w:rsidR="007C0FB2">
        <w:rPr>
          <w:rtl/>
        </w:rPr>
        <w:t xml:space="preserve"> </w:t>
      </w:r>
      <w:r>
        <w:rPr>
          <w:rtl/>
        </w:rPr>
        <w:t>)</w:t>
      </w:r>
      <w:r w:rsidRPr="007C0FB2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ذَٰلِكَ</w:t>
      </w:r>
      <w:r w:rsidR="00245A68" w:rsidRPr="00245A68">
        <w:rPr>
          <w:rStyle w:val="rfdAie"/>
          <w:rtl/>
        </w:rPr>
        <w:t xml:space="preserve"> </w:t>
      </w:r>
      <w:r w:rsidR="00245A68">
        <w:rPr>
          <w:rStyle w:val="rfdAie"/>
          <w:rtl/>
        </w:rPr>
        <w:br/>
      </w:r>
      <w:r w:rsidR="00245A68" w:rsidRPr="00B2039A">
        <w:rPr>
          <w:rStyle w:val="rfdAie"/>
          <w:rtl/>
        </w:rPr>
        <w:t>هُوَ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الْفَضْلُ</w:t>
      </w:r>
      <w:r w:rsidR="00245A68" w:rsidRPr="00245A68">
        <w:rPr>
          <w:rStyle w:val="rfdAie"/>
          <w:rtl/>
        </w:rPr>
        <w:t xml:space="preserve"> </w:t>
      </w:r>
      <w:r w:rsidR="00245A68" w:rsidRPr="00B2039A">
        <w:rPr>
          <w:rStyle w:val="rfdAie"/>
          <w:rtl/>
        </w:rPr>
        <w:t>الْكَبِيرُ</w:t>
      </w:r>
      <w:r w:rsidR="007C0FB2">
        <w:rPr>
          <w:rStyle w:val="rfdAie"/>
          <w:rtl/>
        </w:rPr>
        <w:t xml:space="preserve"> </w:t>
      </w:r>
      <w:r w:rsidRPr="008100A7">
        <w:rPr>
          <w:rStyle w:val="rfdAlaem"/>
          <w:rtl/>
        </w:rPr>
        <w:t>)</w:t>
      </w:r>
      <w:r w:rsidR="007C0FB2" w:rsidRPr="007C0FB2">
        <w:rPr>
          <w:rtl/>
        </w:rPr>
        <w:t xml:space="preserve"> </w:t>
      </w:r>
      <w:r w:rsidR="000509AA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فقال في الهامش :</w:t>
      </w:r>
    </w:p>
    <w:p w:rsidR="000509AA" w:rsidRPr="000509AA" w:rsidRDefault="008100A7" w:rsidP="00245A68">
      <w:pPr>
        <w:rPr>
          <w:rtl/>
        </w:rPr>
      </w:pPr>
      <w:r>
        <w:rPr>
          <w:rtl/>
        </w:rPr>
        <w:t>«</w:t>
      </w:r>
      <w:r w:rsidR="007C0FB2">
        <w:rPr>
          <w:rtl/>
        </w:rPr>
        <w:t xml:space="preserve"> </w:t>
      </w:r>
      <w:r w:rsidR="000509AA" w:rsidRPr="000509AA">
        <w:rPr>
          <w:rtl/>
        </w:rPr>
        <w:t>أخرج ثقة الإسلام الكليني بسنده الصحيح عن سالم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قال : سألت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أبا جعفر </w:t>
      </w:r>
      <w:r>
        <w:rPr>
          <w:rtl/>
        </w:rPr>
        <w:t>(</w:t>
      </w:r>
      <w:r w:rsidR="007C0FB2">
        <w:rPr>
          <w:rtl/>
        </w:rPr>
        <w:t xml:space="preserve"> </w:t>
      </w:r>
      <w:r w:rsidR="000509AA" w:rsidRPr="000509AA">
        <w:rPr>
          <w:rtl/>
        </w:rPr>
        <w:t>الباقر</w:t>
      </w:r>
      <w:r w:rsidR="007C0FB2">
        <w:rPr>
          <w:rtl/>
        </w:rPr>
        <w:t xml:space="preserve"> </w:t>
      </w:r>
      <w:r>
        <w:rPr>
          <w:rtl/>
        </w:rPr>
        <w:t>)</w:t>
      </w:r>
      <w:r w:rsidR="000509AA" w:rsidRPr="000509AA">
        <w:rPr>
          <w:rtl/>
        </w:rPr>
        <w:t xml:space="preserve"> عن قوله تعالى</w:t>
      </w:r>
      <w:r w:rsidR="00C65189" w:rsidRPr="00B40DAC">
        <w:rPr>
          <w:rtl/>
        </w:rPr>
        <w:t>ٰ</w:t>
      </w:r>
      <w:r w:rsidR="000509AA"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7C0FB2" w:rsidRPr="007C0FB2">
        <w:rPr>
          <w:rStyle w:val="rfdAie"/>
          <w:rtl/>
        </w:rPr>
        <w:t xml:space="preserve"> </w:t>
      </w:r>
      <w:r w:rsidR="00245A68" w:rsidRPr="00245A68">
        <w:rPr>
          <w:rStyle w:val="rfdAie"/>
          <w:rtl/>
        </w:rPr>
        <w:t xml:space="preserve">ثُمَّ أَوْرَثْنَا الْكِتَابَ الَّذِينَ اصْطَفَيْنَا مِنْ </w:t>
      </w:r>
      <w:r w:rsidR="00245A68">
        <w:rPr>
          <w:rStyle w:val="rfdAie"/>
          <w:rtl/>
        </w:rPr>
        <w:br/>
      </w:r>
      <w:r w:rsidR="00245A68" w:rsidRPr="00245A68">
        <w:rPr>
          <w:rStyle w:val="rfdAie"/>
          <w:rtl/>
        </w:rPr>
        <w:t>عِبَادِنَا</w:t>
      </w:r>
      <w:r w:rsidR="007C0FB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الآية</w:t>
      </w:r>
      <w:r w:rsidR="00F26704">
        <w:rPr>
          <w:rtl/>
        </w:rPr>
        <w:t xml:space="preserve"> .</w:t>
      </w:r>
      <w:r w:rsidR="000509AA" w:rsidRPr="000509AA">
        <w:rPr>
          <w:rtl/>
        </w:rPr>
        <w:t xml:space="preserve"> قال </w:t>
      </w:r>
      <w:r w:rsidR="00245A68">
        <w:rPr>
          <w:rtl/>
        </w:rPr>
        <w:t>عليه السلام</w:t>
      </w:r>
      <w:r w:rsidR="000509AA" w:rsidRPr="000509AA">
        <w:rPr>
          <w:rtl/>
        </w:rPr>
        <w:t xml:space="preserve"> : السابق بالخيرات هو الإمام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والمقتصد 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العارف بالإمام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والظالم لنفسه هو الذي لا يعرف الإمام</w:t>
      </w:r>
      <w:r w:rsidR="00F26704">
        <w:rPr>
          <w:rtl/>
        </w:rPr>
        <w:t xml:space="preserve"> .</w:t>
      </w:r>
    </w:p>
    <w:p w:rsidR="000509AA" w:rsidRPr="000509AA" w:rsidRDefault="00245A68" w:rsidP="000509AA">
      <w:pPr>
        <w:rPr>
          <w:rtl/>
        </w:rPr>
      </w:pPr>
      <w:r>
        <w:rPr>
          <w:rtl/>
        </w:rPr>
        <w:t>وأخرج نحوه عن الإمام أبي عبد</w:t>
      </w:r>
      <w:r w:rsidR="007C0FB2">
        <w:rPr>
          <w:rtl/>
        </w:rPr>
        <w:t xml:space="preserve"> </w:t>
      </w:r>
      <w:r w:rsidR="000509AA" w:rsidRPr="000509AA">
        <w:rPr>
          <w:rtl/>
        </w:rPr>
        <w:t>الله الصادق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وعن الإمام أبي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الحسن الكاظم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وعن الإمام أبي الحسن الرضا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وأخرجه عنهم الصدوق وغير واحد</w:t>
      </w:r>
      <w:r w:rsidR="00245A68">
        <w:rPr>
          <w:rtl/>
        </w:rPr>
        <w:t>ٍ</w:t>
      </w:r>
      <w:r w:rsidRPr="000509AA">
        <w:rPr>
          <w:rtl/>
        </w:rPr>
        <w:t xml:space="preserve"> من أصحابنا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وروى</w:t>
      </w:r>
      <w:r w:rsidR="00245A68" w:rsidRPr="00B2039A">
        <w:rPr>
          <w:rtl/>
        </w:rPr>
        <w:t>ٰ</w:t>
      </w:r>
      <w:r w:rsidRPr="000509AA">
        <w:rPr>
          <w:rtl/>
        </w:rPr>
        <w:t xml:space="preserve"> ابن مردويه عن علي</w:t>
      </w:r>
      <w:r w:rsidR="00245A68">
        <w:rPr>
          <w:rtl/>
        </w:rPr>
        <w:t>ٍّ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أن</w:t>
      </w:r>
      <w:r w:rsidR="00245A68">
        <w:rPr>
          <w:rtl/>
        </w:rPr>
        <w:t>ّ</w:t>
      </w:r>
      <w:r w:rsidRPr="000509AA">
        <w:rPr>
          <w:rtl/>
        </w:rPr>
        <w:t>ه قال في تفسير هذه الآية : هم نحن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فاطر 35 : 32</w:t>
      </w:r>
      <w:r w:rsidR="00F26704" w:rsidRPr="004A0026">
        <w:rPr>
          <w:rtl/>
        </w:rPr>
        <w:t xml:space="preserve"> .</w:t>
      </w:r>
    </w:p>
    <w:p w:rsidR="00B74168" w:rsidRDefault="00B74168" w:rsidP="008100A7">
      <w:pPr>
        <w:rPr>
          <w:rtl/>
        </w:rPr>
        <w:sectPr w:rsidR="00B74168" w:rsidSect="00600DF3">
          <w:headerReference w:type="even" r:id="rId72"/>
          <w:headerReference w:type="default" r:id="rId73"/>
          <w:headerReference w:type="first" r:id="rId7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8100A7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والتفصيل في كتابنا : </w:t>
      </w:r>
      <w:r w:rsidRPr="008100A7">
        <w:rPr>
          <w:rStyle w:val="rfdBold2"/>
          <w:rtl/>
        </w:rPr>
        <w:t>تنزيل الآيات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</w:t>
      </w:r>
      <w:r w:rsidRPr="008100A7">
        <w:rPr>
          <w:rStyle w:val="rfdBold2"/>
          <w:rtl/>
        </w:rPr>
        <w:t>غاية المرام</w:t>
      </w:r>
      <w:r w:rsidR="007C0FB2" w:rsidRPr="007C0FB2">
        <w:rPr>
          <w:rtl/>
        </w:rPr>
        <w:t xml:space="preserve"> </w:t>
      </w:r>
      <w:r w:rsidR="008100A7" w:rsidRPr="007C0FB2">
        <w:rPr>
          <w:rtl/>
        </w:rPr>
        <w:t>»</w:t>
      </w:r>
      <w:r w:rsidR="00F26704" w:rsidRPr="007C0FB2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فقيل :</w:t>
      </w:r>
    </w:p>
    <w:p w:rsidR="000509AA" w:rsidRPr="000509AA" w:rsidRDefault="008767F4" w:rsidP="000509AA">
      <w:pPr>
        <w:rPr>
          <w:rtl/>
        </w:rPr>
      </w:pPr>
      <w:r w:rsidRPr="000509AA">
        <w:rPr>
          <w:rtl/>
        </w:rPr>
        <w:t>«</w:t>
      </w:r>
      <w:r w:rsidR="007C0FB2">
        <w:rPr>
          <w:rtl/>
        </w:rPr>
        <w:t xml:space="preserve"> </w:t>
      </w:r>
      <w:r w:rsidR="000509AA" w:rsidRPr="000509AA">
        <w:rPr>
          <w:rtl/>
        </w:rPr>
        <w:t>لا يفس</w:t>
      </w:r>
      <w:r w:rsidR="00F95D44">
        <w:rPr>
          <w:rtl/>
        </w:rPr>
        <w:t>ّ</w:t>
      </w:r>
      <w:r w:rsidR="000509AA" w:rsidRPr="000509AA">
        <w:rPr>
          <w:rtl/>
        </w:rPr>
        <w:t>ر هذا التفسير من يحترم عقله وعقل القر</w:t>
      </w:r>
      <w:r w:rsidR="00F95D44">
        <w:rPr>
          <w:rtl/>
        </w:rPr>
        <w:t>ّ</w:t>
      </w:r>
      <w:r w:rsidR="000509AA" w:rsidRPr="000509AA">
        <w:rPr>
          <w:rtl/>
        </w:rPr>
        <w:t>اء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والصحيح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عليه المفس</w:t>
      </w:r>
      <w:r w:rsidR="00F95D44">
        <w:rPr>
          <w:rtl/>
        </w:rPr>
        <w:t>ّ</w:t>
      </w:r>
      <w:r w:rsidR="000509AA" w:rsidRPr="000509AA">
        <w:rPr>
          <w:rtl/>
        </w:rPr>
        <w:t>رون المعتمدون هو</w:t>
      </w:r>
      <w:r w:rsidR="00F26704">
        <w:rPr>
          <w:rtl/>
        </w:rPr>
        <w:t xml:space="preserve"> . . .</w:t>
      </w:r>
      <w:r w:rsidR="007C0FB2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F95D44">
      <w:pPr>
        <w:rPr>
          <w:rtl/>
        </w:rPr>
      </w:pPr>
      <w:r w:rsidRPr="000509AA">
        <w:rPr>
          <w:rtl/>
        </w:rPr>
        <w:t>فذكر مختار الطبري و</w:t>
      </w:r>
      <w:r w:rsidR="00F95D44" w:rsidRPr="00B2039A">
        <w:rPr>
          <w:rtl/>
        </w:rPr>
        <w:t>ٱ</w:t>
      </w:r>
      <w:r w:rsidRPr="000509AA">
        <w:rPr>
          <w:rtl/>
        </w:rPr>
        <w:t>بن كثير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جاء في كتاب </w:t>
      </w:r>
      <w:r w:rsidRPr="008100A7">
        <w:rPr>
          <w:rStyle w:val="rfdBold2"/>
          <w:rtl/>
        </w:rPr>
        <w:t>زاد المسير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أم</w:t>
      </w:r>
      <w:r w:rsidR="00F95D44">
        <w:rPr>
          <w:rtl/>
        </w:rPr>
        <w:t>ّ</w:t>
      </w:r>
      <w:r w:rsidRPr="000509AA">
        <w:rPr>
          <w:rtl/>
        </w:rPr>
        <w:t>ا السب</w:t>
      </w:r>
      <w:r w:rsidR="00F95D44">
        <w:rPr>
          <w:rtl/>
        </w:rPr>
        <w:t>ّ</w:t>
      </w:r>
      <w:r w:rsidRPr="000509AA">
        <w:rPr>
          <w:rtl/>
        </w:rPr>
        <w:t xml:space="preserve"> فإليه يعود</w:t>
      </w:r>
      <w:r w:rsidR="00F26704">
        <w:rPr>
          <w:rtl/>
        </w:rPr>
        <w:t xml:space="preserve"> .</w:t>
      </w:r>
    </w:p>
    <w:p w:rsidR="000509AA" w:rsidRPr="000509AA" w:rsidRDefault="000509AA" w:rsidP="00F95D44">
      <w:pPr>
        <w:rPr>
          <w:rtl/>
        </w:rPr>
      </w:pPr>
      <w:r w:rsidRPr="000509AA">
        <w:rPr>
          <w:rtl/>
        </w:rPr>
        <w:t>وأم</w:t>
      </w:r>
      <w:r w:rsidR="00F95D44">
        <w:rPr>
          <w:rtl/>
        </w:rPr>
        <w:t>ّ</w:t>
      </w:r>
      <w:r w:rsidRPr="000509AA">
        <w:rPr>
          <w:rtl/>
        </w:rPr>
        <w:t>ا الاعتماد على</w:t>
      </w:r>
      <w:r w:rsidR="00F95D44" w:rsidRPr="00B2039A">
        <w:rPr>
          <w:rtl/>
        </w:rPr>
        <w:t>ٰ</w:t>
      </w:r>
      <w:r w:rsidRPr="000509AA">
        <w:rPr>
          <w:rtl/>
        </w:rPr>
        <w:t xml:space="preserve"> قول محم</w:t>
      </w:r>
      <w:r w:rsidR="00F95D44">
        <w:rPr>
          <w:rtl/>
        </w:rPr>
        <w:t>ّ</w:t>
      </w:r>
      <w:r w:rsidRPr="000509AA">
        <w:rPr>
          <w:rtl/>
        </w:rPr>
        <w:t>د بن جرير و</w:t>
      </w:r>
      <w:r w:rsidR="00F95D44" w:rsidRPr="00B2039A">
        <w:rPr>
          <w:rtl/>
        </w:rPr>
        <w:t>ٱ</w:t>
      </w:r>
      <w:r w:rsidRPr="000509AA">
        <w:rPr>
          <w:rtl/>
        </w:rPr>
        <w:t>بن كثير و</w:t>
      </w:r>
      <w:r w:rsidR="00F95D44" w:rsidRPr="00B2039A">
        <w:rPr>
          <w:rtl/>
        </w:rPr>
        <w:t>ٱ</w:t>
      </w:r>
      <w:r w:rsidRPr="000509AA">
        <w:rPr>
          <w:rtl/>
        </w:rPr>
        <w:t>بن الجوزي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مقابلة قول أئم</w:t>
      </w:r>
      <w:r w:rsidR="00F95D44">
        <w:rPr>
          <w:rtl/>
        </w:rPr>
        <w:t>ّ</w:t>
      </w:r>
      <w:r w:rsidRPr="000509AA">
        <w:rPr>
          <w:rtl/>
        </w:rPr>
        <w:t>ة أهل البيت</w:t>
      </w:r>
      <w:r w:rsidR="00F95D44">
        <w:rPr>
          <w:rtl/>
        </w:rPr>
        <w:t xml:space="preserve"> عليهم 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فهو إعراض عم</w:t>
      </w:r>
      <w:r w:rsidR="00F95D44">
        <w:rPr>
          <w:rtl/>
        </w:rPr>
        <w:t>ّ</w:t>
      </w:r>
      <w:r w:rsidRPr="000509AA">
        <w:rPr>
          <w:rtl/>
        </w:rPr>
        <w:t>ا جاء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الكتاب وفي الس</w:t>
      </w:r>
      <w:r w:rsidR="00F95D44">
        <w:rPr>
          <w:rtl/>
        </w:rPr>
        <w:t>ُ</w:t>
      </w:r>
      <w:r w:rsidRPr="000509AA">
        <w:rPr>
          <w:rtl/>
        </w:rPr>
        <w:t>ن</w:t>
      </w:r>
      <w:r w:rsidR="00F95D44">
        <w:rPr>
          <w:rtl/>
        </w:rPr>
        <w:t>ّ</w:t>
      </w:r>
      <w:r w:rsidRPr="000509AA">
        <w:rPr>
          <w:rtl/>
        </w:rPr>
        <w:t>ة القطعية في السؤال من أهل البيت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والرجوع إليهم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والأخذ عنهم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والتمس</w:t>
      </w:r>
      <w:r w:rsidR="00F95D44">
        <w:rPr>
          <w:rtl/>
        </w:rPr>
        <w:t>ّ</w:t>
      </w:r>
      <w:r w:rsidRPr="000509AA">
        <w:rPr>
          <w:rtl/>
        </w:rPr>
        <w:t>ك بهم و</w:t>
      </w:r>
      <w:r w:rsidR="00F95D44" w:rsidRPr="00B2039A">
        <w:rPr>
          <w:rtl/>
        </w:rPr>
        <w:t>ٱ</w:t>
      </w:r>
      <w:r w:rsidRPr="000509AA">
        <w:rPr>
          <w:rtl/>
        </w:rPr>
        <w:t>ت</w:t>
      </w:r>
      <w:r w:rsidR="00F95D44">
        <w:rPr>
          <w:rtl/>
        </w:rPr>
        <w:t>ّ</w:t>
      </w:r>
      <w:r w:rsidRPr="000509AA">
        <w:rPr>
          <w:rtl/>
        </w:rPr>
        <w:t>باعهم</w:t>
      </w:r>
      <w:r w:rsidR="00F26704">
        <w:rPr>
          <w:rtl/>
        </w:rPr>
        <w:t xml:space="preserve"> . .</w:t>
      </w:r>
    </w:p>
    <w:p w:rsidR="008100A7" w:rsidRDefault="000509AA" w:rsidP="000509AA">
      <w:pPr>
        <w:rPr>
          <w:rtl/>
        </w:rPr>
      </w:pPr>
      <w:r w:rsidRPr="000509AA">
        <w:rPr>
          <w:rtl/>
        </w:rPr>
        <w:t>على</w:t>
      </w:r>
      <w:r w:rsidR="00F95D44" w:rsidRPr="00B2039A">
        <w:rPr>
          <w:rtl/>
        </w:rPr>
        <w:t>ٰ</w:t>
      </w:r>
      <w:r w:rsidRPr="000509AA">
        <w:rPr>
          <w:rtl/>
        </w:rPr>
        <w:t xml:space="preserve"> إن</w:t>
      </w:r>
      <w:r w:rsidR="00F95D44">
        <w:rPr>
          <w:rtl/>
        </w:rPr>
        <w:t>ّ</w:t>
      </w:r>
      <w:r w:rsidRPr="000509AA">
        <w:rPr>
          <w:rtl/>
        </w:rPr>
        <w:t>ه إذا كان المرجع قول ابن جرير وابن كثير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فلماذا لا يؤخذ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بأقوالهما في سائر الآيات و</w:t>
      </w:r>
      <w:r w:rsidR="008100A7">
        <w:rPr>
          <w:rtl/>
        </w:rPr>
        <w:t>نزولها في أهل البيت الأطهار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7C0FB2" w:rsidP="007C0FB2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7C0FB2" w:rsidRPr="007C0FB2" w:rsidRDefault="000509AA" w:rsidP="007C0FB2">
      <w:pPr>
        <w:rPr>
          <w:rtl/>
        </w:rPr>
      </w:pPr>
      <w:r w:rsidRPr="007C0FB2">
        <w:rPr>
          <w:rtl/>
        </w:rPr>
        <w:br w:type="page"/>
      </w:r>
    </w:p>
    <w:p w:rsidR="007C0FB2" w:rsidRDefault="007C0FB2" w:rsidP="007C0FB2">
      <w:pPr>
        <w:pStyle w:val="rfdPoemTini"/>
        <w:rPr>
          <w:rtl/>
        </w:rPr>
      </w:pPr>
    </w:p>
    <w:p w:rsidR="000509AA" w:rsidRPr="000509AA" w:rsidRDefault="000509AA" w:rsidP="00C9017E">
      <w:pPr>
        <w:pStyle w:val="rfdCenterBold1"/>
        <w:rPr>
          <w:rtl/>
        </w:rPr>
      </w:pPr>
      <w:r w:rsidRPr="000509AA">
        <w:rPr>
          <w:rtl/>
        </w:rPr>
        <w:t>كلمة ابن عب</w:t>
      </w:r>
      <w:r w:rsidR="00F95D44">
        <w:rPr>
          <w:rtl/>
        </w:rPr>
        <w:t>ّ</w:t>
      </w:r>
      <w:r w:rsidRPr="000509AA">
        <w:rPr>
          <w:rtl/>
        </w:rPr>
        <w:t>اس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قال السي</w:t>
      </w:r>
      <w:r w:rsidR="00F95D44">
        <w:rPr>
          <w:rtl/>
        </w:rPr>
        <w:t>ّ</w:t>
      </w:r>
      <w:r w:rsidRPr="000509AA">
        <w:rPr>
          <w:rtl/>
        </w:rPr>
        <w:t>د :</w:t>
      </w:r>
    </w:p>
    <w:p w:rsidR="000509AA" w:rsidRPr="000509AA" w:rsidRDefault="008767F4" w:rsidP="000509AA">
      <w:pPr>
        <w:rPr>
          <w:rtl/>
        </w:rPr>
      </w:pPr>
      <w:r w:rsidRPr="000509AA">
        <w:rPr>
          <w:rtl/>
        </w:rPr>
        <w:t>«</w:t>
      </w:r>
      <w:r w:rsidR="007C0FB2">
        <w:rPr>
          <w:rtl/>
        </w:rPr>
        <w:t xml:space="preserve"> </w:t>
      </w:r>
      <w:r w:rsidR="000509AA" w:rsidRPr="000509AA">
        <w:rPr>
          <w:rtl/>
        </w:rPr>
        <w:t>وقد قال ابن عب</w:t>
      </w:r>
      <w:r w:rsidR="00F95D44">
        <w:rPr>
          <w:rtl/>
        </w:rPr>
        <w:t>ّ</w:t>
      </w:r>
      <w:r w:rsidR="000509AA" w:rsidRPr="000509AA">
        <w:rPr>
          <w:rtl/>
        </w:rPr>
        <w:t>اس : نزل في علي</w:t>
      </w:r>
      <w:r w:rsidR="00F95D44">
        <w:rPr>
          <w:rtl/>
        </w:rPr>
        <w:t>ٍّ</w:t>
      </w:r>
      <w:r w:rsidR="000509AA" w:rsidRPr="000509AA">
        <w:rPr>
          <w:rtl/>
        </w:rPr>
        <w:t xml:space="preserve"> وحده ثلاثمائة آية</w:t>
      </w:r>
      <w:r w:rsidR="007C0FB2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قال في الهامش :</w:t>
      </w:r>
    </w:p>
    <w:p w:rsidR="000509AA" w:rsidRPr="000509AA" w:rsidRDefault="008767F4" w:rsidP="000509AA">
      <w:pPr>
        <w:rPr>
          <w:rtl/>
        </w:rPr>
      </w:pPr>
      <w:r w:rsidRPr="000509AA">
        <w:rPr>
          <w:rtl/>
        </w:rPr>
        <w:t>«</w:t>
      </w:r>
      <w:r w:rsidR="007C0FB2">
        <w:rPr>
          <w:rtl/>
        </w:rPr>
        <w:t xml:space="preserve"> </w:t>
      </w:r>
      <w:r w:rsidR="000509AA" w:rsidRPr="000509AA">
        <w:rPr>
          <w:rtl/>
        </w:rPr>
        <w:t>أخرجه ابن عساكر عن ابن عب</w:t>
      </w:r>
      <w:r w:rsidR="00F95D44">
        <w:rPr>
          <w:rtl/>
        </w:rPr>
        <w:t>ّ</w:t>
      </w:r>
      <w:r w:rsidR="000509AA" w:rsidRPr="000509AA">
        <w:rPr>
          <w:rtl/>
        </w:rPr>
        <w:t>اس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كما في الفصل 3 من الباب 9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من الصواعق ص 76</w:t>
      </w:r>
      <w:r w:rsidR="007C0FB2">
        <w:rPr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أقول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سيأتي الكلام عليه في المراجعة رقم 49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فانتظر</w:t>
      </w:r>
      <w:r w:rsidR="00F26704">
        <w:rPr>
          <w:rtl/>
        </w:rPr>
        <w:t xml:space="preserve"> .</w:t>
      </w:r>
    </w:p>
    <w:p w:rsidR="000509AA" w:rsidRPr="000509AA" w:rsidRDefault="007C0FB2" w:rsidP="007C0FB2">
      <w:pPr>
        <w:pStyle w:val="rfdCenter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0509AA" w:rsidP="00F95D44">
      <w:pPr>
        <w:rPr>
          <w:rtl/>
        </w:rPr>
      </w:pPr>
      <w:r w:rsidRPr="000509AA">
        <w:rPr>
          <w:rtl/>
        </w:rPr>
        <w:t>هذا تمام الكلام على</w:t>
      </w:r>
      <w:r w:rsidR="00F95D44" w:rsidRPr="00B2039A">
        <w:rPr>
          <w:rtl/>
        </w:rPr>
        <w:t>ٰ</w:t>
      </w:r>
      <w:r w:rsidRPr="000509AA">
        <w:rPr>
          <w:rtl/>
        </w:rPr>
        <w:t xml:space="preserve"> هذه المراجعة المختص</w:t>
      </w:r>
      <w:r w:rsidR="00F95D44">
        <w:rPr>
          <w:rtl/>
        </w:rPr>
        <w:t>ّ</w:t>
      </w:r>
      <w:r w:rsidRPr="000509AA">
        <w:rPr>
          <w:rtl/>
        </w:rPr>
        <w:t>ة بالآيات المنز</w:t>
      </w:r>
      <w:r w:rsidR="00F95D44">
        <w:rPr>
          <w:rtl/>
        </w:rPr>
        <w:t>َّ</w:t>
      </w:r>
      <w:r w:rsidRPr="000509AA">
        <w:rPr>
          <w:rtl/>
        </w:rPr>
        <w:t>لة بشأن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أمير المؤمنين</w:t>
      </w:r>
      <w:r w:rsidR="00F95D44">
        <w:rPr>
          <w:rtl/>
        </w:rPr>
        <w:t xml:space="preserve"> عليه 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المستدل</w:t>
      </w:r>
      <w:r w:rsidR="00F95D44">
        <w:rPr>
          <w:rtl/>
        </w:rPr>
        <w:t>ّ</w:t>
      </w:r>
      <w:r w:rsidRPr="000509AA">
        <w:rPr>
          <w:rtl/>
        </w:rPr>
        <w:t xml:space="preserve"> بها على</w:t>
      </w:r>
      <w:r w:rsidR="00F95D44" w:rsidRPr="00B2039A">
        <w:rPr>
          <w:rtl/>
        </w:rPr>
        <w:t>ٰ</w:t>
      </w:r>
      <w:r w:rsidRPr="000509AA">
        <w:rPr>
          <w:rtl/>
        </w:rPr>
        <w:t xml:space="preserve"> إمامته بلا فصل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F95D44" w:rsidRPr="00B2039A">
        <w:rPr>
          <w:rtl/>
        </w:rPr>
        <w:t>ٰ</w:t>
      </w:r>
      <w:r w:rsidRPr="000509AA">
        <w:rPr>
          <w:rtl/>
        </w:rPr>
        <w:t xml:space="preserve"> ضوء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كتب القوم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ن</w:t>
      </w:r>
      <w:r w:rsidR="00F95D44">
        <w:rPr>
          <w:rtl/>
        </w:rPr>
        <w:t>َ</w:t>
      </w:r>
      <w:r w:rsidRPr="000509AA">
        <w:rPr>
          <w:rtl/>
        </w:rPr>
        <w:t>ظ</w:t>
      </w:r>
      <w:r w:rsidR="00F95D44">
        <w:rPr>
          <w:rtl/>
        </w:rPr>
        <w:t>َ</w:t>
      </w:r>
      <w:r w:rsidRPr="000509AA">
        <w:rPr>
          <w:rtl/>
        </w:rPr>
        <w:t>ر إلى</w:t>
      </w:r>
      <w:r w:rsidR="00F95D44" w:rsidRPr="00B2039A">
        <w:rPr>
          <w:rtl/>
        </w:rPr>
        <w:t>ٰ</w:t>
      </w:r>
      <w:r w:rsidRPr="000509AA">
        <w:rPr>
          <w:rtl/>
        </w:rPr>
        <w:t xml:space="preserve"> ما حوته من بحوث</w:t>
      </w:r>
      <w:r w:rsidR="00F95D44">
        <w:rPr>
          <w:rtl/>
        </w:rPr>
        <w:t>ٍ</w:t>
      </w:r>
      <w:r w:rsidRPr="000509AA">
        <w:rPr>
          <w:rtl/>
        </w:rPr>
        <w:t xml:space="preserve"> في الكتاب والس</w:t>
      </w:r>
      <w:r w:rsidR="00F95D44">
        <w:rPr>
          <w:rtl/>
        </w:rPr>
        <w:t>ُ</w:t>
      </w:r>
      <w:r w:rsidRPr="000509AA">
        <w:rPr>
          <w:rtl/>
        </w:rPr>
        <w:t>ن</w:t>
      </w:r>
      <w:r w:rsidR="00F95D44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وبالاستناد إلى</w:t>
      </w:r>
      <w:r w:rsidR="00F95D44" w:rsidRPr="00B2039A">
        <w:rPr>
          <w:rtl/>
        </w:rPr>
        <w:t>ٰ</w:t>
      </w:r>
      <w:r w:rsidRPr="000509AA">
        <w:rPr>
          <w:rtl/>
        </w:rPr>
        <w:t xml:space="preserve"> أشهر الأسفار والكتب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وحر</w:t>
      </w:r>
      <w:r w:rsidR="00F95D44">
        <w:rPr>
          <w:rtl/>
        </w:rPr>
        <w:t>ّ</w:t>
      </w:r>
      <w:r w:rsidRPr="000509AA">
        <w:rPr>
          <w:rtl/>
        </w:rPr>
        <w:t>ر فكره من التقليد والتعص</w:t>
      </w:r>
      <w:r w:rsidR="00F95D44">
        <w:rPr>
          <w:rtl/>
        </w:rPr>
        <w:t>ّ</w:t>
      </w:r>
      <w:r w:rsidRPr="000509AA">
        <w:rPr>
          <w:rtl/>
        </w:rPr>
        <w:t>ب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</w:t>
      </w:r>
      <w:r w:rsidR="00F95D44">
        <w:rPr>
          <w:rtl/>
        </w:rPr>
        <w:t>ُ</w:t>
      </w:r>
      <w:r w:rsidRPr="000509AA">
        <w:rPr>
          <w:rtl/>
        </w:rPr>
        <w:t>دي إلى</w:t>
      </w:r>
      <w:r w:rsidR="00F95D44" w:rsidRPr="00B2039A">
        <w:rPr>
          <w:rtl/>
        </w:rPr>
        <w:t>ٰ</w:t>
      </w:r>
      <w:r w:rsidRPr="000509AA">
        <w:rPr>
          <w:rtl/>
        </w:rPr>
        <w:t xml:space="preserve"> الحق</w:t>
      </w:r>
      <w:r w:rsidR="00F95D44">
        <w:rPr>
          <w:rtl/>
        </w:rPr>
        <w:t>ّ</w:t>
      </w:r>
      <w:r w:rsidRPr="000509AA">
        <w:rPr>
          <w:rtl/>
        </w:rPr>
        <w:t xml:space="preserve"> المبين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مذهب النبي</w:t>
      </w:r>
      <w:r w:rsidR="00F95D44">
        <w:rPr>
          <w:rtl/>
        </w:rPr>
        <w:t>ّ</w:t>
      </w:r>
      <w:r w:rsidRPr="000509AA">
        <w:rPr>
          <w:rtl/>
        </w:rPr>
        <w:t xml:space="preserve"> وآله الطاهرين</w:t>
      </w:r>
      <w:r w:rsidR="00F26704">
        <w:rPr>
          <w:rtl/>
        </w:rPr>
        <w:t xml:space="preserve"> .</w:t>
      </w:r>
    </w:p>
    <w:p w:rsidR="000509AA" w:rsidRPr="000509AA" w:rsidRDefault="000509AA" w:rsidP="007C0FB2">
      <w:pPr>
        <w:pStyle w:val="rfdLeftBold"/>
        <w:rPr>
          <w:rtl/>
        </w:rPr>
      </w:pPr>
      <w:r w:rsidRPr="000509AA">
        <w:rPr>
          <w:rtl/>
        </w:rPr>
        <w:t>للبحث صلة</w:t>
      </w:r>
      <w:r w:rsidR="00F26704">
        <w:rPr>
          <w:rtl/>
        </w:rPr>
        <w:t xml:space="preserve"> . . .</w:t>
      </w:r>
    </w:p>
    <w:p w:rsidR="00B74168" w:rsidRDefault="00B74168" w:rsidP="003F3047">
      <w:pPr>
        <w:rPr>
          <w:rtl/>
        </w:rPr>
        <w:sectPr w:rsidR="00B74168" w:rsidSect="00600DF3">
          <w:headerReference w:type="even" r:id="rId75"/>
          <w:headerReference w:type="default" r:id="rId76"/>
          <w:headerReference w:type="first" r:id="rId7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3F3047" w:rsidRPr="003F3047" w:rsidRDefault="003F3047" w:rsidP="003F3047">
      <w:pPr>
        <w:rPr>
          <w:rtl/>
        </w:rPr>
      </w:pPr>
      <w:r w:rsidRPr="003F3047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12" w:space="0" w:color="auto"/>
          <w:bottom w:val="threeDEngrave" w:sz="48" w:space="0" w:color="auto"/>
        </w:tblBorders>
        <w:tblLook w:val="04A0" w:firstRow="1" w:lastRow="0" w:firstColumn="1" w:lastColumn="0" w:noHBand="0" w:noVBand="1"/>
      </w:tblPr>
      <w:tblGrid>
        <w:gridCol w:w="2824"/>
        <w:gridCol w:w="6589"/>
      </w:tblGrid>
      <w:tr w:rsidR="007C0FB2" w:rsidTr="00327C32">
        <w:trPr>
          <w:trHeight w:val="3402"/>
        </w:trPr>
        <w:tc>
          <w:tcPr>
            <w:tcW w:w="1500" w:type="pct"/>
          </w:tcPr>
          <w:p w:rsidR="002509F1" w:rsidRPr="00EB2E39" w:rsidRDefault="002509F1" w:rsidP="002509F1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 xml:space="preserve">عدالة الصحابة </w:t>
            </w:r>
            <w:r>
              <w:rPr>
                <w:rtl/>
              </w:rPr>
              <w:br/>
              <w:t>(</w:t>
            </w:r>
            <w:r w:rsidR="001E3F6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5</w:t>
            </w:r>
            <w:r w:rsidR="001E3F6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  <w:tc>
          <w:tcPr>
            <w:tcW w:w="3500" w:type="pct"/>
            <w:vAlign w:val="bottom"/>
          </w:tcPr>
          <w:p w:rsidR="007C0FB2" w:rsidRPr="00EB2E39" w:rsidRDefault="002509F1" w:rsidP="00327C32">
            <w:pPr>
              <w:pStyle w:val="rfdLeftBold"/>
              <w:rPr>
                <w:rtl/>
              </w:rPr>
            </w:pPr>
            <w:r>
              <w:rPr>
                <w:rtl/>
              </w:rPr>
              <w:t>الشيخ محمّد السند</w:t>
            </w:r>
          </w:p>
        </w:tc>
      </w:tr>
    </w:tbl>
    <w:p w:rsidR="000509AA" w:rsidRPr="000509AA" w:rsidRDefault="000509AA" w:rsidP="008100A7">
      <w:pPr>
        <w:pStyle w:val="rfdCenterBold1"/>
        <w:rPr>
          <w:rtl/>
        </w:rPr>
      </w:pPr>
      <w:r w:rsidRPr="000509AA">
        <w:rPr>
          <w:rtl/>
        </w:rPr>
        <w:t>بسم الله الرحم</w:t>
      </w:r>
      <w:r w:rsidR="00546A63" w:rsidRPr="00B2039A">
        <w:rPr>
          <w:rtl/>
        </w:rPr>
        <w:t>ٰ</w:t>
      </w:r>
      <w:r w:rsidRPr="000509AA">
        <w:rPr>
          <w:rtl/>
        </w:rPr>
        <w:t>ن الرحيم</w:t>
      </w:r>
    </w:p>
    <w:p w:rsidR="000509AA" w:rsidRPr="000509AA" w:rsidRDefault="000509AA" w:rsidP="008100A7">
      <w:pPr>
        <w:pStyle w:val="rfdBold1"/>
        <w:rPr>
          <w:rtl/>
        </w:rPr>
      </w:pPr>
      <w:r w:rsidRPr="000509AA">
        <w:rPr>
          <w:rtl/>
        </w:rPr>
        <w:t>الوجه التاريخي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546A63">
        <w:rPr>
          <w:rtl/>
        </w:rPr>
        <w:t>ّ</w:t>
      </w:r>
      <w:r w:rsidRPr="000509AA">
        <w:rPr>
          <w:rtl/>
        </w:rPr>
        <w:t xml:space="preserve"> إن</w:t>
      </w:r>
      <w:r w:rsidR="00546A63">
        <w:rPr>
          <w:rtl/>
        </w:rPr>
        <w:t>ّ</w:t>
      </w:r>
      <w:r w:rsidRPr="000509AA">
        <w:rPr>
          <w:rtl/>
        </w:rPr>
        <w:t>ه بقي وجه آخر أو أخير يتمس</w:t>
      </w:r>
      <w:r w:rsidR="00546A63">
        <w:rPr>
          <w:rtl/>
        </w:rPr>
        <w:t>ّ</w:t>
      </w:r>
      <w:r w:rsidRPr="000509AA">
        <w:rPr>
          <w:rtl/>
        </w:rPr>
        <w:t>ك به القائل بعدالة الصحابة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ـ</w:t>
      </w:r>
      <w:r w:rsidRPr="000509AA">
        <w:rPr>
          <w:rtl/>
        </w:rPr>
        <w:t xml:space="preserve"> بالترديد المتقد</w:t>
      </w:r>
      <w:r w:rsidR="00546A63">
        <w:rPr>
          <w:rtl/>
        </w:rPr>
        <w:t>ّ</w:t>
      </w:r>
      <w:r w:rsidRPr="000509AA">
        <w:rPr>
          <w:rtl/>
        </w:rPr>
        <w:t>م في معنى</w:t>
      </w:r>
      <w:r w:rsidR="00546A63" w:rsidRPr="00B2039A">
        <w:rPr>
          <w:rtl/>
        </w:rPr>
        <w:t>ٰ</w:t>
      </w:r>
      <w:r w:rsidRPr="000509AA">
        <w:rPr>
          <w:rtl/>
        </w:rPr>
        <w:t xml:space="preserve"> العدالة وفي دائرة الصحابة المرادة لذلك القائل </w:t>
      </w:r>
      <w:r w:rsidR="00294847">
        <w:rPr>
          <w:rtl/>
        </w:rPr>
        <w:t>ـ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وهو : إن</w:t>
      </w:r>
      <w:r w:rsidR="00546A63">
        <w:rPr>
          <w:rtl/>
        </w:rPr>
        <w:t>ّ</w:t>
      </w:r>
      <w:r w:rsidRPr="000509AA">
        <w:rPr>
          <w:rtl/>
        </w:rPr>
        <w:t xml:space="preserve"> الصحابة هم ال</w:t>
      </w:r>
      <w:r w:rsidR="00546A63">
        <w:rPr>
          <w:rtl/>
        </w:rPr>
        <w:t>ّ</w:t>
      </w:r>
      <w:r w:rsidRPr="000509AA">
        <w:rPr>
          <w:rtl/>
        </w:rPr>
        <w:t>ذين قاموا بفتوحات الإسلام ونشر الدين في أرجاء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546A63">
        <w:rPr>
          <w:rtl/>
        </w:rPr>
        <w:t>المعمورة</w:t>
      </w:r>
      <w:r w:rsidR="00C51724">
        <w:rPr>
          <w:rtl/>
        </w:rPr>
        <w:t xml:space="preserve"> ،</w:t>
      </w:r>
      <w:r w:rsidR="00546A63">
        <w:rPr>
          <w:rtl/>
        </w:rPr>
        <w:t xml:space="preserve"> وهذا بعد</w:t>
      </w:r>
      <w:r w:rsidRPr="000509AA">
        <w:rPr>
          <w:rtl/>
        </w:rPr>
        <w:t>ما عانوا ما عانوا مع النبي</w:t>
      </w:r>
      <w:r w:rsidR="00546A63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الغزوات الأ</w:t>
      </w:r>
      <w:r w:rsidR="00546A63">
        <w:rPr>
          <w:rtl/>
        </w:rPr>
        <w:t>ُ</w:t>
      </w:r>
      <w:r w:rsidRPr="000509AA">
        <w:rPr>
          <w:rtl/>
        </w:rPr>
        <w:t>ولى</w:t>
      </w:r>
      <w:r w:rsidR="00546A63" w:rsidRPr="00B2039A">
        <w:rPr>
          <w:rtl/>
        </w:rPr>
        <w:t>ٰ</w:t>
      </w:r>
      <w:r w:rsidR="00F26704">
        <w:rPr>
          <w:rtl/>
        </w:rPr>
        <w:t xml:space="preserve"> . .</w:t>
      </w:r>
    </w:p>
    <w:p w:rsidR="000509AA" w:rsidRPr="000509AA" w:rsidRDefault="000509AA" w:rsidP="00546A63">
      <w:pPr>
        <w:rPr>
          <w:rtl/>
        </w:rPr>
      </w:pPr>
      <w:r w:rsidRPr="000509AA">
        <w:rPr>
          <w:rtl/>
        </w:rPr>
        <w:t>وهذا الوجه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مع غض</w:t>
      </w:r>
      <w:r w:rsidR="00546A63">
        <w:rPr>
          <w:rtl/>
        </w:rPr>
        <w:t>ّ</w:t>
      </w:r>
      <w:r w:rsidRPr="000509AA">
        <w:rPr>
          <w:rtl/>
        </w:rPr>
        <w:t xml:space="preserve"> النظر عن التحليل الآتي فيه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وعن الخوض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حقيقته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ما هو المقدار اللازم منه في الحج</w:t>
      </w:r>
      <w:r w:rsidR="00546A63">
        <w:rPr>
          <w:rtl/>
        </w:rPr>
        <w:t>ّ</w:t>
      </w:r>
      <w:r w:rsidRPr="000509AA">
        <w:rPr>
          <w:rtl/>
        </w:rPr>
        <w:t>ي</w:t>
      </w:r>
      <w:r w:rsidR="00546A63">
        <w:rPr>
          <w:rtl/>
        </w:rPr>
        <w:t>ّ</w:t>
      </w:r>
      <w:r w:rsidRPr="000509AA">
        <w:rPr>
          <w:rtl/>
        </w:rPr>
        <w:t>ة المبحوث عنها في عدالة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الصحابة </w:t>
      </w:r>
      <w:r w:rsidR="00546A63">
        <w:rPr>
          <w:rtl/>
        </w:rPr>
        <w:t>؛</w:t>
      </w:r>
      <w:r w:rsidRPr="000509AA">
        <w:rPr>
          <w:rtl/>
        </w:rPr>
        <w:t xml:space="preserve"> فقد تقد</w:t>
      </w:r>
      <w:r w:rsidR="00546A63">
        <w:rPr>
          <w:rtl/>
        </w:rPr>
        <w:t>ّ</w:t>
      </w:r>
      <w:r w:rsidRPr="000509AA">
        <w:rPr>
          <w:rtl/>
        </w:rPr>
        <w:t>م أن</w:t>
      </w:r>
      <w:r w:rsidR="00546A63">
        <w:rPr>
          <w:rtl/>
        </w:rPr>
        <w:t>ّ</w:t>
      </w:r>
      <w:r w:rsidRPr="000509AA">
        <w:rPr>
          <w:rtl/>
        </w:rPr>
        <w:t xml:space="preserve"> صدور العمل الصالح أو الحسن من شخص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بعد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افتراض ذلك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لا يلازم عدالته و</w:t>
      </w:r>
      <w:r w:rsidR="00546A63" w:rsidRPr="00B2039A">
        <w:rPr>
          <w:rtl/>
        </w:rPr>
        <w:t>ٱ</w:t>
      </w:r>
      <w:r w:rsidRPr="000509AA">
        <w:rPr>
          <w:rtl/>
        </w:rPr>
        <w:t>ستقامته في كل</w:t>
      </w:r>
      <w:r w:rsidR="00546A63">
        <w:rPr>
          <w:rtl/>
        </w:rPr>
        <w:t>ّ</w:t>
      </w:r>
      <w:r w:rsidRPr="000509AA">
        <w:rPr>
          <w:rtl/>
        </w:rPr>
        <w:t xml:space="preserve"> أفعاله الأ</w:t>
      </w:r>
      <w:r w:rsidR="00546A63">
        <w:rPr>
          <w:rtl/>
        </w:rPr>
        <w:t>ُ</w:t>
      </w:r>
      <w:r w:rsidRPr="000509AA">
        <w:rPr>
          <w:rtl/>
        </w:rPr>
        <w:t>خرى</w:t>
      </w:r>
      <w:r w:rsidR="00546A63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فضلا</w:t>
      </w:r>
      <w:r w:rsidR="00546A63">
        <w:rPr>
          <w:rtl/>
        </w:rPr>
        <w:t>ً</w:t>
      </w:r>
      <w:r w:rsidRPr="000509AA">
        <w:rPr>
          <w:rtl/>
        </w:rPr>
        <w:t xml:space="preserve">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عصمته وإمامته في الدين</w:t>
      </w:r>
      <w:r w:rsidR="00F26704">
        <w:rPr>
          <w:rtl/>
        </w:rPr>
        <w:t xml:space="preserve"> .</w:t>
      </w:r>
    </w:p>
    <w:p w:rsidR="000509AA" w:rsidRPr="002509F1" w:rsidRDefault="000509AA" w:rsidP="000509AA">
      <w:pPr>
        <w:rPr>
          <w:rStyle w:val="rfdPoemTiniCharChar"/>
          <w:rtl/>
        </w:rPr>
      </w:pPr>
      <w:r w:rsidRPr="000509AA">
        <w:rPr>
          <w:rtl/>
        </w:rPr>
        <w:t>ففي كثير من الغزوات التي قام بها المسلمون في عهد النبي</w:t>
      </w:r>
      <w:r w:rsidR="00546A63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ارتكب م</w:t>
      </w:r>
      <w:r w:rsidR="00546A63">
        <w:rPr>
          <w:rtl/>
        </w:rPr>
        <w:t>َ</w:t>
      </w:r>
      <w:r w:rsidRPr="000509AA">
        <w:rPr>
          <w:rtl/>
        </w:rPr>
        <w:t xml:space="preserve">ن صحبه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فيها أعمالا</w:t>
      </w:r>
      <w:r w:rsidR="00546A63">
        <w:rPr>
          <w:rtl/>
        </w:rPr>
        <w:t>ً</w:t>
      </w:r>
      <w:r w:rsidRPr="000509AA">
        <w:rPr>
          <w:rtl/>
        </w:rPr>
        <w:t xml:space="preserve"> تعد</w:t>
      </w:r>
      <w:r w:rsidR="00546A63">
        <w:rPr>
          <w:rtl/>
        </w:rPr>
        <w:t>ّ</w:t>
      </w:r>
      <w:r w:rsidRPr="000509AA">
        <w:rPr>
          <w:rtl/>
        </w:rPr>
        <w:t xml:space="preserve"> في الشرع من الخطايا الكبيرة</w:t>
      </w:r>
      <w:r w:rsidR="00546A63">
        <w:rPr>
          <w:rtl/>
        </w:rPr>
        <w:t xml:space="preserve"> </w:t>
      </w:r>
      <w:r w:rsidR="00546A63">
        <w:rPr>
          <w:rtl/>
        </w:rPr>
        <w:br/>
      </w:r>
    </w:p>
    <w:p w:rsidR="000509AA" w:rsidRPr="000509AA" w:rsidRDefault="000509AA" w:rsidP="00B7416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المغل</w:t>
      </w:r>
      <w:r w:rsidR="00546A63">
        <w:rPr>
          <w:rtl/>
        </w:rPr>
        <w:t>ّ</w:t>
      </w:r>
      <w:r w:rsidRPr="000509AA">
        <w:rPr>
          <w:rtl/>
        </w:rPr>
        <w:t>ظة عقوبتها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ذكرنا شطرا</w:t>
      </w:r>
      <w:r w:rsidR="00546A63">
        <w:rPr>
          <w:rtl/>
        </w:rPr>
        <w:t>ً</w:t>
      </w:r>
      <w:r w:rsidRPr="000509AA">
        <w:rPr>
          <w:rtl/>
        </w:rPr>
        <w:t xml:space="preserve"> منها في ما سلف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ونذكر هنا شطرا</w:t>
      </w:r>
      <w:r w:rsidR="00546A63">
        <w:rPr>
          <w:rtl/>
        </w:rPr>
        <w:t>ً</w:t>
      </w:r>
      <w:r w:rsidRPr="000509AA">
        <w:rPr>
          <w:rtl/>
        </w:rPr>
        <w:t xml:space="preserve"> آخر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منها :</w:t>
      </w:r>
    </w:p>
    <w:p w:rsidR="000509AA" w:rsidRPr="000509AA" w:rsidRDefault="000509AA" w:rsidP="00327C32">
      <w:pPr>
        <w:rPr>
          <w:rtl/>
        </w:rPr>
      </w:pPr>
      <w:r w:rsidRPr="000509AA">
        <w:rPr>
          <w:rtl/>
        </w:rPr>
        <w:t>قوله تعالى</w:t>
      </w:r>
      <w:r w:rsidR="00546A63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327C32" w:rsidRPr="00327C32">
        <w:rPr>
          <w:rStyle w:val="rfdAie"/>
          <w:rtl/>
        </w:rPr>
        <w:t xml:space="preserve"> </w:t>
      </w:r>
      <w:r w:rsidR="004C4D76" w:rsidRPr="004C4D76">
        <w:rPr>
          <w:rStyle w:val="rfdAie"/>
          <w:rtl/>
        </w:rPr>
        <w:t xml:space="preserve">مَا كَانَ لِنَبِيٍّ أَن يَكُونَ لَهُ أَسْرَىٰ حَتَّىٰ يُثْخِنَ فِي </w:t>
      </w:r>
      <w:r w:rsidR="004C4D76">
        <w:rPr>
          <w:rStyle w:val="rfdAie"/>
          <w:rtl/>
        </w:rPr>
        <w:br/>
      </w:r>
      <w:r w:rsidR="004C4D76" w:rsidRPr="004C4D76">
        <w:rPr>
          <w:rStyle w:val="rfdAie"/>
          <w:rtl/>
        </w:rPr>
        <w:t xml:space="preserve">الْأَرْضِ </w:t>
      </w:r>
      <w:r w:rsidR="004C4D76" w:rsidRPr="00B2039A">
        <w:rPr>
          <w:rStyle w:val="rfdAie"/>
          <w:rtl/>
        </w:rPr>
        <w:t>تُرِيدُونَ</w:t>
      </w:r>
      <w:r w:rsidR="004C4D76" w:rsidRPr="004C4D76">
        <w:rPr>
          <w:rStyle w:val="rfdAie"/>
          <w:rtl/>
        </w:rPr>
        <w:t xml:space="preserve"> </w:t>
      </w:r>
      <w:r w:rsidR="004C4D76" w:rsidRPr="00B2039A">
        <w:rPr>
          <w:rStyle w:val="rfdAie"/>
          <w:rtl/>
        </w:rPr>
        <w:t>عَ</w:t>
      </w:r>
      <w:r w:rsidR="004C4D76" w:rsidRPr="004C4D76">
        <w:rPr>
          <w:rStyle w:val="rfdAie"/>
          <w:rtl/>
        </w:rPr>
        <w:t xml:space="preserve">رَضَ الدُّنْيَا وَاللَّهُ يُرِيدُ الْآخِرَةَ </w:t>
      </w:r>
      <w:r w:rsidR="004C4D76" w:rsidRPr="00B2039A">
        <w:rPr>
          <w:rStyle w:val="rfdAie"/>
          <w:rtl/>
        </w:rPr>
        <w:t>وَاللَّهُ</w:t>
      </w:r>
      <w:r w:rsidR="004C4D76" w:rsidRPr="004C4D76">
        <w:rPr>
          <w:rStyle w:val="rfdAie"/>
          <w:rtl/>
        </w:rPr>
        <w:t xml:space="preserve"> </w:t>
      </w:r>
      <w:r w:rsidR="004C4D76" w:rsidRPr="00B2039A">
        <w:rPr>
          <w:rStyle w:val="rfdAie"/>
          <w:rtl/>
        </w:rPr>
        <w:t>عَزِيزٌ</w:t>
      </w:r>
      <w:r w:rsidR="004C4D76" w:rsidRPr="004C4D76">
        <w:rPr>
          <w:rStyle w:val="rfdAie"/>
          <w:rtl/>
        </w:rPr>
        <w:t xml:space="preserve"> </w:t>
      </w:r>
      <w:r w:rsidR="004C4D76" w:rsidRPr="00B2039A">
        <w:rPr>
          <w:rStyle w:val="rfdAie"/>
          <w:rtl/>
        </w:rPr>
        <w:t xml:space="preserve">حَكِيمٌ </w:t>
      </w:r>
      <w:r w:rsidR="00327C32">
        <w:rPr>
          <w:rStyle w:val="rfdAie"/>
        </w:rPr>
        <w:sym w:font="Wingdings 2" w:char="F0F5"/>
      </w:r>
      <w:r w:rsidR="004C4D76" w:rsidRPr="00B2039A">
        <w:rPr>
          <w:rStyle w:val="rfdAie"/>
          <w:rtl/>
        </w:rPr>
        <w:t xml:space="preserve"> لَّوْلَا </w:t>
      </w:r>
      <w:r w:rsidR="004C4D76" w:rsidRPr="00B2039A">
        <w:rPr>
          <w:rStyle w:val="rfdAie"/>
          <w:rtl/>
        </w:rPr>
        <w:br/>
        <w:t>كِتَابٌ مِّنَ اللَّهِ سَبَقَ لَمَسَّكُمْ فِيمَا أَخَذْتُمْ عَذَابٌ عَظِيمٌ</w:t>
      </w:r>
      <w:r w:rsidR="00327C3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والآية تبي</w:t>
      </w:r>
      <w:r w:rsidR="004C4D76">
        <w:rPr>
          <w:rtl/>
        </w:rPr>
        <w:t>ّ</w:t>
      </w:r>
      <w:r w:rsidRPr="000509AA">
        <w:rPr>
          <w:rtl/>
        </w:rPr>
        <w:t>ن أن</w:t>
      </w:r>
      <w:r w:rsidR="004C4D76">
        <w:rPr>
          <w:rtl/>
        </w:rPr>
        <w:t>ّ</w:t>
      </w:r>
      <w:r w:rsidRPr="000509AA">
        <w:rPr>
          <w:rtl/>
        </w:rPr>
        <w:t xml:space="preserve"> الواجب على</w:t>
      </w:r>
      <w:r w:rsidR="004C4D76" w:rsidRPr="00B2039A">
        <w:rPr>
          <w:rtl/>
        </w:rPr>
        <w:t>ٰ</w:t>
      </w:r>
      <w:r w:rsidRPr="000509AA">
        <w:rPr>
          <w:rtl/>
        </w:rPr>
        <w:t xml:space="preserve"> المسلمين الإثخان في قتل المشركين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وعدم أخذ الأسرى</w:t>
      </w:r>
      <w:r w:rsidR="004C4D76" w:rsidRPr="00B2039A">
        <w:rPr>
          <w:rtl/>
        </w:rPr>
        <w:t>ٰ</w:t>
      </w:r>
      <w:r w:rsidRPr="000509AA">
        <w:rPr>
          <w:rtl/>
        </w:rPr>
        <w:t xml:space="preserve"> والحرب قائمة قبل أن</w:t>
      </w:r>
      <w:r w:rsidR="004C4D76">
        <w:rPr>
          <w:rtl/>
        </w:rPr>
        <w:t>ّ</w:t>
      </w:r>
      <w:r w:rsidRPr="000509AA">
        <w:rPr>
          <w:rtl/>
        </w:rPr>
        <w:t xml:space="preserve"> ينهد</w:t>
      </w:r>
      <w:r w:rsidR="004C4D76">
        <w:rPr>
          <w:rtl/>
        </w:rPr>
        <w:t>ّ</w:t>
      </w:r>
      <w:r w:rsidRPr="000509AA">
        <w:rPr>
          <w:rtl/>
        </w:rPr>
        <w:t xml:space="preserve"> صف</w:t>
      </w:r>
      <w:r w:rsidR="004C4D76">
        <w:rPr>
          <w:rtl/>
        </w:rPr>
        <w:t>ّ</w:t>
      </w:r>
      <w:r w:rsidRPr="000509AA">
        <w:rPr>
          <w:rtl/>
        </w:rPr>
        <w:t xml:space="preserve"> المشركين ويستولي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عليهم الرعب</w:t>
      </w:r>
      <w:r w:rsidR="00F26704">
        <w:rPr>
          <w:rtl/>
        </w:rPr>
        <w:t xml:space="preserve"> .</w:t>
      </w:r>
    </w:p>
    <w:p w:rsidR="000509AA" w:rsidRPr="000509AA" w:rsidRDefault="000509AA" w:rsidP="00327C32">
      <w:pPr>
        <w:rPr>
          <w:rtl/>
        </w:rPr>
      </w:pPr>
      <w:r w:rsidRPr="000509AA">
        <w:rPr>
          <w:rtl/>
        </w:rPr>
        <w:t>وقد وصفت الآية أن</w:t>
      </w:r>
      <w:r w:rsidR="00F90965">
        <w:rPr>
          <w:rtl/>
        </w:rPr>
        <w:t>ّ</w:t>
      </w:r>
      <w:r w:rsidRPr="000509AA">
        <w:rPr>
          <w:rtl/>
        </w:rPr>
        <w:t xml:space="preserve"> العقوبة لو</w:t>
      </w:r>
      <w:r w:rsidR="00327C32">
        <w:rPr>
          <w:rtl/>
        </w:rPr>
        <w:t xml:space="preserve"> </w:t>
      </w:r>
      <w:r w:rsidRPr="000509AA">
        <w:rPr>
          <w:rtl/>
        </w:rPr>
        <w:t>لا عفو الله تعالى</w:t>
      </w:r>
      <w:r w:rsidR="00F90965" w:rsidRPr="00B2039A">
        <w:rPr>
          <w:rtl/>
        </w:rPr>
        <w:t>ٰ</w:t>
      </w:r>
      <w:r w:rsidRPr="000509AA">
        <w:rPr>
          <w:rtl/>
        </w:rPr>
        <w:t xml:space="preserve"> لكانت عذاب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ووصفته بالعظيم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وظاهر الآية وبمقتضى</w:t>
      </w:r>
      <w:r w:rsidR="00F90965" w:rsidRPr="00B2039A">
        <w:rPr>
          <w:rtl/>
        </w:rPr>
        <w:t>ٰ</w:t>
      </w:r>
      <w:r w:rsidRPr="000509AA">
        <w:rPr>
          <w:rtl/>
        </w:rPr>
        <w:t xml:space="preserve"> الإثخان هو : كون الواجب القتل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الأسر أثناء قيام الحرب مع المشركين وقبل انتهائها بتقويض معسكرهم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ما يقال : إن</w:t>
      </w:r>
      <w:r w:rsidR="00F90965">
        <w:rPr>
          <w:rtl/>
        </w:rPr>
        <w:t>ّ</w:t>
      </w:r>
      <w:r w:rsidRPr="000509AA">
        <w:rPr>
          <w:rtl/>
        </w:rPr>
        <w:t xml:space="preserve"> الآية ناظرة إلى</w:t>
      </w:r>
      <w:r w:rsidR="00F90965" w:rsidRPr="00B2039A">
        <w:rPr>
          <w:rtl/>
        </w:rPr>
        <w:t>ٰ</w:t>
      </w:r>
      <w:r w:rsidRPr="000509AA">
        <w:rPr>
          <w:rtl/>
        </w:rPr>
        <w:t xml:space="preserve"> حكم الأسرى</w:t>
      </w:r>
      <w:r w:rsidR="00F90965" w:rsidRPr="00B2039A">
        <w:rPr>
          <w:rtl/>
        </w:rPr>
        <w:t>ٰ</w:t>
      </w:r>
      <w:r w:rsidRPr="000509AA">
        <w:rPr>
          <w:rtl/>
        </w:rPr>
        <w:t xml:space="preserve"> بعد انتهاء الواقعة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F90965">
        <w:rPr>
          <w:rtl/>
        </w:rPr>
        <w:t>ّ</w:t>
      </w:r>
      <w:r w:rsidRPr="000509AA">
        <w:rPr>
          <w:rtl/>
        </w:rPr>
        <w:t xml:space="preserve"> الواجب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هو قتلهم لا مفاداتهم </w:t>
      </w:r>
      <w:r w:rsidR="00F90965">
        <w:rPr>
          <w:rtl/>
        </w:rPr>
        <w:t>؛</w:t>
      </w:r>
      <w:r w:rsidRPr="000509AA">
        <w:rPr>
          <w:rtl/>
        </w:rPr>
        <w:t xml:space="preserve"> لأن</w:t>
      </w:r>
      <w:r w:rsidR="00F90965">
        <w:rPr>
          <w:rtl/>
        </w:rPr>
        <w:t>ّ</w:t>
      </w:r>
      <w:r w:rsidRPr="000509AA">
        <w:rPr>
          <w:rtl/>
        </w:rPr>
        <w:t xml:space="preserve">ه يخالف الآيات اللاحقة : </w:t>
      </w:r>
      <w:r w:rsidR="00BE4BC2" w:rsidRPr="00BE4BC2">
        <w:rPr>
          <w:rStyle w:val="rfdAlaem"/>
          <w:rtl/>
        </w:rPr>
        <w:t>(</w:t>
      </w:r>
      <w:r w:rsidR="00327C32" w:rsidRPr="00327C32">
        <w:rPr>
          <w:rStyle w:val="rfdAie"/>
          <w:rtl/>
        </w:rPr>
        <w:t xml:space="preserve"> </w:t>
      </w:r>
      <w:r w:rsidR="00F90965" w:rsidRPr="00F90965">
        <w:rPr>
          <w:rStyle w:val="rfdAie"/>
          <w:rtl/>
        </w:rPr>
        <w:t xml:space="preserve">يَا أَيُّهَا النَّبِيُّ قُل </w:t>
      </w:r>
      <w:r w:rsidR="00F90965">
        <w:rPr>
          <w:rStyle w:val="rfdAie"/>
          <w:rtl/>
        </w:rPr>
        <w:br/>
      </w:r>
      <w:r w:rsidR="00F90965" w:rsidRPr="00F90965">
        <w:rPr>
          <w:rStyle w:val="rfdAie"/>
          <w:rtl/>
        </w:rPr>
        <w:t xml:space="preserve">لِّمَن فِي أَيْدِيكُم مِّنَ الْأَسْرَىٰ إِن يَعْلَمِ اللَّهُ فِي قُلُوبِكُمْ خَيْرًا يُؤْتِكُمْ خَيْرًا </w:t>
      </w:r>
      <w:r w:rsidR="00946994">
        <w:rPr>
          <w:rStyle w:val="rfdAie"/>
          <w:rtl/>
        </w:rPr>
        <w:br/>
      </w:r>
      <w:r w:rsidR="00F90965" w:rsidRPr="00F90965">
        <w:rPr>
          <w:rStyle w:val="rfdAie"/>
          <w:rtl/>
        </w:rPr>
        <w:t xml:space="preserve">مِّمَّا أُخِذَ مِنكُمْ وَيَغْفِرْ لَكُمْ </w:t>
      </w:r>
      <w:r w:rsidR="00F90965" w:rsidRPr="00B2039A">
        <w:rPr>
          <w:rStyle w:val="rfdAie"/>
          <w:rtl/>
        </w:rPr>
        <w:t>وَاللَّهُ</w:t>
      </w:r>
      <w:r w:rsidR="00F90965" w:rsidRPr="00F90965">
        <w:rPr>
          <w:rStyle w:val="rfdAie"/>
          <w:rtl/>
        </w:rPr>
        <w:t xml:space="preserve"> </w:t>
      </w:r>
      <w:r w:rsidR="00F90965" w:rsidRPr="00B2039A">
        <w:rPr>
          <w:rStyle w:val="rfdAie"/>
          <w:rtl/>
        </w:rPr>
        <w:t>غَفُورٌ</w:t>
      </w:r>
      <w:r w:rsidR="00F90965" w:rsidRPr="00F90965">
        <w:rPr>
          <w:rStyle w:val="rfdAie"/>
          <w:rtl/>
        </w:rPr>
        <w:t xml:space="preserve"> </w:t>
      </w:r>
      <w:r w:rsidR="00F90965" w:rsidRPr="00B2039A">
        <w:rPr>
          <w:rStyle w:val="rfdAie"/>
          <w:rtl/>
        </w:rPr>
        <w:t>رَّحِيمٌ</w:t>
      </w:r>
      <w:r w:rsidRPr="000509AA">
        <w:rPr>
          <w:rStyle w:val="rfdAie"/>
          <w:rtl/>
        </w:rPr>
        <w:t xml:space="preserve"> </w:t>
      </w:r>
      <w:r w:rsidR="00327C32">
        <w:rPr>
          <w:rStyle w:val="rfdAie"/>
        </w:rPr>
        <w:sym w:font="Wingdings 2" w:char="F0F5"/>
      </w:r>
      <w:r w:rsidRPr="000509AA">
        <w:rPr>
          <w:rStyle w:val="rfdAie"/>
          <w:rtl/>
        </w:rPr>
        <w:t xml:space="preserve"> </w:t>
      </w:r>
      <w:r w:rsidR="00946994" w:rsidRPr="00946994">
        <w:rPr>
          <w:rStyle w:val="rfdAie"/>
          <w:rtl/>
        </w:rPr>
        <w:t xml:space="preserve">وَإِن يُرِيدُوا خِيَانَتَكَ فَقَدْ </w:t>
      </w:r>
      <w:r w:rsidR="00946994">
        <w:rPr>
          <w:rStyle w:val="rfdAie"/>
          <w:rtl/>
        </w:rPr>
        <w:br/>
      </w:r>
      <w:r w:rsidR="00946994" w:rsidRPr="00946994">
        <w:rPr>
          <w:rStyle w:val="rfdAie"/>
          <w:rtl/>
        </w:rPr>
        <w:t xml:space="preserve">خَانُوا اللَّهَ مِن قَبْلُ فَأَمْكَنَ مِنْهُمْ </w:t>
      </w:r>
      <w:r w:rsidR="00946994" w:rsidRPr="00B2039A">
        <w:rPr>
          <w:rStyle w:val="rfdAie"/>
          <w:rtl/>
        </w:rPr>
        <w:t>وَاللَّهُ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عَلِيمٌ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حَكِيمٌ</w:t>
      </w:r>
      <w:r w:rsidR="00327C3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الدال</w:t>
      </w:r>
      <w:r w:rsidR="00946994">
        <w:rPr>
          <w:rtl/>
        </w:rPr>
        <w:t>ّ</w:t>
      </w:r>
      <w:r w:rsidRPr="000509AA">
        <w:rPr>
          <w:rtl/>
        </w:rPr>
        <w:t>ة على</w:t>
      </w:r>
      <w:r w:rsidR="00946994" w:rsidRPr="00B2039A">
        <w:rPr>
          <w:rtl/>
        </w:rPr>
        <w:t>ٰ</w:t>
      </w:r>
      <w:r w:rsidRPr="000509AA">
        <w:rPr>
          <w:rtl/>
        </w:rPr>
        <w:t xml:space="preserve"> أن</w:t>
      </w:r>
      <w:r w:rsidR="00946994">
        <w:rPr>
          <w:rtl/>
        </w:rPr>
        <w:t>ّ</w:t>
      </w:r>
      <w:r w:rsidRPr="000509AA">
        <w:rPr>
          <w:rtl/>
        </w:rPr>
        <w:t xml:space="preserve"> القتل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المطلوب هو أثناء الحرب لا بعد أن</w:t>
      </w:r>
      <w:r w:rsidR="00946994">
        <w:rPr>
          <w:rtl/>
        </w:rPr>
        <w:t>ّ</w:t>
      </w:r>
      <w:r w:rsidRPr="000509AA">
        <w:rPr>
          <w:rtl/>
        </w:rPr>
        <w:t xml:space="preserve"> تضع الحرب أوزارها</w:t>
      </w:r>
      <w:r w:rsidR="00F26704">
        <w:rPr>
          <w:rtl/>
        </w:rPr>
        <w:t xml:space="preserve"> .</w:t>
      </w:r>
    </w:p>
    <w:p w:rsidR="000509AA" w:rsidRPr="00327C32" w:rsidRDefault="000509AA" w:rsidP="00327C32">
      <w:pPr>
        <w:rPr>
          <w:rStyle w:val="rfdLineChar"/>
          <w:rtl/>
          <w:lang w:bidi="ar-SA"/>
        </w:rPr>
      </w:pPr>
      <w:r w:rsidRPr="000509AA">
        <w:rPr>
          <w:rtl/>
        </w:rPr>
        <w:t>وكل</w:t>
      </w:r>
      <w:r w:rsidR="00946994">
        <w:rPr>
          <w:rtl/>
        </w:rPr>
        <w:t>ّ</w:t>
      </w:r>
      <w:r w:rsidRPr="000509AA">
        <w:rPr>
          <w:rtl/>
        </w:rPr>
        <w:t xml:space="preserve"> هذا في غزوة </w:t>
      </w:r>
      <w:r w:rsidR="008767F4" w:rsidRPr="000509AA">
        <w:rPr>
          <w:rtl/>
        </w:rPr>
        <w:t>«</w:t>
      </w:r>
      <w:r w:rsidR="00327C32">
        <w:rPr>
          <w:rtl/>
        </w:rPr>
        <w:t xml:space="preserve"> </w:t>
      </w:r>
      <w:r w:rsidRPr="000509AA">
        <w:rPr>
          <w:rtl/>
        </w:rPr>
        <w:t>بدر</w:t>
      </w:r>
      <w:r w:rsidR="00327C32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وكذلك الحال ف</w:t>
      </w:r>
      <w:r w:rsidR="008100A7">
        <w:rPr>
          <w:rtl/>
        </w:rPr>
        <w:t xml:space="preserve">ي غزوة </w:t>
      </w:r>
      <w:r w:rsidR="008767F4">
        <w:rPr>
          <w:rtl/>
        </w:rPr>
        <w:t>«</w:t>
      </w:r>
      <w:r w:rsidR="00327C32">
        <w:rPr>
          <w:rtl/>
        </w:rPr>
        <w:t xml:space="preserve"> </w:t>
      </w:r>
      <w:r w:rsidR="008100A7">
        <w:rPr>
          <w:rtl/>
        </w:rPr>
        <w:t>حنين</w:t>
      </w:r>
      <w:r w:rsidR="00327C32">
        <w:rPr>
          <w:rtl/>
        </w:rPr>
        <w:t xml:space="preserve"> </w:t>
      </w:r>
      <w:r w:rsidR="008767F4">
        <w:rPr>
          <w:rtl/>
        </w:rPr>
        <w:t>»</w:t>
      </w:r>
      <w:r w:rsidR="00C51724">
        <w:rPr>
          <w:rtl/>
        </w:rPr>
        <w:t xml:space="preserve"> ،</w:t>
      </w:r>
      <w:r w:rsidR="008100A7">
        <w:rPr>
          <w:rtl/>
        </w:rPr>
        <w:t xml:space="preserve"> 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100A7">
        <w:rPr>
          <w:rtl/>
        </w:rPr>
        <w:t>تعالى</w:t>
      </w:r>
      <w:r w:rsidR="00946994" w:rsidRPr="00B2039A">
        <w:rPr>
          <w:rtl/>
        </w:rPr>
        <w:t>ٰ</w:t>
      </w:r>
      <w:r w:rsidR="008100A7">
        <w:rPr>
          <w:rtl/>
        </w:rPr>
        <w:t xml:space="preserve"> : </w:t>
      </w:r>
      <w:r w:rsidR="008100A7" w:rsidRPr="008100A7">
        <w:rPr>
          <w:rStyle w:val="rfdAlaem"/>
          <w:rtl/>
        </w:rPr>
        <w:t>(</w:t>
      </w:r>
      <w:r w:rsidR="00327C32" w:rsidRPr="00327C32">
        <w:rPr>
          <w:rStyle w:val="rfdAie"/>
          <w:rtl/>
        </w:rPr>
        <w:t xml:space="preserve"> </w:t>
      </w:r>
      <w:r w:rsidR="00946994" w:rsidRPr="00946994">
        <w:rPr>
          <w:rStyle w:val="rfdAie"/>
          <w:rtl/>
        </w:rPr>
        <w:t xml:space="preserve">لَقَدْ نَصَرَكُمُ اللَّهُ فِي مَوَاطِنَ كَثِيرَةٍ </w:t>
      </w:r>
      <w:r w:rsidR="00946994" w:rsidRPr="00B2039A">
        <w:rPr>
          <w:rStyle w:val="rfdAie"/>
          <w:rtl/>
        </w:rPr>
        <w:t>وَيَوْمَ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حُنَيْنٍ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إِذْ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أَعْجَبَتْكُمْ</w:t>
      </w:r>
      <w:r w:rsidR="00946994" w:rsidRPr="00946994">
        <w:rPr>
          <w:rStyle w:val="rfdAie"/>
          <w:rtl/>
        </w:rPr>
        <w:t xml:space="preserve"> </w:t>
      </w:r>
      <w:r w:rsidR="00946994">
        <w:rPr>
          <w:rStyle w:val="rfdAie"/>
          <w:rtl/>
        </w:rPr>
        <w:br/>
      </w:r>
      <w:r w:rsidR="00946994" w:rsidRPr="00B2039A">
        <w:rPr>
          <w:rStyle w:val="rfdAie"/>
          <w:rtl/>
        </w:rPr>
        <w:t>كَثْرَتُكُمْ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فَلَمْ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تُغْنِ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عَنكُمْ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شَيْئًا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وَضَاقَتْ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عَلَيْكُمُ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الْأَرْضُ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بِمَا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رَحُبَتْ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ثُمَّ</w:t>
      </w:r>
      <w:r w:rsidR="00327C32">
        <w:rPr>
          <w:rStyle w:val="rfdAie"/>
          <w:rtl/>
        </w:rPr>
        <w:t xml:space="preserve"> </w:t>
      </w:r>
      <w:r w:rsidR="00327C32">
        <w:rPr>
          <w:rStyle w:val="rfdAie"/>
          <w:rtl/>
        </w:rPr>
        <w:br/>
      </w:r>
      <w:r w:rsidRPr="00327C32">
        <w:rPr>
          <w:rStyle w:val="rfdLineChar"/>
          <w:rtl/>
          <w:lang w:bidi="ar-SA"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 xml:space="preserve">(1) سورة الأنفال 8 : 67 </w:t>
      </w:r>
      <w:r w:rsidR="008767F4" w:rsidRPr="004A0026">
        <w:rPr>
          <w:rtl/>
        </w:rPr>
        <w:t xml:space="preserve">و </w:t>
      </w:r>
      <w:r w:rsidRPr="004A0026">
        <w:rPr>
          <w:rtl/>
        </w:rPr>
        <w:t>68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 xml:space="preserve">(2) سورة الأنفال 8 : 70 </w:t>
      </w:r>
      <w:r w:rsidR="008767F4" w:rsidRPr="004A0026">
        <w:rPr>
          <w:rtl/>
        </w:rPr>
        <w:t xml:space="preserve">و </w:t>
      </w:r>
      <w:r w:rsidRPr="004A0026">
        <w:rPr>
          <w:rtl/>
        </w:rPr>
        <w:t>71</w:t>
      </w:r>
      <w:r w:rsidR="00F26704" w:rsidRPr="004A0026">
        <w:rPr>
          <w:rtl/>
        </w:rPr>
        <w:t xml:space="preserve"> .</w:t>
      </w:r>
    </w:p>
    <w:p w:rsidR="00B74168" w:rsidRDefault="00B74168" w:rsidP="00327C32">
      <w:pPr>
        <w:pStyle w:val="rfdNormal0"/>
        <w:rPr>
          <w:rtl/>
        </w:rPr>
        <w:sectPr w:rsidR="00B74168" w:rsidSect="00600DF3">
          <w:headerReference w:type="even" r:id="rId78"/>
          <w:headerReference w:type="default" r:id="rId79"/>
          <w:headerReference w:type="first" r:id="rId8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B7416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="00946994" w:rsidRPr="00B2039A">
        <w:rPr>
          <w:rStyle w:val="rfdAie"/>
          <w:rtl/>
        </w:rPr>
        <w:lastRenderedPageBreak/>
        <w:t>وَلَّيْتُم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مُّدْبِرِينَ</w:t>
      </w:r>
      <w:r w:rsidR="00327C3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والفرار في اللقاء من الكبائر التي توع</w:t>
      </w:r>
      <w:r w:rsidR="00946994">
        <w:rPr>
          <w:rtl/>
        </w:rPr>
        <w:t>ّ</w:t>
      </w:r>
      <w:r w:rsidRPr="000509AA">
        <w:rPr>
          <w:rtl/>
        </w:rPr>
        <w:t>د الله عليها النار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كما في قوله تعالى</w:t>
      </w:r>
      <w:r w:rsidR="00946994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327C32" w:rsidRPr="00327C32">
        <w:rPr>
          <w:rStyle w:val="rfdAie"/>
          <w:rtl/>
        </w:rPr>
        <w:t xml:space="preserve"> </w:t>
      </w:r>
      <w:r w:rsidR="00946994" w:rsidRPr="00946994">
        <w:rPr>
          <w:rStyle w:val="rfdAie"/>
          <w:rtl/>
        </w:rPr>
        <w:t xml:space="preserve">يَا أَيُّهَا الَّذِينَ آمَنُوا إِذَا لَقِيتُمُ الَّذِينَ كَفَرُوا زَحْفًا </w:t>
      </w:r>
      <w:r w:rsidR="00946994">
        <w:rPr>
          <w:rStyle w:val="rfdAie"/>
          <w:rtl/>
        </w:rPr>
        <w:br/>
      </w:r>
      <w:r w:rsidR="00946994" w:rsidRPr="00946994">
        <w:rPr>
          <w:rStyle w:val="rfdAie"/>
          <w:rtl/>
        </w:rPr>
        <w:t>فَلَا تُوَلُّوهُمُ الْأَدْبَارَ</w:t>
      </w:r>
      <w:r w:rsidRPr="000509AA">
        <w:rPr>
          <w:rStyle w:val="rfdAie"/>
          <w:rtl/>
        </w:rPr>
        <w:t xml:space="preserve"> </w:t>
      </w:r>
      <w:r w:rsidR="00327C32">
        <w:rPr>
          <w:rStyle w:val="rfdAie"/>
        </w:rPr>
        <w:sym w:font="Wingdings 2" w:char="F0F5"/>
      </w:r>
      <w:r w:rsidRPr="000509AA">
        <w:rPr>
          <w:rStyle w:val="rfdAie"/>
          <w:rtl/>
        </w:rPr>
        <w:t xml:space="preserve"> </w:t>
      </w:r>
      <w:r w:rsidR="00946994" w:rsidRPr="00946994">
        <w:rPr>
          <w:rStyle w:val="rfdAie"/>
          <w:rtl/>
        </w:rPr>
        <w:t xml:space="preserve">وَمَن يُوَلِّهِمْ يَوْمَئِذٍ دُبُرَهُ إِلَّا مُتَحَرِّفًا لِّقِتَالٍ أَوْ مُتَحَيِّزًا </w:t>
      </w:r>
      <w:r w:rsidR="00946994">
        <w:rPr>
          <w:rStyle w:val="rfdAie"/>
          <w:rtl/>
        </w:rPr>
        <w:br/>
      </w:r>
      <w:r w:rsidR="00946994" w:rsidRPr="00946994">
        <w:rPr>
          <w:rStyle w:val="rfdAie"/>
          <w:rtl/>
        </w:rPr>
        <w:t xml:space="preserve">إِلَىٰ فِئَةٍ فَقَدْ بَاءَ بِغَضَبٍ مِّنَ اللَّهِ وَمَأْوَاهُ جَهَنَّمُ </w:t>
      </w:r>
      <w:r w:rsidR="00946994" w:rsidRPr="00B2039A">
        <w:rPr>
          <w:rStyle w:val="rfdAie"/>
          <w:rtl/>
        </w:rPr>
        <w:t>وَبِئْسَ</w:t>
      </w:r>
      <w:r w:rsidR="00946994" w:rsidRPr="00946994">
        <w:rPr>
          <w:rStyle w:val="rfdAie"/>
          <w:rtl/>
        </w:rPr>
        <w:t xml:space="preserve"> </w:t>
      </w:r>
      <w:r w:rsidR="00946994" w:rsidRPr="00B2039A">
        <w:rPr>
          <w:rStyle w:val="rfdAie"/>
          <w:rtl/>
        </w:rPr>
        <w:t>الْمَصِيرُ</w:t>
      </w:r>
      <w:r w:rsidR="00327C32">
        <w:rPr>
          <w:rStyle w:val="rfdAie"/>
          <w:rtl/>
        </w:rPr>
        <w:t xml:space="preserve"> </w:t>
      </w:r>
      <w:r w:rsidR="00327C3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946994">
      <w:pPr>
        <w:rPr>
          <w:rtl/>
        </w:rPr>
      </w:pPr>
      <w:r w:rsidRPr="000509AA">
        <w:rPr>
          <w:rtl/>
        </w:rPr>
        <w:t xml:space="preserve">وكذلك الحال في غزوة </w:t>
      </w:r>
      <w:r w:rsidR="008767F4" w:rsidRPr="000509AA">
        <w:rPr>
          <w:rtl/>
        </w:rPr>
        <w:t>«</w:t>
      </w:r>
      <w:r w:rsidR="00327C32">
        <w:rPr>
          <w:rtl/>
        </w:rPr>
        <w:t xml:space="preserve"> </w:t>
      </w:r>
      <w:r w:rsidRPr="000509AA">
        <w:rPr>
          <w:rtl/>
        </w:rPr>
        <w:t>أ</w:t>
      </w:r>
      <w:r w:rsidR="00946994">
        <w:rPr>
          <w:rtl/>
        </w:rPr>
        <w:t>ُ</w:t>
      </w:r>
      <w:r w:rsidRPr="000509AA">
        <w:rPr>
          <w:rtl/>
        </w:rPr>
        <w:t>حد</w:t>
      </w:r>
      <w:r w:rsidR="00327C3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كما أشرنا إليه سابقا</w:t>
      </w:r>
      <w:r w:rsidR="00946994">
        <w:rPr>
          <w:rtl/>
        </w:rPr>
        <w:t>ً</w:t>
      </w:r>
      <w:r w:rsidRPr="000509AA">
        <w:rPr>
          <w:rtl/>
        </w:rPr>
        <w:t xml:space="preserve"> في سورة آل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عمران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قتل خالد بن الوليد بني جذيمة في فتح مك</w:t>
      </w:r>
      <w:r w:rsidR="00946994">
        <w:rPr>
          <w:rtl/>
        </w:rPr>
        <w:t>ّ</w:t>
      </w:r>
      <w:r w:rsidRPr="000509AA">
        <w:rPr>
          <w:rtl/>
        </w:rPr>
        <w:t>ة حينما بعثه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الرسول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حولها في سرايا تدعو إلى</w:t>
      </w:r>
      <w:r w:rsidR="00946994" w:rsidRPr="00B2039A">
        <w:rPr>
          <w:rtl/>
        </w:rPr>
        <w:t>ٰ</w:t>
      </w:r>
      <w:r w:rsidRPr="000509AA">
        <w:rPr>
          <w:rtl/>
        </w:rPr>
        <w:t xml:space="preserve"> الله تعالى</w:t>
      </w:r>
      <w:r w:rsidR="00946994" w:rsidRPr="00B2039A">
        <w:rPr>
          <w:rtl/>
        </w:rPr>
        <w:t>ٰ</w:t>
      </w:r>
      <w:r w:rsidRPr="000509AA">
        <w:rPr>
          <w:rtl/>
        </w:rPr>
        <w:t xml:space="preserve"> ولم يأمرهم بقتال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وأمره أن يسير بأسفل تهامة داعيا</w:t>
      </w:r>
      <w:r w:rsidR="00946994">
        <w:rPr>
          <w:rtl/>
        </w:rPr>
        <w:t>ً</w:t>
      </w:r>
      <w:r w:rsidRPr="000509AA">
        <w:rPr>
          <w:rtl/>
        </w:rPr>
        <w:t xml:space="preserve"> ولم يبعثه مقاتلا</w:t>
      </w:r>
      <w:r w:rsidR="00946994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فغدر خالد بهم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وقتلهم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فانتهى</w:t>
      </w:r>
      <w:r w:rsidR="00946994" w:rsidRPr="00B2039A">
        <w:rPr>
          <w:rtl/>
        </w:rPr>
        <w:t>ٰ</w:t>
      </w:r>
      <w:r w:rsidRPr="000509AA">
        <w:rPr>
          <w:rtl/>
        </w:rPr>
        <w:t xml:space="preserve"> الخبر إلى</w:t>
      </w:r>
      <w:r w:rsidR="00946994" w:rsidRPr="00B2039A">
        <w:rPr>
          <w:rtl/>
        </w:rPr>
        <w:t>ٰ</w:t>
      </w:r>
      <w:r w:rsidRPr="000509AA">
        <w:rPr>
          <w:rtl/>
        </w:rPr>
        <w:t xml:space="preserve">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فرفع يديه إلى</w:t>
      </w:r>
      <w:r w:rsidR="00946994" w:rsidRPr="00B2039A">
        <w:rPr>
          <w:rtl/>
        </w:rPr>
        <w:t>ٰ</w:t>
      </w:r>
      <w:r w:rsidRPr="000509AA">
        <w:rPr>
          <w:rtl/>
        </w:rPr>
        <w:t xml:space="preserve"> السماء ثم</w:t>
      </w:r>
      <w:r w:rsidR="00946994">
        <w:rPr>
          <w:rtl/>
        </w:rPr>
        <w:t>ّ</w:t>
      </w:r>
      <w:r w:rsidRPr="000509AA">
        <w:rPr>
          <w:rtl/>
        </w:rPr>
        <w:t xml:space="preserve">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767F4" w:rsidRPr="000509AA">
        <w:rPr>
          <w:rtl/>
        </w:rPr>
        <w:t>«</w:t>
      </w:r>
      <w:r w:rsidR="00327C32">
        <w:rPr>
          <w:rtl/>
        </w:rPr>
        <w:t xml:space="preserve"> </w:t>
      </w:r>
      <w:r w:rsidRPr="000509AA">
        <w:rPr>
          <w:rtl/>
        </w:rPr>
        <w:t>الل</w:t>
      </w:r>
      <w:r w:rsidR="00946994">
        <w:rPr>
          <w:rtl/>
        </w:rPr>
        <w:t>ّ</w:t>
      </w:r>
      <w:r w:rsidRPr="000509AA">
        <w:rPr>
          <w:rtl/>
        </w:rPr>
        <w:t>هم</w:t>
      </w:r>
      <w:r w:rsidR="00946994">
        <w:rPr>
          <w:rtl/>
        </w:rPr>
        <w:t>ّ</w:t>
      </w:r>
      <w:r w:rsidRPr="000509AA">
        <w:rPr>
          <w:rtl/>
        </w:rPr>
        <w:t xml:space="preserve"> إن</w:t>
      </w:r>
      <w:r w:rsidR="00946994">
        <w:rPr>
          <w:rtl/>
        </w:rPr>
        <w:t>ّ</w:t>
      </w:r>
      <w:r w:rsidRPr="000509AA">
        <w:rPr>
          <w:rtl/>
        </w:rPr>
        <w:t>ي أبرأ إليك مم</w:t>
      </w:r>
      <w:r w:rsidR="00946994">
        <w:rPr>
          <w:rtl/>
        </w:rPr>
        <w:t>ّ</w:t>
      </w:r>
      <w:r w:rsidRPr="000509AA">
        <w:rPr>
          <w:rtl/>
        </w:rPr>
        <w:t>ا صنع خالد بن الوليد</w:t>
      </w:r>
      <w:r w:rsidR="00327C3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ثلاث مر</w:t>
      </w:r>
      <w:r w:rsidR="00946994">
        <w:rPr>
          <w:rtl/>
        </w:rPr>
        <w:t>ّ</w:t>
      </w:r>
      <w:r w:rsidRPr="000509AA">
        <w:rPr>
          <w:rtl/>
        </w:rPr>
        <w:t xml:space="preserve">ات </w:t>
      </w:r>
      <w:r w:rsidR="00946994">
        <w:rPr>
          <w:rtl/>
        </w:rPr>
        <w:t>؛</w:t>
      </w:r>
      <w:r w:rsidRPr="000509AA">
        <w:rPr>
          <w:rtl/>
        </w:rPr>
        <w:t xml:space="preserve"> ثم</w:t>
      </w:r>
      <w:r w:rsidR="00946994">
        <w:rPr>
          <w:rtl/>
        </w:rPr>
        <w:t>ّ</w:t>
      </w:r>
      <w:r w:rsidRPr="000509AA">
        <w:rPr>
          <w:rtl/>
        </w:rPr>
        <w:t xml:space="preserve"> أرسل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علي</w:t>
      </w:r>
      <w:r w:rsidR="00946994">
        <w:rPr>
          <w:rtl/>
        </w:rPr>
        <w:t>ّ</w:t>
      </w:r>
      <w:r w:rsidRPr="000509AA">
        <w:rPr>
          <w:rtl/>
        </w:rPr>
        <w:t>ا</w:t>
      </w:r>
      <w:r w:rsidR="00946994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فودى</w:t>
      </w:r>
      <w:r w:rsidR="00946994" w:rsidRPr="00B2039A">
        <w:rPr>
          <w:rtl/>
        </w:rPr>
        <w:t>ٰ</w:t>
      </w:r>
      <w:r w:rsidRPr="000509AA">
        <w:rPr>
          <w:rtl/>
        </w:rPr>
        <w:t xml:space="preserve"> لهم الدماء وأرضاهم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8100A7">
      <w:pPr>
        <w:rPr>
          <w:rtl/>
        </w:rPr>
      </w:pPr>
      <w:r w:rsidRPr="008100A7">
        <w:rPr>
          <w:rStyle w:val="rfdBold2"/>
          <w:rtl/>
        </w:rPr>
        <w:t>فتبي</w:t>
      </w:r>
      <w:r w:rsidR="00946994">
        <w:rPr>
          <w:rStyle w:val="rfdBold2"/>
          <w:rtl/>
        </w:rPr>
        <w:t>ّ</w:t>
      </w:r>
      <w:r w:rsidRPr="008100A7">
        <w:rPr>
          <w:rStyle w:val="rfdBold2"/>
          <w:rtl/>
        </w:rPr>
        <w:t>ن</w:t>
      </w:r>
      <w:r w:rsidRPr="000509AA">
        <w:rPr>
          <w:rtl/>
        </w:rPr>
        <w:t xml:space="preserve"> أن لا تلازم بين صدور العمل الصالح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على</w:t>
      </w:r>
      <w:r w:rsidR="005E10A9" w:rsidRPr="00B2039A">
        <w:rPr>
          <w:rtl/>
        </w:rPr>
        <w:t>ٰ</w:t>
      </w:r>
      <w:r w:rsidRPr="000509AA">
        <w:rPr>
          <w:rtl/>
        </w:rPr>
        <w:t xml:space="preserve"> تقدير ثبوته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وبين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استقامة الشخص في بقي</w:t>
      </w:r>
      <w:r w:rsidR="005E10A9">
        <w:rPr>
          <w:rtl/>
        </w:rPr>
        <w:t>ّ</w:t>
      </w:r>
      <w:r w:rsidRPr="000509AA">
        <w:rPr>
          <w:rtl/>
        </w:rPr>
        <w:t>ة أعماله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فضلا</w:t>
      </w:r>
      <w:r w:rsidR="005E10A9">
        <w:rPr>
          <w:rtl/>
        </w:rPr>
        <w:t>ً</w:t>
      </w:r>
      <w:r w:rsidRPr="000509AA">
        <w:rPr>
          <w:rtl/>
        </w:rPr>
        <w:t xml:space="preserve"> عن عصمته وإمامته في الدين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أم</w:t>
      </w:r>
      <w:r w:rsidR="005E10A9">
        <w:rPr>
          <w:rtl/>
        </w:rPr>
        <w:t>ّ</w:t>
      </w:r>
      <w:r w:rsidRPr="000509AA">
        <w:rPr>
          <w:rtl/>
        </w:rPr>
        <w:t>ا الخوض في الفتوحات بشكل إجمالي فالنظرة المقابلة تقي</w:t>
      </w:r>
      <w:r w:rsidR="005E10A9">
        <w:rPr>
          <w:rtl/>
        </w:rPr>
        <w:t>ّ</w:t>
      </w:r>
      <w:r w:rsidRPr="000509AA">
        <w:rPr>
          <w:rtl/>
        </w:rPr>
        <w:t>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الفتوحات التي حصلت بأن</w:t>
      </w:r>
      <w:r w:rsidR="005E10A9">
        <w:rPr>
          <w:rtl/>
        </w:rPr>
        <w:t>ّ</w:t>
      </w:r>
      <w:r w:rsidRPr="000509AA">
        <w:rPr>
          <w:rtl/>
        </w:rPr>
        <w:t>ها كانت بمثابة سدودا</w:t>
      </w:r>
      <w:r w:rsidR="005E10A9">
        <w:rPr>
          <w:rtl/>
        </w:rPr>
        <w:t>ً</w:t>
      </w:r>
      <w:r w:rsidRPr="000509AA">
        <w:rPr>
          <w:rtl/>
        </w:rPr>
        <w:t xml:space="preserve"> أمام انتشار الدين في كل</w:t>
      </w:r>
      <w:r w:rsidR="005E10A9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أرجاء المعمورة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5E10A9">
        <w:rPr>
          <w:rtl/>
        </w:rPr>
        <w:t>ّ</w:t>
      </w:r>
      <w:r w:rsidRPr="000509AA">
        <w:rPr>
          <w:rtl/>
        </w:rPr>
        <w:t xml:space="preserve"> هذا الدين الحنيف لا يصمد أمام بريق نوره الأقوام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البشرية إل</w:t>
      </w:r>
      <w:r w:rsidR="005E10A9">
        <w:rPr>
          <w:rtl/>
        </w:rPr>
        <w:t>ّ</w:t>
      </w:r>
      <w:r w:rsidRPr="000509AA">
        <w:rPr>
          <w:rtl/>
        </w:rPr>
        <w:t>ا وتنجذب إليه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وهذا هو عمدة نهج النبي</w:t>
      </w:r>
      <w:r w:rsidR="005E10A9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دعوته إلى</w:t>
      </w:r>
      <w:r w:rsidR="005E10A9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الإسلام</w:t>
      </w:r>
      <w:r w:rsidR="00F26704">
        <w:rPr>
          <w:rtl/>
        </w:rPr>
        <w:t xml:space="preserve"> . .</w:t>
      </w:r>
    </w:p>
    <w:p w:rsidR="000509AA" w:rsidRPr="00F63432" w:rsidRDefault="000509AA" w:rsidP="00F63432">
      <w:pPr>
        <w:rPr>
          <w:rStyle w:val="rfdLineChar"/>
          <w:rtl/>
          <w:lang w:bidi="ar-SA"/>
        </w:rPr>
      </w:pPr>
      <w:r w:rsidRPr="000509AA">
        <w:rPr>
          <w:rtl/>
        </w:rPr>
        <w:t>قال تعالى</w:t>
      </w:r>
      <w:r w:rsidR="005E10A9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327C32" w:rsidRPr="00327C32">
        <w:rPr>
          <w:rStyle w:val="rfdAie"/>
          <w:rtl/>
        </w:rPr>
        <w:t xml:space="preserve"> </w:t>
      </w:r>
      <w:r w:rsidR="005E10A9" w:rsidRPr="005E10A9">
        <w:rPr>
          <w:rStyle w:val="rfdAie"/>
          <w:rtl/>
        </w:rPr>
        <w:t xml:space="preserve">إِذَا جَاءَ نَصْرُ اللَّهِ وَالْفَتْحُ </w:t>
      </w:r>
      <w:r w:rsidR="00327C32">
        <w:rPr>
          <w:rStyle w:val="rfdAie"/>
        </w:rPr>
        <w:sym w:font="Wingdings 2" w:char="F0F5"/>
      </w:r>
      <w:r w:rsidR="005E10A9">
        <w:rPr>
          <w:rStyle w:val="rfdAie"/>
          <w:rtl/>
        </w:rPr>
        <w:t xml:space="preserve"> </w:t>
      </w:r>
      <w:r w:rsidR="005E10A9" w:rsidRPr="005E10A9">
        <w:rPr>
          <w:rStyle w:val="rfdAie"/>
          <w:rtl/>
        </w:rPr>
        <w:t>وَرَأَيْتَ النَّاسَ يَدْخُلُونَ</w:t>
      </w:r>
      <w:r w:rsidR="00327C32">
        <w:rPr>
          <w:rStyle w:val="rfdAie"/>
          <w:rtl/>
        </w:rPr>
        <w:t xml:space="preserve"> </w:t>
      </w:r>
      <w:r w:rsidR="00327C32">
        <w:rPr>
          <w:rStyle w:val="rfdAie"/>
          <w:rtl/>
        </w:rPr>
        <w:br/>
      </w:r>
      <w:r w:rsidRPr="00F63432">
        <w:rPr>
          <w:rStyle w:val="rfdLineChar"/>
          <w:rtl/>
          <w:lang w:bidi="ar-SA"/>
        </w:rPr>
        <w:t>__________________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>(1) سورة التوبة 9 : 25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 xml:space="preserve">(2) سورة الأنفال 8 : 15 </w:t>
      </w:r>
      <w:r w:rsidR="008767F4" w:rsidRPr="004A0026">
        <w:rPr>
          <w:rtl/>
        </w:rPr>
        <w:t xml:space="preserve">و </w:t>
      </w:r>
      <w:r w:rsidRPr="004A0026">
        <w:rPr>
          <w:rtl/>
        </w:rPr>
        <w:t>16</w:t>
      </w:r>
      <w:r w:rsidR="00F26704" w:rsidRPr="004A0026">
        <w:rPr>
          <w:rtl/>
        </w:rPr>
        <w:t xml:space="preserve"> .</w:t>
      </w:r>
    </w:p>
    <w:p w:rsidR="000509AA" w:rsidRPr="004A0026" w:rsidRDefault="000509AA" w:rsidP="004A0026">
      <w:pPr>
        <w:pStyle w:val="rfdFootnote0"/>
        <w:rPr>
          <w:rtl/>
        </w:rPr>
      </w:pPr>
      <w:r w:rsidRPr="004A0026">
        <w:rPr>
          <w:rtl/>
        </w:rPr>
        <w:t xml:space="preserve">(3) المغازي للواقدي </w:t>
      </w:r>
      <w:r w:rsidR="00294847" w:rsidRPr="004A0026">
        <w:rPr>
          <w:rtl/>
        </w:rPr>
        <w:t>ـ</w:t>
      </w:r>
      <w:r w:rsidR="008100A7" w:rsidRPr="004A0026">
        <w:rPr>
          <w:rtl/>
        </w:rPr>
        <w:t xml:space="preserve"> </w:t>
      </w:r>
      <w:r w:rsidRPr="004A0026">
        <w:rPr>
          <w:rtl/>
        </w:rPr>
        <w:t>3</w:t>
      </w:r>
      <w:r w:rsidR="007A060E" w:rsidRPr="004A0026">
        <w:rPr>
          <w:rtl/>
        </w:rPr>
        <w:t xml:space="preserve"> / </w:t>
      </w:r>
      <w:r w:rsidRPr="004A0026">
        <w:rPr>
          <w:rtl/>
        </w:rPr>
        <w:t xml:space="preserve">875 </w:t>
      </w:r>
      <w:r w:rsidR="00294847" w:rsidRPr="004A0026">
        <w:rPr>
          <w:rtl/>
        </w:rPr>
        <w:t>ـ</w:t>
      </w:r>
      <w:r w:rsidRPr="004A0026">
        <w:rPr>
          <w:rtl/>
        </w:rPr>
        <w:t xml:space="preserve"> 884</w:t>
      </w:r>
      <w:r w:rsidR="00F26704" w:rsidRPr="004A0026">
        <w:rPr>
          <w:rtl/>
        </w:rPr>
        <w:t xml:space="preserve"> .</w:t>
      </w:r>
    </w:p>
    <w:p w:rsidR="000509AA" w:rsidRPr="000509AA" w:rsidRDefault="000509AA" w:rsidP="00B7416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="005E10A9" w:rsidRPr="005E10A9">
        <w:rPr>
          <w:rStyle w:val="rfdAie"/>
          <w:rtl/>
        </w:rPr>
        <w:lastRenderedPageBreak/>
        <w:t>فِي دِينِ اللَّهِ أَفْوَاجًا</w:t>
      </w:r>
      <w:r w:rsidR="00F6343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فالدخول الفوجي الأفواجي للناس كان بحكم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الانجذاب إلى</w:t>
      </w:r>
      <w:r w:rsidR="004F7993" w:rsidRPr="00B2039A">
        <w:rPr>
          <w:rtl/>
        </w:rPr>
        <w:t>ٰ</w:t>
      </w:r>
      <w:r w:rsidR="00C969A9">
        <w:rPr>
          <w:rtl/>
        </w:rPr>
        <w:t xml:space="preserve"> عظمة الدين</w:t>
      </w:r>
      <w:r w:rsidR="00C51724">
        <w:rPr>
          <w:rtl/>
        </w:rPr>
        <w:t xml:space="preserve"> ،</w:t>
      </w:r>
      <w:r w:rsidR="00C969A9">
        <w:rPr>
          <w:rtl/>
        </w:rPr>
        <w:t xml:space="preserve"> والمثالية التي يتّ</w:t>
      </w:r>
      <w:r w:rsidRPr="000509AA">
        <w:rPr>
          <w:rtl/>
        </w:rPr>
        <w:t>صف بها صاحب الدعوة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والكيان الداخلي الذي بناه</w:t>
      </w:r>
      <w:r w:rsidR="00F26704">
        <w:rPr>
          <w:rtl/>
        </w:rPr>
        <w:t xml:space="preserve"> . .</w:t>
      </w:r>
    </w:p>
    <w:p w:rsidR="000509AA" w:rsidRPr="000509AA" w:rsidRDefault="000509AA" w:rsidP="004F7993">
      <w:pPr>
        <w:rPr>
          <w:rtl/>
        </w:rPr>
      </w:pPr>
      <w:r w:rsidRPr="000509AA">
        <w:rPr>
          <w:rtl/>
        </w:rPr>
        <w:t>إل</w:t>
      </w:r>
      <w:r w:rsidR="004F7993">
        <w:rPr>
          <w:rtl/>
        </w:rPr>
        <w:t>ّ</w:t>
      </w:r>
      <w:r w:rsidRPr="000509AA">
        <w:rPr>
          <w:rtl/>
        </w:rPr>
        <w:t>ا إن</w:t>
      </w:r>
      <w:r w:rsidR="004F7993">
        <w:rPr>
          <w:rtl/>
        </w:rPr>
        <w:t>ّ</w:t>
      </w:r>
      <w:r w:rsidRPr="000509AA">
        <w:rPr>
          <w:rtl/>
        </w:rPr>
        <w:t xml:space="preserve"> مجموع الممارسات في أحداث الفتوحات كب</w:t>
      </w:r>
      <w:r w:rsidR="004F7993">
        <w:rPr>
          <w:rtl/>
        </w:rPr>
        <w:t>ّ</w:t>
      </w:r>
      <w:r w:rsidRPr="000509AA">
        <w:rPr>
          <w:rtl/>
        </w:rPr>
        <w:t>لت الدين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وألبست الإسلام أثوابا</w:t>
      </w:r>
      <w:r w:rsidR="004F7993">
        <w:rPr>
          <w:rtl/>
        </w:rPr>
        <w:t>ً</w:t>
      </w:r>
      <w:r w:rsidRPr="000509AA">
        <w:rPr>
          <w:rtl/>
        </w:rPr>
        <w:t xml:space="preserve"> قاتمة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وول</w:t>
      </w:r>
      <w:r w:rsidR="004F7993">
        <w:rPr>
          <w:rtl/>
        </w:rPr>
        <w:t>ّ</w:t>
      </w:r>
      <w:r w:rsidRPr="000509AA">
        <w:rPr>
          <w:rtl/>
        </w:rPr>
        <w:t xml:space="preserve">دت </w:t>
      </w:r>
      <w:r w:rsidR="004F7993" w:rsidRPr="00B2039A">
        <w:rPr>
          <w:rtl/>
        </w:rPr>
        <w:t>ٱ</w:t>
      </w:r>
      <w:r w:rsidRPr="000509AA">
        <w:rPr>
          <w:rtl/>
        </w:rPr>
        <w:t>نطباعا</w:t>
      </w:r>
      <w:r w:rsidR="004F7993">
        <w:rPr>
          <w:rtl/>
        </w:rPr>
        <w:t>ً</w:t>
      </w:r>
      <w:r w:rsidRPr="000509AA">
        <w:rPr>
          <w:rtl/>
        </w:rPr>
        <w:t xml:space="preserve"> لدى</w:t>
      </w:r>
      <w:r w:rsidR="004F7993" w:rsidRPr="00B2039A">
        <w:rPr>
          <w:rtl/>
        </w:rPr>
        <w:t>ٰ</w:t>
      </w:r>
      <w:r w:rsidRPr="000509AA">
        <w:rPr>
          <w:rtl/>
        </w:rPr>
        <w:t xml:space="preserve"> بقي</w:t>
      </w:r>
      <w:r w:rsidR="004F7993">
        <w:rPr>
          <w:rtl/>
        </w:rPr>
        <w:t>ّ</w:t>
      </w:r>
      <w:r w:rsidRPr="000509AA">
        <w:rPr>
          <w:rtl/>
        </w:rPr>
        <w:t>ة الأ</w:t>
      </w:r>
      <w:r w:rsidR="004F7993">
        <w:rPr>
          <w:rtl/>
        </w:rPr>
        <w:t>ُ</w:t>
      </w:r>
      <w:r w:rsidRPr="000509AA">
        <w:rPr>
          <w:rtl/>
        </w:rPr>
        <w:t>مم والملل أن</w:t>
      </w:r>
      <w:r w:rsidR="004F7993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الدين الحنيف هذا هو دين السيف والدم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ولغته لغة القو</w:t>
      </w:r>
      <w:r w:rsidR="004F7993">
        <w:rPr>
          <w:rtl/>
        </w:rPr>
        <w:t>ّ</w:t>
      </w:r>
      <w:r w:rsidRPr="000509AA">
        <w:rPr>
          <w:rtl/>
        </w:rPr>
        <w:t>ة بالدرجة الأ</w:t>
      </w:r>
      <w:r w:rsidR="004F7993">
        <w:rPr>
          <w:rtl/>
        </w:rPr>
        <w:t>ُ</w:t>
      </w:r>
      <w:r w:rsidRPr="000509AA">
        <w:rPr>
          <w:rtl/>
        </w:rPr>
        <w:t>ولى</w:t>
      </w:r>
      <w:r w:rsidR="004F7993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وفي القاعدة الأصلية 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لا أن</w:t>
      </w:r>
      <w:r w:rsidR="004F7993">
        <w:rPr>
          <w:rtl/>
        </w:rPr>
        <w:t>ّ</w:t>
      </w:r>
      <w:r w:rsidRPr="000509AA">
        <w:rPr>
          <w:rtl/>
        </w:rPr>
        <w:t>ه دين الفطرة العقلية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F63432" w:rsidRPr="00F63432">
        <w:rPr>
          <w:rStyle w:val="rfdAie"/>
          <w:rtl/>
        </w:rPr>
        <w:t xml:space="preserve"> </w:t>
      </w:r>
      <w:r w:rsidR="004F7993" w:rsidRPr="004F7993">
        <w:rPr>
          <w:rStyle w:val="rfdAie"/>
          <w:rtl/>
        </w:rPr>
        <w:t xml:space="preserve">فِطْرَتَ اللَّهِ الَّتِي فَطَرَ </w:t>
      </w:r>
      <w:r w:rsidR="004F7993">
        <w:rPr>
          <w:rStyle w:val="rfdAie"/>
          <w:rtl/>
        </w:rPr>
        <w:br/>
      </w:r>
      <w:r w:rsidR="004F7993" w:rsidRPr="004F7993">
        <w:rPr>
          <w:rStyle w:val="rfdAie"/>
          <w:rtl/>
        </w:rPr>
        <w:t xml:space="preserve">النَّاسَ عَلَيْهَا </w:t>
      </w:r>
      <w:r w:rsidR="004F7993" w:rsidRPr="00B2039A">
        <w:rPr>
          <w:rStyle w:val="rfdAie"/>
          <w:rtl/>
        </w:rPr>
        <w:t>لَا</w:t>
      </w:r>
      <w:r w:rsidR="004F7993" w:rsidRPr="004F7993">
        <w:rPr>
          <w:rStyle w:val="rfdAie"/>
          <w:rtl/>
        </w:rPr>
        <w:t xml:space="preserve"> </w:t>
      </w:r>
      <w:r w:rsidR="004F7993" w:rsidRPr="00B2039A">
        <w:rPr>
          <w:rStyle w:val="rfdAie"/>
          <w:rtl/>
        </w:rPr>
        <w:t>تَبْدِيلَ</w:t>
      </w:r>
      <w:r w:rsidR="004F7993" w:rsidRPr="004F7993">
        <w:rPr>
          <w:rStyle w:val="rfdAie"/>
          <w:rtl/>
        </w:rPr>
        <w:t xml:space="preserve"> </w:t>
      </w:r>
      <w:r w:rsidR="004F7993" w:rsidRPr="00B2039A">
        <w:rPr>
          <w:rStyle w:val="rfdAie"/>
          <w:rtl/>
        </w:rPr>
        <w:t>لِخَلْقِ</w:t>
      </w:r>
      <w:r w:rsidR="004F7993" w:rsidRPr="004F7993">
        <w:rPr>
          <w:rStyle w:val="rfdAie"/>
          <w:rtl/>
        </w:rPr>
        <w:t xml:space="preserve"> </w:t>
      </w:r>
      <w:r w:rsidR="004F7993" w:rsidRPr="00B2039A">
        <w:rPr>
          <w:rStyle w:val="rfdAie"/>
          <w:rtl/>
        </w:rPr>
        <w:t>اللَّهِ</w:t>
      </w:r>
      <w:r w:rsidR="00F6343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4F7993">
      <w:pPr>
        <w:rPr>
          <w:rtl/>
        </w:rPr>
      </w:pPr>
      <w:r w:rsidRPr="000509AA">
        <w:rPr>
          <w:rtl/>
        </w:rPr>
        <w:t>ومن ثم</w:t>
      </w:r>
      <w:r w:rsidR="004F7993">
        <w:rPr>
          <w:rtl/>
        </w:rPr>
        <w:t>ّ</w:t>
      </w:r>
      <w:r w:rsidRPr="000509AA">
        <w:rPr>
          <w:rtl/>
        </w:rPr>
        <w:t xml:space="preserve"> أخذت بعض الكتابات في العالم العربي الإسلامي منذ نصف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قرن في التنك</w:t>
      </w:r>
      <w:r w:rsidR="004F7993">
        <w:rPr>
          <w:rtl/>
        </w:rPr>
        <w:t>ّ</w:t>
      </w:r>
      <w:r w:rsidRPr="000509AA">
        <w:rPr>
          <w:rtl/>
        </w:rPr>
        <w:t>ر لقانون الجهاد الابتدائي في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باعتبار أن</w:t>
      </w:r>
      <w:r w:rsidR="004F7993">
        <w:rPr>
          <w:rtl/>
        </w:rPr>
        <w:t>ّ</w:t>
      </w:r>
      <w:r w:rsidRPr="000509AA">
        <w:rPr>
          <w:rtl/>
        </w:rPr>
        <w:t>ه يعني لغة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القو</w:t>
      </w:r>
      <w:r w:rsidR="00FB0F8B">
        <w:rPr>
          <w:rtl/>
        </w:rPr>
        <w:t>ّ</w:t>
      </w:r>
      <w:r w:rsidRPr="000509AA">
        <w:rPr>
          <w:rtl/>
        </w:rPr>
        <w:t>ة والعنف والعسكر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ورفضا</w:t>
      </w:r>
      <w:r w:rsidR="004F7993">
        <w:rPr>
          <w:rtl/>
        </w:rPr>
        <w:t>ً</w:t>
      </w:r>
      <w:r w:rsidRPr="000509AA">
        <w:rPr>
          <w:rtl/>
        </w:rPr>
        <w:t xml:space="preserve"> للغة الدعوة إلى</w:t>
      </w:r>
      <w:r w:rsidR="004F7993" w:rsidRPr="00B2039A">
        <w:rPr>
          <w:rtl/>
        </w:rPr>
        <w:t>ٰ</w:t>
      </w:r>
      <w:r w:rsidRPr="000509AA">
        <w:rPr>
          <w:rtl/>
        </w:rPr>
        <w:t xml:space="preserve"> سبيل الله بالحكمة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والموعظة الحسنة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التي هي من الثوابت الأو</w:t>
      </w:r>
      <w:r w:rsidR="004F7993">
        <w:rPr>
          <w:rtl/>
        </w:rPr>
        <w:t>ّ</w:t>
      </w:r>
      <w:r w:rsidRPr="000509AA">
        <w:rPr>
          <w:rtl/>
        </w:rPr>
        <w:t>لية لطريقة الدعوة إلى</w:t>
      </w:r>
      <w:r w:rsidR="004F7993" w:rsidRPr="00B2039A">
        <w:rPr>
          <w:rtl/>
        </w:rPr>
        <w:t>ٰ</w:t>
      </w:r>
      <w:r w:rsidRPr="000509AA">
        <w:rPr>
          <w:rtl/>
        </w:rPr>
        <w:t xml:space="preserve"> الإسلام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ورب</w:t>
      </w:r>
      <w:r w:rsidR="004F7993">
        <w:rPr>
          <w:rtl/>
        </w:rPr>
        <w:t>ّ</w:t>
      </w:r>
      <w:r w:rsidRPr="000509AA">
        <w:rPr>
          <w:rtl/>
        </w:rPr>
        <w:t>ما تمس</w:t>
      </w:r>
      <w:r w:rsidR="004F7993">
        <w:rPr>
          <w:rtl/>
        </w:rPr>
        <w:t>ّ</w:t>
      </w:r>
      <w:r w:rsidRPr="000509AA">
        <w:rPr>
          <w:rtl/>
        </w:rPr>
        <w:t>كوا بسيرة النبي</w:t>
      </w:r>
      <w:r w:rsidR="004F7993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جميع غزواته </w:t>
      </w:r>
      <w:r w:rsidR="004F7993">
        <w:rPr>
          <w:rtl/>
        </w:rPr>
        <w:t>؛</w:t>
      </w:r>
      <w:r w:rsidRPr="000509AA">
        <w:rPr>
          <w:rtl/>
        </w:rPr>
        <w:t xml:space="preserve"> إذ إن</w:t>
      </w:r>
      <w:r w:rsidR="004F7993">
        <w:rPr>
          <w:rtl/>
        </w:rPr>
        <w:t>ّ</w:t>
      </w:r>
      <w:r w:rsidRPr="000509AA">
        <w:rPr>
          <w:rtl/>
        </w:rPr>
        <w:t>ها لم تكن مبتدأة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منه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من مناوشات الكف</w:t>
      </w:r>
      <w:r w:rsidR="004F7993">
        <w:rPr>
          <w:rtl/>
        </w:rPr>
        <w:t>ّ</w:t>
      </w:r>
      <w:r w:rsidRPr="000509AA">
        <w:rPr>
          <w:rtl/>
        </w:rPr>
        <w:t>ار أو</w:t>
      </w:r>
      <w:r w:rsidR="004F7993">
        <w:rPr>
          <w:rtl/>
        </w:rPr>
        <w:t>ّ</w:t>
      </w:r>
      <w:r w:rsidRPr="000509AA">
        <w:rPr>
          <w:rtl/>
        </w:rPr>
        <w:t>لا</w:t>
      </w:r>
      <w:r w:rsidR="004F7993">
        <w:rPr>
          <w:rtl/>
        </w:rPr>
        <w:t>ً</w:t>
      </w:r>
      <w:r w:rsidRPr="000509AA">
        <w:rPr>
          <w:rtl/>
        </w:rPr>
        <w:t xml:space="preserve"> للمسلمين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وبذيل بعض الآيات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قبيل قوله تعالى</w:t>
      </w:r>
      <w:r w:rsidR="004F7993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F63432" w:rsidRPr="00F63432">
        <w:rPr>
          <w:rStyle w:val="rfdAie"/>
          <w:rtl/>
        </w:rPr>
        <w:t xml:space="preserve"> </w:t>
      </w:r>
      <w:r w:rsidR="004F7993" w:rsidRPr="004F7993">
        <w:rPr>
          <w:rStyle w:val="rfdAie"/>
          <w:rtl/>
        </w:rPr>
        <w:t xml:space="preserve">وَقَاتِلُوا فِي سَبِيلِ اللَّهِ الَّذِينَ يُقَاتِلُونَكُمْ وَلَا تَعْتَدُوا </w:t>
      </w:r>
      <w:r w:rsidR="004F7993">
        <w:rPr>
          <w:rStyle w:val="rfdAie"/>
          <w:rtl/>
        </w:rPr>
        <w:br/>
      </w:r>
      <w:r w:rsidR="004F7993" w:rsidRPr="00B2039A">
        <w:rPr>
          <w:rStyle w:val="rfdAie"/>
          <w:rtl/>
        </w:rPr>
        <w:t>إِنَّ</w:t>
      </w:r>
      <w:r w:rsidR="004F7993" w:rsidRPr="004F7993">
        <w:rPr>
          <w:rStyle w:val="rfdAie"/>
          <w:rtl/>
        </w:rPr>
        <w:t xml:space="preserve"> </w:t>
      </w:r>
      <w:r w:rsidR="004F7993" w:rsidRPr="00B2039A">
        <w:rPr>
          <w:rStyle w:val="rfdAie"/>
          <w:rtl/>
        </w:rPr>
        <w:t>اللَّهَ</w:t>
      </w:r>
      <w:r w:rsidR="004F7993" w:rsidRPr="004F7993">
        <w:rPr>
          <w:rStyle w:val="rfdAie"/>
          <w:rtl/>
        </w:rPr>
        <w:t xml:space="preserve"> </w:t>
      </w:r>
      <w:r w:rsidR="004F7993" w:rsidRPr="00B2039A">
        <w:rPr>
          <w:rStyle w:val="rfdAie"/>
          <w:rtl/>
        </w:rPr>
        <w:t>لَا</w:t>
      </w:r>
      <w:r w:rsidR="004F7993" w:rsidRPr="004F7993">
        <w:rPr>
          <w:rStyle w:val="rfdAie"/>
          <w:rtl/>
        </w:rPr>
        <w:t xml:space="preserve"> </w:t>
      </w:r>
      <w:r w:rsidR="004F7993" w:rsidRPr="00B2039A">
        <w:rPr>
          <w:rStyle w:val="rfdAie"/>
          <w:rtl/>
        </w:rPr>
        <w:t>يُحِبُّ</w:t>
      </w:r>
      <w:r w:rsidR="004F7993" w:rsidRPr="004F7993">
        <w:rPr>
          <w:rStyle w:val="rfdAie"/>
          <w:rtl/>
        </w:rPr>
        <w:t xml:space="preserve"> </w:t>
      </w:r>
      <w:r w:rsidR="004F7993" w:rsidRPr="00B2039A">
        <w:rPr>
          <w:rStyle w:val="rfdAie"/>
          <w:rtl/>
        </w:rPr>
        <w:t>الْمُعْتَدِينَ</w:t>
      </w:r>
      <w:r w:rsidR="00F6343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 .</w:t>
      </w:r>
    </w:p>
    <w:p w:rsidR="000509AA" w:rsidRPr="00F63432" w:rsidRDefault="008100A7" w:rsidP="00F63432">
      <w:pPr>
        <w:rPr>
          <w:rStyle w:val="rfdLineChar"/>
          <w:rtl/>
          <w:lang w:bidi="ar-SA"/>
        </w:rPr>
      </w:pPr>
      <w:r>
        <w:rPr>
          <w:rtl/>
        </w:rPr>
        <w:t>وقوله تعالى</w:t>
      </w:r>
      <w:r w:rsidR="002D23E7" w:rsidRPr="00B2039A">
        <w:rPr>
          <w:rtl/>
        </w:rPr>
        <w:t>ٰ</w:t>
      </w:r>
      <w:r>
        <w:rPr>
          <w:rtl/>
        </w:rPr>
        <w:t xml:space="preserve"> : </w:t>
      </w:r>
      <w:r w:rsidRPr="008100A7">
        <w:rPr>
          <w:rStyle w:val="rfdAlaem"/>
          <w:rtl/>
        </w:rPr>
        <w:t>(</w:t>
      </w:r>
      <w:r w:rsidR="00F63432" w:rsidRPr="00F63432">
        <w:rPr>
          <w:rStyle w:val="rfdAie"/>
          <w:rtl/>
        </w:rPr>
        <w:t xml:space="preserve"> لَّا يَنْهَاكُمُ اللَّهُ عَنِ الَّذِينَ لَمْ يُقَاتِلُوكُمْ فِي الدِّينِ </w:t>
      </w:r>
      <w:r w:rsidR="00F63432">
        <w:rPr>
          <w:rStyle w:val="rfdAie"/>
          <w:rtl/>
        </w:rPr>
        <w:br/>
      </w:r>
      <w:r w:rsidR="00F63432" w:rsidRPr="00F63432">
        <w:rPr>
          <w:rStyle w:val="rfdAie"/>
          <w:rtl/>
        </w:rPr>
        <w:t xml:space="preserve">وَلَمْ يُخْرِجُوكُم مِّن دِيَارِكُمْ أَن تَبَرُّوهُمْ وَتُقْسِطُوا إِلَيْهِمْ إِنَّ اللَّهَ يُحِبُّ </w:t>
      </w:r>
      <w:r w:rsidR="00F63432">
        <w:rPr>
          <w:rStyle w:val="rfdAie"/>
          <w:rtl/>
        </w:rPr>
        <w:br/>
      </w:r>
      <w:r w:rsidR="00F63432" w:rsidRPr="00F63432">
        <w:rPr>
          <w:rStyle w:val="rfdAie"/>
          <w:rtl/>
        </w:rPr>
        <w:t>الْمُقْسِطِينَ</w:t>
      </w:r>
      <w:r w:rsidR="000509AA" w:rsidRPr="00F63432">
        <w:rPr>
          <w:rStyle w:val="rfdAie"/>
          <w:rtl/>
        </w:rPr>
        <w:t xml:space="preserve"> </w:t>
      </w:r>
      <w:r w:rsidR="00F63432" w:rsidRPr="00F63432">
        <w:rPr>
          <w:rStyle w:val="rfdAie"/>
        </w:rPr>
        <w:sym w:font="Wingdings 2" w:char="F0F5"/>
      </w:r>
      <w:r w:rsidR="000509AA" w:rsidRPr="00F63432">
        <w:rPr>
          <w:rStyle w:val="rfdAie"/>
          <w:rtl/>
        </w:rPr>
        <w:t xml:space="preserve"> </w:t>
      </w:r>
      <w:r w:rsidR="007E5A3B" w:rsidRPr="00F63432">
        <w:rPr>
          <w:rStyle w:val="rfdAie"/>
          <w:rtl/>
        </w:rPr>
        <w:t>إِنَّمَا يَنْهَاكُمُ اللَّهُ عَنِ الَّذِينَ قَاتَلُوكُمْ فِي الدِّينِ وَأَخْرَجُوكُم</w:t>
      </w:r>
      <w:r w:rsidR="00F63432" w:rsidRPr="00F63432">
        <w:rPr>
          <w:rStyle w:val="rfdAie"/>
          <w:rtl/>
        </w:rPr>
        <w:t xml:space="preserve"> </w:t>
      </w:r>
      <w:r w:rsidR="00F63432">
        <w:rPr>
          <w:rStyle w:val="rfdAie"/>
          <w:rtl/>
        </w:rPr>
        <w:br/>
      </w:r>
      <w:r w:rsidR="00F63432">
        <w:rPr>
          <w:rStyle w:val="rfdAie"/>
          <w:rtl/>
        </w:rPr>
        <w:br/>
      </w:r>
      <w:r w:rsidR="000509AA" w:rsidRPr="00F63432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(1) سورة النصر 110 : 1 </w:t>
      </w:r>
      <w:r w:rsidR="008767F4" w:rsidRPr="005E6236">
        <w:rPr>
          <w:rtl/>
        </w:rPr>
        <w:t xml:space="preserve">و </w:t>
      </w:r>
      <w:r w:rsidRPr="005E6236">
        <w:rPr>
          <w:rtl/>
        </w:rPr>
        <w:t>2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سورة الروم 30 : 30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(3) سورة البقرة 2 : 190</w:t>
      </w:r>
      <w:r w:rsidR="00F26704" w:rsidRPr="005E6236">
        <w:rPr>
          <w:rtl/>
        </w:rPr>
        <w:t xml:space="preserve"> .</w:t>
      </w:r>
    </w:p>
    <w:p w:rsidR="00034DB7" w:rsidRDefault="00034DB7" w:rsidP="00F63432">
      <w:pPr>
        <w:pStyle w:val="rfdNormal0"/>
        <w:rPr>
          <w:rtl/>
        </w:rPr>
        <w:sectPr w:rsidR="00034DB7" w:rsidSect="00600DF3">
          <w:headerReference w:type="even" r:id="rId81"/>
          <w:headerReference w:type="default" r:id="rId82"/>
          <w:headerReference w:type="first" r:id="rId8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="007E5A3B" w:rsidRPr="007E5A3B">
        <w:rPr>
          <w:rStyle w:val="rfdAie"/>
          <w:rtl/>
        </w:rPr>
        <w:lastRenderedPageBreak/>
        <w:t xml:space="preserve">مِّن دِيَارِكُمْ وَظَاهَرُوا عَلَىٰ إِخْرَاجِكُمْ أَن تَوَلَّوْهُمْ </w:t>
      </w:r>
      <w:r w:rsidR="007E5A3B" w:rsidRPr="00B2039A">
        <w:rPr>
          <w:rStyle w:val="rfdAie"/>
          <w:rtl/>
        </w:rPr>
        <w:t>وَمَن</w:t>
      </w:r>
      <w:r w:rsidR="007E5A3B" w:rsidRPr="007E5A3B">
        <w:rPr>
          <w:rStyle w:val="rfdAie"/>
          <w:rtl/>
        </w:rPr>
        <w:t xml:space="preserve"> </w:t>
      </w:r>
      <w:r w:rsidR="007E5A3B" w:rsidRPr="00B2039A">
        <w:rPr>
          <w:rStyle w:val="rfdAie"/>
          <w:rtl/>
        </w:rPr>
        <w:t>يَتَوَلَّهُمْ</w:t>
      </w:r>
      <w:r w:rsidR="007E5A3B" w:rsidRPr="007E5A3B">
        <w:rPr>
          <w:rStyle w:val="rfdAie"/>
          <w:rtl/>
        </w:rPr>
        <w:t xml:space="preserve"> </w:t>
      </w:r>
      <w:r w:rsidR="007E5A3B" w:rsidRPr="00B2039A">
        <w:rPr>
          <w:rStyle w:val="rfdAie"/>
          <w:rtl/>
        </w:rPr>
        <w:t>فَأُولَٰئِكَ</w:t>
      </w:r>
      <w:r w:rsidR="007E5A3B" w:rsidRPr="007E5A3B">
        <w:rPr>
          <w:rStyle w:val="rfdAie"/>
          <w:rtl/>
        </w:rPr>
        <w:t xml:space="preserve"> </w:t>
      </w:r>
      <w:r w:rsidR="007E5A3B" w:rsidRPr="00B2039A">
        <w:rPr>
          <w:rStyle w:val="rfdAie"/>
          <w:rtl/>
        </w:rPr>
        <w:t>هُمُ</w:t>
      </w:r>
      <w:r w:rsidR="007E5A3B" w:rsidRPr="007E5A3B">
        <w:rPr>
          <w:rStyle w:val="rfdAie"/>
          <w:rtl/>
        </w:rPr>
        <w:t xml:space="preserve"> </w:t>
      </w:r>
      <w:r w:rsidR="007E5A3B">
        <w:rPr>
          <w:rStyle w:val="rfdAie"/>
          <w:rtl/>
        </w:rPr>
        <w:br/>
      </w:r>
      <w:r w:rsidR="007E5A3B" w:rsidRPr="00B2039A">
        <w:rPr>
          <w:rStyle w:val="rfdAie"/>
          <w:rtl/>
        </w:rPr>
        <w:t>الظَّالِمُونَ</w:t>
      </w:r>
      <w:r w:rsidR="00F63432">
        <w:rPr>
          <w:rStyle w:val="rfdAie"/>
          <w:rtl/>
        </w:rPr>
        <w:t xml:space="preserve"> </w:t>
      </w:r>
      <w:r w:rsidR="00F6343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ونحوها من الآيات التي ظاهرها يوهم بأن</w:t>
      </w:r>
      <w:r w:rsidR="00874AE4">
        <w:rPr>
          <w:rtl/>
        </w:rPr>
        <w:t>ّ</w:t>
      </w:r>
      <w:r w:rsidRPr="000509AA">
        <w:rPr>
          <w:rtl/>
        </w:rPr>
        <w:t xml:space="preserve"> القتال مخصوص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بالمدافعة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تسر</w:t>
      </w:r>
      <w:r w:rsidR="00874AE4">
        <w:rPr>
          <w:rtl/>
        </w:rPr>
        <w:t>ّ</w:t>
      </w:r>
      <w:r w:rsidRPr="000509AA">
        <w:rPr>
          <w:rtl/>
        </w:rPr>
        <w:t>ب مثل هذا النظر إلى</w:t>
      </w:r>
      <w:r w:rsidR="00874AE4" w:rsidRPr="00B2039A">
        <w:rPr>
          <w:rtl/>
        </w:rPr>
        <w:t>ٰ</w:t>
      </w:r>
      <w:r w:rsidRPr="000509AA">
        <w:rPr>
          <w:rtl/>
        </w:rPr>
        <w:t xml:space="preserve"> بعض الأوساط الفقهي</w:t>
      </w:r>
      <w:r w:rsidR="00874AE4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والذي أوقعهم في مثل هذا الوهم المخالف للمسل</w:t>
      </w:r>
      <w:r w:rsidR="00874AE4">
        <w:rPr>
          <w:rtl/>
        </w:rPr>
        <w:t>ّ</w:t>
      </w:r>
      <w:r w:rsidRPr="000509AA">
        <w:rPr>
          <w:rtl/>
        </w:rPr>
        <w:t>مات الفقهي</w:t>
      </w:r>
      <w:r w:rsidR="00874AE4">
        <w:rPr>
          <w:rtl/>
        </w:rPr>
        <w:t>ّ</w:t>
      </w:r>
      <w:r w:rsidRPr="000509AA">
        <w:rPr>
          <w:rtl/>
        </w:rPr>
        <w:t>ة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هو ما جرى</w:t>
      </w:r>
      <w:r w:rsidR="00874AE4" w:rsidRPr="00B2039A">
        <w:rPr>
          <w:rtl/>
        </w:rPr>
        <w:t>ٰ</w:t>
      </w:r>
      <w:r w:rsidRPr="000509AA">
        <w:rPr>
          <w:rtl/>
        </w:rPr>
        <w:t xml:space="preserve"> من الأحداث والممارسات في الفتوحات عبر تاريخ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المسلمين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فإن</w:t>
      </w:r>
      <w:r w:rsidR="00874AE4">
        <w:rPr>
          <w:rtl/>
        </w:rPr>
        <w:t>ّ</w:t>
      </w:r>
      <w:r w:rsidRPr="000509AA">
        <w:rPr>
          <w:rtl/>
        </w:rPr>
        <w:t>ه قد وقع الخلط لديهم بين الجهاد الابتدائي وبين العدوان المبتدأ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وحصر الدفاع في الجهاد الدفاعي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 إن</w:t>
      </w:r>
      <w:r w:rsidR="00F52B9B">
        <w:rPr>
          <w:rtl/>
        </w:rPr>
        <w:t>ّ</w:t>
      </w:r>
      <w:r w:rsidRPr="000509AA">
        <w:rPr>
          <w:rtl/>
        </w:rPr>
        <w:t xml:space="preserve"> الجهاد الابتدائي ليس بمعنى</w:t>
      </w:r>
      <w:r w:rsidR="00F52B9B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الابتداء بالعدوان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إن</w:t>
      </w:r>
      <w:r w:rsidR="00F52B9B">
        <w:rPr>
          <w:rtl/>
        </w:rPr>
        <w:t>ّ</w:t>
      </w:r>
      <w:r w:rsidRPr="000509AA">
        <w:rPr>
          <w:rtl/>
        </w:rPr>
        <w:t xml:space="preserve"> الغطاء الحقوقي للجهاد الابتدائي هو الدفاع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الحقوقي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F52B9B">
        <w:rPr>
          <w:rtl/>
        </w:rPr>
        <w:t>ّ</w:t>
      </w:r>
      <w:r w:rsidRPr="000509AA">
        <w:rPr>
          <w:rtl/>
        </w:rPr>
        <w:t xml:space="preserve"> كان ابتداء الحرب من المسلمين بمعنى</w:t>
      </w:r>
      <w:r w:rsidR="00F52B9B" w:rsidRPr="00B2039A">
        <w:rPr>
          <w:rtl/>
        </w:rPr>
        <w:t>ٰ</w:t>
      </w:r>
      <w:r w:rsidRPr="000509AA">
        <w:rPr>
          <w:rtl/>
        </w:rPr>
        <w:t xml:space="preserve"> الضغط على</w:t>
      </w:r>
      <w:r w:rsidR="00F52B9B" w:rsidRPr="00B2039A">
        <w:rPr>
          <w:rtl/>
        </w:rPr>
        <w:t>ٰ</w:t>
      </w:r>
      <w:r w:rsidRPr="000509AA">
        <w:rPr>
          <w:rtl/>
        </w:rPr>
        <w:t xml:space="preserve"> الكف</w:t>
      </w:r>
      <w:r w:rsidR="00F52B9B">
        <w:rPr>
          <w:rtl/>
        </w:rPr>
        <w:t>ّ</w:t>
      </w:r>
      <w:r w:rsidRPr="000509AA">
        <w:rPr>
          <w:rtl/>
        </w:rPr>
        <w:t>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تحت تأثير القو</w:t>
      </w:r>
      <w:r w:rsidR="00F52B9B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 ليس هو ابتداء عدوان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ابتداء الضغط بالقو</w:t>
      </w:r>
      <w:r w:rsidR="00F52B9B">
        <w:rPr>
          <w:rtl/>
        </w:rPr>
        <w:t>ّ</w:t>
      </w:r>
      <w:r w:rsidRPr="000509AA">
        <w:rPr>
          <w:rtl/>
        </w:rPr>
        <w:t>ة لرد</w:t>
      </w:r>
      <w:r w:rsidR="00F52B9B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العدوان الذي مارسه الكف</w:t>
      </w:r>
      <w:r w:rsidR="00F52B9B">
        <w:rPr>
          <w:rtl/>
        </w:rPr>
        <w:t>ّ</w:t>
      </w:r>
      <w:r w:rsidRPr="000509AA">
        <w:rPr>
          <w:rtl/>
        </w:rPr>
        <w:t>ار تجاه المسلمين في ما سبق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فالابتداء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استخدام القو</w:t>
      </w:r>
      <w:r w:rsidR="00F52B9B">
        <w:rPr>
          <w:rtl/>
        </w:rPr>
        <w:t>ّ</w:t>
      </w:r>
      <w:r w:rsidRPr="000509AA">
        <w:rPr>
          <w:rtl/>
        </w:rPr>
        <w:t>ة أمر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والابتداء في العدوان أمر آخر</w:t>
      </w:r>
      <w:r w:rsidR="00F26704">
        <w:rPr>
          <w:rtl/>
        </w:rPr>
        <w:t xml:space="preserve"> . .</w:t>
      </w:r>
    </w:p>
    <w:p w:rsidR="000509AA" w:rsidRPr="00F63432" w:rsidRDefault="000509AA" w:rsidP="00F63432">
      <w:pPr>
        <w:rPr>
          <w:rStyle w:val="rfdLineChar"/>
          <w:rtl/>
          <w:lang w:bidi="ar-SA"/>
        </w:rPr>
      </w:pPr>
      <w:r w:rsidRPr="000509AA">
        <w:rPr>
          <w:rtl/>
        </w:rPr>
        <w:t>وأم</w:t>
      </w:r>
      <w:r w:rsidR="00F52B9B">
        <w:rPr>
          <w:rtl/>
        </w:rPr>
        <w:t>ّ</w:t>
      </w:r>
      <w:r w:rsidRPr="000509AA">
        <w:rPr>
          <w:rtl/>
        </w:rPr>
        <w:t>ا التمس</w:t>
      </w:r>
      <w:r w:rsidR="00F52B9B">
        <w:rPr>
          <w:rtl/>
        </w:rPr>
        <w:t>ّ</w:t>
      </w:r>
      <w:r w:rsidRPr="000509AA">
        <w:rPr>
          <w:rtl/>
        </w:rPr>
        <w:t>ك بسيرة النبي</w:t>
      </w:r>
      <w:r w:rsidR="00F52B9B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فلقد خلط أصحاب هذه المقولة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بين الجهاد الابتدائي في مصطلح الفقهاء وبين العدوان الابتدائي الحقوقي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فالثاني لم يكن في سيرته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</w:t>
      </w:r>
      <w:r w:rsidR="00F52B9B">
        <w:rPr>
          <w:rtl/>
        </w:rPr>
        <w:t>ّ</w:t>
      </w:r>
      <w:r w:rsidRPr="000509AA">
        <w:rPr>
          <w:rtl/>
        </w:rPr>
        <w:t>ا الأو</w:t>
      </w:r>
      <w:r w:rsidR="00F52B9B">
        <w:rPr>
          <w:rtl/>
        </w:rPr>
        <w:t>ّ</w:t>
      </w:r>
      <w:r w:rsidRPr="000509AA">
        <w:rPr>
          <w:rtl/>
        </w:rPr>
        <w:t xml:space="preserve">ل </w:t>
      </w:r>
      <w:r w:rsidR="00F52B9B">
        <w:rPr>
          <w:rtl/>
        </w:rPr>
        <w:t>؛</w:t>
      </w:r>
      <w:r w:rsidRPr="000509AA">
        <w:rPr>
          <w:rtl/>
        </w:rPr>
        <w:t xml:space="preserve"> فغزوة </w:t>
      </w:r>
      <w:r w:rsidR="008767F4" w:rsidRPr="000509AA">
        <w:rPr>
          <w:rtl/>
        </w:rPr>
        <w:t>«</w:t>
      </w:r>
      <w:r w:rsidR="00F63432">
        <w:rPr>
          <w:rtl/>
        </w:rPr>
        <w:t xml:space="preserve"> </w:t>
      </w:r>
      <w:r w:rsidRPr="000509AA">
        <w:rPr>
          <w:rtl/>
        </w:rPr>
        <w:t>بدر</w:t>
      </w:r>
      <w:r w:rsidR="00F6343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أعظم الغزوات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كانت ابتداء في استخدام القو</w:t>
      </w:r>
      <w:r w:rsidR="00F52B9B">
        <w:rPr>
          <w:rtl/>
        </w:rPr>
        <w:t>ّ</w:t>
      </w:r>
      <w:r w:rsidRPr="000509AA">
        <w:rPr>
          <w:rtl/>
        </w:rPr>
        <w:t xml:space="preserve">ة منه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رد</w:t>
      </w:r>
      <w:r w:rsidR="00F52B9B">
        <w:rPr>
          <w:rtl/>
        </w:rPr>
        <w:t>ّ</w:t>
      </w:r>
      <w:r w:rsidRPr="000509AA">
        <w:rPr>
          <w:rtl/>
        </w:rPr>
        <w:t>ا</w:t>
      </w:r>
      <w:r w:rsidR="00F52B9B">
        <w:rPr>
          <w:rtl/>
        </w:rPr>
        <w:t>ً</w:t>
      </w:r>
      <w:r w:rsidRPr="000509AA">
        <w:rPr>
          <w:rtl/>
        </w:rPr>
        <w:t xml:space="preserve"> على</w:t>
      </w:r>
      <w:r w:rsidR="00F52B9B" w:rsidRPr="00B2039A">
        <w:rPr>
          <w:rtl/>
        </w:rPr>
        <w:t>ٰ</w:t>
      </w:r>
      <w:r w:rsidRPr="000509AA">
        <w:rPr>
          <w:rtl/>
        </w:rPr>
        <w:t xml:space="preserve"> مصادرة أموال المسلمين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مك</w:t>
      </w:r>
      <w:r w:rsidR="00F52B9B">
        <w:rPr>
          <w:rtl/>
        </w:rPr>
        <w:t>ّ</w:t>
      </w:r>
      <w:r w:rsidRPr="000509AA">
        <w:rPr>
          <w:rtl/>
        </w:rPr>
        <w:t>ة التي قام بها كف</w:t>
      </w:r>
      <w:r w:rsidR="00F52B9B">
        <w:rPr>
          <w:rtl/>
        </w:rPr>
        <w:t>ّ</w:t>
      </w:r>
      <w:r w:rsidRPr="000509AA">
        <w:rPr>
          <w:rtl/>
        </w:rPr>
        <w:t>ار قريش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ورد</w:t>
      </w:r>
      <w:r w:rsidR="00F52B9B">
        <w:rPr>
          <w:rtl/>
        </w:rPr>
        <w:t>ّ</w:t>
      </w:r>
      <w:r w:rsidRPr="000509AA">
        <w:rPr>
          <w:rtl/>
        </w:rPr>
        <w:t>ا</w:t>
      </w:r>
      <w:r w:rsidR="00F52B9B">
        <w:rPr>
          <w:rtl/>
        </w:rPr>
        <w:t>ً</w:t>
      </w:r>
      <w:r w:rsidRPr="000509AA">
        <w:rPr>
          <w:rtl/>
        </w:rPr>
        <w:t xml:space="preserve"> على</w:t>
      </w:r>
      <w:r w:rsidR="00F52B9B" w:rsidRPr="00B2039A">
        <w:rPr>
          <w:rtl/>
        </w:rPr>
        <w:t>ٰ</w:t>
      </w:r>
      <w:r w:rsidRPr="000509AA">
        <w:rPr>
          <w:rtl/>
        </w:rPr>
        <w:t xml:space="preserve"> الغارات المباغتة التي كان يقوم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بها أفراد منهم على</w:t>
      </w:r>
      <w:r w:rsidR="00E87D5A" w:rsidRPr="00B2039A">
        <w:rPr>
          <w:rtl/>
        </w:rPr>
        <w:t>ٰ</w:t>
      </w:r>
      <w:r w:rsidRPr="000509AA">
        <w:rPr>
          <w:rtl/>
        </w:rPr>
        <w:t xml:space="preserve"> أطراف المدينة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ونحو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</w:t>
      </w:r>
      <w:r w:rsidR="00E87D5A">
        <w:rPr>
          <w:rtl/>
        </w:rPr>
        <w:t>ّ</w:t>
      </w:r>
      <w:r w:rsidRPr="000509AA">
        <w:rPr>
          <w:rtl/>
        </w:rPr>
        <w:t xml:space="preserve"> ذلك لا يستوجب</w:t>
      </w:r>
      <w:r w:rsidR="00F63432">
        <w:rPr>
          <w:rtl/>
        </w:rPr>
        <w:t xml:space="preserve"> </w:t>
      </w:r>
      <w:r w:rsidR="00F63432">
        <w:rPr>
          <w:rtl/>
        </w:rPr>
        <w:br/>
      </w:r>
      <w:r w:rsidR="00F63432">
        <w:rPr>
          <w:rtl/>
        </w:rPr>
        <w:br/>
      </w:r>
      <w:r w:rsidRPr="00F63432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(1) سورة الممتحنة 60 : 8 </w:t>
      </w:r>
      <w:r w:rsidR="008767F4" w:rsidRPr="005E6236">
        <w:rPr>
          <w:rtl/>
        </w:rPr>
        <w:t xml:space="preserve">و </w:t>
      </w:r>
      <w:r w:rsidRPr="005E6236">
        <w:rPr>
          <w:rtl/>
        </w:rPr>
        <w:t>9</w:t>
      </w:r>
      <w:r w:rsidR="00F26704" w:rsidRPr="005E6236">
        <w:rPr>
          <w:rtl/>
        </w:rPr>
        <w:t xml:space="preserve"> .</w:t>
      </w: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bookmarkStart w:id="0" w:name="_GoBack"/>
      <w:bookmarkEnd w:id="0"/>
      <w:r>
        <w:rPr>
          <w:rtl/>
        </w:rPr>
        <w:br w:type="page"/>
      </w:r>
      <w:r w:rsidRPr="000509AA">
        <w:rPr>
          <w:rtl/>
        </w:rPr>
        <w:lastRenderedPageBreak/>
        <w:t xml:space="preserve">تصنيف غزوة </w:t>
      </w:r>
      <w:r w:rsidR="008767F4" w:rsidRPr="000509AA">
        <w:rPr>
          <w:rtl/>
        </w:rPr>
        <w:t>«</w:t>
      </w:r>
      <w:r w:rsidR="00F63432">
        <w:rPr>
          <w:rtl/>
        </w:rPr>
        <w:t xml:space="preserve"> </w:t>
      </w:r>
      <w:r w:rsidRPr="000509AA">
        <w:rPr>
          <w:rtl/>
        </w:rPr>
        <w:t>بدر</w:t>
      </w:r>
      <w:r w:rsidR="00F6343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في الجهاد الدفاعي وإخراجه عن الابتدائي بالمصطلح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الفقهي </w:t>
      </w:r>
      <w:r w:rsidR="00460B65">
        <w:rPr>
          <w:rtl/>
        </w:rPr>
        <w:t>؛</w:t>
      </w:r>
      <w:r w:rsidRPr="000509AA">
        <w:rPr>
          <w:rtl/>
        </w:rPr>
        <w:t xml:space="preserve"> إذ لكل</w:t>
      </w:r>
      <w:r w:rsidR="00F63432">
        <w:rPr>
          <w:rtl/>
        </w:rPr>
        <w:t>ٍّ</w:t>
      </w:r>
      <w:r w:rsidRPr="000509AA">
        <w:rPr>
          <w:rtl/>
        </w:rPr>
        <w:t xml:space="preserve"> شرائط تختلف عن الآخر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وكذا غزوة </w:t>
      </w:r>
      <w:r w:rsidR="008767F4" w:rsidRPr="000509AA">
        <w:rPr>
          <w:rtl/>
        </w:rPr>
        <w:t>«</w:t>
      </w:r>
      <w:r w:rsidR="00F63432">
        <w:rPr>
          <w:rtl/>
        </w:rPr>
        <w:t xml:space="preserve"> </w:t>
      </w:r>
      <w:r w:rsidRPr="000509AA">
        <w:rPr>
          <w:rtl/>
        </w:rPr>
        <w:t>خيبر</w:t>
      </w:r>
      <w:r w:rsidR="00F6343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وغزوة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767F4" w:rsidRPr="000509AA">
        <w:rPr>
          <w:rtl/>
        </w:rPr>
        <w:t>«</w:t>
      </w:r>
      <w:r w:rsidR="00F63432">
        <w:rPr>
          <w:rtl/>
        </w:rPr>
        <w:t xml:space="preserve"> </w:t>
      </w:r>
      <w:r w:rsidRPr="000509AA">
        <w:rPr>
          <w:rtl/>
        </w:rPr>
        <w:t>حنين</w:t>
      </w:r>
      <w:r w:rsidR="00F6343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وغزوة </w:t>
      </w:r>
      <w:r w:rsidR="008767F4" w:rsidRPr="000509AA">
        <w:rPr>
          <w:rtl/>
        </w:rPr>
        <w:t>«</w:t>
      </w:r>
      <w:r w:rsidR="00F63432">
        <w:rPr>
          <w:rtl/>
        </w:rPr>
        <w:t xml:space="preserve"> </w:t>
      </w:r>
      <w:r w:rsidRPr="000509AA">
        <w:rPr>
          <w:rtl/>
        </w:rPr>
        <w:t>تبوك</w:t>
      </w:r>
      <w:r w:rsidR="00F6343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وغيرها من الغزوات الكبرى</w:t>
      </w:r>
      <w:r w:rsidR="0079261D" w:rsidRPr="00B2039A">
        <w:rPr>
          <w:rtl/>
        </w:rPr>
        <w:t>ٰ</w:t>
      </w:r>
      <w:r w:rsidRPr="000509AA">
        <w:rPr>
          <w:rtl/>
        </w:rPr>
        <w:t xml:space="preserve"> أو الوسطى</w:t>
      </w:r>
      <w:r w:rsidR="0079261D" w:rsidRPr="00B2039A">
        <w:rPr>
          <w:rtl/>
        </w:rPr>
        <w:t>ٰ</w:t>
      </w:r>
      <w:r w:rsidRPr="000509AA">
        <w:rPr>
          <w:rtl/>
        </w:rPr>
        <w:t xml:space="preserve"> والصغيرة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وقوله تعالى</w:t>
      </w:r>
      <w:r w:rsidR="0079261D" w:rsidRPr="00B2039A">
        <w:rPr>
          <w:rtl/>
        </w:rPr>
        <w:t>ٰ</w:t>
      </w:r>
      <w:r w:rsidRPr="000509AA">
        <w:rPr>
          <w:rtl/>
        </w:rPr>
        <w:t xml:space="preserve"> في سورة الأنفال صريح في ذلك : </w:t>
      </w:r>
      <w:r w:rsidR="00BE4BC2" w:rsidRPr="00BE4BC2">
        <w:rPr>
          <w:rStyle w:val="rfdAlaem"/>
          <w:rtl/>
        </w:rPr>
        <w:t>(</w:t>
      </w:r>
      <w:r w:rsidR="00F63432" w:rsidRPr="00F63432">
        <w:rPr>
          <w:rStyle w:val="rfdAie"/>
          <w:rtl/>
        </w:rPr>
        <w:t xml:space="preserve"> </w:t>
      </w:r>
      <w:r w:rsidR="0079261D" w:rsidRPr="0079261D">
        <w:rPr>
          <w:rStyle w:val="rfdAie"/>
          <w:rtl/>
        </w:rPr>
        <w:t xml:space="preserve">كَمَا أَخْرَجَكَ رَبُّكَ مِن </w:t>
      </w:r>
      <w:r w:rsidR="0079261D">
        <w:rPr>
          <w:rStyle w:val="rfdAie"/>
          <w:rtl/>
        </w:rPr>
        <w:br/>
      </w:r>
      <w:r w:rsidR="0079261D" w:rsidRPr="0079261D">
        <w:rPr>
          <w:rStyle w:val="rfdAie"/>
          <w:rtl/>
        </w:rPr>
        <w:t>بَيْتِكَ بِالْحَقِّ وَإِنَّ فَرِيقًا مِّنَ الْمُؤْمِنِينَ لَكَارِهُونَ</w:t>
      </w:r>
      <w:r w:rsidR="0079261D">
        <w:rPr>
          <w:rStyle w:val="rfdAie"/>
          <w:rtl/>
        </w:rPr>
        <w:t xml:space="preserve"> </w:t>
      </w:r>
      <w:r w:rsidR="00F63432">
        <w:rPr>
          <w:rStyle w:val="rfdAie"/>
        </w:rPr>
        <w:sym w:font="Wingdings 2" w:char="F0F5"/>
      </w:r>
      <w:r w:rsidR="0079261D" w:rsidRPr="0079261D">
        <w:rPr>
          <w:rStyle w:val="rfdAie"/>
          <w:rtl/>
        </w:rPr>
        <w:t xml:space="preserve"> يُجَادِلُونَكَ فِي الْحَقِّ </w:t>
      </w:r>
      <w:r w:rsidR="0079261D">
        <w:rPr>
          <w:rStyle w:val="rfdAie"/>
          <w:rtl/>
        </w:rPr>
        <w:br/>
      </w:r>
      <w:r w:rsidR="0079261D" w:rsidRPr="0079261D">
        <w:rPr>
          <w:rStyle w:val="rfdAie"/>
          <w:rtl/>
        </w:rPr>
        <w:t xml:space="preserve">بَعْدَ مَا تَبَيَّنَ كَأَنَّمَا يُسَاقُونَ إِلَى الْمَوْتِ وَهُمْ يَنظُرُونَ </w:t>
      </w:r>
      <w:r w:rsidR="00F63432">
        <w:rPr>
          <w:rStyle w:val="rfdAie"/>
        </w:rPr>
        <w:sym w:font="Wingdings 2" w:char="F0F5"/>
      </w:r>
      <w:r w:rsidR="0079261D">
        <w:rPr>
          <w:rStyle w:val="rfdAie"/>
          <w:rtl/>
        </w:rPr>
        <w:t xml:space="preserve"> </w:t>
      </w:r>
      <w:r w:rsidR="0079261D" w:rsidRPr="0079261D">
        <w:rPr>
          <w:rStyle w:val="rfdAie"/>
          <w:rtl/>
        </w:rPr>
        <w:t xml:space="preserve">وَإِذْ يَعِدُكُمُ اللَّهُ </w:t>
      </w:r>
      <w:r w:rsidR="0079261D">
        <w:rPr>
          <w:rStyle w:val="rfdAie"/>
          <w:rtl/>
        </w:rPr>
        <w:br/>
      </w:r>
      <w:r w:rsidR="0079261D" w:rsidRPr="0079261D">
        <w:rPr>
          <w:rStyle w:val="rfdAie"/>
          <w:rtl/>
        </w:rPr>
        <w:t xml:space="preserve">إِحْدَى الطَّائِفَتَيْنِ أَنَّهَا لَكُمْ وَتَوَدُّونَ أَنَّ غَيْرَ ذَاتِ الشَّوْكَةِ تَكُونُ لَكُمْ </w:t>
      </w:r>
      <w:r w:rsidR="0079261D">
        <w:rPr>
          <w:rStyle w:val="rfdAie"/>
          <w:rtl/>
        </w:rPr>
        <w:br/>
      </w:r>
      <w:r w:rsidR="0079261D" w:rsidRPr="0079261D">
        <w:rPr>
          <w:rStyle w:val="rfdAie"/>
          <w:rtl/>
        </w:rPr>
        <w:t>وَيُرِيدُ اللَّهُ أَن يُحِقَّ الْحَقَّ بِكَلِمَاتِهِ وَيَقْطَعَ دَابِرَ الْكَافِرِينَ</w:t>
      </w:r>
      <w:r w:rsidR="0079261D">
        <w:rPr>
          <w:rStyle w:val="rfdAie"/>
          <w:rtl/>
        </w:rPr>
        <w:t xml:space="preserve"> </w:t>
      </w:r>
      <w:r w:rsidR="00F63432">
        <w:rPr>
          <w:rStyle w:val="rfdAie"/>
        </w:rPr>
        <w:sym w:font="Wingdings 2" w:char="F0F5"/>
      </w:r>
      <w:r w:rsidR="0079261D" w:rsidRPr="0079261D">
        <w:rPr>
          <w:rStyle w:val="rfdAie"/>
          <w:rtl/>
        </w:rPr>
        <w:t xml:space="preserve"> لِيُحِقَّ الْحَقَّ </w:t>
      </w:r>
      <w:r w:rsidR="0079261D">
        <w:rPr>
          <w:rStyle w:val="rfdAie"/>
          <w:rtl/>
        </w:rPr>
        <w:br/>
      </w:r>
      <w:r w:rsidR="0079261D" w:rsidRPr="0079261D">
        <w:rPr>
          <w:rStyle w:val="rfdAie"/>
          <w:rtl/>
        </w:rPr>
        <w:t>وَيُبْطِلَ الْبَاطِلَ وَلَوْ كَرِهَ الْمُجْرِمُونَ</w:t>
      </w:r>
      <w:r w:rsidR="00F63432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</w:t>
      </w:r>
      <w:r w:rsidR="0079261D">
        <w:rPr>
          <w:rtl/>
        </w:rPr>
        <w:t>؛</w:t>
      </w:r>
      <w:r w:rsidRPr="000509AA">
        <w:rPr>
          <w:rtl/>
        </w:rPr>
        <w:t xml:space="preserve"> فإن</w:t>
      </w:r>
      <w:r w:rsidR="0079261D">
        <w:rPr>
          <w:rtl/>
        </w:rPr>
        <w:t>ّ</w:t>
      </w:r>
      <w:r w:rsidRPr="000509AA">
        <w:rPr>
          <w:rtl/>
        </w:rPr>
        <w:t xml:space="preserve"> خروج قريش للحرب 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بعد انتداب أبي سفيان لحماية قافلة التجارة التي كان فيها عندما سمع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بخروج المسلمين للاستيلاء عليها ابتداء</w:t>
      </w:r>
      <w:r w:rsidR="0079261D">
        <w:rPr>
          <w:rtl/>
        </w:rPr>
        <w:t>ً</w:t>
      </w:r>
      <w:r w:rsidRPr="000509AA">
        <w:rPr>
          <w:rtl/>
        </w:rPr>
        <w:t xml:space="preserve"> انتقاما</w:t>
      </w:r>
      <w:r w:rsidR="0079261D">
        <w:rPr>
          <w:rtl/>
        </w:rPr>
        <w:t>ً</w:t>
      </w:r>
      <w:r w:rsidRPr="000509AA">
        <w:rPr>
          <w:rtl/>
        </w:rPr>
        <w:t xml:space="preserve"> ل</w:t>
      </w:r>
      <w:r w:rsidR="0079261D">
        <w:rPr>
          <w:rtl/>
        </w:rPr>
        <w:t>ِ</w:t>
      </w:r>
      <w:r w:rsidRPr="000509AA">
        <w:rPr>
          <w:rtl/>
        </w:rPr>
        <w:t>ما فعل المشركون بهم</w:t>
      </w:r>
      <w:r w:rsidR="00F26704">
        <w:rPr>
          <w:rtl/>
        </w:rPr>
        <w:t xml:space="preserve"> .</w:t>
      </w:r>
    </w:p>
    <w:p w:rsidR="000509AA" w:rsidRPr="000509AA" w:rsidRDefault="000509AA" w:rsidP="006551ED">
      <w:pPr>
        <w:rPr>
          <w:rtl/>
        </w:rPr>
      </w:pPr>
      <w:r w:rsidRPr="000509AA">
        <w:rPr>
          <w:rtl/>
        </w:rPr>
        <w:t>وقوله تعالى</w:t>
      </w:r>
      <w:r w:rsidR="0079261D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6551ED" w:rsidRPr="006551ED">
        <w:rPr>
          <w:rStyle w:val="rfdAie"/>
          <w:rtl/>
        </w:rPr>
        <w:t xml:space="preserve"> </w:t>
      </w:r>
      <w:r w:rsidR="0079261D" w:rsidRPr="0079261D">
        <w:rPr>
          <w:rStyle w:val="rfdAie"/>
          <w:rtl/>
        </w:rPr>
        <w:t xml:space="preserve">فَلْيُقَاتِلْ فِي سَبِيلِ اللَّهِ الَّذِينَ يَشْرُونَ الْحَيَاةَ الدُّنْيَا </w:t>
      </w:r>
      <w:r w:rsidR="0079261D">
        <w:rPr>
          <w:rStyle w:val="rfdAie"/>
          <w:rtl/>
        </w:rPr>
        <w:br/>
      </w:r>
      <w:r w:rsidR="0079261D" w:rsidRPr="0079261D">
        <w:rPr>
          <w:rStyle w:val="rfdAie"/>
          <w:rtl/>
        </w:rPr>
        <w:t xml:space="preserve">بِالْآخِرَةِ </w:t>
      </w:r>
      <w:r w:rsidR="0079261D" w:rsidRPr="00B2039A">
        <w:rPr>
          <w:rStyle w:val="rfdAie"/>
          <w:rtl/>
        </w:rPr>
        <w:t>وَمَن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يُقَاتِلْ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فِي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سَبِيلِ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اللَّهِ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فَيُقْتَلْ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أَوْ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يَغْلِبْ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فَسَوْفَ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نُؤْتِيهِ</w:t>
      </w:r>
      <w:r w:rsidR="0079261D" w:rsidRPr="0079261D">
        <w:rPr>
          <w:rStyle w:val="rfdAie"/>
          <w:rtl/>
        </w:rPr>
        <w:t xml:space="preserve"> </w:t>
      </w:r>
      <w:r w:rsidR="0079261D" w:rsidRPr="00B2039A">
        <w:rPr>
          <w:rStyle w:val="rfdAie"/>
          <w:rtl/>
        </w:rPr>
        <w:t>أَجْرًا</w:t>
      </w:r>
      <w:r w:rsidR="0079261D" w:rsidRPr="0079261D">
        <w:rPr>
          <w:rStyle w:val="rfdAie"/>
          <w:rtl/>
        </w:rPr>
        <w:t xml:space="preserve"> </w:t>
      </w:r>
      <w:r w:rsidR="00BE615C">
        <w:rPr>
          <w:rStyle w:val="rfdAie"/>
          <w:rtl/>
        </w:rPr>
        <w:br/>
      </w:r>
      <w:r w:rsidR="0079261D" w:rsidRPr="00B2039A">
        <w:rPr>
          <w:rStyle w:val="rfdAie"/>
          <w:rtl/>
        </w:rPr>
        <w:t>عَظِيمًا</w:t>
      </w:r>
      <w:r w:rsidRPr="000509AA">
        <w:rPr>
          <w:rStyle w:val="rfdAie"/>
          <w:rtl/>
        </w:rPr>
        <w:t xml:space="preserve"> </w:t>
      </w:r>
      <w:r w:rsidR="006551ED">
        <w:rPr>
          <w:rStyle w:val="rfdAie"/>
        </w:rPr>
        <w:sym w:font="Wingdings 2" w:char="F0F5"/>
      </w:r>
      <w:r w:rsidRPr="000509AA">
        <w:rPr>
          <w:rStyle w:val="rfdAie"/>
          <w:rtl/>
        </w:rPr>
        <w:t xml:space="preserve"> </w:t>
      </w:r>
      <w:r w:rsidR="00BE615C" w:rsidRPr="00BE615C">
        <w:rPr>
          <w:rStyle w:val="rfdAie"/>
          <w:rtl/>
        </w:rPr>
        <w:t xml:space="preserve">وَمَا لَكُمْ لَا تُقَاتِلُونَ فِي سَبِيلِ اللَّهِ وَالْمُسْتَضْعَفِينَ مِنَ الرِّجَالِ </w:t>
      </w:r>
      <w:r w:rsidR="00BE615C">
        <w:rPr>
          <w:rStyle w:val="rfdAie"/>
          <w:rtl/>
        </w:rPr>
        <w:br/>
      </w:r>
      <w:r w:rsidR="00BE615C" w:rsidRPr="00BE615C">
        <w:rPr>
          <w:rStyle w:val="rfdAie"/>
          <w:rtl/>
        </w:rPr>
        <w:t xml:space="preserve">وَالنِّسَاءِ وَالْوِلْدَانِ الَّذِينَ يَقُولُونَ رَبَّنَا أَخْرِجْنَا مِنْ هَٰذِهِ الْقَرْيَةِ الظَّالِمِ أَهْلُهَا </w:t>
      </w:r>
      <w:r w:rsidR="00BE615C">
        <w:rPr>
          <w:rStyle w:val="rfdAie"/>
          <w:rtl/>
        </w:rPr>
        <w:br/>
      </w:r>
      <w:r w:rsidR="00BE615C" w:rsidRPr="00BE615C">
        <w:rPr>
          <w:rStyle w:val="rfdAie"/>
          <w:rtl/>
        </w:rPr>
        <w:t>وَاجْعَل لَّنَا مِن لَّدُنكَ وَلِيًّا وَاجْعَل لَّنَا مِن لَّدُنكَ نَصِيرًا</w:t>
      </w:r>
      <w:r w:rsidR="006551E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فإن</w:t>
      </w:r>
      <w:r w:rsidR="00BE615C">
        <w:rPr>
          <w:rtl/>
        </w:rPr>
        <w:t>ّ</w:t>
      </w:r>
      <w:r w:rsidRPr="000509AA">
        <w:rPr>
          <w:rtl/>
        </w:rPr>
        <w:t xml:space="preserve"> هذه الآيات تفيد الغطاء الحقوقي الدفاعي للجهاد الابتدائي</w:t>
      </w:r>
      <w:r w:rsidR="00F26704">
        <w:rPr>
          <w:rtl/>
        </w:rPr>
        <w:t xml:space="preserve"> .</w:t>
      </w:r>
    </w:p>
    <w:p w:rsidR="000509AA" w:rsidRPr="006551ED" w:rsidRDefault="008100A7" w:rsidP="006551ED">
      <w:pPr>
        <w:rPr>
          <w:rStyle w:val="rfdLineChar"/>
          <w:rtl/>
          <w:lang w:bidi="ar-SA"/>
        </w:rPr>
      </w:pPr>
      <w:r>
        <w:rPr>
          <w:rtl/>
        </w:rPr>
        <w:t>وكذا قوله تعالى</w:t>
      </w:r>
      <w:r w:rsidR="00BE615C" w:rsidRPr="00B2039A">
        <w:rPr>
          <w:rtl/>
        </w:rPr>
        <w:t>ٰ</w:t>
      </w:r>
      <w:r>
        <w:rPr>
          <w:rtl/>
        </w:rPr>
        <w:t xml:space="preserve"> : </w:t>
      </w:r>
      <w:r w:rsidRPr="008100A7">
        <w:rPr>
          <w:rStyle w:val="rfdAlaem"/>
          <w:rtl/>
        </w:rPr>
        <w:t>(</w:t>
      </w:r>
      <w:r w:rsidR="006551ED" w:rsidRPr="006551ED">
        <w:rPr>
          <w:rStyle w:val="rfdAie"/>
          <w:rtl/>
        </w:rPr>
        <w:t xml:space="preserve"> </w:t>
      </w:r>
      <w:r w:rsidR="00B87EDF" w:rsidRPr="00B87EDF">
        <w:rPr>
          <w:rStyle w:val="rfdAie"/>
          <w:rtl/>
        </w:rPr>
        <w:t xml:space="preserve">يَا أَيُّهَا الَّذِينَ آمَنُوا مَا لَكُمْ إِذَا قِيلَ لَكُمُ انفِرُوا </w:t>
      </w:r>
      <w:r w:rsidR="00B87EDF">
        <w:rPr>
          <w:rStyle w:val="rfdAie"/>
          <w:rtl/>
        </w:rPr>
        <w:br/>
      </w:r>
      <w:r w:rsidR="00B87EDF" w:rsidRPr="00B87EDF">
        <w:rPr>
          <w:rStyle w:val="rfdAie"/>
          <w:rtl/>
        </w:rPr>
        <w:t xml:space="preserve">فِي سَبِيلِ اللَّهِ اثَّاقَلْتُمْ إِلَى الْأَرْضِ </w:t>
      </w:r>
      <w:r w:rsidR="00B87EDF" w:rsidRPr="00B2039A">
        <w:rPr>
          <w:rStyle w:val="rfdAie"/>
          <w:rtl/>
        </w:rPr>
        <w:t>أَرَضِيتُم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بِالْحَيَاةِ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الدُّنْيَا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مِنَ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الْآخِرَةِ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فَمَا</w:t>
      </w:r>
      <w:r w:rsidR="00B87EDF" w:rsidRPr="00B87EDF">
        <w:rPr>
          <w:rStyle w:val="rfdAie"/>
          <w:rtl/>
        </w:rPr>
        <w:t xml:space="preserve"> </w:t>
      </w:r>
      <w:r w:rsidR="00B87EDF">
        <w:rPr>
          <w:rStyle w:val="rfdAie"/>
          <w:rtl/>
        </w:rPr>
        <w:br/>
      </w:r>
      <w:r w:rsidR="00B87EDF" w:rsidRPr="00B2039A">
        <w:rPr>
          <w:rStyle w:val="rfdAie"/>
          <w:rtl/>
        </w:rPr>
        <w:t>مَتَاعُ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الْحَيَاةِ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الدُّنْيَا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فِي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الْآخِرَةِ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إِلَّا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قَلِيلٌ</w:t>
      </w:r>
      <w:r w:rsidR="000509AA" w:rsidRPr="008100A7">
        <w:rPr>
          <w:rStyle w:val="rfdAie"/>
          <w:rtl/>
        </w:rPr>
        <w:t xml:space="preserve"> </w:t>
      </w:r>
      <w:r w:rsidR="006551ED">
        <w:rPr>
          <w:rStyle w:val="rfdAie"/>
        </w:rPr>
        <w:sym w:font="Wingdings 2" w:char="F0F5"/>
      </w:r>
      <w:r w:rsidR="000509AA" w:rsidRPr="008100A7">
        <w:rPr>
          <w:rStyle w:val="rfdAie"/>
          <w:rtl/>
        </w:rPr>
        <w:t xml:space="preserve"> </w:t>
      </w:r>
      <w:r w:rsidR="00B87EDF" w:rsidRPr="00B87EDF">
        <w:rPr>
          <w:rStyle w:val="rfdAie"/>
          <w:rtl/>
        </w:rPr>
        <w:t>إِلَّا تَنفِرُوا يُعَذِّبْكُمْ عَذَابًا أَلِيمًا</w:t>
      </w:r>
      <w:r w:rsidR="006551ED">
        <w:rPr>
          <w:rStyle w:val="rfdAie"/>
          <w:rtl/>
        </w:rPr>
        <w:t xml:space="preserve"> </w:t>
      </w:r>
      <w:r w:rsidR="006551ED">
        <w:rPr>
          <w:rStyle w:val="rfdAie"/>
          <w:rtl/>
        </w:rPr>
        <w:br/>
      </w:r>
      <w:r w:rsidR="000509AA" w:rsidRPr="006551ED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(1) سورة الأنفال 8 : 5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8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(2) سورة النساء 4 : 74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7</w:t>
      </w:r>
      <w:r w:rsidR="00BE615C" w:rsidRPr="005E6236">
        <w:rPr>
          <w:rtl/>
        </w:rPr>
        <w:t>5</w:t>
      </w:r>
      <w:r w:rsidR="00F26704" w:rsidRPr="005E6236">
        <w:rPr>
          <w:rtl/>
        </w:rPr>
        <w:t xml:space="preserve"> .</w:t>
      </w:r>
    </w:p>
    <w:p w:rsidR="00034DB7" w:rsidRDefault="00034DB7" w:rsidP="00B87EDF">
      <w:pPr>
        <w:pStyle w:val="rfdNormal0"/>
        <w:rPr>
          <w:rtl/>
        </w:rPr>
        <w:sectPr w:rsidR="00034DB7" w:rsidSect="00600DF3">
          <w:headerReference w:type="even" r:id="rId84"/>
          <w:headerReference w:type="default" r:id="rId85"/>
          <w:headerReference w:type="first" r:id="rId8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="00B87EDF" w:rsidRPr="00B87EDF">
        <w:rPr>
          <w:rStyle w:val="rfdAie"/>
          <w:rtl/>
        </w:rPr>
        <w:lastRenderedPageBreak/>
        <w:t xml:space="preserve">وَيَسْتَبْدِلْ قَوْمًا غَيْرَكُمْ وَلَا تَضُرُّوهُ شَيْئًا </w:t>
      </w:r>
      <w:r w:rsidR="00B87EDF" w:rsidRPr="00B2039A">
        <w:rPr>
          <w:rStyle w:val="rfdAie"/>
          <w:rtl/>
        </w:rPr>
        <w:t>وَاللَّهُ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عَلَىٰ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كُلِّ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شَيْءٍ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قَدِيرٌ</w:t>
      </w:r>
      <w:r w:rsidR="006551ED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BE4BC2" w:rsidP="00B87EDF">
      <w:pPr>
        <w:rPr>
          <w:rtl/>
        </w:rPr>
      </w:pPr>
      <w:r>
        <w:rPr>
          <w:rtl/>
        </w:rPr>
        <w:t xml:space="preserve">و </w:t>
      </w:r>
      <w:r w:rsidRPr="00BE4BC2">
        <w:rPr>
          <w:rStyle w:val="rfdAlaem"/>
          <w:rtl/>
        </w:rPr>
        <w:t>(</w:t>
      </w:r>
      <w:r w:rsidR="006551ED" w:rsidRPr="006551ED">
        <w:rPr>
          <w:rStyle w:val="rfdAie"/>
          <w:rtl/>
        </w:rPr>
        <w:t xml:space="preserve"> </w:t>
      </w:r>
      <w:r w:rsidR="00B87EDF" w:rsidRPr="00B87EDF">
        <w:rPr>
          <w:rStyle w:val="rfdAie"/>
          <w:rtl/>
        </w:rPr>
        <w:t xml:space="preserve">انفِرُوا خِفَافًا وَثِقَالًا وَجَاهِدُوا بِأَمْوَالِكُمْ وَأَنفُسِكُمْ فِي سَبِيلِ اللَّهِ </w:t>
      </w:r>
      <w:r w:rsidR="00B87EDF">
        <w:rPr>
          <w:rStyle w:val="rfdAie"/>
          <w:rtl/>
        </w:rPr>
        <w:br/>
      </w:r>
      <w:r w:rsidR="00B87EDF" w:rsidRPr="00B2039A">
        <w:rPr>
          <w:rStyle w:val="rfdAie"/>
          <w:rtl/>
        </w:rPr>
        <w:t>ذَٰلِكُمْ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خَيْرٌ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لَّكُمْ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إِن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كُنتُمْ</w:t>
      </w:r>
      <w:r w:rsidR="00B87EDF" w:rsidRPr="00B87EDF">
        <w:rPr>
          <w:rStyle w:val="rfdAie"/>
          <w:rtl/>
        </w:rPr>
        <w:t xml:space="preserve"> </w:t>
      </w:r>
      <w:r w:rsidR="00B87EDF" w:rsidRPr="00B2039A">
        <w:rPr>
          <w:rStyle w:val="rfdAie"/>
          <w:rtl/>
        </w:rPr>
        <w:t>تَعْلَمُونَ</w:t>
      </w:r>
      <w:r w:rsidR="006551ED">
        <w:rPr>
          <w:rStyle w:val="rfdAie"/>
          <w:rtl/>
        </w:rPr>
        <w:t xml:space="preserve"> </w:t>
      </w:r>
      <w:r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</w:t>
      </w:r>
      <w:r w:rsidR="000509AA"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BE4BC2" w:rsidP="00B87EDF">
      <w:pPr>
        <w:rPr>
          <w:rtl/>
        </w:rPr>
      </w:pPr>
      <w:r>
        <w:rPr>
          <w:rtl/>
        </w:rPr>
        <w:t xml:space="preserve">و </w:t>
      </w:r>
      <w:r w:rsidRPr="00BE4BC2">
        <w:rPr>
          <w:rStyle w:val="rfdAlaem"/>
          <w:rtl/>
        </w:rPr>
        <w:t>(</w:t>
      </w:r>
      <w:r w:rsidR="006551ED" w:rsidRPr="006551ED">
        <w:rPr>
          <w:rStyle w:val="rfdAie"/>
          <w:rtl/>
        </w:rPr>
        <w:t xml:space="preserve"> </w:t>
      </w:r>
      <w:r w:rsidR="00B87EDF" w:rsidRPr="00B87EDF">
        <w:rPr>
          <w:rStyle w:val="rfdAie"/>
          <w:rtl/>
        </w:rPr>
        <w:t xml:space="preserve">قَاتِلُوا الَّذِينَ لَا يُؤْمِنُونَ بِاللَّهِ وَلَا بِالْيَوْمِ الْآخِرِ وَلَا يُحَرِّمُونَ مَا </w:t>
      </w:r>
      <w:r w:rsidR="00B87EDF">
        <w:rPr>
          <w:rStyle w:val="rfdAie"/>
          <w:rtl/>
        </w:rPr>
        <w:br/>
      </w:r>
      <w:r w:rsidR="00B87EDF" w:rsidRPr="00B87EDF">
        <w:rPr>
          <w:rStyle w:val="rfdAie"/>
          <w:rtl/>
        </w:rPr>
        <w:t xml:space="preserve">حَرَّمَ اللَّهُ وَرَسُولُهُ وَلَا يَدِينُونَ دِينَ الْحَقِّ مِنَ الَّذِينَ أُوتُوا الْكِتَابَ حَتَّىٰ </w:t>
      </w:r>
      <w:r w:rsidR="00B87EDF">
        <w:rPr>
          <w:rStyle w:val="rfdAie"/>
          <w:rtl/>
        </w:rPr>
        <w:br/>
      </w:r>
      <w:r w:rsidR="00B87EDF" w:rsidRPr="00B87EDF">
        <w:rPr>
          <w:rStyle w:val="rfdAie"/>
          <w:rtl/>
        </w:rPr>
        <w:t>يُعْطُوا الْجِزْيَةَ عَن يَدٍ وَهُمْ صَاغِرُونَ</w:t>
      </w:r>
      <w:r w:rsidR="006551ED">
        <w:rPr>
          <w:rStyle w:val="rfdAie"/>
          <w:rtl/>
        </w:rPr>
        <w:t xml:space="preserve"> </w:t>
      </w:r>
      <w:r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</w:t>
      </w:r>
      <w:r w:rsidR="000509AA"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وتمام الكلام في أدل</w:t>
      </w:r>
      <w:r w:rsidR="00B87EDF">
        <w:rPr>
          <w:rtl/>
        </w:rPr>
        <w:t>ّ</w:t>
      </w:r>
      <w:r w:rsidRPr="000509AA">
        <w:rPr>
          <w:rtl/>
        </w:rPr>
        <w:t>ة الجهاد الابتدائي موكول إلى</w:t>
      </w:r>
      <w:r w:rsidR="00B87EDF" w:rsidRPr="00B2039A">
        <w:rPr>
          <w:rtl/>
        </w:rPr>
        <w:t>ٰ</w:t>
      </w:r>
      <w:r w:rsidRPr="000509AA">
        <w:rPr>
          <w:rtl/>
        </w:rPr>
        <w:t xml:space="preserve"> الكتب الفقهية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</w:t>
      </w:r>
      <w:r w:rsidR="00B87EDF">
        <w:rPr>
          <w:rtl/>
        </w:rPr>
        <w:t>ّ</w:t>
      </w:r>
      <w:r w:rsidRPr="000509AA">
        <w:rPr>
          <w:rtl/>
        </w:rPr>
        <w:t>ا أن</w:t>
      </w:r>
      <w:r w:rsidR="00B87EDF">
        <w:rPr>
          <w:rtl/>
        </w:rPr>
        <w:t>ّ</w:t>
      </w:r>
      <w:r w:rsidRPr="000509AA">
        <w:rPr>
          <w:rtl/>
        </w:rPr>
        <w:t xml:space="preserve"> الغرض في المقام الإشارة إلى</w:t>
      </w:r>
      <w:r w:rsidR="00B87EDF" w:rsidRPr="00B2039A">
        <w:rPr>
          <w:rtl/>
        </w:rPr>
        <w:t>ٰ</w:t>
      </w:r>
      <w:r w:rsidRPr="000509AA">
        <w:rPr>
          <w:rtl/>
        </w:rPr>
        <w:t xml:space="preserve"> أن</w:t>
      </w:r>
      <w:r w:rsidR="00B87EDF">
        <w:rPr>
          <w:rtl/>
        </w:rPr>
        <w:t>ّ</w:t>
      </w:r>
      <w:r w:rsidRPr="000509AA">
        <w:rPr>
          <w:rtl/>
        </w:rPr>
        <w:t xml:space="preserve"> الخلط الذي حصل كان بسبب عدم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التمييز بين الجهاد الابتدائي على</w:t>
      </w:r>
      <w:r w:rsidR="00B87EDF" w:rsidRPr="00B2039A">
        <w:rPr>
          <w:rtl/>
        </w:rPr>
        <w:t>ٰ</w:t>
      </w:r>
      <w:r w:rsidRPr="000509AA">
        <w:rPr>
          <w:rtl/>
        </w:rPr>
        <w:t xml:space="preserve"> مستوى</w:t>
      </w:r>
      <w:r w:rsidR="00B87EDF" w:rsidRPr="00B2039A">
        <w:rPr>
          <w:rtl/>
        </w:rPr>
        <w:t>ٰ</w:t>
      </w:r>
      <w:r w:rsidRPr="000509AA">
        <w:rPr>
          <w:rtl/>
        </w:rPr>
        <w:t xml:space="preserve"> التنظير وسيرة النبي</w:t>
      </w:r>
      <w:r w:rsidR="00B87EDF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والفلسفة الحقوقية التي تنطلق منها مشروعي</w:t>
      </w:r>
      <w:r w:rsidR="00B87EDF">
        <w:rPr>
          <w:rtl/>
        </w:rPr>
        <w:t>ّ</w:t>
      </w:r>
      <w:r w:rsidRPr="000509AA">
        <w:rPr>
          <w:rtl/>
        </w:rPr>
        <w:t>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وبين ما حصل من ممارسة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فتوحات البلدان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B87EDF">
        <w:rPr>
          <w:rtl/>
        </w:rPr>
        <w:t>ّ</w:t>
      </w:r>
      <w:r w:rsidRPr="000509AA">
        <w:rPr>
          <w:rtl/>
        </w:rPr>
        <w:t xml:space="preserve"> الانطباع الذي أورثته تلك الممارسات في أذهان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</w:t>
      </w:r>
      <w:r w:rsidR="00B87EDF">
        <w:rPr>
          <w:rtl/>
        </w:rPr>
        <w:t>ُ</w:t>
      </w:r>
      <w:r w:rsidRPr="000509AA">
        <w:rPr>
          <w:rtl/>
        </w:rPr>
        <w:t>مم الأ</w:t>
      </w:r>
      <w:r w:rsidR="00B87EDF">
        <w:rPr>
          <w:rtl/>
        </w:rPr>
        <w:t>ُ</w:t>
      </w:r>
      <w:r w:rsidRPr="000509AA">
        <w:rPr>
          <w:rtl/>
        </w:rPr>
        <w:t>خرى</w:t>
      </w:r>
      <w:r w:rsidR="00B87EDF" w:rsidRPr="00B2039A">
        <w:rPr>
          <w:rtl/>
        </w:rPr>
        <w:t>ٰ</w:t>
      </w:r>
      <w:r w:rsidRPr="000509AA">
        <w:rPr>
          <w:rtl/>
        </w:rPr>
        <w:t xml:space="preserve"> عاد عقبة كؤودا</w:t>
      </w:r>
      <w:r w:rsidR="00B87EDF">
        <w:rPr>
          <w:rtl/>
        </w:rPr>
        <w:t>ً</w:t>
      </w:r>
      <w:r w:rsidRPr="000509AA">
        <w:rPr>
          <w:rtl/>
        </w:rPr>
        <w:t xml:space="preserve"> أمام انتشار الدين الإسلامي في أرجاء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المعمورة</w:t>
      </w:r>
      <w:r w:rsidR="00F26704">
        <w:rPr>
          <w:rtl/>
        </w:rPr>
        <w:t xml:space="preserve"> .</w:t>
      </w:r>
    </w:p>
    <w:p w:rsidR="000509AA" w:rsidRPr="006551ED" w:rsidRDefault="000509AA" w:rsidP="006551ED">
      <w:pPr>
        <w:rPr>
          <w:rStyle w:val="rfdLineChar"/>
          <w:rtl/>
          <w:lang w:bidi="ar-SA"/>
        </w:rPr>
      </w:pPr>
      <w:r w:rsidRPr="000509AA">
        <w:rPr>
          <w:rtl/>
        </w:rPr>
        <w:t>فالدين الإسلامي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بناء</w:t>
      </w:r>
      <w:r w:rsidR="00B87EDF">
        <w:rPr>
          <w:rtl/>
        </w:rPr>
        <w:t>ً</w:t>
      </w:r>
      <w:r w:rsidRPr="000509AA">
        <w:rPr>
          <w:rtl/>
        </w:rPr>
        <w:t xml:space="preserve"> على</w:t>
      </w:r>
      <w:r w:rsidR="00B87EDF" w:rsidRPr="00B2039A">
        <w:rPr>
          <w:rtl/>
        </w:rPr>
        <w:t>ٰ</w:t>
      </w:r>
      <w:r w:rsidRPr="000509AA">
        <w:rPr>
          <w:rtl/>
        </w:rPr>
        <w:t xml:space="preserve"> هذا الانطباع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غطاء يحرز من وراءه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جمع الثروات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B87EDF" w:rsidRPr="00B2039A">
        <w:rPr>
          <w:rtl/>
        </w:rPr>
        <w:t>ٱ</w:t>
      </w:r>
      <w:r w:rsidRPr="000509AA">
        <w:rPr>
          <w:rtl/>
        </w:rPr>
        <w:t>ستعباد البشر في صورة الرقيق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ولقضاء النزوات بعنوان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ملك الإماء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فيهلك الحرث في البلدان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ويبيد النسل البشري فيها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وتحت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ركام هذه الصورة حاولت تلك المجموعة من المثق</w:t>
      </w:r>
      <w:r w:rsidR="00B87EDF">
        <w:rPr>
          <w:rtl/>
        </w:rPr>
        <w:t>ّ</w:t>
      </w:r>
      <w:r w:rsidRPr="000509AA">
        <w:rPr>
          <w:rtl/>
        </w:rPr>
        <w:t>فين والكت</w:t>
      </w:r>
      <w:r w:rsidR="005A2D91">
        <w:rPr>
          <w:rtl/>
        </w:rPr>
        <w:t>ّ</w:t>
      </w:r>
      <w:r w:rsidRPr="000509AA">
        <w:rPr>
          <w:rtl/>
        </w:rPr>
        <w:t>اب في الدول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الإسلامي</w:t>
      </w:r>
      <w:r w:rsidR="00B87EDF">
        <w:rPr>
          <w:rtl/>
        </w:rPr>
        <w:t>ّ</w:t>
      </w:r>
      <w:r w:rsidRPr="000509AA">
        <w:rPr>
          <w:rtl/>
        </w:rPr>
        <w:t>ة القيام بعملية الغسيل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وتمييز الوجه الناصع للدين الحنيف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تلك الممارسات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</w:t>
      </w:r>
      <w:r w:rsidR="00B87EDF">
        <w:rPr>
          <w:rtl/>
        </w:rPr>
        <w:t>ّ</w:t>
      </w:r>
      <w:r w:rsidRPr="000509AA">
        <w:rPr>
          <w:rtl/>
        </w:rPr>
        <w:t>ها خلطت بين حقيقة الجهاد الابتدائي وفلسفته</w:t>
      </w:r>
      <w:r w:rsidR="006551ED">
        <w:rPr>
          <w:rtl/>
        </w:rPr>
        <w:t xml:space="preserve"> </w:t>
      </w:r>
      <w:r w:rsidR="006551ED">
        <w:rPr>
          <w:rtl/>
        </w:rPr>
        <w:br/>
      </w:r>
      <w:r w:rsidR="006551ED">
        <w:rPr>
          <w:rtl/>
        </w:rPr>
        <w:br/>
      </w:r>
      <w:r w:rsidRPr="006551ED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(1) سورة التوبة 9 : 38 </w:t>
      </w:r>
      <w:r w:rsidR="008767F4" w:rsidRPr="005E6236">
        <w:rPr>
          <w:rtl/>
        </w:rPr>
        <w:t xml:space="preserve">و </w:t>
      </w:r>
      <w:r w:rsidRPr="005E6236">
        <w:rPr>
          <w:rtl/>
        </w:rPr>
        <w:t>39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سورة التوبة 9 : 41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(3) سورة التوبة 9 : 29</w:t>
      </w:r>
      <w:r w:rsidR="00F26704" w:rsidRPr="005E6236">
        <w:rPr>
          <w:rtl/>
        </w:rPr>
        <w:t xml:space="preserve"> .</w:t>
      </w: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الحقوقية التي ينطلق منها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وبين ما حصل من ممارسات باسم الجهاد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الابتدائي في الفتوحات التي جرت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ونضع القارئ أمام النقاط التالية كي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يتبي</w:t>
      </w:r>
      <w:r w:rsidR="005E2D82">
        <w:rPr>
          <w:rtl/>
        </w:rPr>
        <w:t>ّ</w:t>
      </w:r>
      <w:r w:rsidRPr="000509AA">
        <w:rPr>
          <w:rtl/>
        </w:rPr>
        <w:t>ن له حقيقة الحال :</w:t>
      </w:r>
    </w:p>
    <w:p w:rsidR="000509AA" w:rsidRPr="000509AA" w:rsidRDefault="000509AA" w:rsidP="005E2D82">
      <w:pPr>
        <w:rPr>
          <w:rtl/>
        </w:rPr>
      </w:pPr>
      <w:r w:rsidRPr="008100A7">
        <w:rPr>
          <w:rStyle w:val="rfdBold2"/>
          <w:rtl/>
        </w:rPr>
        <w:t>الأ</w:t>
      </w:r>
      <w:r w:rsidR="005E2D82">
        <w:rPr>
          <w:rStyle w:val="rfdBold2"/>
          <w:rtl/>
        </w:rPr>
        <w:t>ُ</w:t>
      </w:r>
      <w:r w:rsidRPr="008100A7">
        <w:rPr>
          <w:rStyle w:val="rfdBold2"/>
          <w:rtl/>
        </w:rPr>
        <w:t>ولى</w:t>
      </w:r>
      <w:r w:rsidR="005E2D82" w:rsidRPr="00B2039A">
        <w:rPr>
          <w:rStyle w:val="rfdBold2"/>
          <w:rtl/>
        </w:rPr>
        <w:t>ٰ</w:t>
      </w:r>
      <w:r w:rsidRPr="008100A7">
        <w:rPr>
          <w:rStyle w:val="rfdBold2"/>
          <w:rtl/>
        </w:rPr>
        <w:t xml:space="preserve"> :</w:t>
      </w:r>
      <w:r w:rsidRPr="000509AA">
        <w:rPr>
          <w:rtl/>
        </w:rPr>
        <w:t xml:space="preserve"> إن</w:t>
      </w:r>
      <w:r w:rsidR="005E2D82">
        <w:rPr>
          <w:rtl/>
        </w:rPr>
        <w:t>ّ</w:t>
      </w:r>
      <w:r w:rsidRPr="000509AA">
        <w:rPr>
          <w:rtl/>
        </w:rPr>
        <w:t xml:space="preserve"> أغراض هذا التشريع للجهاد الابتدائي كما تدل</w:t>
      </w:r>
      <w:r w:rsidR="005E2D82">
        <w:rPr>
          <w:rtl/>
        </w:rPr>
        <w:t>ّ</w:t>
      </w:r>
      <w:r w:rsidRPr="000509AA">
        <w:rPr>
          <w:rtl/>
        </w:rPr>
        <w:t xml:space="preserve"> عليه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مجموع الآيات القرآنية المتعر</w:t>
      </w:r>
      <w:r w:rsidR="005E2D82">
        <w:rPr>
          <w:rtl/>
        </w:rPr>
        <w:t>ّ</w:t>
      </w:r>
      <w:r w:rsidRPr="000509AA">
        <w:rPr>
          <w:rtl/>
        </w:rPr>
        <w:t>ضة للجهاد الابتدائي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والتي تقد</w:t>
      </w:r>
      <w:r w:rsidR="005E2D82">
        <w:rPr>
          <w:rtl/>
        </w:rPr>
        <w:t>ّ</w:t>
      </w:r>
      <w:r w:rsidRPr="000509AA">
        <w:rPr>
          <w:rtl/>
        </w:rPr>
        <w:t>مت الإشارة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إلى</w:t>
      </w:r>
      <w:r w:rsidR="005E2D82" w:rsidRPr="00B2039A">
        <w:rPr>
          <w:rtl/>
        </w:rPr>
        <w:t>ٰ</w:t>
      </w:r>
      <w:r w:rsidRPr="000509AA">
        <w:rPr>
          <w:rtl/>
        </w:rPr>
        <w:t xml:space="preserve"> بعضها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الدين الحنيف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في قوله تعالى</w:t>
      </w:r>
      <w:r w:rsidR="005E2D82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5E2D82" w:rsidRPr="005E2D82">
        <w:rPr>
          <w:rStyle w:val="rfdAie"/>
          <w:rtl/>
        </w:rPr>
        <w:t xml:space="preserve">يَا أَيُّهَا الَّذِينَ </w:t>
      </w:r>
      <w:r w:rsidR="005E2D82">
        <w:rPr>
          <w:rStyle w:val="rfdAie"/>
          <w:rtl/>
        </w:rPr>
        <w:br/>
      </w:r>
      <w:r w:rsidR="005E2D82" w:rsidRPr="005E2D82">
        <w:rPr>
          <w:rStyle w:val="rfdAie"/>
          <w:rtl/>
        </w:rPr>
        <w:t xml:space="preserve">آمَنُوا إِذَا ضَرَبْتُمْ فِي سَبِيلِ اللَّهِ فَتَبَيَّنُوا وَلَا تَقُولُوا لِمَنْ أَلْقَىٰ إِلَيْكُمُ السَّلَامَ </w:t>
      </w:r>
      <w:r w:rsidR="005E2D82">
        <w:rPr>
          <w:rStyle w:val="rfdAie"/>
          <w:rtl/>
        </w:rPr>
        <w:br/>
      </w:r>
      <w:r w:rsidR="005E2D82" w:rsidRPr="005E2D82">
        <w:rPr>
          <w:rStyle w:val="rfdAie"/>
          <w:rtl/>
        </w:rPr>
        <w:t xml:space="preserve">لَسْتَ مُؤْمِنًا تَبْتَغُونَ عَرَضَ الْحَيَاةِ الدُّنْيَا فَعِندَ اللَّهِ مَغَانِمُ كَثِيرَةٌ </w:t>
      </w:r>
      <w:r w:rsidR="005E2D82" w:rsidRPr="00B2039A">
        <w:rPr>
          <w:rStyle w:val="rfdAie"/>
          <w:rtl/>
        </w:rPr>
        <w:t>كَذَٰلِكَ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كُنتُم</w:t>
      </w:r>
      <w:r w:rsidR="005E2D82" w:rsidRPr="005E2D82">
        <w:rPr>
          <w:rStyle w:val="rfdAie"/>
          <w:rtl/>
        </w:rPr>
        <w:t xml:space="preserve"> </w:t>
      </w:r>
      <w:r w:rsidR="005E2D82">
        <w:rPr>
          <w:rStyle w:val="rfdAie"/>
          <w:rtl/>
        </w:rPr>
        <w:br/>
      </w:r>
      <w:r w:rsidR="005E2D82" w:rsidRPr="00B2039A">
        <w:rPr>
          <w:rStyle w:val="rfdAie"/>
          <w:rtl/>
        </w:rPr>
        <w:t>مِّن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قَبْلُ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فَمَنَّ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اللَّهُ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عَلَيْكُمْ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فَتَبَيَّنُوا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إِ</w:t>
      </w:r>
      <w:r w:rsidR="005E2D82" w:rsidRPr="005E2D82">
        <w:rPr>
          <w:rStyle w:val="rfdAie"/>
          <w:rtl/>
        </w:rPr>
        <w:t>نَّ اللَّهَ كَانَ بِمَا تَعْمَلُونَ خَبِيرًا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فإن</w:t>
      </w:r>
      <w:r w:rsidR="005E2D82">
        <w:rPr>
          <w:rtl/>
        </w:rPr>
        <w:t>ّ</w:t>
      </w:r>
      <w:r w:rsidRPr="000509AA">
        <w:rPr>
          <w:rtl/>
        </w:rPr>
        <w:t xml:space="preserve"> هذه الآية تحد</w:t>
      </w:r>
      <w:r w:rsidR="005E2D82">
        <w:rPr>
          <w:rtl/>
        </w:rPr>
        <w:t>ّ</w:t>
      </w:r>
      <w:r w:rsidRPr="000509AA">
        <w:rPr>
          <w:rtl/>
        </w:rPr>
        <w:t>د م</w:t>
      </w:r>
      <w:r w:rsidR="005E2D82">
        <w:rPr>
          <w:rtl/>
        </w:rPr>
        <w:t>َ</w:t>
      </w:r>
      <w:r w:rsidRPr="000509AA">
        <w:rPr>
          <w:rtl/>
        </w:rPr>
        <w:t>علما</w:t>
      </w:r>
      <w:r w:rsidR="005E2D82">
        <w:rPr>
          <w:rtl/>
        </w:rPr>
        <w:t>ً</w:t>
      </w:r>
      <w:r w:rsidRPr="000509AA">
        <w:rPr>
          <w:rtl/>
        </w:rPr>
        <w:t xml:space="preserve"> مهم</w:t>
      </w:r>
      <w:r w:rsidR="005E2D82">
        <w:rPr>
          <w:rtl/>
        </w:rPr>
        <w:t>ّ</w:t>
      </w:r>
      <w:r w:rsidRPr="000509AA">
        <w:rPr>
          <w:rtl/>
        </w:rPr>
        <w:t>ا</w:t>
      </w:r>
      <w:r w:rsidR="005E2D82">
        <w:rPr>
          <w:rtl/>
        </w:rPr>
        <w:t>ً</w:t>
      </w:r>
      <w:r w:rsidRPr="000509AA">
        <w:rPr>
          <w:rtl/>
        </w:rPr>
        <w:t xml:space="preserve"> من معالم الجهاد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5E2D82">
        <w:rPr>
          <w:rtl/>
        </w:rPr>
        <w:t>ّ</w:t>
      </w:r>
      <w:r w:rsidRPr="000509AA">
        <w:rPr>
          <w:rtl/>
        </w:rPr>
        <w:t xml:space="preserve"> الغرض فيه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ليس جمع الغنائم والأموال والاسترقاق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قيادة الجموع البشرية وهدايتها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إلى</w:t>
      </w:r>
      <w:r w:rsidR="005E2D82" w:rsidRPr="00B2039A">
        <w:rPr>
          <w:rtl/>
        </w:rPr>
        <w:t>ٰ</w:t>
      </w:r>
      <w:r w:rsidRPr="000509AA">
        <w:rPr>
          <w:rtl/>
        </w:rPr>
        <w:t xml:space="preserve"> طريق الله وعبادته</w:t>
      </w:r>
      <w:r w:rsidR="00F26704">
        <w:rPr>
          <w:rtl/>
        </w:rPr>
        <w:t xml:space="preserve"> .</w:t>
      </w:r>
    </w:p>
    <w:p w:rsidR="000509AA" w:rsidRPr="000509AA" w:rsidRDefault="000509AA" w:rsidP="00142DD3">
      <w:pPr>
        <w:rPr>
          <w:rtl/>
        </w:rPr>
      </w:pPr>
      <w:r w:rsidRPr="000509AA">
        <w:rPr>
          <w:rtl/>
        </w:rPr>
        <w:t>وكذا قوله تعالى</w:t>
      </w:r>
      <w:r w:rsidR="005E2D82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5E2D82" w:rsidRPr="005E2D82">
        <w:rPr>
          <w:rStyle w:val="rfdAie"/>
          <w:rtl/>
        </w:rPr>
        <w:t xml:space="preserve">وَمِنَ النَّاسِ مَن يُعْجِبُكَ قَوْلُهُ فِي الْحَيَاةِ الدُّنْيَا </w:t>
      </w:r>
      <w:r w:rsidR="005E2D82">
        <w:rPr>
          <w:rStyle w:val="rfdAie"/>
          <w:rtl/>
        </w:rPr>
        <w:br/>
      </w:r>
      <w:r w:rsidR="005E2D82" w:rsidRPr="005E2D82">
        <w:rPr>
          <w:rStyle w:val="rfdAie"/>
          <w:rtl/>
        </w:rPr>
        <w:t>وَيُشْهِدُ اللَّهَ عَلَىٰ مَا فِي قَلْبِهِ وَهُوَ أَلَدُّ الْخِصَامِ</w:t>
      </w:r>
      <w:r w:rsidR="005E2D82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5E2D82" w:rsidRPr="005E2D82">
        <w:rPr>
          <w:rStyle w:val="rfdAie"/>
          <w:rtl/>
        </w:rPr>
        <w:t xml:space="preserve"> وَإِذَا تَوَلَّىٰ سَعَىٰ فِي </w:t>
      </w:r>
      <w:r w:rsidR="005E2D82">
        <w:rPr>
          <w:rStyle w:val="rfdAie"/>
          <w:rtl/>
        </w:rPr>
        <w:br/>
      </w:r>
      <w:r w:rsidR="005E2D82" w:rsidRPr="005E2D82">
        <w:rPr>
          <w:rStyle w:val="rfdAie"/>
          <w:rtl/>
        </w:rPr>
        <w:t xml:space="preserve">الْأَرْضِ لِيُفْسِدَ فِيهَا وَيُهْلِكَ الْحَرْثَ وَالنَّسْلَ </w:t>
      </w:r>
      <w:r w:rsidR="005E2D82" w:rsidRPr="00B2039A">
        <w:rPr>
          <w:rStyle w:val="rfdAie"/>
          <w:rtl/>
        </w:rPr>
        <w:t>وَاللَّهُ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لَا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يُحِبُّ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 xml:space="preserve">الْفَسَادَ </w:t>
      </w:r>
      <w:r w:rsidR="00142DD3">
        <w:rPr>
          <w:rStyle w:val="rfdAie"/>
        </w:rPr>
        <w:sym w:font="Wingdings 2" w:char="F0F5"/>
      </w:r>
      <w:r w:rsidR="005E2D82" w:rsidRPr="005E2D82">
        <w:rPr>
          <w:rStyle w:val="rfdAie"/>
          <w:rtl/>
        </w:rPr>
        <w:t xml:space="preserve"> وَإِذَا </w:t>
      </w:r>
      <w:r w:rsidR="005E2D82">
        <w:rPr>
          <w:rStyle w:val="rfdAie"/>
          <w:rtl/>
        </w:rPr>
        <w:br/>
      </w:r>
      <w:r w:rsidR="005E2D82" w:rsidRPr="005E2D82">
        <w:rPr>
          <w:rStyle w:val="rfdAie"/>
          <w:rtl/>
        </w:rPr>
        <w:t xml:space="preserve">قِيلَ لَهُ اتَّقِ اللَّهَ أَخَذَتْهُ الْعِزَّةُ بِالْإِثْمِ </w:t>
      </w:r>
      <w:r w:rsidR="005E2D82" w:rsidRPr="00B2039A">
        <w:rPr>
          <w:rStyle w:val="rfdAie"/>
          <w:rtl/>
        </w:rPr>
        <w:t>فَحَسْبُهُ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جَهَنَّمُ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وَلَبِئْسَ</w:t>
      </w:r>
      <w:r w:rsidR="005E2D82" w:rsidRPr="005E2D82">
        <w:rPr>
          <w:rStyle w:val="rfdAie"/>
          <w:rtl/>
        </w:rPr>
        <w:t xml:space="preserve"> </w:t>
      </w:r>
      <w:r w:rsidR="005E2D82" w:rsidRPr="00B2039A">
        <w:rPr>
          <w:rStyle w:val="rfdAie"/>
          <w:rtl/>
        </w:rPr>
        <w:t>الْمِهَادُ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142DD3" w:rsidRDefault="000509AA" w:rsidP="00142DD3">
      <w:pPr>
        <w:rPr>
          <w:rStyle w:val="rfdLineChar"/>
          <w:rtl/>
          <w:lang w:bidi="ar-SA"/>
        </w:rPr>
      </w:pPr>
      <w:r w:rsidRPr="000509AA">
        <w:rPr>
          <w:rtl/>
        </w:rPr>
        <w:t>وهذه ملحمة قرآنية عم</w:t>
      </w:r>
      <w:r w:rsidR="005E2D82">
        <w:rPr>
          <w:rtl/>
        </w:rPr>
        <w:t>ّ</w:t>
      </w:r>
      <w:r w:rsidRPr="000509AA">
        <w:rPr>
          <w:rtl/>
        </w:rPr>
        <w:t>ن هو في الصفوف مع النبي</w:t>
      </w:r>
      <w:r w:rsidR="005E2D82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وهو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عسل اللسان والكلام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ولكن</w:t>
      </w:r>
      <w:r w:rsidR="005E2D82">
        <w:rPr>
          <w:rtl/>
        </w:rPr>
        <w:t>ّ</w:t>
      </w:r>
      <w:r w:rsidRPr="000509AA">
        <w:rPr>
          <w:rtl/>
        </w:rPr>
        <w:t xml:space="preserve"> قلبه مخالف تماما</w:t>
      </w:r>
      <w:r w:rsidR="005E2D82">
        <w:rPr>
          <w:rtl/>
        </w:rPr>
        <w:t>ً</w:t>
      </w:r>
      <w:r w:rsidRPr="000509AA">
        <w:rPr>
          <w:rtl/>
        </w:rPr>
        <w:t xml:space="preserve"> ل</w:t>
      </w:r>
      <w:r w:rsidR="005E2D82">
        <w:rPr>
          <w:rtl/>
        </w:rPr>
        <w:t>ِ</w:t>
      </w:r>
      <w:r w:rsidRPr="000509AA">
        <w:rPr>
          <w:rtl/>
        </w:rPr>
        <w:t>ما يظهره على</w:t>
      </w:r>
      <w:r w:rsidR="005E2D82" w:rsidRPr="00B2039A">
        <w:rPr>
          <w:rtl/>
        </w:rPr>
        <w:t>ٰ</w:t>
      </w:r>
      <w:r w:rsidRPr="000509AA">
        <w:rPr>
          <w:rtl/>
        </w:rPr>
        <w:t xml:space="preserve"> لسانه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شديد العداوة لله ولرسوله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والآية ت</w:t>
      </w:r>
      <w:r w:rsidR="005E2D82">
        <w:rPr>
          <w:rtl/>
        </w:rPr>
        <w:t>ُ</w:t>
      </w:r>
      <w:r w:rsidRPr="000509AA">
        <w:rPr>
          <w:rtl/>
        </w:rPr>
        <w:t>خبر أن</w:t>
      </w:r>
      <w:r w:rsidR="005E2D82">
        <w:rPr>
          <w:rtl/>
        </w:rPr>
        <w:t>ّ</w:t>
      </w:r>
      <w:r w:rsidRPr="000509AA">
        <w:rPr>
          <w:rtl/>
        </w:rPr>
        <w:t>ه إذا تول</w:t>
      </w:r>
      <w:r w:rsidR="005E2D82">
        <w:rPr>
          <w:rtl/>
        </w:rPr>
        <w:t>ّ</w:t>
      </w:r>
      <w:r w:rsidRPr="000509AA">
        <w:rPr>
          <w:rtl/>
        </w:rPr>
        <w:t>ى</w:t>
      </w:r>
      <w:r w:rsidR="005E2D82" w:rsidRPr="00B2039A">
        <w:rPr>
          <w:rtl/>
        </w:rPr>
        <w:t>ٰ</w:t>
      </w:r>
      <w:r w:rsidRPr="000509AA">
        <w:rPr>
          <w:rtl/>
        </w:rPr>
        <w:t xml:space="preserve"> الأ</w:t>
      </w:r>
      <w:r w:rsidR="005E2D82">
        <w:rPr>
          <w:rtl/>
        </w:rPr>
        <w:t>ُ</w:t>
      </w:r>
      <w:r w:rsidRPr="000509AA">
        <w:rPr>
          <w:rtl/>
        </w:rPr>
        <w:t>مور فسوف يكون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سعيه في ولايته فسادا</w:t>
      </w:r>
      <w:r w:rsidR="005E2D82">
        <w:rPr>
          <w:rtl/>
        </w:rPr>
        <w:t>ً</w:t>
      </w:r>
      <w:r w:rsidRPr="000509AA">
        <w:rPr>
          <w:rtl/>
        </w:rPr>
        <w:t xml:space="preserve"> في الأرض وإهلاكا</w:t>
      </w:r>
      <w:r w:rsidR="005E2D82">
        <w:rPr>
          <w:rtl/>
        </w:rPr>
        <w:t>ً</w:t>
      </w:r>
      <w:r w:rsidRPr="000509AA">
        <w:rPr>
          <w:rtl/>
        </w:rPr>
        <w:t xml:space="preserve"> للحرث والنسل البشري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والحال</w:t>
      </w:r>
      <w:r w:rsidR="00142DD3">
        <w:rPr>
          <w:rtl/>
        </w:rPr>
        <w:t xml:space="preserve"> </w:t>
      </w:r>
      <w:r w:rsidR="00142DD3">
        <w:rPr>
          <w:rtl/>
        </w:rPr>
        <w:br/>
      </w:r>
      <w:r w:rsidRPr="00142DD3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سورة النساء 4 : 94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(2) سورة البقرة 2 : 204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206</w:t>
      </w:r>
      <w:r w:rsidR="00F26704" w:rsidRPr="005E6236">
        <w:rPr>
          <w:rtl/>
        </w:rPr>
        <w:t xml:space="preserve"> .</w:t>
      </w:r>
    </w:p>
    <w:p w:rsidR="00034DB7" w:rsidRDefault="00034DB7" w:rsidP="008100A7">
      <w:pPr>
        <w:pStyle w:val="rfdNormal0"/>
        <w:rPr>
          <w:rtl/>
        </w:rPr>
        <w:sectPr w:rsidR="00034DB7" w:rsidSect="00600DF3">
          <w:headerReference w:type="even" r:id="rId87"/>
          <w:headerReference w:type="default" r:id="rId88"/>
          <w:headerReference w:type="first" r:id="rId8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إن</w:t>
      </w:r>
      <w:r w:rsidR="00242FE6">
        <w:rPr>
          <w:rtl/>
        </w:rPr>
        <w:t>ّ</w:t>
      </w:r>
      <w:r w:rsidRPr="000509AA">
        <w:rPr>
          <w:rtl/>
        </w:rPr>
        <w:t xml:space="preserve"> الله تعالى</w:t>
      </w:r>
      <w:r w:rsidR="00242FE6" w:rsidRPr="00B2039A">
        <w:rPr>
          <w:rtl/>
        </w:rPr>
        <w:t>ٰ</w:t>
      </w:r>
      <w:r w:rsidRPr="000509AA">
        <w:rPr>
          <w:rtl/>
        </w:rPr>
        <w:t xml:space="preserve"> لا يحب</w:t>
      </w:r>
      <w:r w:rsidR="00242FE6">
        <w:rPr>
          <w:rtl/>
        </w:rPr>
        <w:t>ّ</w:t>
      </w:r>
      <w:r w:rsidRPr="000509AA">
        <w:rPr>
          <w:rtl/>
        </w:rPr>
        <w:t xml:space="preserve"> الفساد في التكوين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242FE6">
        <w:rPr>
          <w:rtl/>
        </w:rPr>
        <w:t>ّ</w:t>
      </w:r>
      <w:r w:rsidRPr="000509AA">
        <w:rPr>
          <w:rtl/>
        </w:rPr>
        <w:t xml:space="preserve"> خاصية هذا المتول</w:t>
      </w:r>
      <w:r w:rsidR="00242FE6">
        <w:rPr>
          <w:rtl/>
        </w:rPr>
        <w:t>ّ</w:t>
      </w:r>
      <w:r w:rsidRPr="000509AA">
        <w:rPr>
          <w:rtl/>
        </w:rPr>
        <w:t>ي التعص</w:t>
      </w:r>
      <w:r w:rsidR="00242FE6">
        <w:rPr>
          <w:rtl/>
        </w:rPr>
        <w:t>ّ</w:t>
      </w:r>
      <w:r w:rsidRPr="000509AA">
        <w:rPr>
          <w:rtl/>
        </w:rPr>
        <w:t>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لف</w:t>
      </w:r>
      <w:r w:rsidR="00242FE6">
        <w:rPr>
          <w:rtl/>
        </w:rPr>
        <w:t>ِ</w:t>
      </w:r>
      <w:r w:rsidRPr="000509AA">
        <w:rPr>
          <w:rtl/>
        </w:rPr>
        <w:t>عله أمام نصيحة الآخرين له</w:t>
      </w:r>
      <w:r w:rsidR="00F26704">
        <w:rPr>
          <w:rtl/>
        </w:rPr>
        <w:t xml:space="preserve"> .</w:t>
      </w:r>
    </w:p>
    <w:p w:rsidR="000509AA" w:rsidRPr="000509AA" w:rsidRDefault="000509AA" w:rsidP="00142DD3">
      <w:pPr>
        <w:rPr>
          <w:rtl/>
        </w:rPr>
      </w:pPr>
      <w:r w:rsidRPr="000509AA">
        <w:rPr>
          <w:rtl/>
        </w:rPr>
        <w:t>كما إن</w:t>
      </w:r>
      <w:r w:rsidR="00242FE6">
        <w:rPr>
          <w:rtl/>
        </w:rPr>
        <w:t>ّ</w:t>
      </w:r>
      <w:r w:rsidRPr="000509AA">
        <w:rPr>
          <w:rtl/>
        </w:rPr>
        <w:t xml:space="preserve"> هذه الآية تحد</w:t>
      </w:r>
      <w:r w:rsidR="00242FE6">
        <w:rPr>
          <w:rtl/>
        </w:rPr>
        <w:t>ّ</w:t>
      </w:r>
      <w:r w:rsidRPr="000509AA">
        <w:rPr>
          <w:rtl/>
        </w:rPr>
        <w:t>د أغراض الدين</w:t>
      </w:r>
      <w:r w:rsidR="008100A7">
        <w:rPr>
          <w:rtl/>
        </w:rPr>
        <w:t xml:space="preserve"> </w:t>
      </w:r>
      <w:r w:rsidR="00142DD3">
        <w:rPr>
          <w:rtl/>
        </w:rPr>
        <w:t>ـ</w:t>
      </w:r>
      <w:r w:rsidRPr="000509AA">
        <w:rPr>
          <w:rtl/>
        </w:rPr>
        <w:t xml:space="preserve"> بما فيه الجهاد الابتدائي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بأن</w:t>
      </w:r>
      <w:r w:rsidR="00242FE6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ليس للإفساد في الأرض وإهلاك الموارد الطبيعية أو الإنجازات المدنية التي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حق</w:t>
      </w:r>
      <w:r w:rsidR="00242FE6">
        <w:rPr>
          <w:rtl/>
        </w:rPr>
        <w:t>ّ</w:t>
      </w:r>
      <w:r w:rsidRPr="000509AA">
        <w:rPr>
          <w:rtl/>
        </w:rPr>
        <w:t>قها البشر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الهدف تبديد النسل</w:t>
      </w:r>
      <w:r w:rsidR="00F26704">
        <w:rPr>
          <w:rtl/>
        </w:rPr>
        <w:t xml:space="preserve"> .</w:t>
      </w:r>
    </w:p>
    <w:p w:rsidR="000509AA" w:rsidRPr="000509AA" w:rsidRDefault="000509AA" w:rsidP="00142DD3">
      <w:pPr>
        <w:rPr>
          <w:rtl/>
        </w:rPr>
      </w:pPr>
      <w:r w:rsidRPr="000509AA">
        <w:rPr>
          <w:rtl/>
        </w:rPr>
        <w:t>وكذا قوله تعالى</w:t>
      </w:r>
      <w:r w:rsidR="00242FE6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فَإِذَا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أُنزِلَتْ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سُور</w:t>
      </w:r>
      <w:r w:rsidR="00242FE6" w:rsidRPr="00242FE6">
        <w:rPr>
          <w:rStyle w:val="rfdAie"/>
          <w:rtl/>
        </w:rPr>
        <w:t xml:space="preserve">َةٌ مُّحْكَمَةٌ وَذُكِرَ فِيهَا الْقِتَالُ </w:t>
      </w:r>
      <w:r w:rsidR="00242FE6">
        <w:rPr>
          <w:rStyle w:val="rfdAie"/>
          <w:rtl/>
        </w:rPr>
        <w:br/>
      </w:r>
      <w:r w:rsidR="00242FE6" w:rsidRPr="00B2039A">
        <w:rPr>
          <w:rStyle w:val="rfdAie"/>
          <w:rtl/>
        </w:rPr>
        <w:t>رَأَيْتَ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الَّذِينَ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فِي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قُلُوبِهِم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مَّرَضٌ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يَنظُرُونَ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إِلَيْكَ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نَظَرَ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الْمَغْشِيِّ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عَلَيْهِ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مِنَ</w:t>
      </w:r>
      <w:r w:rsidR="00242FE6" w:rsidRPr="00242FE6">
        <w:rPr>
          <w:rStyle w:val="rfdAie"/>
          <w:rtl/>
        </w:rPr>
        <w:t xml:space="preserve"> </w:t>
      </w:r>
      <w:r w:rsidR="00242FE6">
        <w:rPr>
          <w:rStyle w:val="rfdAie"/>
          <w:rtl/>
        </w:rPr>
        <w:br/>
      </w:r>
      <w:r w:rsidR="00242FE6" w:rsidRPr="00B2039A">
        <w:rPr>
          <w:rStyle w:val="rfdAie"/>
          <w:rtl/>
        </w:rPr>
        <w:t>الْمَوْتِ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فَأَوْلَىٰ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 xml:space="preserve">لَهُمْ </w:t>
      </w:r>
      <w:r w:rsidR="00142DD3">
        <w:rPr>
          <w:rStyle w:val="rfdAie"/>
        </w:rPr>
        <w:sym w:font="Wingdings 2" w:char="F0F5"/>
      </w:r>
      <w:r w:rsidR="00242FE6" w:rsidRPr="00242FE6">
        <w:rPr>
          <w:rStyle w:val="rfdAie"/>
          <w:rtl/>
        </w:rPr>
        <w:t xml:space="preserve"> طَاعَةٌ وَقَوْلٌ مَّعْرُوفٌ </w:t>
      </w:r>
      <w:r w:rsidR="00242FE6" w:rsidRPr="00B2039A">
        <w:rPr>
          <w:rStyle w:val="rfdAie"/>
          <w:rtl/>
        </w:rPr>
        <w:t>فَإِذَا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عَزَمَ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الْأَمْرُ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فَلَوْ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صَدَقُوا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اللَّهَ</w:t>
      </w:r>
      <w:r w:rsidR="00242FE6" w:rsidRPr="00242FE6">
        <w:rPr>
          <w:rStyle w:val="rfdAie"/>
          <w:rtl/>
        </w:rPr>
        <w:t xml:space="preserve"> </w:t>
      </w:r>
      <w:r w:rsidR="00242FE6">
        <w:rPr>
          <w:rStyle w:val="rfdAie"/>
          <w:rtl/>
        </w:rPr>
        <w:br/>
      </w:r>
      <w:r w:rsidR="00242FE6" w:rsidRPr="00242FE6">
        <w:rPr>
          <w:rStyle w:val="rfdAie"/>
          <w:rtl/>
        </w:rPr>
        <w:t>لَكَانَ خَيْرًا لَّهُمْ</w:t>
      </w:r>
      <w:r w:rsidR="00242FE6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242FE6" w:rsidRPr="00242FE6">
        <w:rPr>
          <w:rStyle w:val="rfdAie"/>
          <w:rtl/>
        </w:rPr>
        <w:t xml:space="preserve"> فَهَلْ عَسَيْتُمْ إِن تَوَلَّيْتُمْ أَن تُفْسِدُوا فِي الْأَرْضِ </w:t>
      </w:r>
      <w:r w:rsidR="00242FE6">
        <w:rPr>
          <w:rStyle w:val="rfdAie"/>
          <w:rtl/>
        </w:rPr>
        <w:br/>
      </w:r>
      <w:r w:rsidR="00242FE6" w:rsidRPr="00242FE6">
        <w:rPr>
          <w:rStyle w:val="rfdAie"/>
          <w:rtl/>
        </w:rPr>
        <w:t>وَتُقَطِّعُوا أَرْحَامَكُمْ</w:t>
      </w:r>
      <w:r w:rsidR="00242FE6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242FE6" w:rsidRPr="00242FE6">
        <w:rPr>
          <w:rStyle w:val="rfdAie"/>
          <w:rtl/>
        </w:rPr>
        <w:t xml:space="preserve"> أُولَٰئِكَ الَّذِينَ لَعَنَهُمُ اللَّهُ فَأَصَمَّهُمْ وَأَعْمَىٰ </w:t>
      </w:r>
      <w:r w:rsidR="00242FE6">
        <w:rPr>
          <w:rStyle w:val="rfdAie"/>
          <w:rtl/>
        </w:rPr>
        <w:br/>
      </w:r>
      <w:r w:rsidR="00242FE6" w:rsidRPr="00242FE6">
        <w:rPr>
          <w:rStyle w:val="rfdAie"/>
          <w:rtl/>
        </w:rPr>
        <w:t>أَبْصَارَهُمْ</w:t>
      </w:r>
      <w:r w:rsidR="00242FE6">
        <w:rPr>
          <w:rStyle w:val="rfdAie"/>
          <w:rtl/>
        </w:rPr>
        <w:t xml:space="preserve"> *</w:t>
      </w:r>
      <w:r w:rsidR="00242FE6" w:rsidRPr="00242FE6">
        <w:rPr>
          <w:rStyle w:val="rfdAie"/>
          <w:rtl/>
        </w:rPr>
        <w:t xml:space="preserve"> أَفَلَا يَتَدَبَّرُونَ الْقُرْآنَ أَمْ عَلَىٰ قُلُوبٍ أَقْفَالُهَا</w:t>
      </w:r>
      <w:r w:rsidR="00242FE6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242FE6" w:rsidRPr="00242FE6">
        <w:rPr>
          <w:rStyle w:val="rfdAie"/>
          <w:rtl/>
        </w:rPr>
        <w:t xml:space="preserve"> إِنَّ الَّذِينَ </w:t>
      </w:r>
      <w:r w:rsidR="00D32E20">
        <w:rPr>
          <w:rStyle w:val="rfdAie"/>
          <w:rtl/>
        </w:rPr>
        <w:br/>
      </w:r>
      <w:r w:rsidR="00242FE6" w:rsidRPr="00242FE6">
        <w:rPr>
          <w:rStyle w:val="rfdAie"/>
          <w:rtl/>
        </w:rPr>
        <w:t xml:space="preserve">ارْتَدُّوا عَلَىٰ أَدْبَارِهِم مِّن بَعْدِ مَا تَبَيَّنَ لَهُمُ الْهُدَى </w:t>
      </w:r>
      <w:r w:rsidR="00242FE6" w:rsidRPr="00B2039A">
        <w:rPr>
          <w:rStyle w:val="rfdAie"/>
          <w:rtl/>
        </w:rPr>
        <w:t>الشَّيْطَانُ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سَوَّلَ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لَهُمْ</w:t>
      </w:r>
      <w:r w:rsidR="00242FE6" w:rsidRPr="00242FE6">
        <w:rPr>
          <w:rStyle w:val="rfdAie"/>
          <w:rtl/>
        </w:rPr>
        <w:t xml:space="preserve"> </w:t>
      </w:r>
      <w:r w:rsidR="00D32E20">
        <w:rPr>
          <w:rStyle w:val="rfdAie"/>
          <w:rtl/>
        </w:rPr>
        <w:br/>
      </w:r>
      <w:r w:rsidR="00242FE6" w:rsidRPr="00B2039A">
        <w:rPr>
          <w:rStyle w:val="rfdAie"/>
          <w:rtl/>
        </w:rPr>
        <w:t>وَأَمْلَىٰ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لَهُمْ</w:t>
      </w:r>
      <w:r w:rsidR="00D32E20" w:rsidRPr="00B2039A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242FE6" w:rsidRPr="00242FE6">
        <w:rPr>
          <w:rStyle w:val="rfdAie"/>
          <w:rtl/>
        </w:rPr>
        <w:t xml:space="preserve"> ذَٰلِكَ بِأَنَّهُمْ قَالُوا لِلَّذِينَ كَرِهُوا مَا نَزَّلَ اللَّهُ سَنُطِيعُكُمْ فِي </w:t>
      </w:r>
      <w:r w:rsidR="00D32E20">
        <w:rPr>
          <w:rStyle w:val="rfdAie"/>
          <w:rtl/>
        </w:rPr>
        <w:br/>
      </w:r>
      <w:r w:rsidR="00242FE6" w:rsidRPr="00242FE6">
        <w:rPr>
          <w:rStyle w:val="rfdAie"/>
          <w:rtl/>
        </w:rPr>
        <w:t xml:space="preserve">بَعْضِ الْأَمْرِ </w:t>
      </w:r>
      <w:r w:rsidR="00242FE6" w:rsidRPr="00B2039A">
        <w:rPr>
          <w:rStyle w:val="rfdAie"/>
          <w:rtl/>
        </w:rPr>
        <w:t>وَاللَّهُ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يَعْلَمُ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إِسْرَارَهُمْ</w:t>
      </w:r>
      <w:r w:rsidR="00D32E20" w:rsidRPr="00B2039A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242FE6" w:rsidRPr="00242FE6">
        <w:rPr>
          <w:rStyle w:val="rfdAie"/>
          <w:rtl/>
        </w:rPr>
        <w:t xml:space="preserve"> فَكَيْفَ إِذَا تَوَفَّتْهُمُ الْمَلَائِكَةُ يَضْرِبُونَ </w:t>
      </w:r>
      <w:r w:rsidR="00D32E20">
        <w:rPr>
          <w:rStyle w:val="rfdAie"/>
          <w:rtl/>
        </w:rPr>
        <w:br/>
      </w:r>
      <w:r w:rsidR="00242FE6" w:rsidRPr="00242FE6">
        <w:rPr>
          <w:rStyle w:val="rfdAie"/>
          <w:rtl/>
        </w:rPr>
        <w:t>وُجُوهَهُمْ وَأَدْبَارَهُمْ</w:t>
      </w:r>
      <w:r w:rsidR="00D32E20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242FE6" w:rsidRPr="00242FE6">
        <w:rPr>
          <w:rStyle w:val="rfdAie"/>
          <w:rtl/>
        </w:rPr>
        <w:t xml:space="preserve"> ذَٰلِكَ بِأَنَّهُمُ اتَّبَعُوا مَا أَسْخَطَ اللَّهَ وَكَرِهُوا رِضْوَانَهُ </w:t>
      </w:r>
      <w:r w:rsidR="00D32E20">
        <w:rPr>
          <w:rStyle w:val="rfdAie"/>
          <w:rtl/>
        </w:rPr>
        <w:br/>
      </w:r>
      <w:r w:rsidR="00242FE6" w:rsidRPr="00242FE6">
        <w:rPr>
          <w:rStyle w:val="rfdAie"/>
          <w:rtl/>
        </w:rPr>
        <w:t>فَأَحْبَطَ أَعْمَالَهُمْ</w:t>
      </w:r>
      <w:r w:rsidR="00D32E20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242FE6" w:rsidRPr="00242FE6">
        <w:rPr>
          <w:rStyle w:val="rfdAie"/>
          <w:rtl/>
        </w:rPr>
        <w:t xml:space="preserve"> أَمْ حَسِبَ الَّذِينَ فِي قُلُوبِهِم مَّرَضٌ أَن لَّن يُخْرِجَ اللَّهُ </w:t>
      </w:r>
      <w:r w:rsidR="00D32E20">
        <w:rPr>
          <w:rStyle w:val="rfdAie"/>
          <w:rtl/>
        </w:rPr>
        <w:br/>
      </w:r>
      <w:r w:rsidR="00242FE6" w:rsidRPr="00242FE6">
        <w:rPr>
          <w:rStyle w:val="rfdAie"/>
          <w:rtl/>
        </w:rPr>
        <w:t>أَضْغَانَهُمْ</w:t>
      </w:r>
      <w:r w:rsidR="00242FE6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242FE6">
        <w:rPr>
          <w:rStyle w:val="rfdAie"/>
          <w:rtl/>
        </w:rPr>
        <w:t xml:space="preserve"> </w:t>
      </w:r>
      <w:r w:rsidR="00242FE6" w:rsidRPr="00242FE6">
        <w:rPr>
          <w:rStyle w:val="rfdAie"/>
          <w:rtl/>
        </w:rPr>
        <w:t xml:space="preserve">وَلَوْ نَشَاءُ لَأَرَيْنَاكَهُمْ فَلَعَرَفْتَهُم بِسِيمَاهُمْ </w:t>
      </w:r>
      <w:r w:rsidR="00242FE6" w:rsidRPr="00B2039A">
        <w:rPr>
          <w:rStyle w:val="rfdAie"/>
          <w:rtl/>
        </w:rPr>
        <w:t>وَلَتَعْرِفَنَّهُمْ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فِي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لَحْنِ</w:t>
      </w:r>
      <w:r w:rsidR="00242FE6" w:rsidRPr="00242FE6">
        <w:rPr>
          <w:rStyle w:val="rfdAie"/>
          <w:rtl/>
        </w:rPr>
        <w:t xml:space="preserve"> </w:t>
      </w:r>
      <w:r w:rsidR="00D32E20">
        <w:rPr>
          <w:rStyle w:val="rfdAie"/>
          <w:rtl/>
        </w:rPr>
        <w:br/>
      </w:r>
      <w:r w:rsidR="00242FE6" w:rsidRPr="00B2039A">
        <w:rPr>
          <w:rStyle w:val="rfdAie"/>
          <w:rtl/>
        </w:rPr>
        <w:t>الْقَوْلِ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وَاللَّهُ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يَعْلَمُ</w:t>
      </w:r>
      <w:r w:rsidR="00242FE6" w:rsidRPr="00242FE6">
        <w:rPr>
          <w:rStyle w:val="rfdAie"/>
          <w:rtl/>
        </w:rPr>
        <w:t xml:space="preserve"> </w:t>
      </w:r>
      <w:r w:rsidR="00242FE6" w:rsidRPr="00B2039A">
        <w:rPr>
          <w:rStyle w:val="rfdAie"/>
          <w:rtl/>
        </w:rPr>
        <w:t>أَعْمَالَكُمْ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142DD3" w:rsidRDefault="000509AA" w:rsidP="00142DD3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فهذه الآيات ترسم ملحمة مستقبلية لجماعة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372713" w:rsidRPr="00372713">
        <w:rPr>
          <w:rStyle w:val="rfdAie"/>
          <w:rtl/>
        </w:rPr>
        <w:t xml:space="preserve">الَّذِينَ فِي قُلُوبِهِم </w:t>
      </w:r>
      <w:r w:rsidR="00FB41A4">
        <w:rPr>
          <w:rStyle w:val="rfdAie"/>
          <w:rtl/>
        </w:rPr>
        <w:br/>
      </w:r>
      <w:r w:rsidR="00372713" w:rsidRPr="00372713">
        <w:rPr>
          <w:rStyle w:val="rfdAie"/>
          <w:rtl/>
        </w:rPr>
        <w:t>مَّرَضٌ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وهذه الجماعة قد أشار إليها القرآن الكريم في سورة المد</w:t>
      </w:r>
      <w:r w:rsidR="00FB41A4">
        <w:rPr>
          <w:rtl/>
        </w:rPr>
        <w:t>ّ</w:t>
      </w:r>
      <w:r w:rsidRPr="000509AA">
        <w:rPr>
          <w:rtl/>
        </w:rPr>
        <w:t>ث</w:t>
      </w:r>
      <w:r w:rsidR="00FB41A4">
        <w:rPr>
          <w:rtl/>
        </w:rPr>
        <w:t>ّ</w:t>
      </w:r>
      <w:r w:rsidRPr="000509AA">
        <w:rPr>
          <w:rtl/>
        </w:rPr>
        <w:t>ر</w:t>
      </w:r>
      <w:r w:rsidR="00C51724">
        <w:rPr>
          <w:rtl/>
        </w:rPr>
        <w:t xml:space="preserve"> ،</w:t>
      </w:r>
      <w:r w:rsidR="00142DD3">
        <w:rPr>
          <w:rtl/>
        </w:rPr>
        <w:t xml:space="preserve"> </w:t>
      </w:r>
      <w:r w:rsidR="00142DD3">
        <w:rPr>
          <w:rtl/>
        </w:rPr>
        <w:br/>
      </w:r>
      <w:r w:rsidR="00142DD3">
        <w:rPr>
          <w:rtl/>
        </w:rPr>
        <w:br/>
      </w:r>
      <w:r w:rsidRPr="00142DD3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سورة محم</w:t>
      </w:r>
      <w:r w:rsidR="0026422C" w:rsidRPr="005E6236">
        <w:rPr>
          <w:rtl/>
        </w:rPr>
        <w:t>ّ</w:t>
      </w:r>
      <w:r w:rsidRPr="005E6236">
        <w:rPr>
          <w:rtl/>
        </w:rPr>
        <w:t xml:space="preserve">د 47 : 20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30</w:t>
      </w:r>
      <w:r w:rsidR="00F26704" w:rsidRPr="005E6236">
        <w:rPr>
          <w:rtl/>
        </w:rPr>
        <w:t xml:space="preserve"> .</w:t>
      </w: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رابع سورة نزلت على</w:t>
      </w:r>
      <w:r w:rsidR="006A39BC" w:rsidRPr="00B2039A">
        <w:rPr>
          <w:rtl/>
        </w:rPr>
        <w:t>ٰ</w:t>
      </w:r>
      <w:r w:rsidRPr="000509AA">
        <w:rPr>
          <w:rtl/>
        </w:rPr>
        <w:t xml:space="preserve"> النبي</w:t>
      </w:r>
      <w:r w:rsidR="006A39BC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أوائل البعثة الشريفة في مك</w:t>
      </w:r>
      <w:r w:rsidR="006A39BC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المكر</w:t>
      </w:r>
      <w:r w:rsidR="006A39BC">
        <w:rPr>
          <w:rtl/>
        </w:rPr>
        <w:t>ّ</w:t>
      </w:r>
      <w:r w:rsidRPr="000509AA">
        <w:rPr>
          <w:rtl/>
        </w:rPr>
        <w:t>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وأعلن وجودها في صفوف الثل</w:t>
      </w:r>
      <w:r w:rsidR="006A39BC">
        <w:rPr>
          <w:rtl/>
        </w:rPr>
        <w:t>ّ</w:t>
      </w:r>
      <w:r w:rsidRPr="000509AA">
        <w:rPr>
          <w:rtl/>
        </w:rPr>
        <w:t>ة الأ</w:t>
      </w:r>
      <w:r w:rsidR="006A39BC">
        <w:rPr>
          <w:rtl/>
        </w:rPr>
        <w:t>ُ</w:t>
      </w:r>
      <w:r w:rsidRPr="000509AA">
        <w:rPr>
          <w:rtl/>
        </w:rPr>
        <w:t>ولى</w:t>
      </w:r>
      <w:r w:rsidR="006A39BC" w:rsidRPr="00B2039A">
        <w:rPr>
          <w:rtl/>
        </w:rPr>
        <w:t>ٰ</w:t>
      </w:r>
      <w:r w:rsidRPr="000509AA">
        <w:rPr>
          <w:rtl/>
        </w:rPr>
        <w:t xml:space="preserve"> التي أسلمت</w:t>
      </w:r>
      <w:r w:rsidR="00F26704">
        <w:rPr>
          <w:rtl/>
        </w:rPr>
        <w:t xml:space="preserve"> . .</w:t>
      </w:r>
    </w:p>
    <w:p w:rsidR="000509AA" w:rsidRPr="000509AA" w:rsidRDefault="000509AA" w:rsidP="00142DD3">
      <w:pPr>
        <w:rPr>
          <w:rtl/>
        </w:rPr>
      </w:pPr>
      <w:r w:rsidRPr="000509AA">
        <w:rPr>
          <w:rtl/>
        </w:rPr>
        <w:t>قال تعالى</w:t>
      </w:r>
      <w:r w:rsidR="006A39BC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6A39BC" w:rsidRPr="006A39BC">
        <w:rPr>
          <w:rStyle w:val="rfdAie"/>
          <w:rtl/>
        </w:rPr>
        <w:t>عَلَيْهَا تِسْعَةَ عَشَرَ</w:t>
      </w:r>
      <w:r w:rsidR="006A39BC">
        <w:rPr>
          <w:rStyle w:val="rfdAie"/>
          <w:rtl/>
        </w:rPr>
        <w:t xml:space="preserve"> </w:t>
      </w:r>
      <w:r w:rsidR="00142DD3">
        <w:rPr>
          <w:rStyle w:val="rfdAie"/>
        </w:rPr>
        <w:sym w:font="Wingdings 2" w:char="F0F5"/>
      </w:r>
      <w:r w:rsidR="006A39BC" w:rsidRPr="006A39BC">
        <w:rPr>
          <w:rStyle w:val="rfdAie"/>
          <w:rtl/>
        </w:rPr>
        <w:t xml:space="preserve"> وَمَا جَعَلْنَا أَصْحَابَ النَّارِ إِلَّا </w:t>
      </w:r>
      <w:r w:rsidR="006A39BC">
        <w:rPr>
          <w:rStyle w:val="rfdAie"/>
          <w:rtl/>
        </w:rPr>
        <w:br/>
      </w:r>
      <w:r w:rsidR="006A39BC" w:rsidRPr="006A39BC">
        <w:rPr>
          <w:rStyle w:val="rfdAie"/>
          <w:rtl/>
        </w:rPr>
        <w:t xml:space="preserve">مَلَائِكَةً </w:t>
      </w:r>
      <w:r w:rsidR="006A39BC" w:rsidRPr="00B2039A">
        <w:rPr>
          <w:rStyle w:val="rfdAie"/>
          <w:rtl/>
        </w:rPr>
        <w:t>وَمَا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جَعَلْنَا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عِدَّتَهُمْ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إِلَّا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فِتْنَةً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لِّلَّذِينَ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كَفَرُوا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لِيَسْتَيْقِنَ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الَّذِينَ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أُوتُوا</w:t>
      </w:r>
      <w:r w:rsidR="006A39BC" w:rsidRPr="006A39BC">
        <w:rPr>
          <w:rStyle w:val="rfdAie"/>
          <w:rtl/>
        </w:rPr>
        <w:t xml:space="preserve"> </w:t>
      </w:r>
      <w:r w:rsidR="006A39BC">
        <w:rPr>
          <w:rStyle w:val="rfdAie"/>
          <w:rtl/>
        </w:rPr>
        <w:br/>
      </w:r>
      <w:r w:rsidR="006A39BC" w:rsidRPr="00B2039A">
        <w:rPr>
          <w:rStyle w:val="rfdAie"/>
          <w:rtl/>
        </w:rPr>
        <w:t>الْكِتَابَ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وَيَزْدَادَ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الَّذِينَ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آمَنُوا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إِيمَانًا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وَلَا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يَرْتَابَ</w:t>
      </w:r>
      <w:r w:rsidR="006A39BC" w:rsidRPr="006A39BC">
        <w:rPr>
          <w:rStyle w:val="rfdAie"/>
          <w:rtl/>
        </w:rPr>
        <w:t xml:space="preserve"> الَّذِينَ أُوتُوا الْكِتَابَ </w:t>
      </w:r>
      <w:r w:rsidR="006A39BC">
        <w:rPr>
          <w:rStyle w:val="rfdAie"/>
          <w:rtl/>
        </w:rPr>
        <w:br/>
      </w:r>
      <w:r w:rsidR="006A39BC" w:rsidRPr="006A39BC">
        <w:rPr>
          <w:rStyle w:val="rfdAie"/>
          <w:rtl/>
        </w:rPr>
        <w:t xml:space="preserve">وَالْمُؤْمِنُونَ </w:t>
      </w:r>
      <w:r w:rsidR="006A39BC" w:rsidRPr="00B2039A">
        <w:rPr>
          <w:rStyle w:val="rfdAie"/>
          <w:rtl/>
        </w:rPr>
        <w:t>وَلِيَقُولَ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الَّذِينَ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فِي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قُلُوبِهِم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مَّرَضٌ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وَالْكَافِرُونَ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مَاذَا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أَرَادَ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اللَّهُ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بِهَٰذَا</w:t>
      </w:r>
      <w:r w:rsidR="006A39BC" w:rsidRPr="006A39BC">
        <w:rPr>
          <w:rStyle w:val="rfdAie"/>
          <w:rtl/>
        </w:rPr>
        <w:t xml:space="preserve"> </w:t>
      </w:r>
      <w:r w:rsidR="006A39BC">
        <w:rPr>
          <w:rStyle w:val="rfdAie"/>
          <w:rtl/>
        </w:rPr>
        <w:br/>
      </w:r>
      <w:r w:rsidR="006A39BC" w:rsidRPr="00B2039A">
        <w:rPr>
          <w:rStyle w:val="rfdAie"/>
          <w:rtl/>
        </w:rPr>
        <w:t>مَثَلًا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كَذَٰلِكَ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يُضِلُّ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اللَّهُ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مَن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يَشَاءُ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وَيَهْدِي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مَن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يَشَاءُ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وَمَا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يَعْلَمُ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جُنُودَ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رَبِّكَ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إِلَّا</w:t>
      </w:r>
      <w:r w:rsidR="006A39BC" w:rsidRPr="006A39BC">
        <w:rPr>
          <w:rStyle w:val="rfdAie"/>
          <w:rtl/>
        </w:rPr>
        <w:t xml:space="preserve"> </w:t>
      </w:r>
      <w:r w:rsidR="006A39BC">
        <w:rPr>
          <w:rStyle w:val="rfdAie"/>
          <w:rtl/>
        </w:rPr>
        <w:br/>
      </w:r>
      <w:r w:rsidR="006A39BC" w:rsidRPr="00B2039A">
        <w:rPr>
          <w:rStyle w:val="rfdAie"/>
          <w:rtl/>
        </w:rPr>
        <w:t>هُوَ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وَمَا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هِيَ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إِلَّا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ذِكْرَىٰ</w:t>
      </w:r>
      <w:r w:rsidR="006A39BC" w:rsidRPr="006A39BC">
        <w:rPr>
          <w:rStyle w:val="rfdAie"/>
          <w:rtl/>
        </w:rPr>
        <w:t xml:space="preserve"> </w:t>
      </w:r>
      <w:r w:rsidR="006A39BC" w:rsidRPr="00B2039A">
        <w:rPr>
          <w:rStyle w:val="rfdAie"/>
          <w:rtl/>
        </w:rPr>
        <w:t>لِلْبَشَرِ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AF27AE">
      <w:pPr>
        <w:rPr>
          <w:rtl/>
        </w:rPr>
      </w:pPr>
      <w:r w:rsidRPr="000509AA">
        <w:rPr>
          <w:rtl/>
        </w:rPr>
        <w:t>فإن</w:t>
      </w:r>
      <w:r w:rsidR="006A39BC">
        <w:rPr>
          <w:rtl/>
        </w:rPr>
        <w:t>ّ</w:t>
      </w:r>
      <w:r w:rsidRPr="000509AA">
        <w:rPr>
          <w:rtl/>
        </w:rPr>
        <w:t xml:space="preserve"> الآيات تبي</w:t>
      </w:r>
      <w:r w:rsidR="006A39BC">
        <w:rPr>
          <w:rtl/>
        </w:rPr>
        <w:t>ّ</w:t>
      </w:r>
      <w:r w:rsidRPr="000509AA">
        <w:rPr>
          <w:rtl/>
        </w:rPr>
        <w:t>ن أن</w:t>
      </w:r>
      <w:r w:rsidR="00AF27AE">
        <w:rPr>
          <w:rtl/>
        </w:rPr>
        <w:t>ّ</w:t>
      </w:r>
      <w:r w:rsidRPr="000509AA">
        <w:rPr>
          <w:rtl/>
        </w:rPr>
        <w:t xml:space="preserve"> المخاطب بعد</w:t>
      </w:r>
      <w:r w:rsidR="00AF27AE">
        <w:rPr>
          <w:rtl/>
        </w:rPr>
        <w:t>ّ</w:t>
      </w:r>
      <w:r w:rsidRPr="000509AA">
        <w:rPr>
          <w:rtl/>
        </w:rPr>
        <w:t>ة الملائكة الموك</w:t>
      </w:r>
      <w:r w:rsidR="00AF27AE">
        <w:rPr>
          <w:rtl/>
        </w:rPr>
        <w:t>ّ</w:t>
      </w:r>
      <w:r w:rsidRPr="000509AA">
        <w:rPr>
          <w:rtl/>
        </w:rPr>
        <w:t>لين بال</w:t>
      </w:r>
      <w:r w:rsidR="008100A7">
        <w:rPr>
          <w:rtl/>
        </w:rPr>
        <w:t>نار على</w:t>
      </w:r>
      <w:r w:rsidR="00AF27AE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100A7">
        <w:rPr>
          <w:rtl/>
        </w:rPr>
        <w:t xml:space="preserve">أربعة أقسام </w:t>
      </w:r>
      <w:r w:rsidR="00AF27AE">
        <w:rPr>
          <w:rtl/>
        </w:rPr>
        <w:t>؛</w:t>
      </w:r>
      <w:r w:rsidR="008100A7">
        <w:rPr>
          <w:rtl/>
        </w:rPr>
        <w:t xml:space="preserve"> الأو</w:t>
      </w:r>
      <w:r w:rsidR="00AF27AE">
        <w:rPr>
          <w:rtl/>
        </w:rPr>
        <w:t>ّ</w:t>
      </w:r>
      <w:r w:rsidR="008100A7">
        <w:rPr>
          <w:rtl/>
        </w:rPr>
        <w:t>ل : «</w:t>
      </w:r>
      <w:r w:rsidR="00142DD3">
        <w:rPr>
          <w:rtl/>
        </w:rPr>
        <w:t xml:space="preserve"> </w:t>
      </w:r>
      <w:r w:rsidRPr="000509AA">
        <w:rPr>
          <w:rtl/>
        </w:rPr>
        <w:t>ال</w:t>
      </w:r>
      <w:r w:rsidR="00AF27AE">
        <w:rPr>
          <w:rtl/>
        </w:rPr>
        <w:t>ّ</w:t>
      </w:r>
      <w:r w:rsidRPr="000509AA">
        <w:rPr>
          <w:rtl/>
        </w:rPr>
        <w:t>ذين آمنو</w:t>
      </w:r>
      <w:r w:rsidR="008100A7">
        <w:rPr>
          <w:rtl/>
        </w:rPr>
        <w:t>ا</w:t>
      </w:r>
      <w:r w:rsidR="00142DD3">
        <w:rPr>
          <w:rtl/>
        </w:rPr>
        <w:t xml:space="preserve"> </w:t>
      </w:r>
      <w:r w:rsidR="008100A7">
        <w:rPr>
          <w:rtl/>
        </w:rPr>
        <w:t>»</w:t>
      </w:r>
      <w:r w:rsidR="00C51724">
        <w:rPr>
          <w:rtl/>
        </w:rPr>
        <w:t xml:space="preserve"> ،</w:t>
      </w:r>
      <w:r w:rsidR="008100A7">
        <w:rPr>
          <w:rtl/>
        </w:rPr>
        <w:t xml:space="preserve"> والثاني : «</w:t>
      </w:r>
      <w:r w:rsidR="00142DD3">
        <w:rPr>
          <w:rtl/>
        </w:rPr>
        <w:t xml:space="preserve"> </w:t>
      </w:r>
      <w:r w:rsidR="008100A7">
        <w:rPr>
          <w:rtl/>
        </w:rPr>
        <w:t>ال</w:t>
      </w:r>
      <w:r w:rsidR="00AF27AE">
        <w:rPr>
          <w:rtl/>
        </w:rPr>
        <w:t>ّ</w:t>
      </w:r>
      <w:r w:rsidR="008100A7">
        <w:rPr>
          <w:rtl/>
        </w:rPr>
        <w:t>ذين أ</w:t>
      </w:r>
      <w:r w:rsidR="00AF27AE">
        <w:rPr>
          <w:rtl/>
        </w:rPr>
        <w:t>ُ</w:t>
      </w:r>
      <w:r w:rsidR="008100A7">
        <w:rPr>
          <w:rtl/>
        </w:rPr>
        <w:t>وتوا الكتاب</w:t>
      </w:r>
      <w:r w:rsidR="00142DD3">
        <w:rPr>
          <w:rtl/>
        </w:rPr>
        <w:t xml:space="preserve"> </w:t>
      </w:r>
      <w:r w:rsidR="008100A7">
        <w:rPr>
          <w:rtl/>
        </w:rPr>
        <w:t>»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100A7">
        <w:rPr>
          <w:rtl/>
        </w:rPr>
        <w:t>والثالث : «</w:t>
      </w:r>
      <w:r w:rsidR="00142DD3">
        <w:rPr>
          <w:rtl/>
        </w:rPr>
        <w:t xml:space="preserve"> </w:t>
      </w:r>
      <w:r w:rsidRPr="000509AA">
        <w:rPr>
          <w:rtl/>
        </w:rPr>
        <w:t>ال</w:t>
      </w:r>
      <w:r w:rsidR="00AF27AE">
        <w:rPr>
          <w:rtl/>
        </w:rPr>
        <w:t>ّ</w:t>
      </w:r>
      <w:r w:rsidRPr="000509AA">
        <w:rPr>
          <w:rtl/>
        </w:rPr>
        <w:t>ذي</w:t>
      </w:r>
      <w:r w:rsidR="008100A7">
        <w:rPr>
          <w:rtl/>
        </w:rPr>
        <w:t>ن في قلوبهم مرض</w:t>
      </w:r>
      <w:r w:rsidR="00142DD3">
        <w:rPr>
          <w:rtl/>
        </w:rPr>
        <w:t xml:space="preserve"> </w:t>
      </w:r>
      <w:r w:rsidR="008100A7">
        <w:rPr>
          <w:rtl/>
        </w:rPr>
        <w:t>»</w:t>
      </w:r>
      <w:r w:rsidR="00C51724">
        <w:rPr>
          <w:rtl/>
        </w:rPr>
        <w:t xml:space="preserve"> ،</w:t>
      </w:r>
      <w:r w:rsidR="008100A7">
        <w:rPr>
          <w:rtl/>
        </w:rPr>
        <w:t xml:space="preserve"> والرابع : «</w:t>
      </w:r>
      <w:r w:rsidR="00142DD3">
        <w:rPr>
          <w:rtl/>
        </w:rPr>
        <w:t xml:space="preserve"> </w:t>
      </w:r>
      <w:r w:rsidR="008100A7">
        <w:rPr>
          <w:rtl/>
        </w:rPr>
        <w:t>الكافرون</w:t>
      </w:r>
      <w:r w:rsidR="00142DD3">
        <w:rPr>
          <w:rtl/>
        </w:rPr>
        <w:t xml:space="preserve"> </w:t>
      </w:r>
      <w:r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وتخبر أن</w:t>
      </w:r>
      <w:r w:rsidR="00AF27AE">
        <w:rPr>
          <w:rtl/>
        </w:rPr>
        <w:t>ّ</w:t>
      </w:r>
      <w:r w:rsidRPr="000509AA">
        <w:rPr>
          <w:rtl/>
        </w:rPr>
        <w:t xml:space="preserve">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سيحصل له الإيمان هما القسمان الأو</w:t>
      </w:r>
      <w:r w:rsidR="00AF27AE">
        <w:rPr>
          <w:rtl/>
        </w:rPr>
        <w:t>ّ</w:t>
      </w:r>
      <w:r w:rsidRPr="000509AA">
        <w:rPr>
          <w:rtl/>
        </w:rPr>
        <w:t>لان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</w:t>
      </w:r>
      <w:r w:rsidR="00AF27AE">
        <w:rPr>
          <w:rtl/>
        </w:rPr>
        <w:t>ّ</w:t>
      </w:r>
      <w:r w:rsidRPr="000509AA">
        <w:rPr>
          <w:rtl/>
        </w:rPr>
        <w:t>ا القسمان الآخران فسيحصل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لديهما الارتياب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ومن الواضح أن</w:t>
      </w:r>
      <w:r w:rsidR="00AF27AE">
        <w:rPr>
          <w:rtl/>
        </w:rPr>
        <w:t>ّ</w:t>
      </w:r>
      <w:r w:rsidRPr="000509AA">
        <w:rPr>
          <w:rtl/>
        </w:rPr>
        <w:t xml:space="preserve"> المرض الذي في القلب نحو</w:t>
      </w:r>
      <w:r w:rsidR="00AF27AE">
        <w:rPr>
          <w:rtl/>
        </w:rPr>
        <w:t>ٌ</w:t>
      </w:r>
      <w:r w:rsidRPr="000509AA">
        <w:rPr>
          <w:rtl/>
        </w:rPr>
        <w:t xml:space="preserve"> من النفاق الخفي</w:t>
      </w:r>
      <w:r w:rsidR="00AF27AE">
        <w:rPr>
          <w:rtl/>
        </w:rPr>
        <w:t>ّ</w:t>
      </w:r>
      <w:r w:rsidRPr="000509AA">
        <w:rPr>
          <w:rtl/>
        </w:rPr>
        <w:t xml:space="preserve"> جد</w:t>
      </w:r>
      <w:r w:rsidR="00AF27AE">
        <w:rPr>
          <w:rtl/>
        </w:rPr>
        <w:t>ّ</w:t>
      </w:r>
      <w:r w:rsidRPr="000509AA">
        <w:rPr>
          <w:rtl/>
        </w:rPr>
        <w:t>ا</w:t>
      </w:r>
      <w:r w:rsidR="00AF27AE">
        <w:rPr>
          <w:rtl/>
        </w:rPr>
        <w:t>ً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أي الذي لا يظهر على</w:t>
      </w:r>
      <w:r w:rsidR="00AF27AE" w:rsidRPr="00B2039A">
        <w:rPr>
          <w:rtl/>
        </w:rPr>
        <w:t>ٰ</w:t>
      </w:r>
      <w:r w:rsidRPr="000509AA">
        <w:rPr>
          <w:rtl/>
        </w:rPr>
        <w:t xml:space="preserve"> صاحبه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يبطنه في قلبه وخفاء أعماله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ذكرنا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</w:t>
      </w:r>
      <w:r w:rsidR="00AF27AE">
        <w:rPr>
          <w:rtl/>
        </w:rPr>
        <w:t>ّ</w:t>
      </w:r>
      <w:r w:rsidRPr="000509AA">
        <w:rPr>
          <w:rtl/>
        </w:rPr>
        <w:t xml:space="preserve"> الآيات القرآنية تتابع هذه الفئة والجماعة في كثير من السور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تحت 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العنوان وبهذا الاسم إلى</w:t>
      </w:r>
      <w:r w:rsidR="00AF27AE" w:rsidRPr="00B2039A">
        <w:rPr>
          <w:rtl/>
        </w:rPr>
        <w:t>ٰ</w:t>
      </w:r>
      <w:r w:rsidRPr="000509AA">
        <w:rPr>
          <w:rtl/>
        </w:rPr>
        <w:t xml:space="preserve"> آخر حياة الرسول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ونزول القرآن</w:t>
      </w:r>
      <w:r w:rsidR="00F26704">
        <w:rPr>
          <w:rtl/>
        </w:rPr>
        <w:t xml:space="preserve"> . .</w:t>
      </w:r>
    </w:p>
    <w:p w:rsidR="000509AA" w:rsidRPr="00142DD3" w:rsidRDefault="000509AA" w:rsidP="00142DD3">
      <w:pPr>
        <w:rPr>
          <w:rStyle w:val="rfdLineChar"/>
          <w:rtl/>
          <w:lang w:bidi="ar-SA"/>
        </w:rPr>
      </w:pPr>
      <w:r w:rsidRPr="000509AA">
        <w:rPr>
          <w:rtl/>
        </w:rPr>
        <w:t>والآيات هنا من سورة محم</w:t>
      </w:r>
      <w:r w:rsidR="00AF27AE">
        <w:rPr>
          <w:rtl/>
        </w:rPr>
        <w:t>ّ</w:t>
      </w:r>
      <w:r w:rsidRPr="000509AA">
        <w:rPr>
          <w:rtl/>
        </w:rPr>
        <w:t xml:space="preserve">د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تبي</w:t>
      </w:r>
      <w:r w:rsidR="00AF27AE">
        <w:rPr>
          <w:rtl/>
        </w:rPr>
        <w:t>ّ</w:t>
      </w:r>
      <w:r w:rsidRPr="000509AA">
        <w:rPr>
          <w:rtl/>
        </w:rPr>
        <w:t>ن أن</w:t>
      </w:r>
      <w:r w:rsidR="00AF27AE">
        <w:rPr>
          <w:rtl/>
        </w:rPr>
        <w:t>ّ</w:t>
      </w:r>
      <w:r w:rsidRPr="000509AA">
        <w:rPr>
          <w:rtl/>
        </w:rPr>
        <w:t xml:space="preserve"> غرض هذه الفئة 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تول</w:t>
      </w:r>
      <w:r w:rsidR="00AF27AE">
        <w:rPr>
          <w:rtl/>
        </w:rPr>
        <w:t>ّ</w:t>
      </w:r>
      <w:r w:rsidRPr="000509AA">
        <w:rPr>
          <w:rtl/>
        </w:rPr>
        <w:t>ي الأ</w:t>
      </w:r>
      <w:r w:rsidR="00AF27AE">
        <w:rPr>
          <w:rtl/>
        </w:rPr>
        <w:t>ُ</w:t>
      </w:r>
      <w:r w:rsidRPr="000509AA">
        <w:rPr>
          <w:rtl/>
        </w:rPr>
        <w:t>مور والأخذ بزمامها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AF27AE">
        <w:rPr>
          <w:rtl/>
        </w:rPr>
        <w:t>ّ</w:t>
      </w:r>
      <w:r w:rsidRPr="000509AA">
        <w:rPr>
          <w:rtl/>
        </w:rPr>
        <w:t xml:space="preserve"> ذلك الغرض هو وراء انضمامها إلى</w:t>
      </w:r>
      <w:r w:rsidR="00AF27AE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صفوف المسلمين الأوائل </w:t>
      </w:r>
      <w:r w:rsidR="00AF27AE">
        <w:rPr>
          <w:rtl/>
        </w:rPr>
        <w:t>؛</w:t>
      </w:r>
      <w:r w:rsidRPr="000509AA">
        <w:rPr>
          <w:rtl/>
        </w:rPr>
        <w:t xml:space="preserve"> إذ إن</w:t>
      </w:r>
      <w:r w:rsidR="00AF27AE">
        <w:rPr>
          <w:rtl/>
        </w:rPr>
        <w:t>ّ</w:t>
      </w:r>
      <w:r w:rsidRPr="000509AA">
        <w:rPr>
          <w:rtl/>
        </w:rPr>
        <w:t xml:space="preserve"> خبر ظفر النبي</w:t>
      </w:r>
      <w:r w:rsidR="00AF27AE">
        <w:rPr>
          <w:rtl/>
        </w:rPr>
        <w:t>ّ</w:t>
      </w:r>
      <w:r w:rsidRPr="000509AA">
        <w:rPr>
          <w:rtl/>
        </w:rPr>
        <w:t xml:space="preserve"> المبعوث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كان</w:t>
      </w:r>
      <w:r w:rsidR="00142DD3">
        <w:rPr>
          <w:rtl/>
        </w:rPr>
        <w:t xml:space="preserve"> </w:t>
      </w:r>
      <w:r w:rsidR="00142DD3">
        <w:rPr>
          <w:rtl/>
        </w:rPr>
        <w:br/>
      </w:r>
      <w:r w:rsidR="00142DD3">
        <w:rPr>
          <w:rtl/>
        </w:rPr>
        <w:br/>
      </w:r>
      <w:r w:rsidRPr="00142DD3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سورة المد</w:t>
      </w:r>
      <w:r w:rsidR="00AF27AE" w:rsidRPr="005E6236">
        <w:rPr>
          <w:rtl/>
        </w:rPr>
        <w:t>ّ</w:t>
      </w:r>
      <w:r w:rsidRPr="005E6236">
        <w:rPr>
          <w:rtl/>
        </w:rPr>
        <w:t>ث</w:t>
      </w:r>
      <w:r w:rsidR="00AF27AE" w:rsidRPr="005E6236">
        <w:rPr>
          <w:rtl/>
        </w:rPr>
        <w:t>ّ</w:t>
      </w:r>
      <w:r w:rsidRPr="005E6236">
        <w:rPr>
          <w:rtl/>
        </w:rPr>
        <w:t xml:space="preserve">ر 74 : 30 </w:t>
      </w:r>
      <w:r w:rsidR="008767F4" w:rsidRPr="005E6236">
        <w:rPr>
          <w:rtl/>
        </w:rPr>
        <w:t xml:space="preserve">و </w:t>
      </w:r>
      <w:r w:rsidRPr="005E6236">
        <w:rPr>
          <w:rtl/>
        </w:rPr>
        <w:t>31</w:t>
      </w:r>
      <w:r w:rsidR="00F26704" w:rsidRPr="005E6236">
        <w:rPr>
          <w:rtl/>
        </w:rPr>
        <w:t xml:space="preserve"> .</w:t>
      </w:r>
    </w:p>
    <w:p w:rsidR="00034DB7" w:rsidRDefault="00034DB7" w:rsidP="00D64802">
      <w:pPr>
        <w:pStyle w:val="rfdNormal0"/>
        <w:rPr>
          <w:rtl/>
        </w:rPr>
        <w:sectPr w:rsidR="00034DB7" w:rsidSect="00600DF3">
          <w:headerReference w:type="even" r:id="rId90"/>
          <w:headerReference w:type="default" r:id="rId91"/>
          <w:headerReference w:type="first" r:id="rId9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منتشرا</w:t>
      </w:r>
      <w:r w:rsidR="00D64802">
        <w:rPr>
          <w:rtl/>
        </w:rPr>
        <w:t>ً</w:t>
      </w:r>
      <w:r w:rsidRPr="000509AA">
        <w:rPr>
          <w:rtl/>
        </w:rPr>
        <w:t xml:space="preserve"> قبل البعثة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يشير إليه قوله تعالى</w:t>
      </w:r>
      <w:r w:rsidR="00D64802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D64802" w:rsidRPr="00D64802">
        <w:rPr>
          <w:rStyle w:val="rfdAie"/>
          <w:rtl/>
        </w:rPr>
        <w:t xml:space="preserve">وَكَانُوا مِن قَبْلُ يَسْتَفْتِحُونَ </w:t>
      </w:r>
      <w:r w:rsidR="00D64802">
        <w:rPr>
          <w:rStyle w:val="rfdAie"/>
          <w:rtl/>
        </w:rPr>
        <w:br/>
      </w:r>
      <w:r w:rsidR="00D64802" w:rsidRPr="00D64802">
        <w:rPr>
          <w:rStyle w:val="rfdAie"/>
          <w:rtl/>
        </w:rPr>
        <w:t xml:space="preserve">عَلَى الَّذِينَ كَفَرُوا فَلَمَّا جَاءَهُم مَّا عَرَفُوا كَفَرُوا بِهِ </w:t>
      </w:r>
      <w:r w:rsidR="00D64802" w:rsidRPr="00B2039A">
        <w:rPr>
          <w:rStyle w:val="rfdAie"/>
          <w:rtl/>
        </w:rPr>
        <w:t>فَلَعْنَةُ</w:t>
      </w:r>
      <w:r w:rsidR="00D64802" w:rsidRPr="00D64802">
        <w:rPr>
          <w:rStyle w:val="rfdAie"/>
          <w:rtl/>
        </w:rPr>
        <w:t xml:space="preserve"> </w:t>
      </w:r>
      <w:r w:rsidR="00D64802" w:rsidRPr="00B2039A">
        <w:rPr>
          <w:rStyle w:val="rfdAie"/>
          <w:rtl/>
        </w:rPr>
        <w:t>اللَّهِ</w:t>
      </w:r>
      <w:r w:rsidR="00D64802" w:rsidRPr="00D64802">
        <w:rPr>
          <w:rStyle w:val="rfdAie"/>
          <w:rtl/>
        </w:rPr>
        <w:t xml:space="preserve"> </w:t>
      </w:r>
      <w:r w:rsidR="00D64802" w:rsidRPr="00B2039A">
        <w:rPr>
          <w:rStyle w:val="rfdAie"/>
          <w:rtl/>
        </w:rPr>
        <w:t>عَلَى</w:t>
      </w:r>
      <w:r w:rsidR="00D64802" w:rsidRPr="00D64802">
        <w:rPr>
          <w:rStyle w:val="rfdAie"/>
          <w:rtl/>
        </w:rPr>
        <w:t xml:space="preserve"> </w:t>
      </w:r>
      <w:r w:rsidR="00D64802">
        <w:rPr>
          <w:rStyle w:val="rfdAie"/>
          <w:rtl/>
        </w:rPr>
        <w:br/>
      </w:r>
      <w:r w:rsidR="00D64802" w:rsidRPr="00B2039A">
        <w:rPr>
          <w:rStyle w:val="rfdAie"/>
          <w:rtl/>
        </w:rPr>
        <w:t>الْكَافِرِينَ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فقد أشارت الآية إلى</w:t>
      </w:r>
      <w:r w:rsidR="00D64802" w:rsidRPr="00B2039A">
        <w:rPr>
          <w:rtl/>
        </w:rPr>
        <w:t>ٰ</w:t>
      </w:r>
      <w:r w:rsidRPr="000509AA">
        <w:rPr>
          <w:rtl/>
        </w:rPr>
        <w:t xml:space="preserve"> أن</w:t>
      </w:r>
      <w:r w:rsidR="00D64802">
        <w:rPr>
          <w:rtl/>
        </w:rPr>
        <w:t>ّ</w:t>
      </w:r>
      <w:r w:rsidRPr="000509AA">
        <w:rPr>
          <w:rtl/>
        </w:rPr>
        <w:t xml:space="preserve"> أهل الكتاب كانوا يستفتحون وينتظرون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ويطلبون الفتح والنصر والظفر بالنبي</w:t>
      </w:r>
      <w:r w:rsidR="00D64802">
        <w:rPr>
          <w:rtl/>
        </w:rPr>
        <w:t>ّ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الذي سيبعث خاتما</w:t>
      </w:r>
      <w:r w:rsidR="00D64802">
        <w:rPr>
          <w:rtl/>
        </w:rPr>
        <w:t>ً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على</w:t>
      </w:r>
      <w:r w:rsidR="00D64802" w:rsidRPr="00B2039A">
        <w:rPr>
          <w:rtl/>
        </w:rPr>
        <w:t>ٰ</w:t>
      </w:r>
      <w:r w:rsidRPr="000509AA">
        <w:rPr>
          <w:rtl/>
        </w:rPr>
        <w:t xml:space="preserve"> الكافرين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مشركي الجزيرة العربية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</w:t>
      </w:r>
      <w:r w:rsidR="00D64802">
        <w:rPr>
          <w:rtl/>
        </w:rPr>
        <w:t>ّ</w:t>
      </w:r>
      <w:r w:rsidRPr="000509AA">
        <w:rPr>
          <w:rtl/>
        </w:rPr>
        <w:t>ا عرفوا ذلك وأن</w:t>
      </w:r>
      <w:r w:rsidR="00D64802">
        <w:rPr>
          <w:rtl/>
        </w:rPr>
        <w:t>ّ</w:t>
      </w:r>
      <w:r w:rsidRPr="000509AA">
        <w:rPr>
          <w:rtl/>
        </w:rPr>
        <w:t xml:space="preserve">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قد ب</w:t>
      </w:r>
      <w:r w:rsidR="00D64802">
        <w:rPr>
          <w:rtl/>
        </w:rPr>
        <w:t>ُ</w:t>
      </w:r>
      <w:r w:rsidRPr="000509AA">
        <w:rPr>
          <w:rtl/>
        </w:rPr>
        <w:t>عث كفروا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برسالته</w:t>
      </w:r>
      <w:r w:rsidR="00F26704">
        <w:rPr>
          <w:rtl/>
        </w:rPr>
        <w:t xml:space="preserve"> .</w:t>
      </w:r>
    </w:p>
    <w:p w:rsidR="000509AA" w:rsidRPr="000509AA" w:rsidRDefault="000509AA" w:rsidP="00D64802">
      <w:pPr>
        <w:rPr>
          <w:rtl/>
        </w:rPr>
      </w:pPr>
      <w:r w:rsidRPr="000509AA">
        <w:rPr>
          <w:rtl/>
        </w:rPr>
        <w:t>فالسورة تبي</w:t>
      </w:r>
      <w:r w:rsidR="00D64802">
        <w:rPr>
          <w:rtl/>
        </w:rPr>
        <w:t>ّ</w:t>
      </w:r>
      <w:r w:rsidRPr="000509AA">
        <w:rPr>
          <w:rtl/>
        </w:rPr>
        <w:t>ن أن</w:t>
      </w:r>
      <w:r w:rsidR="00D64802">
        <w:rPr>
          <w:rtl/>
        </w:rPr>
        <w:t>ّ</w:t>
      </w:r>
      <w:r w:rsidRPr="000509AA">
        <w:rPr>
          <w:rtl/>
        </w:rPr>
        <w:t xml:space="preserve"> غرض هذه الفئة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D64802" w:rsidRPr="00D64802">
        <w:rPr>
          <w:rStyle w:val="rfdAie"/>
          <w:rtl/>
        </w:rPr>
        <w:t>الَّذِينَ فِي قُلُوبِهِم مَّرَضٌ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تسل</w:t>
      </w:r>
      <w:r w:rsidR="00D64802">
        <w:rPr>
          <w:rtl/>
        </w:rPr>
        <w:t>ّ</w:t>
      </w:r>
      <w:r w:rsidRPr="000509AA">
        <w:rPr>
          <w:rtl/>
        </w:rPr>
        <w:t>م مقاليد الأ</w:t>
      </w:r>
      <w:r w:rsidR="00D64802">
        <w:rPr>
          <w:rtl/>
        </w:rPr>
        <w:t>ُ</w:t>
      </w:r>
      <w:r w:rsidRPr="000509AA">
        <w:rPr>
          <w:rtl/>
        </w:rPr>
        <w:t>مور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D64802">
        <w:rPr>
          <w:rtl/>
        </w:rPr>
        <w:t>ّ</w:t>
      </w:r>
      <w:r w:rsidRPr="000509AA">
        <w:rPr>
          <w:rtl/>
        </w:rPr>
        <w:t>ها كانت على</w:t>
      </w:r>
      <w:r w:rsidR="00D64802" w:rsidRPr="00B2039A">
        <w:rPr>
          <w:rtl/>
        </w:rPr>
        <w:t>ٰ</w:t>
      </w:r>
      <w:r w:rsidRPr="000509AA">
        <w:rPr>
          <w:rtl/>
        </w:rPr>
        <w:t xml:space="preserve"> ات</w:t>
      </w:r>
      <w:r w:rsidR="00D64802">
        <w:rPr>
          <w:rtl/>
        </w:rPr>
        <w:t>ّ</w:t>
      </w:r>
      <w:r w:rsidRPr="000509AA">
        <w:rPr>
          <w:rtl/>
        </w:rPr>
        <w:t>صال في الخفاء و</w:t>
      </w:r>
      <w:r w:rsidR="00D64802" w:rsidRPr="00B2039A">
        <w:rPr>
          <w:rtl/>
        </w:rPr>
        <w:t>ٱ</w:t>
      </w:r>
      <w:r w:rsidRPr="000509AA">
        <w:rPr>
          <w:rtl/>
        </w:rPr>
        <w:t>رتباط مع فئات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معادية علنا</w:t>
      </w:r>
      <w:r w:rsidR="00D64802">
        <w:rPr>
          <w:rtl/>
        </w:rPr>
        <w:t>ً</w:t>
      </w:r>
      <w:r w:rsidRPr="000509AA">
        <w:rPr>
          <w:rtl/>
        </w:rPr>
        <w:t xml:space="preserve"> لرسول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</w:t>
      </w:r>
      <w:r w:rsidR="00D64802">
        <w:rPr>
          <w:rtl/>
        </w:rPr>
        <w:t>؛</w:t>
      </w:r>
      <w:r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D64802" w:rsidRPr="00D64802">
        <w:rPr>
          <w:rStyle w:val="rfdAie"/>
          <w:rtl/>
        </w:rPr>
        <w:t>ذَٰلِكَ بِأَنَّهُمْ قَالُوا لِلَّذِينَ كَرِهُوا</w:t>
      </w:r>
      <w:r w:rsidR="00F26704">
        <w:rPr>
          <w:rStyle w:val="rfdAie"/>
          <w:rtl/>
        </w:rPr>
        <w:t xml:space="preserve"> . . .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وكذلك بقية السور المتعر</w:t>
      </w:r>
      <w:r w:rsidR="00D64802">
        <w:rPr>
          <w:rtl/>
        </w:rPr>
        <w:t>ّ</w:t>
      </w:r>
      <w:r w:rsidRPr="000509AA">
        <w:rPr>
          <w:rtl/>
        </w:rPr>
        <w:t>ضة لهذه الفئة بهذا الاسم تشير إلى</w:t>
      </w:r>
      <w:r w:rsidR="00D64802" w:rsidRPr="00B2039A">
        <w:rPr>
          <w:rtl/>
        </w:rPr>
        <w:t>ٰ</w:t>
      </w:r>
      <w:r w:rsidRPr="000509AA">
        <w:rPr>
          <w:rtl/>
        </w:rPr>
        <w:t xml:space="preserve"> هذه العلاقات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بين هذه الفئة وبين بقية الفئات الأ</w:t>
      </w:r>
      <w:r w:rsidR="00D64802">
        <w:rPr>
          <w:rtl/>
        </w:rPr>
        <w:t>ُ</w:t>
      </w:r>
      <w:r w:rsidRPr="000509AA">
        <w:rPr>
          <w:rtl/>
        </w:rPr>
        <w:t>خرى</w:t>
      </w:r>
      <w:r w:rsidR="00D64802" w:rsidRPr="00B2039A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509AA" w:rsidRDefault="000509AA" w:rsidP="00D64802">
      <w:pPr>
        <w:rPr>
          <w:rtl/>
        </w:rPr>
      </w:pPr>
      <w:r w:rsidRPr="000509AA">
        <w:rPr>
          <w:rtl/>
        </w:rPr>
        <w:t>ثم</w:t>
      </w:r>
      <w:r w:rsidR="006E2D7A">
        <w:rPr>
          <w:rtl/>
        </w:rPr>
        <w:t>ّ</w:t>
      </w:r>
      <w:r w:rsidRPr="000509AA">
        <w:rPr>
          <w:rtl/>
        </w:rPr>
        <w:t xml:space="preserve"> إن</w:t>
      </w:r>
      <w:r w:rsidR="00D64802">
        <w:rPr>
          <w:rtl/>
        </w:rPr>
        <w:t>ّ</w:t>
      </w:r>
      <w:r w:rsidRPr="000509AA">
        <w:rPr>
          <w:rtl/>
        </w:rPr>
        <w:t xml:space="preserve"> السورة تبي</w:t>
      </w:r>
      <w:r w:rsidR="00D64802">
        <w:rPr>
          <w:rtl/>
        </w:rPr>
        <w:t>ّ</w:t>
      </w:r>
      <w:r w:rsidRPr="000509AA">
        <w:rPr>
          <w:rtl/>
        </w:rPr>
        <w:t>ن أن</w:t>
      </w:r>
      <w:r w:rsidR="00D64802">
        <w:rPr>
          <w:rtl/>
        </w:rPr>
        <w:t>ّ</w:t>
      </w:r>
      <w:r w:rsidRPr="000509AA">
        <w:rPr>
          <w:rtl/>
        </w:rPr>
        <w:t xml:space="preserve"> طابع سياسة الدولة التي يقيمها أفراد هذه الفئة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هو الإفساد في الأرض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وقطع الصلة بمن أمر تعالى</w:t>
      </w:r>
      <w:r w:rsidR="00D64802" w:rsidRPr="00B2039A">
        <w:rPr>
          <w:rtl/>
        </w:rPr>
        <w:t>ٰ</w:t>
      </w:r>
      <w:r w:rsidRPr="000509AA">
        <w:rPr>
          <w:rtl/>
        </w:rPr>
        <w:t xml:space="preserve"> بوصلهم ومود</w:t>
      </w:r>
      <w:r w:rsidR="00D64802">
        <w:rPr>
          <w:rtl/>
        </w:rPr>
        <w:t>ّ</w:t>
      </w:r>
      <w:r w:rsidRPr="000509AA">
        <w:rPr>
          <w:rtl/>
        </w:rPr>
        <w:t>تهم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كالذي تشير إليه آية 205 من سورة البقرة : </w:t>
      </w:r>
      <w:r w:rsidR="00BE4BC2" w:rsidRPr="00BE4BC2">
        <w:rPr>
          <w:rStyle w:val="rfdAlaem"/>
          <w:rtl/>
        </w:rPr>
        <w:t>(</w:t>
      </w:r>
      <w:r w:rsidR="00142DD3" w:rsidRPr="00142DD3">
        <w:rPr>
          <w:rStyle w:val="rfdAie"/>
          <w:rtl/>
        </w:rPr>
        <w:t xml:space="preserve"> </w:t>
      </w:r>
      <w:r w:rsidR="00D64802" w:rsidRPr="00D64802">
        <w:rPr>
          <w:rStyle w:val="rfdAie"/>
          <w:rtl/>
        </w:rPr>
        <w:t xml:space="preserve">وَإِذَا تَوَلَّىٰ سَعَىٰ فِي الْأَرْضِ </w:t>
      </w:r>
      <w:r w:rsidR="00D64802">
        <w:rPr>
          <w:rStyle w:val="rfdAie"/>
          <w:rtl/>
        </w:rPr>
        <w:br/>
      </w:r>
      <w:r w:rsidR="00D64802" w:rsidRPr="00D64802">
        <w:rPr>
          <w:rStyle w:val="rfdAie"/>
          <w:rtl/>
        </w:rPr>
        <w:t xml:space="preserve">لِيُفْسِدَ فِيهَا وَيُهْلِكَ الْحَرْثَ وَالنَّسْلَ </w:t>
      </w:r>
      <w:r w:rsidR="00D64802" w:rsidRPr="00B2039A">
        <w:rPr>
          <w:rStyle w:val="rfdAie"/>
          <w:rtl/>
        </w:rPr>
        <w:t>وَاللَّهُ</w:t>
      </w:r>
      <w:r w:rsidR="00D64802" w:rsidRPr="00D64802">
        <w:rPr>
          <w:rStyle w:val="rfdAie"/>
          <w:rtl/>
        </w:rPr>
        <w:t xml:space="preserve"> </w:t>
      </w:r>
      <w:r w:rsidR="00D64802" w:rsidRPr="00B2039A">
        <w:rPr>
          <w:rStyle w:val="rfdAie"/>
          <w:rtl/>
        </w:rPr>
        <w:t>لَا</w:t>
      </w:r>
      <w:r w:rsidR="00D64802" w:rsidRPr="00D64802">
        <w:rPr>
          <w:rStyle w:val="rfdAie"/>
          <w:rtl/>
        </w:rPr>
        <w:t xml:space="preserve"> </w:t>
      </w:r>
      <w:r w:rsidR="00D64802" w:rsidRPr="00B2039A">
        <w:rPr>
          <w:rStyle w:val="rfdAie"/>
          <w:rtl/>
        </w:rPr>
        <w:t>يُحِبُّ</w:t>
      </w:r>
      <w:r w:rsidR="00D64802" w:rsidRPr="00D64802">
        <w:rPr>
          <w:rStyle w:val="rfdAie"/>
          <w:rtl/>
        </w:rPr>
        <w:t xml:space="preserve"> </w:t>
      </w:r>
      <w:r w:rsidR="00D64802" w:rsidRPr="00B2039A">
        <w:rPr>
          <w:rStyle w:val="rfdAie"/>
          <w:rtl/>
        </w:rPr>
        <w:t>الْفَسَادَ</w:t>
      </w:r>
      <w:r w:rsidR="00142DD3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F26704">
        <w:rPr>
          <w:rtl/>
        </w:rPr>
        <w:t xml:space="preserve"> .</w:t>
      </w:r>
    </w:p>
    <w:p w:rsidR="000509AA" w:rsidRPr="00142DD3" w:rsidRDefault="000509AA" w:rsidP="00142DD3">
      <w:pPr>
        <w:rPr>
          <w:rStyle w:val="rfdLineChar"/>
          <w:rtl/>
          <w:lang w:bidi="ar-SA"/>
        </w:rPr>
      </w:pPr>
      <w:r w:rsidRPr="000509AA">
        <w:rPr>
          <w:rtl/>
        </w:rPr>
        <w:t>فهذه الآيات تحد</w:t>
      </w:r>
      <w:r w:rsidR="002906E3">
        <w:rPr>
          <w:rtl/>
        </w:rPr>
        <w:t>ّ</w:t>
      </w:r>
      <w:r w:rsidRPr="000509AA">
        <w:rPr>
          <w:rtl/>
        </w:rPr>
        <w:t>د أن</w:t>
      </w:r>
      <w:r w:rsidR="002906E3">
        <w:rPr>
          <w:rtl/>
        </w:rPr>
        <w:t>ّ</w:t>
      </w:r>
      <w:r w:rsidRPr="000509AA">
        <w:rPr>
          <w:rtl/>
        </w:rPr>
        <w:t xml:space="preserve"> أغراض الشريعة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أحكامها وقوانينها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السياسية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وأبواب فقه النظام والسياسة الشاملة للجهاد الابتدائي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ليس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الإفساد في الأرض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وإهلاك الحرث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وتبديد النسل البشري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2906E3">
        <w:rPr>
          <w:rtl/>
        </w:rPr>
        <w:t>ّ</w:t>
      </w:r>
      <w:r w:rsidRPr="000509AA">
        <w:rPr>
          <w:rtl/>
        </w:rPr>
        <w:t xml:space="preserve"> الله يحب</w:t>
      </w:r>
      <w:r w:rsidR="002906E3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صلاح الأرض وأهلها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فهذا هو سبيل الله تعالى</w:t>
      </w:r>
      <w:r w:rsidR="002906E3" w:rsidRPr="00B2039A">
        <w:rPr>
          <w:rtl/>
        </w:rPr>
        <w:t>ٰ</w:t>
      </w:r>
      <w:r w:rsidRPr="000509AA">
        <w:rPr>
          <w:rtl/>
        </w:rPr>
        <w:t xml:space="preserve"> الذي أمرت الآيات القرآنية</w:t>
      </w:r>
      <w:r w:rsidR="00142DD3">
        <w:rPr>
          <w:rtl/>
        </w:rPr>
        <w:t xml:space="preserve"> </w:t>
      </w:r>
      <w:r w:rsidR="00142DD3">
        <w:rPr>
          <w:rtl/>
        </w:rPr>
        <w:br/>
      </w:r>
      <w:r w:rsidR="00142DD3">
        <w:rPr>
          <w:rtl/>
        </w:rPr>
        <w:br/>
      </w:r>
      <w:r w:rsidRPr="00142DD3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سورة البقرة 2 : 89</w:t>
      </w:r>
      <w:r w:rsidR="00F26704" w:rsidRPr="005E6236">
        <w:rPr>
          <w:rtl/>
        </w:rPr>
        <w:t xml:space="preserve"> .</w:t>
      </w: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العديدة بالقتال فيه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سبيل المستضعفين من الرجال والنساء والولدان </w:t>
      </w:r>
      <w:r w:rsidR="00802866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لأجل إزالة استضعافهم وإرجاع حقوقهم المغتصبة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8100A7">
        <w:rPr>
          <w:rStyle w:val="rfdBold2"/>
          <w:rtl/>
        </w:rPr>
        <w:t>الثانية :</w:t>
      </w:r>
      <w:r w:rsidRPr="000509AA">
        <w:rPr>
          <w:rtl/>
        </w:rPr>
        <w:t xml:space="preserve"> إن</w:t>
      </w:r>
      <w:r w:rsidR="00802866">
        <w:rPr>
          <w:rtl/>
        </w:rPr>
        <w:t>ّ</w:t>
      </w:r>
      <w:r w:rsidRPr="000509AA">
        <w:rPr>
          <w:rtl/>
        </w:rPr>
        <w:t xml:space="preserve"> نظرة سريعة إلى</w:t>
      </w:r>
      <w:r w:rsidR="00802866" w:rsidRPr="00B2039A">
        <w:rPr>
          <w:rtl/>
        </w:rPr>
        <w:t>ٰ</w:t>
      </w:r>
      <w:r w:rsidRPr="000509AA">
        <w:rPr>
          <w:rtl/>
        </w:rPr>
        <w:t xml:space="preserve"> الثروات المتكد</w:t>
      </w:r>
      <w:r w:rsidR="00802866">
        <w:rPr>
          <w:rtl/>
        </w:rPr>
        <w:t>ّ</w:t>
      </w:r>
      <w:r w:rsidRPr="000509AA">
        <w:rPr>
          <w:rtl/>
        </w:rPr>
        <w:t>سة من الفتوحات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توض</w:t>
      </w:r>
      <w:r w:rsidR="00802866">
        <w:rPr>
          <w:rtl/>
        </w:rPr>
        <w:t>ّ</w:t>
      </w:r>
      <w:r w:rsidRPr="000509AA">
        <w:rPr>
          <w:rtl/>
        </w:rPr>
        <w:t>ح معالم الأغراض وراءها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والأ</w:t>
      </w:r>
      <w:r w:rsidR="00802866">
        <w:rPr>
          <w:rtl/>
        </w:rPr>
        <w:t>ُ</w:t>
      </w:r>
      <w:r w:rsidRPr="000509AA">
        <w:rPr>
          <w:rtl/>
        </w:rPr>
        <w:t>سلوب الممارس فيها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المباين للنهج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المرسوم في الكتاب والس</w:t>
      </w:r>
      <w:r w:rsidR="00802866">
        <w:rPr>
          <w:rtl/>
        </w:rPr>
        <w:t>ُ</w:t>
      </w:r>
      <w:r w:rsidRPr="000509AA">
        <w:rPr>
          <w:rtl/>
        </w:rPr>
        <w:t>ن</w:t>
      </w:r>
      <w:r w:rsidR="00802866">
        <w:rPr>
          <w:rtl/>
        </w:rPr>
        <w:t>ّ</w:t>
      </w:r>
      <w:r w:rsidRPr="000509AA">
        <w:rPr>
          <w:rtl/>
        </w:rPr>
        <w:t>ة النبوي</w:t>
      </w:r>
      <w:r w:rsidR="00802866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سيرة</w:t>
      </w:r>
      <w:r w:rsidR="00802866">
        <w:rPr>
          <w:rtl/>
        </w:rPr>
        <w:t>ً</w:t>
      </w:r>
      <w:r w:rsidRPr="000509AA">
        <w:rPr>
          <w:rtl/>
        </w:rPr>
        <w:t xml:space="preserve"> وأقوالا</w:t>
      </w:r>
      <w:r w:rsidR="00802866">
        <w:rPr>
          <w:rtl/>
        </w:rPr>
        <w:t>ً</w:t>
      </w:r>
      <w:r w:rsidR="00F26704">
        <w:rPr>
          <w:rtl/>
        </w:rPr>
        <w:t xml:space="preserve"> . .</w:t>
      </w:r>
    </w:p>
    <w:p w:rsidR="008100A7" w:rsidRDefault="000509AA" w:rsidP="000509AA">
      <w:pPr>
        <w:rPr>
          <w:rtl/>
        </w:rPr>
      </w:pPr>
      <w:r w:rsidRPr="000509AA">
        <w:rPr>
          <w:rtl/>
        </w:rPr>
        <w:t>قال العل</w:t>
      </w:r>
      <w:r w:rsidR="00802866">
        <w:rPr>
          <w:rtl/>
        </w:rPr>
        <w:t>ّ</w:t>
      </w:r>
      <w:r w:rsidRPr="000509AA">
        <w:rPr>
          <w:rtl/>
        </w:rPr>
        <w:t xml:space="preserve">امة الأميني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</w:t>
      </w:r>
      <w:r w:rsidR="008100A7">
        <w:rPr>
          <w:rtl/>
        </w:rPr>
        <w:t>في جرده لثروات عد</w:t>
      </w:r>
      <w:r w:rsidR="00802866">
        <w:rPr>
          <w:rtl/>
        </w:rPr>
        <w:t>ّ</w:t>
      </w:r>
      <w:r w:rsidR="008100A7">
        <w:rPr>
          <w:rtl/>
        </w:rPr>
        <w:t>ة من الأسماء :</w:t>
      </w:r>
    </w:p>
    <w:p w:rsidR="000509AA" w:rsidRPr="000509AA" w:rsidRDefault="000509AA" w:rsidP="00802866">
      <w:pPr>
        <w:rPr>
          <w:rtl/>
        </w:rPr>
      </w:pPr>
      <w:r w:rsidRPr="008100A7">
        <w:rPr>
          <w:rStyle w:val="rfdBold2"/>
          <w:rtl/>
        </w:rPr>
        <w:t>منهم :</w:t>
      </w:r>
      <w:r w:rsidRPr="000509AA">
        <w:rPr>
          <w:rtl/>
        </w:rPr>
        <w:t xml:space="preserve"> سعد بن أبي وق</w:t>
      </w:r>
      <w:r w:rsidR="00802866">
        <w:rPr>
          <w:rtl/>
        </w:rPr>
        <w:t>ّ</w:t>
      </w:r>
      <w:r w:rsidRPr="000509AA">
        <w:rPr>
          <w:rtl/>
        </w:rPr>
        <w:t xml:space="preserve">اص </w:t>
      </w:r>
      <w:r w:rsidR="00802866">
        <w:rPr>
          <w:rtl/>
        </w:rPr>
        <w:t>؛</w:t>
      </w:r>
      <w:r w:rsidRPr="000509AA">
        <w:rPr>
          <w:rtl/>
        </w:rPr>
        <w:t xml:space="preserve"> قال ابن سعد : ترك سعد يوم مات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مائتي ألف وخمسين ألف درهم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ومات في قصره بالعقيق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المسعودي : بنى</w:t>
      </w:r>
      <w:r w:rsidR="00802866" w:rsidRPr="00B2039A">
        <w:rPr>
          <w:rtl/>
        </w:rPr>
        <w:t>ٰ</w:t>
      </w:r>
      <w:r w:rsidRPr="000509AA">
        <w:rPr>
          <w:rtl/>
        </w:rPr>
        <w:t xml:space="preserve"> داره بالعقيق فرفع سمكها ووس</w:t>
      </w:r>
      <w:r w:rsidR="00802866">
        <w:rPr>
          <w:rtl/>
        </w:rPr>
        <w:t>ّ</w:t>
      </w:r>
      <w:r w:rsidRPr="000509AA">
        <w:rPr>
          <w:rtl/>
        </w:rPr>
        <w:t>ع فضائها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وجعل أعلاها شرفات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802866">
      <w:pPr>
        <w:rPr>
          <w:rtl/>
        </w:rPr>
      </w:pPr>
      <w:r w:rsidRPr="008100A7">
        <w:rPr>
          <w:rStyle w:val="rfdBold2"/>
          <w:rtl/>
        </w:rPr>
        <w:t>ومنهم :</w:t>
      </w:r>
      <w:r w:rsidRPr="000509AA">
        <w:rPr>
          <w:rtl/>
        </w:rPr>
        <w:t xml:space="preserve"> زيد بن ثابت </w:t>
      </w:r>
      <w:r w:rsidR="00802866">
        <w:rPr>
          <w:rtl/>
        </w:rPr>
        <w:t>؛</w:t>
      </w:r>
      <w:r w:rsidRPr="000509AA">
        <w:rPr>
          <w:rtl/>
        </w:rPr>
        <w:t xml:space="preserve"> قال المسعودي : خلف من الذهب والفض</w:t>
      </w:r>
      <w:r w:rsidR="00802866">
        <w:rPr>
          <w:rtl/>
        </w:rPr>
        <w:t>ّ</w:t>
      </w:r>
      <w:r w:rsidRPr="000509AA">
        <w:rPr>
          <w:rtl/>
        </w:rPr>
        <w:t>ة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كان يكسر بالفؤوس غير ما خل</w:t>
      </w:r>
      <w:r w:rsidR="00802866">
        <w:rPr>
          <w:rtl/>
        </w:rPr>
        <w:t>ّ</w:t>
      </w:r>
      <w:r w:rsidRPr="000509AA">
        <w:rPr>
          <w:rtl/>
        </w:rPr>
        <w:t>ف من الأموال والضياع بقيمة مائة ألف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دينار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802866">
      <w:pPr>
        <w:rPr>
          <w:rtl/>
        </w:rPr>
      </w:pPr>
      <w:r w:rsidRPr="008100A7">
        <w:rPr>
          <w:rStyle w:val="rfdBold2"/>
          <w:rtl/>
        </w:rPr>
        <w:t>ومنهم :</w:t>
      </w:r>
      <w:r w:rsidRPr="000509AA">
        <w:rPr>
          <w:rtl/>
        </w:rPr>
        <w:t xml:space="preserve"> عبد الرحم</w:t>
      </w:r>
      <w:r w:rsidR="00802866" w:rsidRPr="00B2039A">
        <w:rPr>
          <w:rtl/>
        </w:rPr>
        <w:t>ٰ</w:t>
      </w:r>
      <w:r w:rsidRPr="000509AA">
        <w:rPr>
          <w:rtl/>
        </w:rPr>
        <w:t xml:space="preserve">ن بن عوف الزهري </w:t>
      </w:r>
      <w:r w:rsidR="00802866">
        <w:rPr>
          <w:rtl/>
        </w:rPr>
        <w:t>؛</w:t>
      </w:r>
      <w:r w:rsidRPr="000509AA">
        <w:rPr>
          <w:rtl/>
        </w:rPr>
        <w:t xml:space="preserve"> قال ابن سعد : ترك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عبد الرحمن ألف بعير وثلاثة آلاف شاة ومائة فرس ترعى</w:t>
      </w:r>
      <w:r w:rsidR="00802866" w:rsidRPr="00B2039A">
        <w:rPr>
          <w:rtl/>
        </w:rPr>
        <w:t>ٰ</w:t>
      </w:r>
      <w:r w:rsidRPr="000509AA">
        <w:rPr>
          <w:rtl/>
        </w:rPr>
        <w:t xml:space="preserve"> بالبقيع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يزرع بالجرف على</w:t>
      </w:r>
      <w:r w:rsidR="00802866" w:rsidRPr="00B2039A">
        <w:rPr>
          <w:rtl/>
        </w:rPr>
        <w:t>ٰ</w:t>
      </w:r>
      <w:r w:rsidRPr="000509AA">
        <w:rPr>
          <w:rtl/>
        </w:rPr>
        <w:t xml:space="preserve"> عشرين ناضحا</w:t>
      </w:r>
      <w:r w:rsidR="0080286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: وكان في ما خل</w:t>
      </w:r>
      <w:r w:rsidR="00802866">
        <w:rPr>
          <w:rtl/>
        </w:rPr>
        <w:t>ّ</w:t>
      </w:r>
      <w:r w:rsidRPr="000509AA">
        <w:rPr>
          <w:rtl/>
        </w:rPr>
        <w:t>فه ذهب قط</w:t>
      </w:r>
      <w:r w:rsidR="00802866">
        <w:rPr>
          <w:rtl/>
        </w:rPr>
        <w:t>ّ</w:t>
      </w:r>
      <w:r w:rsidRPr="000509AA">
        <w:rPr>
          <w:rtl/>
        </w:rPr>
        <w:t>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بالفؤوس حت</w:t>
      </w:r>
      <w:r w:rsidR="00802866">
        <w:rPr>
          <w:rtl/>
        </w:rPr>
        <w:t>ّ</w:t>
      </w:r>
      <w:r w:rsidRPr="000509AA">
        <w:rPr>
          <w:rtl/>
        </w:rPr>
        <w:t>ى</w:t>
      </w:r>
      <w:r w:rsidR="00802866" w:rsidRPr="00B2039A">
        <w:rPr>
          <w:rtl/>
        </w:rPr>
        <w:t>ٰ</w:t>
      </w:r>
      <w:r w:rsidRPr="000509AA">
        <w:rPr>
          <w:rtl/>
        </w:rPr>
        <w:t xml:space="preserve"> مجلت أيدي الرجال منه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وترك أربع نسوة فأصاب كل</w:t>
      </w:r>
      <w:r w:rsidR="00802866">
        <w:rPr>
          <w:rtl/>
        </w:rPr>
        <w:t>ّ</w:t>
      </w:r>
      <w:r w:rsidRPr="000509AA">
        <w:rPr>
          <w:rtl/>
        </w:rPr>
        <w:t xml:space="preserve"> امرأة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ثمانون ألفا</w:t>
      </w:r>
      <w:r w:rsidR="00802866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7D419E" w:rsidRDefault="000509AA" w:rsidP="007D419E">
      <w:pPr>
        <w:rPr>
          <w:rStyle w:val="rfdLineChar"/>
          <w:rtl/>
          <w:lang w:bidi="ar-SA"/>
        </w:rPr>
      </w:pPr>
      <w:r w:rsidRPr="000509AA">
        <w:rPr>
          <w:rtl/>
        </w:rPr>
        <w:t>وقال المسعودي : ابتنى</w:t>
      </w:r>
      <w:r w:rsidR="00802866" w:rsidRPr="00B2039A">
        <w:rPr>
          <w:rtl/>
        </w:rPr>
        <w:t>ٰ</w:t>
      </w:r>
      <w:r w:rsidRPr="000509AA">
        <w:rPr>
          <w:rtl/>
        </w:rPr>
        <w:t xml:space="preserve"> داره ووس</w:t>
      </w:r>
      <w:r w:rsidR="00802866">
        <w:rPr>
          <w:rtl/>
        </w:rPr>
        <w:t>ّ</w:t>
      </w:r>
      <w:r w:rsidRPr="000509AA">
        <w:rPr>
          <w:rtl/>
        </w:rPr>
        <w:t>عها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على</w:t>
      </w:r>
      <w:r w:rsidR="00802866" w:rsidRPr="00B2039A">
        <w:rPr>
          <w:rtl/>
        </w:rPr>
        <w:t>ٰ</w:t>
      </w:r>
      <w:r w:rsidRPr="000509AA">
        <w:rPr>
          <w:rtl/>
        </w:rPr>
        <w:t xml:space="preserve"> مربطه مائة فرس</w:t>
      </w:r>
      <w:r w:rsidR="00C51724">
        <w:rPr>
          <w:rtl/>
        </w:rPr>
        <w:t xml:space="preserve"> ،</w:t>
      </w:r>
      <w:r w:rsidR="007D419E">
        <w:rPr>
          <w:rtl/>
        </w:rPr>
        <w:t xml:space="preserve"> </w:t>
      </w:r>
      <w:r w:rsidR="007D419E">
        <w:rPr>
          <w:rtl/>
        </w:rPr>
        <w:br/>
      </w:r>
      <w:r w:rsidR="007D419E">
        <w:rPr>
          <w:rtl/>
        </w:rPr>
        <w:br/>
      </w:r>
      <w:r w:rsidRPr="007D419E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الغدير</w:t>
      </w:r>
      <w:r w:rsidR="008100A7" w:rsidRPr="005E6236">
        <w:rPr>
          <w:rtl/>
        </w:rPr>
        <w:t xml:space="preserve"> </w:t>
      </w:r>
      <w:r w:rsidRPr="005E6236">
        <w:rPr>
          <w:rtl/>
        </w:rPr>
        <w:t>8</w:t>
      </w:r>
      <w:r w:rsidR="007A060E" w:rsidRPr="005E6236">
        <w:rPr>
          <w:rtl/>
        </w:rPr>
        <w:t xml:space="preserve"> / </w:t>
      </w:r>
      <w:r w:rsidRPr="005E6236">
        <w:rPr>
          <w:rtl/>
        </w:rPr>
        <w:t xml:space="preserve">282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288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الطبقات الكبرى</w:t>
      </w:r>
      <w:r w:rsidR="00802866" w:rsidRPr="005E6236">
        <w:rPr>
          <w:rtl/>
        </w:rPr>
        <w:t>ٰ</w:t>
      </w:r>
      <w:r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سعد </w:t>
      </w:r>
      <w:r w:rsidR="00294847" w:rsidRPr="005E6236">
        <w:rPr>
          <w:rtl/>
        </w:rPr>
        <w:t>ـ</w:t>
      </w:r>
      <w:r w:rsidR="008100A7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105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مروج الذهب</w:t>
      </w:r>
      <w:r w:rsidR="008100A7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434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(3) مروج الذهب</w:t>
      </w:r>
      <w:r w:rsidR="008100A7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434</w:t>
      </w:r>
      <w:r w:rsidR="00F26704" w:rsidRPr="005E6236">
        <w:rPr>
          <w:rtl/>
        </w:rPr>
        <w:t xml:space="preserve"> .</w:t>
      </w:r>
    </w:p>
    <w:p w:rsidR="00034DB7" w:rsidRDefault="00034DB7" w:rsidP="008100A7">
      <w:pPr>
        <w:pStyle w:val="rfdNormal0"/>
        <w:rPr>
          <w:rtl/>
        </w:rPr>
        <w:sectPr w:rsidR="00034DB7" w:rsidSect="00600DF3">
          <w:headerReference w:type="even" r:id="rId93"/>
          <w:headerReference w:type="default" r:id="rId94"/>
          <w:headerReference w:type="first" r:id="rId9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34DB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وله ألف بعير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وعشرة آلاف من الغنم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وبلغ بعد وفاته ث</w:t>
      </w:r>
      <w:r w:rsidR="003F2A6C">
        <w:rPr>
          <w:rtl/>
        </w:rPr>
        <w:t>ُ</w:t>
      </w:r>
      <w:r w:rsidRPr="000509AA">
        <w:rPr>
          <w:rtl/>
        </w:rPr>
        <w:t>من ماله أربعة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وثمانين ألفا</w:t>
      </w:r>
      <w:r w:rsidR="003F2A6C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3F2A6C">
      <w:pPr>
        <w:rPr>
          <w:rtl/>
        </w:rPr>
      </w:pPr>
      <w:r w:rsidRPr="008100A7">
        <w:rPr>
          <w:rStyle w:val="rfdBold2"/>
          <w:rtl/>
        </w:rPr>
        <w:t>ومنهم :</w:t>
      </w:r>
      <w:r w:rsidRPr="000509AA">
        <w:rPr>
          <w:rtl/>
        </w:rPr>
        <w:t xml:space="preserve"> يعلى</w:t>
      </w:r>
      <w:r w:rsidR="003F2A6C" w:rsidRPr="00B2039A">
        <w:rPr>
          <w:rtl/>
        </w:rPr>
        <w:t>ٰ</w:t>
      </w:r>
      <w:r w:rsidRPr="000509AA">
        <w:rPr>
          <w:rtl/>
        </w:rPr>
        <w:t xml:space="preserve"> بن أ</w:t>
      </w:r>
      <w:r w:rsidR="003F2A6C">
        <w:rPr>
          <w:rtl/>
        </w:rPr>
        <w:t>ُ</w:t>
      </w:r>
      <w:r w:rsidRPr="000509AA">
        <w:rPr>
          <w:rtl/>
        </w:rPr>
        <w:t>مي</w:t>
      </w:r>
      <w:r w:rsidR="003F2A6C">
        <w:rPr>
          <w:rtl/>
        </w:rPr>
        <w:t>ّ</w:t>
      </w:r>
      <w:r w:rsidRPr="000509AA">
        <w:rPr>
          <w:rtl/>
        </w:rPr>
        <w:t xml:space="preserve">ة </w:t>
      </w:r>
      <w:r w:rsidR="003F2A6C">
        <w:rPr>
          <w:rtl/>
        </w:rPr>
        <w:t>؛</w:t>
      </w:r>
      <w:r w:rsidRPr="000509AA">
        <w:rPr>
          <w:rtl/>
        </w:rPr>
        <w:t xml:space="preserve"> خل</w:t>
      </w:r>
      <w:r w:rsidR="003F2A6C">
        <w:rPr>
          <w:rtl/>
        </w:rPr>
        <w:t>ّ</w:t>
      </w:r>
      <w:r w:rsidRPr="000509AA">
        <w:rPr>
          <w:rtl/>
        </w:rPr>
        <w:t>ف خمسمائة ألف دينار وديونا</w:t>
      </w:r>
      <w:r w:rsidR="003F2A6C">
        <w:rPr>
          <w:rtl/>
        </w:rPr>
        <w:t>ً</w:t>
      </w:r>
      <w:r w:rsidRPr="000509AA">
        <w:rPr>
          <w:rtl/>
        </w:rPr>
        <w:t xml:space="preserve"> على</w:t>
      </w:r>
      <w:r w:rsidR="003F2A6C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الناس وعقارات وغير ذلك من التركة ما قيمته مائة ألف دينار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3F2A6C">
      <w:pPr>
        <w:rPr>
          <w:rtl/>
        </w:rPr>
      </w:pPr>
      <w:r w:rsidRPr="008100A7">
        <w:rPr>
          <w:rStyle w:val="rfdBold2"/>
          <w:rtl/>
        </w:rPr>
        <w:t>ومنهم :</w:t>
      </w:r>
      <w:r w:rsidRPr="000509AA">
        <w:rPr>
          <w:rtl/>
        </w:rPr>
        <w:t xml:space="preserve"> طلحة بن عبيد الله التيمي </w:t>
      </w:r>
      <w:r w:rsidR="003F2A6C">
        <w:rPr>
          <w:rtl/>
        </w:rPr>
        <w:t>؛</w:t>
      </w:r>
      <w:r w:rsidRPr="000509AA">
        <w:rPr>
          <w:rtl/>
        </w:rPr>
        <w:t xml:space="preserve"> ابتنى</w:t>
      </w:r>
      <w:r w:rsidR="003F2A6C" w:rsidRPr="00B2039A">
        <w:rPr>
          <w:rtl/>
        </w:rPr>
        <w:t>ٰ</w:t>
      </w:r>
      <w:r w:rsidRPr="000509AA">
        <w:rPr>
          <w:rtl/>
        </w:rPr>
        <w:t xml:space="preserve"> دارا</w:t>
      </w:r>
      <w:r w:rsidR="003F2A6C">
        <w:rPr>
          <w:rtl/>
        </w:rPr>
        <w:t>ً</w:t>
      </w:r>
      <w:r w:rsidRPr="000509AA">
        <w:rPr>
          <w:rtl/>
        </w:rPr>
        <w:t xml:space="preserve"> بالكوفة تعرف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بالكناس بدار الطلحتين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وكانت غل</w:t>
      </w:r>
      <w:r w:rsidR="003F2A6C">
        <w:rPr>
          <w:rtl/>
        </w:rPr>
        <w:t>ّ</w:t>
      </w:r>
      <w:r w:rsidRPr="000509AA">
        <w:rPr>
          <w:rtl/>
        </w:rPr>
        <w:t>ته من العراق كل</w:t>
      </w:r>
      <w:r w:rsidR="003F2A6C">
        <w:rPr>
          <w:rtl/>
        </w:rPr>
        <w:t>ّ</w:t>
      </w:r>
      <w:r w:rsidRPr="000509AA">
        <w:rPr>
          <w:rtl/>
        </w:rPr>
        <w:t xml:space="preserve"> يوم ألف دينار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أكثر من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وله بناحية سراة أكثر مم</w:t>
      </w:r>
      <w:r w:rsidR="003F2A6C">
        <w:rPr>
          <w:rtl/>
        </w:rPr>
        <w:t>ّ</w:t>
      </w:r>
      <w:r w:rsidRPr="000509AA">
        <w:rPr>
          <w:rtl/>
        </w:rPr>
        <w:t>ا ذكر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وشي</w:t>
      </w:r>
      <w:r w:rsidR="003F2A6C">
        <w:rPr>
          <w:rtl/>
        </w:rPr>
        <w:t>ّ</w:t>
      </w:r>
      <w:r w:rsidRPr="000509AA">
        <w:rPr>
          <w:rtl/>
        </w:rPr>
        <w:t>د دارا</w:t>
      </w:r>
      <w:r w:rsidR="003F2A6C">
        <w:rPr>
          <w:rtl/>
        </w:rPr>
        <w:t>ً</w:t>
      </w:r>
      <w:r w:rsidRPr="000509AA">
        <w:rPr>
          <w:rtl/>
        </w:rPr>
        <w:t xml:space="preserve"> بالمدينة وبناها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بالآجر والجص</w:t>
      </w:r>
      <w:r w:rsidR="003F2A6C">
        <w:rPr>
          <w:rtl/>
        </w:rPr>
        <w:t>ّ</w:t>
      </w:r>
      <w:r w:rsidRPr="000509AA">
        <w:rPr>
          <w:rtl/>
        </w:rPr>
        <w:t xml:space="preserve"> والساج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وعن محم</w:t>
      </w:r>
      <w:r w:rsidR="003F2A6C">
        <w:rPr>
          <w:rtl/>
        </w:rPr>
        <w:t>ّ</w:t>
      </w:r>
      <w:r w:rsidRPr="000509AA">
        <w:rPr>
          <w:rtl/>
        </w:rPr>
        <w:t>د بن إبراهيم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كان طلحة يغل</w:t>
      </w:r>
      <w:r w:rsidR="003F2A6C">
        <w:rPr>
          <w:rtl/>
        </w:rPr>
        <w:t>ّ</w:t>
      </w:r>
      <w:r w:rsidRPr="000509AA">
        <w:rPr>
          <w:rtl/>
        </w:rPr>
        <w:t xml:space="preserve"> بالعراق ما بين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أربعمائة ألف إلى</w:t>
      </w:r>
      <w:r w:rsidR="003F2A6C" w:rsidRPr="00B2039A">
        <w:rPr>
          <w:rtl/>
        </w:rPr>
        <w:t>ٰ</w:t>
      </w:r>
      <w:r w:rsidRPr="000509AA">
        <w:rPr>
          <w:rtl/>
        </w:rPr>
        <w:t xml:space="preserve"> خمسمائة ألف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ويغل</w:t>
      </w:r>
      <w:r w:rsidR="003F2A6C">
        <w:rPr>
          <w:rtl/>
        </w:rPr>
        <w:t>ّ</w:t>
      </w:r>
      <w:r w:rsidRPr="000509AA">
        <w:rPr>
          <w:rtl/>
        </w:rPr>
        <w:t xml:space="preserve"> بالسراة عشرة آلاف دينار أو أكثر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أو أقل</w:t>
      </w:r>
      <w:r w:rsidR="003F2A6C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سفيان بن عيينة : كان غل</w:t>
      </w:r>
      <w:r w:rsidR="003F2A6C">
        <w:rPr>
          <w:rtl/>
        </w:rPr>
        <w:t>ّ</w:t>
      </w:r>
      <w:r w:rsidRPr="000509AA">
        <w:rPr>
          <w:rtl/>
        </w:rPr>
        <w:t>ته كل</w:t>
      </w:r>
      <w:r w:rsidR="003F2A6C">
        <w:rPr>
          <w:rtl/>
        </w:rPr>
        <w:t>ّ</w:t>
      </w:r>
      <w:r w:rsidRPr="000509AA">
        <w:rPr>
          <w:rtl/>
        </w:rPr>
        <w:t xml:space="preserve"> يوم ألف وافيا</w:t>
      </w:r>
      <w:r w:rsidR="003F2A6C">
        <w:rPr>
          <w:rtl/>
        </w:rPr>
        <w:t>ً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والوافي وزنه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وزن الدينار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وعن موسى</w:t>
      </w:r>
      <w:r w:rsidR="003F2A6C" w:rsidRPr="00B2039A">
        <w:rPr>
          <w:rtl/>
        </w:rPr>
        <w:t>ٰ</w:t>
      </w:r>
      <w:r w:rsidRPr="000509AA">
        <w:rPr>
          <w:rtl/>
        </w:rPr>
        <w:t xml:space="preserve"> بن طلحة : إن</w:t>
      </w:r>
      <w:r w:rsidR="003F2A6C">
        <w:rPr>
          <w:rtl/>
        </w:rPr>
        <w:t>ّ</w:t>
      </w:r>
      <w:r w:rsidRPr="000509AA">
        <w:rPr>
          <w:rtl/>
        </w:rPr>
        <w:t>ه ترك ألفي ألف درهم ومائتي ألف درهم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ومائتي ألف دينار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ماله قد اغتيل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وعن إبراهيم بن محم</w:t>
      </w:r>
      <w:r w:rsidR="003F2A6C">
        <w:rPr>
          <w:rtl/>
        </w:rPr>
        <w:t>ّ</w:t>
      </w:r>
      <w:r w:rsidRPr="000509AA">
        <w:rPr>
          <w:rtl/>
        </w:rPr>
        <w:t>د بن طلحة : كان قيمة ما ترك طلحة من العقار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والأموال وما ترك من النافي</w:t>
      </w:r>
      <w:r w:rsidR="003F2A6C">
        <w:rPr>
          <w:rtl/>
        </w:rPr>
        <w:t>ّ</w:t>
      </w:r>
      <w:r w:rsidRPr="000509AA">
        <w:rPr>
          <w:rtl/>
        </w:rPr>
        <w:t xml:space="preserve"> ثلاثين ألف ألف درهم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ترك من العين ألفي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ألف ومائتي ألف درهم ومائتي ألف دينار والباقي عروض</w:t>
      </w:r>
      <w:r w:rsidR="00F26704">
        <w:rPr>
          <w:rtl/>
        </w:rPr>
        <w:t xml:space="preserve"> .</w:t>
      </w:r>
    </w:p>
    <w:p w:rsidR="000509AA" w:rsidRPr="000509AA" w:rsidRDefault="007D419E" w:rsidP="000509AA">
      <w:pPr>
        <w:pStyle w:val="rfdLine"/>
        <w:rPr>
          <w:rtl/>
        </w:rPr>
      </w:pPr>
      <w:r w:rsidRPr="007D419E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الطبقات الكبرى</w:t>
      </w:r>
      <w:r w:rsidR="003F2A6C" w:rsidRPr="005E6236">
        <w:rPr>
          <w:rtl/>
        </w:rPr>
        <w:t>ٰ</w:t>
      </w:r>
      <w:r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سعد </w:t>
      </w:r>
      <w:r w:rsidR="00294847" w:rsidRPr="005E6236">
        <w:rPr>
          <w:rtl/>
        </w:rPr>
        <w:t>ـ</w:t>
      </w:r>
      <w:r w:rsidR="008100A7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96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مروج الذهب</w:t>
      </w:r>
      <w:r w:rsidR="008100A7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434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تاريخ اليعقوبي</w:t>
      </w:r>
      <w:r w:rsidR="008100A7" w:rsidRPr="005E6236">
        <w:rPr>
          <w:rtl/>
        </w:rPr>
        <w:t xml:space="preserve"> </w:t>
      </w:r>
      <w:r w:rsidR="003F2A6C" w:rsidRPr="005E6236">
        <w:rPr>
          <w:rtl/>
        </w:rPr>
        <w:br/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146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صفة الصفوة</w:t>
      </w:r>
      <w:r w:rsidR="008100A7"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الجوزي</w:t>
      </w:r>
      <w:r w:rsidR="008100A7"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="008100A7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138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الرياض النضرة</w:t>
      </w:r>
      <w:r w:rsidR="008100A7"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لمحب</w:t>
      </w:r>
      <w:r w:rsidR="003F2A6C" w:rsidRPr="005E6236">
        <w:rPr>
          <w:rtl/>
        </w:rPr>
        <w:t>ّ</w:t>
      </w:r>
      <w:r w:rsidRPr="005E6236">
        <w:rPr>
          <w:rtl/>
        </w:rPr>
        <w:t xml:space="preserve"> الدين</w:t>
      </w:r>
      <w:r w:rsidR="00444449" w:rsidRPr="005E6236">
        <w:rPr>
          <w:rtl/>
        </w:rPr>
        <w:t xml:space="preserve"> </w:t>
      </w:r>
      <w:r w:rsidR="00444449" w:rsidRPr="005E6236">
        <w:rPr>
          <w:rtl/>
        </w:rPr>
        <w:br/>
      </w:r>
      <w:r w:rsidRPr="005E6236">
        <w:rPr>
          <w:rtl/>
        </w:rPr>
        <w:t xml:space="preserve">الطبري </w:t>
      </w:r>
      <w:r w:rsidR="00294847" w:rsidRPr="005E6236">
        <w:rPr>
          <w:rtl/>
        </w:rPr>
        <w:t>ـ</w:t>
      </w:r>
      <w:r w:rsidR="008100A7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291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مروج الذهب</w:t>
      </w:r>
      <w:r w:rsidR="008100A7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434</w:t>
      </w:r>
      <w:r w:rsidR="00F26704" w:rsidRPr="005E6236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وعن عمرو بن العاص : إن</w:t>
      </w:r>
      <w:r w:rsidR="00484868">
        <w:rPr>
          <w:rtl/>
        </w:rPr>
        <w:t>ّ</w:t>
      </w:r>
      <w:r w:rsidRPr="000509AA">
        <w:rPr>
          <w:rtl/>
        </w:rPr>
        <w:t xml:space="preserve"> طلحة ترك مائة بهار في كل</w:t>
      </w:r>
      <w:r w:rsidR="00484868">
        <w:rPr>
          <w:rtl/>
        </w:rPr>
        <w:t>ّ</w:t>
      </w:r>
      <w:r w:rsidRPr="000509AA">
        <w:rPr>
          <w:rtl/>
        </w:rPr>
        <w:t xml:space="preserve"> بهار ثلاثة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قناطير ذهب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وسمعت أن</w:t>
      </w:r>
      <w:r w:rsidR="00484868">
        <w:rPr>
          <w:rtl/>
        </w:rPr>
        <w:t>ّ</w:t>
      </w:r>
      <w:r w:rsidRPr="000509AA">
        <w:rPr>
          <w:rtl/>
        </w:rPr>
        <w:t xml:space="preserve"> البهار : جلد ثور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لفظ ابن عبد رب</w:t>
      </w:r>
      <w:r w:rsidR="00484868">
        <w:rPr>
          <w:rtl/>
        </w:rPr>
        <w:t>ّ</w:t>
      </w:r>
      <w:r w:rsidRPr="000509AA">
        <w:rPr>
          <w:rtl/>
        </w:rPr>
        <w:t>ه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حديث الخشني : وجدوا في تركته ثلاثمائة بهار من ذهب وفض</w:t>
      </w:r>
      <w:r w:rsidR="00484868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ابن الجوزي : خل</w:t>
      </w:r>
      <w:r w:rsidR="00484868">
        <w:rPr>
          <w:rtl/>
        </w:rPr>
        <w:t>ّ</w:t>
      </w:r>
      <w:r w:rsidRPr="000509AA">
        <w:rPr>
          <w:rtl/>
        </w:rPr>
        <w:t>ف طلحة ثلاثمائة جمل ذهبا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وأخرج البلاذري من طريق موسى</w:t>
      </w:r>
      <w:r w:rsidR="00484868" w:rsidRPr="00B2039A">
        <w:rPr>
          <w:rtl/>
        </w:rPr>
        <w:t>ٰ</w:t>
      </w:r>
      <w:r w:rsidRPr="000509AA">
        <w:rPr>
          <w:rtl/>
        </w:rPr>
        <w:t xml:space="preserve"> بن طلحة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أعطى</w:t>
      </w:r>
      <w:r w:rsidR="00484868" w:rsidRPr="00B2039A">
        <w:rPr>
          <w:rtl/>
        </w:rPr>
        <w:t>ٰ</w:t>
      </w:r>
      <w:r w:rsidRPr="000509AA">
        <w:rPr>
          <w:rtl/>
        </w:rPr>
        <w:t xml:space="preserve"> عثمان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طلحة في خلافته مائتي ألف دينار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عثمان : ويلي على</w:t>
      </w:r>
      <w:r w:rsidR="00484868" w:rsidRPr="00B2039A">
        <w:rPr>
          <w:rtl/>
        </w:rPr>
        <w:t>ٰ</w:t>
      </w:r>
      <w:r w:rsidRPr="000509AA">
        <w:rPr>
          <w:rtl/>
        </w:rPr>
        <w:t xml:space="preserve"> ابن الحضرمية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100A7">
        <w:rPr>
          <w:rtl/>
        </w:rPr>
        <w:t>(</w:t>
      </w:r>
      <w:r w:rsidR="00E77810">
        <w:rPr>
          <w:rtl/>
        </w:rPr>
        <w:t xml:space="preserve"> </w:t>
      </w:r>
      <w:r w:rsidRPr="000509AA">
        <w:rPr>
          <w:rtl/>
        </w:rPr>
        <w:t>يعني طلحة</w:t>
      </w:r>
      <w:r w:rsidR="00E77810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أعطيته كذا وكذا بهارا</w:t>
      </w:r>
      <w:r w:rsidR="00484868">
        <w:rPr>
          <w:rtl/>
        </w:rPr>
        <w:t>ً</w:t>
      </w:r>
      <w:r w:rsidRPr="000509AA">
        <w:rPr>
          <w:rtl/>
        </w:rPr>
        <w:t xml:space="preserve"> ذهبا</w:t>
      </w:r>
      <w:r w:rsidR="00484868">
        <w:rPr>
          <w:rtl/>
        </w:rPr>
        <w:t>ً</w:t>
      </w:r>
      <w:r w:rsidRPr="000509AA">
        <w:rPr>
          <w:rtl/>
        </w:rPr>
        <w:t xml:space="preserve"> وهو يروم دمي يحر</w:t>
      </w:r>
      <w:r w:rsidR="00F975E2">
        <w:rPr>
          <w:rtl/>
        </w:rPr>
        <w:t>ّ</w:t>
      </w:r>
      <w:r w:rsidRPr="000509AA">
        <w:rPr>
          <w:rtl/>
        </w:rPr>
        <w:t>ض على</w:t>
      </w:r>
      <w:r w:rsidR="00484868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نفسي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484868">
      <w:pPr>
        <w:rPr>
          <w:rtl/>
        </w:rPr>
      </w:pPr>
      <w:r w:rsidRPr="008100A7">
        <w:rPr>
          <w:rStyle w:val="rfdBold2"/>
          <w:rtl/>
        </w:rPr>
        <w:t>ومنهم :</w:t>
      </w:r>
      <w:r w:rsidRPr="000509AA">
        <w:rPr>
          <w:rtl/>
        </w:rPr>
        <w:t xml:space="preserve"> الزبير بن العو</w:t>
      </w:r>
      <w:r w:rsidR="00484868">
        <w:rPr>
          <w:rtl/>
        </w:rPr>
        <w:t>ّ</w:t>
      </w:r>
      <w:r w:rsidRPr="000509AA">
        <w:rPr>
          <w:rtl/>
        </w:rPr>
        <w:t xml:space="preserve">ام </w:t>
      </w:r>
      <w:r w:rsidR="00484868">
        <w:rPr>
          <w:rtl/>
        </w:rPr>
        <w:t>؛</w:t>
      </w:r>
      <w:r w:rsidRPr="000509AA">
        <w:rPr>
          <w:rtl/>
        </w:rPr>
        <w:t xml:space="preserve"> خل</w:t>
      </w:r>
      <w:r w:rsidR="00484868">
        <w:rPr>
          <w:rtl/>
        </w:rPr>
        <w:t>ّ</w:t>
      </w:r>
      <w:r w:rsidRPr="000509AA">
        <w:rPr>
          <w:rtl/>
        </w:rPr>
        <w:t>ف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كما في </w:t>
      </w:r>
      <w:r w:rsidRPr="008100A7">
        <w:rPr>
          <w:rStyle w:val="rfdBold2"/>
          <w:rtl/>
        </w:rPr>
        <w:t>صحيح البخاري</w:t>
      </w:r>
      <w:r w:rsidR="008100A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إحدى</w:t>
      </w:r>
      <w:r w:rsidR="00484868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عشرة دارا</w:t>
      </w:r>
      <w:r w:rsidR="00484868">
        <w:rPr>
          <w:rtl/>
        </w:rPr>
        <w:t>ً</w:t>
      </w:r>
      <w:r w:rsidRPr="000509AA">
        <w:rPr>
          <w:rtl/>
        </w:rPr>
        <w:t xml:space="preserve"> بالمدينة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ودارين بالبصرة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ودارا</w:t>
      </w:r>
      <w:r w:rsidR="00484868">
        <w:rPr>
          <w:rtl/>
        </w:rPr>
        <w:t>ً</w:t>
      </w:r>
      <w:r w:rsidRPr="000509AA">
        <w:rPr>
          <w:rtl/>
        </w:rPr>
        <w:t xml:space="preserve"> بالكوفة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ودارا</w:t>
      </w:r>
      <w:r w:rsidR="00484868">
        <w:rPr>
          <w:rtl/>
        </w:rPr>
        <w:t>ً</w:t>
      </w:r>
      <w:r w:rsidRPr="000509AA">
        <w:rPr>
          <w:rtl/>
        </w:rPr>
        <w:t xml:space="preserve"> بمصر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له أربع نسوة فأصاب كل</w:t>
      </w:r>
      <w:r w:rsidR="00484868">
        <w:rPr>
          <w:rtl/>
        </w:rPr>
        <w:t>ّ</w:t>
      </w:r>
      <w:r w:rsidRPr="000509AA">
        <w:rPr>
          <w:rtl/>
        </w:rPr>
        <w:t xml:space="preserve"> امرأة بعد رفع الثلث ألف ألف ومائتا ألف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البخاري : فجميع ماله خمسون ألف ألف ومائتا ألف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ابن الهائم : بل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الصواب أن</w:t>
      </w:r>
      <w:r w:rsidR="00484868">
        <w:rPr>
          <w:rtl/>
        </w:rPr>
        <w:t>ّ</w:t>
      </w:r>
      <w:r w:rsidRPr="000509AA">
        <w:rPr>
          <w:rtl/>
        </w:rPr>
        <w:t xml:space="preserve"> جميع ماله حسبما فرض : تسعة وخمسون ألف ألف وثمانمائة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ألف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E77810" w:rsidRDefault="000509AA" w:rsidP="00E77810">
      <w:pPr>
        <w:rPr>
          <w:rStyle w:val="rfdLineChar"/>
          <w:rtl/>
          <w:lang w:bidi="ar-SA"/>
        </w:rPr>
      </w:pPr>
      <w:r w:rsidRPr="008100A7">
        <w:rPr>
          <w:rStyle w:val="rfdBold2"/>
          <w:rtl/>
        </w:rPr>
        <w:t>ومنهم :</w:t>
      </w:r>
      <w:r w:rsidRPr="000509AA">
        <w:rPr>
          <w:rtl/>
        </w:rPr>
        <w:t xml:space="preserve"> عثمان بن عف</w:t>
      </w:r>
      <w:r w:rsidR="00484868">
        <w:rPr>
          <w:rtl/>
        </w:rPr>
        <w:t>ّ</w:t>
      </w:r>
      <w:r w:rsidRPr="000509AA">
        <w:rPr>
          <w:rtl/>
        </w:rPr>
        <w:t xml:space="preserve">ان </w:t>
      </w:r>
      <w:r w:rsidR="00484868">
        <w:rPr>
          <w:rtl/>
        </w:rPr>
        <w:t>؛</w:t>
      </w:r>
      <w:r w:rsidRPr="000509AA">
        <w:rPr>
          <w:rtl/>
        </w:rPr>
        <w:t xml:space="preserve"> قال محم</w:t>
      </w:r>
      <w:r w:rsidR="00484868">
        <w:rPr>
          <w:rtl/>
        </w:rPr>
        <w:t>ّ</w:t>
      </w:r>
      <w:r w:rsidRPr="000509AA">
        <w:rPr>
          <w:rtl/>
        </w:rPr>
        <w:t>د بن ربيعة : رأيت على</w:t>
      </w:r>
      <w:r w:rsidR="00484868" w:rsidRPr="00B2039A">
        <w:rPr>
          <w:rtl/>
        </w:rPr>
        <w:t>ٰ</w:t>
      </w:r>
      <w:r w:rsidRPr="000509AA">
        <w:rPr>
          <w:rtl/>
        </w:rPr>
        <w:t xml:space="preserve"> عثمان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مطرف خز</w:t>
      </w:r>
      <w:r w:rsidR="00484868">
        <w:rPr>
          <w:rtl/>
        </w:rPr>
        <w:t>ّ</w:t>
      </w:r>
      <w:r w:rsidRPr="000509AA">
        <w:rPr>
          <w:rtl/>
        </w:rPr>
        <w:t xml:space="preserve"> ثمنه مائة دينار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هذا لنائلة كسوتها إي</w:t>
      </w:r>
      <w:r w:rsidR="00484868">
        <w:rPr>
          <w:rtl/>
        </w:rPr>
        <w:t>ّ</w:t>
      </w:r>
      <w:r w:rsidRPr="000509AA">
        <w:rPr>
          <w:rtl/>
        </w:rPr>
        <w:t>اه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فأنا ألبسه أسر</w:t>
      </w:r>
      <w:r w:rsidR="00484868">
        <w:rPr>
          <w:rtl/>
        </w:rPr>
        <w:t>ّ</w:t>
      </w:r>
      <w:r w:rsidRPr="000509AA">
        <w:rPr>
          <w:rtl/>
        </w:rPr>
        <w:t>ها</w:t>
      </w:r>
      <w:r w:rsidR="00E77810">
        <w:rPr>
          <w:rtl/>
        </w:rPr>
        <w:t xml:space="preserve"> </w:t>
      </w:r>
      <w:r w:rsidR="00E77810">
        <w:rPr>
          <w:rtl/>
        </w:rPr>
        <w:br/>
      </w:r>
      <w:r w:rsidRPr="00E77810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الطبقات الكبرى</w:t>
      </w:r>
      <w:r w:rsidR="00484868" w:rsidRPr="005E6236">
        <w:rPr>
          <w:rtl/>
        </w:rPr>
        <w:t>ٰ</w:t>
      </w:r>
      <w:r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سعد </w:t>
      </w:r>
      <w:r w:rsidR="00294847" w:rsidRPr="005E6236">
        <w:rPr>
          <w:rtl/>
        </w:rPr>
        <w:t>ـ</w:t>
      </w:r>
      <w:r w:rsidR="008100A7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158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أنساب الأشراف</w:t>
      </w:r>
      <w:r w:rsidR="008100A7" w:rsidRPr="005E6236">
        <w:rPr>
          <w:rtl/>
        </w:rPr>
        <w:t xml:space="preserve"> </w:t>
      </w:r>
      <w:r w:rsidRPr="005E6236">
        <w:rPr>
          <w:rtl/>
        </w:rPr>
        <w:t>5</w:t>
      </w:r>
      <w:r w:rsidR="007A060E" w:rsidRPr="005E6236">
        <w:rPr>
          <w:rtl/>
        </w:rPr>
        <w:t xml:space="preserve"> / </w:t>
      </w:r>
      <w:r w:rsidRPr="005E6236">
        <w:rPr>
          <w:rtl/>
        </w:rPr>
        <w:t>7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مروج الذهب</w:t>
      </w:r>
      <w:r w:rsidR="008100A7" w:rsidRPr="005E6236">
        <w:rPr>
          <w:rtl/>
        </w:rPr>
        <w:t xml:space="preserve"> </w:t>
      </w:r>
      <w:r w:rsidR="00484868" w:rsidRPr="005E6236">
        <w:rPr>
          <w:rtl/>
        </w:rPr>
        <w:br/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434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العقد الفريد</w:t>
      </w:r>
      <w:r w:rsidR="008100A7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279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الرياض النضرة</w:t>
      </w:r>
      <w:r w:rsidR="008100A7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358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دول الإسلام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للذهبي </w:t>
      </w:r>
      <w:r w:rsidR="00294847" w:rsidRPr="005E6236">
        <w:rPr>
          <w:rtl/>
        </w:rPr>
        <w:t>ـ</w:t>
      </w:r>
      <w:r w:rsidR="008100A7" w:rsidRPr="005E6236">
        <w:rPr>
          <w:rtl/>
        </w:rPr>
        <w:t xml:space="preserve"> </w:t>
      </w:r>
      <w:r w:rsidR="00484868" w:rsidRPr="005E6236">
        <w:rPr>
          <w:rtl/>
        </w:rPr>
        <w:br/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18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الخلاصة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للخزرجي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: 152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(2) صحيح البخاري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كتاب الجهاد</w:t>
      </w:r>
      <w:r w:rsidR="007A060E" w:rsidRPr="005E6236">
        <w:rPr>
          <w:rtl/>
        </w:rPr>
        <w:t xml:space="preserve"> / </w:t>
      </w:r>
      <w:r w:rsidRPr="005E6236">
        <w:rPr>
          <w:rtl/>
        </w:rPr>
        <w:t>باب بركة الغازي في ماله</w:t>
      </w:r>
      <w:r w:rsidR="008100A7" w:rsidRPr="005E6236">
        <w:rPr>
          <w:rtl/>
        </w:rPr>
        <w:t xml:space="preserve"> </w:t>
      </w:r>
      <w:r w:rsidRPr="005E6236">
        <w:rPr>
          <w:rtl/>
        </w:rPr>
        <w:t>5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21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ذكره شر</w:t>
      </w:r>
      <w:r w:rsidR="00484868" w:rsidRPr="005E6236">
        <w:rPr>
          <w:rtl/>
        </w:rPr>
        <w:t>ّ</w:t>
      </w:r>
      <w:r w:rsidRPr="005E6236">
        <w:rPr>
          <w:rtl/>
        </w:rPr>
        <w:t>اح</w:t>
      </w:r>
      <w:r w:rsidR="00444449" w:rsidRPr="005E6236">
        <w:rPr>
          <w:rtl/>
        </w:rPr>
        <w:t xml:space="preserve"> </w:t>
      </w:r>
      <w:r w:rsidR="00444449" w:rsidRPr="005E6236">
        <w:rPr>
          <w:rtl/>
        </w:rPr>
        <w:br/>
      </w:r>
      <w:r w:rsidRPr="005E6236">
        <w:rPr>
          <w:rtl/>
        </w:rPr>
        <w:t>الصحيح : فتح الباري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إرشاد الساري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عمدة القاري </w:t>
      </w:r>
      <w:r w:rsidR="00484868" w:rsidRPr="005E6236">
        <w:rPr>
          <w:rtl/>
        </w:rPr>
        <w:t>؛</w:t>
      </w:r>
      <w:r w:rsidRPr="005E6236">
        <w:rPr>
          <w:rtl/>
        </w:rPr>
        <w:t xml:space="preserve"> شذرات الذهب</w:t>
      </w:r>
      <w:r w:rsidR="008100A7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43</w:t>
      </w:r>
      <w:r w:rsidR="00C51724" w:rsidRPr="005E6236">
        <w:rPr>
          <w:rtl/>
        </w:rPr>
        <w:t xml:space="preserve"> ،</w:t>
      </w:r>
      <w:r w:rsidR="008100A7" w:rsidRPr="005E6236">
        <w:rPr>
          <w:rtl/>
        </w:rPr>
        <w:t xml:space="preserve"> </w:t>
      </w:r>
      <w:r w:rsidR="00484868" w:rsidRPr="005E6236">
        <w:rPr>
          <w:rtl/>
        </w:rPr>
        <w:br/>
      </w:r>
      <w:r w:rsidRPr="005E6236">
        <w:rPr>
          <w:rtl/>
        </w:rPr>
        <w:t>وفي تاريخ ابن كثير</w:t>
      </w:r>
      <w:r w:rsidR="008100A7" w:rsidRPr="005E6236">
        <w:rPr>
          <w:rtl/>
        </w:rPr>
        <w:t xml:space="preserve"> </w:t>
      </w:r>
      <w:r w:rsidRPr="005E6236">
        <w:rPr>
          <w:rtl/>
        </w:rPr>
        <w:t>7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249 قي</w:t>
      </w:r>
      <w:r w:rsidR="00484868" w:rsidRPr="005E6236">
        <w:rPr>
          <w:rtl/>
        </w:rPr>
        <w:t>ّ</w:t>
      </w:r>
      <w:r w:rsidRPr="005E6236">
        <w:rPr>
          <w:rtl/>
        </w:rPr>
        <w:t>دها بالدرهم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rPr>
          <w:rStyle w:val="rfdFootnote"/>
          <w:rtl/>
        </w:rPr>
      </w:pPr>
      <w:r w:rsidRPr="005E6236">
        <w:rPr>
          <w:rStyle w:val="rfdFootnote"/>
          <w:rtl/>
        </w:rPr>
        <w:t>ولاحظ : الطبقات الكبرى</w:t>
      </w:r>
      <w:r w:rsidR="00484868" w:rsidRPr="005E6236">
        <w:rPr>
          <w:rStyle w:val="rfdFootnote"/>
          <w:rtl/>
        </w:rPr>
        <w:t>ٰ</w:t>
      </w:r>
      <w:r w:rsidRPr="005E6236">
        <w:rPr>
          <w:rStyle w:val="rfdFootnote"/>
          <w:rtl/>
        </w:rPr>
        <w:t xml:space="preserve"> </w:t>
      </w:r>
      <w:r w:rsidR="00294847" w:rsidRPr="005E6236">
        <w:rPr>
          <w:rStyle w:val="rfdFootnote"/>
          <w:rtl/>
        </w:rPr>
        <w:t>ـ</w:t>
      </w:r>
      <w:r w:rsidRPr="005E6236">
        <w:rPr>
          <w:rStyle w:val="rfdFootnote"/>
          <w:rtl/>
        </w:rPr>
        <w:t xml:space="preserve"> لابن سعد </w:t>
      </w:r>
      <w:r w:rsidR="00294847" w:rsidRPr="005E6236">
        <w:rPr>
          <w:rStyle w:val="rfdFootnote"/>
          <w:rtl/>
        </w:rPr>
        <w:t>ـ</w:t>
      </w:r>
      <w:r w:rsidR="008100A7" w:rsidRPr="005E6236">
        <w:rPr>
          <w:rStyle w:val="rfdFootnote"/>
          <w:rtl/>
        </w:rPr>
        <w:t xml:space="preserve"> </w:t>
      </w:r>
      <w:r w:rsidRPr="005E6236">
        <w:rPr>
          <w:rStyle w:val="rfdFootnote"/>
          <w:rtl/>
        </w:rPr>
        <w:t>3</w:t>
      </w:r>
      <w:r w:rsidR="007A060E" w:rsidRPr="005E6236">
        <w:rPr>
          <w:rStyle w:val="rfdFootnote"/>
          <w:rtl/>
        </w:rPr>
        <w:t xml:space="preserve"> / </w:t>
      </w:r>
      <w:r w:rsidRPr="005E6236">
        <w:rPr>
          <w:rStyle w:val="rfdFootnote"/>
          <w:rtl/>
        </w:rPr>
        <w:t>77</w:t>
      </w:r>
      <w:r w:rsidR="00C51724" w:rsidRPr="005E6236">
        <w:rPr>
          <w:rStyle w:val="rfdFootnote"/>
          <w:rtl/>
        </w:rPr>
        <w:t xml:space="preserve"> ،</w:t>
      </w:r>
      <w:r w:rsidRPr="005E6236">
        <w:rPr>
          <w:rStyle w:val="rfdFootnote"/>
          <w:rtl/>
        </w:rPr>
        <w:t xml:space="preserve"> ومروج الذهب</w:t>
      </w:r>
      <w:r w:rsidR="008100A7" w:rsidRPr="005E6236">
        <w:rPr>
          <w:rStyle w:val="rfdFootnote"/>
          <w:rtl/>
        </w:rPr>
        <w:t xml:space="preserve"> </w:t>
      </w:r>
      <w:r w:rsidRPr="005E6236">
        <w:rPr>
          <w:rStyle w:val="rfdFootnote"/>
          <w:rtl/>
        </w:rPr>
        <w:t>1</w:t>
      </w:r>
      <w:r w:rsidR="007A060E" w:rsidRPr="005E6236">
        <w:rPr>
          <w:rStyle w:val="rfdFootnote"/>
          <w:rtl/>
        </w:rPr>
        <w:t xml:space="preserve"> / </w:t>
      </w:r>
      <w:r w:rsidRPr="005E6236">
        <w:rPr>
          <w:rStyle w:val="rfdFootnote"/>
          <w:rtl/>
        </w:rPr>
        <w:t>434</w:t>
      </w:r>
      <w:r w:rsidR="00F26704" w:rsidRPr="005E6236">
        <w:rPr>
          <w:rStyle w:val="rfdFootnote"/>
          <w:rtl/>
        </w:rPr>
        <w:t xml:space="preserve"> .</w:t>
      </w:r>
    </w:p>
    <w:p w:rsidR="00415BE8" w:rsidRDefault="00415BE8" w:rsidP="008B6C79">
      <w:pPr>
        <w:pStyle w:val="rfdNormal0"/>
        <w:rPr>
          <w:rtl/>
        </w:rPr>
        <w:sectPr w:rsidR="00415BE8" w:rsidSect="00600DF3">
          <w:headerReference w:type="even" r:id="rId96"/>
          <w:headerReference w:type="default" r:id="rId97"/>
          <w:headerReference w:type="first" r:id="rId9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415BE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به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أبو عامر سليم : رأيت على</w:t>
      </w:r>
      <w:r w:rsidR="00EB24A4" w:rsidRPr="00B2039A">
        <w:rPr>
          <w:rtl/>
        </w:rPr>
        <w:t>ٰ</w:t>
      </w:r>
      <w:r w:rsidRPr="000509AA">
        <w:rPr>
          <w:rtl/>
        </w:rPr>
        <w:t xml:space="preserve"> عثمان بردا</w:t>
      </w:r>
      <w:r w:rsidR="00EB24A4">
        <w:rPr>
          <w:rtl/>
        </w:rPr>
        <w:t>ً</w:t>
      </w:r>
      <w:r w:rsidRPr="000509AA">
        <w:rPr>
          <w:rtl/>
        </w:rPr>
        <w:t xml:space="preserve"> ثمنه مائة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البلاذري : كان في بيت المال بالمدينة سفط فيه حلي</w:t>
      </w:r>
      <w:r w:rsidR="00EB24A4">
        <w:rPr>
          <w:rtl/>
        </w:rPr>
        <w:t>ّ</w:t>
      </w:r>
      <w:r w:rsidRPr="000509AA">
        <w:rPr>
          <w:rtl/>
        </w:rPr>
        <w:t xml:space="preserve"> وجواهر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فأخذ منه عثمان ما حل</w:t>
      </w:r>
      <w:r w:rsidR="00EB24A4">
        <w:rPr>
          <w:rtl/>
        </w:rPr>
        <w:t>ّ</w:t>
      </w:r>
      <w:r w:rsidRPr="000509AA">
        <w:rPr>
          <w:rtl/>
        </w:rPr>
        <w:t>ى</w:t>
      </w:r>
      <w:r w:rsidR="00EB24A4" w:rsidRPr="00B2039A">
        <w:rPr>
          <w:rtl/>
        </w:rPr>
        <w:t>ٰ</w:t>
      </w:r>
      <w:r w:rsidRPr="000509AA">
        <w:rPr>
          <w:rtl/>
        </w:rPr>
        <w:t xml:space="preserve"> به بعض أهله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فأظهر الناس الطعن عليه في ذلك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وكل</w:t>
      </w:r>
      <w:r w:rsidR="00EB24A4">
        <w:rPr>
          <w:rtl/>
        </w:rPr>
        <w:t>ّ</w:t>
      </w:r>
      <w:r w:rsidRPr="000509AA">
        <w:rPr>
          <w:rtl/>
        </w:rPr>
        <w:t>موه فيه بكلام شديد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وجاء إليه أبو موسى</w:t>
      </w:r>
      <w:r w:rsidR="00EB24A4" w:rsidRPr="00B2039A">
        <w:rPr>
          <w:rtl/>
        </w:rPr>
        <w:t>ٰ</w:t>
      </w:r>
      <w:r w:rsidRPr="000509AA">
        <w:rPr>
          <w:rtl/>
        </w:rPr>
        <w:t xml:space="preserve"> بكيلة ذهب وفض</w:t>
      </w:r>
      <w:r w:rsidR="00EB24A4">
        <w:rPr>
          <w:rtl/>
        </w:rPr>
        <w:t>ّ</w:t>
      </w:r>
      <w:r w:rsidRPr="000509AA">
        <w:rPr>
          <w:rtl/>
        </w:rPr>
        <w:t>ة فقس</w:t>
      </w:r>
      <w:r w:rsidR="00EB24A4">
        <w:rPr>
          <w:rtl/>
        </w:rPr>
        <w:t>ّ</w:t>
      </w:r>
      <w:r w:rsidRPr="000509AA">
        <w:rPr>
          <w:rtl/>
        </w:rPr>
        <w:t>مها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بين نسائه وبناته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وأنفق أكثر بيت المال في عمارة ضياعه ودوره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ابن سعد : كان لعثمان عند خازنه يوم قتل ثلاثون ألف ألف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درهم وخمسمائة ألف درهم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وخمسون ومائة ألف دينار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فانت</w:t>
      </w:r>
      <w:r w:rsidR="00EB24A4">
        <w:rPr>
          <w:rtl/>
        </w:rPr>
        <w:t>ُ</w:t>
      </w:r>
      <w:r w:rsidRPr="000509AA">
        <w:rPr>
          <w:rtl/>
        </w:rPr>
        <w:t>هبت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وذهبت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وترك ألف بعير بالربذة وصدقات ببراديس وخيبر ووادي القرى</w:t>
      </w:r>
      <w:r w:rsidR="00EB24A4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قيمة مائتي ألف دينار</w:t>
      </w:r>
      <w:r w:rsidR="00F26704">
        <w:rPr>
          <w:rtl/>
        </w:rPr>
        <w:t xml:space="preserve"> .</w:t>
      </w:r>
    </w:p>
    <w:p w:rsidR="000509AA" w:rsidRPr="000509AA" w:rsidRDefault="000509AA" w:rsidP="00EB24A4">
      <w:pPr>
        <w:rPr>
          <w:rtl/>
        </w:rPr>
      </w:pPr>
      <w:r w:rsidRPr="000509AA">
        <w:rPr>
          <w:rtl/>
        </w:rPr>
        <w:t>وقال المسعودي : بنى</w:t>
      </w:r>
      <w:r w:rsidR="00EB24A4" w:rsidRPr="00B2039A">
        <w:rPr>
          <w:rtl/>
        </w:rPr>
        <w:t>ٰ</w:t>
      </w:r>
      <w:r w:rsidRPr="000509AA">
        <w:rPr>
          <w:rtl/>
        </w:rPr>
        <w:t xml:space="preserve"> في المدينة دارا</w:t>
      </w:r>
      <w:r w:rsidR="00EB24A4">
        <w:rPr>
          <w:rtl/>
        </w:rPr>
        <w:t>ً</w:t>
      </w:r>
      <w:r w:rsidRPr="000509AA">
        <w:rPr>
          <w:rtl/>
        </w:rPr>
        <w:t xml:space="preserve"> وشي</w:t>
      </w:r>
      <w:r w:rsidR="00EB24A4">
        <w:rPr>
          <w:rtl/>
        </w:rPr>
        <w:t>ّ</w:t>
      </w:r>
      <w:r w:rsidRPr="000509AA">
        <w:rPr>
          <w:rtl/>
        </w:rPr>
        <w:t>دها بالجعر والكلس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وجعل أبوابها من الساج والعرعر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EB24A4" w:rsidRPr="00B2039A">
        <w:rPr>
          <w:rtl/>
        </w:rPr>
        <w:t>ٱ</w:t>
      </w:r>
      <w:r w:rsidRPr="000509AA">
        <w:rPr>
          <w:rtl/>
        </w:rPr>
        <w:t>قتنى</w:t>
      </w:r>
      <w:r w:rsidR="00EB24A4" w:rsidRPr="00B2039A">
        <w:rPr>
          <w:rtl/>
        </w:rPr>
        <w:t>ٰ</w:t>
      </w:r>
      <w:r w:rsidRPr="000509AA">
        <w:rPr>
          <w:rtl/>
        </w:rPr>
        <w:t xml:space="preserve"> أموالا</w:t>
      </w:r>
      <w:r w:rsidR="00EB24A4">
        <w:rPr>
          <w:rtl/>
        </w:rPr>
        <w:t>ً</w:t>
      </w:r>
      <w:r w:rsidRPr="000509AA">
        <w:rPr>
          <w:rtl/>
        </w:rPr>
        <w:t xml:space="preserve"> وجنانا</w:t>
      </w:r>
      <w:r w:rsidR="00EB24A4">
        <w:rPr>
          <w:rtl/>
        </w:rPr>
        <w:t>ً</w:t>
      </w:r>
      <w:r w:rsidRPr="000509AA">
        <w:rPr>
          <w:rtl/>
        </w:rPr>
        <w:t xml:space="preserve"> وعيونا</w:t>
      </w:r>
      <w:r w:rsidR="00EB24A4">
        <w:rPr>
          <w:rtl/>
        </w:rPr>
        <w:t>ً</w:t>
      </w:r>
      <w:r w:rsidRPr="000509AA">
        <w:rPr>
          <w:rtl/>
        </w:rPr>
        <w:t xml:space="preserve"> بالمدينة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وذكر عبد الله بن عتبة : إن</w:t>
      </w:r>
      <w:r w:rsidR="00EB24A4">
        <w:rPr>
          <w:rtl/>
        </w:rPr>
        <w:t>ّ</w:t>
      </w:r>
      <w:r w:rsidRPr="000509AA">
        <w:rPr>
          <w:rtl/>
        </w:rPr>
        <w:t xml:space="preserve"> عثمان يوم قتل كان عند خازنه من المال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خمسون ومائة ألف دينار وألف ألف درهم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وقيمة ضياعه بوادي القرى</w:t>
      </w:r>
      <w:r w:rsidR="00EB24A4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وحنين وغيرهما مائة ألف دينار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وخل</w:t>
      </w:r>
      <w:r w:rsidR="00EB24A4">
        <w:rPr>
          <w:rtl/>
        </w:rPr>
        <w:t>ّ</w:t>
      </w:r>
      <w:r w:rsidRPr="000509AA">
        <w:rPr>
          <w:rtl/>
        </w:rPr>
        <w:t>ف خيلا</w:t>
      </w:r>
      <w:r w:rsidR="00EB24A4">
        <w:rPr>
          <w:rtl/>
        </w:rPr>
        <w:t>ً</w:t>
      </w:r>
      <w:r w:rsidRPr="000509AA">
        <w:rPr>
          <w:rtl/>
        </w:rPr>
        <w:t xml:space="preserve"> كثيرا</w:t>
      </w:r>
      <w:r w:rsidR="00EB24A4">
        <w:rPr>
          <w:rtl/>
        </w:rPr>
        <w:t>ً</w:t>
      </w:r>
      <w:r w:rsidRPr="000509AA">
        <w:rPr>
          <w:rtl/>
        </w:rPr>
        <w:t xml:space="preserve"> وإبلا</w:t>
      </w:r>
      <w:r w:rsidR="00EB24A4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وقال الذهبي : كان قد صار له أموال عظيمة </w:t>
      </w:r>
      <w:r w:rsidRPr="000509AA">
        <w:rPr>
          <w:rStyle w:val="rfdAlaem"/>
          <w:rtl/>
        </w:rPr>
        <w:t>رضي‌الله‌عنه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وله ألف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مملوك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وأم</w:t>
      </w:r>
      <w:r w:rsidR="00EB24A4">
        <w:rPr>
          <w:rtl/>
        </w:rPr>
        <w:t>ّ</w:t>
      </w:r>
      <w:r w:rsidRPr="000509AA">
        <w:rPr>
          <w:rtl/>
        </w:rPr>
        <w:t>ا أ</w:t>
      </w:r>
      <w:r w:rsidR="00EB24A4">
        <w:rPr>
          <w:rtl/>
        </w:rPr>
        <w:t>ُ</w:t>
      </w:r>
      <w:r w:rsidRPr="000509AA">
        <w:rPr>
          <w:rtl/>
        </w:rPr>
        <w:t>عطيات عثمان إب</w:t>
      </w:r>
      <w:r w:rsidR="00EB24A4">
        <w:rPr>
          <w:rtl/>
        </w:rPr>
        <w:t>ّ</w:t>
      </w:r>
      <w:r w:rsidRPr="000509AA">
        <w:rPr>
          <w:rtl/>
        </w:rPr>
        <w:t>ان حكمه فقد جردها العل</w:t>
      </w:r>
      <w:r w:rsidR="00EB24A4">
        <w:rPr>
          <w:rtl/>
        </w:rPr>
        <w:t>ّ</w:t>
      </w:r>
      <w:r w:rsidRPr="000509AA">
        <w:rPr>
          <w:rtl/>
        </w:rPr>
        <w:t>امة الأميني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8B6C79">
        <w:rPr>
          <w:rStyle w:val="rfdBold2"/>
          <w:rtl/>
        </w:rPr>
        <w:t>غديره</w:t>
      </w:r>
      <w:r w:rsidRPr="00E77810">
        <w:rPr>
          <w:rtl/>
        </w:rPr>
        <w:t xml:space="preserve"> </w:t>
      </w:r>
      <w:r w:rsidRPr="000509AA">
        <w:rPr>
          <w:rtl/>
        </w:rPr>
        <w:t>عن المصادر المزبورة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أعطى</w:t>
      </w:r>
      <w:r w:rsidR="00EB24A4" w:rsidRPr="00B2039A">
        <w:rPr>
          <w:rtl/>
        </w:rPr>
        <w:t>ٰ</w:t>
      </w:r>
      <w:r w:rsidRPr="000509AA">
        <w:rPr>
          <w:rtl/>
        </w:rPr>
        <w:t xml:space="preserve"> :</w:t>
      </w:r>
    </w:p>
    <w:p w:rsidR="000509AA" w:rsidRPr="000509AA" w:rsidRDefault="00E77810" w:rsidP="000509AA">
      <w:pPr>
        <w:pStyle w:val="rfdLine"/>
        <w:rPr>
          <w:rtl/>
        </w:rPr>
      </w:pPr>
      <w:r w:rsidRPr="00E77810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الطبقات الكبرى</w:t>
      </w:r>
      <w:r w:rsidR="00EB24A4" w:rsidRPr="005E6236">
        <w:rPr>
          <w:rtl/>
        </w:rPr>
        <w:t>ٰ</w:t>
      </w:r>
      <w:r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سعد </w:t>
      </w:r>
      <w:r w:rsidR="00294847" w:rsidRPr="005E6236">
        <w:rPr>
          <w:rtl/>
        </w:rPr>
        <w:t>ـ</w:t>
      </w:r>
      <w:r w:rsidR="008B6C79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40 وص 53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أنساب الأشراف</w:t>
      </w:r>
      <w:r w:rsidR="008B6C79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</w:t>
      </w:r>
      <w:r w:rsidR="00C51724" w:rsidRPr="005E6236">
        <w:rPr>
          <w:rtl/>
        </w:rPr>
        <w:t xml:space="preserve"> ،</w:t>
      </w:r>
      <w:r w:rsidR="008B6C79" w:rsidRPr="005E6236">
        <w:rPr>
          <w:rtl/>
        </w:rPr>
        <w:t xml:space="preserve"> </w:t>
      </w:r>
      <w:r w:rsidR="00EB24A4" w:rsidRPr="005E6236">
        <w:rPr>
          <w:rtl/>
        </w:rPr>
        <w:br/>
      </w:r>
      <w:r w:rsidRPr="005E6236">
        <w:rPr>
          <w:rtl/>
        </w:rPr>
        <w:t xml:space="preserve">الإستيعاب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في ترجمة عثمان </w:t>
      </w:r>
      <w:r w:rsidR="00294847" w:rsidRPr="005E6236">
        <w:rPr>
          <w:rtl/>
        </w:rPr>
        <w:t>ـ</w:t>
      </w:r>
      <w:r w:rsidR="008B6C79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476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الصواعق المحرقة : 68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السيرة الحلبية</w:t>
      </w:r>
      <w:r w:rsidR="008B6C79" w:rsidRPr="005E6236">
        <w:rPr>
          <w:rtl/>
        </w:rPr>
        <w:t xml:space="preserve"> </w:t>
      </w:r>
      <w:r w:rsidR="00EB24A4" w:rsidRPr="005E6236">
        <w:rPr>
          <w:rtl/>
        </w:rPr>
        <w:br/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87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مروج الذهب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433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دول الإسلام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12</w:t>
      </w:r>
      <w:r w:rsidR="00F26704" w:rsidRPr="005E6236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مروان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خمسمائة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ابن أبي سرح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مائة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طلحة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مائتا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عبد الرحم</w:t>
      </w:r>
      <w:r w:rsidR="00EB24A4" w:rsidRPr="00B2039A">
        <w:rPr>
          <w:rtl/>
        </w:rPr>
        <w:t>ٰ</w:t>
      </w:r>
      <w:r w:rsidRPr="000509AA">
        <w:rPr>
          <w:rtl/>
        </w:rPr>
        <w:t>ن بن عوف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ألفا ألف وخمسمائة وست</w:t>
      </w:r>
      <w:r w:rsidR="00EB24A4">
        <w:rPr>
          <w:rtl/>
        </w:rPr>
        <w:t>ّ</w:t>
      </w:r>
      <w:r w:rsidRPr="000509AA">
        <w:rPr>
          <w:rtl/>
        </w:rPr>
        <w:t>ين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يعلى</w:t>
      </w:r>
      <w:r w:rsidR="00EB24A4" w:rsidRPr="00B2039A">
        <w:rPr>
          <w:rtl/>
        </w:rPr>
        <w:t>ٰ</w:t>
      </w:r>
      <w:r w:rsidRPr="000509AA">
        <w:rPr>
          <w:rtl/>
        </w:rPr>
        <w:t xml:space="preserve"> بن أ</w:t>
      </w:r>
      <w:r w:rsidR="00EB24A4">
        <w:rPr>
          <w:rtl/>
        </w:rPr>
        <w:t>ُ</w:t>
      </w:r>
      <w:r w:rsidRPr="000509AA">
        <w:rPr>
          <w:rtl/>
        </w:rPr>
        <w:t>مي</w:t>
      </w:r>
      <w:r w:rsidR="00EB24A4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خمسمائة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زيد بن ثابت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مائة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ما اقتص</w:t>
      </w:r>
      <w:r w:rsidR="00EB24A4">
        <w:rPr>
          <w:rtl/>
        </w:rPr>
        <w:t>ّ</w:t>
      </w:r>
      <w:r w:rsidRPr="000509AA">
        <w:rPr>
          <w:rtl/>
        </w:rPr>
        <w:t>ه لنفسه في بعض الموارد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مائة وخمسون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ما اقتص</w:t>
      </w:r>
      <w:r w:rsidR="00FB784E">
        <w:rPr>
          <w:rtl/>
        </w:rPr>
        <w:t>ّ</w:t>
      </w:r>
      <w:r w:rsidRPr="000509AA">
        <w:rPr>
          <w:rtl/>
        </w:rPr>
        <w:t>ه لنفسه في بعض آخر من الموارد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مائتا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ويبلغ المجموع أربعة ملايين وثلاثمائة وعشرة آلاف دينار</w:t>
      </w:r>
      <w:r w:rsidR="00F26704">
        <w:rPr>
          <w:rtl/>
        </w:rPr>
        <w:t xml:space="preserve"> .</w:t>
      </w:r>
    </w:p>
    <w:p w:rsidR="008B6C79" w:rsidRDefault="008B6C79" w:rsidP="000509AA">
      <w:pPr>
        <w:rPr>
          <w:rtl/>
        </w:rPr>
      </w:pPr>
      <w:r>
        <w:rPr>
          <w:rtl/>
        </w:rPr>
        <w:t>وفي مجموعة أ</w:t>
      </w:r>
      <w:r w:rsidR="00FB784E">
        <w:rPr>
          <w:rtl/>
        </w:rPr>
        <w:t>ُ</w:t>
      </w:r>
      <w:r>
        <w:rPr>
          <w:rtl/>
        </w:rPr>
        <w:t>خرى</w:t>
      </w:r>
      <w:r w:rsidR="00FB784E" w:rsidRPr="00B2039A">
        <w:rPr>
          <w:rtl/>
        </w:rPr>
        <w:t>ٰ</w:t>
      </w:r>
      <w:r>
        <w:rPr>
          <w:rtl/>
        </w:rPr>
        <w:t xml:space="preserve"> من الأ</w:t>
      </w:r>
      <w:r w:rsidR="00FB784E">
        <w:rPr>
          <w:rtl/>
        </w:rPr>
        <w:t>ُ</w:t>
      </w:r>
      <w:r>
        <w:rPr>
          <w:rtl/>
        </w:rPr>
        <w:t>عطيات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 </w:t>
      </w:r>
      <w:r w:rsidR="00294847">
        <w:rPr>
          <w:rtl/>
        </w:rPr>
        <w:t>ـ</w:t>
      </w:r>
      <w:r w:rsidRPr="000509AA">
        <w:rPr>
          <w:rtl/>
        </w:rPr>
        <w:t xml:space="preserve"> الحكم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ثلاثمائة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 </w:t>
      </w:r>
      <w:r w:rsidR="00294847">
        <w:rPr>
          <w:rtl/>
        </w:rPr>
        <w:t>ـ</w:t>
      </w:r>
      <w:r w:rsidRPr="000509AA">
        <w:rPr>
          <w:rtl/>
        </w:rPr>
        <w:t xml:space="preserve"> آل الحكم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ألفا ألف وعشرون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11 </w:t>
      </w:r>
      <w:r w:rsidR="00294847">
        <w:rPr>
          <w:rtl/>
        </w:rPr>
        <w:t>ـ</w:t>
      </w:r>
      <w:r w:rsidRPr="000509AA">
        <w:rPr>
          <w:rtl/>
        </w:rPr>
        <w:t xml:space="preserve"> الحارث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ثلاثمائة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12 </w:t>
      </w:r>
      <w:r w:rsidR="00294847">
        <w:rPr>
          <w:rtl/>
        </w:rPr>
        <w:t>ـ</w:t>
      </w:r>
      <w:r w:rsidRPr="000509AA">
        <w:rPr>
          <w:rtl/>
        </w:rPr>
        <w:t xml:space="preserve"> سعيد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مائة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13 </w:t>
      </w:r>
      <w:r w:rsidR="00294847">
        <w:rPr>
          <w:rtl/>
        </w:rPr>
        <w:t>ـ</w:t>
      </w:r>
      <w:r w:rsidRPr="000509AA">
        <w:rPr>
          <w:rtl/>
        </w:rPr>
        <w:t xml:space="preserve"> عبد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ثلاثمائة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14 </w:t>
      </w:r>
      <w:r w:rsidR="00294847">
        <w:rPr>
          <w:rtl/>
        </w:rPr>
        <w:t>ـ</w:t>
      </w:r>
      <w:r w:rsidRPr="000509AA">
        <w:rPr>
          <w:rtl/>
        </w:rPr>
        <w:t xml:space="preserve"> الوليد بن عقبة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مائة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15 </w:t>
      </w:r>
      <w:r w:rsidR="00294847">
        <w:rPr>
          <w:rtl/>
        </w:rPr>
        <w:t>ـ</w:t>
      </w:r>
      <w:r w:rsidRPr="000509AA">
        <w:rPr>
          <w:rtl/>
        </w:rPr>
        <w:t xml:space="preserve"> عبد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مر</w:t>
      </w:r>
      <w:r w:rsidR="00FB784E">
        <w:rPr>
          <w:rtl/>
        </w:rPr>
        <w:t>ّ</w:t>
      </w:r>
      <w:r w:rsidRPr="000509AA">
        <w:rPr>
          <w:rtl/>
        </w:rPr>
        <w:t>ة أ</w:t>
      </w:r>
      <w:r w:rsidR="00FB784E">
        <w:rPr>
          <w:rtl/>
        </w:rPr>
        <w:t>ُ</w:t>
      </w:r>
      <w:r w:rsidRPr="000509AA">
        <w:rPr>
          <w:rtl/>
        </w:rPr>
        <w:t>خرى</w:t>
      </w:r>
      <w:r w:rsidR="00FB784E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ست</w:t>
      </w:r>
      <w:r w:rsidR="00FB784E">
        <w:rPr>
          <w:rtl/>
        </w:rPr>
        <w:t>ّ</w:t>
      </w:r>
      <w:r w:rsidRPr="000509AA">
        <w:rPr>
          <w:rtl/>
        </w:rPr>
        <w:t>مائة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16 </w:t>
      </w:r>
      <w:r w:rsidR="00294847">
        <w:rPr>
          <w:rtl/>
        </w:rPr>
        <w:t>ـ</w:t>
      </w:r>
      <w:r w:rsidRPr="000509AA">
        <w:rPr>
          <w:rtl/>
        </w:rPr>
        <w:t xml:space="preserve"> أبو سفيان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مائتا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17 </w:t>
      </w:r>
      <w:r w:rsidR="00294847">
        <w:rPr>
          <w:rtl/>
        </w:rPr>
        <w:t>ـ</w:t>
      </w:r>
      <w:r w:rsidRPr="000509AA">
        <w:rPr>
          <w:rtl/>
        </w:rPr>
        <w:t xml:space="preserve"> مروان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مر</w:t>
      </w:r>
      <w:r w:rsidR="00FB784E">
        <w:rPr>
          <w:rtl/>
        </w:rPr>
        <w:t>ّ</w:t>
      </w:r>
      <w:r w:rsidRPr="000509AA">
        <w:rPr>
          <w:rtl/>
        </w:rPr>
        <w:t>ة أ</w:t>
      </w:r>
      <w:r w:rsidR="00FB784E">
        <w:rPr>
          <w:rtl/>
        </w:rPr>
        <w:t>ُ</w:t>
      </w:r>
      <w:r w:rsidRPr="000509AA">
        <w:rPr>
          <w:rtl/>
        </w:rPr>
        <w:t>خرى</w:t>
      </w:r>
      <w:r w:rsidR="00FB784E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مائة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18 </w:t>
      </w:r>
      <w:r w:rsidR="00294847">
        <w:rPr>
          <w:rtl/>
        </w:rPr>
        <w:t>ـ</w:t>
      </w:r>
      <w:r w:rsidRPr="000509AA">
        <w:rPr>
          <w:rtl/>
        </w:rPr>
        <w:t xml:space="preserve"> طلحة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مر</w:t>
      </w:r>
      <w:r w:rsidR="00FB784E">
        <w:rPr>
          <w:rtl/>
        </w:rPr>
        <w:t>ّ</w:t>
      </w:r>
      <w:r w:rsidRPr="000509AA">
        <w:rPr>
          <w:rtl/>
        </w:rPr>
        <w:t>ة أ</w:t>
      </w:r>
      <w:r w:rsidR="00FB784E">
        <w:rPr>
          <w:rtl/>
        </w:rPr>
        <w:t>ُ</w:t>
      </w:r>
      <w:r w:rsidRPr="000509AA">
        <w:rPr>
          <w:rtl/>
        </w:rPr>
        <w:t>خرى</w:t>
      </w:r>
      <w:r w:rsidR="00FB784E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ألفا ألف ومائتا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19 </w:t>
      </w:r>
      <w:r w:rsidR="00294847">
        <w:rPr>
          <w:rtl/>
        </w:rPr>
        <w:t>ـ</w:t>
      </w:r>
      <w:r w:rsidRPr="000509AA">
        <w:rPr>
          <w:rtl/>
        </w:rPr>
        <w:t xml:space="preserve"> طلحة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مر</w:t>
      </w:r>
      <w:r w:rsidR="00FB784E">
        <w:rPr>
          <w:rtl/>
        </w:rPr>
        <w:t>ّ</w:t>
      </w:r>
      <w:r w:rsidRPr="000509AA">
        <w:rPr>
          <w:rtl/>
        </w:rPr>
        <w:t>ة ثالثة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ثلاثون ألف ألف درهم</w:t>
      </w:r>
      <w:r w:rsidR="00F26704">
        <w:rPr>
          <w:rtl/>
        </w:rPr>
        <w:t xml:space="preserve"> .</w:t>
      </w:r>
    </w:p>
    <w:p w:rsidR="00415BE8" w:rsidRDefault="00415BE8" w:rsidP="000509AA">
      <w:pPr>
        <w:rPr>
          <w:rtl/>
        </w:rPr>
        <w:sectPr w:rsidR="00415BE8" w:rsidSect="00600DF3">
          <w:headerReference w:type="even" r:id="rId99"/>
          <w:headerReference w:type="default" r:id="rId100"/>
          <w:headerReference w:type="first" r:id="rId10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20 </w:t>
      </w:r>
      <w:r w:rsidR="00294847">
        <w:rPr>
          <w:rtl/>
        </w:rPr>
        <w:t>ـ</w:t>
      </w:r>
      <w:r w:rsidRPr="000509AA">
        <w:rPr>
          <w:rtl/>
        </w:rPr>
        <w:t xml:space="preserve"> الزبير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خمسة وتسعون ألف ألف وثمانمائة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21 </w:t>
      </w:r>
      <w:r w:rsidR="00294847">
        <w:rPr>
          <w:rtl/>
        </w:rPr>
        <w:t>ـ</w:t>
      </w:r>
      <w:r w:rsidRPr="000509AA">
        <w:rPr>
          <w:rtl/>
        </w:rPr>
        <w:t xml:space="preserve"> سعد بن أبي وق</w:t>
      </w:r>
      <w:r w:rsidR="00FB784E">
        <w:rPr>
          <w:rtl/>
        </w:rPr>
        <w:t>ّ</w:t>
      </w:r>
      <w:r w:rsidRPr="000509AA">
        <w:rPr>
          <w:rtl/>
        </w:rPr>
        <w:t>اص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مائتان وخمسون ألف 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22 </w:t>
      </w:r>
      <w:r w:rsidR="00294847">
        <w:rPr>
          <w:rtl/>
        </w:rPr>
        <w:t>ـ</w:t>
      </w:r>
      <w:r w:rsidRPr="000509AA">
        <w:rPr>
          <w:rtl/>
        </w:rPr>
        <w:t xml:space="preserve"> ما اقتص</w:t>
      </w:r>
      <w:r w:rsidR="00FB784E">
        <w:rPr>
          <w:rtl/>
        </w:rPr>
        <w:t>ّ</w:t>
      </w:r>
      <w:r w:rsidRPr="000509AA">
        <w:rPr>
          <w:rtl/>
        </w:rPr>
        <w:t>ه لنفسه مر</w:t>
      </w:r>
      <w:r w:rsidR="00FB784E">
        <w:rPr>
          <w:rtl/>
        </w:rPr>
        <w:t>ّ</w:t>
      </w:r>
      <w:r w:rsidRPr="000509AA">
        <w:rPr>
          <w:rtl/>
        </w:rPr>
        <w:t>ة ثالثة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ثلاثون ألف ألف وخمسمائة ألف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ويبلغ مجموع المجموعة الثانية مائة وست</w:t>
      </w:r>
      <w:r w:rsidR="00B53928">
        <w:rPr>
          <w:rtl/>
        </w:rPr>
        <w:t>ّ</w:t>
      </w:r>
      <w:r w:rsidRPr="000509AA">
        <w:rPr>
          <w:rtl/>
        </w:rPr>
        <w:t>ة وعشرون مليونا</w:t>
      </w:r>
      <w:r w:rsidR="00B53928">
        <w:rPr>
          <w:rtl/>
        </w:rPr>
        <w:t>ً</w:t>
      </w:r>
      <w:r w:rsidRPr="000509AA">
        <w:rPr>
          <w:rtl/>
        </w:rPr>
        <w:t xml:space="preserve"> وسبعمائة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وسبعون ألف درهم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انتهى</w:t>
      </w:r>
      <w:r w:rsidR="00B53928" w:rsidRPr="00B2039A">
        <w:rPr>
          <w:rtl/>
        </w:rPr>
        <w:t>ٰ</w:t>
      </w:r>
      <w:r w:rsidRPr="000509AA">
        <w:rPr>
          <w:rtl/>
        </w:rPr>
        <w:t xml:space="preserve"> ملخ</w:t>
      </w:r>
      <w:r w:rsidR="00B53928">
        <w:rPr>
          <w:rtl/>
        </w:rPr>
        <w:t>ّ</w:t>
      </w:r>
      <w:r w:rsidRPr="000509AA">
        <w:rPr>
          <w:rtl/>
        </w:rPr>
        <w:t>صا</w:t>
      </w:r>
      <w:r w:rsidR="00B53928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فلاحظ تلك المصادر والمراجع وغيرها لاستقصاء الأ</w:t>
      </w:r>
      <w:r w:rsidR="00B53928">
        <w:rPr>
          <w:rtl/>
        </w:rPr>
        <w:t>ُ</w:t>
      </w:r>
      <w:r w:rsidRPr="000509AA">
        <w:rPr>
          <w:rtl/>
        </w:rPr>
        <w:t>عطيات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والقطائع</w:t>
      </w:r>
      <w:r w:rsidR="007A060E">
        <w:rPr>
          <w:rtl/>
        </w:rPr>
        <w:t xml:space="preserve"> !</w:t>
      </w:r>
    </w:p>
    <w:p w:rsidR="008B6C79" w:rsidRDefault="000509AA" w:rsidP="000509AA">
      <w:pPr>
        <w:rPr>
          <w:rtl/>
        </w:rPr>
      </w:pPr>
      <w:r w:rsidRPr="000509AA">
        <w:rPr>
          <w:rtl/>
        </w:rPr>
        <w:t>وقال الوليد بن عق</w:t>
      </w:r>
      <w:r w:rsidR="008B6C79">
        <w:rPr>
          <w:rtl/>
        </w:rPr>
        <w:t>بة يخاطب بني هاشم في أبيات له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8B6C79" w:rsidTr="00E77810"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قتلتم أخي كيما تكونوا مكا</w:t>
            </w:r>
            <w:r>
              <w:rPr>
                <w:rtl/>
              </w:rPr>
              <w:t>نه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>
              <w:rPr>
                <w:rtl/>
              </w:rPr>
              <w:t>كما غدرت</w:t>
            </w:r>
            <w:r w:rsidR="00B53928">
              <w:rPr>
                <w:rtl/>
              </w:rPr>
              <w:t>ْ</w:t>
            </w:r>
            <w:r>
              <w:rPr>
                <w:rtl/>
              </w:rPr>
              <w:t xml:space="preserve"> يوما</w:t>
            </w:r>
            <w:r w:rsidR="00B53928">
              <w:rPr>
                <w:rtl/>
              </w:rPr>
              <w:t>ً</w:t>
            </w:r>
            <w:r>
              <w:rPr>
                <w:rtl/>
              </w:rPr>
              <w:t xml:space="preserve"> بكسرى</w:t>
            </w:r>
            <w:r w:rsidR="00B53928" w:rsidRPr="00B2039A">
              <w:rPr>
                <w:rtl/>
              </w:rPr>
              <w:t>ٰ</w:t>
            </w:r>
            <w:r>
              <w:rPr>
                <w:rtl/>
              </w:rPr>
              <w:t xml:space="preserve"> مرازب</w:t>
            </w:r>
            <w:r w:rsidR="00B53928">
              <w:rPr>
                <w:rtl/>
              </w:rPr>
              <w:t>ُ</w:t>
            </w:r>
            <w:r>
              <w:rPr>
                <w:rtl/>
              </w:rPr>
              <w:t>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فأجابه عبد الله بن أبي سفيان بن الحارث بن عبد المط</w:t>
      </w:r>
      <w:r w:rsidR="00B53928">
        <w:rPr>
          <w:rtl/>
        </w:rPr>
        <w:t>ّ</w:t>
      </w:r>
      <w:r w:rsidRPr="000509AA">
        <w:rPr>
          <w:rtl/>
        </w:rPr>
        <w:t>لب بأبيات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طويلة منها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8B6C79" w:rsidTr="00E77810"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وشب</w:t>
            </w:r>
            <w:r w:rsidR="00B53928">
              <w:rPr>
                <w:rtl/>
              </w:rPr>
              <w:t>َّ</w:t>
            </w:r>
            <w:r w:rsidRPr="000509AA">
              <w:rPr>
                <w:rtl/>
              </w:rPr>
              <w:t>هته كسرى</w:t>
            </w:r>
            <w:r w:rsidR="00B53928" w:rsidRPr="00B2039A">
              <w:rPr>
                <w:rtl/>
              </w:rPr>
              <w:t>ٰ</w:t>
            </w:r>
            <w:r w:rsidRPr="000509AA">
              <w:rPr>
                <w:rtl/>
              </w:rPr>
              <w:t xml:space="preserve"> وقد كان </w:t>
            </w:r>
            <w:r>
              <w:rPr>
                <w:rtl/>
              </w:rPr>
              <w:t>مثله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>
              <w:rPr>
                <w:rtl/>
              </w:rPr>
              <w:t>شبيها</w:t>
            </w:r>
            <w:r w:rsidR="00B53928">
              <w:rPr>
                <w:rtl/>
              </w:rPr>
              <w:t>ً</w:t>
            </w:r>
            <w:r>
              <w:rPr>
                <w:rtl/>
              </w:rPr>
              <w:t xml:space="preserve"> بكسرى</w:t>
            </w:r>
            <w:r w:rsidR="00B53928" w:rsidRPr="00B2039A">
              <w:rPr>
                <w:rtl/>
              </w:rPr>
              <w:t>ٰ</w:t>
            </w:r>
            <w:r>
              <w:rPr>
                <w:rtl/>
              </w:rPr>
              <w:t xml:space="preserve"> ه</w:t>
            </w:r>
            <w:r w:rsidR="00136630">
              <w:rPr>
                <w:rtl/>
              </w:rPr>
              <w:t>َ</w:t>
            </w:r>
            <w:r>
              <w:rPr>
                <w:rtl/>
              </w:rPr>
              <w:t>ديه</w:t>
            </w:r>
            <w:r w:rsidR="00136630">
              <w:rPr>
                <w:rtl/>
              </w:rPr>
              <w:t>ُ</w:t>
            </w:r>
            <w:r>
              <w:rPr>
                <w:rtl/>
              </w:rPr>
              <w:t xml:space="preserve"> وضرائب</w:t>
            </w:r>
            <w:r w:rsidR="00136630">
              <w:rPr>
                <w:rtl/>
              </w:rPr>
              <w:t>ُ</w:t>
            </w:r>
            <w:r>
              <w:rPr>
                <w:rtl/>
              </w:rPr>
              <w:t>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وكان المنصور إذا أنشد هذا البيت يقول : لعن الله الوليد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هو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فر</w:t>
      </w:r>
      <w:r w:rsidR="00136630">
        <w:rPr>
          <w:rtl/>
        </w:rPr>
        <w:t>ّ</w:t>
      </w:r>
      <w:r w:rsidRPr="000509AA">
        <w:rPr>
          <w:rtl/>
        </w:rPr>
        <w:t xml:space="preserve">ق بين بني عبد مناف بهذا الشعر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E77810" w:rsidRDefault="000509AA" w:rsidP="00E77810">
      <w:pPr>
        <w:rPr>
          <w:rStyle w:val="rfdLineChar"/>
          <w:rtl/>
          <w:lang w:bidi="ar-SA"/>
        </w:rPr>
      </w:pPr>
      <w:r w:rsidRPr="000509AA">
        <w:rPr>
          <w:rtl/>
        </w:rPr>
        <w:t>وروى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البلاذري : لم</w:t>
      </w:r>
      <w:r w:rsidR="00136630">
        <w:rPr>
          <w:rtl/>
        </w:rPr>
        <w:t>ّ</w:t>
      </w:r>
      <w:r w:rsidRPr="000509AA">
        <w:rPr>
          <w:rtl/>
        </w:rPr>
        <w:t>ا أعطى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عثمان مروان بن الحكم ما أعطاه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وأعطى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الحارث بن الحكم بن أبي العاص ثلاثمائة ألف درهم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وأعطى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زيد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ثابت الأنصاري مائة ألف درهم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جعل أبو ذر</w:t>
      </w:r>
      <w:r w:rsidR="00136630">
        <w:rPr>
          <w:rtl/>
        </w:rPr>
        <w:t>ّ</w:t>
      </w:r>
      <w:r w:rsidRPr="000509AA">
        <w:rPr>
          <w:rtl/>
        </w:rPr>
        <w:t xml:space="preserve"> يقول : بش</w:t>
      </w:r>
      <w:r w:rsidR="00136630">
        <w:rPr>
          <w:rtl/>
        </w:rPr>
        <w:t>ِّ</w:t>
      </w:r>
      <w:r w:rsidRPr="000509AA">
        <w:rPr>
          <w:rtl/>
        </w:rPr>
        <w:t>ر الكانزين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بعذاب أليم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ويتلو قول الله</w:t>
      </w:r>
      <w:r w:rsidR="00136630">
        <w:rPr>
          <w:rtl/>
        </w:rPr>
        <w:t xml:space="preserve"> عزّ وجلّ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E77810" w:rsidRPr="00E77810">
        <w:rPr>
          <w:rStyle w:val="rfdAie"/>
          <w:rtl/>
        </w:rPr>
        <w:t xml:space="preserve"> </w:t>
      </w:r>
      <w:r w:rsidR="00136630" w:rsidRPr="00136630">
        <w:rPr>
          <w:rStyle w:val="rfdAie"/>
          <w:rtl/>
        </w:rPr>
        <w:t xml:space="preserve">وَالَّذِينَ يَكْنِزُونَ الذَّهَبَ وَالْفِضَّةَ </w:t>
      </w:r>
      <w:r w:rsidR="00136630">
        <w:rPr>
          <w:rStyle w:val="rfdAie"/>
          <w:rtl/>
        </w:rPr>
        <w:br/>
      </w:r>
      <w:r w:rsidR="00136630" w:rsidRPr="00136630">
        <w:rPr>
          <w:rStyle w:val="rfdAie"/>
          <w:rtl/>
        </w:rPr>
        <w:t>وَلَا يُنفِقُونَهَا فِي سَبِيلِ اللَّهِ فَبَشِّرْهُم بِعَذَابٍ أَلِيمٍ</w:t>
      </w:r>
      <w:r w:rsidR="00E7781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فرفع ذلك مروان</w:t>
      </w:r>
      <w:r w:rsidR="00E77810">
        <w:rPr>
          <w:rtl/>
        </w:rPr>
        <w:t xml:space="preserve"> </w:t>
      </w:r>
      <w:r w:rsidR="00E77810">
        <w:rPr>
          <w:rtl/>
        </w:rPr>
        <w:br/>
      </w:r>
      <w:r w:rsidRPr="00E77810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(1) شرح نهج البلاغة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أبي الحديد </w:t>
      </w:r>
      <w:r w:rsidR="00294847" w:rsidRPr="005E6236">
        <w:rPr>
          <w:rtl/>
        </w:rPr>
        <w:t>ـ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90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سورة التوبة 9 : 34</w:t>
      </w:r>
      <w:r w:rsidR="00F26704" w:rsidRPr="005E6236">
        <w:rPr>
          <w:rtl/>
        </w:rPr>
        <w:t xml:space="preserve"> .</w:t>
      </w:r>
    </w:p>
    <w:p w:rsidR="000509AA" w:rsidRPr="000509AA" w:rsidRDefault="000509AA" w:rsidP="00415BE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ابن الحكم إلى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عثمان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فأرسل إلى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أبي ذر</w:t>
      </w:r>
      <w:r w:rsidR="00136630">
        <w:rPr>
          <w:rtl/>
        </w:rPr>
        <w:t>ّ</w:t>
      </w:r>
      <w:r w:rsidRPr="000509AA">
        <w:rPr>
          <w:rtl/>
        </w:rPr>
        <w:t xml:space="preserve"> ناتلا</w:t>
      </w:r>
      <w:r w:rsidR="00136630">
        <w:rPr>
          <w:rtl/>
        </w:rPr>
        <w:t>ً</w:t>
      </w:r>
      <w:r w:rsidRPr="000509AA">
        <w:rPr>
          <w:rtl/>
        </w:rPr>
        <w:t xml:space="preserve"> مولاه : أن ان</w:t>
      </w:r>
      <w:r w:rsidR="00136630">
        <w:rPr>
          <w:rtl/>
        </w:rPr>
        <w:t>ْ</w:t>
      </w:r>
      <w:r w:rsidRPr="000509AA">
        <w:rPr>
          <w:rtl/>
        </w:rPr>
        <w:t>ته</w:t>
      </w:r>
      <w:r w:rsidR="00136630">
        <w:rPr>
          <w:rtl/>
        </w:rPr>
        <w:t>ِ</w:t>
      </w:r>
      <w:r w:rsidRPr="000509AA">
        <w:rPr>
          <w:rtl/>
        </w:rPr>
        <w:t xml:space="preserve"> عم</w:t>
      </w:r>
      <w:r w:rsidR="00136630">
        <w:rPr>
          <w:rtl/>
        </w:rPr>
        <w:t>ّ</w:t>
      </w:r>
      <w:r w:rsidRPr="000509AA">
        <w:rPr>
          <w:rtl/>
        </w:rPr>
        <w:t>ا يبلغني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عنك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: أينهاني عثمان عن قراءة كتاب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</w:t>
      </w:r>
      <w:r w:rsidR="00136630">
        <w:rPr>
          <w:rtl/>
        </w:rPr>
        <w:t>َ</w:t>
      </w:r>
      <w:r w:rsidRPr="000509AA">
        <w:rPr>
          <w:rtl/>
        </w:rPr>
        <w:t>ي</w:t>
      </w:r>
      <w:r w:rsidR="00136630">
        <w:rPr>
          <w:rtl/>
        </w:rPr>
        <w:t>ْ</w:t>
      </w:r>
      <w:r w:rsidRPr="000509AA">
        <w:rPr>
          <w:rtl/>
        </w:rPr>
        <w:t>ب</w:t>
      </w:r>
      <w:r w:rsidR="00136630">
        <w:rPr>
          <w:rtl/>
        </w:rPr>
        <w:t>ِ</w:t>
      </w:r>
      <w:r w:rsidRPr="000509AA">
        <w:rPr>
          <w:rtl/>
        </w:rPr>
        <w:t xml:space="preserve"> من ترك أمر الله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فوالله لأن أ</w:t>
      </w:r>
      <w:r w:rsidR="00136630">
        <w:rPr>
          <w:rtl/>
        </w:rPr>
        <w:t>ُ</w:t>
      </w:r>
      <w:r w:rsidRPr="000509AA">
        <w:rPr>
          <w:rtl/>
        </w:rPr>
        <w:t>رضي الله بسخط عثمان أحب</w:t>
      </w:r>
      <w:r w:rsidR="00136630">
        <w:rPr>
          <w:rtl/>
        </w:rPr>
        <w:t>ّ</w:t>
      </w:r>
      <w:r w:rsidRPr="000509AA">
        <w:rPr>
          <w:rtl/>
        </w:rPr>
        <w:t xml:space="preserve"> إلي</w:t>
      </w:r>
      <w:r w:rsidR="00136630">
        <w:rPr>
          <w:rtl/>
        </w:rPr>
        <w:t>ّ</w:t>
      </w:r>
      <w:r w:rsidRPr="000509AA">
        <w:rPr>
          <w:rtl/>
        </w:rPr>
        <w:t xml:space="preserve"> وخير لي من أن أ</w:t>
      </w:r>
      <w:r w:rsidR="00136630">
        <w:rPr>
          <w:rtl/>
        </w:rPr>
        <w:t>ُ</w:t>
      </w:r>
      <w:r w:rsidRPr="000509AA">
        <w:rPr>
          <w:rtl/>
        </w:rPr>
        <w:t>سخط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برضاه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وكان أبو ذر</w:t>
      </w:r>
      <w:r w:rsidR="00136630">
        <w:rPr>
          <w:rtl/>
        </w:rPr>
        <w:t>ّ</w:t>
      </w:r>
      <w:r w:rsidRPr="000509AA">
        <w:rPr>
          <w:rtl/>
        </w:rPr>
        <w:t xml:space="preserve"> ينكر على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معاوية أشياء يفعلها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بعث إليه معاوية حبيب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مسلمة الفهري بمائتي دينار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أما وجدت أهون عليك من</w:t>
      </w:r>
      <w:r w:rsidR="00136630">
        <w:rPr>
          <w:rtl/>
        </w:rPr>
        <w:t>ّ</w:t>
      </w:r>
      <w:r w:rsidRPr="000509AA">
        <w:rPr>
          <w:rtl/>
        </w:rPr>
        <w:t>ي حين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تبعث إلي</w:t>
      </w:r>
      <w:r w:rsidR="00136630">
        <w:rPr>
          <w:rtl/>
        </w:rPr>
        <w:t>ّ</w:t>
      </w:r>
      <w:r w:rsidRPr="000509AA">
        <w:rPr>
          <w:rtl/>
        </w:rPr>
        <w:t xml:space="preserve"> بمال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ورد</w:t>
      </w:r>
      <w:r w:rsidR="00136630">
        <w:rPr>
          <w:rtl/>
        </w:rPr>
        <w:t>ّ</w:t>
      </w:r>
      <w:r w:rsidRPr="000509AA">
        <w:rPr>
          <w:rtl/>
        </w:rPr>
        <w:t>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وبنى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معاوية </w:t>
      </w:r>
      <w:r w:rsidR="008767F4" w:rsidRPr="000509AA">
        <w:rPr>
          <w:rtl/>
        </w:rPr>
        <w:t>«</w:t>
      </w:r>
      <w:r w:rsidR="00E04AE6">
        <w:rPr>
          <w:rtl/>
        </w:rPr>
        <w:t xml:space="preserve"> </w:t>
      </w:r>
      <w:r w:rsidRPr="000509AA">
        <w:rPr>
          <w:rtl/>
        </w:rPr>
        <w:t>الخضراء</w:t>
      </w:r>
      <w:r w:rsidR="00E04AE6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بدمشق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يا معاوية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إن كانت هذه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الدار من مال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فهي الخيانة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 كانت من مالك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فهذا الإسراف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وكان أبو ذر</w:t>
      </w:r>
      <w:r w:rsidR="00136630">
        <w:rPr>
          <w:rtl/>
        </w:rPr>
        <w:t>ّ</w:t>
      </w:r>
      <w:r w:rsidRPr="000509AA">
        <w:rPr>
          <w:rtl/>
        </w:rPr>
        <w:t xml:space="preserve"> يقول : والله لقد حدثت أعمال ما أعرفها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والله ما هي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كتاب الله ولا س</w:t>
      </w:r>
      <w:r w:rsidR="00136630">
        <w:rPr>
          <w:rtl/>
        </w:rPr>
        <w:t>ُ</w:t>
      </w:r>
      <w:r w:rsidRPr="000509AA">
        <w:rPr>
          <w:rtl/>
        </w:rPr>
        <w:t>ن</w:t>
      </w:r>
      <w:r w:rsidR="00136630">
        <w:rPr>
          <w:rtl/>
        </w:rPr>
        <w:t>ّ</w:t>
      </w:r>
      <w:r w:rsidRPr="000509AA">
        <w:rPr>
          <w:rtl/>
        </w:rPr>
        <w:t>ة نبي</w:t>
      </w:r>
      <w:r w:rsidR="00136630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والله إن</w:t>
      </w:r>
      <w:r w:rsidR="00136630">
        <w:rPr>
          <w:rtl/>
        </w:rPr>
        <w:t>ّ</w:t>
      </w:r>
      <w:r w:rsidRPr="000509AA">
        <w:rPr>
          <w:rtl/>
        </w:rPr>
        <w:t>ي لأرى</w:t>
      </w:r>
      <w:r w:rsidR="00136630" w:rsidRPr="00B2039A">
        <w:rPr>
          <w:rtl/>
        </w:rPr>
        <w:t>ٰ</w:t>
      </w:r>
      <w:r w:rsidRPr="000509AA">
        <w:rPr>
          <w:rtl/>
        </w:rPr>
        <w:t xml:space="preserve"> حق</w:t>
      </w:r>
      <w:r w:rsidR="00136630">
        <w:rPr>
          <w:rtl/>
        </w:rPr>
        <w:t>ّ</w:t>
      </w:r>
      <w:r w:rsidRPr="000509AA">
        <w:rPr>
          <w:rtl/>
        </w:rPr>
        <w:t>ا</w:t>
      </w:r>
      <w:r w:rsidR="00136630">
        <w:rPr>
          <w:rtl/>
        </w:rPr>
        <w:t>ً</w:t>
      </w:r>
      <w:r w:rsidRPr="000509AA">
        <w:rPr>
          <w:rtl/>
        </w:rPr>
        <w:t xml:space="preserve"> ي</w:t>
      </w:r>
      <w:r w:rsidR="00136630">
        <w:rPr>
          <w:rtl/>
        </w:rPr>
        <w:t>ُ</w:t>
      </w:r>
      <w:r w:rsidRPr="000509AA">
        <w:rPr>
          <w:rtl/>
        </w:rPr>
        <w:t>طفأ وباطلا</w:t>
      </w:r>
      <w:r w:rsidR="00136630">
        <w:rPr>
          <w:rtl/>
        </w:rPr>
        <w:t>ً</w:t>
      </w:r>
      <w:r w:rsidRPr="000509AA">
        <w:rPr>
          <w:rtl/>
        </w:rPr>
        <w:t xml:space="preserve"> ي</w:t>
      </w:r>
      <w:r w:rsidR="00136630">
        <w:rPr>
          <w:rtl/>
        </w:rPr>
        <w:t>ُ</w:t>
      </w:r>
      <w:r w:rsidRPr="000509AA">
        <w:rPr>
          <w:rtl/>
        </w:rPr>
        <w:t>حيا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وصادقا</w:t>
      </w:r>
      <w:r w:rsidR="00136630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</w:t>
      </w:r>
      <w:r w:rsidR="00136630">
        <w:rPr>
          <w:rtl/>
        </w:rPr>
        <w:t>ُ</w:t>
      </w:r>
      <w:r w:rsidRPr="000509AA">
        <w:rPr>
          <w:rtl/>
        </w:rPr>
        <w:t>كذب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وأثرة بغير ت</w:t>
      </w:r>
      <w:r w:rsidR="00136630">
        <w:rPr>
          <w:rtl/>
        </w:rPr>
        <w:t>ُ</w:t>
      </w:r>
      <w:r w:rsidRPr="000509AA">
        <w:rPr>
          <w:rtl/>
        </w:rPr>
        <w:t>قى</w:t>
      </w:r>
      <w:r w:rsidR="00136630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وصالحا</w:t>
      </w:r>
      <w:r w:rsidR="00136630">
        <w:rPr>
          <w:rtl/>
        </w:rPr>
        <w:t>ً</w:t>
      </w:r>
      <w:r w:rsidRPr="000509AA">
        <w:rPr>
          <w:rtl/>
        </w:rPr>
        <w:t xml:space="preserve"> مستأث</w:t>
      </w:r>
      <w:r w:rsidR="00136630">
        <w:rPr>
          <w:rtl/>
        </w:rPr>
        <w:t>َ</w:t>
      </w:r>
      <w:r w:rsidRPr="000509AA">
        <w:rPr>
          <w:rtl/>
        </w:rPr>
        <w:t>را</w:t>
      </w:r>
      <w:r w:rsidR="00136630">
        <w:rPr>
          <w:rtl/>
        </w:rPr>
        <w:t>ً</w:t>
      </w:r>
      <w:r w:rsidRPr="000509AA">
        <w:rPr>
          <w:rtl/>
        </w:rPr>
        <w:t xml:space="preserve"> عليه</w:t>
      </w:r>
      <w:r w:rsidR="00F26704">
        <w:rPr>
          <w:rtl/>
        </w:rPr>
        <w:t xml:space="preserve"> . .</w:t>
      </w:r>
    </w:p>
    <w:p w:rsidR="008B6C79" w:rsidRDefault="000509AA" w:rsidP="000509AA">
      <w:pPr>
        <w:rPr>
          <w:rtl/>
        </w:rPr>
      </w:pPr>
      <w:r w:rsidRPr="000509AA">
        <w:rPr>
          <w:rtl/>
        </w:rPr>
        <w:t>فقال حبيب بن مسلمة لمعاوية : إن</w:t>
      </w:r>
      <w:r w:rsidR="00511C4D">
        <w:rPr>
          <w:rtl/>
        </w:rPr>
        <w:t>ّ</w:t>
      </w:r>
      <w:r w:rsidRPr="000509AA">
        <w:rPr>
          <w:rtl/>
        </w:rPr>
        <w:t xml:space="preserve"> أبا ذر</w:t>
      </w:r>
      <w:r w:rsidR="00511C4D">
        <w:rPr>
          <w:rtl/>
        </w:rPr>
        <w:t>ّ</w:t>
      </w:r>
      <w:r w:rsidRPr="000509AA">
        <w:rPr>
          <w:rtl/>
        </w:rPr>
        <w:t xml:space="preserve"> مفسد عليك الشام فتدارك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أهله إن كانت لكم به حاجة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فكتب معاوية إلى</w:t>
      </w:r>
      <w:r w:rsidR="00511C4D" w:rsidRPr="00B2039A">
        <w:rPr>
          <w:rtl/>
        </w:rPr>
        <w:t>ٰ</w:t>
      </w:r>
      <w:r w:rsidRPr="000509AA">
        <w:rPr>
          <w:rtl/>
        </w:rPr>
        <w:t xml:space="preserve"> عثمان فيه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فكتب عثمان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إلى</w:t>
      </w:r>
      <w:r w:rsidR="00511C4D" w:rsidRPr="00B2039A">
        <w:rPr>
          <w:rtl/>
        </w:rPr>
        <w:t>ٰ</w:t>
      </w:r>
      <w:r w:rsidRPr="000509AA">
        <w:rPr>
          <w:rtl/>
        </w:rPr>
        <w:t xml:space="preserve"> معاوية : أم</w:t>
      </w:r>
      <w:r w:rsidR="00511C4D">
        <w:rPr>
          <w:rtl/>
        </w:rPr>
        <w:t>ّ</w:t>
      </w:r>
      <w:r w:rsidRPr="000509AA">
        <w:rPr>
          <w:rtl/>
        </w:rPr>
        <w:t>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فاحمل ج</w:t>
      </w:r>
      <w:r w:rsidR="008B6C79">
        <w:rPr>
          <w:rtl/>
        </w:rPr>
        <w:t>ندبا</w:t>
      </w:r>
      <w:r w:rsidR="00511C4D">
        <w:rPr>
          <w:rtl/>
        </w:rPr>
        <w:t>ً</w:t>
      </w:r>
      <w:r w:rsidR="008B6C79">
        <w:rPr>
          <w:rtl/>
        </w:rPr>
        <w:t xml:space="preserve"> إلي</w:t>
      </w:r>
      <w:r w:rsidR="00511C4D">
        <w:rPr>
          <w:rtl/>
        </w:rPr>
        <w:t>ّ</w:t>
      </w:r>
      <w:r w:rsidR="008B6C79">
        <w:rPr>
          <w:rtl/>
        </w:rPr>
        <w:t xml:space="preserve"> على</w:t>
      </w:r>
      <w:r w:rsidR="00511C4D" w:rsidRPr="00B2039A">
        <w:rPr>
          <w:rtl/>
        </w:rPr>
        <w:t>ٰ</w:t>
      </w:r>
      <w:r w:rsidR="008B6C79">
        <w:rPr>
          <w:rtl/>
        </w:rPr>
        <w:t xml:space="preserve"> أغلظ مركب وأوعره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فوج</w:t>
      </w:r>
      <w:r w:rsidR="00511C4D">
        <w:rPr>
          <w:rtl/>
        </w:rPr>
        <w:t>ّ</w:t>
      </w:r>
      <w:r w:rsidRPr="000509AA">
        <w:rPr>
          <w:rtl/>
        </w:rPr>
        <w:t>ه معاوية من سار به الليل والنهار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</w:t>
      </w:r>
      <w:r w:rsidR="00511C4D">
        <w:rPr>
          <w:rtl/>
        </w:rPr>
        <w:t>ّ</w:t>
      </w:r>
      <w:r w:rsidRPr="000509AA">
        <w:rPr>
          <w:rtl/>
        </w:rPr>
        <w:t>ا قدم أبو ذر</w:t>
      </w:r>
      <w:r w:rsidR="00511C4D">
        <w:rPr>
          <w:rtl/>
        </w:rPr>
        <w:t>ّ</w:t>
      </w:r>
      <w:r w:rsidRPr="000509AA">
        <w:rPr>
          <w:rtl/>
        </w:rPr>
        <w:t xml:space="preserve"> المدينة جعل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يقول : تستعمل الصبيان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وتحمي الحمى</w:t>
      </w:r>
      <w:r w:rsidR="00511C4D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وتقر</w:t>
      </w:r>
      <w:r w:rsidR="00511C4D">
        <w:rPr>
          <w:rtl/>
        </w:rPr>
        <w:t>ّ</w:t>
      </w:r>
      <w:r w:rsidRPr="000509AA">
        <w:rPr>
          <w:rtl/>
        </w:rPr>
        <w:t>ب أولاد الطلقاء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511C4D">
        <w:rPr>
          <w:rtl/>
        </w:rPr>
        <w:t>ّ</w:t>
      </w:r>
      <w:r w:rsidRPr="000509AA">
        <w:rPr>
          <w:rtl/>
        </w:rPr>
        <w:t xml:space="preserve"> إن</w:t>
      </w:r>
      <w:r w:rsidR="00511C4D">
        <w:rPr>
          <w:rtl/>
        </w:rPr>
        <w:t>ّ</w:t>
      </w:r>
      <w:r w:rsidRPr="000509AA">
        <w:rPr>
          <w:rtl/>
        </w:rPr>
        <w:t xml:space="preserve"> عثمان نفاه إلى</w:t>
      </w:r>
      <w:r w:rsidR="00511C4D" w:rsidRPr="00B2039A">
        <w:rPr>
          <w:rtl/>
        </w:rPr>
        <w:t>ٰ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E04AE6">
        <w:rPr>
          <w:rtl/>
        </w:rPr>
        <w:t xml:space="preserve"> </w:t>
      </w:r>
      <w:r w:rsidRPr="000509AA">
        <w:rPr>
          <w:rtl/>
        </w:rPr>
        <w:t>الربذة</w:t>
      </w:r>
      <w:r w:rsidR="00E04AE6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 يزل بها حت</w:t>
      </w:r>
      <w:r w:rsidR="00511C4D">
        <w:rPr>
          <w:rtl/>
        </w:rPr>
        <w:t>ّ</w:t>
      </w:r>
      <w:r w:rsidRPr="000509AA">
        <w:rPr>
          <w:rtl/>
        </w:rPr>
        <w:t>ى</w:t>
      </w:r>
      <w:r w:rsidR="00511C4D" w:rsidRPr="00B2039A">
        <w:rPr>
          <w:rtl/>
        </w:rPr>
        <w:t>ٰ</w:t>
      </w:r>
      <w:r w:rsidRPr="000509AA">
        <w:rPr>
          <w:rtl/>
        </w:rPr>
        <w:t xml:space="preserve"> مات</w:t>
      </w:r>
      <w:r w:rsidR="00F26704">
        <w:rPr>
          <w:rtl/>
        </w:rPr>
        <w:t xml:space="preserve"> .</w:t>
      </w:r>
    </w:p>
    <w:p w:rsidR="000509AA" w:rsidRPr="000509AA" w:rsidRDefault="000509AA" w:rsidP="00511C4D">
      <w:pPr>
        <w:rPr>
          <w:rtl/>
        </w:rPr>
      </w:pPr>
      <w:r w:rsidRPr="000509AA">
        <w:rPr>
          <w:rtl/>
        </w:rPr>
        <w:t>والمقام يطول بذ</w:t>
      </w:r>
      <w:r w:rsidR="00BB3E6D">
        <w:rPr>
          <w:rtl/>
        </w:rPr>
        <w:t>ِ</w:t>
      </w:r>
      <w:r w:rsidRPr="000509AA">
        <w:rPr>
          <w:rtl/>
        </w:rPr>
        <w:t>كر كل</w:t>
      </w:r>
      <w:r w:rsidR="00511C4D">
        <w:rPr>
          <w:rtl/>
        </w:rPr>
        <w:t>ّ</w:t>
      </w:r>
      <w:r w:rsidRPr="000509AA">
        <w:rPr>
          <w:rtl/>
        </w:rPr>
        <w:t xml:space="preserve"> ما جرى</w:t>
      </w:r>
      <w:r w:rsidR="00511C4D" w:rsidRPr="00B2039A">
        <w:rPr>
          <w:rtl/>
        </w:rPr>
        <w:t>ٰ</w:t>
      </w:r>
      <w:r w:rsidRPr="000509AA">
        <w:rPr>
          <w:rtl/>
        </w:rPr>
        <w:t xml:space="preserve"> من إنكار أبي ذر</w:t>
      </w:r>
      <w:r w:rsidR="00511C4D">
        <w:rPr>
          <w:rtl/>
        </w:rPr>
        <w:t>ّ</w:t>
      </w:r>
      <w:r w:rsidRPr="000509AA">
        <w:rPr>
          <w:rtl/>
        </w:rPr>
        <w:t xml:space="preserve"> على</w:t>
      </w:r>
      <w:r w:rsidR="00511C4D" w:rsidRPr="00B2039A">
        <w:rPr>
          <w:rtl/>
        </w:rPr>
        <w:t>ٰ</w:t>
      </w:r>
      <w:r w:rsidRPr="000509AA">
        <w:rPr>
          <w:rtl/>
        </w:rPr>
        <w:t xml:space="preserve"> عثمان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ومعاوية </w:t>
      </w:r>
      <w:r w:rsidR="00511C4D">
        <w:rPr>
          <w:rtl/>
        </w:rPr>
        <w:t>؛</w:t>
      </w:r>
      <w:r w:rsidRPr="000509AA">
        <w:rPr>
          <w:rtl/>
        </w:rPr>
        <w:t xml:space="preserve"> فلاحظ المصادر</w:t>
      </w:r>
      <w:r w:rsidR="00F26704">
        <w:rPr>
          <w:rtl/>
        </w:rPr>
        <w:t xml:space="preserve"> .</w:t>
      </w:r>
    </w:p>
    <w:p w:rsidR="000509AA" w:rsidRPr="00E04AE6" w:rsidRDefault="000509AA" w:rsidP="000509AA">
      <w:pPr>
        <w:rPr>
          <w:rStyle w:val="rfdPoemTiniCharChar"/>
          <w:rtl/>
        </w:rPr>
      </w:pPr>
      <w:r w:rsidRPr="000509AA">
        <w:rPr>
          <w:rtl/>
        </w:rPr>
        <w:t xml:space="preserve">وأخرج البخاري في </w:t>
      </w:r>
      <w:r w:rsidRPr="008B6C79">
        <w:rPr>
          <w:rStyle w:val="rfdBold2"/>
          <w:rtl/>
        </w:rPr>
        <w:t>صحيحه</w:t>
      </w:r>
      <w:r w:rsidRPr="000509AA">
        <w:rPr>
          <w:rtl/>
        </w:rPr>
        <w:t xml:space="preserve"> من حديث زيد بن وهب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مررت</w:t>
      </w:r>
      <w:r w:rsidR="00511C4D">
        <w:rPr>
          <w:rtl/>
        </w:rPr>
        <w:t xml:space="preserve"> </w:t>
      </w:r>
      <w:r w:rsidR="00511C4D">
        <w:rPr>
          <w:rtl/>
        </w:rPr>
        <w:br/>
      </w:r>
    </w:p>
    <w:p w:rsidR="00415BE8" w:rsidRDefault="00415BE8" w:rsidP="008B6C79">
      <w:pPr>
        <w:pStyle w:val="rfdNormal0"/>
        <w:rPr>
          <w:rtl/>
        </w:rPr>
        <w:sectPr w:rsidR="00415BE8" w:rsidSect="00600DF3">
          <w:headerReference w:type="even" r:id="rId102"/>
          <w:headerReference w:type="default" r:id="rId103"/>
          <w:headerReference w:type="first" r:id="rId10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8B6C79" w:rsidRDefault="000509AA" w:rsidP="00415BE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بالربذة </w:t>
      </w:r>
      <w:r w:rsidR="008B6C79">
        <w:rPr>
          <w:rtl/>
        </w:rPr>
        <w:t>فقلت لأبي ذر</w:t>
      </w:r>
      <w:r w:rsidR="00837488">
        <w:rPr>
          <w:rtl/>
        </w:rPr>
        <w:t>ّ</w:t>
      </w:r>
      <w:r w:rsidR="008B6C79">
        <w:rPr>
          <w:rtl/>
        </w:rPr>
        <w:t xml:space="preserve"> : ما أنزلك هذا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837488">
      <w:pPr>
        <w:rPr>
          <w:rtl/>
        </w:rPr>
      </w:pPr>
      <w:r w:rsidRPr="000509AA">
        <w:rPr>
          <w:rtl/>
        </w:rPr>
        <w:t xml:space="preserve">قال : كنت بالشام فاختلفت أنا ومعاوية في هذه الآية : </w:t>
      </w:r>
      <w:r w:rsidR="00BE4BC2" w:rsidRPr="00BE4BC2">
        <w:rPr>
          <w:rStyle w:val="rfdAlaem"/>
          <w:rtl/>
        </w:rPr>
        <w:t>(</w:t>
      </w:r>
      <w:r w:rsidR="00E04AE6" w:rsidRPr="00E04AE6">
        <w:rPr>
          <w:rStyle w:val="rfdAie"/>
          <w:rtl/>
        </w:rPr>
        <w:t xml:space="preserve"> </w:t>
      </w:r>
      <w:r w:rsidR="00837488" w:rsidRPr="00837488">
        <w:rPr>
          <w:rStyle w:val="rfdAie"/>
          <w:rtl/>
        </w:rPr>
        <w:t xml:space="preserve">وَالَّذِينَ </w:t>
      </w:r>
      <w:r w:rsidR="00837488">
        <w:rPr>
          <w:rStyle w:val="rfdAie"/>
          <w:rtl/>
        </w:rPr>
        <w:br/>
      </w:r>
      <w:r w:rsidR="00837488" w:rsidRPr="00837488">
        <w:rPr>
          <w:rStyle w:val="rfdAie"/>
          <w:rtl/>
        </w:rPr>
        <w:t>يَكْنِزُونَ الذَّهَبَ وَالْفِضَّةَ</w:t>
      </w:r>
      <w:r w:rsidR="00E04AE6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فقال : أ</w:t>
      </w:r>
      <w:r w:rsidR="00837488">
        <w:rPr>
          <w:rtl/>
        </w:rPr>
        <w:t>ُ</w:t>
      </w:r>
      <w:r w:rsidRPr="000509AA">
        <w:rPr>
          <w:rtl/>
        </w:rPr>
        <w:t>نزلت في أهل الكتاب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فقلت : فينا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وفيهم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فكتب يشكوني إلى</w:t>
      </w:r>
      <w:r w:rsidR="00837488" w:rsidRPr="00B2039A">
        <w:rPr>
          <w:rtl/>
        </w:rPr>
        <w:t>ٰ</w:t>
      </w:r>
      <w:r w:rsidRPr="000509AA">
        <w:rPr>
          <w:rtl/>
        </w:rPr>
        <w:t xml:space="preserve"> عثمان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فكتب عثمان : أقدم المدينة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فقدمت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فكثر الناس عل</w:t>
      </w:r>
      <w:r w:rsidR="00837488">
        <w:rPr>
          <w:rtl/>
        </w:rPr>
        <w:t>َ</w:t>
      </w:r>
      <w:r w:rsidRPr="000509AA">
        <w:rPr>
          <w:rtl/>
        </w:rPr>
        <w:t>ي</w:t>
      </w:r>
      <w:r w:rsidR="00FE37B4">
        <w:rPr>
          <w:rtl/>
        </w:rPr>
        <w:t>َّ</w:t>
      </w:r>
      <w:r w:rsidRPr="000509AA">
        <w:rPr>
          <w:rtl/>
        </w:rPr>
        <w:t xml:space="preserve"> كأن</w:t>
      </w:r>
      <w:r w:rsidR="00837488">
        <w:rPr>
          <w:rtl/>
        </w:rPr>
        <w:t>ّ</w:t>
      </w:r>
      <w:r w:rsidRPr="000509AA">
        <w:rPr>
          <w:rtl/>
        </w:rPr>
        <w:t>هم لم يروني قبل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فذ</w:t>
      </w:r>
      <w:r w:rsidR="00837488">
        <w:rPr>
          <w:rtl/>
        </w:rPr>
        <w:t>ُ</w:t>
      </w:r>
      <w:r w:rsidRPr="000509AA">
        <w:rPr>
          <w:rtl/>
        </w:rPr>
        <w:t>كر ذلك لعثمان فقال : إن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شئت</w:t>
      </w:r>
      <w:r w:rsidR="00837488">
        <w:rPr>
          <w:rtl/>
        </w:rPr>
        <w:t>َ</w:t>
      </w:r>
      <w:r w:rsidRPr="000509AA">
        <w:rPr>
          <w:rtl/>
        </w:rPr>
        <w:t xml:space="preserve"> تنح</w:t>
      </w:r>
      <w:r w:rsidR="00837488">
        <w:rPr>
          <w:rtl/>
        </w:rPr>
        <w:t>ّ</w:t>
      </w:r>
      <w:r w:rsidRPr="000509AA">
        <w:rPr>
          <w:rtl/>
        </w:rPr>
        <w:t>يت</w:t>
      </w:r>
      <w:r w:rsidR="00837488">
        <w:rPr>
          <w:rtl/>
        </w:rPr>
        <w:t>َ</w:t>
      </w:r>
      <w:r w:rsidRPr="000509AA">
        <w:rPr>
          <w:rtl/>
        </w:rPr>
        <w:t xml:space="preserve"> فكنت</w:t>
      </w:r>
      <w:r w:rsidR="00837488">
        <w:rPr>
          <w:rtl/>
        </w:rPr>
        <w:t>َ</w:t>
      </w:r>
      <w:r w:rsidRPr="000509AA">
        <w:rPr>
          <w:rtl/>
        </w:rPr>
        <w:t xml:space="preserve"> قريبا</w:t>
      </w:r>
      <w:r w:rsidR="00837488">
        <w:rPr>
          <w:rtl/>
        </w:rPr>
        <w:t>ً</w:t>
      </w:r>
      <w:r w:rsidRPr="000509AA">
        <w:rPr>
          <w:rtl/>
        </w:rPr>
        <w:t xml:space="preserve"> </w:t>
      </w:r>
      <w:r w:rsidR="00837488">
        <w:rPr>
          <w:rtl/>
        </w:rPr>
        <w:t>؛</w:t>
      </w:r>
      <w:r w:rsidRPr="000509AA">
        <w:rPr>
          <w:rtl/>
        </w:rPr>
        <w:t xml:space="preserve"> فذلك الذي أنزلني هذا المنزل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قال ابن حجر في </w:t>
      </w:r>
      <w:r w:rsidRPr="008B6C79">
        <w:rPr>
          <w:rStyle w:val="rfdBold2"/>
          <w:rtl/>
        </w:rPr>
        <w:t>فتح الباري</w:t>
      </w:r>
      <w:r w:rsidRPr="000509AA">
        <w:rPr>
          <w:rtl/>
        </w:rPr>
        <w:t xml:space="preserve"> في شرح الحديث : وفي رواية الطبري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</w:t>
      </w:r>
      <w:r w:rsidR="00837488">
        <w:rPr>
          <w:rtl/>
        </w:rPr>
        <w:t>ّ</w:t>
      </w:r>
      <w:r w:rsidRPr="000509AA">
        <w:rPr>
          <w:rtl/>
        </w:rPr>
        <w:t>هم كثروا عليه يسألونه عن سبب خروجه من الشام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فخشي عثمان على</w:t>
      </w:r>
      <w:r w:rsidR="00837488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أهل المدينة ما خشيه معاوية على</w:t>
      </w:r>
      <w:r w:rsidR="00837488" w:rsidRPr="00B2039A">
        <w:rPr>
          <w:rtl/>
        </w:rPr>
        <w:t>ٰ</w:t>
      </w:r>
      <w:r w:rsidRPr="000509AA">
        <w:rPr>
          <w:rtl/>
        </w:rPr>
        <w:t xml:space="preserve"> أهل الشام</w:t>
      </w:r>
      <w:r w:rsidR="00F26704">
        <w:rPr>
          <w:rtl/>
        </w:rPr>
        <w:t xml:space="preserve"> .</w:t>
      </w:r>
    </w:p>
    <w:p w:rsidR="000509AA" w:rsidRPr="000509AA" w:rsidRDefault="000509AA" w:rsidP="008E0502">
      <w:pPr>
        <w:rPr>
          <w:rtl/>
        </w:rPr>
      </w:pPr>
      <w:r w:rsidRPr="000509AA">
        <w:rPr>
          <w:rtl/>
        </w:rPr>
        <w:t>وهكذا الحال في ما جرى</w:t>
      </w:r>
      <w:r w:rsidR="00837488" w:rsidRPr="00B2039A">
        <w:rPr>
          <w:rtl/>
        </w:rPr>
        <w:t>ٰ</w:t>
      </w:r>
      <w:r w:rsidRPr="000509AA">
        <w:rPr>
          <w:rtl/>
        </w:rPr>
        <w:t xml:space="preserve"> من إنكار عم</w:t>
      </w:r>
      <w:r w:rsidR="00837488">
        <w:rPr>
          <w:rtl/>
        </w:rPr>
        <w:t>ّ</w:t>
      </w:r>
      <w:r w:rsidRPr="000509AA">
        <w:rPr>
          <w:rtl/>
        </w:rPr>
        <w:t>ار وبعض أخل</w:t>
      </w:r>
      <w:r w:rsidR="00837488">
        <w:rPr>
          <w:rtl/>
        </w:rPr>
        <w:t>ّ</w:t>
      </w:r>
      <w:r w:rsidRPr="000509AA">
        <w:rPr>
          <w:rtl/>
        </w:rPr>
        <w:t>ائه على</w:t>
      </w:r>
      <w:r w:rsidR="00837488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عثمان </w:t>
      </w:r>
      <w:r w:rsidR="008E0502">
        <w:rPr>
          <w:rtl/>
        </w:rPr>
        <w:t>؛</w:t>
      </w:r>
      <w:r w:rsidRPr="000509AA">
        <w:rPr>
          <w:rtl/>
        </w:rPr>
        <w:t xml:space="preserve"> فلاحظ المصادر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وفي </w:t>
      </w:r>
      <w:r w:rsidRPr="008B6C79">
        <w:rPr>
          <w:rStyle w:val="rfdBold2"/>
          <w:rtl/>
        </w:rPr>
        <w:t>تاريخ الطبري</w:t>
      </w:r>
      <w:r w:rsidRPr="000509AA">
        <w:rPr>
          <w:rtl/>
        </w:rPr>
        <w:t xml:space="preserve"> : إن</w:t>
      </w:r>
      <w:r w:rsidR="00837488">
        <w:rPr>
          <w:rtl/>
        </w:rPr>
        <w:t>ّ</w:t>
      </w:r>
      <w:r w:rsidRPr="000509AA">
        <w:rPr>
          <w:rtl/>
        </w:rPr>
        <w:t xml:space="preserve"> أبا بكر لم</w:t>
      </w:r>
      <w:r w:rsidR="00837488">
        <w:rPr>
          <w:rtl/>
        </w:rPr>
        <w:t>ّ</w:t>
      </w:r>
      <w:r w:rsidRPr="000509AA">
        <w:rPr>
          <w:rtl/>
        </w:rPr>
        <w:t>ا است</w:t>
      </w:r>
      <w:r w:rsidR="00837488">
        <w:rPr>
          <w:rtl/>
        </w:rPr>
        <w:t>ُ</w:t>
      </w:r>
      <w:r w:rsidRPr="000509AA">
        <w:rPr>
          <w:rtl/>
        </w:rPr>
        <w:t>خلف قال أبو سفيان : ما لنا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ولأبي فصيل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إن</w:t>
      </w:r>
      <w:r w:rsidR="00837488">
        <w:rPr>
          <w:rtl/>
        </w:rPr>
        <w:t>ّ</w:t>
      </w:r>
      <w:r w:rsidRPr="000509AA">
        <w:rPr>
          <w:rtl/>
        </w:rPr>
        <w:t>ما هي بنو عبد مناف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فقيل له : إن</w:t>
      </w:r>
      <w:r w:rsidR="00837488">
        <w:rPr>
          <w:rtl/>
        </w:rPr>
        <w:t>ّ</w:t>
      </w:r>
      <w:r w:rsidRPr="000509AA">
        <w:rPr>
          <w:rtl/>
        </w:rPr>
        <w:t>ه قد ول</w:t>
      </w:r>
      <w:r w:rsidR="00837488">
        <w:rPr>
          <w:rtl/>
        </w:rPr>
        <w:t>ّ</w:t>
      </w:r>
      <w:r w:rsidRPr="000509AA">
        <w:rPr>
          <w:rtl/>
        </w:rPr>
        <w:t>ى</w:t>
      </w:r>
      <w:r w:rsidR="00837488" w:rsidRPr="00B2039A">
        <w:rPr>
          <w:rtl/>
        </w:rPr>
        <w:t>ٰ</w:t>
      </w:r>
      <w:r w:rsidRPr="000509AA">
        <w:rPr>
          <w:rtl/>
        </w:rPr>
        <w:t xml:space="preserve"> ابنك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وصلته رحم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837488">
      <w:pPr>
        <w:rPr>
          <w:rtl/>
        </w:rPr>
      </w:pPr>
      <w:r w:rsidRPr="008B6C79">
        <w:rPr>
          <w:rStyle w:val="rfdBold2"/>
          <w:rtl/>
        </w:rPr>
        <w:t>ومنهم :</w:t>
      </w:r>
      <w:r w:rsidRPr="000509AA">
        <w:rPr>
          <w:rtl/>
        </w:rPr>
        <w:t xml:space="preserve"> خالد بن الوليد </w:t>
      </w:r>
      <w:r w:rsidR="00837488">
        <w:rPr>
          <w:rtl/>
        </w:rPr>
        <w:t>؛</w:t>
      </w:r>
      <w:r w:rsidRPr="000509AA">
        <w:rPr>
          <w:rtl/>
        </w:rPr>
        <w:t xml:space="preserve"> قال في</w:t>
      </w:r>
      <w:r w:rsidRPr="00E11A69">
        <w:rPr>
          <w:rtl/>
        </w:rPr>
        <w:t xml:space="preserve"> </w:t>
      </w:r>
      <w:r w:rsidRPr="008B6C79">
        <w:rPr>
          <w:rStyle w:val="rfdBold2"/>
          <w:rtl/>
        </w:rPr>
        <w:t>الإصابة</w:t>
      </w:r>
      <w:r w:rsidRPr="000509AA">
        <w:rPr>
          <w:rtl/>
        </w:rPr>
        <w:t xml:space="preserve"> : وكان سبب عزل عمر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خالدا</w:t>
      </w:r>
      <w:r w:rsidR="00837488">
        <w:rPr>
          <w:rtl/>
        </w:rPr>
        <w:t>ً</w:t>
      </w:r>
      <w:r w:rsidRPr="000509AA">
        <w:rPr>
          <w:rtl/>
        </w:rPr>
        <w:t xml:space="preserve"> ما ذكره الزبير بن بك</w:t>
      </w:r>
      <w:r w:rsidR="00837488">
        <w:rPr>
          <w:rtl/>
        </w:rPr>
        <w:t>ّ</w:t>
      </w:r>
      <w:r w:rsidRPr="000509AA">
        <w:rPr>
          <w:rtl/>
        </w:rPr>
        <w:t>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كان خالد إذا صار إليه المال قسمه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أهل الغنائم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ولم يرفع إلى</w:t>
      </w:r>
      <w:r w:rsidR="00837488" w:rsidRPr="00B2039A">
        <w:rPr>
          <w:rtl/>
        </w:rPr>
        <w:t>ٰ</w:t>
      </w:r>
      <w:r w:rsidRPr="000509AA">
        <w:rPr>
          <w:rtl/>
        </w:rPr>
        <w:t xml:space="preserve"> أبي بكر حسابا</w:t>
      </w:r>
      <w:r w:rsidR="00837488">
        <w:rPr>
          <w:rtl/>
        </w:rPr>
        <w:t>ً</w:t>
      </w:r>
      <w:r w:rsidRPr="000509AA">
        <w:rPr>
          <w:rtl/>
        </w:rPr>
        <w:t xml:space="preserve"> </w:t>
      </w:r>
      <w:r w:rsidR="00837488">
        <w:rPr>
          <w:rtl/>
        </w:rPr>
        <w:t>؛</w:t>
      </w:r>
      <w:r w:rsidRPr="000509AA">
        <w:rPr>
          <w:rtl/>
        </w:rPr>
        <w:t xml:space="preserve"> أقدم على</w:t>
      </w:r>
      <w:r w:rsidR="00837488" w:rsidRPr="00B2039A">
        <w:rPr>
          <w:rtl/>
        </w:rPr>
        <w:t>ٰ</w:t>
      </w:r>
      <w:r w:rsidRPr="000509AA">
        <w:rPr>
          <w:rtl/>
        </w:rPr>
        <w:t xml:space="preserve"> قتل مالك بن نويرة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ونكح امرأته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فكره ذلك أبو بكر وعرض الدية على</w:t>
      </w:r>
      <w:r w:rsidR="00837488" w:rsidRPr="00B2039A">
        <w:rPr>
          <w:rtl/>
        </w:rPr>
        <w:t>ٰ</w:t>
      </w:r>
      <w:r w:rsidRPr="000509AA">
        <w:rPr>
          <w:rtl/>
        </w:rPr>
        <w:t xml:space="preserve"> متم</w:t>
      </w:r>
      <w:r w:rsidR="00837488">
        <w:rPr>
          <w:rtl/>
        </w:rPr>
        <w:t>ّ</w:t>
      </w:r>
      <w:r w:rsidRPr="000509AA">
        <w:rPr>
          <w:rtl/>
        </w:rPr>
        <w:t>م بن نويرة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وأمر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خالد بطلاق امرأة مالك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ولم ير</w:t>
      </w:r>
      <w:r w:rsidR="00837488">
        <w:rPr>
          <w:rtl/>
        </w:rPr>
        <w:t>َ</w:t>
      </w:r>
      <w:r w:rsidRPr="000509AA">
        <w:rPr>
          <w:rtl/>
        </w:rPr>
        <w:t xml:space="preserve"> أن يعزله</w:t>
      </w:r>
      <w:r w:rsidR="00F26704">
        <w:rPr>
          <w:rtl/>
        </w:rPr>
        <w:t xml:space="preserve"> . .</w:t>
      </w:r>
    </w:p>
    <w:p w:rsidR="000509AA" w:rsidRPr="000342CF" w:rsidRDefault="000509AA" w:rsidP="000342CF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وفي </w:t>
      </w:r>
      <w:r w:rsidRPr="008B6C79">
        <w:rPr>
          <w:rStyle w:val="rfdBold2"/>
          <w:rtl/>
        </w:rPr>
        <w:t>تاريخ أبي الفداء</w:t>
      </w:r>
      <w:r w:rsidRPr="000509AA">
        <w:rPr>
          <w:rtl/>
        </w:rPr>
        <w:t xml:space="preserve"> : فقال عمر لأبي بكر : إن</w:t>
      </w:r>
      <w:r w:rsidR="00837488">
        <w:rPr>
          <w:rtl/>
        </w:rPr>
        <w:t>ّ</w:t>
      </w:r>
      <w:r w:rsidRPr="000509AA">
        <w:rPr>
          <w:rtl/>
        </w:rPr>
        <w:t xml:space="preserve"> سيف خالد فيه</w:t>
      </w:r>
      <w:r w:rsidR="000342CF">
        <w:rPr>
          <w:rtl/>
        </w:rPr>
        <w:t xml:space="preserve"> </w:t>
      </w:r>
      <w:r w:rsidR="000342CF">
        <w:rPr>
          <w:rtl/>
        </w:rPr>
        <w:br/>
      </w:r>
      <w:r w:rsidR="000342CF">
        <w:rPr>
          <w:rtl/>
        </w:rPr>
        <w:br/>
      </w:r>
      <w:r w:rsidRPr="000342CF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تاريخ الطبري</w:t>
      </w:r>
      <w:r w:rsidR="00837488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202</w:t>
      </w:r>
      <w:r w:rsidR="00F26704" w:rsidRPr="005E6236">
        <w:rPr>
          <w:rtl/>
        </w:rPr>
        <w:t xml:space="preserve"> .</w:t>
      </w:r>
    </w:p>
    <w:p w:rsidR="000509AA" w:rsidRPr="000509AA" w:rsidRDefault="000509AA" w:rsidP="00415BE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رهق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وأكثر عليه في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يا عمر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تأو</w:t>
      </w:r>
      <w:r w:rsidR="00B26279">
        <w:rPr>
          <w:rtl/>
        </w:rPr>
        <w:t>ّ</w:t>
      </w:r>
      <w:r w:rsidRPr="000509AA">
        <w:rPr>
          <w:rtl/>
        </w:rPr>
        <w:t>ل فأخطأ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فارفع لسانك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خالد</w:t>
      </w:r>
      <w:r w:rsidR="00F26704">
        <w:rPr>
          <w:rtl/>
        </w:rPr>
        <w:t xml:space="preserve"> . .</w:t>
      </w:r>
    </w:p>
    <w:p w:rsidR="000509AA" w:rsidRPr="000509AA" w:rsidRDefault="000509AA" w:rsidP="008B6C79">
      <w:pPr>
        <w:rPr>
          <w:rtl/>
        </w:rPr>
      </w:pPr>
      <w:r w:rsidRPr="000509AA">
        <w:rPr>
          <w:rtl/>
        </w:rPr>
        <w:t>وفي لفظ الطبري : فلم</w:t>
      </w:r>
      <w:r w:rsidR="00B26279">
        <w:rPr>
          <w:rtl/>
        </w:rPr>
        <w:t>ّ</w:t>
      </w:r>
      <w:r w:rsidRPr="000509AA">
        <w:rPr>
          <w:rtl/>
        </w:rPr>
        <w:t>ا بلغ قتلهم عمر</w:t>
      </w:r>
      <w:r w:rsidR="00B26279">
        <w:rPr>
          <w:rtl/>
        </w:rPr>
        <w:t>َ</w:t>
      </w:r>
      <w:r w:rsidRPr="000509AA">
        <w:rPr>
          <w:rtl/>
        </w:rPr>
        <w:t xml:space="preserve"> بن الخط</w:t>
      </w:r>
      <w:r w:rsidR="00B26279">
        <w:rPr>
          <w:rtl/>
        </w:rPr>
        <w:t>ّ</w:t>
      </w:r>
      <w:r w:rsidRPr="000509AA">
        <w:rPr>
          <w:rtl/>
        </w:rPr>
        <w:t>اب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أي قتل مالك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نويرة وقومه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تكل</w:t>
      </w:r>
      <w:r w:rsidR="00B26279">
        <w:rPr>
          <w:rtl/>
        </w:rPr>
        <w:t>ّ</w:t>
      </w:r>
      <w:r w:rsidRPr="000509AA">
        <w:rPr>
          <w:rtl/>
        </w:rPr>
        <w:t>م فيه عند أبي بكر فأكثر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: عدو</w:t>
      </w:r>
      <w:r w:rsidR="00B26279">
        <w:rPr>
          <w:rtl/>
        </w:rPr>
        <w:t>ّ</w:t>
      </w:r>
      <w:r w:rsidRPr="000509AA">
        <w:rPr>
          <w:rtl/>
        </w:rPr>
        <w:t xml:space="preserve">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عدا على</w:t>
      </w:r>
      <w:r w:rsidR="00B26279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امرئ مسلم فقتله ثم</w:t>
      </w:r>
      <w:r w:rsidR="00B26279">
        <w:rPr>
          <w:rtl/>
        </w:rPr>
        <w:t>ّ</w:t>
      </w:r>
      <w:r w:rsidRPr="000509AA">
        <w:rPr>
          <w:rtl/>
        </w:rPr>
        <w:t xml:space="preserve"> نزا على</w:t>
      </w:r>
      <w:r w:rsidR="00B26279" w:rsidRPr="00B2039A">
        <w:rPr>
          <w:rtl/>
        </w:rPr>
        <w:t>ٰ</w:t>
      </w:r>
      <w:r w:rsidRPr="000509AA">
        <w:rPr>
          <w:rtl/>
        </w:rPr>
        <w:t xml:space="preserve"> امرأته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وأقبل خالد بن الوليد قافلا</w:t>
      </w:r>
      <w:r w:rsidR="00B26279">
        <w:rPr>
          <w:rtl/>
        </w:rPr>
        <w:t>ً</w:t>
      </w:r>
      <w:r w:rsidRPr="000509AA">
        <w:rPr>
          <w:rtl/>
        </w:rPr>
        <w:t xml:space="preserve"> حت</w:t>
      </w:r>
      <w:r w:rsidR="00B26279">
        <w:rPr>
          <w:rtl/>
        </w:rPr>
        <w:t>ّ</w:t>
      </w:r>
      <w:r w:rsidRPr="000509AA">
        <w:rPr>
          <w:rtl/>
        </w:rPr>
        <w:t>ى</w:t>
      </w:r>
      <w:r w:rsidR="00B26279" w:rsidRPr="00B2039A">
        <w:rPr>
          <w:rtl/>
        </w:rPr>
        <w:t>ٰ</w:t>
      </w:r>
      <w:r w:rsidRPr="000509AA">
        <w:rPr>
          <w:rtl/>
        </w:rPr>
        <w:t xml:space="preserve"> دخل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المسجد وعليه قباء له عليه صدأ الحديد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معتجرا</w:t>
      </w:r>
      <w:r w:rsidR="00B26279">
        <w:rPr>
          <w:rtl/>
        </w:rPr>
        <w:t>ً</w:t>
      </w:r>
      <w:r w:rsidRPr="000509AA">
        <w:rPr>
          <w:rtl/>
        </w:rPr>
        <w:t xml:space="preserve"> بعمامة 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قد غرز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عمامته أسهما</w:t>
      </w:r>
      <w:r w:rsidR="00B26279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</w:t>
      </w:r>
      <w:r w:rsidR="00B26279">
        <w:rPr>
          <w:rtl/>
        </w:rPr>
        <w:t>ّ</w:t>
      </w:r>
      <w:r w:rsidRPr="000509AA">
        <w:rPr>
          <w:rtl/>
        </w:rPr>
        <w:t>ا أن دخل المسجد قام إليه عمر فانتزع الأسهم من رأسه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فحط</w:t>
      </w:r>
      <w:r w:rsidR="00B26279">
        <w:rPr>
          <w:rtl/>
        </w:rPr>
        <w:t>ّ</w:t>
      </w:r>
      <w:r w:rsidRPr="000509AA">
        <w:rPr>
          <w:rtl/>
        </w:rPr>
        <w:t>مها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B26279">
        <w:rPr>
          <w:rtl/>
        </w:rPr>
        <w:t>ّ</w:t>
      </w:r>
      <w:r w:rsidRPr="000509AA">
        <w:rPr>
          <w:rtl/>
        </w:rPr>
        <w:t xml:space="preserve"> قال : أرئاء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قتلت امرأ</w:t>
      </w:r>
      <w:r w:rsidR="00B26279">
        <w:rPr>
          <w:rtl/>
        </w:rPr>
        <w:t>ً</w:t>
      </w:r>
      <w:r w:rsidRPr="000509AA">
        <w:rPr>
          <w:rtl/>
        </w:rPr>
        <w:t xml:space="preserve"> مسلما</w:t>
      </w:r>
      <w:r w:rsidR="00B26279">
        <w:rPr>
          <w:rtl/>
        </w:rPr>
        <w:t>ً</w:t>
      </w:r>
      <w:r w:rsidRPr="000509AA">
        <w:rPr>
          <w:rtl/>
        </w:rPr>
        <w:t xml:space="preserve"> ثم</w:t>
      </w:r>
      <w:r w:rsidR="00B26279">
        <w:rPr>
          <w:rtl/>
        </w:rPr>
        <w:t>ّ</w:t>
      </w:r>
      <w:r w:rsidRPr="000509AA">
        <w:rPr>
          <w:rtl/>
        </w:rPr>
        <w:t xml:space="preserve"> نزوت على</w:t>
      </w:r>
      <w:r w:rsidR="00B26279" w:rsidRPr="00B2039A">
        <w:rPr>
          <w:rtl/>
        </w:rPr>
        <w:t>ٰ</w:t>
      </w:r>
      <w:r w:rsidRPr="000509AA">
        <w:rPr>
          <w:rtl/>
        </w:rPr>
        <w:t xml:space="preserve"> امرأته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ثم</w:t>
      </w:r>
      <w:r w:rsidR="00B26279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ذكر أن</w:t>
      </w:r>
      <w:r w:rsidR="00B26279">
        <w:rPr>
          <w:rtl/>
        </w:rPr>
        <w:t>ّ</w:t>
      </w:r>
      <w:r w:rsidRPr="000509AA">
        <w:rPr>
          <w:rtl/>
        </w:rPr>
        <w:t xml:space="preserve"> أبا بكر عذره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وروى</w:t>
      </w:r>
      <w:r w:rsidR="00B26279" w:rsidRPr="00B2039A">
        <w:rPr>
          <w:rtl/>
        </w:rPr>
        <w:t>ٰ</w:t>
      </w:r>
      <w:r w:rsidRPr="000509AA">
        <w:rPr>
          <w:rtl/>
        </w:rPr>
        <w:t xml:space="preserve"> ثابت في </w:t>
      </w:r>
      <w:r w:rsidRPr="008B6C79">
        <w:rPr>
          <w:rStyle w:val="rfdBold2"/>
          <w:rtl/>
        </w:rPr>
        <w:t>الدلائل</w:t>
      </w:r>
      <w:r w:rsidRPr="000509AA">
        <w:rPr>
          <w:rtl/>
        </w:rPr>
        <w:t xml:space="preserve"> : إن</w:t>
      </w:r>
      <w:r w:rsidR="00B26279">
        <w:rPr>
          <w:rtl/>
        </w:rPr>
        <w:t>ّ</w:t>
      </w:r>
      <w:r w:rsidRPr="000509AA">
        <w:rPr>
          <w:rtl/>
        </w:rPr>
        <w:t xml:space="preserve"> خالدا</w:t>
      </w:r>
      <w:r w:rsidR="00B26279">
        <w:rPr>
          <w:rtl/>
        </w:rPr>
        <w:t>ً</w:t>
      </w:r>
      <w:r w:rsidRPr="000509AA">
        <w:rPr>
          <w:rtl/>
        </w:rPr>
        <w:t xml:space="preserve"> رأى</w:t>
      </w:r>
      <w:r w:rsidR="00B26279" w:rsidRPr="00B2039A">
        <w:rPr>
          <w:rtl/>
        </w:rPr>
        <w:t>ٰ</w:t>
      </w:r>
      <w:r w:rsidRPr="000509AA">
        <w:rPr>
          <w:rtl/>
        </w:rPr>
        <w:t xml:space="preserve"> امرأة مالك وكانت فائقة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الجمال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مالك بعد ذلك لامرأته : قتلتيني</w:t>
      </w:r>
      <w:r w:rsidR="00F26704">
        <w:rPr>
          <w:rtl/>
        </w:rPr>
        <w:t xml:space="preserve"> .</w:t>
      </w:r>
    </w:p>
    <w:p w:rsidR="008B6C79" w:rsidRDefault="000509AA" w:rsidP="00B26279">
      <w:pPr>
        <w:rPr>
          <w:rtl/>
        </w:rPr>
      </w:pPr>
      <w:r w:rsidRPr="000509AA">
        <w:rPr>
          <w:rtl/>
        </w:rPr>
        <w:t>وقال الزمخشري و</w:t>
      </w:r>
      <w:r w:rsidR="00B26279" w:rsidRPr="00B2039A">
        <w:rPr>
          <w:rtl/>
        </w:rPr>
        <w:t>ٱ</w:t>
      </w:r>
      <w:r w:rsidRPr="000509AA">
        <w:rPr>
          <w:rtl/>
        </w:rPr>
        <w:t>بن الأثير وأبو الفداء والزبيدي : إن</w:t>
      </w:r>
      <w:r w:rsidR="00B26279">
        <w:rPr>
          <w:rtl/>
        </w:rPr>
        <w:t>ّ</w:t>
      </w:r>
      <w:r w:rsidRPr="000509AA">
        <w:rPr>
          <w:rtl/>
        </w:rPr>
        <w:t xml:space="preserve"> مالك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نويرة </w:t>
      </w:r>
      <w:r w:rsidRPr="000509AA">
        <w:rPr>
          <w:rStyle w:val="rfdAlaem"/>
          <w:rtl/>
        </w:rPr>
        <w:t>رضي‌الله‌عنه</w:t>
      </w:r>
      <w:r w:rsidRPr="000509AA">
        <w:rPr>
          <w:rtl/>
        </w:rPr>
        <w:t xml:space="preserve"> قال لامرأته يوم قتله خالد بن الوليد : أقتلت</w:t>
      </w:r>
      <w:r w:rsidR="00B26279">
        <w:rPr>
          <w:rtl/>
        </w:rPr>
        <w:t>ِ</w:t>
      </w:r>
      <w:r w:rsidRPr="000509AA">
        <w:rPr>
          <w:rtl/>
        </w:rPr>
        <w:t>ني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وكانت جميلة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حسناء تزو</w:t>
      </w:r>
      <w:r w:rsidR="00B26279">
        <w:rPr>
          <w:rtl/>
        </w:rPr>
        <w:t>ّ</w:t>
      </w:r>
      <w:r w:rsidRPr="000509AA">
        <w:rPr>
          <w:rtl/>
        </w:rPr>
        <w:t>جها خالد بعد قتله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فأنكر ذ</w:t>
      </w:r>
      <w:r w:rsidR="008B6C79">
        <w:rPr>
          <w:rtl/>
        </w:rPr>
        <w:t>لك عبد الله بن عمر</w:t>
      </w:r>
      <w:r w:rsidR="00C51724">
        <w:rPr>
          <w:rtl/>
        </w:rPr>
        <w:t xml:space="preserve"> ،</w:t>
      </w:r>
      <w:r w:rsidR="008B6C79">
        <w:rPr>
          <w:rtl/>
        </w:rPr>
        <w:t xml:space="preserve"> وقيل فيه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8B6C79" w:rsidTr="000342CF"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أفي الحق</w:t>
            </w:r>
            <w:r w:rsidR="00B26279">
              <w:rPr>
                <w:rtl/>
              </w:rPr>
              <w:t>ّ</w:t>
            </w:r>
            <w:r w:rsidRPr="000509AA">
              <w:rPr>
                <w:rtl/>
              </w:rPr>
              <w:t xml:space="preserve"> أن</w:t>
            </w:r>
            <w:r w:rsidR="00B26279">
              <w:rPr>
                <w:rtl/>
              </w:rPr>
              <w:t>ّ</w:t>
            </w:r>
            <w:r w:rsidRPr="000509AA">
              <w:rPr>
                <w:rtl/>
              </w:rPr>
              <w:t>ا لم تجف</w:t>
            </w:r>
            <w:r w:rsidR="00B26279">
              <w:rPr>
                <w:rtl/>
              </w:rPr>
              <w:t>ّ</w:t>
            </w:r>
            <w:r w:rsidRPr="000509AA">
              <w:rPr>
                <w:rtl/>
              </w:rPr>
              <w:t xml:space="preserve"> دماؤنا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وهذا عروسا</w:t>
            </w:r>
            <w:r w:rsidR="00B26279">
              <w:rPr>
                <w:rtl/>
              </w:rPr>
              <w:t>ً</w:t>
            </w:r>
            <w:r w:rsidRPr="000509AA">
              <w:rPr>
                <w:rtl/>
              </w:rPr>
              <w:t xml:space="preserve"> باليمامة خالد</w:t>
            </w:r>
            <w:r w:rsidR="00C12BF0">
              <w:rPr>
                <w:rtl/>
              </w:rPr>
              <w:t xml:space="preserve"> ؟</w:t>
            </w:r>
            <w:r w:rsidR="007A060E">
              <w:rPr>
                <w:rtl/>
              </w:rPr>
              <w:t xml:space="preserve"> !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Footnotenum"/>
                <w:rtl/>
              </w:rPr>
              <w:t>(1)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342CF" w:rsidRDefault="000509AA" w:rsidP="000342CF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وفي </w:t>
      </w:r>
      <w:r w:rsidRPr="008B6C79">
        <w:rPr>
          <w:rStyle w:val="rfdBold2"/>
          <w:rtl/>
        </w:rPr>
        <w:t>تاريخ ابن شحنة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Pr="000509AA">
        <w:rPr>
          <w:rtl/>
        </w:rPr>
        <w:t xml:space="preserve"> : أمر خالد ضرارا</w:t>
      </w:r>
      <w:r w:rsidR="00B26279">
        <w:rPr>
          <w:rtl/>
        </w:rPr>
        <w:t>ً</w:t>
      </w:r>
      <w:r w:rsidRPr="000509AA">
        <w:rPr>
          <w:rtl/>
        </w:rPr>
        <w:t xml:space="preserve"> بضرب عنق مالك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فالتفت مالك إلى</w:t>
      </w:r>
      <w:r w:rsidR="00B26279" w:rsidRPr="00B2039A">
        <w:rPr>
          <w:rtl/>
        </w:rPr>
        <w:t>ٰ</w:t>
      </w:r>
      <w:r w:rsidRPr="000509AA">
        <w:rPr>
          <w:rtl/>
        </w:rPr>
        <w:t xml:space="preserve"> زوجته وقال لخالد : هذه التي قتلتني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وكانت في غاية</w:t>
      </w:r>
      <w:r w:rsidR="000342CF">
        <w:rPr>
          <w:rtl/>
        </w:rPr>
        <w:t xml:space="preserve"> </w:t>
      </w:r>
      <w:r w:rsidR="000342CF">
        <w:rPr>
          <w:rtl/>
        </w:rPr>
        <w:br/>
      </w:r>
      <w:r w:rsidRPr="000342CF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ولاحظ لمزيد من التفاصيل : تاريخ الطبري</w:t>
      </w:r>
      <w:r w:rsidR="008B6C79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241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الكامل في التاريخ</w:t>
      </w:r>
      <w:r w:rsidR="008B6C79"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</w:t>
      </w:r>
      <w:r w:rsidR="00444449" w:rsidRPr="005E6236">
        <w:rPr>
          <w:rtl/>
        </w:rPr>
        <w:t xml:space="preserve"> </w:t>
      </w:r>
      <w:r w:rsidR="00444449" w:rsidRPr="005E6236">
        <w:rPr>
          <w:rtl/>
        </w:rPr>
        <w:br/>
      </w:r>
      <w:r w:rsidRPr="005E6236">
        <w:rPr>
          <w:rtl/>
        </w:rPr>
        <w:t xml:space="preserve">الأثير </w:t>
      </w:r>
      <w:r w:rsidR="00294847" w:rsidRPr="005E6236">
        <w:rPr>
          <w:rtl/>
        </w:rPr>
        <w:t>ـ</w:t>
      </w:r>
      <w:r w:rsidR="008B6C79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149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أ</w:t>
      </w:r>
      <w:r w:rsidR="00B26279" w:rsidRPr="005E6236">
        <w:rPr>
          <w:rtl/>
        </w:rPr>
        <w:t>ُ</w:t>
      </w:r>
      <w:r w:rsidRPr="005E6236">
        <w:rPr>
          <w:rtl/>
        </w:rPr>
        <w:t>سد الغابة</w:t>
      </w:r>
      <w:r w:rsidR="008B6C79" w:rsidRPr="005E6236">
        <w:rPr>
          <w:rtl/>
        </w:rPr>
        <w:t xml:space="preserve"> </w:t>
      </w:r>
      <w:r w:rsidRPr="005E6236">
        <w:rPr>
          <w:rtl/>
        </w:rPr>
        <w:t>4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295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تاريخ دمشق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عساكر </w:t>
      </w:r>
      <w:r w:rsidR="00294847" w:rsidRPr="005E6236">
        <w:rPr>
          <w:rtl/>
        </w:rPr>
        <w:t>ـ</w:t>
      </w:r>
      <w:r w:rsidR="008B6C79" w:rsidRPr="005E6236">
        <w:rPr>
          <w:rtl/>
        </w:rPr>
        <w:t xml:space="preserve"> </w:t>
      </w:r>
      <w:r w:rsidRPr="005E6236">
        <w:rPr>
          <w:rtl/>
        </w:rPr>
        <w:t>5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105</w:t>
      </w:r>
      <w:r w:rsidR="00C51724" w:rsidRPr="005E6236">
        <w:rPr>
          <w:rtl/>
        </w:rPr>
        <w:t xml:space="preserve"> ،</w:t>
      </w:r>
      <w:r w:rsidR="008B6C79" w:rsidRPr="005E6236">
        <w:rPr>
          <w:rtl/>
        </w:rPr>
        <w:t xml:space="preserve"> </w:t>
      </w:r>
      <w:r w:rsidR="00B26279" w:rsidRPr="005E6236">
        <w:rPr>
          <w:rtl/>
        </w:rPr>
        <w:br/>
      </w:r>
      <w:r w:rsidRPr="005E6236">
        <w:rPr>
          <w:rtl/>
        </w:rPr>
        <w:t>خزانة الأدب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237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تاريخ ابن كثير</w:t>
      </w:r>
      <w:r w:rsidR="008B6C79" w:rsidRPr="005E6236">
        <w:rPr>
          <w:rtl/>
        </w:rPr>
        <w:t xml:space="preserve"> </w:t>
      </w:r>
      <w:r w:rsidRPr="005E6236">
        <w:rPr>
          <w:rtl/>
        </w:rPr>
        <w:t>6</w:t>
      </w:r>
      <w:r w:rsidR="007A060E" w:rsidRPr="005E6236">
        <w:rPr>
          <w:rtl/>
        </w:rPr>
        <w:t xml:space="preserve"> / </w:t>
      </w:r>
      <w:r w:rsidRPr="005E6236">
        <w:rPr>
          <w:rtl/>
        </w:rPr>
        <w:t>321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تاريخ الخميس</w:t>
      </w:r>
      <w:r w:rsidR="008B6C79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233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الإصابة</w:t>
      </w:r>
      <w:r w:rsidR="008B6C79" w:rsidRPr="005E6236">
        <w:rPr>
          <w:rtl/>
        </w:rPr>
        <w:t xml:space="preserve"> </w:t>
      </w:r>
      <w:r w:rsidR="00B26279" w:rsidRPr="005E6236">
        <w:rPr>
          <w:rtl/>
        </w:rPr>
        <w:br/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 xml:space="preserve">414 </w:t>
      </w:r>
      <w:r w:rsidR="008767F4" w:rsidRPr="005E6236">
        <w:rPr>
          <w:rtl/>
        </w:rPr>
        <w:t xml:space="preserve">و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357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الفائق</w:t>
      </w:r>
      <w:r w:rsidR="008B6C79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154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النهاية</w:t>
      </w:r>
      <w:r w:rsidR="008B6C79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257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تاريخ أبي الفداء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158</w:t>
      </w:r>
      <w:r w:rsidR="00C51724" w:rsidRPr="005E6236">
        <w:rPr>
          <w:rtl/>
        </w:rPr>
        <w:t xml:space="preserve"> ،</w:t>
      </w:r>
      <w:r w:rsidR="008B6C79" w:rsidRPr="005E6236">
        <w:rPr>
          <w:rtl/>
        </w:rPr>
        <w:t xml:space="preserve"> </w:t>
      </w:r>
      <w:r w:rsidR="00B26279" w:rsidRPr="005E6236">
        <w:rPr>
          <w:rtl/>
        </w:rPr>
        <w:br/>
      </w:r>
      <w:r w:rsidRPr="005E6236">
        <w:rPr>
          <w:rtl/>
        </w:rPr>
        <w:t>وتاج العروس</w:t>
      </w:r>
      <w:r w:rsidR="008B6C79" w:rsidRPr="005E6236">
        <w:rPr>
          <w:rtl/>
        </w:rPr>
        <w:t xml:space="preserve"> </w:t>
      </w:r>
      <w:r w:rsidRPr="005E6236">
        <w:rPr>
          <w:rtl/>
        </w:rPr>
        <w:t>8</w:t>
      </w:r>
      <w:r w:rsidR="007A060E" w:rsidRPr="005E6236">
        <w:rPr>
          <w:rtl/>
        </w:rPr>
        <w:t xml:space="preserve"> / </w:t>
      </w:r>
      <w:r w:rsidRPr="005E6236">
        <w:rPr>
          <w:rtl/>
        </w:rPr>
        <w:t>75</w:t>
      </w:r>
      <w:r w:rsidR="000342CF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 xml:space="preserve">(2) في هامش الكامل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الأثير </w:t>
      </w:r>
      <w:r w:rsidR="00294847" w:rsidRPr="005E6236">
        <w:rPr>
          <w:rtl/>
        </w:rPr>
        <w:t>ـ</w:t>
      </w:r>
      <w:r w:rsidR="008B6C79" w:rsidRPr="005E6236">
        <w:rPr>
          <w:rtl/>
        </w:rPr>
        <w:t xml:space="preserve"> </w:t>
      </w:r>
      <w:r w:rsidRPr="005E6236">
        <w:rPr>
          <w:rtl/>
        </w:rPr>
        <w:t>7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165</w:t>
      </w:r>
      <w:r w:rsidR="00F26704" w:rsidRPr="005E6236">
        <w:rPr>
          <w:rtl/>
        </w:rPr>
        <w:t xml:space="preserve"> .</w:t>
      </w:r>
    </w:p>
    <w:p w:rsidR="00415BE8" w:rsidRDefault="00415BE8" w:rsidP="008B6C79">
      <w:pPr>
        <w:pStyle w:val="rfdNormal0"/>
        <w:rPr>
          <w:rtl/>
        </w:rPr>
        <w:sectPr w:rsidR="00415BE8" w:rsidSect="00600DF3">
          <w:headerReference w:type="even" r:id="rId105"/>
          <w:headerReference w:type="default" r:id="rId106"/>
          <w:headerReference w:type="first" r:id="rId10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415BE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الجمال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خالد : بل قتلك رجوعك عن الإسلام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مالك : أنا مسلم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خالد : يا ضرار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اضرب عنقه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فضرب عنقه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ذلك يقول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أبو نمير السعدي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8B6C79" w:rsidTr="000342CF"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ألا قل لحي</w:t>
            </w:r>
            <w:r w:rsidR="00B26279">
              <w:rPr>
                <w:rtl/>
              </w:rPr>
              <w:t>ّ</w:t>
            </w:r>
            <w:r w:rsidRPr="000509AA">
              <w:rPr>
                <w:rtl/>
              </w:rPr>
              <w:t xml:space="preserve"> أ</w:t>
            </w:r>
            <w:r w:rsidR="00B26279">
              <w:rPr>
                <w:rtl/>
              </w:rPr>
              <w:t>ُ</w:t>
            </w:r>
            <w:r w:rsidRPr="000509AA">
              <w:rPr>
                <w:rtl/>
              </w:rPr>
              <w:t>وطؤا بالسناب</w:t>
            </w:r>
            <w:r>
              <w:rPr>
                <w:rtl/>
              </w:rPr>
              <w:t>ك</w:t>
            </w:r>
            <w:r w:rsidR="00B26279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>
              <w:rPr>
                <w:rtl/>
              </w:rPr>
              <w:t>تطاول هذا الليل من بعد مالك</w:t>
            </w:r>
            <w:r w:rsidR="00FB57D8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8B6C79" w:rsidTr="000342CF"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قضى</w:t>
            </w:r>
            <w:r w:rsidR="00FB57D8" w:rsidRPr="00B2039A">
              <w:rPr>
                <w:rtl/>
              </w:rPr>
              <w:t>ٰ</w:t>
            </w:r>
            <w:r w:rsidRPr="000509AA">
              <w:rPr>
                <w:rtl/>
              </w:rPr>
              <w:t xml:space="preserve"> خالد بغيا</w:t>
            </w:r>
            <w:r w:rsidR="00FB57D8">
              <w:rPr>
                <w:rtl/>
              </w:rPr>
              <w:t>ً</w:t>
            </w:r>
            <w:r w:rsidRPr="000509AA">
              <w:rPr>
                <w:rtl/>
              </w:rPr>
              <w:t xml:space="preserve"> عليه ب</w:t>
            </w:r>
            <w:r>
              <w:rPr>
                <w:rtl/>
              </w:rPr>
              <w:t>عرسه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>
              <w:rPr>
                <w:rtl/>
              </w:rPr>
              <w:t>وكان له فيها هوى</w:t>
            </w:r>
            <w:r w:rsidR="00FB57D8">
              <w:rPr>
                <w:rtl/>
              </w:rPr>
              <w:t>ً</w:t>
            </w:r>
            <w:r>
              <w:rPr>
                <w:rtl/>
              </w:rPr>
              <w:t xml:space="preserve"> قبل ذلك</w:t>
            </w:r>
            <w:r w:rsidR="00FB57D8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8B6C79" w:rsidTr="000342CF"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فأمضى</w:t>
            </w:r>
            <w:r w:rsidR="00FB57D8" w:rsidRPr="00B2039A">
              <w:rPr>
                <w:rtl/>
              </w:rPr>
              <w:t>ٰ</w:t>
            </w:r>
            <w:r w:rsidRPr="000509AA">
              <w:rPr>
                <w:rtl/>
              </w:rPr>
              <w:t xml:space="preserve"> هواه خالد غير عا</w:t>
            </w:r>
            <w:r>
              <w:rPr>
                <w:rtl/>
              </w:rPr>
              <w:t>طف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>
              <w:rPr>
                <w:rtl/>
              </w:rPr>
              <w:t>عنان الهوى</w:t>
            </w:r>
            <w:r w:rsidR="00FB57D8" w:rsidRPr="00B2039A">
              <w:rPr>
                <w:rtl/>
              </w:rPr>
              <w:t>ٰ</w:t>
            </w:r>
            <w:r>
              <w:rPr>
                <w:rtl/>
              </w:rPr>
              <w:t xml:space="preserve"> عنها ولا متمالك</w:t>
            </w:r>
            <w:r w:rsidR="00FB57D8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8B6C79" w:rsidTr="000342CF"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وأصبح ذا أهل وأصبح مالك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8B6C79" w:rsidRDefault="008B6C79" w:rsidP="00FD5A7F">
            <w:pPr>
              <w:pStyle w:val="rfdPoem"/>
              <w:rPr>
                <w:rtl/>
              </w:rPr>
            </w:pPr>
            <w:r>
              <w:rPr>
                <w:rtl/>
              </w:rPr>
              <w:t>إلى</w:t>
            </w:r>
            <w:r w:rsidR="00FB57D8" w:rsidRPr="00B2039A">
              <w:rPr>
                <w:rtl/>
              </w:rPr>
              <w:t>ٰ</w:t>
            </w:r>
            <w:r>
              <w:rPr>
                <w:rtl/>
              </w:rPr>
              <w:t xml:space="preserve"> غير أهل هالكا</w:t>
            </w:r>
            <w:r w:rsidR="00FB57D8">
              <w:rPr>
                <w:rtl/>
              </w:rPr>
              <w:t>ً</w:t>
            </w:r>
            <w:r>
              <w:rPr>
                <w:rtl/>
              </w:rPr>
              <w:t xml:space="preserve"> في الهوالك</w:t>
            </w:r>
            <w:r w:rsidR="00FB57D8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فلم</w:t>
      </w:r>
      <w:r w:rsidR="00FB57D8">
        <w:rPr>
          <w:rtl/>
        </w:rPr>
        <w:t>ّ</w:t>
      </w:r>
      <w:r w:rsidRPr="000509AA">
        <w:rPr>
          <w:rtl/>
        </w:rPr>
        <w:t>ا بلغ ذلك أبا بكر وعمر قال عمر لأبي بكر : إن</w:t>
      </w:r>
      <w:r w:rsidR="00FB57D8">
        <w:rPr>
          <w:rtl/>
        </w:rPr>
        <w:t>ّ</w:t>
      </w:r>
      <w:r w:rsidRPr="000509AA">
        <w:rPr>
          <w:rtl/>
        </w:rPr>
        <w:t xml:space="preserve"> خالدا</w:t>
      </w:r>
      <w:r w:rsidR="00FB57D8">
        <w:rPr>
          <w:rtl/>
        </w:rPr>
        <w:t>ً</w:t>
      </w:r>
      <w:r w:rsidRPr="000509AA">
        <w:rPr>
          <w:rtl/>
        </w:rPr>
        <w:t xml:space="preserve"> قد زنى</w:t>
      </w:r>
      <w:r w:rsidR="00FB57D8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فاجلده</w:t>
      </w:r>
      <w:r w:rsidR="00F26704">
        <w:rPr>
          <w:rtl/>
        </w:rPr>
        <w:t xml:space="preserve"> .</w:t>
      </w:r>
    </w:p>
    <w:p w:rsidR="000509AA" w:rsidRPr="000509AA" w:rsidRDefault="000509AA" w:rsidP="00FB57D8">
      <w:pPr>
        <w:rPr>
          <w:rtl/>
        </w:rPr>
      </w:pPr>
      <w:r w:rsidRPr="000509AA">
        <w:rPr>
          <w:rtl/>
        </w:rPr>
        <w:t xml:space="preserve">قال أبو بكر : لا </w:t>
      </w:r>
      <w:r w:rsidR="00FB57D8">
        <w:rPr>
          <w:rtl/>
        </w:rPr>
        <w:t>؛</w:t>
      </w:r>
      <w:r w:rsidRPr="000509AA">
        <w:rPr>
          <w:rtl/>
        </w:rPr>
        <w:t xml:space="preserve"> لأن</w:t>
      </w:r>
      <w:r w:rsidR="00FB57D8">
        <w:rPr>
          <w:rtl/>
        </w:rPr>
        <w:t>ّ</w:t>
      </w:r>
      <w:r w:rsidRPr="000509AA">
        <w:rPr>
          <w:rtl/>
        </w:rPr>
        <w:t>ه تأو</w:t>
      </w:r>
      <w:r w:rsidR="00FB57D8">
        <w:rPr>
          <w:rtl/>
        </w:rPr>
        <w:t>ّ</w:t>
      </w:r>
      <w:r w:rsidRPr="000509AA">
        <w:rPr>
          <w:rtl/>
        </w:rPr>
        <w:t>ل فأخطأ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: فإن</w:t>
      </w:r>
      <w:r w:rsidR="00FB57D8">
        <w:rPr>
          <w:rtl/>
        </w:rPr>
        <w:t>ّ</w:t>
      </w:r>
      <w:r w:rsidRPr="000509AA">
        <w:rPr>
          <w:rtl/>
        </w:rPr>
        <w:t>ه قتل مسلما</w:t>
      </w:r>
      <w:r w:rsidR="00FB57D8">
        <w:rPr>
          <w:rtl/>
        </w:rPr>
        <w:t>ً</w:t>
      </w:r>
      <w:r w:rsidRPr="000509AA">
        <w:rPr>
          <w:rtl/>
        </w:rPr>
        <w:t xml:space="preserve"> فاقتله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: لا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إن</w:t>
      </w:r>
      <w:r w:rsidR="00FB57D8">
        <w:rPr>
          <w:rtl/>
        </w:rPr>
        <w:t>ّ</w:t>
      </w:r>
      <w:r w:rsidRPr="000509AA">
        <w:rPr>
          <w:rtl/>
        </w:rPr>
        <w:t>ه تأو</w:t>
      </w:r>
      <w:r w:rsidR="00FB57D8">
        <w:rPr>
          <w:rtl/>
        </w:rPr>
        <w:t>ّ</w:t>
      </w:r>
      <w:r w:rsidRPr="000509AA">
        <w:rPr>
          <w:rtl/>
        </w:rPr>
        <w:t>ل فأخطأ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ثم</w:t>
      </w:r>
      <w:r w:rsidR="00FB57D8">
        <w:rPr>
          <w:rtl/>
        </w:rPr>
        <w:t>ّ</w:t>
      </w:r>
      <w:r w:rsidRPr="000509AA">
        <w:rPr>
          <w:rtl/>
        </w:rPr>
        <w:t xml:space="preserve"> قال : يا عمر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ما كنت لأغمد سيفا</w:t>
      </w:r>
      <w:r w:rsidR="00FB57D8">
        <w:rPr>
          <w:rtl/>
        </w:rPr>
        <w:t>ً</w:t>
      </w:r>
      <w:r w:rsidRPr="000509AA">
        <w:rPr>
          <w:rtl/>
        </w:rPr>
        <w:t xml:space="preserve"> سل</w:t>
      </w:r>
      <w:r w:rsidR="00FB57D8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الله عليهم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ورثى</w:t>
      </w:r>
      <w:r w:rsidR="00FB57D8" w:rsidRPr="00B2039A">
        <w:rPr>
          <w:rtl/>
        </w:rPr>
        <w:t>ٰ</w:t>
      </w:r>
      <w:r w:rsidRPr="000509AA">
        <w:rPr>
          <w:rtl/>
        </w:rPr>
        <w:t xml:space="preserve"> مالكا</w:t>
      </w:r>
      <w:r w:rsidR="00FB57D8">
        <w:rPr>
          <w:rtl/>
        </w:rPr>
        <w:t>ً</w:t>
      </w:r>
      <w:r w:rsidRPr="000509AA">
        <w:rPr>
          <w:rtl/>
        </w:rPr>
        <w:t xml:space="preserve"> أخوه متم</w:t>
      </w:r>
      <w:r w:rsidR="00FB57D8">
        <w:rPr>
          <w:rtl/>
        </w:rPr>
        <w:t>ّ</w:t>
      </w:r>
      <w:r w:rsidRPr="000509AA">
        <w:rPr>
          <w:rtl/>
        </w:rPr>
        <w:t xml:space="preserve">م بقصائد عديدة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FB57D8">
      <w:pPr>
        <w:rPr>
          <w:rtl/>
        </w:rPr>
      </w:pPr>
      <w:r w:rsidRPr="000509AA">
        <w:rPr>
          <w:rtl/>
        </w:rPr>
        <w:t xml:space="preserve">وفي </w:t>
      </w:r>
      <w:r w:rsidRPr="008B6C79">
        <w:rPr>
          <w:rStyle w:val="rfdBold2"/>
          <w:rtl/>
        </w:rPr>
        <w:t>تاريخ الخميس</w:t>
      </w:r>
      <w:r w:rsidRPr="000509AA">
        <w:rPr>
          <w:rtl/>
        </w:rPr>
        <w:t xml:space="preserve"> : اشتد</w:t>
      </w:r>
      <w:r w:rsidR="00FB57D8">
        <w:rPr>
          <w:rtl/>
        </w:rPr>
        <w:t>ّ</w:t>
      </w:r>
      <w:r w:rsidRPr="000509AA">
        <w:rPr>
          <w:rtl/>
        </w:rPr>
        <w:t xml:space="preserve"> في ذلك عمر وقال لأبي بكر : </w:t>
      </w:r>
      <w:r w:rsidR="00FB57D8">
        <w:rPr>
          <w:rtl/>
        </w:rPr>
        <w:t>ا</w:t>
      </w:r>
      <w:r w:rsidRPr="000509AA">
        <w:rPr>
          <w:rtl/>
        </w:rPr>
        <w:t>رجم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خالدا</w:t>
      </w:r>
      <w:r w:rsidR="00FB57D8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FB57D8">
        <w:rPr>
          <w:rtl/>
        </w:rPr>
        <w:t>ّ</w:t>
      </w:r>
      <w:r w:rsidRPr="000509AA">
        <w:rPr>
          <w:rtl/>
        </w:rPr>
        <w:t>ه قد استحل</w:t>
      </w:r>
      <w:r w:rsidR="00FB57D8">
        <w:rPr>
          <w:rtl/>
        </w:rPr>
        <w:t>ّ</w:t>
      </w:r>
      <w:r w:rsidRPr="000509AA">
        <w:rPr>
          <w:rtl/>
        </w:rPr>
        <w:t xml:space="preserve"> ذلك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أبو بكر : والله لا أفعل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إن كان خالد تأو</w:t>
      </w:r>
      <w:r w:rsidR="00FB57D8">
        <w:rPr>
          <w:rtl/>
        </w:rPr>
        <w:t>ّ</w:t>
      </w:r>
      <w:r w:rsidRPr="000509AA">
        <w:rPr>
          <w:rtl/>
        </w:rPr>
        <w:t>ل أمرا</w:t>
      </w:r>
      <w:r w:rsidR="00FB57D8">
        <w:rPr>
          <w:rtl/>
        </w:rPr>
        <w:t>ً</w:t>
      </w:r>
      <w:r w:rsidRPr="000509AA">
        <w:rPr>
          <w:rtl/>
        </w:rPr>
        <w:t xml:space="preserve"> فأخطأ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342CF" w:rsidP="000509AA">
      <w:pPr>
        <w:pStyle w:val="rfdLine"/>
        <w:rPr>
          <w:rtl/>
        </w:rPr>
      </w:pPr>
      <w:r w:rsidRPr="000342CF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لاحظ : تاريخ أبو الفداء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158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تاريخ الخميس</w:t>
      </w:r>
      <w:r w:rsidR="008B6C79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233</w:t>
      </w:r>
      <w:r w:rsidR="00F26704" w:rsidRPr="005E6236">
        <w:rPr>
          <w:rtl/>
        </w:rPr>
        <w:t xml:space="preserve"> .</w:t>
      </w:r>
    </w:p>
    <w:p w:rsidR="000509AA" w:rsidRPr="000509AA" w:rsidRDefault="000509AA" w:rsidP="002D2688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وفي </w:t>
      </w:r>
      <w:r w:rsidRPr="008B6C79">
        <w:rPr>
          <w:rStyle w:val="rfdBold2"/>
          <w:rtl/>
        </w:rPr>
        <w:t>شرح المواقف</w:t>
      </w:r>
      <w:r w:rsidRPr="000509AA">
        <w:rPr>
          <w:rtl/>
        </w:rPr>
        <w:t xml:space="preserve"> : فأشار عمر على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أبي بكر بقتل خالد قصاصا</w:t>
      </w:r>
      <w:r w:rsidR="009D1586">
        <w:rPr>
          <w:rtl/>
        </w:rPr>
        <w:t>ً</w:t>
      </w:r>
      <w:r w:rsidR="00F26704">
        <w:rPr>
          <w:rtl/>
        </w:rPr>
        <w:t xml:space="preserve"> .</w:t>
      </w:r>
      <w:r w:rsidR="002D2688">
        <w:rPr>
          <w:rtl/>
        </w:rPr>
        <w:t xml:space="preserve"> </w:t>
      </w:r>
      <w:r w:rsidR="002D2688">
        <w:rPr>
          <w:rtl/>
        </w:rPr>
        <w:br/>
      </w:r>
      <w:r w:rsidRPr="000509AA">
        <w:rPr>
          <w:rtl/>
        </w:rPr>
        <w:t>فقال أبو بكر : لا أغمد سيفا</w:t>
      </w:r>
      <w:r w:rsidR="009D1586">
        <w:rPr>
          <w:rtl/>
        </w:rPr>
        <w:t>ً</w:t>
      </w:r>
      <w:r w:rsidRPr="000509AA">
        <w:rPr>
          <w:rtl/>
        </w:rPr>
        <w:t xml:space="preserve"> شهره الله على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الكف</w:t>
      </w:r>
      <w:r w:rsidR="009D1586">
        <w:rPr>
          <w:rtl/>
        </w:rPr>
        <w:t>ّ</w:t>
      </w:r>
      <w:r w:rsidRPr="000509AA">
        <w:rPr>
          <w:rtl/>
        </w:rPr>
        <w:t>ار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وقال عمر لخالد : لئن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وليت الأمر لأقيدن</w:t>
      </w:r>
      <w:r w:rsidR="009D1586">
        <w:rPr>
          <w:rtl/>
        </w:rPr>
        <w:t>ّ</w:t>
      </w:r>
      <w:r w:rsidRPr="000509AA">
        <w:rPr>
          <w:rtl/>
        </w:rPr>
        <w:t xml:space="preserve">ك به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وفي </w:t>
      </w:r>
      <w:r w:rsidRPr="008B6C79">
        <w:rPr>
          <w:rStyle w:val="rfdBold2"/>
          <w:rtl/>
        </w:rPr>
        <w:t>تاريخ دمشق</w:t>
      </w:r>
      <w:r w:rsidRPr="000509AA">
        <w:rPr>
          <w:rtl/>
        </w:rPr>
        <w:t xml:space="preserve"> : قال عمر : إن</w:t>
      </w:r>
      <w:r w:rsidR="009D1586">
        <w:rPr>
          <w:rtl/>
        </w:rPr>
        <w:t>ّ</w:t>
      </w:r>
      <w:r w:rsidRPr="000509AA">
        <w:rPr>
          <w:rtl/>
        </w:rPr>
        <w:t>ي ما عتبت على</w:t>
      </w:r>
      <w:r w:rsidR="00E140D2" w:rsidRPr="00B40DAC">
        <w:rPr>
          <w:rtl/>
        </w:rPr>
        <w:t>ٰ</w:t>
      </w:r>
      <w:r w:rsidRPr="000509AA">
        <w:rPr>
          <w:rtl/>
        </w:rPr>
        <w:t xml:space="preserve"> خالد إل</w:t>
      </w:r>
      <w:r w:rsidR="009D1586">
        <w:rPr>
          <w:rtl/>
        </w:rPr>
        <w:t>ّ</w:t>
      </w:r>
      <w:r w:rsidRPr="000509AA">
        <w:rPr>
          <w:rtl/>
        </w:rPr>
        <w:t>ا في تقد</w:t>
      </w:r>
      <w:r w:rsidR="009D1586">
        <w:rPr>
          <w:rtl/>
        </w:rPr>
        <w:t>ّ</w:t>
      </w:r>
      <w:r w:rsidRPr="000509AA">
        <w:rPr>
          <w:rtl/>
        </w:rPr>
        <w:t>مه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وما كان يصنع في المال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وكان خالدا</w:t>
      </w:r>
      <w:r w:rsidR="009D1586">
        <w:rPr>
          <w:rtl/>
        </w:rPr>
        <w:t>ً</w:t>
      </w:r>
      <w:r w:rsidRPr="000509AA">
        <w:rPr>
          <w:rtl/>
        </w:rPr>
        <w:t xml:space="preserve"> إذا صار إليه شيئا</w:t>
      </w:r>
      <w:r w:rsidR="009D1586">
        <w:rPr>
          <w:rtl/>
        </w:rPr>
        <w:t>ً</w:t>
      </w:r>
      <w:r w:rsidRPr="000509AA">
        <w:rPr>
          <w:rtl/>
        </w:rPr>
        <w:t xml:space="preserve"> قسمه في أهل الغنى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ولم يرفع إلى</w:t>
      </w:r>
      <w:r w:rsidR="009D1586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بكر حسابه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فيه تقد</w:t>
      </w:r>
      <w:r w:rsidR="009D1586">
        <w:rPr>
          <w:rtl/>
        </w:rPr>
        <w:t>ّ</w:t>
      </w:r>
      <w:r w:rsidRPr="000509AA">
        <w:rPr>
          <w:rtl/>
        </w:rPr>
        <w:t>م على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أبي بكر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يفعل الأشياء التي لا يراها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أبو بكر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وأقدم على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قتل مالك بن نويرة ونكح امرأته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وصالح أهل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اليمامة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ونكح ابنة مجاعة بن مرارة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فكره ذلك أبو بكر ولم ير 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يعزله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9D1586">
      <w:pPr>
        <w:rPr>
          <w:rtl/>
        </w:rPr>
      </w:pPr>
      <w:r w:rsidRPr="002D2688">
        <w:rPr>
          <w:rStyle w:val="rfdBold2"/>
          <w:rtl/>
        </w:rPr>
        <w:t>هذا</w:t>
      </w:r>
      <w:r w:rsidR="00C51724" w:rsidRPr="000342CF">
        <w:rPr>
          <w:rtl/>
        </w:rPr>
        <w:t xml:space="preserve"> ،</w:t>
      </w:r>
      <w:r w:rsidRPr="000342CF">
        <w:rPr>
          <w:rtl/>
        </w:rPr>
        <w:t xml:space="preserve"> </w:t>
      </w:r>
      <w:r w:rsidRPr="000509AA">
        <w:rPr>
          <w:rtl/>
        </w:rPr>
        <w:t>وقد كان مالك من أصحاب النبي</w:t>
      </w:r>
      <w:r w:rsidR="009D1586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9D1586" w:rsidRPr="00B2039A">
        <w:rPr>
          <w:rtl/>
        </w:rPr>
        <w:t>ٱ</w:t>
      </w:r>
      <w:r w:rsidRPr="000509AA">
        <w:rPr>
          <w:rtl/>
        </w:rPr>
        <w:t xml:space="preserve">ستعمله </w:t>
      </w:r>
      <w:r w:rsidRPr="000509AA">
        <w:rPr>
          <w:rStyle w:val="rfdAlaem"/>
          <w:rtl/>
        </w:rPr>
        <w:t>صلى‌الله‌عليه‌وآله‌وسلم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صدقات قومه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من أشراف الجاهلية والإسلام</w:t>
      </w:r>
      <w:r w:rsidR="00F26704">
        <w:rPr>
          <w:rtl/>
        </w:rPr>
        <w:t xml:space="preserve"> .</w:t>
      </w:r>
    </w:p>
    <w:p w:rsidR="000509AA" w:rsidRPr="000509AA" w:rsidRDefault="000509AA" w:rsidP="009D1586">
      <w:pPr>
        <w:rPr>
          <w:rtl/>
        </w:rPr>
      </w:pPr>
      <w:r w:rsidRPr="000509AA">
        <w:rPr>
          <w:rtl/>
        </w:rPr>
        <w:t>ثم</w:t>
      </w:r>
      <w:r w:rsidR="009D1586">
        <w:rPr>
          <w:rtl/>
        </w:rPr>
        <w:t>ّ</w:t>
      </w:r>
      <w:r w:rsidRPr="000509AA">
        <w:rPr>
          <w:rtl/>
        </w:rPr>
        <w:t xml:space="preserve"> إن</w:t>
      </w:r>
      <w:r w:rsidR="009D1586">
        <w:rPr>
          <w:rtl/>
        </w:rPr>
        <w:t>ّ</w:t>
      </w:r>
      <w:r w:rsidRPr="000509AA">
        <w:rPr>
          <w:rtl/>
        </w:rPr>
        <w:t xml:space="preserve"> ضرار بن الأزور زميل خالد بن الوليد في قتل مالك قد شن</w:t>
      </w:r>
      <w:r w:rsidR="009D1586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الغارة على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حي</w:t>
      </w:r>
      <w:r w:rsidR="009D1586">
        <w:rPr>
          <w:rtl/>
        </w:rPr>
        <w:t>ّ</w:t>
      </w:r>
      <w:r w:rsidRPr="000509AA">
        <w:rPr>
          <w:rtl/>
        </w:rPr>
        <w:t xml:space="preserve"> من بني أسد فأخذ امرأة جميلة فوطئها بهبة من أصحابه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ثم</w:t>
      </w:r>
      <w:r w:rsidR="009D1586">
        <w:rPr>
          <w:rtl/>
        </w:rPr>
        <w:t>ّ</w:t>
      </w:r>
      <w:r w:rsidRPr="000509AA">
        <w:rPr>
          <w:rtl/>
        </w:rPr>
        <w:t xml:space="preserve"> ذكر ذلك لخالد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قد طي</w:t>
      </w:r>
      <w:r w:rsidR="009D1586">
        <w:rPr>
          <w:rtl/>
        </w:rPr>
        <w:t>ّ</w:t>
      </w:r>
      <w:r w:rsidRPr="000509AA">
        <w:rPr>
          <w:rtl/>
        </w:rPr>
        <w:t xml:space="preserve">بتها لك </w:t>
      </w:r>
      <w:r w:rsidR="009D1586">
        <w:rPr>
          <w:rtl/>
        </w:rPr>
        <w:t>؛</w:t>
      </w:r>
      <w:r w:rsidRPr="000509AA">
        <w:rPr>
          <w:rtl/>
        </w:rPr>
        <w:t xml:space="preserve"> فكتب إلى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عمر فأجاب برضخه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بالحجارة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342CF" w:rsidRDefault="000509AA" w:rsidP="000342CF">
      <w:pPr>
        <w:rPr>
          <w:rStyle w:val="rfdLineChar"/>
          <w:rtl/>
          <w:lang w:bidi="ar-SA"/>
        </w:rPr>
      </w:pPr>
      <w:r w:rsidRPr="000509AA">
        <w:rPr>
          <w:rtl/>
        </w:rPr>
        <w:t>وبعد فتح الشام أخرج ابن أبي شيبة و</w:t>
      </w:r>
      <w:r w:rsidR="009D1586" w:rsidRPr="00B2039A">
        <w:rPr>
          <w:rtl/>
        </w:rPr>
        <w:t>ٱ</w:t>
      </w:r>
      <w:r w:rsidRPr="000509AA">
        <w:rPr>
          <w:rtl/>
        </w:rPr>
        <w:t>بن المنذر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محارب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دثار : إن</w:t>
      </w:r>
      <w:r w:rsidR="009D1586">
        <w:rPr>
          <w:rtl/>
        </w:rPr>
        <w:t>ّ</w:t>
      </w:r>
      <w:r w:rsidRPr="000509AA">
        <w:rPr>
          <w:rtl/>
        </w:rPr>
        <w:t xml:space="preserve"> أ</w:t>
      </w:r>
      <w:r w:rsidR="009D1586">
        <w:rPr>
          <w:rtl/>
        </w:rPr>
        <w:t>ُ</w:t>
      </w:r>
      <w:r w:rsidRPr="000509AA">
        <w:rPr>
          <w:rtl/>
        </w:rPr>
        <w:t>ناسا</w:t>
      </w:r>
      <w:r w:rsidR="009D1586">
        <w:rPr>
          <w:rtl/>
        </w:rPr>
        <w:t>ً</w:t>
      </w:r>
      <w:r w:rsidRPr="000509AA">
        <w:rPr>
          <w:rtl/>
        </w:rPr>
        <w:t xml:space="preserve"> من أصحاب النبي</w:t>
      </w:r>
      <w:r w:rsidR="009D1586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شر</w:t>
      </w:r>
      <w:r w:rsidR="008B6C79">
        <w:rPr>
          <w:rtl/>
        </w:rPr>
        <w:t xml:space="preserve">بوا الخمر بالشام وقالوا : شربنا </w:t>
      </w:r>
      <w:r w:rsidR="009D1586">
        <w:rPr>
          <w:rtl/>
        </w:rPr>
        <w:br/>
      </w:r>
      <w:r w:rsidRPr="000509AA">
        <w:rPr>
          <w:rtl/>
        </w:rPr>
        <w:t xml:space="preserve">لقول الله : </w:t>
      </w:r>
      <w:r w:rsidR="00BE4BC2" w:rsidRPr="00BE4BC2">
        <w:rPr>
          <w:rStyle w:val="rfdAlaem"/>
          <w:rtl/>
        </w:rPr>
        <w:t>(</w:t>
      </w:r>
      <w:r w:rsidR="000342CF" w:rsidRPr="000342CF">
        <w:rPr>
          <w:rStyle w:val="rfdAie"/>
          <w:rtl/>
        </w:rPr>
        <w:t xml:space="preserve"> </w:t>
      </w:r>
      <w:r w:rsidR="009D1586" w:rsidRPr="009D1586">
        <w:rPr>
          <w:rStyle w:val="rfdAie"/>
          <w:rtl/>
        </w:rPr>
        <w:t>لَيْسَ عَلَى الَّذِينَ آمَنُوا وَعَمِلُوا الصَّالِحَاتِ جُنَاحٌ فِيمَا</w:t>
      </w:r>
      <w:r w:rsidR="000342CF">
        <w:rPr>
          <w:rStyle w:val="rfdAie"/>
          <w:rtl/>
        </w:rPr>
        <w:t xml:space="preserve"> </w:t>
      </w:r>
      <w:r w:rsidR="000342CF">
        <w:rPr>
          <w:rStyle w:val="rfdAie"/>
          <w:rtl/>
        </w:rPr>
        <w:br/>
      </w:r>
      <w:r w:rsidR="000342CF">
        <w:rPr>
          <w:rStyle w:val="rfdAie"/>
          <w:rtl/>
        </w:rPr>
        <w:br/>
      </w:r>
      <w:r w:rsidRPr="000342CF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المواقف : 403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شرح المواقف</w:t>
      </w:r>
      <w:r w:rsidR="008B6C79" w:rsidRPr="005E6236">
        <w:rPr>
          <w:rtl/>
        </w:rPr>
        <w:t xml:space="preserve"> </w:t>
      </w:r>
      <w:r w:rsidRPr="005E6236">
        <w:rPr>
          <w:rtl/>
        </w:rPr>
        <w:t>8</w:t>
      </w:r>
      <w:r w:rsidR="007A060E" w:rsidRPr="005E6236">
        <w:rPr>
          <w:rtl/>
        </w:rPr>
        <w:t xml:space="preserve"> / </w:t>
      </w:r>
      <w:r w:rsidRPr="005E6236">
        <w:rPr>
          <w:rtl/>
        </w:rPr>
        <w:t xml:space="preserve">307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308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تاريخ دمشق</w:t>
      </w:r>
      <w:r w:rsidR="008B6C79" w:rsidRPr="005E6236">
        <w:rPr>
          <w:rtl/>
        </w:rPr>
        <w:t xml:space="preserve"> </w:t>
      </w:r>
      <w:r w:rsidRPr="005E6236">
        <w:rPr>
          <w:rtl/>
        </w:rPr>
        <w:t>5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112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(3) لاحظ : تاريخ دمشق</w:t>
      </w:r>
      <w:r w:rsidR="008B6C79" w:rsidRPr="005E6236">
        <w:rPr>
          <w:rtl/>
        </w:rPr>
        <w:t xml:space="preserve"> </w:t>
      </w:r>
      <w:r w:rsidRPr="005E6236">
        <w:rPr>
          <w:rtl/>
        </w:rPr>
        <w:t>7</w:t>
      </w:r>
      <w:r w:rsidR="007A060E" w:rsidRPr="005E6236">
        <w:rPr>
          <w:rtl/>
        </w:rPr>
        <w:t xml:space="preserve"> / </w:t>
      </w:r>
      <w:r w:rsidRPr="005E6236">
        <w:rPr>
          <w:rtl/>
        </w:rPr>
        <w:t>31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خزانة الأدب</w:t>
      </w:r>
      <w:r w:rsidR="008B6C79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8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الإصابة</w:t>
      </w:r>
      <w:r w:rsidR="008B6C79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209</w:t>
      </w:r>
      <w:r w:rsidR="00F26704" w:rsidRPr="005E6236">
        <w:rPr>
          <w:rtl/>
        </w:rPr>
        <w:t xml:space="preserve"> .</w:t>
      </w:r>
    </w:p>
    <w:p w:rsidR="00415BE8" w:rsidRDefault="00415BE8" w:rsidP="009D1586">
      <w:pPr>
        <w:pStyle w:val="rfdNormal0"/>
        <w:rPr>
          <w:rtl/>
        </w:rPr>
        <w:sectPr w:rsidR="00415BE8" w:rsidSect="00600DF3">
          <w:headerReference w:type="even" r:id="rId108"/>
          <w:headerReference w:type="default" r:id="rId109"/>
          <w:headerReference w:type="first" r:id="rId11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415BE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="009D1586" w:rsidRPr="009D1586">
        <w:rPr>
          <w:rStyle w:val="rfdAie"/>
          <w:rtl/>
        </w:rPr>
        <w:lastRenderedPageBreak/>
        <w:t>طَعِمُوا</w:t>
      </w:r>
      <w:r w:rsidR="000342CF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الآية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وفي كتاب من أبي بكر له : لعمري يا بن أ</w:t>
      </w:r>
      <w:r w:rsidR="009D1586">
        <w:rPr>
          <w:rtl/>
        </w:rPr>
        <w:t>ُ</w:t>
      </w:r>
      <w:r w:rsidRPr="000509AA">
        <w:rPr>
          <w:rtl/>
        </w:rPr>
        <w:t>م</w:t>
      </w:r>
      <w:r w:rsidR="009D1586">
        <w:rPr>
          <w:rtl/>
        </w:rPr>
        <w:t>ّ</w:t>
      </w:r>
      <w:r w:rsidRPr="000509AA">
        <w:rPr>
          <w:rtl/>
        </w:rPr>
        <w:t xml:space="preserve"> خالد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إن</w:t>
      </w:r>
      <w:r w:rsidR="009D1586">
        <w:rPr>
          <w:rtl/>
        </w:rPr>
        <w:t>ّ</w:t>
      </w:r>
      <w:r w:rsidRPr="000509AA">
        <w:rPr>
          <w:rtl/>
        </w:rPr>
        <w:t>ك لفارغ تنكح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النساء وبفناء بيتك دم ألف ومائتي رجل من المسلمين لم يجفف بعد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كتبه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إليه لم</w:t>
      </w:r>
      <w:r w:rsidR="009D1586">
        <w:rPr>
          <w:rtl/>
        </w:rPr>
        <w:t>ّ</w:t>
      </w:r>
      <w:r w:rsidRPr="000509AA">
        <w:rPr>
          <w:rtl/>
        </w:rPr>
        <w:t>ا قال خالد لمجاعة : زو</w:t>
      </w:r>
      <w:r w:rsidR="009D1586">
        <w:rPr>
          <w:rtl/>
        </w:rPr>
        <w:t>ّ</w:t>
      </w:r>
      <w:r w:rsidRPr="000509AA">
        <w:rPr>
          <w:rtl/>
        </w:rPr>
        <w:t>جني ابنتك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فقال له مجاعة : مهلا</w:t>
      </w:r>
      <w:r w:rsidR="009D158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إن</w:t>
      </w:r>
      <w:r w:rsidR="009D1586">
        <w:rPr>
          <w:rtl/>
        </w:rPr>
        <w:t>ّ</w:t>
      </w:r>
      <w:r w:rsidRPr="000509AA">
        <w:rPr>
          <w:rtl/>
        </w:rPr>
        <w:t>ك قاطع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ظهري وظهرك معي عند صاحبك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قال : أي</w:t>
      </w:r>
      <w:r w:rsidR="009D1586">
        <w:rPr>
          <w:rtl/>
        </w:rPr>
        <w:t>ّ</w:t>
      </w:r>
      <w:r w:rsidRPr="000509AA">
        <w:rPr>
          <w:rtl/>
        </w:rPr>
        <w:t>ها الرجل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زو</w:t>
      </w:r>
      <w:r w:rsidR="009D1586">
        <w:rPr>
          <w:rtl/>
        </w:rPr>
        <w:t>ّ</w:t>
      </w:r>
      <w:r w:rsidRPr="000509AA">
        <w:rPr>
          <w:rtl/>
        </w:rPr>
        <w:t>جني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فزو</w:t>
      </w:r>
      <w:r w:rsidR="009D1586">
        <w:rPr>
          <w:rtl/>
        </w:rPr>
        <w:t>ّ</w:t>
      </w:r>
      <w:r w:rsidRPr="000509AA">
        <w:rPr>
          <w:rtl/>
        </w:rPr>
        <w:t>جه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فبلغ ذلك أبا بكر فكتب إليه الكتاب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</w:t>
      </w:r>
      <w:r w:rsidR="009D1586">
        <w:rPr>
          <w:rtl/>
        </w:rPr>
        <w:t>ّ</w:t>
      </w:r>
      <w:r w:rsidRPr="000509AA">
        <w:rPr>
          <w:rtl/>
        </w:rPr>
        <w:t>ا نظر خالد في الكتاب جعل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يقول : هذا عمل الأ</w:t>
      </w:r>
      <w:r w:rsidR="009D1586">
        <w:rPr>
          <w:rtl/>
        </w:rPr>
        <w:t>ُ</w:t>
      </w:r>
      <w:r w:rsidRPr="000509AA">
        <w:rPr>
          <w:rtl/>
        </w:rPr>
        <w:t>عيسر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يعني عمر بن الخط</w:t>
      </w:r>
      <w:r w:rsidR="009D1586">
        <w:rPr>
          <w:rtl/>
        </w:rPr>
        <w:t>ّ</w:t>
      </w:r>
      <w:r w:rsidRPr="000509AA">
        <w:rPr>
          <w:rtl/>
        </w:rPr>
        <w:t xml:space="preserve">اب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2D2688">
        <w:rPr>
          <w:rStyle w:val="rfdBold2"/>
          <w:rtl/>
        </w:rPr>
        <w:t>هذا</w:t>
      </w:r>
      <w:r w:rsidR="00C51724" w:rsidRPr="000342CF">
        <w:rPr>
          <w:rtl/>
        </w:rPr>
        <w:t xml:space="preserve"> ،</w:t>
      </w:r>
      <w:r w:rsidRPr="000342CF">
        <w:rPr>
          <w:rtl/>
        </w:rPr>
        <w:t xml:space="preserve"> </w:t>
      </w:r>
      <w:r w:rsidRPr="000509AA">
        <w:rPr>
          <w:rtl/>
        </w:rPr>
        <w:t>وقد كان خالد بن الوليد من نجوم قيادات الفتوح</w:t>
      </w:r>
      <w:r w:rsidR="00F26704">
        <w:rPr>
          <w:rtl/>
        </w:rPr>
        <w:t xml:space="preserve"> .</w:t>
      </w:r>
    </w:p>
    <w:p w:rsidR="000509AA" w:rsidRPr="000509AA" w:rsidRDefault="000509AA" w:rsidP="008B6C79">
      <w:pPr>
        <w:rPr>
          <w:rtl/>
        </w:rPr>
      </w:pPr>
      <w:r w:rsidRPr="000509AA">
        <w:rPr>
          <w:rtl/>
        </w:rPr>
        <w:t xml:space="preserve">وفي </w:t>
      </w:r>
      <w:r w:rsidRPr="008B6C79">
        <w:rPr>
          <w:rStyle w:val="rfdBold2"/>
          <w:rtl/>
        </w:rPr>
        <w:t>الإصابة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ترجمة خالد بن الوليد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: قال عمر لأبي بكر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اكتب إلى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خالد لا يعطي شيئا</w:t>
      </w:r>
      <w:r w:rsidR="009D1586">
        <w:rPr>
          <w:rtl/>
        </w:rPr>
        <w:t>ً</w:t>
      </w:r>
      <w:r w:rsidRPr="000509AA">
        <w:rPr>
          <w:rtl/>
        </w:rPr>
        <w:t xml:space="preserve"> إل</w:t>
      </w:r>
      <w:r w:rsidR="009D1586">
        <w:rPr>
          <w:rtl/>
        </w:rPr>
        <w:t>ّ</w:t>
      </w:r>
      <w:r w:rsidRPr="000509AA">
        <w:rPr>
          <w:rtl/>
        </w:rPr>
        <w:t>ا بأمرك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فكتب إليه بذلك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فأجابه خالد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إم</w:t>
      </w:r>
      <w:r w:rsidR="009D1586">
        <w:rPr>
          <w:rtl/>
        </w:rPr>
        <w:t>ّ</w:t>
      </w:r>
      <w:r w:rsidRPr="000509AA">
        <w:rPr>
          <w:rtl/>
        </w:rPr>
        <w:t>ا أن تدعني وعملي وإل</w:t>
      </w:r>
      <w:r w:rsidR="009D1586">
        <w:rPr>
          <w:rtl/>
        </w:rPr>
        <w:t>ّ</w:t>
      </w:r>
      <w:r w:rsidRPr="000509AA">
        <w:rPr>
          <w:rtl/>
        </w:rPr>
        <w:t>ا فشأنك بعملك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فأشار عليه عمر بعزله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أبو بكر : فمن يجزي عن</w:t>
      </w:r>
      <w:r w:rsidR="009D1586">
        <w:rPr>
          <w:rtl/>
        </w:rPr>
        <w:t>ّ</w:t>
      </w:r>
      <w:r w:rsidRPr="000509AA">
        <w:rPr>
          <w:rtl/>
        </w:rPr>
        <w:t>ي جزاء خالد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قال عمر : أنا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فتجه</w:t>
      </w:r>
      <w:r w:rsidR="009D1586">
        <w:rPr>
          <w:rtl/>
        </w:rPr>
        <w:t>ّ</w:t>
      </w:r>
      <w:r w:rsidRPr="000509AA">
        <w:rPr>
          <w:rtl/>
        </w:rPr>
        <w:t>ز عمر</w:t>
      </w:r>
      <w:r w:rsidR="00F26704">
        <w:rPr>
          <w:rtl/>
        </w:rPr>
        <w:t xml:space="preserve"> . . .</w:t>
      </w:r>
    </w:p>
    <w:p w:rsidR="000509AA" w:rsidRPr="000509AA" w:rsidRDefault="000509AA" w:rsidP="008B6C79">
      <w:pPr>
        <w:rPr>
          <w:rtl/>
        </w:rPr>
      </w:pPr>
      <w:r w:rsidRPr="000509AA">
        <w:rPr>
          <w:rtl/>
        </w:rPr>
        <w:t>إلى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أن قال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بعد ثني أبي بكر لعمر عن الخروج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: فلم</w:t>
      </w:r>
      <w:r w:rsidR="009D1586">
        <w:rPr>
          <w:rtl/>
        </w:rPr>
        <w:t>ّ</w:t>
      </w:r>
      <w:r w:rsidRPr="000509AA">
        <w:rPr>
          <w:rtl/>
        </w:rPr>
        <w:t>ا قبل عمر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كتب إلى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خالد : أن لا تعطي شاة ولا بعيرا</w:t>
      </w:r>
      <w:r w:rsidR="009D1586">
        <w:rPr>
          <w:rtl/>
        </w:rPr>
        <w:t>ً</w:t>
      </w:r>
      <w:r w:rsidRPr="000509AA">
        <w:rPr>
          <w:rtl/>
        </w:rPr>
        <w:t xml:space="preserve"> إل</w:t>
      </w:r>
      <w:r w:rsidR="009D1586">
        <w:rPr>
          <w:rtl/>
        </w:rPr>
        <w:t>ّ</w:t>
      </w:r>
      <w:r w:rsidRPr="000509AA">
        <w:rPr>
          <w:rtl/>
        </w:rPr>
        <w:t>ا بأمري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فكتب إليه خالد بمثل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 كتب إلى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أبي بكر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عمر : ما صدقت الله إن كنت أشرت على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أبي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بكر بأمر فلم أ</w:t>
      </w:r>
      <w:r w:rsidR="009D1586">
        <w:rPr>
          <w:rtl/>
        </w:rPr>
        <w:t>ُ</w:t>
      </w:r>
      <w:r w:rsidRPr="000509AA">
        <w:rPr>
          <w:rtl/>
        </w:rPr>
        <w:t>نف</w:t>
      </w:r>
      <w:r w:rsidR="009D1586">
        <w:rPr>
          <w:rtl/>
        </w:rPr>
        <w:t>ّ</w:t>
      </w:r>
      <w:r w:rsidRPr="000509AA">
        <w:rPr>
          <w:rtl/>
        </w:rPr>
        <w:t>ذه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فعزله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9D1586">
        <w:rPr>
          <w:rtl/>
        </w:rPr>
        <w:t>ّ</w:t>
      </w:r>
      <w:r w:rsidRPr="000509AA">
        <w:rPr>
          <w:rtl/>
        </w:rPr>
        <w:t xml:space="preserve"> كان يدعوه إلى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أن يعمل فيأبى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إل</w:t>
      </w:r>
      <w:r w:rsidR="009D1586">
        <w:rPr>
          <w:rtl/>
        </w:rPr>
        <w:t>ّ</w:t>
      </w:r>
      <w:r w:rsidRPr="000509AA">
        <w:rPr>
          <w:rtl/>
        </w:rPr>
        <w:t>ا أن يخل</w:t>
      </w:r>
      <w:r w:rsidR="009D1586">
        <w:rPr>
          <w:rtl/>
        </w:rPr>
        <w:t>ّ</w:t>
      </w:r>
      <w:r w:rsidRPr="000509AA">
        <w:rPr>
          <w:rtl/>
        </w:rPr>
        <w:t>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يفعل ما شاء فيأبى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عمر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مالك : وكان عمر يشبه خالدا</w:t>
      </w:r>
      <w:r w:rsidR="009D1586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0342CF" w:rsidRDefault="000509AA" w:rsidP="000342CF">
      <w:pPr>
        <w:rPr>
          <w:rStyle w:val="rfdLineChar"/>
          <w:rtl/>
          <w:lang w:bidi="ar-SA"/>
        </w:rPr>
      </w:pPr>
      <w:r w:rsidRPr="000509AA">
        <w:rPr>
          <w:rtl/>
        </w:rPr>
        <w:t>وعن عبد الرحم</w:t>
      </w:r>
      <w:r w:rsidR="009D1586" w:rsidRPr="00B2039A">
        <w:rPr>
          <w:rtl/>
        </w:rPr>
        <w:t>ٰ</w:t>
      </w:r>
      <w:r w:rsidRPr="000509AA">
        <w:rPr>
          <w:rtl/>
        </w:rPr>
        <w:t>ن بن عوف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إن</w:t>
      </w:r>
      <w:r w:rsidR="009D1586">
        <w:rPr>
          <w:rtl/>
        </w:rPr>
        <w:t>ّ</w:t>
      </w:r>
      <w:r w:rsidRPr="000509AA">
        <w:rPr>
          <w:rtl/>
        </w:rPr>
        <w:t>ه دخل على</w:t>
      </w:r>
      <w:r w:rsidR="009D1586" w:rsidRPr="00B2039A">
        <w:rPr>
          <w:rtl/>
        </w:rPr>
        <w:t>ٰ</w:t>
      </w:r>
      <w:r w:rsidRPr="000509AA">
        <w:rPr>
          <w:rtl/>
        </w:rPr>
        <w:t xml:space="preserve"> أبي بكر في مرضه</w:t>
      </w:r>
      <w:r w:rsidR="000342CF">
        <w:rPr>
          <w:rtl/>
        </w:rPr>
        <w:t xml:space="preserve"> </w:t>
      </w:r>
      <w:r w:rsidR="000342CF">
        <w:rPr>
          <w:rtl/>
        </w:rPr>
        <w:br/>
      </w:r>
      <w:r w:rsidR="000342CF">
        <w:rPr>
          <w:rtl/>
        </w:rPr>
        <w:br/>
      </w:r>
      <w:r w:rsidRPr="000342CF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سورة المائدة 5 : 93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لاحظ : الدر</w:t>
      </w:r>
      <w:r w:rsidR="009D1586" w:rsidRPr="005E6236">
        <w:rPr>
          <w:rtl/>
        </w:rPr>
        <w:t>ّ</w:t>
      </w:r>
      <w:r w:rsidRPr="005E6236">
        <w:rPr>
          <w:rtl/>
        </w:rPr>
        <w:t xml:space="preserve"> المنثور</w:t>
      </w:r>
      <w:r w:rsidR="008B6C79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321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(3) لاحظ : تاريخ الخميس</w:t>
      </w:r>
      <w:r w:rsidR="008B6C79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343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وتاريخ الطبري</w:t>
      </w:r>
      <w:r w:rsidR="008B6C79" w:rsidRPr="005E6236">
        <w:rPr>
          <w:rtl/>
        </w:rPr>
        <w:t xml:space="preserve"> </w:t>
      </w:r>
      <w:r w:rsidRPr="005E6236">
        <w:rPr>
          <w:rtl/>
        </w:rPr>
        <w:t>3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254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(4) الإصابة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415</w:t>
      </w:r>
      <w:r w:rsidR="00F26704" w:rsidRPr="005E6236">
        <w:rPr>
          <w:rtl/>
        </w:rPr>
        <w:t xml:space="preserve"> .</w:t>
      </w:r>
    </w:p>
    <w:p w:rsidR="000509AA" w:rsidRPr="000509AA" w:rsidRDefault="000509AA" w:rsidP="00415BE8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الذي توف</w:t>
      </w:r>
      <w:r w:rsidR="00165416">
        <w:rPr>
          <w:rtl/>
        </w:rPr>
        <w:t>ّ</w:t>
      </w:r>
      <w:r w:rsidRPr="000509AA">
        <w:rPr>
          <w:rtl/>
        </w:rPr>
        <w:t>ي فيه فأصابه مهتم</w:t>
      </w:r>
      <w:r w:rsidR="00165416">
        <w:rPr>
          <w:rtl/>
        </w:rPr>
        <w:t>ّ</w:t>
      </w:r>
      <w:r w:rsidRPr="000509AA">
        <w:rPr>
          <w:rtl/>
        </w:rPr>
        <w:t>ا</w:t>
      </w:r>
      <w:r w:rsidR="00165416">
        <w:rPr>
          <w:rtl/>
        </w:rPr>
        <w:t>ً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فقال أبو بكر : إن</w:t>
      </w:r>
      <w:r w:rsidR="00165416">
        <w:rPr>
          <w:rtl/>
        </w:rPr>
        <w:t>ّ</w:t>
      </w:r>
      <w:r w:rsidRPr="000509AA">
        <w:rPr>
          <w:rtl/>
        </w:rPr>
        <w:t>ي ول</w:t>
      </w:r>
      <w:r w:rsidR="00165416">
        <w:rPr>
          <w:rtl/>
        </w:rPr>
        <w:t>ّ</w:t>
      </w:r>
      <w:r w:rsidRPr="000509AA">
        <w:rPr>
          <w:rtl/>
        </w:rPr>
        <w:t>يت أمركم خيركم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نفسي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فكل</w:t>
      </w:r>
      <w:r w:rsidR="00165416">
        <w:rPr>
          <w:rtl/>
        </w:rPr>
        <w:t>ّ</w:t>
      </w:r>
      <w:r w:rsidRPr="000509AA">
        <w:rPr>
          <w:rtl/>
        </w:rPr>
        <w:t>كم ورم أنفه من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يريد أن يكون الأمر له دونه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ورأيتم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الدنيا قد أقبلت ولم</w:t>
      </w:r>
      <w:r w:rsidR="00165416">
        <w:rPr>
          <w:rtl/>
        </w:rPr>
        <w:t>ّ</w:t>
      </w:r>
      <w:r w:rsidRPr="000509AA">
        <w:rPr>
          <w:rtl/>
        </w:rPr>
        <w:t>ا تقبل وهي مقبلة حت</w:t>
      </w:r>
      <w:r w:rsidR="00165416">
        <w:rPr>
          <w:rtl/>
        </w:rPr>
        <w:t>ّ</w:t>
      </w:r>
      <w:r w:rsidRPr="000509AA">
        <w:rPr>
          <w:rtl/>
        </w:rPr>
        <w:t>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تت</w:t>
      </w:r>
      <w:r w:rsidR="00165416">
        <w:rPr>
          <w:rtl/>
        </w:rPr>
        <w:t>ّ</w:t>
      </w:r>
      <w:r w:rsidRPr="000509AA">
        <w:rPr>
          <w:rtl/>
        </w:rPr>
        <w:t>خذوا ستور الحرير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ونضائد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الديباج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وتألموا الاضطجاع على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الصوف الأذري كما يألم أحدكم أن ينام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حسك السعدان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والله لأن ي</w:t>
      </w:r>
      <w:r w:rsidR="00165416">
        <w:rPr>
          <w:rtl/>
        </w:rPr>
        <w:t>ُ</w:t>
      </w:r>
      <w:r w:rsidRPr="000509AA">
        <w:rPr>
          <w:rtl/>
        </w:rPr>
        <w:t>قد</w:t>
      </w:r>
      <w:r w:rsidR="00165416">
        <w:rPr>
          <w:rtl/>
        </w:rPr>
        <w:t>ّ</w:t>
      </w:r>
      <w:r w:rsidRPr="000509AA">
        <w:rPr>
          <w:rtl/>
        </w:rPr>
        <w:t>م أحدكم فتضرب عنقه في غير حد</w:t>
      </w:r>
      <w:r w:rsidR="00165416">
        <w:rPr>
          <w:rtl/>
        </w:rPr>
        <w:t>ّ</w:t>
      </w:r>
      <w:r w:rsidRPr="000509AA">
        <w:rPr>
          <w:rtl/>
        </w:rPr>
        <w:t xml:space="preserve"> خير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له من أن يخوض في غمرة الدنيا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وأنتم أو</w:t>
      </w:r>
      <w:r w:rsidR="00165416">
        <w:rPr>
          <w:rtl/>
        </w:rPr>
        <w:t>ّ</w:t>
      </w:r>
      <w:r w:rsidRPr="000509AA">
        <w:rPr>
          <w:rtl/>
        </w:rPr>
        <w:t>ل ضال</w:t>
      </w:r>
      <w:r w:rsidR="00165416">
        <w:rPr>
          <w:rtl/>
        </w:rPr>
        <w:t>ّ</w:t>
      </w:r>
      <w:r w:rsidRPr="000509AA">
        <w:rPr>
          <w:rtl/>
        </w:rPr>
        <w:t xml:space="preserve"> بالناس غدا</w:t>
      </w:r>
      <w:r w:rsidR="00165416">
        <w:rPr>
          <w:rtl/>
        </w:rPr>
        <w:t>ً</w:t>
      </w:r>
      <w:r w:rsidRPr="000509AA">
        <w:rPr>
          <w:rtl/>
        </w:rPr>
        <w:t xml:space="preserve"> فتصد</w:t>
      </w:r>
      <w:r w:rsidR="00165416">
        <w:rPr>
          <w:rtl/>
        </w:rPr>
        <w:t>ّ</w:t>
      </w:r>
      <w:r w:rsidRPr="000509AA">
        <w:rPr>
          <w:rtl/>
        </w:rPr>
        <w:t>ونهم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عن الطريق يمينا</w:t>
      </w:r>
      <w:r w:rsidR="00165416">
        <w:rPr>
          <w:rtl/>
        </w:rPr>
        <w:t>ً</w:t>
      </w:r>
      <w:r w:rsidRPr="000509AA">
        <w:rPr>
          <w:rtl/>
        </w:rPr>
        <w:t xml:space="preserve"> وشمالا</w:t>
      </w:r>
      <w:r w:rsidR="0016541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يا هادي الطريق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إن</w:t>
      </w:r>
      <w:r w:rsidR="00165416">
        <w:rPr>
          <w:rtl/>
        </w:rPr>
        <w:t>ّ</w:t>
      </w:r>
      <w:r w:rsidRPr="000509AA">
        <w:rPr>
          <w:rtl/>
        </w:rPr>
        <w:t xml:space="preserve">ما هو الفجر أو البحر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8B6C79">
      <w:pPr>
        <w:rPr>
          <w:rtl/>
        </w:rPr>
      </w:pPr>
      <w:r w:rsidRPr="000509AA">
        <w:rPr>
          <w:rtl/>
        </w:rPr>
        <w:t>وروى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البخاري في </w:t>
      </w:r>
      <w:r w:rsidRPr="008B6C79">
        <w:rPr>
          <w:rStyle w:val="rfdBold2"/>
          <w:rtl/>
        </w:rPr>
        <w:t>صحيحه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هند بنت الحارث : إن</w:t>
      </w:r>
      <w:r w:rsidR="00165416">
        <w:rPr>
          <w:rtl/>
        </w:rPr>
        <w:t>ّ</w:t>
      </w:r>
      <w:r w:rsidRPr="000509AA">
        <w:rPr>
          <w:rtl/>
        </w:rPr>
        <w:t xml:space="preserve"> أ</w:t>
      </w:r>
      <w:r w:rsidR="00165416">
        <w:rPr>
          <w:rtl/>
        </w:rPr>
        <w:t>ُ</w:t>
      </w:r>
      <w:r w:rsidRPr="000509AA">
        <w:rPr>
          <w:rtl/>
        </w:rPr>
        <w:t>م</w:t>
      </w:r>
      <w:r w:rsidR="00165416">
        <w:rPr>
          <w:rtl/>
        </w:rPr>
        <w:t>ّ</w:t>
      </w:r>
      <w:r w:rsidRPr="000509AA">
        <w:rPr>
          <w:rtl/>
        </w:rPr>
        <w:t xml:space="preserve"> سلمة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زوج النبي</w:t>
      </w:r>
      <w:r w:rsidR="00165416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قالت : استيقظ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ليلة فزعا</w:t>
      </w:r>
      <w:r w:rsidR="00165416">
        <w:rPr>
          <w:rtl/>
        </w:rPr>
        <w:t>ً</w:t>
      </w:r>
      <w:r w:rsidRPr="000509AA">
        <w:rPr>
          <w:rtl/>
        </w:rPr>
        <w:t xml:space="preserve"> يقول : سبحان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الله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ماذا أنزل الله من الخزائن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وماذا أنزل من الفتن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من يوقظ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صواحب الحجرات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يريد أزواجه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لكي يصل</w:t>
      </w:r>
      <w:r w:rsidR="00165416">
        <w:rPr>
          <w:rtl/>
        </w:rPr>
        <w:t>ّ</w:t>
      </w:r>
      <w:r w:rsidRPr="000509AA">
        <w:rPr>
          <w:rtl/>
        </w:rPr>
        <w:t>ين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رب</w:t>
      </w:r>
      <w:r w:rsidR="00165416">
        <w:rPr>
          <w:rtl/>
        </w:rPr>
        <w:t>ّ</w:t>
      </w:r>
      <w:r w:rsidRPr="000509AA">
        <w:rPr>
          <w:rtl/>
        </w:rPr>
        <w:t xml:space="preserve"> كاسية في الدنيا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عارية في الآخرة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قال ابن حجر في </w:t>
      </w:r>
      <w:r w:rsidRPr="008B6C79">
        <w:rPr>
          <w:rStyle w:val="rfdBold2"/>
          <w:rtl/>
        </w:rPr>
        <w:t>فتح الباري</w:t>
      </w:r>
      <w:r w:rsidRPr="000509AA">
        <w:rPr>
          <w:rtl/>
        </w:rPr>
        <w:t xml:space="preserve"> في شرح الحديث : وفي رواية سفيان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ماذا أنزل الليلة من الفتن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وماذا فتح من الخزائن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قال ابن بطال في 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الحديث : إن</w:t>
      </w:r>
      <w:r w:rsidR="00165416">
        <w:rPr>
          <w:rtl/>
        </w:rPr>
        <w:t>ّ</w:t>
      </w:r>
      <w:r w:rsidRPr="000509AA">
        <w:rPr>
          <w:rtl/>
        </w:rPr>
        <w:t xml:space="preserve"> الفتوح في الخزائن تنشأ عنه فتنة المال بأن يتنافس فيه القتال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بسببه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 يبخل به فيمنع الحق</w:t>
      </w:r>
      <w:r w:rsidR="00165416">
        <w:rPr>
          <w:rtl/>
        </w:rPr>
        <w:t>ّ</w:t>
      </w:r>
      <w:r w:rsidRPr="000509AA">
        <w:rPr>
          <w:rtl/>
        </w:rPr>
        <w:t xml:space="preserve"> أو يبطر صاحبه فيسرف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فأراد </w:t>
      </w:r>
      <w:r w:rsidRPr="000509AA">
        <w:rPr>
          <w:rStyle w:val="rfdAlaem"/>
          <w:rtl/>
        </w:rPr>
        <w:t>صلى‌الله‌عليه‌وآله‌وسلم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تحذير أزواجه من ذلك كل</w:t>
      </w:r>
      <w:r w:rsidR="00165416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وكذا غيرهن</w:t>
      </w:r>
      <w:r w:rsidR="00165416">
        <w:rPr>
          <w:rtl/>
        </w:rPr>
        <w:t>ّ</w:t>
      </w:r>
      <w:r w:rsidRPr="000509AA">
        <w:rPr>
          <w:rtl/>
        </w:rPr>
        <w:t xml:space="preserve"> مم</w:t>
      </w:r>
      <w:r w:rsidR="00165416">
        <w:rPr>
          <w:rtl/>
        </w:rPr>
        <w:t>ّ</w:t>
      </w:r>
      <w:r w:rsidRPr="000509AA">
        <w:rPr>
          <w:rtl/>
        </w:rPr>
        <w:t>ن بلغه ذلك</w:t>
      </w:r>
      <w:r w:rsidR="00F26704">
        <w:rPr>
          <w:rtl/>
        </w:rPr>
        <w:t xml:space="preserve"> .</w:t>
      </w:r>
    </w:p>
    <w:p w:rsidR="000509AA" w:rsidRPr="008947C2" w:rsidRDefault="000509AA" w:rsidP="008947C2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وقال ابن حجر في شرح </w:t>
      </w:r>
      <w:r w:rsidR="008767F4" w:rsidRPr="000509AA">
        <w:rPr>
          <w:rtl/>
        </w:rPr>
        <w:t>«</w:t>
      </w:r>
      <w:r w:rsidR="008947C2">
        <w:rPr>
          <w:rtl/>
        </w:rPr>
        <w:t xml:space="preserve"> </w:t>
      </w:r>
      <w:r w:rsidRPr="000509AA">
        <w:rPr>
          <w:rtl/>
        </w:rPr>
        <w:t>رب</w:t>
      </w:r>
      <w:r w:rsidR="00165416">
        <w:rPr>
          <w:rtl/>
        </w:rPr>
        <w:t>ّ</w:t>
      </w:r>
      <w:r w:rsidRPr="000509AA">
        <w:rPr>
          <w:rtl/>
        </w:rPr>
        <w:t xml:space="preserve"> كاسية</w:t>
      </w:r>
      <w:r w:rsidR="00F26704">
        <w:rPr>
          <w:rtl/>
        </w:rPr>
        <w:t xml:space="preserve"> . . .</w:t>
      </w:r>
      <w:r w:rsidR="008947C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: واللفظة وإن وردت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أزواج النبي</w:t>
      </w:r>
      <w:r w:rsidR="00165416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لكن</w:t>
      </w:r>
      <w:r w:rsidR="00165416">
        <w:rPr>
          <w:rtl/>
        </w:rPr>
        <w:t>ّ</w:t>
      </w:r>
      <w:r w:rsidRPr="000509AA">
        <w:rPr>
          <w:rtl/>
        </w:rPr>
        <w:t xml:space="preserve"> العبرة بعموم اللفظ </w:t>
      </w:r>
      <w:r w:rsidR="00165416">
        <w:rPr>
          <w:rtl/>
        </w:rPr>
        <w:t>؛</w:t>
      </w:r>
      <w:r w:rsidRPr="000509AA">
        <w:rPr>
          <w:rtl/>
        </w:rPr>
        <w:t xml:space="preserve"> كاسية للشرف في الدنيا لكونها</w:t>
      </w:r>
      <w:r w:rsidR="008947C2">
        <w:rPr>
          <w:rtl/>
        </w:rPr>
        <w:t xml:space="preserve"> </w:t>
      </w:r>
      <w:r w:rsidR="008947C2">
        <w:rPr>
          <w:rtl/>
        </w:rPr>
        <w:br/>
      </w:r>
      <w:r w:rsidR="008947C2">
        <w:rPr>
          <w:rtl/>
        </w:rPr>
        <w:br/>
      </w:r>
      <w:r w:rsidRPr="008947C2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لاحظ : الأموال</w:t>
      </w:r>
      <w:r w:rsidR="008B6C79"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لأبي عبيد</w:t>
      </w:r>
      <w:r w:rsidR="008B6C79"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: 131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تاريخ الطبري</w:t>
      </w:r>
      <w:r w:rsidR="008B6C79" w:rsidRPr="005E6236">
        <w:rPr>
          <w:rtl/>
        </w:rPr>
        <w:t xml:space="preserve"> </w:t>
      </w:r>
      <w:r w:rsidRPr="005E6236">
        <w:rPr>
          <w:rtl/>
        </w:rPr>
        <w:t>4</w:t>
      </w:r>
      <w:r w:rsidR="007A060E" w:rsidRPr="005E6236">
        <w:rPr>
          <w:rtl/>
        </w:rPr>
        <w:t xml:space="preserve"> / </w:t>
      </w:r>
      <w:r w:rsidRPr="005E6236">
        <w:rPr>
          <w:rtl/>
        </w:rPr>
        <w:t>52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الإمامة والسياسة</w:t>
      </w:r>
      <w:r w:rsidR="00444449" w:rsidRPr="005E6236">
        <w:rPr>
          <w:rtl/>
        </w:rPr>
        <w:t xml:space="preserve"> </w:t>
      </w:r>
      <w:r w:rsidR="00444449" w:rsidRPr="005E6236">
        <w:rPr>
          <w:rtl/>
        </w:rPr>
        <w:br/>
      </w:r>
      <w:r w:rsidR="00294847" w:rsidRPr="005E6236">
        <w:rPr>
          <w:rtl/>
        </w:rPr>
        <w:t>ـ</w:t>
      </w:r>
      <w:r w:rsidRPr="005E6236">
        <w:rPr>
          <w:rtl/>
        </w:rPr>
        <w:t xml:space="preserve"> لابن قتيبة </w:t>
      </w:r>
      <w:r w:rsidR="00294847" w:rsidRPr="005E6236">
        <w:rPr>
          <w:rtl/>
        </w:rPr>
        <w:t>ـ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18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مروج الذهب</w:t>
      </w:r>
      <w:r w:rsidR="008B6C79" w:rsidRPr="005E6236">
        <w:rPr>
          <w:rtl/>
        </w:rPr>
        <w:t xml:space="preserve"> </w:t>
      </w:r>
      <w:r w:rsidRPr="005E6236">
        <w:rPr>
          <w:rtl/>
        </w:rPr>
        <w:t>1</w:t>
      </w:r>
      <w:r w:rsidR="007A060E" w:rsidRPr="005E6236">
        <w:rPr>
          <w:rtl/>
        </w:rPr>
        <w:t xml:space="preserve"> / </w:t>
      </w:r>
      <w:r w:rsidRPr="005E6236">
        <w:rPr>
          <w:rtl/>
        </w:rPr>
        <w:t>414</w:t>
      </w:r>
      <w:r w:rsidR="00C51724" w:rsidRPr="005E6236">
        <w:rPr>
          <w:rtl/>
        </w:rPr>
        <w:t xml:space="preserve"> ،</w:t>
      </w:r>
      <w:r w:rsidRPr="005E6236">
        <w:rPr>
          <w:rtl/>
        </w:rPr>
        <w:t xml:space="preserve"> العقد الفريد</w:t>
      </w:r>
      <w:r w:rsidR="008B6C79" w:rsidRPr="005E6236">
        <w:rPr>
          <w:rtl/>
        </w:rPr>
        <w:t xml:space="preserve"> </w:t>
      </w:r>
      <w:r w:rsidRPr="005E6236">
        <w:rPr>
          <w:rtl/>
        </w:rPr>
        <w:t>2</w:t>
      </w:r>
      <w:r w:rsidR="007A060E" w:rsidRPr="005E6236">
        <w:rPr>
          <w:rtl/>
        </w:rPr>
        <w:t xml:space="preserve"> / </w:t>
      </w:r>
      <w:r w:rsidRPr="005E6236">
        <w:rPr>
          <w:rtl/>
        </w:rPr>
        <w:t>254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صحيح البخاري</w:t>
      </w:r>
      <w:r w:rsidR="008B6C79" w:rsidRPr="005E6236">
        <w:rPr>
          <w:rtl/>
        </w:rPr>
        <w:t xml:space="preserve"> </w:t>
      </w:r>
      <w:r w:rsidRPr="005E6236">
        <w:rPr>
          <w:rtl/>
        </w:rPr>
        <w:t>9</w:t>
      </w:r>
      <w:r w:rsidR="007A060E" w:rsidRPr="005E6236">
        <w:rPr>
          <w:rtl/>
        </w:rPr>
        <w:t xml:space="preserve"> / </w:t>
      </w:r>
      <w:r w:rsidRPr="005E6236">
        <w:rPr>
          <w:rtl/>
        </w:rPr>
        <w:t>88 ح 18 كتاب الفتن ب 6</w:t>
      </w:r>
      <w:r w:rsidR="00F26704" w:rsidRPr="005E6236">
        <w:rPr>
          <w:rtl/>
        </w:rPr>
        <w:t xml:space="preserve"> .</w:t>
      </w:r>
    </w:p>
    <w:p w:rsidR="00715627" w:rsidRDefault="00715627" w:rsidP="008B6C79">
      <w:pPr>
        <w:pStyle w:val="rfdNormal0"/>
        <w:rPr>
          <w:rtl/>
        </w:rPr>
        <w:sectPr w:rsidR="00715627" w:rsidSect="00600DF3">
          <w:headerReference w:type="even" r:id="rId111"/>
          <w:headerReference w:type="default" r:id="rId112"/>
          <w:headerReference w:type="first" r:id="rId11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7156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أهل التشريف وعارية يوم القيامة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كما قد أ</w:t>
      </w:r>
      <w:r w:rsidR="00165416">
        <w:rPr>
          <w:rtl/>
        </w:rPr>
        <w:t>ُ</w:t>
      </w:r>
      <w:r w:rsidRPr="000509AA">
        <w:rPr>
          <w:rtl/>
        </w:rPr>
        <w:t>شير في أحاديث نبوي</w:t>
      </w:r>
      <w:r w:rsidR="00165416">
        <w:rPr>
          <w:rtl/>
        </w:rPr>
        <w:t>ّ</w:t>
      </w:r>
      <w:r w:rsidRPr="000509AA">
        <w:rPr>
          <w:rtl/>
        </w:rPr>
        <w:t>ة أ</w:t>
      </w:r>
      <w:r w:rsidR="00165416">
        <w:rPr>
          <w:rtl/>
        </w:rPr>
        <w:t>ُ</w:t>
      </w:r>
      <w:r w:rsidRPr="000509AA">
        <w:rPr>
          <w:rtl/>
        </w:rPr>
        <w:t>خرى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إلى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هذه الأوضاع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نظير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رواه البخاري ومسلم في كتاب الفتن عنه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8947C2">
        <w:rPr>
          <w:rtl/>
        </w:rPr>
        <w:t xml:space="preserve"> </w:t>
      </w:r>
      <w:r w:rsidRPr="000509AA">
        <w:rPr>
          <w:rtl/>
        </w:rPr>
        <w:t>إن</w:t>
      </w:r>
      <w:r w:rsidR="00165416">
        <w:rPr>
          <w:rtl/>
        </w:rPr>
        <w:t>ّ</w:t>
      </w:r>
      <w:r w:rsidRPr="000509AA">
        <w:rPr>
          <w:rtl/>
        </w:rPr>
        <w:t>كم سترون بعدي أثرة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وأمورا</w:t>
      </w:r>
      <w:r w:rsidR="00165416">
        <w:rPr>
          <w:rtl/>
        </w:rPr>
        <w:t>ً</w:t>
      </w:r>
      <w:r w:rsidRPr="000509AA">
        <w:rPr>
          <w:rtl/>
        </w:rPr>
        <w:t xml:space="preserve"> تنكرونها</w:t>
      </w:r>
      <w:r w:rsidR="008947C2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165416">
        <w:rPr>
          <w:rtl/>
        </w:rPr>
        <w:t>ّ</w:t>
      </w:r>
      <w:r w:rsidRPr="000509AA">
        <w:rPr>
          <w:rtl/>
        </w:rPr>
        <w:t xml:space="preserve"> إن</w:t>
      </w:r>
      <w:r w:rsidR="00165416">
        <w:rPr>
          <w:rtl/>
        </w:rPr>
        <w:t>ّ</w:t>
      </w:r>
      <w:r w:rsidRPr="000509AA">
        <w:rPr>
          <w:rtl/>
        </w:rPr>
        <w:t xml:space="preserve"> هذا غيض من فيض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ولو أراد الباحث استقصاء حوادث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الفتوحات والممارسات التي حدثت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لتوف</w:t>
      </w:r>
      <w:r w:rsidR="00165416">
        <w:rPr>
          <w:rtl/>
        </w:rPr>
        <w:t>ّ</w:t>
      </w:r>
      <w:r w:rsidRPr="000509AA">
        <w:rPr>
          <w:rtl/>
        </w:rPr>
        <w:t>ر لديه مجل</w:t>
      </w:r>
      <w:r w:rsidR="00165416">
        <w:rPr>
          <w:rtl/>
        </w:rPr>
        <w:t>ّ</w:t>
      </w:r>
      <w:r w:rsidRPr="000509AA">
        <w:rPr>
          <w:rtl/>
        </w:rPr>
        <w:t>دا</w:t>
      </w:r>
      <w:r w:rsidR="00165416">
        <w:rPr>
          <w:rtl/>
        </w:rPr>
        <w:t>ً</w:t>
      </w:r>
      <w:r w:rsidRPr="000509AA">
        <w:rPr>
          <w:rtl/>
        </w:rPr>
        <w:t xml:space="preserve"> ضخما</w:t>
      </w:r>
      <w:r w:rsidR="00165416">
        <w:rPr>
          <w:rtl/>
        </w:rPr>
        <w:t>ً</w:t>
      </w:r>
      <w:r w:rsidRPr="000509AA">
        <w:rPr>
          <w:rtl/>
        </w:rPr>
        <w:t xml:space="preserve"> في ذلك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إن لم يكن مجل</w:t>
      </w:r>
      <w:r w:rsidR="00165416">
        <w:rPr>
          <w:rtl/>
        </w:rPr>
        <w:t>ّ</w:t>
      </w:r>
      <w:r w:rsidRPr="000509AA">
        <w:rPr>
          <w:rtl/>
        </w:rPr>
        <w:t>دات</w:t>
      </w:r>
      <w:r w:rsidR="00F26704">
        <w:rPr>
          <w:rtl/>
        </w:rPr>
        <w:t xml:space="preserve"> .</w:t>
      </w:r>
    </w:p>
    <w:p w:rsidR="000509AA" w:rsidRPr="000509AA" w:rsidRDefault="000509AA" w:rsidP="008B6C79">
      <w:pPr>
        <w:rPr>
          <w:rtl/>
        </w:rPr>
      </w:pPr>
      <w:r w:rsidRPr="008B6C79">
        <w:rPr>
          <w:rStyle w:val="rfdBold2"/>
          <w:rtl/>
        </w:rPr>
        <w:t>الثالثة :</w:t>
      </w:r>
      <w:r w:rsidRPr="000509AA">
        <w:rPr>
          <w:rtl/>
        </w:rPr>
        <w:t xml:space="preserve"> إن</w:t>
      </w:r>
      <w:r w:rsidR="00165416">
        <w:rPr>
          <w:rtl/>
        </w:rPr>
        <w:t>ّ</w:t>
      </w:r>
      <w:r w:rsidRPr="000509AA">
        <w:rPr>
          <w:rtl/>
        </w:rPr>
        <w:t xml:space="preserve"> الأجواء السائدة لدى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المسلمين في عهود الفتوحات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</w:t>
      </w:r>
      <w:r w:rsidR="00165416">
        <w:rPr>
          <w:rtl/>
        </w:rPr>
        <w:t>ُ</w:t>
      </w:r>
      <w:r w:rsidRPr="000509AA">
        <w:rPr>
          <w:rtl/>
        </w:rPr>
        <w:t>ولى</w:t>
      </w:r>
      <w:r w:rsidR="00165416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كان لديهم من حماس ديني ملتهب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قو</w:t>
      </w:r>
      <w:r w:rsidR="00165416">
        <w:rPr>
          <w:rtl/>
        </w:rPr>
        <w:t>ّ</w:t>
      </w:r>
      <w:r w:rsidRPr="000509AA">
        <w:rPr>
          <w:rtl/>
        </w:rPr>
        <w:t>ة نظر وإشراف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مراقبة الحكم والحاكم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بجانب عوامل أ</w:t>
      </w:r>
      <w:r w:rsidR="00165416">
        <w:rPr>
          <w:rtl/>
        </w:rPr>
        <w:t>ُ</w:t>
      </w:r>
      <w:r w:rsidRPr="000509AA">
        <w:rPr>
          <w:rtl/>
        </w:rPr>
        <w:t>خرى</w:t>
      </w:r>
      <w:r w:rsidR="00165416" w:rsidRPr="00B2039A">
        <w:rPr>
          <w:rtl/>
        </w:rPr>
        <w:t>ٰ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نتعر</w:t>
      </w:r>
      <w:r w:rsidR="00165416">
        <w:rPr>
          <w:rtl/>
        </w:rPr>
        <w:t>ّ</w:t>
      </w:r>
      <w:r w:rsidRPr="000509AA">
        <w:rPr>
          <w:rtl/>
        </w:rPr>
        <w:t>ض لها كل</w:t>
      </w:r>
      <w:r w:rsidR="00165416">
        <w:rPr>
          <w:rtl/>
        </w:rPr>
        <w:t>ّ</w:t>
      </w:r>
      <w:r w:rsidRPr="000509AA">
        <w:rPr>
          <w:rtl/>
        </w:rPr>
        <w:t>ها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من إعداد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وصنع رسول الله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كانت سبب النصر والظفر والفتوحات</w:t>
      </w:r>
      <w:r w:rsidR="00F26704">
        <w:rPr>
          <w:rtl/>
        </w:rPr>
        <w:t xml:space="preserve"> .</w:t>
      </w:r>
    </w:p>
    <w:p w:rsidR="000509AA" w:rsidRPr="000509AA" w:rsidRDefault="000509AA" w:rsidP="00165416">
      <w:pPr>
        <w:rPr>
          <w:rtl/>
        </w:rPr>
      </w:pPr>
      <w:r w:rsidRPr="000509AA">
        <w:rPr>
          <w:rtl/>
        </w:rPr>
        <w:t>وبعبارة أ</w:t>
      </w:r>
      <w:r w:rsidR="00165416">
        <w:rPr>
          <w:rtl/>
        </w:rPr>
        <w:t>ُ</w:t>
      </w:r>
      <w:r w:rsidRPr="000509AA">
        <w:rPr>
          <w:rtl/>
        </w:rPr>
        <w:t>خرى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: الخط</w:t>
      </w:r>
      <w:r w:rsidR="00165416">
        <w:rPr>
          <w:rtl/>
        </w:rPr>
        <w:t>ّ</w:t>
      </w:r>
      <w:r w:rsidRPr="000509AA">
        <w:rPr>
          <w:rtl/>
        </w:rPr>
        <w:t xml:space="preserve">ة المرسومة من القرآن الكريم والرسول </w:t>
      </w:r>
      <w:r w:rsidRPr="000509AA">
        <w:rPr>
          <w:rStyle w:val="rfdAlaem"/>
          <w:rtl/>
        </w:rPr>
        <w:t>صلى‌الله‌عليه‌وآله‌وسلم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للمسلمين ولوظيفة الحكم من بعده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سواء على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صعيد التقنين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على</w:t>
      </w:r>
      <w:r w:rsidR="00165416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صعيد البناء الروحي للمسلمين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على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صعيد البناء العسكري والقو</w:t>
      </w:r>
      <w:r w:rsidR="00165416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الضاربة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على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صعيد الوحدة الاجتماعية المترابطة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على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صعيد بناء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الدولة وأجهزة الحكم </w:t>
      </w:r>
      <w:r w:rsidR="00165416">
        <w:rPr>
          <w:rtl/>
        </w:rPr>
        <w:t>؛</w:t>
      </w:r>
      <w:r w:rsidRPr="000509AA">
        <w:rPr>
          <w:rtl/>
        </w:rPr>
        <w:t xml:space="preserve"> كانت تملي القيام بالجهاد وفتح البلدان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هذا كل</w:t>
      </w:r>
      <w:r w:rsidR="00165416">
        <w:rPr>
          <w:rtl/>
        </w:rPr>
        <w:t>ّ</w:t>
      </w:r>
      <w:r w:rsidRPr="000509AA">
        <w:rPr>
          <w:rtl/>
        </w:rPr>
        <w:t>ه بالإضافة إلى</w:t>
      </w:r>
      <w:r w:rsidR="00165416" w:rsidRPr="00B2039A">
        <w:rPr>
          <w:rtl/>
        </w:rPr>
        <w:t>ٰ</w:t>
      </w:r>
      <w:r w:rsidRPr="000509AA">
        <w:rPr>
          <w:rtl/>
        </w:rPr>
        <w:t xml:space="preserve"> البريق الني</w:t>
      </w:r>
      <w:r w:rsidR="00165416">
        <w:rPr>
          <w:rtl/>
        </w:rPr>
        <w:t>ّ</w:t>
      </w:r>
      <w:r w:rsidRPr="000509AA">
        <w:rPr>
          <w:rtl/>
        </w:rPr>
        <w:t xml:space="preserve">ر الذي أوجده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الدين الإسلامي في أسماع الملل والأقوام المختلفة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العدالة وكرائم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الخلق في القانون والتنفيذ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ونشدة الحق</w:t>
      </w:r>
      <w:r w:rsidR="00165416">
        <w:rPr>
          <w:rtl/>
        </w:rPr>
        <w:t>ّ</w:t>
      </w:r>
      <w:r w:rsidRPr="000509AA">
        <w:rPr>
          <w:rtl/>
        </w:rPr>
        <w:t xml:space="preserve"> والنصفة</w:t>
      </w:r>
      <w:r w:rsidR="00F26704">
        <w:rPr>
          <w:rtl/>
        </w:rPr>
        <w:t xml:space="preserve"> . .</w:t>
      </w:r>
    </w:p>
    <w:p w:rsidR="000509AA" w:rsidRPr="00C45502" w:rsidRDefault="000509AA" w:rsidP="00C45502">
      <w:pPr>
        <w:rPr>
          <w:rStyle w:val="rfdLineChar"/>
          <w:rtl/>
          <w:lang w:bidi="ar-SA"/>
        </w:rPr>
      </w:pPr>
      <w:r w:rsidRPr="000509AA">
        <w:rPr>
          <w:rtl/>
        </w:rPr>
        <w:t>فإن</w:t>
      </w:r>
      <w:r w:rsidR="00165416">
        <w:rPr>
          <w:rtl/>
        </w:rPr>
        <w:t>ّ</w:t>
      </w:r>
      <w:r w:rsidRPr="000509AA">
        <w:rPr>
          <w:rtl/>
        </w:rPr>
        <w:t xml:space="preserve"> نظرة تحليلية في الأ</w:t>
      </w:r>
      <w:r w:rsidR="00165416">
        <w:rPr>
          <w:rtl/>
        </w:rPr>
        <w:t>ُ</w:t>
      </w:r>
      <w:r w:rsidRPr="000509AA">
        <w:rPr>
          <w:rtl/>
        </w:rPr>
        <w:t>صول الاجتماعية والسياسية والقانونية التي</w:t>
      </w:r>
      <w:r w:rsidR="00C45502">
        <w:rPr>
          <w:rtl/>
        </w:rPr>
        <w:t xml:space="preserve"> </w:t>
      </w:r>
      <w:r w:rsidR="00C45502">
        <w:rPr>
          <w:rtl/>
        </w:rPr>
        <w:br/>
      </w:r>
      <w:r w:rsidR="00C45502">
        <w:rPr>
          <w:rtl/>
        </w:rPr>
        <w:br/>
      </w:r>
      <w:r w:rsidRPr="00C45502">
        <w:rPr>
          <w:rStyle w:val="rfdLineChar"/>
          <w:rtl/>
          <w:lang w:bidi="ar-SA"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صحيح البخاري</w:t>
      </w:r>
      <w:r w:rsidR="008B6C79" w:rsidRPr="005E6236">
        <w:rPr>
          <w:rtl/>
        </w:rPr>
        <w:t xml:space="preserve"> </w:t>
      </w:r>
      <w:r w:rsidRPr="005E6236">
        <w:rPr>
          <w:rtl/>
        </w:rPr>
        <w:t>9</w:t>
      </w:r>
      <w:r w:rsidR="007A060E" w:rsidRPr="005E6236">
        <w:rPr>
          <w:rtl/>
        </w:rPr>
        <w:t xml:space="preserve"> / </w:t>
      </w:r>
      <w:r w:rsidRPr="005E6236">
        <w:rPr>
          <w:rtl/>
        </w:rPr>
        <w:t>84 ح 4 كتاب الفتن ب 2</w:t>
      </w:r>
      <w:r w:rsidR="00F26704" w:rsidRPr="005E6236">
        <w:rPr>
          <w:rtl/>
        </w:rPr>
        <w:t xml:space="preserve"> .</w:t>
      </w:r>
    </w:p>
    <w:p w:rsidR="000509AA" w:rsidRPr="000509AA" w:rsidRDefault="000509AA" w:rsidP="007156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كانت العرب تعيشها قبل البعثة النبوي</w:t>
      </w:r>
      <w:r w:rsidR="00A1577B">
        <w:rPr>
          <w:rtl/>
        </w:rPr>
        <w:t>ّ</w:t>
      </w:r>
      <w:r w:rsidRPr="000509AA">
        <w:rPr>
          <w:rtl/>
        </w:rPr>
        <w:t>ة الشريفة مقارنة بالنظام الاجتماعي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والسياسي والروحي والقانوني الذي بناه وأس</w:t>
      </w:r>
      <w:r w:rsidR="00A1577B">
        <w:rPr>
          <w:rtl/>
        </w:rPr>
        <w:t>ّ</w:t>
      </w:r>
      <w:r w:rsidRPr="000509AA">
        <w:rPr>
          <w:rtl/>
        </w:rPr>
        <w:t xml:space="preserve">سه رسول الله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هذه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النظرة والمقارنة كفيلة لفهم أن</w:t>
      </w:r>
      <w:r w:rsidR="00A1577B">
        <w:rPr>
          <w:rtl/>
        </w:rPr>
        <w:t>ّ</w:t>
      </w:r>
      <w:r w:rsidRPr="000509AA">
        <w:rPr>
          <w:rtl/>
        </w:rPr>
        <w:t xml:space="preserve"> القيادة في الفتوحات بعد رسول الله </w:t>
      </w:r>
      <w:r w:rsidRPr="000509AA">
        <w:rPr>
          <w:rStyle w:val="rfdAlaem"/>
          <w:rtl/>
        </w:rPr>
        <w:t>صلى‌الله‌عليه‌وآله‌وسلم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لم تكن تلعب ذلك الدور الخطير المؤث</w:t>
      </w:r>
      <w:r w:rsidR="00A1577B">
        <w:rPr>
          <w:rtl/>
        </w:rPr>
        <w:t>ّ</w:t>
      </w:r>
      <w:r w:rsidRPr="000509AA">
        <w:rPr>
          <w:rtl/>
        </w:rPr>
        <w:t>ر في الوصول إلى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نتائج الفتوحات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سواء القيادة السياسية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القيادة العسكرية</w:t>
      </w:r>
      <w:r w:rsidR="00F26704">
        <w:rPr>
          <w:rtl/>
        </w:rPr>
        <w:t xml:space="preserve"> .</w:t>
      </w:r>
    </w:p>
    <w:p w:rsidR="000509AA" w:rsidRPr="000509AA" w:rsidRDefault="000509AA" w:rsidP="00A1577B">
      <w:pPr>
        <w:rPr>
          <w:rtl/>
        </w:rPr>
      </w:pPr>
      <w:r w:rsidRPr="000509AA">
        <w:rPr>
          <w:rtl/>
        </w:rPr>
        <w:t>ويستطيع القارئ أن يلمس ذلك من بعض النصوص التاريخية أو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الروائية التي ذكرناها آنفا</w:t>
      </w:r>
      <w:r w:rsidR="00A1577B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فضلا</w:t>
      </w:r>
      <w:r w:rsidR="00A1577B">
        <w:rPr>
          <w:rtl/>
        </w:rPr>
        <w:t>ً</w:t>
      </w:r>
      <w:r w:rsidRPr="000509AA">
        <w:rPr>
          <w:rtl/>
        </w:rPr>
        <w:t xml:space="preserve"> عم</w:t>
      </w:r>
      <w:r w:rsidR="00A1577B">
        <w:rPr>
          <w:rtl/>
        </w:rPr>
        <w:t>ّ</w:t>
      </w:r>
      <w:r w:rsidRPr="000509AA">
        <w:rPr>
          <w:rtl/>
        </w:rPr>
        <w:t>ا لو تتب</w:t>
      </w:r>
      <w:r w:rsidR="00A1577B">
        <w:rPr>
          <w:rtl/>
        </w:rPr>
        <w:t>ّ</w:t>
      </w:r>
      <w:r w:rsidRPr="000509AA">
        <w:rPr>
          <w:rtl/>
        </w:rPr>
        <w:t>ع و</w:t>
      </w:r>
      <w:r w:rsidR="00A1577B" w:rsidRPr="00B2039A">
        <w:rPr>
          <w:rtl/>
        </w:rPr>
        <w:t>ٱ</w:t>
      </w:r>
      <w:r w:rsidRPr="000509AA">
        <w:rPr>
          <w:rtl/>
        </w:rPr>
        <w:t>ستقصى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ذلك بنفسه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خلال كتب السير والتاريخ والحديث </w:t>
      </w:r>
      <w:r w:rsidR="00A1577B">
        <w:rPr>
          <w:rtl/>
        </w:rPr>
        <w:t>؛</w:t>
      </w:r>
      <w:r w:rsidRPr="000509AA">
        <w:rPr>
          <w:rtl/>
        </w:rPr>
        <w:t xml:space="preserve"> فإن</w:t>
      </w:r>
      <w:r w:rsidR="00A1577B">
        <w:rPr>
          <w:rtl/>
        </w:rPr>
        <w:t>ّ</w:t>
      </w:r>
      <w:r w:rsidRPr="000509AA">
        <w:rPr>
          <w:rtl/>
        </w:rPr>
        <w:t xml:space="preserve"> سر</w:t>
      </w:r>
      <w:r w:rsidR="00A1577B">
        <w:rPr>
          <w:rtl/>
        </w:rPr>
        <w:t>ّ</w:t>
      </w:r>
      <w:r w:rsidRPr="000509AA">
        <w:rPr>
          <w:rtl/>
        </w:rPr>
        <w:t xml:space="preserve"> الفوز بتلك النتائج يكمن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عظمة النظام الذي بنى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صرحه النبي</w:t>
      </w:r>
      <w:r w:rsidR="00A1577B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على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الأصعدة المختلفة</w:t>
      </w:r>
      <w:r w:rsidR="00F26704">
        <w:rPr>
          <w:rtl/>
        </w:rPr>
        <w:t xml:space="preserve"> .</w:t>
      </w:r>
    </w:p>
    <w:p w:rsidR="008B6C79" w:rsidRDefault="000509AA" w:rsidP="000509AA">
      <w:pPr>
        <w:rPr>
          <w:rtl/>
        </w:rPr>
      </w:pPr>
      <w:r w:rsidRPr="000509AA">
        <w:rPr>
          <w:rtl/>
        </w:rPr>
        <w:t>وقد أشار إلى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ذلك عد</w:t>
      </w:r>
      <w:r w:rsidR="00A1577B">
        <w:rPr>
          <w:rtl/>
        </w:rPr>
        <w:t>ّ</w:t>
      </w:r>
      <w:r w:rsidRPr="000509AA">
        <w:rPr>
          <w:rtl/>
        </w:rPr>
        <w:t>ة من الباحثين في حقل العلوم الإسلامي</w:t>
      </w:r>
      <w:r w:rsidR="00A1577B">
        <w:rPr>
          <w:rtl/>
        </w:rPr>
        <w:t>ّ</w:t>
      </w:r>
      <w:r w:rsidRPr="000509AA">
        <w:rPr>
          <w:rtl/>
        </w:rPr>
        <w:t>ة أو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العلوم الإنسانية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ولنضرب الأمثل</w:t>
      </w:r>
      <w:r w:rsidR="008B6C79">
        <w:rPr>
          <w:rtl/>
        </w:rPr>
        <w:t>ة لنماذج تلك العوامل المزبورة :</w:t>
      </w:r>
    </w:p>
    <w:p w:rsidR="008B6C79" w:rsidRDefault="00412BF9" w:rsidP="00A1577B">
      <w:pPr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</w:t>
      </w:r>
      <w:r w:rsidR="000509AA" w:rsidRPr="008B6C79">
        <w:rPr>
          <w:rStyle w:val="rfdBold2"/>
          <w:rtl/>
        </w:rPr>
        <w:t>فأم</w:t>
      </w:r>
      <w:r w:rsidR="00A1577B">
        <w:rPr>
          <w:rStyle w:val="rfdBold2"/>
          <w:rtl/>
        </w:rPr>
        <w:t>ّ</w:t>
      </w:r>
      <w:r w:rsidR="000509AA" w:rsidRPr="008B6C79">
        <w:rPr>
          <w:rStyle w:val="rfdBold2"/>
          <w:rtl/>
        </w:rPr>
        <w:t>ا</w:t>
      </w:r>
      <w:r w:rsidR="000509AA" w:rsidRPr="000509AA">
        <w:rPr>
          <w:rtl/>
        </w:rPr>
        <w:t xml:space="preserve"> رقابة المسلمين الشديدة على</w:t>
      </w:r>
      <w:r w:rsidR="00A1577B" w:rsidRPr="00B2039A">
        <w:rPr>
          <w:rtl/>
        </w:rPr>
        <w:t>ٰ</w:t>
      </w:r>
      <w:r w:rsidR="000509AA" w:rsidRPr="000509AA">
        <w:rPr>
          <w:rtl/>
        </w:rPr>
        <w:t xml:space="preserve"> الحكم والحاكم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التي رب</w:t>
      </w:r>
      <w:r w:rsidR="00A1577B">
        <w:rPr>
          <w:rtl/>
        </w:rPr>
        <w:t>ّ</w:t>
      </w:r>
      <w:r w:rsidR="000509AA" w:rsidRPr="000509AA">
        <w:rPr>
          <w:rtl/>
        </w:rPr>
        <w:t>اهم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عليها رسول الله </w:t>
      </w:r>
      <w:r w:rsidR="000509AA"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ومحاسبتهم لكل</w:t>
      </w:r>
      <w:r w:rsidR="00A1577B">
        <w:rPr>
          <w:rtl/>
        </w:rPr>
        <w:t>ّ</w:t>
      </w:r>
      <w:r w:rsidR="000509AA" w:rsidRPr="000509AA">
        <w:rPr>
          <w:rtl/>
        </w:rPr>
        <w:t xml:space="preserve"> صغيرة وكبيرة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وأن</w:t>
      </w:r>
      <w:r w:rsidR="00A1577B">
        <w:rPr>
          <w:rtl/>
        </w:rPr>
        <w:t>ّ</w:t>
      </w:r>
      <w:r w:rsidR="000509AA" w:rsidRPr="000509AA">
        <w:rPr>
          <w:rtl/>
        </w:rPr>
        <w:t xml:space="preserve"> الظروف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المحيطة بالحاكم والحكم ما كانت تسمح له بتغيير كل</w:t>
      </w:r>
      <w:r w:rsidR="00A1577B">
        <w:rPr>
          <w:rtl/>
        </w:rPr>
        <w:t>ّ</w:t>
      </w:r>
      <w:r w:rsidR="000509AA" w:rsidRPr="000509AA">
        <w:rPr>
          <w:rtl/>
        </w:rPr>
        <w:t xml:space="preserve"> معالم النظام السياسي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والاجتماعي والمعنوي الذي شي</w:t>
      </w:r>
      <w:r w:rsidR="00A1577B">
        <w:rPr>
          <w:rtl/>
        </w:rPr>
        <w:t>ّ</w:t>
      </w:r>
      <w:r w:rsidR="000509AA" w:rsidRPr="000509AA">
        <w:rPr>
          <w:rtl/>
        </w:rPr>
        <w:t xml:space="preserve">ده رسول الله </w:t>
      </w:r>
      <w:r w:rsidR="000509AA" w:rsidRPr="000509AA">
        <w:rPr>
          <w:rStyle w:val="rfdAlaem"/>
          <w:rtl/>
        </w:rPr>
        <w:t>صلى‌الله‌عليه‌وآله‌وسلم</w:t>
      </w:r>
      <w:r w:rsidR="008B6C79">
        <w:rPr>
          <w:rtl/>
        </w:rPr>
        <w:t xml:space="preserve"> </w:t>
      </w:r>
      <w:r w:rsidR="00A1577B">
        <w:rPr>
          <w:rtl/>
        </w:rPr>
        <w:t>؛</w:t>
      </w:r>
      <w:r w:rsidR="008B6C79">
        <w:rPr>
          <w:rtl/>
        </w:rPr>
        <w:t xml:space="preserve"> فمن أمثلة ذلك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قول عمر بن الخط</w:t>
      </w:r>
      <w:r w:rsidR="00A1577B">
        <w:rPr>
          <w:rtl/>
        </w:rPr>
        <w:t>ّ</w:t>
      </w:r>
      <w:r w:rsidRPr="000509AA">
        <w:rPr>
          <w:rtl/>
        </w:rPr>
        <w:t>اب لابن عب</w:t>
      </w:r>
      <w:r w:rsidR="00A1577B">
        <w:rPr>
          <w:rtl/>
        </w:rPr>
        <w:t>ّ</w:t>
      </w:r>
      <w:r w:rsidRPr="000509AA">
        <w:rPr>
          <w:rtl/>
        </w:rPr>
        <w:t>اس : لو وليها عثمان لحمل بني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معيط على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رقاب الناس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ولو فعلها لقتلوه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وفي نقل آخر عنه : لو ول</w:t>
      </w:r>
      <w:r w:rsidR="00A1577B">
        <w:rPr>
          <w:rtl/>
        </w:rPr>
        <w:t>ّ</w:t>
      </w:r>
      <w:r w:rsidRPr="000509AA">
        <w:rPr>
          <w:rtl/>
        </w:rPr>
        <w:t>يتها عثمان لحمل آل أبي معيط على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رقاب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الناس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والله لو فعلت لفعل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ولو فعل لأوشكوا أن يسيروا إليه حت</w:t>
      </w:r>
      <w:r w:rsidR="00A1577B">
        <w:rPr>
          <w:rtl/>
        </w:rPr>
        <w:t>ّ</w:t>
      </w:r>
      <w:r w:rsidRPr="000509AA">
        <w:rPr>
          <w:rtl/>
        </w:rPr>
        <w:t>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يجز</w:t>
      </w:r>
      <w:r w:rsidR="00A1577B">
        <w:rPr>
          <w:rtl/>
        </w:rPr>
        <w:t>ّ</w:t>
      </w:r>
      <w:r w:rsidRPr="000509AA">
        <w:rPr>
          <w:rtl/>
        </w:rPr>
        <w:t>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رأسه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</w:p>
    <w:p w:rsidR="000509AA" w:rsidRPr="000509AA" w:rsidRDefault="00412BF9" w:rsidP="000509AA">
      <w:pPr>
        <w:pStyle w:val="rfdLine"/>
        <w:rPr>
          <w:rtl/>
        </w:rPr>
      </w:pPr>
      <w:r w:rsidRPr="00412BF9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أنساب الأشراف</w:t>
      </w:r>
      <w:r w:rsidR="008B6C79" w:rsidRPr="005E6236">
        <w:rPr>
          <w:rtl/>
        </w:rPr>
        <w:t xml:space="preserve"> </w:t>
      </w:r>
      <w:r w:rsidRPr="005E6236">
        <w:rPr>
          <w:rtl/>
        </w:rPr>
        <w:t>5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16</w:t>
      </w:r>
      <w:r w:rsidR="00F26704" w:rsidRPr="005E6236">
        <w:rPr>
          <w:rtl/>
        </w:rPr>
        <w:t xml:space="preserve"> .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(2) ذكره القاضي أبو يوسف في الآثار : 217</w:t>
      </w:r>
      <w:r w:rsidR="00F26704" w:rsidRPr="005E6236">
        <w:rPr>
          <w:rtl/>
        </w:rPr>
        <w:t xml:space="preserve"> .</w:t>
      </w:r>
    </w:p>
    <w:p w:rsidR="00715627" w:rsidRDefault="00715627" w:rsidP="00A1577B">
      <w:pPr>
        <w:rPr>
          <w:rtl/>
        </w:rPr>
        <w:sectPr w:rsidR="00715627" w:rsidSect="00600DF3">
          <w:headerReference w:type="even" r:id="rId114"/>
          <w:headerReference w:type="default" r:id="rId115"/>
          <w:headerReference w:type="first" r:id="rId11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A1577B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وهذا ما حدث </w:t>
      </w:r>
      <w:r w:rsidR="00A1577B">
        <w:rPr>
          <w:rtl/>
        </w:rPr>
        <w:t>؛</w:t>
      </w:r>
      <w:r w:rsidRPr="000509AA">
        <w:rPr>
          <w:rtl/>
        </w:rPr>
        <w:t xml:space="preserve"> إذ ثار المسلمون على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عثمان وقتلوه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بسبب الإثرة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السلطة وفي المال وفي مقد</w:t>
      </w:r>
      <w:r w:rsidR="00A1577B">
        <w:rPr>
          <w:rtl/>
        </w:rPr>
        <w:t>ّ</w:t>
      </w:r>
      <w:r w:rsidRPr="000509AA">
        <w:rPr>
          <w:rtl/>
        </w:rPr>
        <w:t>رات المسلمين التي خص</w:t>
      </w:r>
      <w:r w:rsidR="00A1577B">
        <w:rPr>
          <w:rtl/>
        </w:rPr>
        <w:t>ّ</w:t>
      </w:r>
      <w:r w:rsidRPr="000509AA">
        <w:rPr>
          <w:rtl/>
        </w:rPr>
        <w:t>صها بذويه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وعشيرته وبني أ</w:t>
      </w:r>
      <w:r w:rsidR="00A1577B">
        <w:rPr>
          <w:rtl/>
        </w:rPr>
        <w:t>ُ</w:t>
      </w:r>
      <w:r w:rsidRPr="000509AA">
        <w:rPr>
          <w:rtl/>
        </w:rPr>
        <w:t>مي</w:t>
      </w:r>
      <w:r w:rsidR="00A1577B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A1577B" w:rsidRDefault="000509AA" w:rsidP="00A1577B">
      <w:pPr>
        <w:rPr>
          <w:rtl/>
        </w:rPr>
      </w:pPr>
      <w:r w:rsidRPr="000509AA">
        <w:rPr>
          <w:rtl/>
        </w:rPr>
        <w:t>وهذه القو</w:t>
      </w:r>
      <w:r w:rsidR="00A1577B">
        <w:rPr>
          <w:rtl/>
        </w:rPr>
        <w:t>ّ</w:t>
      </w:r>
      <w:r w:rsidRPr="000509AA">
        <w:rPr>
          <w:rtl/>
        </w:rPr>
        <w:t>ة لرقابة الناس التي يصو</w:t>
      </w:r>
      <w:r w:rsidR="00A1577B">
        <w:rPr>
          <w:rtl/>
        </w:rPr>
        <w:t>ّ</w:t>
      </w:r>
      <w:r w:rsidRPr="000509AA">
        <w:rPr>
          <w:rtl/>
        </w:rPr>
        <w:t>رها عمر في العقد الثالث الهجري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فكيف هي في العقد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أوائل العهد الذي تلا العهد النبوي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A1577B">
      <w:pPr>
        <w:rPr>
          <w:rtl/>
        </w:rPr>
      </w:pPr>
      <w:r w:rsidRPr="000509AA">
        <w:rPr>
          <w:rtl/>
        </w:rPr>
        <w:t>وقول علي</w:t>
      </w:r>
      <w:r w:rsidR="00A1577B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لعثمان </w:t>
      </w:r>
      <w:r w:rsidR="00A1577B">
        <w:rPr>
          <w:rtl/>
        </w:rPr>
        <w:t>؛</w:t>
      </w:r>
      <w:r w:rsidRPr="000509AA">
        <w:rPr>
          <w:rtl/>
        </w:rPr>
        <w:t xml:space="preserve"> وقد كان في بيت المال بالمدينة سفط فيه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حلي وجوهر فأخذ منه عثمان ما حل</w:t>
      </w:r>
      <w:r w:rsidR="00A1577B">
        <w:rPr>
          <w:rtl/>
        </w:rPr>
        <w:t>ّ</w:t>
      </w:r>
      <w:r w:rsidRPr="000509AA">
        <w:rPr>
          <w:rtl/>
        </w:rPr>
        <w:t>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به بعض أهله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فأظهر الناس الطعن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 في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وكل</w:t>
      </w:r>
      <w:r w:rsidR="00A1577B">
        <w:rPr>
          <w:rtl/>
        </w:rPr>
        <w:t>ّ</w:t>
      </w:r>
      <w:r w:rsidRPr="000509AA">
        <w:rPr>
          <w:rtl/>
        </w:rPr>
        <w:t>موه فيه بكلام شديد حت</w:t>
      </w:r>
      <w:r w:rsidR="00A1577B">
        <w:rPr>
          <w:rtl/>
        </w:rPr>
        <w:t>ّ</w:t>
      </w:r>
      <w:r w:rsidRPr="000509AA">
        <w:rPr>
          <w:rtl/>
        </w:rPr>
        <w:t>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أغضبوه فقال : هذا مال الله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أعطيه من شئت وأمنعه من شئت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فأرغم الله أنف من رغم</w:t>
      </w:r>
      <w:r w:rsidR="00F26704">
        <w:rPr>
          <w:rtl/>
        </w:rPr>
        <w:t xml:space="preserve"> . .</w:t>
      </w:r>
    </w:p>
    <w:p w:rsidR="000509AA" w:rsidRPr="000509AA" w:rsidRDefault="000509AA" w:rsidP="00A1577B">
      <w:pPr>
        <w:rPr>
          <w:rtl/>
        </w:rPr>
      </w:pPr>
      <w:r w:rsidRPr="000509AA">
        <w:rPr>
          <w:rtl/>
        </w:rPr>
        <w:t>وفي لفظ آخر : لنأخذن</w:t>
      </w:r>
      <w:r w:rsidR="00A1577B">
        <w:rPr>
          <w:rtl/>
        </w:rPr>
        <w:t>ّ</w:t>
      </w:r>
      <w:r w:rsidRPr="000509AA">
        <w:rPr>
          <w:rtl/>
        </w:rPr>
        <w:t xml:space="preserve"> حاجتنا من هذا الف</w:t>
      </w:r>
      <w:r w:rsidR="00A1577B">
        <w:rPr>
          <w:rtl/>
        </w:rPr>
        <w:t>يء</w:t>
      </w:r>
      <w:r w:rsidRPr="000509AA">
        <w:rPr>
          <w:rtl/>
        </w:rPr>
        <w:t xml:space="preserve"> وإن رغمت أ</w:t>
      </w:r>
      <w:r w:rsidR="00A1577B">
        <w:rPr>
          <w:rtl/>
        </w:rPr>
        <w:t>ُ</w:t>
      </w:r>
      <w:r w:rsidRPr="000509AA">
        <w:rPr>
          <w:rtl/>
        </w:rPr>
        <w:t>نوف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أقوام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له علي</w:t>
      </w:r>
      <w:r w:rsidR="00A1577B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: إذا</w:t>
      </w:r>
      <w:r w:rsidR="00A1577B">
        <w:rPr>
          <w:rtl/>
        </w:rPr>
        <w:t>ً</w:t>
      </w:r>
      <w:r w:rsidRPr="000509AA">
        <w:rPr>
          <w:rtl/>
        </w:rPr>
        <w:t xml:space="preserve"> ت</w:t>
      </w:r>
      <w:r w:rsidR="00A1577B">
        <w:rPr>
          <w:rtl/>
        </w:rPr>
        <w:t>ُ</w:t>
      </w:r>
      <w:r w:rsidRPr="000509AA">
        <w:rPr>
          <w:rtl/>
        </w:rPr>
        <w:t>منع من ذلك وي</w:t>
      </w:r>
      <w:r w:rsidR="00A1577B">
        <w:rPr>
          <w:rtl/>
        </w:rPr>
        <w:t>ُ</w:t>
      </w:r>
      <w:r w:rsidRPr="000509AA">
        <w:rPr>
          <w:rtl/>
        </w:rPr>
        <w:t xml:space="preserve">حال بينك وبينه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صعد عمر المنبر يوما</w:t>
      </w:r>
      <w:r w:rsidR="00A1577B">
        <w:rPr>
          <w:rtl/>
        </w:rPr>
        <w:t>ً</w:t>
      </w:r>
      <w:r w:rsidRPr="000509AA">
        <w:rPr>
          <w:rtl/>
        </w:rPr>
        <w:t xml:space="preserve"> وقال : لو صرفناكم عم</w:t>
      </w:r>
      <w:r w:rsidR="00A1577B">
        <w:rPr>
          <w:rtl/>
        </w:rPr>
        <w:t>ّ</w:t>
      </w:r>
      <w:r w:rsidRPr="000509AA">
        <w:rPr>
          <w:rtl/>
        </w:rPr>
        <w:t>ا تعرفون إلى</w:t>
      </w:r>
      <w:r w:rsidR="00A1577B" w:rsidRPr="00B2039A">
        <w:rPr>
          <w:rtl/>
        </w:rPr>
        <w:t>ٰ</w:t>
      </w:r>
      <w:r w:rsidRPr="000509AA">
        <w:rPr>
          <w:rtl/>
        </w:rPr>
        <w:t xml:space="preserve">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تنكرون ما كنتم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فأجابه علي</w:t>
      </w:r>
      <w:r w:rsidR="00A1577B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: إذا</w:t>
      </w:r>
      <w:r w:rsidR="00A1577B">
        <w:rPr>
          <w:rtl/>
        </w:rPr>
        <w:t>ً</w:t>
      </w:r>
      <w:r w:rsidRPr="000509AA">
        <w:rPr>
          <w:rtl/>
        </w:rPr>
        <w:t xml:space="preserve"> كن</w:t>
      </w:r>
      <w:r w:rsidR="00A1577B">
        <w:rPr>
          <w:rtl/>
        </w:rPr>
        <w:t>ّ</w:t>
      </w:r>
      <w:r w:rsidRPr="000509AA">
        <w:rPr>
          <w:rtl/>
        </w:rPr>
        <w:t>ا نستتيبك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 تبت قبلناك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: وإن</w:t>
      </w:r>
      <w:r w:rsidR="00A1577B">
        <w:rPr>
          <w:rtl/>
        </w:rPr>
        <w:t>ْ</w:t>
      </w:r>
      <w:r w:rsidRPr="000509AA">
        <w:rPr>
          <w:rtl/>
        </w:rPr>
        <w:t xml:space="preserve"> لم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: نضرب عنقك الذي فيه عيناك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عمر : الحمد لله الذي جعل في هذه الأ</w:t>
      </w:r>
      <w:r w:rsidR="00A1577B">
        <w:rPr>
          <w:rtl/>
        </w:rPr>
        <w:t>ُ</w:t>
      </w:r>
      <w:r w:rsidRPr="000509AA">
        <w:rPr>
          <w:rtl/>
        </w:rPr>
        <w:t>م</w:t>
      </w:r>
      <w:r w:rsidR="00A1577B">
        <w:rPr>
          <w:rtl/>
        </w:rPr>
        <w:t>ّ</w:t>
      </w:r>
      <w:r w:rsidRPr="000509AA">
        <w:rPr>
          <w:rtl/>
        </w:rPr>
        <w:t>ة من إذا اعوججنا أقام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</w:t>
      </w:r>
      <w:r w:rsidR="00A1577B">
        <w:rPr>
          <w:rtl/>
        </w:rPr>
        <w:t>َ</w:t>
      </w:r>
      <w:r w:rsidRPr="000509AA">
        <w:rPr>
          <w:rtl/>
        </w:rPr>
        <w:t xml:space="preserve">ودنا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412BF9" w:rsidP="000509AA">
      <w:pPr>
        <w:pStyle w:val="rfdLine"/>
        <w:rPr>
          <w:rtl/>
        </w:rPr>
      </w:pPr>
      <w:r w:rsidRPr="00412BF9">
        <w:rPr>
          <w:rStyle w:val="rfdNormal0Char"/>
          <w:rtl/>
        </w:rPr>
        <w:br/>
      </w:r>
      <w:r w:rsidRPr="00412BF9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5E6236" w:rsidRDefault="000509AA" w:rsidP="005E6236">
      <w:pPr>
        <w:pStyle w:val="rfdFootnote0"/>
        <w:rPr>
          <w:rtl/>
        </w:rPr>
      </w:pPr>
      <w:r w:rsidRPr="005E6236">
        <w:rPr>
          <w:rtl/>
        </w:rPr>
        <w:t>(1) أنساب الأشراف</w:t>
      </w:r>
      <w:r w:rsidR="008B6C79" w:rsidRPr="005E6236">
        <w:rPr>
          <w:rtl/>
        </w:rPr>
        <w:t xml:space="preserve"> </w:t>
      </w:r>
      <w:r w:rsidRPr="005E6236">
        <w:rPr>
          <w:rtl/>
        </w:rPr>
        <w:t>6</w:t>
      </w:r>
      <w:r w:rsidR="007A060E" w:rsidRPr="005E6236">
        <w:rPr>
          <w:rtl/>
        </w:rPr>
        <w:t xml:space="preserve"> / </w:t>
      </w:r>
      <w:r w:rsidRPr="005E6236">
        <w:rPr>
          <w:rtl/>
        </w:rPr>
        <w:t>161</w:t>
      </w:r>
      <w:r w:rsidR="00F26704" w:rsidRPr="005E6236">
        <w:rPr>
          <w:rtl/>
        </w:rPr>
        <w:t xml:space="preserve"> .</w:t>
      </w:r>
    </w:p>
    <w:p w:rsidR="000509AA" w:rsidRPr="005E6236" w:rsidRDefault="000509AA" w:rsidP="000E05E4">
      <w:pPr>
        <w:pStyle w:val="rfdFootnote0"/>
        <w:rPr>
          <w:rtl/>
        </w:rPr>
      </w:pPr>
      <w:r w:rsidRPr="005E6236">
        <w:rPr>
          <w:rtl/>
        </w:rPr>
        <w:t>(2) مناقب الإمام علي</w:t>
      </w:r>
      <w:r w:rsidR="00A1577B" w:rsidRPr="005E6236">
        <w:rPr>
          <w:rtl/>
        </w:rPr>
        <w:t>ّ</w:t>
      </w:r>
      <w:r w:rsidRPr="005E6236">
        <w:rPr>
          <w:rtl/>
        </w:rPr>
        <w:t xml:space="preserve"> </w:t>
      </w:r>
      <w:r w:rsidRPr="000E05E4">
        <w:rPr>
          <w:rStyle w:val="rfdAlaem"/>
          <w:rtl/>
        </w:rPr>
        <w:t>عليه‌السلام</w:t>
      </w:r>
      <w:r w:rsidRPr="005E6236">
        <w:rPr>
          <w:rtl/>
        </w:rPr>
        <w:t xml:space="preserve">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للخوارزمي </w:t>
      </w:r>
      <w:r w:rsidR="00294847" w:rsidRPr="005E6236">
        <w:rPr>
          <w:rtl/>
        </w:rPr>
        <w:t>ـ</w:t>
      </w:r>
      <w:r w:rsidRPr="005E6236">
        <w:rPr>
          <w:rtl/>
        </w:rPr>
        <w:t xml:space="preserve"> : 98 ح 100</w:t>
      </w:r>
      <w:r w:rsidR="00412BF9" w:rsidRPr="005E6236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8B6C79">
        <w:rPr>
          <w:rStyle w:val="rfdBold2"/>
          <w:rtl/>
        </w:rPr>
        <w:lastRenderedPageBreak/>
        <w:t>والحاصل :</w:t>
      </w:r>
      <w:r w:rsidRPr="000509AA">
        <w:rPr>
          <w:rtl/>
        </w:rPr>
        <w:t xml:space="preserve"> إن</w:t>
      </w:r>
      <w:r w:rsidR="00E77FC3">
        <w:rPr>
          <w:rtl/>
        </w:rPr>
        <w:t>ّ</w:t>
      </w:r>
      <w:r w:rsidRPr="000509AA">
        <w:rPr>
          <w:rtl/>
        </w:rPr>
        <w:t xml:space="preserve"> أمثلة هذا العامل كثيرة جد</w:t>
      </w:r>
      <w:r w:rsidR="00E77FC3">
        <w:rPr>
          <w:rtl/>
        </w:rPr>
        <w:t>ّ</w:t>
      </w:r>
      <w:r w:rsidRPr="000509AA">
        <w:rPr>
          <w:rtl/>
        </w:rPr>
        <w:t>ا</w:t>
      </w:r>
      <w:r w:rsidR="00E77FC3">
        <w:rPr>
          <w:rtl/>
        </w:rPr>
        <w:t>ً</w:t>
      </w:r>
      <w:r w:rsidRPr="000509AA">
        <w:rPr>
          <w:rtl/>
        </w:rPr>
        <w:t xml:space="preserve"> يجدها الباحث بمجر</w:t>
      </w:r>
      <w:r w:rsidR="00E77FC3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رجوعه إلى</w:t>
      </w:r>
      <w:r w:rsidR="00E77FC3" w:rsidRPr="00B2039A">
        <w:rPr>
          <w:rtl/>
        </w:rPr>
        <w:t>ٰ</w:t>
      </w:r>
      <w:r w:rsidRPr="000509AA">
        <w:rPr>
          <w:rtl/>
        </w:rPr>
        <w:t xml:space="preserve"> ذاكرته في أحداث العقود الهجرية الأ</w:t>
      </w:r>
      <w:r w:rsidR="00E77FC3">
        <w:rPr>
          <w:rtl/>
        </w:rPr>
        <w:t>ُ</w:t>
      </w:r>
      <w:r w:rsidRPr="000509AA">
        <w:rPr>
          <w:rtl/>
        </w:rPr>
        <w:t>ولى</w:t>
      </w:r>
      <w:r w:rsidR="00E77FC3" w:rsidRPr="00B2039A">
        <w:rPr>
          <w:rtl/>
        </w:rPr>
        <w:t>ٰ</w:t>
      </w:r>
      <w:r w:rsidRPr="000509AA">
        <w:rPr>
          <w:rtl/>
        </w:rPr>
        <w:t xml:space="preserve"> التي تلت العهد النبوي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الأو</w:t>
      </w:r>
      <w:r w:rsidR="00E77FC3">
        <w:rPr>
          <w:rtl/>
        </w:rPr>
        <w:t>ّ</w:t>
      </w:r>
      <w:r w:rsidRPr="000509AA">
        <w:rPr>
          <w:rtl/>
        </w:rPr>
        <w:t>ل</w:t>
      </w:r>
      <w:r w:rsidR="00F26704">
        <w:rPr>
          <w:rtl/>
        </w:rPr>
        <w:t xml:space="preserve"> .</w:t>
      </w:r>
    </w:p>
    <w:p w:rsidR="000509AA" w:rsidRPr="000509AA" w:rsidRDefault="000509AA" w:rsidP="00E77FC3">
      <w:pPr>
        <w:rPr>
          <w:rtl/>
        </w:rPr>
      </w:pPr>
      <w:r w:rsidRPr="000509AA">
        <w:rPr>
          <w:rtl/>
        </w:rPr>
        <w:t>نعم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ليس المراد من وجود هذا العامل أن</w:t>
      </w:r>
      <w:r w:rsidR="00E77FC3">
        <w:rPr>
          <w:rtl/>
        </w:rPr>
        <w:t>ّ</w:t>
      </w:r>
      <w:r w:rsidRPr="000509AA">
        <w:rPr>
          <w:rtl/>
        </w:rPr>
        <w:t>ه لم تكن للتكت</w:t>
      </w:r>
      <w:r w:rsidR="00E77FC3">
        <w:rPr>
          <w:rtl/>
        </w:rPr>
        <w:t>ّ</w:t>
      </w:r>
      <w:r w:rsidRPr="000509AA">
        <w:rPr>
          <w:rtl/>
        </w:rPr>
        <w:t>لات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السياسية في صفوف الصحابة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من المهاجرين والأنصار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E77FC3" w:rsidRPr="00B2039A">
        <w:rPr>
          <w:rtl/>
        </w:rPr>
        <w:t>ٱ</w:t>
      </w:r>
      <w:r w:rsidRPr="000509AA">
        <w:rPr>
          <w:rtl/>
        </w:rPr>
        <w:t>ئتلاف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السقيفة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والبيت الهاشمي وأنصاره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أي</w:t>
      </w:r>
      <w:r w:rsidR="00E77FC3">
        <w:rPr>
          <w:rtl/>
        </w:rPr>
        <w:t>ّ</w:t>
      </w:r>
      <w:r w:rsidRPr="000509AA">
        <w:rPr>
          <w:rtl/>
        </w:rPr>
        <w:t xml:space="preserve"> دور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إم</w:t>
      </w:r>
      <w:r w:rsidR="00E77FC3">
        <w:rPr>
          <w:rtl/>
        </w:rPr>
        <w:t>ّ</w:t>
      </w:r>
      <w:r w:rsidRPr="000509AA">
        <w:rPr>
          <w:rtl/>
        </w:rPr>
        <w:t>ا في تغيير وتبديل الخط</w:t>
      </w:r>
      <w:r w:rsidR="00E77FC3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المرسومة من قبل رسول الله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وإم</w:t>
      </w:r>
      <w:r w:rsidR="00E77FC3">
        <w:rPr>
          <w:rtl/>
        </w:rPr>
        <w:t>ّ</w:t>
      </w:r>
      <w:r w:rsidRPr="000509AA">
        <w:rPr>
          <w:rtl/>
        </w:rPr>
        <w:t>ا في المحافظة على</w:t>
      </w:r>
      <w:r w:rsidR="00E77FC3" w:rsidRPr="00B2039A">
        <w:rPr>
          <w:rtl/>
        </w:rPr>
        <w:t>ٰ</w:t>
      </w:r>
      <w:r w:rsidRPr="000509AA">
        <w:rPr>
          <w:rtl/>
        </w:rPr>
        <w:t xml:space="preserve"> بقائها </w:t>
      </w:r>
      <w:r w:rsidR="00E77FC3">
        <w:rPr>
          <w:rtl/>
        </w:rPr>
        <w:t>؛</w:t>
      </w:r>
      <w:r w:rsidRPr="000509AA">
        <w:rPr>
          <w:rtl/>
        </w:rPr>
        <w:t xml:space="preserve"> إذ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</w:t>
      </w:r>
      <w:r w:rsidR="00E77FC3">
        <w:rPr>
          <w:rtl/>
        </w:rPr>
        <w:t>ُ</w:t>
      </w:r>
      <w:r w:rsidRPr="000509AA">
        <w:rPr>
          <w:rtl/>
        </w:rPr>
        <w:t>مور نسبية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E77FC3">
        <w:rPr>
          <w:rtl/>
        </w:rPr>
        <w:t>ّ</w:t>
      </w:r>
      <w:r w:rsidRPr="000509AA">
        <w:rPr>
          <w:rtl/>
        </w:rPr>
        <w:t>ما الغرض بيان الجانب الغالب</w:t>
      </w:r>
      <w:r w:rsidR="00F26704">
        <w:rPr>
          <w:rtl/>
        </w:rPr>
        <w:t xml:space="preserve"> .</w:t>
      </w:r>
    </w:p>
    <w:p w:rsidR="000509AA" w:rsidRPr="000509AA" w:rsidRDefault="00703EB4" w:rsidP="002D2688">
      <w:pPr>
        <w:rPr>
          <w:rtl/>
        </w:rPr>
      </w:pPr>
      <w:r>
        <w:sym w:font="Wingdings 2" w:char="F0F5"/>
      </w:r>
      <w:r w:rsidR="000509AA" w:rsidRPr="008B6C79">
        <w:rPr>
          <w:rStyle w:val="rfdBold2"/>
          <w:rtl/>
        </w:rPr>
        <w:t xml:space="preserve"> وأم</w:t>
      </w:r>
      <w:r w:rsidR="00E77FC3">
        <w:rPr>
          <w:rStyle w:val="rfdBold2"/>
          <w:rtl/>
        </w:rPr>
        <w:t>ّ</w:t>
      </w:r>
      <w:r w:rsidR="000509AA" w:rsidRPr="008B6C79">
        <w:rPr>
          <w:rStyle w:val="rfdBold2"/>
          <w:rtl/>
        </w:rPr>
        <w:t>ا</w:t>
      </w:r>
      <w:r w:rsidR="000509AA" w:rsidRPr="000509AA">
        <w:rPr>
          <w:rtl/>
        </w:rPr>
        <w:t xml:space="preserve"> تعيين وظيفة المسلمين والدولة من قبل النبي</w:t>
      </w:r>
      <w:r w:rsidR="00E77FC3">
        <w:rPr>
          <w:rtl/>
        </w:rPr>
        <w:t>ّ</w:t>
      </w:r>
      <w:r w:rsidR="000509AA" w:rsidRPr="000509AA">
        <w:rPr>
          <w:rtl/>
        </w:rPr>
        <w:t xml:space="preserve"> </w:t>
      </w:r>
      <w:r w:rsidR="000509AA" w:rsidRPr="000509AA">
        <w:rPr>
          <w:rStyle w:val="rfdAlaem"/>
          <w:rtl/>
        </w:rPr>
        <w:t>صلى‌الله‌عليه‌وآله‌وسلم</w:t>
      </w:r>
      <w:r w:rsidR="000509AA" w:rsidRPr="000509AA">
        <w:rPr>
          <w:rtl/>
        </w:rPr>
        <w:t xml:space="preserve"> بشأن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الفتوحات </w:t>
      </w:r>
      <w:r w:rsidR="002D2688">
        <w:rPr>
          <w:rtl/>
        </w:rPr>
        <w:t>؛</w:t>
      </w:r>
      <w:r w:rsidR="000509AA" w:rsidRPr="000509AA">
        <w:rPr>
          <w:rtl/>
        </w:rPr>
        <w:t xml:space="preserve"> فقد كان إخبار النبي</w:t>
      </w:r>
      <w:r w:rsidR="00E77FC3">
        <w:rPr>
          <w:rtl/>
        </w:rPr>
        <w:t>ّ</w:t>
      </w:r>
      <w:r w:rsidR="000509AA" w:rsidRPr="000509AA">
        <w:rPr>
          <w:rtl/>
        </w:rPr>
        <w:t xml:space="preserve"> </w:t>
      </w:r>
      <w:r w:rsidR="000509AA" w:rsidRPr="000509AA">
        <w:rPr>
          <w:rStyle w:val="rfdAlaem"/>
          <w:rtl/>
        </w:rPr>
        <w:t>صلى‌الله‌عليه‌وآله‌وسلم</w:t>
      </w:r>
      <w:r w:rsidR="000509AA" w:rsidRPr="000509AA">
        <w:rPr>
          <w:rtl/>
        </w:rPr>
        <w:t xml:space="preserve"> بفتح المسلمين لفارس والروم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وسقوط ملك كسرى</w:t>
      </w:r>
      <w:r w:rsidR="00E77FC3" w:rsidRPr="00B2039A">
        <w:rPr>
          <w:rtl/>
        </w:rPr>
        <w:t>ٰ</w:t>
      </w:r>
      <w:r w:rsidR="000509AA" w:rsidRPr="000509AA">
        <w:rPr>
          <w:rtl/>
        </w:rPr>
        <w:t xml:space="preserve"> وقيصر على</w:t>
      </w:r>
      <w:r w:rsidR="00E77FC3" w:rsidRPr="00B2039A">
        <w:rPr>
          <w:rtl/>
        </w:rPr>
        <w:t>ٰ</w:t>
      </w:r>
      <w:r w:rsidR="000509AA" w:rsidRPr="000509AA">
        <w:rPr>
          <w:rtl/>
        </w:rPr>
        <w:t xml:space="preserve"> أيديهم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إخبارا</w:t>
      </w:r>
      <w:r w:rsidR="00E77FC3">
        <w:rPr>
          <w:rtl/>
        </w:rPr>
        <w:t>ً</w:t>
      </w:r>
      <w:r w:rsidR="000509AA" w:rsidRPr="000509AA">
        <w:rPr>
          <w:rtl/>
        </w:rPr>
        <w:t xml:space="preserve"> ملأ آذان المسلمين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مواقع عديدة أنبأ فيها بذلك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كما في حفر الخندق في غزوة الأحزاب </w:t>
      </w:r>
      <w:r w:rsidR="000509AA" w:rsidRPr="000509AA">
        <w:rPr>
          <w:rStyle w:val="rfdFootnotenum"/>
          <w:rtl/>
        </w:rPr>
        <w:t>(1)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وغيره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وقد كان وعدا</w:t>
      </w:r>
      <w:r w:rsidR="00E77FC3">
        <w:rPr>
          <w:rtl/>
        </w:rPr>
        <w:t>ً</w:t>
      </w:r>
      <w:r w:rsidR="000509AA" w:rsidRPr="000509AA">
        <w:rPr>
          <w:rtl/>
        </w:rPr>
        <w:t xml:space="preserve"> قطعي</w:t>
      </w:r>
      <w:r w:rsidR="00E77FC3">
        <w:rPr>
          <w:rtl/>
        </w:rPr>
        <w:t>ّ</w:t>
      </w:r>
      <w:r w:rsidR="000509AA" w:rsidRPr="000509AA">
        <w:rPr>
          <w:rtl/>
        </w:rPr>
        <w:t>ا</w:t>
      </w:r>
      <w:r w:rsidR="00E77FC3">
        <w:rPr>
          <w:rtl/>
        </w:rPr>
        <w:t>ً</w:t>
      </w:r>
      <w:r w:rsidR="000509AA" w:rsidRPr="000509AA">
        <w:rPr>
          <w:rtl/>
        </w:rPr>
        <w:t xml:space="preserve"> منه </w:t>
      </w:r>
      <w:r w:rsidR="000509AA" w:rsidRPr="000509AA">
        <w:rPr>
          <w:rStyle w:val="rfdAlaem"/>
          <w:rtl/>
        </w:rPr>
        <w:t>صلى‌الله‌عليه‌وآله‌وسلم</w:t>
      </w:r>
      <w:r w:rsidR="000509AA" w:rsidRPr="000509AA">
        <w:rPr>
          <w:rtl/>
        </w:rPr>
        <w:t xml:space="preserve"> بذلك للمسلمين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وهذا الوعد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الصادق استيقن به المسلمون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كما رأوا صدق الوعود منه </w:t>
      </w:r>
      <w:r w:rsidR="000509AA" w:rsidRPr="000509AA">
        <w:rPr>
          <w:rStyle w:val="rfdAlaem"/>
          <w:rtl/>
        </w:rPr>
        <w:t>صلى‌الله‌عليه‌وآله‌وسلم</w:t>
      </w:r>
      <w:r w:rsidR="000509AA" w:rsidRPr="000509AA">
        <w:rPr>
          <w:rtl/>
        </w:rPr>
        <w:t xml:space="preserve"> من قبل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وكان هذا باعثا</w:t>
      </w:r>
      <w:r w:rsidR="00E77FC3">
        <w:rPr>
          <w:rtl/>
        </w:rPr>
        <w:t>ً</w:t>
      </w:r>
      <w:r w:rsidR="000509AA" w:rsidRPr="000509AA">
        <w:rPr>
          <w:rtl/>
        </w:rPr>
        <w:t xml:space="preserve"> للأمل ولقو</w:t>
      </w:r>
      <w:r w:rsidR="00E77FC3">
        <w:rPr>
          <w:rtl/>
        </w:rPr>
        <w:t>ّ</w:t>
      </w:r>
      <w:r w:rsidR="000509AA" w:rsidRPr="000509AA">
        <w:rPr>
          <w:rtl/>
        </w:rPr>
        <w:t>ة الروح فيهم التي لا تستجيب لليأس أو الخوف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كما إن</w:t>
      </w:r>
      <w:r w:rsidR="00E77FC3">
        <w:rPr>
          <w:rtl/>
        </w:rPr>
        <w:t>ّ</w:t>
      </w:r>
      <w:r w:rsidRPr="000509AA">
        <w:rPr>
          <w:rtl/>
        </w:rPr>
        <w:t xml:space="preserve"> تعيين القرآن الكريم والنبي</w:t>
      </w:r>
      <w:r w:rsidR="00E77FC3">
        <w:rPr>
          <w:rtl/>
        </w:rPr>
        <w:t>ّ</w:t>
      </w:r>
      <w:r w:rsidRPr="000509AA">
        <w:rPr>
          <w:rtl/>
        </w:rPr>
        <w:t xml:space="preserve"> الأمين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هذه الوظيفة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للمسلمين كان بيانا</w:t>
      </w:r>
      <w:r w:rsidR="00E77FC3">
        <w:rPr>
          <w:rtl/>
        </w:rPr>
        <w:t>ً</w:t>
      </w:r>
      <w:r w:rsidRPr="000509AA">
        <w:rPr>
          <w:rtl/>
        </w:rPr>
        <w:t xml:space="preserve"> لمشروعية الجهاد في نفسه لدى</w:t>
      </w:r>
      <w:r w:rsidR="00E77FC3" w:rsidRPr="00B2039A">
        <w:rPr>
          <w:rtl/>
        </w:rPr>
        <w:t>ٰ</w:t>
      </w:r>
      <w:r w:rsidRPr="000509AA">
        <w:rPr>
          <w:rtl/>
        </w:rPr>
        <w:t xml:space="preserve"> العديد مم</w:t>
      </w:r>
      <w:r w:rsidR="00E77FC3">
        <w:rPr>
          <w:rtl/>
        </w:rPr>
        <w:t>ّ</w:t>
      </w:r>
      <w:r w:rsidRPr="000509AA">
        <w:rPr>
          <w:rtl/>
        </w:rPr>
        <w:t>ن لم 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مشروعية ل</w:t>
      </w:r>
      <w:r w:rsidR="00E77FC3">
        <w:rPr>
          <w:rtl/>
        </w:rPr>
        <w:t>ِ</w:t>
      </w:r>
      <w:r w:rsidRPr="000509AA">
        <w:rPr>
          <w:rtl/>
        </w:rPr>
        <w:t>ما نتج عن بيعة السقيفة</w:t>
      </w:r>
      <w:r w:rsidR="00F26704">
        <w:rPr>
          <w:rtl/>
        </w:rPr>
        <w:t xml:space="preserve"> .</w:t>
      </w:r>
    </w:p>
    <w:p w:rsidR="000509AA" w:rsidRPr="00703EB4" w:rsidRDefault="000509AA" w:rsidP="00703EB4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ولقد كان في أمره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أي</w:t>
      </w:r>
      <w:r w:rsidR="00E77FC3">
        <w:rPr>
          <w:rtl/>
        </w:rPr>
        <w:t>ّ</w:t>
      </w:r>
      <w:r w:rsidRPr="000509AA">
        <w:rPr>
          <w:rtl/>
        </w:rPr>
        <w:t xml:space="preserve">امه الأخيرة </w:t>
      </w:r>
      <w:r w:rsidR="00294847">
        <w:rPr>
          <w:rtl/>
        </w:rPr>
        <w:t>ـ</w:t>
      </w:r>
      <w:r w:rsidRPr="000509AA">
        <w:rPr>
          <w:rtl/>
        </w:rPr>
        <w:t xml:space="preserve"> بتجهيز جيش أ</w:t>
      </w:r>
      <w:r w:rsidR="00E77FC3">
        <w:rPr>
          <w:rtl/>
        </w:rPr>
        <w:t>ُ</w:t>
      </w:r>
      <w:r w:rsidRPr="000509AA">
        <w:rPr>
          <w:rtl/>
        </w:rPr>
        <w:t>سامة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وحث</w:t>
      </w:r>
      <w:r w:rsidR="00E77FC3">
        <w:rPr>
          <w:rtl/>
        </w:rPr>
        <w:t>ّ</w:t>
      </w:r>
      <w:r w:rsidRPr="000509AA">
        <w:rPr>
          <w:rtl/>
        </w:rPr>
        <w:t>ه على</w:t>
      </w:r>
      <w:r w:rsidR="00E77FC3" w:rsidRPr="00B2039A">
        <w:rPr>
          <w:rtl/>
        </w:rPr>
        <w:t>ٰ</w:t>
      </w:r>
      <w:r w:rsidRPr="000509AA">
        <w:rPr>
          <w:rtl/>
        </w:rPr>
        <w:t xml:space="preserve"> إنفاذه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ولعنه من تخل</w:t>
      </w:r>
      <w:r w:rsidR="00E77FC3">
        <w:rPr>
          <w:rtl/>
        </w:rPr>
        <w:t>ّ</w:t>
      </w:r>
      <w:r w:rsidRPr="000509AA">
        <w:rPr>
          <w:rtl/>
        </w:rPr>
        <w:t>ف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دلالة على</w:t>
      </w:r>
      <w:r w:rsidR="00E77FC3" w:rsidRPr="00B2039A">
        <w:rPr>
          <w:rtl/>
        </w:rPr>
        <w:t>ٰ</w:t>
      </w:r>
      <w:r w:rsidRPr="000509AA">
        <w:rPr>
          <w:rtl/>
        </w:rPr>
        <w:t xml:space="preserve"> مدى</w:t>
      </w:r>
      <w:r w:rsidR="00E77FC3" w:rsidRPr="00B2039A">
        <w:rPr>
          <w:rtl/>
        </w:rPr>
        <w:t>ٰ</w:t>
      </w:r>
      <w:r w:rsidRPr="000509AA">
        <w:rPr>
          <w:rtl/>
        </w:rPr>
        <w:t xml:space="preserve"> العناية الشديدة</w:t>
      </w:r>
      <w:r w:rsidR="00703EB4">
        <w:rPr>
          <w:rtl/>
        </w:rPr>
        <w:t xml:space="preserve"> </w:t>
      </w:r>
      <w:r w:rsidR="00703EB4">
        <w:rPr>
          <w:rtl/>
        </w:rPr>
        <w:br/>
      </w:r>
      <w:r w:rsidR="00703EB4">
        <w:rPr>
          <w:rtl/>
        </w:rPr>
        <w:br/>
      </w:r>
      <w:r w:rsidRPr="00703EB4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 xml:space="preserve">(1) </w:t>
      </w:r>
      <w:r w:rsidR="00E77FC3" w:rsidRPr="000E05E4">
        <w:rPr>
          <w:rtl/>
        </w:rPr>
        <w:t>ٱ</w:t>
      </w:r>
      <w:r w:rsidRPr="000E05E4">
        <w:rPr>
          <w:rtl/>
        </w:rPr>
        <w:t>نظر : تاريخ الطبري</w:t>
      </w:r>
      <w:r w:rsidR="008B6C79" w:rsidRPr="000E05E4">
        <w:rPr>
          <w:rtl/>
        </w:rPr>
        <w:t xml:space="preserve"> </w:t>
      </w:r>
      <w:r w:rsidRPr="000E05E4">
        <w:rPr>
          <w:rtl/>
        </w:rPr>
        <w:t>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92</w:t>
      </w:r>
      <w:r w:rsidR="00F26704" w:rsidRPr="000E05E4">
        <w:rPr>
          <w:rtl/>
        </w:rPr>
        <w:t xml:space="preserve"> .</w:t>
      </w:r>
    </w:p>
    <w:p w:rsidR="00715627" w:rsidRDefault="00715627" w:rsidP="008B6C79">
      <w:pPr>
        <w:pStyle w:val="rfdNormal0"/>
        <w:rPr>
          <w:rtl/>
        </w:rPr>
        <w:sectPr w:rsidR="00715627" w:rsidSect="00600DF3">
          <w:headerReference w:type="even" r:id="rId117"/>
          <w:headerReference w:type="default" r:id="rId118"/>
          <w:headerReference w:type="first" r:id="rId11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7156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التي كان يوليها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لأمر الجهاد</w:t>
      </w:r>
      <w:r w:rsidR="00F26704">
        <w:rPr>
          <w:rtl/>
        </w:rPr>
        <w:t xml:space="preserve"> .</w:t>
      </w:r>
    </w:p>
    <w:p w:rsidR="000509AA" w:rsidRPr="000509AA" w:rsidRDefault="00703EB4" w:rsidP="00FF4801">
      <w:pPr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</w:t>
      </w:r>
      <w:r w:rsidR="000509AA" w:rsidRPr="008B6C79">
        <w:rPr>
          <w:rStyle w:val="rfdBold2"/>
          <w:rtl/>
        </w:rPr>
        <w:t>وأما</w:t>
      </w:r>
      <w:r w:rsidR="000509AA" w:rsidRPr="000509AA">
        <w:rPr>
          <w:rtl/>
        </w:rPr>
        <w:t xml:space="preserve"> روح الفداء وطلب الشهادة والتضحية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والتعط</w:t>
      </w:r>
      <w:r w:rsidR="00FF4801">
        <w:rPr>
          <w:rtl/>
        </w:rPr>
        <w:t>ّ</w:t>
      </w:r>
      <w:r w:rsidR="000509AA" w:rsidRPr="000509AA">
        <w:rPr>
          <w:rtl/>
        </w:rPr>
        <w:t>ش لدرجات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الآخرة والرضوان </w:t>
      </w:r>
      <w:r w:rsidR="00FF4801">
        <w:rPr>
          <w:rtl/>
        </w:rPr>
        <w:t>؛</w:t>
      </w:r>
      <w:r w:rsidR="000509AA" w:rsidRPr="000509AA">
        <w:rPr>
          <w:rtl/>
        </w:rPr>
        <w:t xml:space="preserve"> فقد كانت ما تزال ملتهبة بفضل أنوار النبو</w:t>
      </w:r>
      <w:r w:rsidR="00FF4801">
        <w:rPr>
          <w:rtl/>
        </w:rPr>
        <w:t>ّ</w:t>
      </w:r>
      <w:r w:rsidR="000509AA" w:rsidRPr="000509AA">
        <w:rPr>
          <w:rtl/>
        </w:rPr>
        <w:t>ة وقرب العهد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من الوحي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ومشاهد النبي</w:t>
      </w:r>
      <w:r w:rsidR="00FF4801">
        <w:rPr>
          <w:rtl/>
        </w:rPr>
        <w:t>ّ</w:t>
      </w:r>
      <w:r w:rsidR="000509AA" w:rsidRPr="000509AA">
        <w:rPr>
          <w:rtl/>
        </w:rPr>
        <w:t xml:space="preserve"> </w:t>
      </w:r>
      <w:r w:rsidR="000509AA" w:rsidRPr="000509AA">
        <w:rPr>
          <w:rStyle w:val="rfdAlaem"/>
          <w:rtl/>
        </w:rPr>
        <w:t>صلى‌الله‌عليه‌وآله‌وسلم</w:t>
      </w:r>
      <w:r w:rsidR="000509AA" w:rsidRPr="000509AA">
        <w:rPr>
          <w:rtl/>
        </w:rPr>
        <w:t xml:space="preserve"> الحي</w:t>
      </w:r>
      <w:r w:rsidR="00FF4801">
        <w:rPr>
          <w:rtl/>
        </w:rPr>
        <w:t>ّ</w:t>
      </w:r>
      <w:r w:rsidR="000509AA" w:rsidRPr="000509AA">
        <w:rPr>
          <w:rtl/>
        </w:rPr>
        <w:t>ة في أذهانهم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ووقائع الغزوات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الكبرى</w:t>
      </w:r>
      <w:r w:rsidR="00FF4801" w:rsidRPr="00B2039A">
        <w:rPr>
          <w:rtl/>
        </w:rPr>
        <w:t>ٰ</w:t>
      </w:r>
      <w:r w:rsidR="000509AA" w:rsidRPr="000509AA">
        <w:rPr>
          <w:rtl/>
        </w:rPr>
        <w:t xml:space="preserve"> في الإسلام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التي خل</w:t>
      </w:r>
      <w:r w:rsidR="00FF4801">
        <w:rPr>
          <w:rtl/>
        </w:rPr>
        <w:t>ّ</w:t>
      </w:r>
      <w:r w:rsidR="000509AA" w:rsidRPr="000509AA">
        <w:rPr>
          <w:rtl/>
        </w:rPr>
        <w:t>دت أسماء نجوم الشهادة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فلم تكن هناك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تعبئة من القيادة السياسية أو العسكرية للجهاد بقدر ما كانت محاولة تدبير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للحالة الاندفاعية الموجودة والحماس الملتهب</w:t>
      </w:r>
      <w:r w:rsidR="00F26704">
        <w:rPr>
          <w:rtl/>
        </w:rPr>
        <w:t xml:space="preserve"> .</w:t>
      </w:r>
    </w:p>
    <w:p w:rsidR="000509AA" w:rsidRPr="000509AA" w:rsidRDefault="000509AA" w:rsidP="00FF4801">
      <w:pPr>
        <w:rPr>
          <w:rtl/>
        </w:rPr>
      </w:pPr>
      <w:r w:rsidRPr="008B6C79">
        <w:rPr>
          <w:rStyle w:val="rfdBold2"/>
          <w:rtl/>
        </w:rPr>
        <w:t>الرابعة :</w:t>
      </w:r>
      <w:r w:rsidRPr="000509AA">
        <w:rPr>
          <w:rtl/>
        </w:rPr>
        <w:t xml:space="preserve"> سبب إخفاق الفتوح عن الوصول إلى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الوعود الإل</w:t>
      </w:r>
      <w:r w:rsidR="00FF4801" w:rsidRPr="00B2039A">
        <w:rPr>
          <w:rtl/>
        </w:rPr>
        <w:t>ٰ</w:t>
      </w:r>
      <w:r w:rsidRPr="000509AA">
        <w:rPr>
          <w:rtl/>
        </w:rPr>
        <w:t>هي</w:t>
      </w:r>
      <w:r w:rsidR="00FF4801">
        <w:rPr>
          <w:rtl/>
        </w:rPr>
        <w:t>ّ</w:t>
      </w:r>
      <w:r w:rsidRPr="000509AA">
        <w:rPr>
          <w:rtl/>
        </w:rPr>
        <w:t xml:space="preserve">ة </w:t>
      </w:r>
      <w:r w:rsidR="00FF4801">
        <w:rPr>
          <w:rtl/>
        </w:rPr>
        <w:t>؛</w:t>
      </w:r>
      <w:r w:rsidRPr="000509AA">
        <w:rPr>
          <w:rtl/>
        </w:rPr>
        <w:t xml:space="preserve"> فإن</w:t>
      </w:r>
      <w:r w:rsidR="00FF4801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المحاولة في التدبير هي التي أضفت لونا</w:t>
      </w:r>
      <w:r w:rsidR="00FF4801">
        <w:rPr>
          <w:rtl/>
        </w:rPr>
        <w:t>ً</w:t>
      </w:r>
      <w:r w:rsidRPr="000509AA">
        <w:rPr>
          <w:rtl/>
        </w:rPr>
        <w:t xml:space="preserve"> على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الجهاد والفتوح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وغي</w:t>
      </w:r>
      <w:r w:rsidR="00FF4801">
        <w:rPr>
          <w:rtl/>
        </w:rPr>
        <w:t>ّ</w:t>
      </w:r>
      <w:r w:rsidRPr="000509AA">
        <w:rPr>
          <w:rtl/>
        </w:rPr>
        <w:t>رت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خلق وغايات هذا الباب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وساهمت في تقليل حيوية عوامله ومعد</w:t>
      </w:r>
      <w:r w:rsidR="00FF4801">
        <w:rPr>
          <w:rtl/>
        </w:rPr>
        <w:t>ّ</w:t>
      </w:r>
      <w:r w:rsidRPr="000509AA">
        <w:rPr>
          <w:rtl/>
        </w:rPr>
        <w:t>اته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FF4801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نحو تدريجي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بسبب الممارسات التي ارتكبت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سواء بالإضافة إلى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البلدان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المفتوحة وأهاليها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بالإضافة إلى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الرموز الخاص</w:t>
      </w:r>
      <w:r w:rsidR="00FF4801">
        <w:rPr>
          <w:rtl/>
        </w:rPr>
        <w:t>ّ</w:t>
      </w:r>
      <w:r w:rsidRPr="000509AA">
        <w:rPr>
          <w:rtl/>
        </w:rPr>
        <w:t>ة من القيادات العسكرية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وغيرها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مم</w:t>
      </w:r>
      <w:r w:rsidR="00FF4801">
        <w:rPr>
          <w:rtl/>
        </w:rPr>
        <w:t>ّ</w:t>
      </w:r>
      <w:r w:rsidRPr="000509AA">
        <w:rPr>
          <w:rtl/>
        </w:rPr>
        <w:t>ن كانت تربطه بالسلطة علائق معينة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وسواء على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صعيد المال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أو الأعراض أو النفوس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مضافا</w:t>
      </w:r>
      <w:r w:rsidR="00FF4801">
        <w:rPr>
          <w:rtl/>
        </w:rPr>
        <w:t>ً</w:t>
      </w:r>
      <w:r w:rsidRPr="000509AA">
        <w:rPr>
          <w:rtl/>
        </w:rPr>
        <w:t xml:space="preserve"> إلى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إن</w:t>
      </w:r>
      <w:r w:rsidR="00FF4801">
        <w:rPr>
          <w:rtl/>
        </w:rPr>
        <w:t>ّ</w:t>
      </w:r>
      <w:r w:rsidRPr="000509AA">
        <w:rPr>
          <w:rtl/>
        </w:rPr>
        <w:t xml:space="preserve"> الانفتاح على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الأقوام الأ</w:t>
      </w:r>
      <w:r w:rsidR="00FF4801">
        <w:rPr>
          <w:rtl/>
        </w:rPr>
        <w:t>ُ</w:t>
      </w:r>
      <w:r w:rsidRPr="000509AA">
        <w:rPr>
          <w:rtl/>
        </w:rPr>
        <w:t>خرى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كان يتطل</w:t>
      </w:r>
      <w:r w:rsidR="00FF4801">
        <w:rPr>
          <w:rtl/>
        </w:rPr>
        <w:t>ّ</w:t>
      </w:r>
      <w:r w:rsidRPr="000509AA">
        <w:rPr>
          <w:rtl/>
        </w:rPr>
        <w:t>ب كفالة شرعية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مختلف الجوانب الروحية والعلمية والتربوية والقانونية والسياسية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وغيرها من الجوانب التي لم تكن القيادة المركزية مؤه</w:t>
      </w:r>
      <w:r w:rsidR="00FF4801">
        <w:rPr>
          <w:rtl/>
        </w:rPr>
        <w:t>ّ</w:t>
      </w:r>
      <w:r w:rsidRPr="000509AA">
        <w:rPr>
          <w:rtl/>
        </w:rPr>
        <w:t>لة لتلك المهم</w:t>
      </w:r>
      <w:r w:rsidR="00FF4801">
        <w:rPr>
          <w:rtl/>
        </w:rPr>
        <w:t>ّ</w:t>
      </w:r>
      <w:r w:rsidRPr="000509AA">
        <w:rPr>
          <w:rtl/>
        </w:rPr>
        <w:t>ة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ظل</w:t>
      </w:r>
      <w:r w:rsidR="00FF4801">
        <w:rPr>
          <w:rtl/>
        </w:rPr>
        <w:t>ّ</w:t>
      </w:r>
      <w:r w:rsidRPr="000509AA">
        <w:rPr>
          <w:rtl/>
        </w:rPr>
        <w:t xml:space="preserve"> التحديد والحصار لدور الإمام علي</w:t>
      </w:r>
      <w:r w:rsidR="00FF4801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حامل علم النبي</w:t>
      </w:r>
      <w:r w:rsidR="00FF4801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والقي</w:t>
      </w:r>
      <w:r w:rsidR="00FF4801">
        <w:rPr>
          <w:rtl/>
        </w:rPr>
        <w:t>ّ</w:t>
      </w:r>
      <w:r w:rsidRPr="000509AA">
        <w:rPr>
          <w:rtl/>
        </w:rPr>
        <w:t>م الثاني المبي</w:t>
      </w:r>
      <w:r w:rsidR="00FF4801">
        <w:rPr>
          <w:rtl/>
        </w:rPr>
        <w:t>ّ</w:t>
      </w:r>
      <w:r w:rsidRPr="000509AA">
        <w:rPr>
          <w:rtl/>
        </w:rPr>
        <w:t>ن للدين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والوزير لرسول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تأسيس الدعوة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وتشييدها حت</w:t>
      </w:r>
      <w:r w:rsidR="00FF4801">
        <w:rPr>
          <w:rtl/>
        </w:rPr>
        <w:t>ّ</w:t>
      </w:r>
      <w:r w:rsidRPr="000509AA">
        <w:rPr>
          <w:rtl/>
        </w:rPr>
        <w:t>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آخر لحظات حياة النبي</w:t>
      </w:r>
      <w:r w:rsidR="00FF4801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 .</w:t>
      </w:r>
    </w:p>
    <w:p w:rsidR="000509AA" w:rsidRPr="00703EB4" w:rsidRDefault="000509AA" w:rsidP="00703EB4">
      <w:pPr>
        <w:rPr>
          <w:rStyle w:val="rfdPoemTiniCharChar"/>
          <w:rtl/>
        </w:rPr>
      </w:pPr>
      <w:r w:rsidRPr="000509AA">
        <w:rPr>
          <w:rtl/>
        </w:rPr>
        <w:t>بسبب كل</w:t>
      </w:r>
      <w:r w:rsidR="00FF4801">
        <w:rPr>
          <w:rtl/>
        </w:rPr>
        <w:t>ّ</w:t>
      </w:r>
      <w:r w:rsidRPr="000509AA">
        <w:rPr>
          <w:rtl/>
        </w:rPr>
        <w:t xml:space="preserve"> هذا لم ي</w:t>
      </w:r>
      <w:r w:rsidR="00FF4801">
        <w:rPr>
          <w:rtl/>
        </w:rPr>
        <w:t>ُ</w:t>
      </w:r>
      <w:r w:rsidRPr="000509AA">
        <w:rPr>
          <w:rtl/>
        </w:rPr>
        <w:t>كتب للوعد الإل</w:t>
      </w:r>
      <w:r w:rsidR="00FF4801" w:rsidRPr="00B2039A">
        <w:rPr>
          <w:rtl/>
        </w:rPr>
        <w:t>ٰ</w:t>
      </w:r>
      <w:r w:rsidRPr="000509AA">
        <w:rPr>
          <w:rtl/>
        </w:rPr>
        <w:t>هي في قوله تعالى</w:t>
      </w:r>
      <w:r w:rsidR="00FF4801" w:rsidRPr="00B2039A">
        <w:rPr>
          <w:rtl/>
        </w:rPr>
        <w:t>ٰ</w:t>
      </w:r>
      <w:r w:rsidRPr="000509AA">
        <w:rPr>
          <w:rtl/>
        </w:rPr>
        <w:t xml:space="preserve"> : </w:t>
      </w:r>
      <w:r w:rsidR="00703EB4">
        <w:rPr>
          <w:rStyle w:val="rfdAlaem"/>
          <w:rtl/>
        </w:rPr>
        <w:t>(</w:t>
      </w:r>
      <w:r w:rsidR="00703EB4" w:rsidRPr="00703EB4">
        <w:rPr>
          <w:rStyle w:val="rfdAie"/>
          <w:rtl/>
        </w:rPr>
        <w:t xml:space="preserve"> </w:t>
      </w:r>
      <w:r w:rsidR="00992298" w:rsidRPr="00992298">
        <w:rPr>
          <w:rStyle w:val="rfdAie"/>
          <w:rtl/>
        </w:rPr>
        <w:t xml:space="preserve">هُوَ الَّذِي </w:t>
      </w:r>
      <w:r w:rsidR="00992298">
        <w:rPr>
          <w:rStyle w:val="rfdAie"/>
          <w:rtl/>
        </w:rPr>
        <w:br/>
      </w:r>
      <w:r w:rsidR="00992298" w:rsidRPr="00992298">
        <w:rPr>
          <w:rStyle w:val="rfdAie"/>
          <w:rtl/>
        </w:rPr>
        <w:t>أَرْسَلَ رَسُولَهُ بِالْهُدَىٰ وَدِينِ الْحَقِّ لِيُظْهِرَهُ عَلَى الدِّينِ كُلِّهِ وَلَوْ كَرِهَ</w:t>
      </w:r>
      <w:r w:rsidR="00992298">
        <w:rPr>
          <w:rStyle w:val="rfdAie"/>
          <w:rtl/>
        </w:rPr>
        <w:t xml:space="preserve"> </w:t>
      </w:r>
      <w:r w:rsidR="00992298">
        <w:rPr>
          <w:rStyle w:val="rfdAie"/>
          <w:rtl/>
        </w:rPr>
        <w:br/>
      </w:r>
    </w:p>
    <w:p w:rsidR="000509AA" w:rsidRPr="000509AA" w:rsidRDefault="000509AA" w:rsidP="007156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="00992298" w:rsidRPr="00992298">
        <w:rPr>
          <w:rStyle w:val="rfdAie"/>
          <w:rtl/>
        </w:rPr>
        <w:lastRenderedPageBreak/>
        <w:t>الْمُشْرِكُونَ</w:t>
      </w:r>
      <w:r w:rsidR="00703EB4">
        <w:rPr>
          <w:rStyle w:val="rfdAie"/>
          <w:rtl/>
        </w:rPr>
        <w:t xml:space="preserve"> </w:t>
      </w:r>
      <w:r w:rsidR="00703EB4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تكر</w:t>
      </w:r>
      <w:r w:rsidR="00992298">
        <w:rPr>
          <w:rtl/>
        </w:rPr>
        <w:t>ّ</w:t>
      </w:r>
      <w:r w:rsidRPr="000509AA">
        <w:rPr>
          <w:rtl/>
        </w:rPr>
        <w:t>ر في ثلاث سور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وغيره من الوعود الإل</w:t>
      </w:r>
      <w:r w:rsidR="00992298" w:rsidRPr="00B2039A">
        <w:rPr>
          <w:rtl/>
        </w:rPr>
        <w:t>ٰ</w:t>
      </w:r>
      <w:r w:rsidRPr="000509AA">
        <w:rPr>
          <w:rtl/>
        </w:rPr>
        <w:t>هي</w:t>
      </w:r>
      <w:r w:rsidR="00992298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كقوله تعالى</w:t>
      </w:r>
      <w:r w:rsidR="00992298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703EB4" w:rsidRPr="00703EB4">
        <w:rPr>
          <w:rStyle w:val="rfdAie"/>
          <w:rtl/>
        </w:rPr>
        <w:t xml:space="preserve"> </w:t>
      </w:r>
      <w:r w:rsidR="00992298" w:rsidRPr="00992298">
        <w:rPr>
          <w:rStyle w:val="rfdAie"/>
          <w:rtl/>
        </w:rPr>
        <w:t xml:space="preserve">وَلَقَدْ كَتَبْنَا فِي الزَّبُورِ مِن بَعْدِ الذِّكْرِ أَنَّ الْأَرْضَ يَرِثُهَا </w:t>
      </w:r>
      <w:r w:rsidR="00992298">
        <w:rPr>
          <w:rStyle w:val="rfdAie"/>
          <w:rtl/>
        </w:rPr>
        <w:br/>
      </w:r>
      <w:r w:rsidR="00992298" w:rsidRPr="00992298">
        <w:rPr>
          <w:rStyle w:val="rfdAie"/>
          <w:rtl/>
        </w:rPr>
        <w:t>عِبَادِيَ الصَّالِحُونَ</w:t>
      </w:r>
      <w:r w:rsidR="00703EB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ووعده تعالى</w:t>
      </w:r>
      <w:r w:rsidR="00992298" w:rsidRPr="00B2039A">
        <w:rPr>
          <w:rtl/>
        </w:rPr>
        <w:t>ٰ</w:t>
      </w:r>
      <w:r w:rsidRPr="000509AA">
        <w:rPr>
          <w:rtl/>
        </w:rPr>
        <w:t xml:space="preserve"> في قوله : </w:t>
      </w:r>
      <w:r w:rsidR="00BE4BC2" w:rsidRPr="00BE4BC2">
        <w:rPr>
          <w:rStyle w:val="rfdAlaem"/>
          <w:rtl/>
        </w:rPr>
        <w:t>(</w:t>
      </w:r>
      <w:r w:rsidR="00703EB4" w:rsidRPr="00703EB4">
        <w:rPr>
          <w:rStyle w:val="rfdAie"/>
          <w:rtl/>
        </w:rPr>
        <w:t xml:space="preserve"> </w:t>
      </w:r>
      <w:r w:rsidR="00992298" w:rsidRPr="00992298">
        <w:rPr>
          <w:rStyle w:val="rfdAie"/>
          <w:rtl/>
        </w:rPr>
        <w:t xml:space="preserve">وَنُرِيدُ أَن نَّمُنَّ عَلَى </w:t>
      </w:r>
      <w:r w:rsidR="00992298">
        <w:rPr>
          <w:rStyle w:val="rfdAie"/>
          <w:rtl/>
        </w:rPr>
        <w:br/>
      </w:r>
      <w:r w:rsidR="00992298" w:rsidRPr="00992298">
        <w:rPr>
          <w:rStyle w:val="rfdAie"/>
          <w:rtl/>
        </w:rPr>
        <w:t>الَّذِينَ اسْتُضْعِفُوا فِي الْأَرْضِ وَنَجْعَلَهُمْ أَئِمَّةً وَنَجْعَلَهُمُ الْوَارِثِينَ</w:t>
      </w:r>
      <w:r w:rsidR="00703EB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وقوله سبحانه : </w:t>
      </w:r>
      <w:r w:rsidR="00BE4BC2" w:rsidRPr="00BE4BC2">
        <w:rPr>
          <w:rStyle w:val="rfdAlaem"/>
          <w:rtl/>
        </w:rPr>
        <w:t>(</w:t>
      </w:r>
      <w:r w:rsidR="00703EB4" w:rsidRPr="00703EB4">
        <w:rPr>
          <w:rStyle w:val="rfdAie"/>
          <w:rtl/>
        </w:rPr>
        <w:t xml:space="preserve"> </w:t>
      </w:r>
      <w:r w:rsidR="00992298" w:rsidRPr="00992298">
        <w:rPr>
          <w:rStyle w:val="rfdAie"/>
          <w:rtl/>
        </w:rPr>
        <w:t xml:space="preserve">أَمَّن يُجِيبُ الْمُضْطَرَّ إِذَا دَعَاهُ وَيَكْشِفُ السُّوءَ </w:t>
      </w:r>
      <w:r w:rsidR="00992298">
        <w:rPr>
          <w:rStyle w:val="rfdAie"/>
          <w:rtl/>
        </w:rPr>
        <w:br/>
      </w:r>
      <w:r w:rsidR="00992298" w:rsidRPr="00992298">
        <w:rPr>
          <w:rStyle w:val="rfdAie"/>
          <w:rtl/>
        </w:rPr>
        <w:t>وَيَجْعَلُكُمْ خُلَفَاءَ الْأَرْضِ</w:t>
      </w:r>
      <w:r w:rsidR="00703EB4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التحق</w:t>
      </w:r>
      <w:r w:rsidR="00227E63">
        <w:rPr>
          <w:rtl/>
        </w:rPr>
        <w:t>ّ</w:t>
      </w:r>
      <w:r w:rsidRPr="000509AA">
        <w:rPr>
          <w:rtl/>
        </w:rPr>
        <w:t>ق في العاجل</w:t>
      </w:r>
      <w:r w:rsidR="00F26704">
        <w:rPr>
          <w:rtl/>
        </w:rPr>
        <w:t xml:space="preserve"> .</w:t>
      </w:r>
    </w:p>
    <w:p w:rsidR="000509AA" w:rsidRPr="000509AA" w:rsidRDefault="000509AA" w:rsidP="00227E63">
      <w:pPr>
        <w:rPr>
          <w:rtl/>
        </w:rPr>
      </w:pPr>
      <w:r w:rsidRPr="008B6C79">
        <w:rPr>
          <w:rStyle w:val="rfdBold2"/>
          <w:rtl/>
        </w:rPr>
        <w:t>الخامسة :</w:t>
      </w:r>
      <w:r w:rsidRPr="000509AA">
        <w:rPr>
          <w:rtl/>
        </w:rPr>
        <w:t xml:space="preserve"> الاهتراء الداخلي الذي بدأ عد</w:t>
      </w:r>
      <w:r w:rsidR="00227E63">
        <w:rPr>
          <w:rtl/>
        </w:rPr>
        <w:t>ّ</w:t>
      </w:r>
      <w:r w:rsidRPr="000509AA">
        <w:rPr>
          <w:rtl/>
        </w:rPr>
        <w:t>ه العكسي وأخذ يدب</w:t>
      </w:r>
      <w:r w:rsidR="00227E63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جسد الأ</w:t>
      </w:r>
      <w:r w:rsidR="00227E63">
        <w:rPr>
          <w:rtl/>
        </w:rPr>
        <w:t>ُ</w:t>
      </w:r>
      <w:r w:rsidRPr="000509AA">
        <w:rPr>
          <w:rtl/>
        </w:rPr>
        <w:t>م</w:t>
      </w:r>
      <w:r w:rsidR="00227E63">
        <w:rPr>
          <w:rtl/>
        </w:rPr>
        <w:t>ّ</w:t>
      </w:r>
      <w:r w:rsidRPr="000509AA">
        <w:rPr>
          <w:rtl/>
        </w:rPr>
        <w:t xml:space="preserve">ة ووحدة المسلمين </w:t>
      </w:r>
      <w:r w:rsidR="00227E63">
        <w:rPr>
          <w:rtl/>
        </w:rPr>
        <w:t>؛</w:t>
      </w:r>
      <w:r w:rsidRPr="000509AA">
        <w:rPr>
          <w:rtl/>
        </w:rPr>
        <w:t xml:space="preserve"> وقد حذ</w:t>
      </w:r>
      <w:r w:rsidR="00227E63">
        <w:rPr>
          <w:rtl/>
        </w:rPr>
        <w:t>ّ</w:t>
      </w:r>
      <w:r w:rsidRPr="000509AA">
        <w:rPr>
          <w:rtl/>
        </w:rPr>
        <w:t>ر منه النبي</w:t>
      </w:r>
      <w:r w:rsidR="00227E63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طوائف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الحديث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نظير قوله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عندما أشرف على</w:t>
      </w:r>
      <w:r w:rsidR="00227E63" w:rsidRPr="00B2039A">
        <w:rPr>
          <w:rtl/>
        </w:rPr>
        <w:t>ٰ</w:t>
      </w:r>
      <w:r w:rsidRPr="000509AA">
        <w:rPr>
          <w:rtl/>
        </w:rPr>
        <w:t xml:space="preserve"> أطم من آطام المدينة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767F4" w:rsidRPr="000509AA">
        <w:rPr>
          <w:rtl/>
        </w:rPr>
        <w:t>«</w:t>
      </w:r>
      <w:r w:rsidR="00D321F0">
        <w:rPr>
          <w:rtl/>
        </w:rPr>
        <w:t xml:space="preserve"> </w:t>
      </w:r>
      <w:r w:rsidRPr="000509AA">
        <w:rPr>
          <w:rtl/>
        </w:rPr>
        <w:t>هل ترون ما أرى</w:t>
      </w:r>
      <w:r w:rsidR="00227E63" w:rsidRPr="00B2039A">
        <w:rPr>
          <w:rtl/>
        </w:rPr>
        <w:t>ٰ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="00D321F0"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قالوا : لا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قال : </w:t>
      </w:r>
      <w:r w:rsidR="008767F4" w:rsidRPr="000509AA">
        <w:rPr>
          <w:rtl/>
        </w:rPr>
        <w:t>«</w:t>
      </w:r>
      <w:r w:rsidR="00D321F0">
        <w:rPr>
          <w:rtl/>
        </w:rPr>
        <w:t xml:space="preserve"> </w:t>
      </w:r>
      <w:r w:rsidRPr="000509AA">
        <w:rPr>
          <w:rtl/>
        </w:rPr>
        <w:t>فإن</w:t>
      </w:r>
      <w:r w:rsidR="00227E63">
        <w:rPr>
          <w:rtl/>
        </w:rPr>
        <w:t>ّ</w:t>
      </w:r>
      <w:r w:rsidRPr="000509AA">
        <w:rPr>
          <w:rtl/>
        </w:rPr>
        <w:t>ي لأرى</w:t>
      </w:r>
      <w:r w:rsidR="00227E63" w:rsidRPr="00B2039A">
        <w:rPr>
          <w:rtl/>
        </w:rPr>
        <w:t>ٰ</w:t>
      </w:r>
      <w:r w:rsidRPr="000509AA">
        <w:rPr>
          <w:rtl/>
        </w:rPr>
        <w:t xml:space="preserve"> الفتن تقع خلال بيوتكم كوقع القطر</w:t>
      </w:r>
      <w:r w:rsidR="00D321F0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(5)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وقوله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عندما استيقظ من النوم محمر</w:t>
      </w:r>
      <w:r w:rsidR="00227E63">
        <w:rPr>
          <w:rtl/>
        </w:rPr>
        <w:t>ّ</w:t>
      </w:r>
      <w:r w:rsidRPr="000509AA">
        <w:rPr>
          <w:rtl/>
        </w:rPr>
        <w:t>ا</w:t>
      </w:r>
      <w:r w:rsidR="00227E63">
        <w:rPr>
          <w:rtl/>
        </w:rPr>
        <w:t>ً</w:t>
      </w:r>
      <w:r w:rsidRPr="000509AA">
        <w:rPr>
          <w:rtl/>
        </w:rPr>
        <w:t xml:space="preserve"> وجهه : </w:t>
      </w:r>
      <w:r w:rsidR="008767F4" w:rsidRPr="000509AA">
        <w:rPr>
          <w:rtl/>
        </w:rPr>
        <w:t>«</w:t>
      </w:r>
      <w:r w:rsidR="00D321F0">
        <w:rPr>
          <w:rtl/>
        </w:rPr>
        <w:t xml:space="preserve"> </w:t>
      </w:r>
      <w:r w:rsidRPr="000509AA">
        <w:rPr>
          <w:rtl/>
        </w:rPr>
        <w:t>لا إل</w:t>
      </w:r>
      <w:r w:rsidR="00227E63" w:rsidRPr="00B2039A">
        <w:rPr>
          <w:rtl/>
        </w:rPr>
        <w:t>ٰ</w:t>
      </w:r>
      <w:r w:rsidRPr="000509AA">
        <w:rPr>
          <w:rtl/>
        </w:rPr>
        <w:t>ه إل</w:t>
      </w:r>
      <w:r w:rsidR="00227E63">
        <w:rPr>
          <w:rtl/>
        </w:rPr>
        <w:t>ّ</w:t>
      </w:r>
      <w:r w:rsidRPr="000509AA">
        <w:rPr>
          <w:rtl/>
        </w:rPr>
        <w:t>ا الله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ويل للعرب من شر</w:t>
      </w:r>
      <w:r w:rsidR="00227E63">
        <w:rPr>
          <w:rtl/>
        </w:rPr>
        <w:t>ّ</w:t>
      </w:r>
      <w:r w:rsidRPr="000509AA">
        <w:rPr>
          <w:rtl/>
        </w:rPr>
        <w:t xml:space="preserve"> قد اقترب</w:t>
      </w:r>
      <w:r w:rsidR="00D321F0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(6)</w:t>
      </w:r>
      <w:r w:rsidR="00F26704">
        <w:rPr>
          <w:rtl/>
        </w:rPr>
        <w:t xml:space="preserve"> .</w:t>
      </w:r>
    </w:p>
    <w:p w:rsidR="000509AA" w:rsidRPr="00D321F0" w:rsidRDefault="000509AA" w:rsidP="00D321F0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وقوله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D321F0">
        <w:rPr>
          <w:rtl/>
        </w:rPr>
        <w:t xml:space="preserve"> </w:t>
      </w:r>
      <w:r w:rsidRPr="000509AA">
        <w:rPr>
          <w:rtl/>
        </w:rPr>
        <w:t>هلكة أ</w:t>
      </w:r>
      <w:r w:rsidR="00227E63">
        <w:rPr>
          <w:rtl/>
        </w:rPr>
        <w:t>ُ</w:t>
      </w:r>
      <w:r w:rsidRPr="000509AA">
        <w:rPr>
          <w:rtl/>
        </w:rPr>
        <w:t>م</w:t>
      </w:r>
      <w:r w:rsidR="00227E63">
        <w:rPr>
          <w:rtl/>
        </w:rPr>
        <w:t>ّ</w:t>
      </w:r>
      <w:r w:rsidRPr="000509AA">
        <w:rPr>
          <w:rtl/>
        </w:rPr>
        <w:t>تي على</w:t>
      </w:r>
      <w:r w:rsidR="00227E63" w:rsidRPr="00B2039A">
        <w:rPr>
          <w:rtl/>
        </w:rPr>
        <w:t>ٰ</w:t>
      </w:r>
      <w:r w:rsidRPr="000509AA">
        <w:rPr>
          <w:rtl/>
        </w:rPr>
        <w:t xml:space="preserve"> يدي غ</w:t>
      </w:r>
      <w:r w:rsidR="00227E63">
        <w:rPr>
          <w:rtl/>
        </w:rPr>
        <w:t>ِ</w:t>
      </w:r>
      <w:r w:rsidRPr="000509AA">
        <w:rPr>
          <w:rtl/>
        </w:rPr>
        <w:t>لمة من قريش</w:t>
      </w:r>
      <w:r w:rsidR="00D321F0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فقال مروان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لعنة الله عليهم غلمة </w:t>
      </w:r>
      <w:r w:rsidR="00227E63">
        <w:rPr>
          <w:rtl/>
        </w:rPr>
        <w:t>؛</w:t>
      </w:r>
      <w:r w:rsidRPr="000509AA">
        <w:rPr>
          <w:rtl/>
        </w:rPr>
        <w:t xml:space="preserve"> رواه البخاري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سعيد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جد</w:t>
      </w:r>
      <w:r w:rsidR="00227E63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:</w:t>
      </w:r>
      <w:r w:rsidR="00D321F0">
        <w:rPr>
          <w:rtl/>
        </w:rPr>
        <w:t xml:space="preserve"> </w:t>
      </w:r>
      <w:r w:rsidR="00D321F0">
        <w:rPr>
          <w:rtl/>
        </w:rPr>
        <w:br/>
      </w:r>
      <w:r w:rsidRPr="00D321F0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سورة التوبة 9 : 3</w:t>
      </w:r>
      <w:r w:rsidR="00992298" w:rsidRPr="000E05E4">
        <w:rPr>
          <w:rtl/>
        </w:rPr>
        <w:t>3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وسورة الفتح 48 : 28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وسورة الصف</w:t>
      </w:r>
      <w:r w:rsidR="00227E63" w:rsidRPr="000E05E4">
        <w:rPr>
          <w:rtl/>
        </w:rPr>
        <w:t>ّ</w:t>
      </w:r>
      <w:r w:rsidRPr="000E05E4">
        <w:rPr>
          <w:rtl/>
        </w:rPr>
        <w:t xml:space="preserve"> 61 : 9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سورة الأنبياء 21 : 105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سورة القصص 28 : 5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(4) سورة النمل 27 : 62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(5) صحيح البخاري</w:t>
      </w:r>
      <w:r w:rsidR="008B6C79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86 ح 11 كتاب الفتن ب 4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ورواه مسلم أيضا</w:t>
      </w:r>
      <w:r w:rsidR="00227E63" w:rsidRPr="000E05E4">
        <w:rPr>
          <w:rtl/>
        </w:rPr>
        <w:t>ً</w:t>
      </w:r>
      <w:r w:rsidRPr="000E05E4">
        <w:rPr>
          <w:rtl/>
        </w:rPr>
        <w:t xml:space="preserve"> في صحيحه</w:t>
      </w:r>
      <w:r w:rsidR="008B6C79" w:rsidRPr="000E05E4">
        <w:rPr>
          <w:rtl/>
        </w:rPr>
        <w:t xml:space="preserve"> </w:t>
      </w:r>
      <w:r w:rsidR="00227E63" w:rsidRPr="000E05E4">
        <w:rPr>
          <w:rtl/>
        </w:rPr>
        <w:br/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168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(6) صحيح البخاري</w:t>
      </w:r>
      <w:r w:rsidR="008B6C79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86 ح 10 كتاب الفتن ب 4</w:t>
      </w:r>
      <w:r w:rsidR="00F26704" w:rsidRPr="000E05E4">
        <w:rPr>
          <w:rtl/>
        </w:rPr>
        <w:t xml:space="preserve"> .</w:t>
      </w:r>
    </w:p>
    <w:p w:rsidR="00715627" w:rsidRDefault="00715627" w:rsidP="008B6C79">
      <w:pPr>
        <w:pStyle w:val="rfdNormal0"/>
        <w:rPr>
          <w:rtl/>
        </w:rPr>
        <w:sectPr w:rsidR="00715627" w:rsidSect="00600DF3">
          <w:headerReference w:type="even" r:id="rId120"/>
          <w:headerReference w:type="default" r:id="rId121"/>
          <w:headerReference w:type="first" r:id="rId12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7156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فكنت أخرج مع جد</w:t>
      </w:r>
      <w:r w:rsidR="004D08D8">
        <w:rPr>
          <w:rtl/>
        </w:rPr>
        <w:t>ّ</w:t>
      </w:r>
      <w:r w:rsidRPr="000509AA">
        <w:rPr>
          <w:rtl/>
        </w:rPr>
        <w:t>ي إلى</w:t>
      </w:r>
      <w:r w:rsidR="004D08D8" w:rsidRPr="00B2039A">
        <w:rPr>
          <w:rtl/>
        </w:rPr>
        <w:t>ٰ</w:t>
      </w:r>
      <w:r w:rsidRPr="000509AA">
        <w:rPr>
          <w:rtl/>
        </w:rPr>
        <w:t xml:space="preserve"> بني مروان حين ملكوا بالشام فإذا رآهم غلمانا</w:t>
      </w:r>
      <w:r w:rsidR="004D08D8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أحداثا</w:t>
      </w:r>
      <w:r w:rsidR="004D08D8">
        <w:rPr>
          <w:rtl/>
        </w:rPr>
        <w:t>ً</w:t>
      </w:r>
      <w:r w:rsidRPr="000509AA">
        <w:rPr>
          <w:rtl/>
        </w:rPr>
        <w:t xml:space="preserve"> قال لنا : عسى</w:t>
      </w:r>
      <w:r w:rsidR="004D08D8" w:rsidRPr="00B2039A">
        <w:rPr>
          <w:rtl/>
        </w:rPr>
        <w:t>ٰ</w:t>
      </w:r>
      <w:r w:rsidRPr="000509AA">
        <w:rPr>
          <w:rtl/>
        </w:rPr>
        <w:t xml:space="preserve"> أن يكونوا منهم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4D08D8">
      <w:pPr>
        <w:rPr>
          <w:rtl/>
        </w:rPr>
      </w:pPr>
      <w:r w:rsidRPr="000509AA">
        <w:rPr>
          <w:rtl/>
        </w:rPr>
        <w:t xml:space="preserve">وقال ابن حجر في </w:t>
      </w:r>
      <w:r w:rsidRPr="008B6C79">
        <w:rPr>
          <w:rStyle w:val="rfdBold2"/>
          <w:rtl/>
        </w:rPr>
        <w:t>فتح الباري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بعد نقل الحديث </w:t>
      </w:r>
      <w:r w:rsidR="004D08D8">
        <w:rPr>
          <w:rtl/>
        </w:rPr>
        <w:t>؛</w:t>
      </w:r>
      <w:r w:rsidRPr="000509AA">
        <w:rPr>
          <w:rtl/>
        </w:rPr>
        <w:t xml:space="preserve"> إذ ذكر البخاري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تتم</w:t>
      </w:r>
      <w:r w:rsidR="004D08D8">
        <w:rPr>
          <w:rtl/>
        </w:rPr>
        <w:t>ّ</w:t>
      </w:r>
      <w:r w:rsidRPr="000509AA">
        <w:rPr>
          <w:rtl/>
        </w:rPr>
        <w:t>ة له من لعن مروان لأ</w:t>
      </w:r>
      <w:r w:rsidR="004D08D8">
        <w:rPr>
          <w:rtl/>
        </w:rPr>
        <w:t>ُ</w:t>
      </w:r>
      <w:r w:rsidRPr="000509AA">
        <w:rPr>
          <w:rtl/>
        </w:rPr>
        <w:t xml:space="preserve">ولئك الغلمة </w:t>
      </w:r>
      <w:r w:rsidR="00294847">
        <w:rPr>
          <w:rtl/>
        </w:rPr>
        <w:t>ـ</w:t>
      </w:r>
      <w:r w:rsidRPr="000509AA">
        <w:rPr>
          <w:rtl/>
        </w:rPr>
        <w:t xml:space="preserve"> : تنبيه : يتعج</w:t>
      </w:r>
      <w:r w:rsidR="004D08D8">
        <w:rPr>
          <w:rtl/>
        </w:rPr>
        <w:t>ّ</w:t>
      </w:r>
      <w:r w:rsidRPr="000509AA">
        <w:rPr>
          <w:rtl/>
        </w:rPr>
        <w:t>ب من لعن مروان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الغلمة المذكورين مع إن</w:t>
      </w:r>
      <w:r w:rsidR="004D08D8">
        <w:rPr>
          <w:rtl/>
        </w:rPr>
        <w:t>ّ</w:t>
      </w:r>
      <w:r w:rsidRPr="000509AA">
        <w:rPr>
          <w:rtl/>
        </w:rPr>
        <w:t xml:space="preserve"> الظاهر أن</w:t>
      </w:r>
      <w:r w:rsidR="004D08D8">
        <w:rPr>
          <w:rtl/>
        </w:rPr>
        <w:t>ّ</w:t>
      </w:r>
      <w:r w:rsidRPr="000509AA">
        <w:rPr>
          <w:rtl/>
        </w:rPr>
        <w:t>هم من و</w:t>
      </w:r>
      <w:r w:rsidR="004D08D8">
        <w:rPr>
          <w:rtl/>
        </w:rPr>
        <w:t>ُ</w:t>
      </w:r>
      <w:r w:rsidRPr="000509AA">
        <w:rPr>
          <w:rtl/>
        </w:rPr>
        <w:t>لده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فكأن</w:t>
      </w:r>
      <w:r w:rsidR="004D08D8">
        <w:rPr>
          <w:rtl/>
        </w:rPr>
        <w:t>ّ</w:t>
      </w:r>
      <w:r w:rsidRPr="000509AA">
        <w:rPr>
          <w:rtl/>
        </w:rPr>
        <w:t xml:space="preserve"> الله تعالى</w:t>
      </w:r>
      <w:r w:rsidR="004D08D8" w:rsidRPr="00B2039A">
        <w:rPr>
          <w:rtl/>
        </w:rPr>
        <w:t>ٰ</w:t>
      </w:r>
      <w:r w:rsidRPr="000509AA">
        <w:rPr>
          <w:rtl/>
        </w:rPr>
        <w:t xml:space="preserve"> أجرى</w:t>
      </w:r>
      <w:r w:rsidR="004D08D8" w:rsidRPr="00B2039A">
        <w:rPr>
          <w:rtl/>
        </w:rPr>
        <w:t>ٰ</w:t>
      </w:r>
      <w:r w:rsidRPr="000509AA">
        <w:rPr>
          <w:rtl/>
        </w:rPr>
        <w:t xml:space="preserve"> ذلك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4D08D8" w:rsidRPr="00B2039A">
        <w:rPr>
          <w:rtl/>
        </w:rPr>
        <w:t>ٰ</w:t>
      </w:r>
      <w:r w:rsidRPr="000509AA">
        <w:rPr>
          <w:rtl/>
        </w:rPr>
        <w:t xml:space="preserve"> لسانه ليكون أشد</w:t>
      </w:r>
      <w:r w:rsidR="004D08D8">
        <w:rPr>
          <w:rtl/>
        </w:rPr>
        <w:t>ّ</w:t>
      </w:r>
      <w:r w:rsidRPr="000509AA">
        <w:rPr>
          <w:rtl/>
        </w:rPr>
        <w:t xml:space="preserve"> في الحج</w:t>
      </w:r>
      <w:r w:rsidR="004D08D8">
        <w:rPr>
          <w:rtl/>
        </w:rPr>
        <w:t>ّ</w:t>
      </w:r>
      <w:r w:rsidRPr="000509AA">
        <w:rPr>
          <w:rtl/>
        </w:rPr>
        <w:t>ة عليهم لعل</w:t>
      </w:r>
      <w:r w:rsidR="004D08D8">
        <w:rPr>
          <w:rtl/>
        </w:rPr>
        <w:t>ّ</w:t>
      </w:r>
      <w:r w:rsidRPr="000509AA">
        <w:rPr>
          <w:rtl/>
        </w:rPr>
        <w:t>هم يت</w:t>
      </w:r>
      <w:r w:rsidR="004D08D8">
        <w:rPr>
          <w:rtl/>
        </w:rPr>
        <w:t>ّ</w:t>
      </w:r>
      <w:r w:rsidRPr="000509AA">
        <w:rPr>
          <w:rtl/>
        </w:rPr>
        <w:t>عظون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وردت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أحاديث في لعن الحكم والد مروان وما ولد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أخرجها الطبراني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وقد رواه مسلم في </w:t>
      </w:r>
      <w:r w:rsidRPr="008B6C79">
        <w:rPr>
          <w:rStyle w:val="rfdBold2"/>
          <w:rtl/>
        </w:rPr>
        <w:t>صحيحه</w:t>
      </w:r>
      <w:r w:rsidR="00C51724" w:rsidRPr="00D321F0">
        <w:rPr>
          <w:rtl/>
        </w:rPr>
        <w:t xml:space="preserve"> ،</w:t>
      </w:r>
      <w:r w:rsidRPr="00D321F0">
        <w:rPr>
          <w:rtl/>
        </w:rPr>
        <w:t xml:space="preserve"> </w:t>
      </w:r>
      <w:r w:rsidRPr="000509AA">
        <w:rPr>
          <w:rtl/>
        </w:rPr>
        <w:t xml:space="preserve">عنه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</w:t>
      </w:r>
      <w:r w:rsidR="008767F4" w:rsidRPr="000509AA">
        <w:rPr>
          <w:rtl/>
        </w:rPr>
        <w:t>«</w:t>
      </w:r>
      <w:r w:rsidR="00D321F0">
        <w:rPr>
          <w:rtl/>
        </w:rPr>
        <w:t xml:space="preserve"> </w:t>
      </w:r>
      <w:r w:rsidRPr="000509AA">
        <w:rPr>
          <w:rtl/>
        </w:rPr>
        <w:t>يهلك أ</w:t>
      </w:r>
      <w:r w:rsidR="004D08D8">
        <w:rPr>
          <w:rtl/>
        </w:rPr>
        <w:t>ُ</w:t>
      </w:r>
      <w:r w:rsidRPr="000509AA">
        <w:rPr>
          <w:rtl/>
        </w:rPr>
        <w:t>م</w:t>
      </w:r>
      <w:r w:rsidR="004D08D8">
        <w:rPr>
          <w:rtl/>
        </w:rPr>
        <w:t>ّ</w:t>
      </w:r>
      <w:r w:rsidRPr="000509AA">
        <w:rPr>
          <w:rtl/>
        </w:rPr>
        <w:t>تي 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الحي</w:t>
      </w:r>
      <w:r w:rsidR="004D08D8">
        <w:rPr>
          <w:rtl/>
        </w:rPr>
        <w:t>ّ</w:t>
      </w:r>
      <w:r w:rsidRPr="000509AA">
        <w:rPr>
          <w:rtl/>
        </w:rPr>
        <w:t xml:space="preserve"> من قريش</w:t>
      </w:r>
      <w:r w:rsidR="00D321F0"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قالوا : فماذا تأمرنا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قال : </w:t>
      </w:r>
      <w:r w:rsidR="008767F4" w:rsidRPr="000509AA">
        <w:rPr>
          <w:rtl/>
        </w:rPr>
        <w:t>«</w:t>
      </w:r>
      <w:r w:rsidR="00D321F0">
        <w:rPr>
          <w:rtl/>
        </w:rPr>
        <w:t xml:space="preserve"> </w:t>
      </w:r>
      <w:r w:rsidRPr="000509AA">
        <w:rPr>
          <w:rtl/>
        </w:rPr>
        <w:t>لو أن</w:t>
      </w:r>
      <w:r w:rsidR="004D08D8">
        <w:rPr>
          <w:rtl/>
        </w:rPr>
        <w:t>ّ</w:t>
      </w:r>
      <w:r w:rsidRPr="000509AA">
        <w:rPr>
          <w:rtl/>
        </w:rPr>
        <w:t xml:space="preserve"> الناس اعتزلوهم</w:t>
      </w:r>
      <w:r w:rsidR="00D321F0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8B6C79">
      <w:pPr>
        <w:rPr>
          <w:rtl/>
        </w:rPr>
      </w:pPr>
      <w:r w:rsidRPr="000509AA">
        <w:rPr>
          <w:rtl/>
        </w:rPr>
        <w:t>قال النووي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شرحه بعد مطابقته بين الروايتين </w:t>
      </w:r>
      <w:r w:rsidR="00294847">
        <w:rPr>
          <w:rtl/>
        </w:rPr>
        <w:t>ـ</w:t>
      </w:r>
      <w:r w:rsidRPr="000509AA">
        <w:rPr>
          <w:rtl/>
        </w:rPr>
        <w:t xml:space="preserve"> : إن</w:t>
      </w:r>
      <w:r w:rsidR="004D08D8">
        <w:rPr>
          <w:rtl/>
        </w:rPr>
        <w:t>ّ</w:t>
      </w:r>
      <w:r w:rsidRPr="000509AA">
        <w:rPr>
          <w:rtl/>
        </w:rPr>
        <w:t xml:space="preserve"> المراد برواية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مسلم طائفة من قريش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وهذا الحديث من المعجزات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وقع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أخبره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تقد</w:t>
      </w:r>
      <w:r w:rsidR="004D08D8">
        <w:rPr>
          <w:rtl/>
        </w:rPr>
        <w:t>ّ</w:t>
      </w:r>
      <w:r w:rsidRPr="000509AA">
        <w:rPr>
          <w:rtl/>
        </w:rPr>
        <w:t>م أن</w:t>
      </w:r>
      <w:r w:rsidR="004D08D8">
        <w:rPr>
          <w:rtl/>
        </w:rPr>
        <w:t>ّ</w:t>
      </w:r>
      <w:r w:rsidRPr="000509AA">
        <w:rPr>
          <w:rtl/>
        </w:rPr>
        <w:t xml:space="preserve"> أبا بكر ابتدأ بتولية ابن أبي سفيان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أمن بذلك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مواجهة أبي سفيان لتنصيبه في السقيفة</w:t>
      </w:r>
      <w:r w:rsidR="00F26704">
        <w:rPr>
          <w:rtl/>
        </w:rPr>
        <w:t xml:space="preserve"> .</w:t>
      </w:r>
    </w:p>
    <w:p w:rsidR="000509AA" w:rsidRPr="00D321F0" w:rsidRDefault="000509AA" w:rsidP="00D321F0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وقوله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: </w:t>
      </w:r>
      <w:r w:rsidR="008B6C79">
        <w:rPr>
          <w:rtl/>
        </w:rPr>
        <w:t>«</w:t>
      </w:r>
      <w:r w:rsidR="00D321F0">
        <w:rPr>
          <w:rtl/>
        </w:rPr>
        <w:t xml:space="preserve"> </w:t>
      </w:r>
      <w:r w:rsidRPr="000509AA">
        <w:rPr>
          <w:rtl/>
        </w:rPr>
        <w:t>أنا فرطكم على</w:t>
      </w:r>
      <w:r w:rsidR="004D08D8" w:rsidRPr="00B2039A">
        <w:rPr>
          <w:rtl/>
        </w:rPr>
        <w:t>ٰ</w:t>
      </w:r>
      <w:r w:rsidRPr="000509AA">
        <w:rPr>
          <w:rtl/>
        </w:rPr>
        <w:t xml:space="preserve"> الحوض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</w:t>
      </w:r>
      <w:r w:rsidR="004D08D8">
        <w:rPr>
          <w:rtl/>
        </w:rPr>
        <w:t>ُ</w:t>
      </w:r>
      <w:r w:rsidRPr="000509AA">
        <w:rPr>
          <w:rtl/>
        </w:rPr>
        <w:t>رفعن</w:t>
      </w:r>
      <w:r w:rsidR="004D08D8">
        <w:rPr>
          <w:rtl/>
        </w:rPr>
        <w:t>ّ</w:t>
      </w:r>
      <w:r w:rsidRPr="000509AA">
        <w:rPr>
          <w:rtl/>
        </w:rPr>
        <w:t xml:space="preserve"> إلي</w:t>
      </w:r>
      <w:r w:rsidR="004D08D8">
        <w:rPr>
          <w:rtl/>
        </w:rPr>
        <w:t>ّ</w:t>
      </w:r>
      <w:r w:rsidRPr="000509AA">
        <w:rPr>
          <w:rtl/>
        </w:rPr>
        <w:t xml:space="preserve"> رجال منكم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حت</w:t>
      </w:r>
      <w:r w:rsidR="004D08D8">
        <w:rPr>
          <w:rtl/>
        </w:rPr>
        <w:t>ّ</w:t>
      </w:r>
      <w:r w:rsidRPr="000509AA">
        <w:rPr>
          <w:rtl/>
        </w:rPr>
        <w:t>ى</w:t>
      </w:r>
      <w:r w:rsidR="004D08D8" w:rsidRPr="00B2039A">
        <w:rPr>
          <w:rtl/>
        </w:rPr>
        <w:t>ٰ</w:t>
      </w:r>
      <w:r w:rsidRPr="000509AA">
        <w:rPr>
          <w:rtl/>
        </w:rPr>
        <w:t xml:space="preserve"> إذا أهويت لأ</w:t>
      </w:r>
      <w:r w:rsidR="004D08D8">
        <w:rPr>
          <w:rtl/>
        </w:rPr>
        <w:t>ُ</w:t>
      </w:r>
      <w:r w:rsidRPr="000509AA">
        <w:rPr>
          <w:rtl/>
        </w:rPr>
        <w:t>ناولهم اخت</w:t>
      </w:r>
      <w:r w:rsidR="004D08D8">
        <w:rPr>
          <w:rtl/>
        </w:rPr>
        <w:t>ُ</w:t>
      </w:r>
      <w:r w:rsidRPr="000509AA">
        <w:rPr>
          <w:rtl/>
        </w:rPr>
        <w:t>لجوا دوني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فأقول : أي</w:t>
      </w:r>
      <w:r w:rsidR="004D08D8">
        <w:rPr>
          <w:rtl/>
        </w:rPr>
        <w:t>ّ</w:t>
      </w:r>
      <w:r w:rsidRPr="000509AA">
        <w:rPr>
          <w:rtl/>
        </w:rPr>
        <w:t xml:space="preserve"> رب</w:t>
      </w:r>
      <w:r w:rsidR="004D08D8">
        <w:rPr>
          <w:rtl/>
        </w:rPr>
        <w:t>ّ</w:t>
      </w:r>
      <w:r w:rsidRPr="000509AA">
        <w:rPr>
          <w:rtl/>
        </w:rPr>
        <w:t xml:space="preserve"> أصحابي</w:t>
      </w:r>
      <w:r w:rsidR="00C51724">
        <w:rPr>
          <w:rtl/>
        </w:rPr>
        <w:t xml:space="preserve"> ،</w:t>
      </w:r>
      <w:r w:rsidR="00D321F0">
        <w:rPr>
          <w:rtl/>
        </w:rPr>
        <w:t xml:space="preserve"> </w:t>
      </w:r>
      <w:r w:rsidR="00D321F0">
        <w:rPr>
          <w:rtl/>
        </w:rPr>
        <w:br/>
      </w:r>
      <w:r w:rsidR="00D321F0">
        <w:rPr>
          <w:rtl/>
        </w:rPr>
        <w:br/>
      </w:r>
      <w:r w:rsidRPr="00D321F0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البخاري</w:t>
      </w:r>
      <w:r w:rsidR="008B6C79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85 ح 9 كتاب الفتن ب 3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فتح الباري</w:t>
      </w:r>
      <w:r w:rsidR="008B6C79" w:rsidRPr="000E05E4">
        <w:rPr>
          <w:rtl/>
        </w:rPr>
        <w:t xml:space="preserve"> </w:t>
      </w:r>
      <w:r w:rsidRPr="000E05E4">
        <w:rPr>
          <w:rtl/>
        </w:rPr>
        <w:t>13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13 ذ ح 7058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صحيح مسلم</w:t>
      </w:r>
      <w:r w:rsidR="008B6C79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186 كتاب الفتن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(4) صحيح مسلم بشرح النووي</w:t>
      </w:r>
      <w:r w:rsidR="008B6C79" w:rsidRPr="000E05E4">
        <w:rPr>
          <w:rtl/>
        </w:rPr>
        <w:t xml:space="preserve"> </w:t>
      </w:r>
      <w:r w:rsidRPr="000E05E4">
        <w:rPr>
          <w:rtl/>
        </w:rPr>
        <w:t>18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35 ح 2917</w:t>
      </w:r>
      <w:r w:rsidR="00F26704" w:rsidRPr="000E05E4">
        <w:rPr>
          <w:rtl/>
        </w:rPr>
        <w:t xml:space="preserve"> .</w:t>
      </w:r>
    </w:p>
    <w:p w:rsidR="000509AA" w:rsidRPr="000509AA" w:rsidRDefault="000509AA" w:rsidP="007156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="008B6C79">
        <w:rPr>
          <w:rtl/>
        </w:rPr>
        <w:lastRenderedPageBreak/>
        <w:t>فيقول : لا تدري ما أحدثوا بعدك</w:t>
      </w:r>
      <w:r w:rsidR="00401869">
        <w:rPr>
          <w:rtl/>
        </w:rPr>
        <w:t xml:space="preserve"> </w:t>
      </w:r>
      <w:r w:rsidR="008B6C79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وقوله </w:t>
      </w:r>
      <w:r w:rsidRPr="000509AA">
        <w:rPr>
          <w:rStyle w:val="rfdAlaem"/>
          <w:rtl/>
        </w:rPr>
        <w:t>صلى‌الله‌عليه‌وآله‌وسلم</w:t>
      </w:r>
      <w:r w:rsidR="008B6C79">
        <w:rPr>
          <w:rtl/>
        </w:rPr>
        <w:t xml:space="preserve"> : «</w:t>
      </w:r>
      <w:r w:rsidR="00401869">
        <w:rPr>
          <w:rtl/>
        </w:rPr>
        <w:t xml:space="preserve"> </w:t>
      </w:r>
      <w:r w:rsidRPr="000509AA">
        <w:rPr>
          <w:rtl/>
        </w:rPr>
        <w:t>أنا فرطكم على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الحوض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ورده شرب منه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شرب منه لم يظمأ بعده أبدا</w:t>
      </w:r>
      <w:r w:rsidR="00924C2B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ليردن</w:t>
      </w:r>
      <w:r w:rsidR="00924C2B">
        <w:rPr>
          <w:rtl/>
        </w:rPr>
        <w:t>ّ</w:t>
      </w:r>
      <w:r w:rsidRPr="000509AA">
        <w:rPr>
          <w:rtl/>
        </w:rPr>
        <w:t xml:space="preserve"> عل</w:t>
      </w:r>
      <w:r w:rsidR="00924C2B">
        <w:rPr>
          <w:rtl/>
        </w:rPr>
        <w:t>َ</w:t>
      </w:r>
      <w:r w:rsidRPr="000509AA">
        <w:rPr>
          <w:rtl/>
        </w:rPr>
        <w:t>ي</w:t>
      </w:r>
      <w:r w:rsidR="00924C2B">
        <w:rPr>
          <w:rtl/>
        </w:rPr>
        <w:t>َّ</w:t>
      </w:r>
      <w:r w:rsidRPr="000509AA">
        <w:rPr>
          <w:rtl/>
        </w:rPr>
        <w:t xml:space="preserve"> أقوام أعرفهم ويعرفوني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924C2B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يحال بيني وبينهم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أقول : إن</w:t>
      </w:r>
      <w:r w:rsidR="00924C2B">
        <w:rPr>
          <w:rtl/>
        </w:rPr>
        <w:t>ّ</w:t>
      </w:r>
      <w:r w:rsidRPr="000509AA">
        <w:rPr>
          <w:rtl/>
        </w:rPr>
        <w:t>هم من</w:t>
      </w:r>
      <w:r w:rsidR="00924C2B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فيقال : إن</w:t>
      </w:r>
      <w:r w:rsidR="00924C2B">
        <w:rPr>
          <w:rtl/>
        </w:rPr>
        <w:t>ّ</w:t>
      </w:r>
      <w:r w:rsidRPr="000509AA">
        <w:rPr>
          <w:rtl/>
        </w:rPr>
        <w:t>ك لا تدري ما بد</w:t>
      </w:r>
      <w:r w:rsidR="00924C2B">
        <w:rPr>
          <w:rtl/>
        </w:rPr>
        <w:t>ّ</w:t>
      </w:r>
      <w:r w:rsidRPr="000509AA">
        <w:rPr>
          <w:rtl/>
        </w:rPr>
        <w:t>لوا بعدك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B6C79">
        <w:rPr>
          <w:rtl/>
        </w:rPr>
        <w:t>فأقول : سحقا</w:t>
      </w:r>
      <w:r w:rsidR="00924C2B">
        <w:rPr>
          <w:rtl/>
        </w:rPr>
        <w:t>ً</w:t>
      </w:r>
      <w:r w:rsidR="008B6C79">
        <w:rPr>
          <w:rtl/>
        </w:rPr>
        <w:t xml:space="preserve"> سحقا</w:t>
      </w:r>
      <w:r w:rsidR="00924C2B">
        <w:rPr>
          <w:rtl/>
        </w:rPr>
        <w:t>ً</w:t>
      </w:r>
      <w:r w:rsidR="008B6C79">
        <w:rPr>
          <w:rtl/>
        </w:rPr>
        <w:t xml:space="preserve"> لمن بد</w:t>
      </w:r>
      <w:r w:rsidR="00924C2B">
        <w:rPr>
          <w:rtl/>
        </w:rPr>
        <w:t>ّ</w:t>
      </w:r>
      <w:r w:rsidR="008B6C79">
        <w:rPr>
          <w:rtl/>
        </w:rPr>
        <w:t>ل بعدي</w:t>
      </w:r>
      <w:r w:rsidR="00401869">
        <w:rPr>
          <w:rtl/>
        </w:rPr>
        <w:t xml:space="preserve"> </w:t>
      </w:r>
      <w:r w:rsidRPr="000509AA">
        <w:rPr>
          <w:rtl/>
        </w:rPr>
        <w:t xml:space="preserve">»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924C2B">
      <w:pPr>
        <w:rPr>
          <w:rtl/>
        </w:rPr>
      </w:pPr>
      <w:r w:rsidRPr="000509AA">
        <w:rPr>
          <w:rtl/>
        </w:rPr>
        <w:t xml:space="preserve">قال ابن حجر في </w:t>
      </w:r>
      <w:r w:rsidRPr="008B6C79">
        <w:rPr>
          <w:rStyle w:val="rfdBold2"/>
          <w:rtl/>
        </w:rPr>
        <w:t>فتح الباري</w:t>
      </w:r>
      <w:r w:rsidRPr="000509AA">
        <w:rPr>
          <w:rtl/>
        </w:rPr>
        <w:t xml:space="preserve"> : إن</w:t>
      </w:r>
      <w:r w:rsidR="00924C2B">
        <w:rPr>
          <w:rtl/>
        </w:rPr>
        <w:t>ّ</w:t>
      </w:r>
      <w:r w:rsidRPr="000509AA">
        <w:rPr>
          <w:rtl/>
        </w:rPr>
        <w:t xml:space="preserve"> كانوا مم</w:t>
      </w:r>
      <w:r w:rsidR="00924C2B">
        <w:rPr>
          <w:rtl/>
        </w:rPr>
        <w:t>ّ</w:t>
      </w:r>
      <w:r w:rsidRPr="000509AA">
        <w:rPr>
          <w:rtl/>
        </w:rPr>
        <w:t>ن لم يرتد</w:t>
      </w:r>
      <w:r w:rsidR="00924C2B">
        <w:rPr>
          <w:rtl/>
        </w:rPr>
        <w:t>ّ</w:t>
      </w:r>
      <w:r w:rsidRPr="000509AA">
        <w:rPr>
          <w:rtl/>
        </w:rPr>
        <w:t xml:space="preserve"> لكن أحدث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معصية كبيرة من أعمال البدن أو بدعة من اعتقاد القلب </w:t>
      </w:r>
      <w:r w:rsidR="00924C2B">
        <w:rPr>
          <w:rtl/>
        </w:rPr>
        <w:t>؛</w:t>
      </w:r>
      <w:r w:rsidRPr="000509AA">
        <w:rPr>
          <w:rtl/>
        </w:rPr>
        <w:t xml:space="preserve"> فقد أجاب بعضهم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بأن</w:t>
      </w:r>
      <w:r w:rsidR="00924C2B">
        <w:rPr>
          <w:rtl/>
        </w:rPr>
        <w:t>ّ</w:t>
      </w:r>
      <w:r w:rsidRPr="000509AA">
        <w:rPr>
          <w:rtl/>
        </w:rPr>
        <w:t>ه يحتمل أن يكون أعرض عنهم ولم يشفع لهم ات</w:t>
      </w:r>
      <w:r w:rsidR="00924C2B">
        <w:rPr>
          <w:rtl/>
        </w:rPr>
        <w:t>ّ</w:t>
      </w:r>
      <w:r w:rsidRPr="000509AA">
        <w:rPr>
          <w:rtl/>
        </w:rPr>
        <w:t>باعا</w:t>
      </w:r>
      <w:r w:rsidR="00924C2B">
        <w:rPr>
          <w:rtl/>
        </w:rPr>
        <w:t>ً</w:t>
      </w:r>
      <w:r w:rsidRPr="000509AA">
        <w:rPr>
          <w:rtl/>
        </w:rPr>
        <w:t xml:space="preserve"> لأمر الله فيهم حت</w:t>
      </w:r>
      <w:r w:rsidR="00924C2B">
        <w:rPr>
          <w:rtl/>
        </w:rPr>
        <w:t>ّ</w:t>
      </w:r>
      <w:r w:rsidRPr="000509AA">
        <w:rPr>
          <w:rtl/>
        </w:rPr>
        <w:t>ى</w:t>
      </w:r>
      <w:r w:rsidR="00924C2B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يعاقبهم على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جنايتهم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مانع من دخولهم في عموم شفاعته لأهل الكبائر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</w:t>
      </w:r>
      <w:r w:rsidR="00924C2B">
        <w:rPr>
          <w:rtl/>
        </w:rPr>
        <w:t>ُ</w:t>
      </w:r>
      <w:r w:rsidRPr="000509AA">
        <w:rPr>
          <w:rtl/>
        </w:rPr>
        <w:t>م</w:t>
      </w:r>
      <w:r w:rsidR="00924C2B">
        <w:rPr>
          <w:rtl/>
        </w:rPr>
        <w:t>ّ</w:t>
      </w:r>
      <w:r w:rsidRPr="000509AA">
        <w:rPr>
          <w:rtl/>
        </w:rPr>
        <w:t>ته فيخرجون عند إخراج الموح</w:t>
      </w:r>
      <w:r w:rsidR="00924C2B">
        <w:rPr>
          <w:rtl/>
        </w:rPr>
        <w:t>ّ</w:t>
      </w:r>
      <w:r w:rsidRPr="000509AA">
        <w:rPr>
          <w:rtl/>
        </w:rPr>
        <w:t>دين من النار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والله أعلم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تواصل هذا الاهتراء في نظام الحكم إلى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أن وصل إلى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الحالة التي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أشرنا إليها في عهد عثمان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أعطى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عبد الله بن سعد بن أبي سرح </w:t>
      </w:r>
      <w:r w:rsidR="00294847">
        <w:rPr>
          <w:rtl/>
        </w:rPr>
        <w:t>ـ</w:t>
      </w:r>
      <w:r w:rsidRPr="000509AA">
        <w:rPr>
          <w:rtl/>
        </w:rPr>
        <w:t xml:space="preserve"> أخاه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من الرضاعة </w:t>
      </w:r>
      <w:r w:rsidR="00294847">
        <w:rPr>
          <w:rtl/>
        </w:rPr>
        <w:t>ـ</w:t>
      </w:r>
      <w:r w:rsidRPr="000509AA">
        <w:rPr>
          <w:rtl/>
        </w:rPr>
        <w:t xml:space="preserve"> الخمس من غنائم إفريقية في غزوها الأو</w:t>
      </w:r>
      <w:r w:rsidR="00924C2B">
        <w:rPr>
          <w:rtl/>
        </w:rPr>
        <w:t>ّ</w:t>
      </w:r>
      <w:r w:rsidRPr="000509AA">
        <w:rPr>
          <w:rtl/>
        </w:rPr>
        <w:t xml:space="preserve">ل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401869" w:rsidRDefault="000509AA" w:rsidP="00401869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قال البلاذري في </w:t>
      </w:r>
      <w:r w:rsidRPr="008B6C79">
        <w:rPr>
          <w:rStyle w:val="rfdBold2"/>
          <w:rtl/>
        </w:rPr>
        <w:t>الأنساب</w:t>
      </w:r>
      <w:r w:rsidRPr="000509AA">
        <w:rPr>
          <w:rtl/>
        </w:rPr>
        <w:t xml:space="preserve"> : لم</w:t>
      </w:r>
      <w:r w:rsidR="00924C2B">
        <w:rPr>
          <w:rtl/>
        </w:rPr>
        <w:t>ّ</w:t>
      </w:r>
      <w:r w:rsidRPr="000509AA">
        <w:rPr>
          <w:rtl/>
        </w:rPr>
        <w:t>ا قدم الوليد</w:t>
      </w:r>
      <w:r w:rsidR="008B6C7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ابن عقبة بن أبي معيط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أبي عمرو بن أ</w:t>
      </w:r>
      <w:r w:rsidR="00924C2B">
        <w:rPr>
          <w:rtl/>
        </w:rPr>
        <w:t>ُ</w:t>
      </w:r>
      <w:r w:rsidRPr="000509AA">
        <w:rPr>
          <w:rtl/>
        </w:rPr>
        <w:t>مي</w:t>
      </w:r>
      <w:r w:rsidR="00924C2B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نزلت فيه آية : </w:t>
      </w:r>
      <w:r w:rsidR="00BE4BC2" w:rsidRPr="00BE4BC2">
        <w:rPr>
          <w:rStyle w:val="rfdAlaem"/>
          <w:rtl/>
        </w:rPr>
        <w:t>(</w:t>
      </w:r>
      <w:r w:rsidR="00401869" w:rsidRPr="00401869">
        <w:rPr>
          <w:rStyle w:val="rfdAie"/>
          <w:rtl/>
        </w:rPr>
        <w:t xml:space="preserve"> </w:t>
      </w:r>
      <w:r w:rsidR="00924C2B" w:rsidRPr="00401869">
        <w:rPr>
          <w:rStyle w:val="rfdAie"/>
          <w:rtl/>
        </w:rPr>
        <w:t>إِن جَاءَكُمْ فَاسِقٌ بِنَبَإٍ</w:t>
      </w:r>
      <w:r w:rsidR="00401869" w:rsidRPr="00401869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(5)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الكوفة ألف</w:t>
      </w:r>
      <w:r w:rsidR="00924C2B">
        <w:rPr>
          <w:rtl/>
        </w:rPr>
        <w:t>ی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ابن مسعود على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بيت المال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فاستقرضه مالا</w:t>
      </w:r>
      <w:r w:rsidR="00924C2B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كانت الولاة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تفعل ذلك ثم</w:t>
      </w:r>
      <w:r w:rsidR="00924C2B">
        <w:rPr>
          <w:rtl/>
        </w:rPr>
        <w:t>ّ</w:t>
      </w:r>
      <w:r w:rsidRPr="000509AA">
        <w:rPr>
          <w:rtl/>
        </w:rPr>
        <w:t xml:space="preserve"> ترد</w:t>
      </w:r>
      <w:r w:rsidR="00924C2B">
        <w:rPr>
          <w:rtl/>
        </w:rPr>
        <w:t>ّ</w:t>
      </w:r>
      <w:r w:rsidRPr="000509AA">
        <w:rPr>
          <w:rtl/>
        </w:rPr>
        <w:t xml:space="preserve"> ما تأخذ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فأقرضه عبد الله ما سأله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924C2B">
        <w:rPr>
          <w:rtl/>
        </w:rPr>
        <w:t>ّ</w:t>
      </w:r>
      <w:r w:rsidRPr="000509AA">
        <w:rPr>
          <w:rtl/>
        </w:rPr>
        <w:t xml:space="preserve"> إن</w:t>
      </w:r>
      <w:r w:rsidR="00924C2B">
        <w:rPr>
          <w:rtl/>
        </w:rPr>
        <w:t>ّ</w:t>
      </w:r>
      <w:r w:rsidRPr="000509AA">
        <w:rPr>
          <w:rtl/>
        </w:rPr>
        <w:t>ه اقتضاه إي</w:t>
      </w:r>
      <w:r w:rsidR="00924C2B">
        <w:rPr>
          <w:rtl/>
        </w:rPr>
        <w:t>ّ</w:t>
      </w:r>
      <w:r w:rsidRPr="000509AA">
        <w:rPr>
          <w:rtl/>
        </w:rPr>
        <w:t>اه</w:t>
      </w:r>
      <w:r w:rsidR="00C51724">
        <w:rPr>
          <w:rtl/>
        </w:rPr>
        <w:t xml:space="preserve"> ،</w:t>
      </w:r>
      <w:r w:rsidR="00401869">
        <w:rPr>
          <w:rtl/>
        </w:rPr>
        <w:t xml:space="preserve"> </w:t>
      </w:r>
      <w:r w:rsidR="00401869">
        <w:rPr>
          <w:rtl/>
        </w:rPr>
        <w:br/>
      </w:r>
      <w:r w:rsidRPr="00401869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البخاري</w:t>
      </w:r>
      <w:r w:rsidR="008B6C79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83 ح 2 كتاب الفتن ب 1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صحيح البخاري</w:t>
      </w:r>
      <w:r w:rsidR="008B6C79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83 ح 3 كتاب الفتن ب 1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فتح الباري</w:t>
      </w:r>
      <w:r w:rsidR="008B6C79" w:rsidRPr="000E05E4">
        <w:rPr>
          <w:rtl/>
        </w:rPr>
        <w:t xml:space="preserve"> </w:t>
      </w:r>
      <w:r w:rsidRPr="000E05E4">
        <w:rPr>
          <w:rtl/>
        </w:rPr>
        <w:t>13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5 ذ ح 7050 </w:t>
      </w:r>
      <w:r w:rsidR="008767F4" w:rsidRPr="000E05E4">
        <w:rPr>
          <w:rtl/>
        </w:rPr>
        <w:t xml:space="preserve">و </w:t>
      </w:r>
      <w:r w:rsidRPr="000E05E4">
        <w:rPr>
          <w:rtl/>
        </w:rPr>
        <w:t>7051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(4) تاريخ ابن كثير</w:t>
      </w:r>
      <w:r w:rsidR="008B6C79" w:rsidRPr="000E05E4">
        <w:rPr>
          <w:rtl/>
        </w:rPr>
        <w:t xml:space="preserve"> </w:t>
      </w:r>
      <w:r w:rsidRPr="000E05E4">
        <w:rPr>
          <w:rtl/>
        </w:rPr>
        <w:t>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152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أنساب الأشراف</w:t>
      </w:r>
      <w:r w:rsidR="008B6C79" w:rsidRPr="000E05E4">
        <w:rPr>
          <w:rtl/>
        </w:rPr>
        <w:t xml:space="preserve"> </w:t>
      </w:r>
      <w:r w:rsidRPr="000E05E4">
        <w:rPr>
          <w:rtl/>
        </w:rPr>
        <w:t>5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شرح نهج البلاغة</w:t>
      </w:r>
      <w:r w:rsidR="008B6C79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لابن أبي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 xml:space="preserve">الحديد </w:t>
      </w:r>
      <w:r w:rsidR="00294847" w:rsidRPr="000E05E4">
        <w:rPr>
          <w:rtl/>
        </w:rPr>
        <w:t>ـ</w:t>
      </w:r>
      <w:r w:rsidR="008B6C79" w:rsidRPr="000E05E4">
        <w:rPr>
          <w:rtl/>
        </w:rPr>
        <w:t xml:space="preserve"> </w:t>
      </w:r>
      <w:r w:rsidRPr="000E05E4">
        <w:rPr>
          <w:rtl/>
        </w:rPr>
        <w:t>1</w:t>
      </w:r>
      <w:r w:rsidR="007A060E" w:rsidRPr="000E05E4">
        <w:rPr>
          <w:rtl/>
        </w:rPr>
        <w:t xml:space="preserve"> / </w:t>
      </w:r>
      <w:r w:rsidRPr="000E05E4">
        <w:rPr>
          <w:rtl/>
        </w:rPr>
        <w:t>67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(5) سورة الحجرات 49 : 6</w:t>
      </w:r>
      <w:r w:rsidR="00F26704" w:rsidRPr="000E05E4">
        <w:rPr>
          <w:rtl/>
        </w:rPr>
        <w:t xml:space="preserve"> .</w:t>
      </w:r>
    </w:p>
    <w:p w:rsidR="00715627" w:rsidRDefault="00715627" w:rsidP="008B6C79">
      <w:pPr>
        <w:pStyle w:val="rfdNormal0"/>
        <w:rPr>
          <w:rtl/>
        </w:rPr>
        <w:sectPr w:rsidR="00715627" w:rsidSect="00600DF3">
          <w:headerReference w:type="even" r:id="rId123"/>
          <w:headerReference w:type="default" r:id="rId124"/>
          <w:headerReference w:type="first" r:id="rId12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7156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فكتب الوليد في ذلك إلى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عثمان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فكتب عثمان إلى</w:t>
      </w:r>
      <w:r w:rsidR="00924C2B" w:rsidRPr="00B2039A">
        <w:rPr>
          <w:rtl/>
        </w:rPr>
        <w:t>ٰ</w:t>
      </w:r>
      <w:r w:rsidRPr="000509AA">
        <w:rPr>
          <w:rtl/>
        </w:rPr>
        <w:t xml:space="preserve"> عبد الله بن مسعود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إن</w:t>
      </w:r>
      <w:r w:rsidR="00924C2B">
        <w:rPr>
          <w:rtl/>
        </w:rPr>
        <w:t>ّ</w:t>
      </w:r>
      <w:r w:rsidRPr="000509AA">
        <w:rPr>
          <w:rtl/>
        </w:rPr>
        <w:t>ما أنت خازن لنا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فلا تعرض للوليد في ما أخذ من المال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فطرح ابن مسعود المفاتيح وقال : كنت أظن</w:t>
      </w:r>
      <w:r w:rsidR="00924C2B">
        <w:rPr>
          <w:rtl/>
        </w:rPr>
        <w:t>ّ</w:t>
      </w:r>
      <w:r w:rsidRPr="000509AA">
        <w:rPr>
          <w:rtl/>
        </w:rPr>
        <w:t xml:space="preserve"> أن</w:t>
      </w:r>
      <w:r w:rsidR="00924C2B">
        <w:rPr>
          <w:rtl/>
        </w:rPr>
        <w:t>ّ</w:t>
      </w:r>
      <w:r w:rsidRPr="000509AA">
        <w:rPr>
          <w:rtl/>
        </w:rPr>
        <w:t>ي خازن للمسلمين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فأم</w:t>
      </w:r>
      <w:r w:rsidR="00924C2B">
        <w:rPr>
          <w:rtl/>
        </w:rPr>
        <w:t>ّ</w:t>
      </w:r>
      <w:r w:rsidRPr="000509AA">
        <w:rPr>
          <w:rtl/>
        </w:rPr>
        <w:t>ا إذ كنت خازنا</w:t>
      </w:r>
      <w:r w:rsidR="00847D5C">
        <w:rPr>
          <w:rtl/>
        </w:rPr>
        <w:t>ً</w:t>
      </w:r>
      <w:r w:rsidRPr="000509AA">
        <w:rPr>
          <w:rtl/>
        </w:rPr>
        <w:t xml:space="preserve"> لكم فلا حاجة لي في ذلك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وأقام بالكوفة بعد إلقائه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مفاتيح بيت المال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حت</w:t>
      </w:r>
      <w:r w:rsidR="00847D5C">
        <w:rPr>
          <w:rtl/>
        </w:rPr>
        <w:t>ّ</w:t>
      </w:r>
      <w:r w:rsidRPr="000509AA">
        <w:rPr>
          <w:rtl/>
        </w:rPr>
        <w:t>ى</w:t>
      </w:r>
      <w:r w:rsidR="00847D5C" w:rsidRPr="00B2039A">
        <w:rPr>
          <w:rtl/>
        </w:rPr>
        <w:t>ٰ</w:t>
      </w:r>
      <w:r w:rsidRPr="000509AA">
        <w:rPr>
          <w:rtl/>
        </w:rPr>
        <w:t xml:space="preserve"> آل الأمر إلى</w:t>
      </w:r>
      <w:r w:rsidR="00847D5C" w:rsidRPr="00B2039A">
        <w:rPr>
          <w:rtl/>
        </w:rPr>
        <w:t>ٰ</w:t>
      </w:r>
      <w:r w:rsidRPr="000509AA">
        <w:rPr>
          <w:rtl/>
        </w:rPr>
        <w:t xml:space="preserve"> ليالي بني أ</w:t>
      </w:r>
      <w:r w:rsidR="00847D5C">
        <w:rPr>
          <w:rtl/>
        </w:rPr>
        <w:t>ُ</w:t>
      </w:r>
      <w:r w:rsidRPr="000509AA">
        <w:rPr>
          <w:rtl/>
        </w:rPr>
        <w:t>مي</w:t>
      </w:r>
      <w:r w:rsidR="00847D5C">
        <w:rPr>
          <w:rtl/>
        </w:rPr>
        <w:t>ّ</w:t>
      </w:r>
      <w:r w:rsidRPr="000509AA">
        <w:rPr>
          <w:rtl/>
        </w:rPr>
        <w:t>ة وبني العب</w:t>
      </w:r>
      <w:r w:rsidR="00847D5C">
        <w:rPr>
          <w:rtl/>
        </w:rPr>
        <w:t>ّ</w:t>
      </w:r>
      <w:r w:rsidRPr="000509AA">
        <w:rPr>
          <w:rtl/>
        </w:rPr>
        <w:t>اس ونظام حكمهم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السي</w:t>
      </w:r>
      <w:r w:rsidR="00847D5C">
        <w:rPr>
          <w:rtl/>
        </w:rPr>
        <w:t>ّ</w:t>
      </w:r>
      <w:r w:rsidRPr="000509AA">
        <w:rPr>
          <w:rtl/>
        </w:rPr>
        <w:t>دة عائشة : إن</w:t>
      </w:r>
      <w:r w:rsidR="00847D5C">
        <w:rPr>
          <w:rtl/>
        </w:rPr>
        <w:t>ّ</w:t>
      </w:r>
      <w:r w:rsidRPr="000509AA">
        <w:rPr>
          <w:rtl/>
        </w:rPr>
        <w:t xml:space="preserve"> الخلافة سلطان الله يؤتيه البر</w:t>
      </w:r>
      <w:r w:rsidR="00847D5C">
        <w:rPr>
          <w:rtl/>
        </w:rPr>
        <w:t>ّ</w:t>
      </w:r>
      <w:r w:rsidRPr="000509AA">
        <w:rPr>
          <w:rtl/>
        </w:rPr>
        <w:t xml:space="preserve"> والفاجر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وروى</w:t>
      </w:r>
      <w:r w:rsidR="00847D5C" w:rsidRPr="00B2039A">
        <w:rPr>
          <w:rtl/>
        </w:rPr>
        <w:t>ٰ</w:t>
      </w:r>
      <w:r w:rsidRPr="000509AA">
        <w:rPr>
          <w:rtl/>
        </w:rPr>
        <w:t xml:space="preserve"> البخاري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أي</w:t>
      </w:r>
      <w:r w:rsidR="00847D5C">
        <w:rPr>
          <w:rtl/>
        </w:rPr>
        <w:t>ّ</w:t>
      </w:r>
      <w:r w:rsidRPr="000509AA">
        <w:rPr>
          <w:rtl/>
        </w:rPr>
        <w:t>وب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نافع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لم</w:t>
      </w:r>
      <w:r w:rsidR="00847D5C">
        <w:rPr>
          <w:rtl/>
        </w:rPr>
        <w:t>ّ</w:t>
      </w:r>
      <w:r w:rsidRPr="000509AA">
        <w:rPr>
          <w:rtl/>
        </w:rPr>
        <w:t>ا خلع أهل المدينة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يزيد بن معاوية جمع ابن عمر حشمه وولده فقال : إن</w:t>
      </w:r>
      <w:r w:rsidR="00847D5C">
        <w:rPr>
          <w:rtl/>
        </w:rPr>
        <w:t>ّ</w:t>
      </w:r>
      <w:r w:rsidRPr="000509AA">
        <w:rPr>
          <w:rtl/>
        </w:rPr>
        <w:t>ي سمعت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النبي</w:t>
      </w:r>
      <w:r w:rsidR="00847D5C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يقول : ينصب لكل</w:t>
      </w:r>
      <w:r w:rsidR="00847D5C">
        <w:rPr>
          <w:rtl/>
        </w:rPr>
        <w:t>ّ</w:t>
      </w:r>
      <w:r w:rsidRPr="000509AA">
        <w:rPr>
          <w:rtl/>
        </w:rPr>
        <w:t xml:space="preserve"> غادر لواء يوم القيامة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847D5C">
        <w:rPr>
          <w:rtl/>
        </w:rPr>
        <w:t>ّ</w:t>
      </w:r>
      <w:r w:rsidRPr="000509AA">
        <w:rPr>
          <w:rtl/>
        </w:rPr>
        <w:t>ا قد بايعنا 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الرجل على</w:t>
      </w:r>
      <w:r w:rsidR="00847D5C" w:rsidRPr="00B2039A">
        <w:rPr>
          <w:rtl/>
        </w:rPr>
        <w:t>ٰ</w:t>
      </w:r>
      <w:r w:rsidRPr="000509AA">
        <w:rPr>
          <w:rtl/>
        </w:rPr>
        <w:t xml:space="preserve"> بيع الله ورسوله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847D5C">
        <w:rPr>
          <w:rtl/>
        </w:rPr>
        <w:t>ّ</w:t>
      </w:r>
      <w:r w:rsidRPr="000509AA">
        <w:rPr>
          <w:rtl/>
        </w:rPr>
        <w:t>ي لا أعلم غدرا</w:t>
      </w:r>
      <w:r w:rsidR="00847D5C">
        <w:rPr>
          <w:rtl/>
        </w:rPr>
        <w:t>ً</w:t>
      </w:r>
      <w:r w:rsidRPr="000509AA">
        <w:rPr>
          <w:rtl/>
        </w:rPr>
        <w:t xml:space="preserve"> أعظم من أن يبايع رجل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847D5C" w:rsidRPr="00B2039A">
        <w:rPr>
          <w:rtl/>
        </w:rPr>
        <w:t>ٰ</w:t>
      </w:r>
      <w:r w:rsidRPr="000509AA">
        <w:rPr>
          <w:rtl/>
        </w:rPr>
        <w:t xml:space="preserve"> بيع الله ورسوله ثم</w:t>
      </w:r>
      <w:r w:rsidR="00847D5C">
        <w:rPr>
          <w:rtl/>
        </w:rPr>
        <w:t>ّ</w:t>
      </w:r>
      <w:r w:rsidRPr="000509AA">
        <w:rPr>
          <w:rtl/>
        </w:rPr>
        <w:t xml:space="preserve"> ينصب له القتال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847D5C">
        <w:rPr>
          <w:rtl/>
        </w:rPr>
        <w:t>ّ</w:t>
      </w:r>
      <w:r w:rsidRPr="000509AA">
        <w:rPr>
          <w:rtl/>
        </w:rPr>
        <w:t>ي لا أعلم أحدا</w:t>
      </w:r>
      <w:r w:rsidR="00847D5C">
        <w:rPr>
          <w:rtl/>
        </w:rPr>
        <w:t>ً</w:t>
      </w:r>
      <w:r w:rsidRPr="000509AA">
        <w:rPr>
          <w:rtl/>
        </w:rPr>
        <w:t xml:space="preserve"> منكم خلعه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ولا بايع في هذا الأمر إل</w:t>
      </w:r>
      <w:r w:rsidR="00847D5C">
        <w:rPr>
          <w:rtl/>
        </w:rPr>
        <w:t>ّ</w:t>
      </w:r>
      <w:r w:rsidRPr="000509AA">
        <w:rPr>
          <w:rtl/>
        </w:rPr>
        <w:t xml:space="preserve">ا كانت الفيصل بيني وبينه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قتل يزيد في العام الأو</w:t>
      </w:r>
      <w:r w:rsidR="00847D5C">
        <w:rPr>
          <w:rtl/>
        </w:rPr>
        <w:t>ّ</w:t>
      </w:r>
      <w:r w:rsidRPr="000509AA">
        <w:rPr>
          <w:rtl/>
        </w:rPr>
        <w:t xml:space="preserve">ل من خلافته سبط الرسول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وفي العام الثاني استباح المدينة المنو</w:t>
      </w:r>
      <w:r w:rsidR="00847D5C">
        <w:rPr>
          <w:rtl/>
        </w:rPr>
        <w:t>ّ</w:t>
      </w:r>
      <w:r w:rsidRPr="000509AA">
        <w:rPr>
          <w:rtl/>
        </w:rPr>
        <w:t>رة وأهلها ونساءها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وفي العام الثالث رجم الكعبة</w:t>
      </w:r>
      <w:r w:rsidR="00F26704">
        <w:rPr>
          <w:rtl/>
        </w:rPr>
        <w:t xml:space="preserve"> . .</w:t>
      </w:r>
    </w:p>
    <w:p w:rsidR="000509AA" w:rsidRPr="00310CCF" w:rsidRDefault="000509AA" w:rsidP="00310CCF">
      <w:pPr>
        <w:rPr>
          <w:rStyle w:val="rfdLineChar"/>
          <w:rtl/>
          <w:lang w:bidi="ar-SA"/>
        </w:rPr>
      </w:pPr>
      <w:r w:rsidRPr="000509AA">
        <w:rPr>
          <w:rtl/>
        </w:rPr>
        <w:t>بل إن</w:t>
      </w:r>
      <w:r w:rsidR="00847D5C">
        <w:rPr>
          <w:rtl/>
        </w:rPr>
        <w:t>ّ</w:t>
      </w:r>
      <w:r w:rsidRPr="000509AA">
        <w:rPr>
          <w:rtl/>
        </w:rPr>
        <w:t>ه أمر بأخذ البيعة من أهل المدينة على</w:t>
      </w:r>
      <w:r w:rsidR="00847D5C" w:rsidRPr="00B2039A">
        <w:rPr>
          <w:rtl/>
        </w:rPr>
        <w:t>ٰ</w:t>
      </w:r>
      <w:r w:rsidRPr="000509AA">
        <w:rPr>
          <w:rtl/>
        </w:rPr>
        <w:t xml:space="preserve"> أن</w:t>
      </w:r>
      <w:r w:rsidR="00847D5C">
        <w:rPr>
          <w:rtl/>
        </w:rPr>
        <w:t>ّ</w:t>
      </w:r>
      <w:r w:rsidRPr="000509AA">
        <w:rPr>
          <w:rtl/>
        </w:rPr>
        <w:t>هم خول له يحكم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دمائهم وأموالهم وأهلهم بما شاء </w:t>
      </w:r>
      <w:r w:rsidR="00847D5C">
        <w:rPr>
          <w:rtl/>
        </w:rPr>
        <w:t>؛</w:t>
      </w:r>
      <w:r w:rsidRPr="000509AA">
        <w:rPr>
          <w:rtl/>
        </w:rPr>
        <w:t xml:space="preserve"> مع إن</w:t>
      </w:r>
      <w:r w:rsidR="00847D5C">
        <w:rPr>
          <w:rtl/>
        </w:rPr>
        <w:t>ّ</w:t>
      </w:r>
      <w:r w:rsidRPr="000509AA">
        <w:rPr>
          <w:rtl/>
        </w:rPr>
        <w:t xml:space="preserve"> البخاري روى</w:t>
      </w:r>
      <w:r w:rsidR="00847D5C" w:rsidRPr="00B2039A">
        <w:rPr>
          <w:rtl/>
        </w:rPr>
        <w:t>ٰ</w:t>
      </w:r>
      <w:r w:rsidRPr="000509AA">
        <w:rPr>
          <w:rtl/>
        </w:rPr>
        <w:t xml:space="preserve"> في </w:t>
      </w:r>
      <w:r w:rsidRPr="00AB6AB8">
        <w:rPr>
          <w:rStyle w:val="rfdBold2"/>
          <w:rtl/>
        </w:rPr>
        <w:t>صحيحه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</w:t>
      </w:r>
      <w:r w:rsidR="00310CCF">
        <w:rPr>
          <w:rtl/>
        </w:rPr>
        <w:t xml:space="preserve"> </w:t>
      </w:r>
      <w:r w:rsidR="00310CCF">
        <w:rPr>
          <w:rtl/>
        </w:rPr>
        <w:br/>
      </w:r>
      <w:r w:rsidR="00310CCF">
        <w:rPr>
          <w:rtl/>
        </w:rPr>
        <w:br/>
      </w:r>
      <w:r w:rsidRPr="00310CCF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أنساب الأشراف</w:t>
      </w:r>
      <w:r w:rsidR="00AB6AB8" w:rsidRPr="000E05E4">
        <w:rPr>
          <w:rtl/>
        </w:rPr>
        <w:t xml:space="preserve"> </w:t>
      </w:r>
      <w:r w:rsidRPr="000E05E4">
        <w:rPr>
          <w:rtl/>
        </w:rPr>
        <w:t>5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30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ولاحظ : العقد الفريد</w:t>
      </w:r>
      <w:r w:rsidR="00AB6AB8" w:rsidRPr="000E05E4">
        <w:rPr>
          <w:rtl/>
        </w:rPr>
        <w:t xml:space="preserve"> </w:t>
      </w:r>
      <w:r w:rsidRPr="000E05E4">
        <w:rPr>
          <w:rtl/>
        </w:rPr>
        <w:t>2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272 </w:t>
      </w:r>
      <w:r w:rsidR="00847D5C" w:rsidRPr="000E05E4">
        <w:rPr>
          <w:rtl/>
        </w:rPr>
        <w:t>؛</w:t>
      </w:r>
      <w:r w:rsidRPr="000E05E4">
        <w:rPr>
          <w:rtl/>
        </w:rPr>
        <w:t xml:space="preserve"> وغيرها من الأرقام التي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سط</w:t>
      </w:r>
      <w:r w:rsidR="00847D5C" w:rsidRPr="000E05E4">
        <w:rPr>
          <w:rtl/>
        </w:rPr>
        <w:t>ّ</w:t>
      </w:r>
      <w:r w:rsidRPr="000E05E4">
        <w:rPr>
          <w:rtl/>
        </w:rPr>
        <w:t>رتها الكتب والسير من هذا القبيل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الدر</w:t>
      </w:r>
      <w:r w:rsidR="00847D5C" w:rsidRPr="000E05E4">
        <w:rPr>
          <w:rtl/>
        </w:rPr>
        <w:t>ّ</w:t>
      </w:r>
      <w:r w:rsidRPr="000E05E4">
        <w:rPr>
          <w:rtl/>
        </w:rPr>
        <w:t xml:space="preserve"> المنثور</w:t>
      </w:r>
      <w:r w:rsidR="00AB6AB8" w:rsidRPr="000E05E4">
        <w:rPr>
          <w:rtl/>
        </w:rPr>
        <w:t xml:space="preserve"> </w:t>
      </w:r>
      <w:r w:rsidRPr="000E05E4">
        <w:rPr>
          <w:rtl/>
        </w:rPr>
        <w:t>6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19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صحيح البخاري</w:t>
      </w:r>
      <w:r w:rsidR="00AB6AB8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103 ح 55 كتاب الفتن ب 21</w:t>
      </w:r>
      <w:r w:rsidR="00F26704" w:rsidRPr="000E05E4">
        <w:rPr>
          <w:rtl/>
        </w:rPr>
        <w:t xml:space="preserve"> .</w:t>
      </w:r>
    </w:p>
    <w:p w:rsidR="000509AA" w:rsidRPr="000509AA" w:rsidRDefault="000509AA" w:rsidP="007156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ابن عمر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النبي</w:t>
      </w:r>
      <w:r w:rsidR="00723243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</w:t>
      </w:r>
      <w:r w:rsidR="008767F4" w:rsidRPr="000509AA">
        <w:rPr>
          <w:rtl/>
        </w:rPr>
        <w:t>«</w:t>
      </w:r>
      <w:r w:rsidR="00310CCF">
        <w:rPr>
          <w:rtl/>
        </w:rPr>
        <w:t xml:space="preserve"> </w:t>
      </w:r>
      <w:r w:rsidRPr="000509AA">
        <w:rPr>
          <w:rtl/>
        </w:rPr>
        <w:t>السمع والطاعة على</w:t>
      </w:r>
      <w:r w:rsidR="00723243" w:rsidRPr="00B2039A">
        <w:rPr>
          <w:rtl/>
        </w:rPr>
        <w:t>ٰ</w:t>
      </w:r>
      <w:r w:rsidRPr="000509AA">
        <w:rPr>
          <w:rtl/>
        </w:rPr>
        <w:t xml:space="preserve"> المرء المسلم في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أحب</w:t>
      </w:r>
      <w:r w:rsidR="00723243">
        <w:rPr>
          <w:rtl/>
        </w:rPr>
        <w:t>ّ</w:t>
      </w:r>
      <w:r w:rsidRPr="000509AA">
        <w:rPr>
          <w:rtl/>
        </w:rPr>
        <w:t xml:space="preserve"> أو كره ما لم يؤمر بمعصية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فإذا أ</w:t>
      </w:r>
      <w:r w:rsidR="00723243">
        <w:rPr>
          <w:rtl/>
        </w:rPr>
        <w:t>ُ</w:t>
      </w:r>
      <w:r w:rsidRPr="000509AA">
        <w:rPr>
          <w:rtl/>
        </w:rPr>
        <w:t>مر بمعصية فلا سمع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ولا طاعة</w:t>
      </w:r>
      <w:r w:rsidR="00F26704">
        <w:rPr>
          <w:rtl/>
        </w:rPr>
        <w:t xml:space="preserve"> . . .</w:t>
      </w:r>
      <w:r w:rsidR="00310CCF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310CCF">
      <w:pPr>
        <w:rPr>
          <w:rtl/>
        </w:rPr>
      </w:pPr>
      <w:r w:rsidRPr="00AB6AB8">
        <w:rPr>
          <w:rStyle w:val="rfdBold2"/>
          <w:rtl/>
        </w:rPr>
        <w:t>السادسة :</w:t>
      </w:r>
      <w:r w:rsidRPr="000509AA">
        <w:rPr>
          <w:rtl/>
        </w:rPr>
        <w:t xml:space="preserve"> من كل</w:t>
      </w:r>
      <w:r w:rsidR="00723243">
        <w:rPr>
          <w:rtl/>
        </w:rPr>
        <w:t>ّ</w:t>
      </w:r>
      <w:r w:rsidRPr="000509AA">
        <w:rPr>
          <w:rtl/>
        </w:rPr>
        <w:t xml:space="preserve"> ما سبق يت</w:t>
      </w:r>
      <w:r w:rsidR="00723243">
        <w:rPr>
          <w:rtl/>
        </w:rPr>
        <w:t>ّ</w:t>
      </w:r>
      <w:r w:rsidRPr="000509AA">
        <w:rPr>
          <w:rtl/>
        </w:rPr>
        <w:t>ضح جلي</w:t>
      </w:r>
      <w:r w:rsidR="00723243">
        <w:rPr>
          <w:rtl/>
        </w:rPr>
        <w:t>ّ</w:t>
      </w:r>
      <w:r w:rsidRPr="000509AA">
        <w:rPr>
          <w:rtl/>
        </w:rPr>
        <w:t>ا</w:t>
      </w:r>
      <w:r w:rsidR="00723243">
        <w:rPr>
          <w:rtl/>
        </w:rPr>
        <w:t>ً</w:t>
      </w:r>
      <w:r w:rsidRPr="000509AA">
        <w:rPr>
          <w:rtl/>
        </w:rPr>
        <w:t xml:space="preserve"> سر</w:t>
      </w:r>
      <w:r w:rsidR="00723243">
        <w:rPr>
          <w:rtl/>
        </w:rPr>
        <w:t>ّ</w:t>
      </w:r>
      <w:r w:rsidRPr="000509AA">
        <w:rPr>
          <w:rtl/>
        </w:rPr>
        <w:t xml:space="preserve"> تركيز علي</w:t>
      </w:r>
      <w:r w:rsidR="00723243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عهده الذي تسل</w:t>
      </w:r>
      <w:r w:rsidR="00723243">
        <w:rPr>
          <w:rtl/>
        </w:rPr>
        <w:t>ّ</w:t>
      </w:r>
      <w:r w:rsidRPr="000509AA">
        <w:rPr>
          <w:rtl/>
        </w:rPr>
        <w:t>م فيه مقاليد الأ</w:t>
      </w:r>
      <w:r w:rsidR="00723243">
        <w:rPr>
          <w:rtl/>
        </w:rPr>
        <w:t>ُ</w:t>
      </w:r>
      <w:r w:rsidRPr="000509AA">
        <w:rPr>
          <w:rtl/>
        </w:rPr>
        <w:t>مور على</w:t>
      </w:r>
      <w:r w:rsidR="00723243" w:rsidRPr="00B2039A">
        <w:rPr>
          <w:rtl/>
        </w:rPr>
        <w:t>ٰ</w:t>
      </w:r>
      <w:r w:rsidRPr="000509AA">
        <w:rPr>
          <w:rtl/>
        </w:rPr>
        <w:t xml:space="preserve"> إصلاح الداخل والبناء الذاتي </w:t>
      </w:r>
      <w:r w:rsidR="00723243">
        <w:rPr>
          <w:rtl/>
        </w:rPr>
        <w:t>؛</w:t>
      </w:r>
      <w:r w:rsidRPr="000509AA">
        <w:rPr>
          <w:rtl/>
        </w:rPr>
        <w:t xml:space="preserve"> إذ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كيف يدعو الآخرين من الملل الأ</w:t>
      </w:r>
      <w:r w:rsidR="00723243">
        <w:rPr>
          <w:rtl/>
        </w:rPr>
        <w:t>ُ</w:t>
      </w:r>
      <w:r w:rsidRPr="000509AA">
        <w:rPr>
          <w:rtl/>
        </w:rPr>
        <w:t>خرى</w:t>
      </w:r>
      <w:r w:rsidR="00723243" w:rsidRPr="00B2039A">
        <w:rPr>
          <w:rtl/>
        </w:rPr>
        <w:t>ٰ</w:t>
      </w:r>
      <w:r w:rsidRPr="000509AA">
        <w:rPr>
          <w:rtl/>
        </w:rPr>
        <w:t xml:space="preserve"> إلى</w:t>
      </w:r>
      <w:r w:rsidR="00723243" w:rsidRPr="00B2039A">
        <w:rPr>
          <w:rtl/>
        </w:rPr>
        <w:t>ٰ</w:t>
      </w:r>
      <w:r w:rsidRPr="000509AA">
        <w:rPr>
          <w:rtl/>
        </w:rPr>
        <w:t xml:space="preserve">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وأبناء الدين الإسلامي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أنفسهم لا يعملون به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وعط</w:t>
      </w:r>
      <w:r w:rsidR="00723243">
        <w:rPr>
          <w:rtl/>
        </w:rPr>
        <w:t>ّ</w:t>
      </w:r>
      <w:r w:rsidRPr="000509AA">
        <w:rPr>
          <w:rtl/>
        </w:rPr>
        <w:t>لوه ومحوا رسومه التي كانت على</w:t>
      </w:r>
      <w:r w:rsidR="00723243" w:rsidRPr="00B2039A">
        <w:rPr>
          <w:rtl/>
        </w:rPr>
        <w:t>ٰ</w:t>
      </w:r>
      <w:r w:rsidRPr="000509AA">
        <w:rPr>
          <w:rtl/>
        </w:rPr>
        <w:t xml:space="preserve"> عهد النبي</w:t>
      </w:r>
      <w:r w:rsidR="00723243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الأكرم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ومنطق القرآن : </w:t>
      </w:r>
      <w:r w:rsidR="00BE4BC2" w:rsidRPr="00BE4BC2">
        <w:rPr>
          <w:rStyle w:val="rfdAlaem"/>
          <w:rtl/>
        </w:rPr>
        <w:t>(</w:t>
      </w:r>
      <w:r w:rsidR="00310CCF" w:rsidRPr="00310CCF">
        <w:rPr>
          <w:rStyle w:val="rfdAie"/>
          <w:rtl/>
        </w:rPr>
        <w:t xml:space="preserve"> </w:t>
      </w:r>
      <w:r w:rsidR="00723243" w:rsidRPr="00310CCF">
        <w:rPr>
          <w:rStyle w:val="rfdAie"/>
          <w:rtl/>
        </w:rPr>
        <w:t xml:space="preserve">يَا أَيُّهَا الَّذِينَ آمَنُوا لِمَ تَقُولُونَ مَا لَا </w:t>
      </w:r>
      <w:r w:rsidR="00723243" w:rsidRPr="00310CCF">
        <w:rPr>
          <w:rStyle w:val="rfdAie"/>
          <w:rtl/>
        </w:rPr>
        <w:br/>
        <w:t xml:space="preserve">تَفْعَلُونَ </w:t>
      </w:r>
      <w:r w:rsidR="00310CCF">
        <w:rPr>
          <w:rStyle w:val="rfdAie"/>
        </w:rPr>
        <w:sym w:font="Wingdings 2" w:char="F0F5"/>
      </w:r>
      <w:r w:rsidR="00723243" w:rsidRPr="00310CCF">
        <w:rPr>
          <w:rStyle w:val="rfdAie"/>
          <w:rtl/>
        </w:rPr>
        <w:t xml:space="preserve"> كَبُرَ مَقْتًا عِندَ اللَّهِ أَن تَقُولُوا مَا لَا تَفْعَلُونَ</w:t>
      </w:r>
      <w:r w:rsidR="00310CCF" w:rsidRPr="00310CCF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</w:p>
    <w:p w:rsidR="000509AA" w:rsidRPr="000509AA" w:rsidRDefault="00BE4BC2" w:rsidP="00723243">
      <w:pPr>
        <w:rPr>
          <w:rtl/>
        </w:rPr>
      </w:pPr>
      <w:r>
        <w:rPr>
          <w:rtl/>
        </w:rPr>
        <w:t xml:space="preserve">و </w:t>
      </w:r>
      <w:r w:rsidRPr="00BE4BC2">
        <w:rPr>
          <w:rStyle w:val="rfdAlaem"/>
          <w:rtl/>
        </w:rPr>
        <w:t>(</w:t>
      </w:r>
      <w:r w:rsidR="00310CCF" w:rsidRPr="00310CCF">
        <w:rPr>
          <w:rStyle w:val="rfdAie"/>
          <w:rtl/>
        </w:rPr>
        <w:t xml:space="preserve"> </w:t>
      </w:r>
      <w:r w:rsidR="00723243" w:rsidRPr="00723243">
        <w:rPr>
          <w:rStyle w:val="rfdAie"/>
          <w:rtl/>
        </w:rPr>
        <w:t xml:space="preserve">أَتَأْمُرُونَ النَّاسَ بِالْبِرِّ وَتَنسَوْنَ أَنفُسَكُمْ وَأَنتُمْ تَتْلُونَ الْكِتَابَ </w:t>
      </w:r>
      <w:r w:rsidR="00723243">
        <w:rPr>
          <w:rStyle w:val="rfdAie"/>
          <w:rtl/>
        </w:rPr>
        <w:br/>
      </w:r>
      <w:r w:rsidR="00723243" w:rsidRPr="00B2039A">
        <w:rPr>
          <w:rStyle w:val="rfdAie"/>
          <w:rtl/>
        </w:rPr>
        <w:t>أَفَلَا</w:t>
      </w:r>
      <w:r w:rsidR="00723243" w:rsidRPr="00723243">
        <w:rPr>
          <w:rStyle w:val="rfdAie"/>
          <w:rtl/>
        </w:rPr>
        <w:t xml:space="preserve"> </w:t>
      </w:r>
      <w:r w:rsidR="00723243" w:rsidRPr="00B2039A">
        <w:rPr>
          <w:rStyle w:val="rfdAie"/>
          <w:rtl/>
        </w:rPr>
        <w:t>تَعْ</w:t>
      </w:r>
      <w:r w:rsidR="00723243" w:rsidRPr="00723243">
        <w:rPr>
          <w:rStyle w:val="rfdAie"/>
          <w:rtl/>
        </w:rPr>
        <w:t>قِلُونَ</w:t>
      </w:r>
      <w:r w:rsidR="00310CCF">
        <w:rPr>
          <w:rStyle w:val="rfdAie"/>
          <w:rtl/>
        </w:rPr>
        <w:t xml:space="preserve"> </w:t>
      </w:r>
      <w:r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</w:t>
      </w:r>
      <w:r w:rsidR="000509AA" w:rsidRPr="000509AA">
        <w:rPr>
          <w:rStyle w:val="rfdFootnotenum"/>
          <w:rtl/>
        </w:rPr>
        <w:t>(3)</w:t>
      </w:r>
      <w:r w:rsidR="00F26704">
        <w:rPr>
          <w:rtl/>
        </w:rPr>
        <w:t xml:space="preserve"> . .</w:t>
      </w:r>
    </w:p>
    <w:p w:rsidR="000509AA" w:rsidRPr="000509AA" w:rsidRDefault="000509AA" w:rsidP="00310CCF">
      <w:pPr>
        <w:rPr>
          <w:rtl/>
        </w:rPr>
      </w:pPr>
      <w:r w:rsidRPr="000509AA">
        <w:rPr>
          <w:rtl/>
        </w:rPr>
        <w:t>وقال تعالى</w:t>
      </w:r>
      <w:r w:rsidR="00723243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310CCF" w:rsidRPr="00310CCF">
        <w:rPr>
          <w:rStyle w:val="rfdAie"/>
          <w:rtl/>
        </w:rPr>
        <w:t xml:space="preserve"> </w:t>
      </w:r>
      <w:r w:rsidR="00723243" w:rsidRPr="00723243">
        <w:rPr>
          <w:rStyle w:val="rfdAie"/>
          <w:rtl/>
        </w:rPr>
        <w:t xml:space="preserve">وَاتَّقُوا فِتْنَةً لَّا تُصِيبَنَّ الَّذِينَ ظَلَمُوا مِنكُمْ خَاصَّةً </w:t>
      </w:r>
      <w:r w:rsidR="00723243">
        <w:rPr>
          <w:rStyle w:val="rfdAie"/>
          <w:rtl/>
        </w:rPr>
        <w:br/>
      </w:r>
      <w:r w:rsidR="00723243" w:rsidRPr="00B2039A">
        <w:rPr>
          <w:rStyle w:val="rfdAie"/>
          <w:rtl/>
        </w:rPr>
        <w:t>وَاعْلَمُوا</w:t>
      </w:r>
      <w:r w:rsidR="00723243" w:rsidRPr="00723243">
        <w:rPr>
          <w:rStyle w:val="rfdAie"/>
          <w:rtl/>
        </w:rPr>
        <w:t xml:space="preserve"> </w:t>
      </w:r>
      <w:r w:rsidR="00723243" w:rsidRPr="00B2039A">
        <w:rPr>
          <w:rStyle w:val="rfdAie"/>
          <w:rtl/>
        </w:rPr>
        <w:t>أَنَّ</w:t>
      </w:r>
      <w:r w:rsidR="00723243" w:rsidRPr="00723243">
        <w:rPr>
          <w:rStyle w:val="rfdAie"/>
          <w:rtl/>
        </w:rPr>
        <w:t xml:space="preserve"> </w:t>
      </w:r>
      <w:r w:rsidR="00723243" w:rsidRPr="00B2039A">
        <w:rPr>
          <w:rStyle w:val="rfdAie"/>
          <w:rtl/>
        </w:rPr>
        <w:t>اللَّهَ</w:t>
      </w:r>
      <w:r w:rsidR="00723243" w:rsidRPr="00723243">
        <w:rPr>
          <w:rStyle w:val="rfdAie"/>
          <w:rtl/>
        </w:rPr>
        <w:t xml:space="preserve"> </w:t>
      </w:r>
      <w:r w:rsidR="00723243" w:rsidRPr="00B2039A">
        <w:rPr>
          <w:rStyle w:val="rfdAie"/>
          <w:rtl/>
        </w:rPr>
        <w:t>شَدِيدُ</w:t>
      </w:r>
      <w:r w:rsidR="00723243" w:rsidRPr="00723243">
        <w:rPr>
          <w:rStyle w:val="rfdAie"/>
          <w:rtl/>
        </w:rPr>
        <w:t xml:space="preserve"> </w:t>
      </w:r>
      <w:r w:rsidR="00723243" w:rsidRPr="00B2039A">
        <w:rPr>
          <w:rStyle w:val="rfdAie"/>
          <w:rtl/>
        </w:rPr>
        <w:t>الْعِقَابِ</w:t>
      </w:r>
      <w:r w:rsidRPr="000509AA">
        <w:rPr>
          <w:rStyle w:val="rfdAie"/>
          <w:rtl/>
        </w:rPr>
        <w:t xml:space="preserve"> </w:t>
      </w:r>
      <w:r w:rsidR="00310CCF">
        <w:rPr>
          <w:rStyle w:val="rfdAie"/>
        </w:rPr>
        <w:sym w:font="Wingdings 2" w:char="F0F5"/>
      </w:r>
      <w:r w:rsidRPr="000509AA">
        <w:rPr>
          <w:rStyle w:val="rfdAie"/>
          <w:rtl/>
        </w:rPr>
        <w:t xml:space="preserve"> </w:t>
      </w:r>
      <w:r w:rsidR="00723243" w:rsidRPr="00723243">
        <w:rPr>
          <w:rStyle w:val="rfdAie"/>
          <w:rtl/>
        </w:rPr>
        <w:t xml:space="preserve">وَاذْكُرُوا إِذْ أَنتُمْ قَلِيلٌ مُّسْتَضْعَفُونَ فِي </w:t>
      </w:r>
      <w:r w:rsidR="002C20AD">
        <w:rPr>
          <w:rStyle w:val="rfdAie"/>
          <w:rtl/>
        </w:rPr>
        <w:br/>
      </w:r>
      <w:r w:rsidR="00723243" w:rsidRPr="00723243">
        <w:rPr>
          <w:rStyle w:val="rfdAie"/>
          <w:rtl/>
        </w:rPr>
        <w:t xml:space="preserve">الْأَرْضِ تَخَافُونَ أَن يَتَخَطَّفَكُمُ النَّاسُ فَآوَاكُمْ وَأَيَّدَكُم بِنَصْرِهِ وَرَزَقَكُم مِّنَ </w:t>
      </w:r>
      <w:r w:rsidR="002C20AD">
        <w:rPr>
          <w:rStyle w:val="rfdAie"/>
          <w:rtl/>
        </w:rPr>
        <w:br/>
      </w:r>
      <w:r w:rsidR="00723243" w:rsidRPr="00723243">
        <w:rPr>
          <w:rStyle w:val="rfdAie"/>
          <w:rtl/>
        </w:rPr>
        <w:t>الطَّيِّبَاتِ لَعَلَّكُمْ تَشْكُرُونَ</w:t>
      </w:r>
      <w:r w:rsidR="002C20AD">
        <w:rPr>
          <w:rStyle w:val="rfdAie"/>
          <w:rtl/>
        </w:rPr>
        <w:t xml:space="preserve"> </w:t>
      </w:r>
      <w:r w:rsidR="00310CCF">
        <w:rPr>
          <w:rStyle w:val="rfdAie"/>
        </w:rPr>
        <w:sym w:font="Wingdings 2" w:char="F0F5"/>
      </w:r>
      <w:r w:rsidR="00723243" w:rsidRPr="00723243">
        <w:rPr>
          <w:rStyle w:val="rfdAie"/>
          <w:rtl/>
        </w:rPr>
        <w:t xml:space="preserve"> يَا أَيُّهَا الَّذِينَ آمَنُوا لَا تَخُونُوا اللَّهَ وَالرَّسُولَ </w:t>
      </w:r>
      <w:r w:rsidR="002C20AD">
        <w:rPr>
          <w:rStyle w:val="rfdAie"/>
          <w:rtl/>
        </w:rPr>
        <w:br/>
      </w:r>
      <w:r w:rsidR="00723243" w:rsidRPr="00723243">
        <w:rPr>
          <w:rStyle w:val="rfdAie"/>
          <w:rtl/>
        </w:rPr>
        <w:t>وَتَخُونُوا أَمَانَاتِكُمْ وَأَنتُمْ تَعْلَمُونَ</w:t>
      </w:r>
      <w:r w:rsidR="002C20AD">
        <w:rPr>
          <w:rStyle w:val="rfdAie"/>
          <w:rtl/>
        </w:rPr>
        <w:t xml:space="preserve"> * </w:t>
      </w:r>
      <w:r w:rsidR="002C20AD" w:rsidRPr="002C20AD">
        <w:rPr>
          <w:rStyle w:val="rfdAie"/>
          <w:rtl/>
        </w:rPr>
        <w:t xml:space="preserve">وَاعْلَمُوا أَنَّمَا أَمْوَالُكُمْ وَأَوْلَادُكُمْ فِتْنَةٌ </w:t>
      </w:r>
      <w:r w:rsidR="002C20AD">
        <w:rPr>
          <w:rStyle w:val="rfdAie"/>
          <w:rtl/>
        </w:rPr>
        <w:br/>
      </w:r>
      <w:r w:rsidR="002C20AD" w:rsidRPr="002C20AD">
        <w:rPr>
          <w:rStyle w:val="rfdAie"/>
          <w:rtl/>
        </w:rPr>
        <w:t>وَأَنَّ اللَّهَ عِندَهُ أَجْرٌ عَظِيمٌ</w:t>
      </w:r>
      <w:r w:rsidR="00310CCF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310CCF" w:rsidRDefault="000509AA" w:rsidP="00310CCF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وذكر ابن حجر في </w:t>
      </w:r>
      <w:r w:rsidRPr="00B31050">
        <w:rPr>
          <w:rStyle w:val="rfdBold2"/>
          <w:rtl/>
        </w:rPr>
        <w:t>فتح الباري</w:t>
      </w:r>
      <w:r w:rsidRPr="000509AA">
        <w:rPr>
          <w:rtl/>
        </w:rPr>
        <w:t xml:space="preserve"> في شرح كتاب الفتن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صد</w:t>
      </w:r>
      <w:r w:rsidR="002C20AD">
        <w:rPr>
          <w:rtl/>
        </w:rPr>
        <w:t>ّ</w:t>
      </w:r>
      <w:r w:rsidRPr="000509AA">
        <w:rPr>
          <w:rtl/>
        </w:rPr>
        <w:t>ره</w:t>
      </w:r>
      <w:r w:rsidR="00310CCF">
        <w:rPr>
          <w:rtl/>
        </w:rPr>
        <w:t xml:space="preserve"> </w:t>
      </w:r>
      <w:r w:rsidR="00310CCF">
        <w:rPr>
          <w:rtl/>
        </w:rPr>
        <w:br/>
      </w:r>
      <w:r w:rsidRPr="00310CCF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البخاري</w:t>
      </w:r>
      <w:r w:rsidR="00AB6AB8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113 ح 8 كتاب الأحكام</w:t>
      </w:r>
      <w:r w:rsidR="007A060E" w:rsidRPr="000E05E4">
        <w:rPr>
          <w:rtl/>
        </w:rPr>
        <w:t xml:space="preserve"> / </w:t>
      </w:r>
      <w:r w:rsidRPr="000E05E4">
        <w:rPr>
          <w:rtl/>
        </w:rPr>
        <w:t>باب السمع والطاعة للإمام ما لم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تكن معصية</w:t>
      </w:r>
      <w:r w:rsidR="007A060E" w:rsidRPr="000E05E4">
        <w:rPr>
          <w:rtl/>
        </w:rPr>
        <w:t xml:space="preserve"> / </w:t>
      </w:r>
      <w:r w:rsidRPr="000E05E4">
        <w:rPr>
          <w:rtl/>
        </w:rPr>
        <w:t>باب 4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سورة الصف</w:t>
      </w:r>
      <w:r w:rsidR="002C20AD" w:rsidRPr="000E05E4">
        <w:rPr>
          <w:rtl/>
        </w:rPr>
        <w:t>ّ</w:t>
      </w:r>
      <w:r w:rsidRPr="000E05E4">
        <w:rPr>
          <w:rtl/>
        </w:rPr>
        <w:t xml:space="preserve"> 61 : 2 </w:t>
      </w:r>
      <w:r w:rsidR="008767F4" w:rsidRPr="000E05E4">
        <w:rPr>
          <w:rtl/>
        </w:rPr>
        <w:t xml:space="preserve">و </w:t>
      </w:r>
      <w:r w:rsidRPr="000E05E4">
        <w:rPr>
          <w:rtl/>
        </w:rPr>
        <w:t>3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سورة البقرة 2 : 44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 xml:space="preserve">(4) سورة الأنفال 8 : 25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28</w:t>
      </w:r>
      <w:r w:rsidR="00F26704" w:rsidRPr="000E05E4">
        <w:rPr>
          <w:rtl/>
        </w:rPr>
        <w:t xml:space="preserve"> .</w:t>
      </w:r>
    </w:p>
    <w:p w:rsidR="009F795E" w:rsidRDefault="009F795E" w:rsidP="00AB6AB8">
      <w:pPr>
        <w:pStyle w:val="rfdNormal0"/>
        <w:rPr>
          <w:rtl/>
        </w:rPr>
        <w:sectPr w:rsidR="009F795E" w:rsidSect="00600DF3">
          <w:headerReference w:type="even" r:id="rId126"/>
          <w:headerReference w:type="default" r:id="rId127"/>
          <w:headerReference w:type="first" r:id="rId12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9F795E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البخاري بالآية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أخرج الطبري من طريق الحسن البصري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الزبير : لقد خ</w:t>
      </w:r>
      <w:r w:rsidR="003A1A70">
        <w:rPr>
          <w:rtl/>
        </w:rPr>
        <w:t>ُ</w:t>
      </w:r>
      <w:r w:rsidRPr="000509AA">
        <w:rPr>
          <w:rtl/>
        </w:rPr>
        <w:t>و</w:t>
      </w:r>
      <w:r w:rsidR="003A1A70">
        <w:rPr>
          <w:rtl/>
        </w:rPr>
        <w:t>ِّ</w:t>
      </w:r>
      <w:r w:rsidRPr="000509AA">
        <w:rPr>
          <w:rtl/>
        </w:rPr>
        <w:t xml:space="preserve">فنا بهذه الآية ونحن مع رسول الله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ظنن</w:t>
      </w:r>
      <w:r w:rsidR="003A1A70">
        <w:rPr>
          <w:rtl/>
        </w:rPr>
        <w:t>ّ</w:t>
      </w:r>
      <w:r w:rsidRPr="000509AA">
        <w:rPr>
          <w:rtl/>
        </w:rPr>
        <w:t>ا أن</w:t>
      </w:r>
      <w:r w:rsidR="003A1A70">
        <w:rPr>
          <w:rtl/>
        </w:rPr>
        <w:t>ّ</w:t>
      </w:r>
      <w:r w:rsidRPr="000509AA">
        <w:rPr>
          <w:rtl/>
        </w:rPr>
        <w:t>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</w:t>
      </w:r>
      <w:r w:rsidR="003A1A70">
        <w:rPr>
          <w:rtl/>
        </w:rPr>
        <w:t>ُ</w:t>
      </w:r>
      <w:r w:rsidRPr="000509AA">
        <w:rPr>
          <w:rtl/>
        </w:rPr>
        <w:t>صصنا بها</w:t>
      </w:r>
      <w:r w:rsidR="00F26704">
        <w:rPr>
          <w:rtl/>
        </w:rPr>
        <w:t xml:space="preserve"> . .</w:t>
      </w:r>
    </w:p>
    <w:p w:rsidR="000509AA" w:rsidRPr="000509AA" w:rsidRDefault="000509AA" w:rsidP="003A1A70">
      <w:pPr>
        <w:rPr>
          <w:rtl/>
        </w:rPr>
      </w:pPr>
      <w:r w:rsidRPr="000509AA">
        <w:rPr>
          <w:rtl/>
        </w:rPr>
        <w:t>وقال : عند الطبري من طريق علي بن أبي طلحة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عب</w:t>
      </w:r>
      <w:r w:rsidR="003A1A70">
        <w:rPr>
          <w:rtl/>
        </w:rPr>
        <w:t>ّ</w:t>
      </w:r>
      <w:r w:rsidRPr="000509AA">
        <w:rPr>
          <w:rtl/>
        </w:rPr>
        <w:t>اس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قال : أمر الله المؤمنين أن لا يقر</w:t>
      </w:r>
      <w:r w:rsidR="003A1A70">
        <w:rPr>
          <w:rtl/>
        </w:rPr>
        <w:t>ّ</w:t>
      </w:r>
      <w:r w:rsidRPr="000509AA">
        <w:rPr>
          <w:rtl/>
        </w:rPr>
        <w:t xml:space="preserve">وا المنكر بين أظهرهم </w:t>
      </w:r>
      <w:r w:rsidR="003A1A70">
        <w:rPr>
          <w:rtl/>
        </w:rPr>
        <w:t>؛</w:t>
      </w:r>
      <w:r w:rsidRPr="000509AA">
        <w:rPr>
          <w:rtl/>
        </w:rPr>
        <w:t xml:space="preserve"> فيعم</w:t>
      </w:r>
      <w:r w:rsidR="003A1A70">
        <w:rPr>
          <w:rtl/>
        </w:rPr>
        <w:t>ّ</w:t>
      </w:r>
      <w:r w:rsidRPr="000509AA">
        <w:rPr>
          <w:rtl/>
        </w:rPr>
        <w:t>هم العذاب</w:t>
      </w:r>
      <w:r w:rsidR="00F26704">
        <w:rPr>
          <w:rtl/>
        </w:rPr>
        <w:t xml:space="preserve"> .</w:t>
      </w:r>
    </w:p>
    <w:p w:rsidR="000509AA" w:rsidRPr="000509AA" w:rsidRDefault="000509AA" w:rsidP="003A1A70">
      <w:pPr>
        <w:rPr>
          <w:rtl/>
        </w:rPr>
      </w:pPr>
      <w:r w:rsidRPr="000509AA">
        <w:rPr>
          <w:rtl/>
        </w:rPr>
        <w:t>ولهذا الأثر شاهد من حديث عدي</w:t>
      </w:r>
      <w:r w:rsidR="003A1A70">
        <w:rPr>
          <w:rtl/>
        </w:rPr>
        <w:t>ّ</w:t>
      </w:r>
      <w:r w:rsidRPr="000509AA">
        <w:rPr>
          <w:rtl/>
        </w:rPr>
        <w:t xml:space="preserve"> بن عميرة : سمعت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يقول : </w:t>
      </w:r>
      <w:r w:rsidR="008767F4" w:rsidRPr="000509AA">
        <w:rPr>
          <w:rtl/>
        </w:rPr>
        <w:t>«</w:t>
      </w:r>
      <w:r w:rsidR="0077476A">
        <w:rPr>
          <w:rtl/>
        </w:rPr>
        <w:t xml:space="preserve"> </w:t>
      </w:r>
      <w:r w:rsidRPr="000509AA">
        <w:rPr>
          <w:rtl/>
        </w:rPr>
        <w:t>إن</w:t>
      </w:r>
      <w:r w:rsidR="003A1A70">
        <w:rPr>
          <w:rtl/>
        </w:rPr>
        <w:t>ّ</w:t>
      </w:r>
      <w:r w:rsidRPr="000509AA">
        <w:rPr>
          <w:rtl/>
        </w:rPr>
        <w:t xml:space="preserve"> الله</w:t>
      </w:r>
      <w:r w:rsidR="003A1A70">
        <w:rPr>
          <w:rtl/>
        </w:rPr>
        <w:t xml:space="preserve"> عزّ وجلّ</w:t>
      </w:r>
      <w:r w:rsidRPr="000509AA">
        <w:rPr>
          <w:rtl/>
        </w:rPr>
        <w:t xml:space="preserve"> لا يعذ</w:t>
      </w:r>
      <w:r w:rsidR="003A1A70">
        <w:rPr>
          <w:rtl/>
        </w:rPr>
        <w:t>ّ</w:t>
      </w:r>
      <w:r w:rsidRPr="000509AA">
        <w:rPr>
          <w:rtl/>
        </w:rPr>
        <w:t>ب العام</w:t>
      </w:r>
      <w:r w:rsidR="003A1A70">
        <w:rPr>
          <w:rtl/>
        </w:rPr>
        <w:t>ّ</w:t>
      </w:r>
      <w:r w:rsidRPr="000509AA">
        <w:rPr>
          <w:rtl/>
        </w:rPr>
        <w:t>ة بعمل الخاص</w:t>
      </w:r>
      <w:r w:rsidR="003A1A70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حت</w:t>
      </w:r>
      <w:r w:rsidR="003A1A70">
        <w:rPr>
          <w:rtl/>
        </w:rPr>
        <w:t>ّ</w:t>
      </w:r>
      <w:r w:rsidRPr="000509AA">
        <w:rPr>
          <w:rtl/>
        </w:rPr>
        <w:t>ى</w:t>
      </w:r>
      <w:r w:rsidR="003A1A70" w:rsidRPr="00B2039A">
        <w:rPr>
          <w:rtl/>
        </w:rPr>
        <w:t>ٰ</w:t>
      </w:r>
      <w:r w:rsidRPr="000509AA">
        <w:rPr>
          <w:rtl/>
        </w:rPr>
        <w:t xml:space="preserve"> يروا المنكر بين ظهرانيهم وهم قادرون على</w:t>
      </w:r>
      <w:r w:rsidR="003A1A70" w:rsidRPr="00B2039A">
        <w:rPr>
          <w:rtl/>
        </w:rPr>
        <w:t>ٰ</w:t>
      </w:r>
      <w:r w:rsidRPr="000509AA">
        <w:rPr>
          <w:rtl/>
        </w:rPr>
        <w:t xml:space="preserve"> أن ينكروه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فإذا فعلوا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ذلك عذ</w:t>
      </w:r>
      <w:r w:rsidR="003A1A70">
        <w:rPr>
          <w:rtl/>
        </w:rPr>
        <w:t>ّ</w:t>
      </w:r>
      <w:r w:rsidRPr="000509AA">
        <w:rPr>
          <w:rtl/>
        </w:rPr>
        <w:t>ب الله الخاص</w:t>
      </w:r>
      <w:r w:rsidR="003A1A70">
        <w:rPr>
          <w:rtl/>
        </w:rPr>
        <w:t>ّ</w:t>
      </w:r>
      <w:r w:rsidRPr="000509AA">
        <w:rPr>
          <w:rtl/>
        </w:rPr>
        <w:t>ة والعام</w:t>
      </w:r>
      <w:r w:rsidR="003A1A70">
        <w:rPr>
          <w:rtl/>
        </w:rPr>
        <w:t>ّ</w:t>
      </w:r>
      <w:r w:rsidRPr="000509AA">
        <w:rPr>
          <w:rtl/>
        </w:rPr>
        <w:t>ة</w:t>
      </w:r>
      <w:r w:rsidR="0077476A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C75F82">
      <w:pPr>
        <w:rPr>
          <w:rtl/>
        </w:rPr>
      </w:pPr>
      <w:r w:rsidRPr="000509AA">
        <w:rPr>
          <w:rtl/>
        </w:rPr>
        <w:t>فإذا لم يحكم العدل في ما بين المسلمين فكيف يطالب غيرهم به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وقد روي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ما مضمونه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: إن</w:t>
      </w:r>
      <w:r w:rsidR="003A1A70">
        <w:rPr>
          <w:rtl/>
        </w:rPr>
        <w:t>ّ</w:t>
      </w:r>
      <w:r w:rsidRPr="000509AA">
        <w:rPr>
          <w:rtl/>
        </w:rPr>
        <w:t xml:space="preserve"> قائلا</w:t>
      </w:r>
      <w:r w:rsidR="003A1A70">
        <w:rPr>
          <w:rtl/>
        </w:rPr>
        <w:t>ً</w:t>
      </w:r>
      <w:r w:rsidRPr="000509AA">
        <w:rPr>
          <w:rtl/>
        </w:rPr>
        <w:t xml:space="preserve"> قال للإمام السج</w:t>
      </w:r>
      <w:r w:rsidR="003A1A70">
        <w:rPr>
          <w:rtl/>
        </w:rPr>
        <w:t>ّ</w:t>
      </w:r>
      <w:r w:rsidRPr="000509AA">
        <w:rPr>
          <w:rtl/>
        </w:rPr>
        <w:t>اد علي</w:t>
      </w:r>
      <w:r w:rsidR="003A1A70">
        <w:rPr>
          <w:rtl/>
        </w:rPr>
        <w:t>ّ</w:t>
      </w:r>
      <w:r w:rsidRPr="000509AA">
        <w:rPr>
          <w:rtl/>
        </w:rPr>
        <w:t xml:space="preserve"> بن الحسين زين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العابدين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: أتركت الجهاد في الثغور وخشونته وأقبلت على</w:t>
      </w:r>
      <w:r w:rsidR="00C75F82" w:rsidRPr="00B2039A">
        <w:rPr>
          <w:rtl/>
        </w:rPr>
        <w:t>ٰ</w:t>
      </w:r>
      <w:r w:rsidRPr="000509AA">
        <w:rPr>
          <w:rtl/>
        </w:rPr>
        <w:t xml:space="preserve"> الحج</w:t>
      </w:r>
      <w:r w:rsidR="00C75F82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ونعومته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وقد قال تعالى</w:t>
      </w:r>
      <w:r w:rsidR="00C75F82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77476A" w:rsidRPr="0077476A">
        <w:rPr>
          <w:rStyle w:val="rfdAie"/>
          <w:rtl/>
        </w:rPr>
        <w:t xml:space="preserve"> </w:t>
      </w:r>
      <w:r w:rsidR="00C75F82" w:rsidRPr="00C75F82">
        <w:rPr>
          <w:rStyle w:val="rfdAie"/>
          <w:rtl/>
        </w:rPr>
        <w:t xml:space="preserve">إِنَّ اللَّهَ اشْتَرَىٰ مِنَ الْمُؤْمِنِينَ أَنفُسَهُمْ </w:t>
      </w:r>
      <w:r w:rsidR="00C75F82">
        <w:rPr>
          <w:rStyle w:val="rfdAie"/>
          <w:rtl/>
        </w:rPr>
        <w:br/>
      </w:r>
      <w:r w:rsidR="00C75F82" w:rsidRPr="00C75F82">
        <w:rPr>
          <w:rStyle w:val="rfdAie"/>
          <w:rtl/>
        </w:rPr>
        <w:t xml:space="preserve">وَأَمْوَالَهُم بِأَنَّ لَهُمُ الْجَنَّةَ </w:t>
      </w:r>
      <w:r w:rsidR="00C75F82" w:rsidRPr="00B2039A">
        <w:rPr>
          <w:rStyle w:val="rfdAie"/>
          <w:rtl/>
        </w:rPr>
        <w:t>يُقَاتِلُونَ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فِي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سَبِيلِ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اللَّهِ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فَيَقْتُلُونَ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وَيُقْتَلُونَ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وَعْدًا</w:t>
      </w:r>
      <w:r w:rsidR="00C75F82" w:rsidRPr="00C75F82">
        <w:rPr>
          <w:rStyle w:val="rfdAie"/>
          <w:rtl/>
        </w:rPr>
        <w:t xml:space="preserve"> </w:t>
      </w:r>
      <w:r w:rsidR="00C75F82">
        <w:rPr>
          <w:rStyle w:val="rfdAie"/>
          <w:rtl/>
        </w:rPr>
        <w:br/>
      </w:r>
      <w:r w:rsidR="00C75F82" w:rsidRPr="00B2039A">
        <w:rPr>
          <w:rStyle w:val="rfdAie"/>
          <w:rtl/>
        </w:rPr>
        <w:t>عَلَيْهِ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حَقًّا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فِي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التَّوْرَاةِ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وَالْإِنجِيلِ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وَالْقُرْآنِ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وَمَنْ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أَوْفَىٰ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بِعَهْدِهِ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مِنَ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اللَّهِ</w:t>
      </w:r>
      <w:r w:rsidR="00C75F82" w:rsidRPr="00C75F82">
        <w:rPr>
          <w:rStyle w:val="rfdAie"/>
          <w:rtl/>
        </w:rPr>
        <w:t xml:space="preserve"> </w:t>
      </w:r>
      <w:r w:rsidR="00C75F82">
        <w:rPr>
          <w:rStyle w:val="rfdAie"/>
          <w:rtl/>
        </w:rPr>
        <w:br/>
      </w:r>
      <w:r w:rsidR="00C75F82" w:rsidRPr="00B2039A">
        <w:rPr>
          <w:rStyle w:val="rfdAie"/>
          <w:rtl/>
        </w:rPr>
        <w:t>فَاسْتَبْشِرُوا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بِبَيْعِكُمُ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الَّذِي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بَايَعْتُم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بِهِ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وَذَٰلِكَ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هُوَ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الْفَوْزُ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الْعَظِيمُ</w:t>
      </w:r>
      <w:r w:rsidR="0077476A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الآية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فقال له زين العابدين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77476A">
        <w:rPr>
          <w:rtl/>
        </w:rPr>
        <w:t xml:space="preserve"> </w:t>
      </w:r>
      <w:r w:rsidRPr="000509AA">
        <w:rPr>
          <w:rtl/>
        </w:rPr>
        <w:t>أكمل الآية</w:t>
      </w:r>
      <w:r w:rsidR="0077476A"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77476A" w:rsidRDefault="00AB6AB8" w:rsidP="0077476A">
      <w:pPr>
        <w:rPr>
          <w:rStyle w:val="rfdLineChar"/>
          <w:rtl/>
          <w:lang w:bidi="ar-SA"/>
        </w:rPr>
      </w:pPr>
      <w:r>
        <w:rPr>
          <w:rtl/>
        </w:rPr>
        <w:t>فقال :</w:t>
      </w:r>
      <w:r w:rsidR="000509AA" w:rsidRPr="000509AA">
        <w:rPr>
          <w:rtl/>
        </w:rPr>
        <w:t xml:space="preserve"> </w:t>
      </w:r>
      <w:r w:rsidR="008100A7" w:rsidRPr="00AB6AB8">
        <w:rPr>
          <w:rStyle w:val="rfdAlaem"/>
          <w:rtl/>
        </w:rPr>
        <w:t>(</w:t>
      </w:r>
      <w:r w:rsidR="0077476A" w:rsidRPr="0077476A">
        <w:rPr>
          <w:rStyle w:val="rfdAie"/>
          <w:rtl/>
        </w:rPr>
        <w:t xml:space="preserve"> </w:t>
      </w:r>
      <w:r w:rsidR="00C75F82" w:rsidRPr="00C75F82">
        <w:rPr>
          <w:rStyle w:val="rfdAie"/>
          <w:rtl/>
        </w:rPr>
        <w:t xml:space="preserve">التَّائِبُونَ الْعَابِدُونَ الْحَامِدُونَ السَّائِحُونَ الرَّاكِعُونَ </w:t>
      </w:r>
      <w:r w:rsidR="00C75F82">
        <w:rPr>
          <w:rStyle w:val="rfdAie"/>
          <w:rtl/>
        </w:rPr>
        <w:br/>
      </w:r>
      <w:r w:rsidR="00C75F82" w:rsidRPr="00C75F82">
        <w:rPr>
          <w:rStyle w:val="rfdAie"/>
          <w:rtl/>
        </w:rPr>
        <w:t>السَّاجِدُونَ الْآمِرُونَ بِالْمَعْرُوفِ وَالنَّاهُونَ عَنِ الْمُنكَرِ وَالْحَافِظُونَ لِحُدُودِ</w:t>
      </w:r>
      <w:r w:rsidR="0077476A">
        <w:rPr>
          <w:rStyle w:val="rfdAie"/>
          <w:rtl/>
        </w:rPr>
        <w:t xml:space="preserve"> </w:t>
      </w:r>
      <w:r w:rsidR="0077476A">
        <w:rPr>
          <w:rStyle w:val="rfdAie"/>
          <w:rtl/>
        </w:rPr>
        <w:br/>
      </w:r>
      <w:r w:rsidR="0077476A">
        <w:rPr>
          <w:rStyle w:val="rfdAie"/>
          <w:rtl/>
        </w:rPr>
        <w:br/>
      </w:r>
      <w:r w:rsidR="000509AA" w:rsidRPr="0077476A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فتح الباري</w:t>
      </w:r>
      <w:r w:rsidR="00AB6AB8" w:rsidRPr="000E05E4">
        <w:rPr>
          <w:rtl/>
        </w:rPr>
        <w:t xml:space="preserve"> </w:t>
      </w:r>
      <w:r w:rsidRPr="000E05E4">
        <w:rPr>
          <w:rtl/>
        </w:rPr>
        <w:t>13</w:t>
      </w:r>
      <w:r w:rsidR="007A060E" w:rsidRPr="000E05E4">
        <w:rPr>
          <w:rtl/>
        </w:rPr>
        <w:t xml:space="preserve"> / </w:t>
      </w:r>
      <w:r w:rsidRPr="000E05E4">
        <w:rPr>
          <w:rtl/>
        </w:rPr>
        <w:t>4 ح 7048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سورة التوبة 9 : 111</w:t>
      </w:r>
      <w:r w:rsidR="00F26704" w:rsidRPr="000E05E4">
        <w:rPr>
          <w:rtl/>
        </w:rPr>
        <w:t xml:space="preserve"> .</w:t>
      </w:r>
    </w:p>
    <w:p w:rsidR="000509AA" w:rsidRPr="000509AA" w:rsidRDefault="000509AA" w:rsidP="009F795E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="00C75F82" w:rsidRPr="00C75F82">
        <w:rPr>
          <w:rStyle w:val="rfdAie"/>
          <w:rtl/>
        </w:rPr>
        <w:lastRenderedPageBreak/>
        <w:t xml:space="preserve">اللَّهِ </w:t>
      </w:r>
      <w:r w:rsidR="00C75F82" w:rsidRPr="00B2039A">
        <w:rPr>
          <w:rStyle w:val="rfdAie"/>
          <w:rtl/>
        </w:rPr>
        <w:t>وَبَشِّرِ</w:t>
      </w:r>
      <w:r w:rsidR="00C75F82" w:rsidRPr="00C75F82">
        <w:rPr>
          <w:rStyle w:val="rfdAie"/>
          <w:rtl/>
        </w:rPr>
        <w:t xml:space="preserve"> </w:t>
      </w:r>
      <w:r w:rsidR="00C75F82" w:rsidRPr="00B2039A">
        <w:rPr>
          <w:rStyle w:val="rfdAie"/>
          <w:rtl/>
        </w:rPr>
        <w:t>الْمُؤْمِنِينَ</w:t>
      </w:r>
      <w:r w:rsidR="0077476A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فقال له زين العابدين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77476A">
        <w:rPr>
          <w:rtl/>
        </w:rPr>
        <w:t xml:space="preserve"> </w:t>
      </w:r>
      <w:r w:rsidRPr="000509AA">
        <w:rPr>
          <w:rtl/>
        </w:rPr>
        <w:t>إذا وجدت</w:t>
      </w:r>
      <w:r w:rsidR="00C75F82">
        <w:rPr>
          <w:rtl/>
        </w:rPr>
        <w:t>ُ</w:t>
      </w:r>
      <w:r w:rsidRPr="000509AA">
        <w:rPr>
          <w:rtl/>
        </w:rPr>
        <w:t xml:space="preserve"> م</w:t>
      </w:r>
      <w:r w:rsidR="00C75F82">
        <w:rPr>
          <w:rtl/>
        </w:rPr>
        <w:t>َ</w:t>
      </w:r>
      <w:r w:rsidRPr="000509AA">
        <w:rPr>
          <w:rtl/>
        </w:rPr>
        <w:t>ن هم بهذا الوصف فنحن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نجاهد معهم</w:t>
      </w:r>
      <w:r w:rsidR="0077476A"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 .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 xml:space="preserve">ويا له </w:t>
      </w:r>
      <w:r w:rsidR="00AB6AB8">
        <w:rPr>
          <w:rtl/>
        </w:rPr>
        <w:t>من شرط صعب</w:t>
      </w:r>
      <w:r w:rsidR="007A060E">
        <w:rPr>
          <w:rtl/>
        </w:rPr>
        <w:t xml:space="preserve"> !</w:t>
      </w:r>
      <w:r w:rsidR="00AB6AB8">
        <w:rPr>
          <w:rtl/>
        </w:rPr>
        <w:t xml:space="preserve"> الحفظ لحدود الله</w:t>
      </w:r>
      <w:r w:rsidR="007A060E">
        <w:rPr>
          <w:rtl/>
        </w:rPr>
        <w:t xml:space="preserve"> !</w:t>
      </w:r>
    </w:p>
    <w:p w:rsidR="000509AA" w:rsidRPr="000509AA" w:rsidRDefault="000509AA" w:rsidP="00C75F82">
      <w:pPr>
        <w:rPr>
          <w:rtl/>
        </w:rPr>
      </w:pPr>
      <w:r w:rsidRPr="000509AA">
        <w:rPr>
          <w:rtl/>
        </w:rPr>
        <w:t>ولقد خطب الإمام علي</w:t>
      </w:r>
      <w:r w:rsidR="00C75F82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في اليوم الثاني من بيعته بالمدينة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767F4" w:rsidRPr="000509AA">
        <w:rPr>
          <w:rtl/>
        </w:rPr>
        <w:t>«</w:t>
      </w:r>
      <w:r w:rsidR="0077476A">
        <w:rPr>
          <w:rtl/>
        </w:rPr>
        <w:t xml:space="preserve"> </w:t>
      </w:r>
      <w:r w:rsidRPr="000509AA">
        <w:rPr>
          <w:rtl/>
        </w:rPr>
        <w:t>ألا إن</w:t>
      </w:r>
      <w:r w:rsidR="00C75F82">
        <w:rPr>
          <w:rtl/>
        </w:rPr>
        <w:t>ّ</w:t>
      </w:r>
      <w:r w:rsidRPr="000509AA">
        <w:rPr>
          <w:rtl/>
        </w:rPr>
        <w:t xml:space="preserve"> كل</w:t>
      </w:r>
      <w:r w:rsidR="00C75F82">
        <w:rPr>
          <w:rtl/>
        </w:rPr>
        <w:t>ّ</w:t>
      </w:r>
      <w:r w:rsidRPr="000509AA">
        <w:rPr>
          <w:rtl/>
        </w:rPr>
        <w:t xml:space="preserve"> قطيعة أقطعها عثمان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وكل</w:t>
      </w:r>
      <w:r w:rsidR="00C75F82">
        <w:rPr>
          <w:rtl/>
        </w:rPr>
        <w:t>ّ</w:t>
      </w:r>
      <w:r w:rsidRPr="000509AA">
        <w:rPr>
          <w:rtl/>
        </w:rPr>
        <w:t xml:space="preserve"> مال أعطاه من مال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فهو مردود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في بيت المال </w:t>
      </w:r>
      <w:r w:rsidR="00C75F82">
        <w:rPr>
          <w:rtl/>
        </w:rPr>
        <w:t>؛</w:t>
      </w:r>
      <w:r w:rsidRPr="000509AA">
        <w:rPr>
          <w:rtl/>
        </w:rPr>
        <w:t xml:space="preserve"> فإن</w:t>
      </w:r>
      <w:r w:rsidR="00C75F82">
        <w:rPr>
          <w:rtl/>
        </w:rPr>
        <w:t>ّ</w:t>
      </w:r>
      <w:r w:rsidRPr="000509AA">
        <w:rPr>
          <w:rtl/>
        </w:rPr>
        <w:t xml:space="preserve"> الحق</w:t>
      </w:r>
      <w:r w:rsidR="00C75F82">
        <w:rPr>
          <w:rtl/>
        </w:rPr>
        <w:t>ّ</w:t>
      </w:r>
      <w:r w:rsidRPr="000509AA">
        <w:rPr>
          <w:rtl/>
        </w:rPr>
        <w:t xml:space="preserve"> القديم لا يبطله ش</w:t>
      </w:r>
      <w:r w:rsidR="00C75F82">
        <w:rPr>
          <w:rtl/>
        </w:rPr>
        <w:t>يء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ولو وجدته قد تزو</w:t>
      </w:r>
      <w:r w:rsidR="00C75F82">
        <w:rPr>
          <w:rtl/>
        </w:rPr>
        <w:t>ّ</w:t>
      </w:r>
      <w:r w:rsidRPr="000509AA">
        <w:rPr>
          <w:rtl/>
        </w:rPr>
        <w:t>ج 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النساء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</w:t>
      </w:r>
      <w:r w:rsidR="00C75F82">
        <w:rPr>
          <w:rtl/>
        </w:rPr>
        <w:t>ّ</w:t>
      </w:r>
      <w:r w:rsidRPr="000509AA">
        <w:rPr>
          <w:rtl/>
        </w:rPr>
        <w:t>ق في البلدان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لرددته إلى</w:t>
      </w:r>
      <w:r w:rsidR="00C75F82" w:rsidRPr="00B2039A">
        <w:rPr>
          <w:rtl/>
        </w:rPr>
        <w:t>ٰ</w:t>
      </w:r>
      <w:r w:rsidRPr="000509AA">
        <w:rPr>
          <w:rtl/>
        </w:rPr>
        <w:t xml:space="preserve"> حاله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C75F82">
        <w:rPr>
          <w:rtl/>
        </w:rPr>
        <w:t>ّ</w:t>
      </w:r>
      <w:r w:rsidRPr="000509AA">
        <w:rPr>
          <w:rtl/>
        </w:rPr>
        <w:t xml:space="preserve"> في العدل سعة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ضاق عنه الحق</w:t>
      </w:r>
      <w:r w:rsidR="00C75F82">
        <w:rPr>
          <w:rtl/>
        </w:rPr>
        <w:t>ّ</w:t>
      </w:r>
      <w:r w:rsidRPr="000509AA">
        <w:rPr>
          <w:rtl/>
        </w:rPr>
        <w:t xml:space="preserve"> فالجور عنه أضيق</w:t>
      </w:r>
      <w:r w:rsidR="0077476A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فسيف علي</w:t>
      </w:r>
      <w:r w:rsidR="00C75F82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الذي أ</w:t>
      </w:r>
      <w:r w:rsidR="00C75F82">
        <w:rPr>
          <w:rtl/>
        </w:rPr>
        <w:t>ُ</w:t>
      </w:r>
      <w:r w:rsidRPr="000509AA">
        <w:rPr>
          <w:rtl/>
        </w:rPr>
        <w:t>قيم به صرح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</w:t>
      </w:r>
      <w:r w:rsidR="00C75F82">
        <w:rPr>
          <w:rtl/>
        </w:rPr>
        <w:t>ُ</w:t>
      </w:r>
      <w:r w:rsidRPr="000509AA">
        <w:rPr>
          <w:rtl/>
        </w:rPr>
        <w:t>ي</w:t>
      </w:r>
      <w:r w:rsidR="00C75F82">
        <w:rPr>
          <w:rtl/>
        </w:rPr>
        <w:t>ّ</w:t>
      </w:r>
      <w:r w:rsidRPr="000509AA">
        <w:rPr>
          <w:rtl/>
        </w:rPr>
        <w:t>د به دعائم الدولة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الإسلامي</w:t>
      </w:r>
      <w:r w:rsidR="00C75F82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عاد مر</w:t>
      </w:r>
      <w:r w:rsidR="00C75F82">
        <w:rPr>
          <w:rtl/>
        </w:rPr>
        <w:t>ّ</w:t>
      </w:r>
      <w:r w:rsidRPr="000509AA">
        <w:rPr>
          <w:rtl/>
        </w:rPr>
        <w:t>ة أ</w:t>
      </w:r>
      <w:r w:rsidR="00C75F82">
        <w:rPr>
          <w:rtl/>
        </w:rPr>
        <w:t>ُ</w:t>
      </w:r>
      <w:r w:rsidRPr="000509AA">
        <w:rPr>
          <w:rtl/>
        </w:rPr>
        <w:t>خرى</w:t>
      </w:r>
      <w:r w:rsidR="00C75F82" w:rsidRPr="00B2039A">
        <w:rPr>
          <w:rtl/>
        </w:rPr>
        <w:t>ٰ</w:t>
      </w:r>
      <w:r w:rsidRPr="000509AA">
        <w:rPr>
          <w:rtl/>
        </w:rPr>
        <w:t xml:space="preserve"> لإزالة الأود والعوج الذي حصل في نظام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المسلمين السياسي والاجتماعي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وبناء النموذج الداخلي المثالي للدعوة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إلى</w:t>
      </w:r>
      <w:r w:rsidR="00C75F82" w:rsidRPr="00B2039A">
        <w:rPr>
          <w:rtl/>
        </w:rPr>
        <w:t>ٰ</w:t>
      </w:r>
      <w:r w:rsidRPr="000509AA">
        <w:rPr>
          <w:rtl/>
        </w:rPr>
        <w:t xml:space="preserve"> الإسلام</w:t>
      </w:r>
      <w:r w:rsidR="00F26704">
        <w:rPr>
          <w:rtl/>
        </w:rPr>
        <w:t xml:space="preserve"> .</w:t>
      </w:r>
    </w:p>
    <w:p w:rsidR="000509AA" w:rsidRPr="000509AA" w:rsidRDefault="000509AA" w:rsidP="00AB6AB8">
      <w:pPr>
        <w:rPr>
          <w:rtl/>
        </w:rPr>
      </w:pPr>
      <w:r w:rsidRPr="000509AA">
        <w:rPr>
          <w:rtl/>
        </w:rPr>
        <w:t>بل إن</w:t>
      </w:r>
      <w:r w:rsidR="00C75F82">
        <w:rPr>
          <w:rtl/>
        </w:rPr>
        <w:t>ّ</w:t>
      </w:r>
      <w:r w:rsidRPr="000509AA">
        <w:rPr>
          <w:rtl/>
        </w:rPr>
        <w:t xml:space="preserve"> علي</w:t>
      </w:r>
      <w:r w:rsidR="00C75F82">
        <w:rPr>
          <w:rtl/>
        </w:rPr>
        <w:t>ّ</w:t>
      </w:r>
      <w:r w:rsidRPr="000509AA">
        <w:rPr>
          <w:rtl/>
        </w:rPr>
        <w:t>ا</w:t>
      </w:r>
      <w:r w:rsidR="00C75F82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أقام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قبل تسل</w:t>
      </w:r>
      <w:r w:rsidR="00C75F82">
        <w:rPr>
          <w:rtl/>
        </w:rPr>
        <w:t>ّ</w:t>
      </w:r>
      <w:r w:rsidRPr="000509AA">
        <w:rPr>
          <w:rtl/>
        </w:rPr>
        <w:t>مه مقاليد الأ</w:t>
      </w:r>
      <w:r w:rsidR="00C75F82">
        <w:rPr>
          <w:rtl/>
        </w:rPr>
        <w:t>ُ</w:t>
      </w:r>
      <w:r w:rsidRPr="000509AA">
        <w:rPr>
          <w:rtl/>
        </w:rPr>
        <w:t>مور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مرابطا</w:t>
      </w:r>
      <w:r w:rsidR="00C75F82">
        <w:rPr>
          <w:rtl/>
        </w:rPr>
        <w:t>ً</w:t>
      </w:r>
      <w:r w:rsidRPr="000509AA">
        <w:rPr>
          <w:rtl/>
        </w:rPr>
        <w:t xml:space="preserve"> في الخندق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العلمي لوجه الدين الإسلامي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أمام تحد</w:t>
      </w:r>
      <w:r w:rsidR="00C75F82">
        <w:rPr>
          <w:rtl/>
        </w:rPr>
        <w:t>ّ</w:t>
      </w:r>
      <w:r w:rsidRPr="000509AA">
        <w:rPr>
          <w:rtl/>
        </w:rPr>
        <w:t>يات المسائل الحرجة التي ابتليت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بها الأ</w:t>
      </w:r>
      <w:r w:rsidR="00C75F82">
        <w:rPr>
          <w:rtl/>
        </w:rPr>
        <w:t>ُ</w:t>
      </w:r>
      <w:r w:rsidRPr="000509AA">
        <w:rPr>
          <w:rtl/>
        </w:rPr>
        <w:t>م</w:t>
      </w:r>
      <w:r w:rsidR="00C75F82">
        <w:rPr>
          <w:rtl/>
        </w:rPr>
        <w:t>ّ</w:t>
      </w:r>
      <w:r w:rsidRPr="000509AA">
        <w:rPr>
          <w:rtl/>
        </w:rPr>
        <w:t>ة ولم يكن لها من يط</w:t>
      </w:r>
      <w:r w:rsidR="00C75F82">
        <w:rPr>
          <w:rtl/>
        </w:rPr>
        <w:t>ّ</w:t>
      </w:r>
      <w:r w:rsidRPr="000509AA">
        <w:rPr>
          <w:rtl/>
        </w:rPr>
        <w:t>لع على</w:t>
      </w:r>
      <w:r w:rsidR="00C75F82" w:rsidRPr="00B2039A">
        <w:rPr>
          <w:rtl/>
        </w:rPr>
        <w:t>ٰ</w:t>
      </w:r>
      <w:r w:rsidRPr="000509AA">
        <w:rPr>
          <w:rtl/>
        </w:rPr>
        <w:t xml:space="preserve"> حكم الشريعة فيها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ذكرت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المصادر التاريخية الكثير من الموارد لذلك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وكذا أمام تحد</w:t>
      </w:r>
      <w:r w:rsidR="00C75F82">
        <w:rPr>
          <w:rtl/>
        </w:rPr>
        <w:t>ّ</w:t>
      </w:r>
      <w:r w:rsidRPr="000509AA">
        <w:rPr>
          <w:rtl/>
        </w:rPr>
        <w:t>ي الملل والنحل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</w:t>
      </w:r>
      <w:r w:rsidR="00C75F82">
        <w:rPr>
          <w:rtl/>
        </w:rPr>
        <w:t>ُ</w:t>
      </w:r>
      <w:r w:rsidRPr="000509AA">
        <w:rPr>
          <w:rtl/>
        </w:rPr>
        <w:t>خرى</w:t>
      </w:r>
      <w:r w:rsidR="00C75F82" w:rsidRPr="00B2039A">
        <w:rPr>
          <w:rtl/>
        </w:rPr>
        <w:t>ٰ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77476A" w:rsidP="000509AA">
      <w:pPr>
        <w:pStyle w:val="rfdLine"/>
        <w:rPr>
          <w:rtl/>
        </w:rPr>
      </w:pPr>
      <w:r w:rsidRPr="0077476A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سورة التوبة 9 : 112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 xml:space="preserve">(2) شرح نهج البلاغة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لابن أبي الحديد </w:t>
      </w:r>
      <w:r w:rsidR="00294847" w:rsidRPr="000E05E4">
        <w:rPr>
          <w:rtl/>
        </w:rPr>
        <w:t>ـ</w:t>
      </w:r>
      <w:r w:rsidR="00AB6AB8" w:rsidRPr="000E05E4">
        <w:rPr>
          <w:rtl/>
        </w:rPr>
        <w:t xml:space="preserve"> </w:t>
      </w:r>
      <w:r w:rsidRPr="000E05E4">
        <w:rPr>
          <w:rtl/>
        </w:rPr>
        <w:t>1</w:t>
      </w:r>
      <w:r w:rsidR="007A060E" w:rsidRPr="000E05E4">
        <w:rPr>
          <w:rtl/>
        </w:rPr>
        <w:t xml:space="preserve"> / </w:t>
      </w:r>
      <w:r w:rsidRPr="000E05E4">
        <w:rPr>
          <w:rtl/>
        </w:rPr>
        <w:t>90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السيرة الحلبية</w:t>
      </w:r>
      <w:r w:rsidR="00AB6AB8" w:rsidRPr="000E05E4">
        <w:rPr>
          <w:rtl/>
        </w:rPr>
        <w:t xml:space="preserve"> </w:t>
      </w:r>
      <w:r w:rsidRPr="000E05E4">
        <w:rPr>
          <w:rtl/>
        </w:rPr>
        <w:t>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87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لاحظ : ما أخرجه الحافظ العاصمي في كتابه : زين الفتى</w:t>
      </w:r>
      <w:r w:rsidR="00C75F82" w:rsidRPr="000E05E4">
        <w:rPr>
          <w:rtl/>
        </w:rPr>
        <w:t>ٰ</w:t>
      </w:r>
      <w:r w:rsidRPr="000E05E4">
        <w:rPr>
          <w:rtl/>
        </w:rPr>
        <w:t xml:space="preserve"> في شرح سورة </w:t>
      </w:r>
      <w:r w:rsidR="00BE4BC2" w:rsidRPr="000E05E4">
        <w:rPr>
          <w:rStyle w:val="rfdAlaem"/>
          <w:rtl/>
        </w:rPr>
        <w:t>(</w:t>
      </w:r>
      <w:r w:rsidR="0077476A" w:rsidRPr="000E05E4">
        <w:rPr>
          <w:rStyle w:val="rfdFootnoteAie"/>
          <w:rtl/>
        </w:rPr>
        <w:t xml:space="preserve"> </w:t>
      </w:r>
      <w:r w:rsidR="00EA27E9" w:rsidRPr="000E05E4">
        <w:rPr>
          <w:rStyle w:val="rfdFootnoteAie"/>
          <w:rtl/>
        </w:rPr>
        <w:t xml:space="preserve">هَلْ </w:t>
      </w:r>
      <w:r w:rsidR="00EA27E9" w:rsidRPr="000E05E4">
        <w:rPr>
          <w:rStyle w:val="rfdFootnoteAie"/>
          <w:rtl/>
        </w:rPr>
        <w:br/>
        <w:t>أَتَىٰ</w:t>
      </w:r>
      <w:r w:rsidR="0077476A" w:rsidRPr="000E05E4">
        <w:rPr>
          <w:rStyle w:val="rfdFootnoteAie"/>
          <w:rtl/>
        </w:rPr>
        <w:t xml:space="preserve"> </w:t>
      </w:r>
      <w:r w:rsidR="0077476A" w:rsidRPr="000E05E4">
        <w:rPr>
          <w:rStyle w:val="rfdAlaem"/>
          <w:rtl/>
        </w:rPr>
        <w:t>)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في وفد النصارى</w:t>
      </w:r>
      <w:r w:rsidR="00EA27E9" w:rsidRPr="000E05E4">
        <w:rPr>
          <w:rtl/>
        </w:rPr>
        <w:t>ٰ</w:t>
      </w:r>
      <w:r w:rsidRPr="000E05E4">
        <w:rPr>
          <w:rtl/>
        </w:rPr>
        <w:t xml:space="preserve"> وأسئلتهم لأبي بكر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وغير ذلك من الوقائع</w:t>
      </w:r>
      <w:r w:rsidR="00F26704" w:rsidRPr="000E05E4">
        <w:rPr>
          <w:rtl/>
        </w:rPr>
        <w:t xml:space="preserve"> .</w:t>
      </w:r>
    </w:p>
    <w:p w:rsidR="009F795E" w:rsidRDefault="009F795E" w:rsidP="001E2827">
      <w:pPr>
        <w:rPr>
          <w:rtl/>
        </w:rPr>
        <w:sectPr w:rsidR="009F795E" w:rsidSect="00600DF3">
          <w:headerReference w:type="even" r:id="rId129"/>
          <w:headerReference w:type="default" r:id="rId130"/>
          <w:headerReference w:type="first" r:id="rId13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1E2827">
      <w:pPr>
        <w:rPr>
          <w:rtl/>
        </w:rPr>
      </w:pPr>
      <w:r>
        <w:rPr>
          <w:rtl/>
        </w:rPr>
        <w:lastRenderedPageBreak/>
        <w:br w:type="page"/>
      </w:r>
      <w:r w:rsidRPr="00AB6AB8">
        <w:rPr>
          <w:rStyle w:val="rfdBold2"/>
          <w:rtl/>
        </w:rPr>
        <w:lastRenderedPageBreak/>
        <w:t>السابعة :</w:t>
      </w:r>
      <w:r w:rsidRPr="000509AA">
        <w:rPr>
          <w:rtl/>
        </w:rPr>
        <w:t xml:space="preserve"> وننتهي في الفتوحات إلى</w:t>
      </w:r>
      <w:r w:rsidR="001E2827" w:rsidRPr="00B2039A">
        <w:rPr>
          <w:rtl/>
        </w:rPr>
        <w:t>ٰ</w:t>
      </w:r>
      <w:r w:rsidRPr="000509AA">
        <w:rPr>
          <w:rtl/>
        </w:rPr>
        <w:t xml:space="preserve"> هذه النقطة : وهي أن</w:t>
      </w:r>
      <w:r w:rsidR="001E2827">
        <w:rPr>
          <w:rtl/>
        </w:rPr>
        <w:t>ّ</w:t>
      </w:r>
      <w:r w:rsidRPr="000509AA">
        <w:rPr>
          <w:rtl/>
        </w:rPr>
        <w:t xml:space="preserve"> عقدة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الملل الأ</w:t>
      </w:r>
      <w:r w:rsidR="001E2827">
        <w:rPr>
          <w:rtl/>
        </w:rPr>
        <w:t>ُ</w:t>
      </w:r>
      <w:r w:rsidRPr="000509AA">
        <w:rPr>
          <w:rtl/>
        </w:rPr>
        <w:t>خرى</w:t>
      </w:r>
      <w:r w:rsidR="001E2827" w:rsidRPr="00B2039A">
        <w:rPr>
          <w:rtl/>
        </w:rPr>
        <w:t>ٰ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لا سي</w:t>
      </w:r>
      <w:r w:rsidR="001E2827">
        <w:rPr>
          <w:rtl/>
        </w:rPr>
        <w:t>ّ</w:t>
      </w:r>
      <w:r w:rsidRPr="000509AA">
        <w:rPr>
          <w:rtl/>
        </w:rPr>
        <w:t>ما الغربي</w:t>
      </w:r>
      <w:r w:rsidR="001E2827">
        <w:rPr>
          <w:rtl/>
        </w:rPr>
        <w:t>ّ</w:t>
      </w:r>
      <w:r w:rsidRPr="000509AA">
        <w:rPr>
          <w:rtl/>
        </w:rPr>
        <w:t>ين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النفسية والذهنية تجاه الدين الإسلامي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وعدم إقبالهم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وعدم البحث عن حل</w:t>
      </w:r>
      <w:r w:rsidR="001E2827">
        <w:rPr>
          <w:rtl/>
        </w:rPr>
        <w:t>ّ</w:t>
      </w:r>
      <w:r w:rsidRPr="000509AA">
        <w:rPr>
          <w:rtl/>
        </w:rPr>
        <w:t xml:space="preserve"> لمشاكلهم من منظار ديننا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وإن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كان له أسباب متعد</w:t>
      </w:r>
      <w:r w:rsidR="001E2827">
        <w:rPr>
          <w:rtl/>
        </w:rPr>
        <w:t>ّ</w:t>
      </w:r>
      <w:r w:rsidRPr="000509AA">
        <w:rPr>
          <w:rtl/>
        </w:rPr>
        <w:t>دة صاغها أعداء الإسلام والمسلمين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مضافا</w:t>
      </w:r>
      <w:r w:rsidR="001E2827">
        <w:rPr>
          <w:rtl/>
        </w:rPr>
        <w:t>ً</w:t>
      </w:r>
      <w:r w:rsidRPr="000509AA">
        <w:rPr>
          <w:rtl/>
        </w:rPr>
        <w:t xml:space="preserve"> إلى</w:t>
      </w:r>
      <w:r w:rsidR="001E2827" w:rsidRPr="00B2039A">
        <w:rPr>
          <w:rtl/>
        </w:rPr>
        <w:t>ٰ</w:t>
      </w:r>
      <w:r w:rsidRPr="000509AA">
        <w:rPr>
          <w:rtl/>
        </w:rPr>
        <w:t xml:space="preserve"> النفسية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العدوانية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والعقلية الاستعلائية التي تصع</w:t>
      </w:r>
      <w:r w:rsidR="001E2827">
        <w:rPr>
          <w:rtl/>
        </w:rPr>
        <w:t>ّ</w:t>
      </w:r>
      <w:r w:rsidRPr="000509AA">
        <w:rPr>
          <w:rtl/>
        </w:rPr>
        <w:t>ر بخد</w:t>
      </w:r>
      <w:r w:rsidR="001E2827">
        <w:rPr>
          <w:rtl/>
        </w:rPr>
        <w:t>ّ</w:t>
      </w:r>
      <w:r w:rsidRPr="000509AA">
        <w:rPr>
          <w:rtl/>
        </w:rPr>
        <w:t xml:space="preserve">هم </w:t>
      </w:r>
      <w:r w:rsidR="001E2827">
        <w:rPr>
          <w:rtl/>
        </w:rPr>
        <w:t>؛</w:t>
      </w:r>
      <w:r w:rsidRPr="000509AA">
        <w:rPr>
          <w:rtl/>
        </w:rPr>
        <w:t xml:space="preserve"> إل</w:t>
      </w:r>
      <w:r w:rsidR="001E2827">
        <w:rPr>
          <w:rtl/>
        </w:rPr>
        <w:t>ّ</w:t>
      </w:r>
      <w:r w:rsidRPr="000509AA">
        <w:rPr>
          <w:rtl/>
        </w:rPr>
        <w:t>ا إن</w:t>
      </w:r>
      <w:r w:rsidR="001E2827">
        <w:rPr>
          <w:rtl/>
        </w:rPr>
        <w:t>ّ</w:t>
      </w:r>
      <w:r w:rsidRPr="000509AA">
        <w:rPr>
          <w:rtl/>
        </w:rPr>
        <w:t xml:space="preserve"> شطرا</w:t>
      </w:r>
      <w:r w:rsidR="001E2827">
        <w:rPr>
          <w:rtl/>
        </w:rPr>
        <w:t>ً</w:t>
      </w:r>
      <w:r w:rsidRPr="000509AA">
        <w:rPr>
          <w:rtl/>
        </w:rPr>
        <w:t xml:space="preserve"> مهم</w:t>
      </w:r>
      <w:r w:rsidR="001E2827">
        <w:rPr>
          <w:rtl/>
        </w:rPr>
        <w:t>ّ</w:t>
      </w:r>
      <w:r w:rsidRPr="000509AA">
        <w:rPr>
          <w:rtl/>
        </w:rPr>
        <w:t>ا</w:t>
      </w:r>
      <w:r w:rsidR="001E2827">
        <w:rPr>
          <w:rtl/>
        </w:rPr>
        <w:t>ً</w:t>
      </w:r>
      <w:r w:rsidRPr="000509AA">
        <w:rPr>
          <w:rtl/>
        </w:rPr>
        <w:t xml:space="preserve">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تلك الأسباب هي ممارسات المسلمين أنفسهم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وبالخصوص والتحديد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هي رواسب الممارسات التي وقعت في فتوحات البلدان</w:t>
      </w:r>
      <w:r w:rsidR="00F26704">
        <w:rPr>
          <w:rtl/>
        </w:rPr>
        <w:t xml:space="preserve"> . .</w:t>
      </w:r>
    </w:p>
    <w:p w:rsidR="000509AA" w:rsidRPr="000509AA" w:rsidRDefault="000509AA" w:rsidP="00AB6AB8">
      <w:pPr>
        <w:rPr>
          <w:rtl/>
        </w:rPr>
      </w:pPr>
      <w:r w:rsidRPr="000509AA">
        <w:rPr>
          <w:rtl/>
        </w:rPr>
        <w:t>فإن</w:t>
      </w:r>
      <w:r w:rsidR="001E2827">
        <w:rPr>
          <w:rtl/>
        </w:rPr>
        <w:t>ّ</w:t>
      </w:r>
      <w:r w:rsidRPr="000509AA">
        <w:rPr>
          <w:rtl/>
        </w:rPr>
        <w:t xml:space="preserve"> سلبي</w:t>
      </w:r>
      <w:r w:rsidR="001E2827">
        <w:rPr>
          <w:rtl/>
        </w:rPr>
        <w:t>ّ</w:t>
      </w:r>
      <w:r w:rsidRPr="000509AA">
        <w:rPr>
          <w:rtl/>
        </w:rPr>
        <w:t>ات كيفية الأداء في هذه الفتوحات وما رافقها من تجاوز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للموازين الدينية المقر</w:t>
      </w:r>
      <w:r w:rsidR="001E2827">
        <w:rPr>
          <w:rtl/>
        </w:rPr>
        <w:t>ّ</w:t>
      </w:r>
      <w:r w:rsidRPr="000509AA">
        <w:rPr>
          <w:rtl/>
        </w:rPr>
        <w:t>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التي تحافظ على</w:t>
      </w:r>
      <w:r w:rsidR="001E2827" w:rsidRPr="00B2039A">
        <w:rPr>
          <w:rtl/>
        </w:rPr>
        <w:t>ٰ</w:t>
      </w:r>
      <w:r w:rsidRPr="000509AA">
        <w:rPr>
          <w:rtl/>
        </w:rPr>
        <w:t xml:space="preserve"> روح خ</w:t>
      </w:r>
      <w:r w:rsidR="001E2827">
        <w:rPr>
          <w:rtl/>
        </w:rPr>
        <w:t>ُ</w:t>
      </w:r>
      <w:r w:rsidRPr="000509AA">
        <w:rPr>
          <w:rtl/>
        </w:rPr>
        <w:t>لق الشريعة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1E2827">
        <w:rPr>
          <w:rtl/>
        </w:rPr>
        <w:t>ّ</w:t>
      </w:r>
      <w:r w:rsidRPr="000509AA">
        <w:rPr>
          <w:rtl/>
        </w:rPr>
        <w:t xml:space="preserve"> الحفظ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لحدود الله تعالى</w:t>
      </w:r>
      <w:r w:rsidR="001E2827" w:rsidRPr="00B2039A">
        <w:rPr>
          <w:rtl/>
        </w:rPr>
        <w:t>ٰ</w:t>
      </w:r>
      <w:r w:rsidRPr="000509AA">
        <w:rPr>
          <w:rtl/>
        </w:rPr>
        <w:t xml:space="preserve"> في باب الجهاد وغيره هو الكفيل الأمثل لدخول الناس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أفواجا</w:t>
      </w:r>
      <w:r w:rsidR="001E2827">
        <w:rPr>
          <w:rtl/>
        </w:rPr>
        <w:t>ً</w:t>
      </w:r>
      <w:r w:rsidRPr="000509AA">
        <w:rPr>
          <w:rtl/>
        </w:rPr>
        <w:t xml:space="preserve"> في دين الله تعالى</w:t>
      </w:r>
      <w:r w:rsidR="001E2827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والموجب لتحق</w:t>
      </w:r>
      <w:r w:rsidR="001E2827">
        <w:rPr>
          <w:rtl/>
        </w:rPr>
        <w:t>ّ</w:t>
      </w:r>
      <w:r w:rsidRPr="000509AA">
        <w:rPr>
          <w:rtl/>
        </w:rPr>
        <w:t>ق الوعد الإل</w:t>
      </w:r>
      <w:r w:rsidR="001E2827" w:rsidRPr="00B2039A">
        <w:rPr>
          <w:rtl/>
        </w:rPr>
        <w:t>ٰ</w:t>
      </w:r>
      <w:r w:rsidRPr="000509AA">
        <w:rPr>
          <w:rtl/>
        </w:rPr>
        <w:t>هي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الذي تأخ</w:t>
      </w:r>
      <w:r w:rsidR="001E2827">
        <w:rPr>
          <w:rtl/>
        </w:rPr>
        <w:t>ّ</w:t>
      </w:r>
      <w:r w:rsidRPr="000509AA">
        <w:rPr>
          <w:rtl/>
        </w:rPr>
        <w:t>ر إلى</w:t>
      </w:r>
      <w:r w:rsidR="001E2827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هذا اليوم </w:t>
      </w:r>
      <w:r w:rsidR="00294847">
        <w:rPr>
          <w:rtl/>
        </w:rPr>
        <w:t>ـ</w:t>
      </w:r>
      <w:r w:rsidRPr="000509AA">
        <w:rPr>
          <w:rtl/>
        </w:rPr>
        <w:t xml:space="preserve"> بإظهار الإسلام في كاف</w:t>
      </w:r>
      <w:r w:rsidR="001E2827">
        <w:rPr>
          <w:rtl/>
        </w:rPr>
        <w:t>ّ</w:t>
      </w:r>
      <w:r w:rsidRPr="000509AA">
        <w:rPr>
          <w:rtl/>
        </w:rPr>
        <w:t>ة أرجاء المعمورة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AB6AB8">
        <w:rPr>
          <w:rStyle w:val="rfdBold2"/>
          <w:rtl/>
        </w:rPr>
        <w:t>ونلخ</w:t>
      </w:r>
      <w:r w:rsidR="001E2827">
        <w:rPr>
          <w:rStyle w:val="rfdBold2"/>
          <w:rtl/>
        </w:rPr>
        <w:t>ّ</w:t>
      </w:r>
      <w:r w:rsidRPr="00AB6AB8">
        <w:rPr>
          <w:rStyle w:val="rfdBold2"/>
          <w:rtl/>
        </w:rPr>
        <w:t>ص</w:t>
      </w:r>
      <w:r w:rsidRPr="000509AA">
        <w:rPr>
          <w:rtl/>
        </w:rPr>
        <w:t xml:space="preserve"> ما تقد</w:t>
      </w:r>
      <w:r w:rsidR="001E2827">
        <w:rPr>
          <w:rtl/>
        </w:rPr>
        <w:t>ّ</w:t>
      </w:r>
      <w:r w:rsidRPr="000509AA">
        <w:rPr>
          <w:rtl/>
        </w:rPr>
        <w:t>م في الحلقات السابقة من هذا الموضوع بجملة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مختصرة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: إن</w:t>
      </w:r>
      <w:r w:rsidR="001E2827">
        <w:rPr>
          <w:rtl/>
        </w:rPr>
        <w:t>ّ</w:t>
      </w:r>
      <w:r w:rsidRPr="000509AA">
        <w:rPr>
          <w:rtl/>
        </w:rPr>
        <w:t xml:space="preserve"> البحث عن </w:t>
      </w:r>
      <w:r w:rsidR="008767F4" w:rsidRPr="000509AA">
        <w:rPr>
          <w:rtl/>
        </w:rPr>
        <w:t>«</w:t>
      </w:r>
      <w:r w:rsidR="0077476A">
        <w:rPr>
          <w:rtl/>
        </w:rPr>
        <w:t xml:space="preserve"> </w:t>
      </w:r>
      <w:r w:rsidRPr="000509AA">
        <w:rPr>
          <w:rtl/>
        </w:rPr>
        <w:t>عدالة الصحابة</w:t>
      </w:r>
      <w:r w:rsidR="0077476A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لا ب</w:t>
      </w:r>
      <w:r w:rsidR="001E2827">
        <w:rPr>
          <w:rtl/>
        </w:rPr>
        <w:t>ُ</w:t>
      </w:r>
      <w:r w:rsidRPr="000509AA">
        <w:rPr>
          <w:rtl/>
        </w:rPr>
        <w:t>د</w:t>
      </w:r>
      <w:r w:rsidR="001E2827">
        <w:rPr>
          <w:rtl/>
        </w:rPr>
        <w:t>ّ</w:t>
      </w:r>
      <w:r w:rsidRPr="000509AA">
        <w:rPr>
          <w:rtl/>
        </w:rPr>
        <w:t xml:space="preserve"> من التعم</w:t>
      </w:r>
      <w:r w:rsidR="001E2827">
        <w:rPr>
          <w:rtl/>
        </w:rPr>
        <w:t>ّ</w:t>
      </w:r>
      <w:r w:rsidRPr="000509AA">
        <w:rPr>
          <w:rtl/>
        </w:rPr>
        <w:t>ق فيه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ورفع الإجمال الذي يكتنفه</w:t>
      </w:r>
      <w:r w:rsidR="00F26704">
        <w:rPr>
          <w:rtl/>
        </w:rPr>
        <w:t xml:space="preserve"> . .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هل المراد</w:t>
      </w:r>
      <w:r w:rsidR="00AB6AB8">
        <w:rPr>
          <w:rtl/>
        </w:rPr>
        <w:t xml:space="preserve"> به : كل</w:t>
      </w:r>
      <w:r w:rsidR="001E2827">
        <w:rPr>
          <w:rtl/>
        </w:rPr>
        <w:t>ّ</w:t>
      </w:r>
      <w:r w:rsidR="00AB6AB8">
        <w:rPr>
          <w:rtl/>
        </w:rPr>
        <w:t xml:space="preserve"> الصحابة</w:t>
      </w:r>
      <w:r w:rsidR="00C51724">
        <w:rPr>
          <w:rtl/>
        </w:rPr>
        <w:t xml:space="preserve"> ،</w:t>
      </w:r>
      <w:r w:rsidR="00AB6AB8">
        <w:rPr>
          <w:rtl/>
        </w:rPr>
        <w:t xml:space="preserve"> أم بعضهم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ومن هم أ</w:t>
      </w:r>
      <w:r w:rsidR="001E2827">
        <w:rPr>
          <w:rtl/>
        </w:rPr>
        <w:t>ُ</w:t>
      </w:r>
      <w:r w:rsidRPr="000509AA">
        <w:rPr>
          <w:rtl/>
        </w:rPr>
        <w:t>ولئك البعض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هل هم تكت</w:t>
      </w:r>
      <w:r w:rsidR="001E2827">
        <w:rPr>
          <w:rtl/>
        </w:rPr>
        <w:t>ّ</w:t>
      </w:r>
      <w:r w:rsidRPr="000509AA">
        <w:rPr>
          <w:rtl/>
        </w:rPr>
        <w:t>ل بيعة السقيفة ورموزها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أم يشمل سعد بن عبادة والأنصار والبيت الهاشمي وعلي</w:t>
      </w:r>
      <w:r w:rsidR="001E2827">
        <w:rPr>
          <w:rtl/>
        </w:rPr>
        <w:t>ّ</w:t>
      </w:r>
      <w:r w:rsidRPr="000509AA">
        <w:rPr>
          <w:rtl/>
        </w:rPr>
        <w:t>ا</w:t>
      </w:r>
      <w:r w:rsidR="001E2827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وسلمان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وأبا ذر</w:t>
      </w:r>
      <w:r w:rsidR="001E2827">
        <w:rPr>
          <w:rtl/>
        </w:rPr>
        <w:t>ّ</w:t>
      </w:r>
      <w:r w:rsidRPr="000509AA">
        <w:rPr>
          <w:rtl/>
        </w:rPr>
        <w:t xml:space="preserve"> والمقداد وعم</w:t>
      </w:r>
      <w:r w:rsidR="001E2827">
        <w:rPr>
          <w:rtl/>
        </w:rPr>
        <w:t>ّ</w:t>
      </w:r>
      <w:r w:rsidRPr="000509AA">
        <w:rPr>
          <w:rtl/>
        </w:rPr>
        <w:t>ارا</w:t>
      </w:r>
      <w:r w:rsidR="001E2827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وغيرهم مم</w:t>
      </w:r>
      <w:r w:rsidR="001E2827">
        <w:rPr>
          <w:rtl/>
        </w:rPr>
        <w:t>ّ</w:t>
      </w:r>
      <w:r w:rsidRPr="000509AA">
        <w:rPr>
          <w:rtl/>
        </w:rPr>
        <w:t>ن كان في تكت</w:t>
      </w:r>
      <w:r w:rsidR="001E2827">
        <w:rPr>
          <w:rtl/>
        </w:rPr>
        <w:t>ّ</w:t>
      </w:r>
      <w:r w:rsidRPr="000509AA">
        <w:rPr>
          <w:rtl/>
        </w:rPr>
        <w:t>ل علي</w:t>
      </w:r>
      <w:r w:rsidR="001E2827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فهل الدائرة هي بحسب ما ي</w:t>
      </w:r>
      <w:r w:rsidR="001E2827">
        <w:rPr>
          <w:rtl/>
        </w:rPr>
        <w:t>ُ</w:t>
      </w:r>
      <w:r w:rsidRPr="000509AA">
        <w:rPr>
          <w:rtl/>
        </w:rPr>
        <w:t>ذكر</w:t>
      </w:r>
      <w:r w:rsidR="00AB6AB8">
        <w:rPr>
          <w:rtl/>
        </w:rPr>
        <w:t xml:space="preserve"> في تعريف الصحابي</w:t>
      </w:r>
      <w:r w:rsidR="00C51724">
        <w:rPr>
          <w:rtl/>
        </w:rPr>
        <w:t xml:space="preserve"> ،</w:t>
      </w:r>
      <w:r w:rsidR="00AB6AB8">
        <w:rPr>
          <w:rtl/>
        </w:rPr>
        <w:t xml:space="preserve"> أم أضيق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ثم</w:t>
      </w:r>
      <w:r w:rsidR="001E2827">
        <w:rPr>
          <w:rtl/>
        </w:rPr>
        <w:t>ّ</w:t>
      </w:r>
      <w:r w:rsidRPr="000509AA">
        <w:rPr>
          <w:rtl/>
        </w:rPr>
        <w:t xml:space="preserve"> ما المراد بالعدالة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ه</w:t>
      </w:r>
      <w:r w:rsidR="00AB6AB8">
        <w:rPr>
          <w:rtl/>
        </w:rPr>
        <w:t>ل هي بمعنى</w:t>
      </w:r>
      <w:r w:rsidR="001E2827" w:rsidRPr="00B2039A">
        <w:rPr>
          <w:rtl/>
        </w:rPr>
        <w:t>ٰ</w:t>
      </w:r>
      <w:r w:rsidR="00AB6AB8">
        <w:rPr>
          <w:rtl/>
        </w:rPr>
        <w:t xml:space="preserve"> الإمامة في الدين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77476A" w:rsidRDefault="000509AA" w:rsidP="000509AA">
      <w:pPr>
        <w:rPr>
          <w:rStyle w:val="rfdPoemTiniCharChar"/>
          <w:rtl/>
        </w:rPr>
      </w:pPr>
      <w:r w:rsidRPr="000509AA">
        <w:rPr>
          <w:rtl/>
        </w:rPr>
        <w:t>وما المراد بحج</w:t>
      </w:r>
      <w:r w:rsidR="001E2827">
        <w:rPr>
          <w:rtl/>
        </w:rPr>
        <w:t>ّ</w:t>
      </w:r>
      <w:r w:rsidRPr="000509AA">
        <w:rPr>
          <w:rtl/>
        </w:rPr>
        <w:t>ية قول وعمل الصحابي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هل هي بمعنى</w:t>
      </w:r>
      <w:r w:rsidR="001E2827" w:rsidRPr="00B2039A">
        <w:rPr>
          <w:rtl/>
        </w:rPr>
        <w:t>ٰ</w:t>
      </w:r>
      <w:r w:rsidRPr="000509AA">
        <w:rPr>
          <w:rtl/>
        </w:rPr>
        <w:t xml:space="preserve"> العصمة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="001E2827">
        <w:rPr>
          <w:rtl/>
        </w:rPr>
        <w:t xml:space="preserve"> </w:t>
      </w:r>
      <w:r w:rsidR="001E2827">
        <w:rPr>
          <w:rtl/>
        </w:rPr>
        <w:br/>
      </w:r>
    </w:p>
    <w:p w:rsidR="00AB6AB8" w:rsidRDefault="000509AA" w:rsidP="009F795E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أم بمعنى</w:t>
      </w:r>
      <w:r w:rsidR="00105D0B" w:rsidRPr="00B2039A">
        <w:rPr>
          <w:rtl/>
        </w:rPr>
        <w:t>ٰ</w:t>
      </w:r>
      <w:r w:rsidRPr="000509AA">
        <w:rPr>
          <w:rtl/>
        </w:rPr>
        <w:t xml:space="preserve"> حجي</w:t>
      </w:r>
      <w:r w:rsidR="00105D0B">
        <w:rPr>
          <w:rtl/>
        </w:rPr>
        <w:t>ّ</w:t>
      </w:r>
      <w:r w:rsidRPr="000509AA">
        <w:rPr>
          <w:rtl/>
        </w:rPr>
        <w:t>ة الفتوى</w:t>
      </w:r>
      <w:r w:rsidR="00105D0B" w:rsidRPr="00B2039A">
        <w:rPr>
          <w:rtl/>
        </w:rPr>
        <w:t>ٰ</w:t>
      </w:r>
      <w:r w:rsidRPr="000509AA">
        <w:rPr>
          <w:rtl/>
        </w:rPr>
        <w:t xml:space="preserve"> كمجتهدين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مثل بقية المجتهدين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بحدود اعتبار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الاج</w:t>
      </w:r>
      <w:r w:rsidR="00AB6AB8">
        <w:rPr>
          <w:rtl/>
        </w:rPr>
        <w:t>تهاد وضوابط موازينه الشرعية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AB6AB8">
        <w:rPr>
          <w:rStyle w:val="rfdBold2"/>
          <w:rtl/>
        </w:rPr>
        <w:t>وعلى</w:t>
      </w:r>
      <w:r w:rsidR="00105D0B" w:rsidRPr="00B2039A">
        <w:rPr>
          <w:rStyle w:val="rfdBold2"/>
          <w:rtl/>
        </w:rPr>
        <w:t>ٰ</w:t>
      </w:r>
      <w:r w:rsidRPr="00AB6AB8">
        <w:rPr>
          <w:rStyle w:val="rfdBold2"/>
          <w:rtl/>
        </w:rPr>
        <w:t xml:space="preserve"> هذا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</w:t>
      </w:r>
      <w:r w:rsidR="00105D0B">
        <w:rPr>
          <w:rtl/>
        </w:rPr>
        <w:t>ِ</w:t>
      </w:r>
      <w:r w:rsidRPr="000509AA">
        <w:rPr>
          <w:rtl/>
        </w:rPr>
        <w:t>م</w:t>
      </w:r>
      <w:r w:rsidR="00105D0B">
        <w:rPr>
          <w:rtl/>
        </w:rPr>
        <w:t>َ</w:t>
      </w:r>
      <w:r w:rsidRPr="000509AA">
        <w:rPr>
          <w:rtl/>
        </w:rPr>
        <w:t xml:space="preserve"> لا يحتمل القائل خطأ أصحاب السقيفة في بيعتهم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وخطأ اجتهادهم مع وجود النص</w:t>
      </w:r>
      <w:r w:rsidR="0084508E">
        <w:rPr>
          <w:rtl/>
        </w:rPr>
        <w:t>َّ</w:t>
      </w:r>
      <w:r w:rsidRPr="000509AA">
        <w:rPr>
          <w:rtl/>
        </w:rPr>
        <w:t>ين القرآني والنبوي على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إمامة علي</w:t>
      </w:r>
      <w:r w:rsidR="0084508E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ول</w:t>
      </w:r>
      <w:r w:rsidR="0084508E">
        <w:rPr>
          <w:rtl/>
        </w:rPr>
        <w:t>ِ</w:t>
      </w:r>
      <w:r w:rsidRPr="000509AA">
        <w:rPr>
          <w:rtl/>
        </w:rPr>
        <w:t>م</w:t>
      </w:r>
      <w:r w:rsidR="0084508E">
        <w:rPr>
          <w:rtl/>
        </w:rPr>
        <w:t>َ</w:t>
      </w:r>
      <w:r w:rsidRPr="000509AA">
        <w:rPr>
          <w:rtl/>
        </w:rPr>
        <w:t xml:space="preserve"> يد</w:t>
      </w:r>
      <w:r w:rsidR="0084508E">
        <w:rPr>
          <w:rtl/>
        </w:rPr>
        <w:t>ّ</w:t>
      </w:r>
      <w:r w:rsidRPr="000509AA">
        <w:rPr>
          <w:rtl/>
        </w:rPr>
        <w:t>عي القائل امتناع احتمال</w:t>
      </w:r>
      <w:r w:rsidR="00AB6AB8">
        <w:rPr>
          <w:rtl/>
        </w:rPr>
        <w:t xml:space="preserve"> ذلك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وكيف يبي</w:t>
      </w:r>
      <w:r w:rsidR="0084508E">
        <w:rPr>
          <w:rtl/>
        </w:rPr>
        <w:t>ّ</w:t>
      </w:r>
      <w:r w:rsidRPr="000509AA">
        <w:rPr>
          <w:rtl/>
        </w:rPr>
        <w:t>ن الملازمة بين فضيلة الشيخين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وبين امتناع خطأ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اجتهادهما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AB6AB8">
        <w:rPr>
          <w:rtl/>
        </w:rPr>
        <w:t>بعد فرض تسليمه بعدم عصمتهما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وإذا كانت المسألة اجتهادي</w:t>
      </w:r>
      <w:r w:rsidR="0084508E">
        <w:rPr>
          <w:rtl/>
        </w:rPr>
        <w:t>ّ</w:t>
      </w:r>
      <w:r w:rsidRPr="000509AA">
        <w:rPr>
          <w:rtl/>
        </w:rPr>
        <w:t>ة ف</w:t>
      </w:r>
      <w:r w:rsidR="00AB6AB8">
        <w:rPr>
          <w:rtl/>
        </w:rPr>
        <w:t>لم لا يسو</w:t>
      </w:r>
      <w:r w:rsidR="0084508E">
        <w:rPr>
          <w:rtl/>
        </w:rPr>
        <w:t>ّ</w:t>
      </w:r>
      <w:r w:rsidR="00AB6AB8">
        <w:rPr>
          <w:rtl/>
        </w:rPr>
        <w:t>غ الاجتهاد المخالف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أم هي بمعنى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حج</w:t>
      </w:r>
      <w:r w:rsidR="0084508E">
        <w:rPr>
          <w:rtl/>
        </w:rPr>
        <w:t>ّ</w:t>
      </w:r>
      <w:r w:rsidRPr="000509AA">
        <w:rPr>
          <w:rtl/>
        </w:rPr>
        <w:t>ية روايتهم كرواة ثقات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بحدود حج</w:t>
      </w:r>
      <w:r w:rsidR="0084508E">
        <w:rPr>
          <w:rtl/>
        </w:rPr>
        <w:t>ّ</w:t>
      </w:r>
      <w:r w:rsidRPr="000509AA">
        <w:rPr>
          <w:rtl/>
        </w:rPr>
        <w:t>ي</w:t>
      </w:r>
      <w:r w:rsidR="0084508E">
        <w:rPr>
          <w:rtl/>
        </w:rPr>
        <w:t>ّ</w:t>
      </w:r>
      <w:r w:rsidRPr="000509AA">
        <w:rPr>
          <w:rtl/>
        </w:rPr>
        <w:t>ة قول الراوي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الخبر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84508E">
        <w:rPr>
          <w:rtl/>
        </w:rPr>
        <w:t>ّ</w:t>
      </w:r>
      <w:r w:rsidRPr="000509AA">
        <w:rPr>
          <w:rtl/>
        </w:rPr>
        <w:t xml:space="preserve"> ما هو الغرض المترت</w:t>
      </w:r>
      <w:r w:rsidR="0084508E">
        <w:rPr>
          <w:rtl/>
        </w:rPr>
        <w:t>ّ</w:t>
      </w:r>
      <w:r w:rsidRPr="000509AA">
        <w:rPr>
          <w:rtl/>
        </w:rPr>
        <w:t>ب على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سد</w:t>
      </w:r>
      <w:r w:rsidR="0084508E">
        <w:rPr>
          <w:rtl/>
        </w:rPr>
        <w:t>ّ</w:t>
      </w:r>
      <w:r w:rsidRPr="000509AA">
        <w:rPr>
          <w:rtl/>
        </w:rPr>
        <w:t xml:space="preserve"> الحديث والكلام عم</w:t>
      </w:r>
      <w:r w:rsidR="0084508E">
        <w:rPr>
          <w:rtl/>
        </w:rPr>
        <w:t>ّ</w:t>
      </w:r>
      <w:r w:rsidRPr="000509AA">
        <w:rPr>
          <w:rtl/>
        </w:rPr>
        <w:t>ا وقع منهم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وبينهم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وكيف يتلاءم ذلك مع دعوى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الاقتداء بهم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إذا لم تعرف سيرتهم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وأعمالهم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ونذي</w:t>
      </w:r>
      <w:r w:rsidR="0084508E">
        <w:rPr>
          <w:rtl/>
        </w:rPr>
        <w:t>ّ</w:t>
      </w:r>
      <w:r w:rsidRPr="000509AA">
        <w:rPr>
          <w:rtl/>
        </w:rPr>
        <w:t>ل المقال ببعض الأ</w:t>
      </w:r>
      <w:r w:rsidR="00AB6AB8">
        <w:rPr>
          <w:rtl/>
        </w:rPr>
        <w:t>حاديث التي ذكرها أصحاب الصحاح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روى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البخاري في </w:t>
      </w:r>
      <w:r w:rsidRPr="00AB6AB8">
        <w:rPr>
          <w:rStyle w:val="rfdBold2"/>
          <w:rtl/>
        </w:rPr>
        <w:t>صحيحه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وائل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حذيفة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اليمان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إن</w:t>
      </w:r>
      <w:r w:rsidR="0084508E">
        <w:rPr>
          <w:rtl/>
        </w:rPr>
        <w:t>ّ</w:t>
      </w:r>
      <w:r w:rsidRPr="000509AA">
        <w:rPr>
          <w:rtl/>
        </w:rPr>
        <w:t xml:space="preserve"> المنافقين اليوم شر</w:t>
      </w:r>
      <w:r w:rsidR="0084508E">
        <w:rPr>
          <w:rtl/>
        </w:rPr>
        <w:t>ّ</w:t>
      </w:r>
      <w:r w:rsidRPr="000509AA">
        <w:rPr>
          <w:rtl/>
        </w:rPr>
        <w:t xml:space="preserve"> منهم على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عهد النبي</w:t>
      </w:r>
      <w:r w:rsidR="0084508E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يومئذ يسر</w:t>
      </w:r>
      <w:r w:rsidR="0084508E">
        <w:rPr>
          <w:rtl/>
        </w:rPr>
        <w:t>ّ</w:t>
      </w:r>
      <w:r w:rsidRPr="000509AA">
        <w:rPr>
          <w:rtl/>
        </w:rPr>
        <w:t xml:space="preserve">ون واليوم يجهرون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77476A" w:rsidRDefault="000509AA" w:rsidP="0077476A">
      <w:pPr>
        <w:rPr>
          <w:rStyle w:val="rfdLineChar"/>
          <w:rtl/>
          <w:lang w:bidi="ar-SA"/>
        </w:rPr>
      </w:pPr>
      <w:r w:rsidRPr="000509AA">
        <w:rPr>
          <w:rtl/>
        </w:rPr>
        <w:t>وهو مثار سؤال واجه كثيرا</w:t>
      </w:r>
      <w:r w:rsidR="00732896">
        <w:rPr>
          <w:rtl/>
        </w:rPr>
        <w:t>ً</w:t>
      </w:r>
      <w:r w:rsidRPr="000509AA">
        <w:rPr>
          <w:rtl/>
        </w:rPr>
        <w:t xml:space="preserve"> من الباحثين في التاريخ الإسلامي </w:t>
      </w:r>
      <w:r w:rsidR="0084508E">
        <w:rPr>
          <w:rtl/>
        </w:rPr>
        <w:t>؛</w:t>
      </w:r>
      <w:r w:rsidRPr="000509AA">
        <w:rPr>
          <w:rtl/>
        </w:rPr>
        <w:t xml:space="preserve"> إذ أن</w:t>
      </w:r>
      <w:r w:rsidR="0084508E">
        <w:rPr>
          <w:rtl/>
        </w:rPr>
        <w:t>ّ</w:t>
      </w:r>
      <w:r w:rsidR="0077476A">
        <w:rPr>
          <w:rtl/>
        </w:rPr>
        <w:t xml:space="preserve"> </w:t>
      </w:r>
      <w:r w:rsidR="0077476A">
        <w:rPr>
          <w:rtl/>
        </w:rPr>
        <w:br/>
      </w:r>
      <w:r w:rsidR="0077476A">
        <w:rPr>
          <w:rtl/>
        </w:rPr>
        <w:br/>
      </w:r>
      <w:r w:rsidR="0077476A">
        <w:rPr>
          <w:rtl/>
        </w:rPr>
        <w:br/>
      </w:r>
      <w:r w:rsidRPr="0077476A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البخاري</w:t>
      </w:r>
      <w:r w:rsidR="00AB6AB8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104 ح 56 كتاب الفتن ب 21</w:t>
      </w:r>
      <w:r w:rsidR="00F26704" w:rsidRPr="000E05E4">
        <w:rPr>
          <w:rtl/>
        </w:rPr>
        <w:t xml:space="preserve"> .</w:t>
      </w:r>
    </w:p>
    <w:p w:rsidR="009F795E" w:rsidRDefault="009F795E" w:rsidP="00AB6AB8">
      <w:pPr>
        <w:pStyle w:val="rfdNormal0"/>
        <w:rPr>
          <w:rtl/>
        </w:rPr>
        <w:sectPr w:rsidR="009F795E" w:rsidSect="00600DF3">
          <w:headerReference w:type="even" r:id="rId132"/>
          <w:headerReference w:type="default" r:id="rId133"/>
          <w:headerReference w:type="first" r:id="rId13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9F795E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القرآن الكريم في سوره المباركة أشار إلى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مشكلة كبيرة وخطيرة كانت قائمة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تواجه الرسول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والمسلمين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أصناف وطوائف المنافقين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أشرنا في ما سبق إلى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بعض تلك السور الكريمة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يفتأ القرآن يتابعهم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كل</w:t>
      </w:r>
      <w:r w:rsidR="0084508E">
        <w:rPr>
          <w:rtl/>
        </w:rPr>
        <w:t>ّ</w:t>
      </w:r>
      <w:r w:rsidRPr="000509AA">
        <w:rPr>
          <w:rtl/>
        </w:rPr>
        <w:t xml:space="preserve"> خطواتهم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التي كانت خطيرة على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أوضاع المسلمين حت</w:t>
      </w:r>
      <w:r w:rsidR="0084508E">
        <w:rPr>
          <w:rtl/>
        </w:rPr>
        <w:t>ّ</w:t>
      </w:r>
      <w:r w:rsidRPr="000509AA">
        <w:rPr>
          <w:rtl/>
        </w:rPr>
        <w:t>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آخر حياة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النبي</w:t>
      </w:r>
      <w:r w:rsidR="0084508E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ولكن فجأة لا يرى</w:t>
      </w:r>
      <w:r w:rsidR="0084508E" w:rsidRPr="00B2039A">
        <w:rPr>
          <w:rtl/>
        </w:rPr>
        <w:t>ٰ</w:t>
      </w:r>
      <w:r w:rsidRPr="000509AA">
        <w:rPr>
          <w:rtl/>
        </w:rPr>
        <w:t xml:space="preserve"> الباحث في التاريخ وجودا</w:t>
      </w:r>
      <w:r w:rsidR="0084508E">
        <w:rPr>
          <w:rtl/>
        </w:rPr>
        <w:t>ً</w:t>
      </w:r>
      <w:r w:rsidRPr="000509AA">
        <w:rPr>
          <w:rtl/>
        </w:rPr>
        <w:t xml:space="preserve"> لهذه المشكلة بعد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وفاة الرسول </w:t>
      </w:r>
      <w:r w:rsidRPr="000509AA">
        <w:rPr>
          <w:rStyle w:val="rfdAlaem"/>
          <w:rtl/>
        </w:rPr>
        <w:t>صلى‌الله‌عليه‌وآله‌وسلم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فهل إن</w:t>
      </w:r>
      <w:r w:rsidR="0084508E">
        <w:rPr>
          <w:rtl/>
        </w:rPr>
        <w:t>ّ</w:t>
      </w:r>
      <w:r w:rsidRPr="000509AA">
        <w:rPr>
          <w:rtl/>
        </w:rPr>
        <w:t xml:space="preserve"> أفراد طوائف ومجموعات النفاق قد تابوا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وآمنوا بعد وفاة النبي</w:t>
      </w:r>
      <w:r w:rsidR="0084508E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أم إن</w:t>
      </w:r>
      <w:r w:rsidR="0084508E">
        <w:rPr>
          <w:rtl/>
        </w:rPr>
        <w:t>ّ</w:t>
      </w:r>
      <w:r w:rsidRPr="000509AA">
        <w:rPr>
          <w:rtl/>
        </w:rPr>
        <w:t xml:space="preserve"> الوضع </w:t>
      </w:r>
      <w:r w:rsidR="00294847">
        <w:rPr>
          <w:rtl/>
        </w:rPr>
        <w:t>ـ</w:t>
      </w:r>
      <w:r w:rsidRPr="000509AA">
        <w:rPr>
          <w:rtl/>
        </w:rPr>
        <w:t xml:space="preserve"> كما يصفه حذيفة بن اليمان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الخبير بمعرفة المنافقين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في روايات الفريقين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والذي شهد مؤامرة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العقبة التي د</w:t>
      </w:r>
      <w:r w:rsidR="00810578">
        <w:rPr>
          <w:rtl/>
        </w:rPr>
        <w:t>ُ</w:t>
      </w:r>
      <w:r w:rsidRPr="000509AA">
        <w:rPr>
          <w:rtl/>
        </w:rPr>
        <w:t>ب</w:t>
      </w:r>
      <w:r w:rsidR="00810578">
        <w:rPr>
          <w:rtl/>
        </w:rPr>
        <w:t>ّ</w:t>
      </w:r>
      <w:r w:rsidRPr="000509AA">
        <w:rPr>
          <w:rtl/>
        </w:rPr>
        <w:t xml:space="preserve">رت في غزوة </w:t>
      </w:r>
      <w:r w:rsidR="008767F4" w:rsidRPr="000509AA">
        <w:rPr>
          <w:rtl/>
        </w:rPr>
        <w:t>«</w:t>
      </w:r>
      <w:r w:rsidR="0077476A">
        <w:rPr>
          <w:rtl/>
        </w:rPr>
        <w:t xml:space="preserve"> </w:t>
      </w:r>
      <w:r w:rsidRPr="000509AA">
        <w:rPr>
          <w:rtl/>
        </w:rPr>
        <w:t>تبوك</w:t>
      </w:r>
      <w:r w:rsidR="0077476A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لاغتيال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عاد مؤاتيا</w:t>
      </w:r>
      <w:r w:rsidR="00810578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لتحر</w:t>
      </w:r>
      <w:r w:rsidR="00810578">
        <w:rPr>
          <w:rtl/>
        </w:rPr>
        <w:t>ّ</w:t>
      </w:r>
      <w:r w:rsidRPr="000509AA">
        <w:rPr>
          <w:rtl/>
        </w:rPr>
        <w:t>كهم وفسح المجال لهم بالجهر بمقاصدهم التي يحيكونها ضد</w:t>
      </w:r>
      <w:r w:rsidR="00810578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الإسلام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وروى</w:t>
      </w:r>
      <w:r w:rsidR="00810578" w:rsidRPr="00B2039A">
        <w:rPr>
          <w:rtl/>
        </w:rPr>
        <w:t>ٰ</w:t>
      </w:r>
      <w:r w:rsidRPr="000509AA">
        <w:rPr>
          <w:rtl/>
        </w:rPr>
        <w:t xml:space="preserve"> أيضا</w:t>
      </w:r>
      <w:r w:rsidR="00810578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الشعثاء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حذيفة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إن</w:t>
      </w:r>
      <w:r w:rsidR="00810578">
        <w:rPr>
          <w:rtl/>
        </w:rPr>
        <w:t>ّ</w:t>
      </w:r>
      <w:r w:rsidRPr="000509AA">
        <w:rPr>
          <w:rtl/>
        </w:rPr>
        <w:t>ما كان النفاق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810578" w:rsidRPr="00B2039A">
        <w:rPr>
          <w:rtl/>
        </w:rPr>
        <w:t>ٰ</w:t>
      </w:r>
      <w:r w:rsidRPr="000509AA">
        <w:rPr>
          <w:rtl/>
        </w:rPr>
        <w:t xml:space="preserve"> عهد النبي</w:t>
      </w:r>
      <w:r w:rsidR="00810578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فأم</w:t>
      </w:r>
      <w:r w:rsidR="00810578">
        <w:rPr>
          <w:rtl/>
        </w:rPr>
        <w:t>ّ</w:t>
      </w:r>
      <w:r w:rsidRPr="000509AA">
        <w:rPr>
          <w:rtl/>
        </w:rPr>
        <w:t>ا اليوم فإن</w:t>
      </w:r>
      <w:r w:rsidR="00810578">
        <w:rPr>
          <w:rtl/>
        </w:rPr>
        <w:t>ّ</w:t>
      </w:r>
      <w:r w:rsidRPr="000509AA">
        <w:rPr>
          <w:rtl/>
        </w:rPr>
        <w:t xml:space="preserve">ما هو الكفر بعد الإيمان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وروى</w:t>
      </w:r>
      <w:r w:rsidR="00810578" w:rsidRPr="00B2039A">
        <w:rPr>
          <w:rtl/>
        </w:rPr>
        <w:t>ٰ</w:t>
      </w:r>
      <w:r w:rsidRPr="000509AA">
        <w:rPr>
          <w:rtl/>
        </w:rPr>
        <w:t xml:space="preserve"> مسلم في </w:t>
      </w:r>
      <w:r w:rsidRPr="00AB6AB8">
        <w:rPr>
          <w:rStyle w:val="rfdBold2"/>
          <w:rtl/>
        </w:rPr>
        <w:t>صحيحه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قيس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قلت لعم</w:t>
      </w:r>
      <w:r w:rsidR="00810578">
        <w:rPr>
          <w:rtl/>
        </w:rPr>
        <w:t>ّ</w:t>
      </w:r>
      <w:r w:rsidRPr="000509AA">
        <w:rPr>
          <w:rtl/>
        </w:rPr>
        <w:t>ار : أرأيتم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صنيعكم هذا الذي صنعتم في أمر علي</w:t>
      </w:r>
      <w:r w:rsidR="00810578">
        <w:rPr>
          <w:rtl/>
        </w:rPr>
        <w:t>ٍّ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أرأيا</w:t>
      </w:r>
      <w:r w:rsidR="00810578">
        <w:rPr>
          <w:rtl/>
        </w:rPr>
        <w:t>ً</w:t>
      </w:r>
      <w:r w:rsidRPr="000509AA">
        <w:rPr>
          <w:rtl/>
        </w:rPr>
        <w:t xml:space="preserve"> رأيتموه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شيئا</w:t>
      </w:r>
      <w:r w:rsidR="00810578">
        <w:rPr>
          <w:rtl/>
        </w:rPr>
        <w:t>ً</w:t>
      </w:r>
      <w:r w:rsidRPr="000509AA">
        <w:rPr>
          <w:rtl/>
        </w:rPr>
        <w:t xml:space="preserve"> عهده إليكم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رسول الله </w:t>
      </w:r>
      <w:r w:rsidRPr="000509AA">
        <w:rPr>
          <w:rStyle w:val="rfdAlaem"/>
          <w:rtl/>
        </w:rPr>
        <w:t>صلى‌الله‌عليه‌وآله‌وسلم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7D52AF" w:rsidRDefault="000509AA" w:rsidP="007D52AF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فقال : ما عهد إلينا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شيئا</w:t>
      </w:r>
      <w:r w:rsidR="00810578">
        <w:rPr>
          <w:rtl/>
        </w:rPr>
        <w:t>ً</w:t>
      </w:r>
      <w:r w:rsidRPr="000509AA">
        <w:rPr>
          <w:rtl/>
        </w:rPr>
        <w:t xml:space="preserve"> لم يعهده إلى</w:t>
      </w:r>
      <w:r w:rsidR="00810578" w:rsidRPr="00B2039A">
        <w:rPr>
          <w:rtl/>
        </w:rPr>
        <w:t>ٰ</w:t>
      </w:r>
      <w:r w:rsidRPr="000509AA">
        <w:rPr>
          <w:rtl/>
        </w:rPr>
        <w:t xml:space="preserve"> الناس كاف</w:t>
      </w:r>
      <w:r w:rsidR="00810578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ولكن حذيفة أخبرني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النبي</w:t>
      </w:r>
      <w:r w:rsidR="00810578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قال النبي</w:t>
      </w:r>
      <w:r w:rsidR="00810578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: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أصحابي اثنا عشر منافقا</w:t>
      </w:r>
      <w:r w:rsidR="00810578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فيهم ثمانية لا يدخلون الجن</w:t>
      </w:r>
      <w:r w:rsidR="00810578">
        <w:rPr>
          <w:rtl/>
        </w:rPr>
        <w:t>ّ</w:t>
      </w:r>
      <w:r w:rsidRPr="000509AA">
        <w:rPr>
          <w:rtl/>
        </w:rPr>
        <w:t>ة حت</w:t>
      </w:r>
      <w:r w:rsidR="00810578">
        <w:rPr>
          <w:rtl/>
        </w:rPr>
        <w:t>ّ</w:t>
      </w:r>
      <w:r w:rsidRPr="000509AA">
        <w:rPr>
          <w:rtl/>
        </w:rPr>
        <w:t>ى</w:t>
      </w:r>
      <w:r w:rsidR="00810578" w:rsidRPr="00B2039A">
        <w:rPr>
          <w:rtl/>
        </w:rPr>
        <w:t>ٰ</w:t>
      </w:r>
      <w:r w:rsidRPr="000509AA">
        <w:rPr>
          <w:rtl/>
        </w:rPr>
        <w:t xml:space="preserve"> يلج الجمل في</w:t>
      </w:r>
      <w:r w:rsidR="007D52AF">
        <w:rPr>
          <w:rtl/>
        </w:rPr>
        <w:t xml:space="preserve"> </w:t>
      </w:r>
      <w:r w:rsidR="007D52AF">
        <w:rPr>
          <w:rtl/>
        </w:rPr>
        <w:br/>
      </w:r>
      <w:r w:rsidR="007D52AF">
        <w:rPr>
          <w:rtl/>
        </w:rPr>
        <w:br/>
      </w:r>
      <w:r w:rsidRPr="007D52AF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البخاري</w:t>
      </w:r>
      <w:r w:rsidR="00AB6AB8" w:rsidRPr="000E05E4">
        <w:rPr>
          <w:rtl/>
        </w:rPr>
        <w:t xml:space="preserve"> </w:t>
      </w:r>
      <w:r w:rsidRPr="000E05E4">
        <w:rPr>
          <w:rtl/>
        </w:rPr>
        <w:t>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104 ح 58 كتاب الفتن ب 21</w:t>
      </w:r>
      <w:r w:rsidR="00F26704" w:rsidRPr="000E05E4">
        <w:rPr>
          <w:rtl/>
        </w:rPr>
        <w:t xml:space="preserve"> .</w:t>
      </w:r>
    </w:p>
    <w:p w:rsidR="000509AA" w:rsidRPr="000509AA" w:rsidRDefault="000509AA" w:rsidP="009F795E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سم</w:t>
      </w:r>
      <w:r w:rsidR="00810578">
        <w:rPr>
          <w:rtl/>
        </w:rPr>
        <w:t>ّ</w:t>
      </w:r>
      <w:r w:rsidRPr="000509AA">
        <w:rPr>
          <w:rtl/>
        </w:rPr>
        <w:t xml:space="preserve"> الخياط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ثمانية منهم تكفيكهم الدبيلة </w:t>
      </w:r>
      <w:r w:rsidR="00810578">
        <w:rPr>
          <w:rtl/>
        </w:rPr>
        <w:t>؛</w:t>
      </w:r>
      <w:r w:rsidRPr="000509AA">
        <w:rPr>
          <w:rtl/>
        </w:rPr>
        <w:t xml:space="preserve"> وأربعة لم أحفظ ما قال شعبة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والذيل من قول الراوي عن شعبة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قتادة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نضرة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قيس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وروى</w:t>
      </w:r>
      <w:r w:rsidR="00810578" w:rsidRPr="00B2039A">
        <w:rPr>
          <w:rtl/>
        </w:rPr>
        <w:t>ٰ</w:t>
      </w:r>
      <w:r w:rsidRPr="000509AA">
        <w:rPr>
          <w:rtl/>
        </w:rPr>
        <w:t xml:space="preserve"> مثله بطريق آخر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810578">
      <w:pPr>
        <w:rPr>
          <w:rtl/>
        </w:rPr>
      </w:pPr>
      <w:r w:rsidRPr="000509AA">
        <w:rPr>
          <w:rtl/>
        </w:rPr>
        <w:t>وما قاله عم</w:t>
      </w:r>
      <w:r w:rsidR="00810578">
        <w:rPr>
          <w:rtl/>
        </w:rPr>
        <w:t>ّ</w:t>
      </w:r>
      <w:r w:rsidRPr="000509AA">
        <w:rPr>
          <w:rtl/>
        </w:rPr>
        <w:t>ار بي</w:t>
      </w:r>
      <w:r w:rsidR="00810578">
        <w:rPr>
          <w:rtl/>
        </w:rPr>
        <w:t>ّ</w:t>
      </w:r>
      <w:r w:rsidRPr="000509AA">
        <w:rPr>
          <w:rtl/>
        </w:rPr>
        <w:t xml:space="preserve">ن </w:t>
      </w:r>
      <w:r w:rsidR="00810578">
        <w:rPr>
          <w:rtl/>
        </w:rPr>
        <w:t>؛</w:t>
      </w:r>
      <w:r w:rsidRPr="000509AA">
        <w:rPr>
          <w:rtl/>
        </w:rPr>
        <w:t xml:space="preserve"> لأن</w:t>
      </w:r>
      <w:r w:rsidR="00810578">
        <w:rPr>
          <w:rtl/>
        </w:rPr>
        <w:t>ّ</w:t>
      </w:r>
      <w:r w:rsidRPr="000509AA">
        <w:rPr>
          <w:rtl/>
        </w:rPr>
        <w:t xml:space="preserve"> تنصيب النبي</w:t>
      </w:r>
      <w:r w:rsidR="00810578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لعلي</w:t>
      </w:r>
      <w:r w:rsidR="00810578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يوم الغدير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كان على</w:t>
      </w:r>
      <w:r w:rsidR="00810578" w:rsidRPr="00B2039A">
        <w:rPr>
          <w:rtl/>
        </w:rPr>
        <w:t>ٰ</w:t>
      </w:r>
      <w:r w:rsidRPr="000509AA">
        <w:rPr>
          <w:rtl/>
        </w:rPr>
        <w:t xml:space="preserve"> ملأ الناس الراجعين من حج</w:t>
      </w:r>
      <w:r w:rsidR="00810578">
        <w:rPr>
          <w:rtl/>
        </w:rPr>
        <w:t>ّ</w:t>
      </w:r>
      <w:r w:rsidRPr="000509AA">
        <w:rPr>
          <w:rtl/>
        </w:rPr>
        <w:t>ة الوداع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وغيرها من المواطن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</w:t>
      </w:r>
      <w:r w:rsidR="00810578">
        <w:rPr>
          <w:rtl/>
        </w:rPr>
        <w:t>ُ</w:t>
      </w:r>
      <w:r w:rsidRPr="000509AA">
        <w:rPr>
          <w:rtl/>
        </w:rPr>
        <w:t>خرى</w:t>
      </w:r>
      <w:r w:rsidR="00810578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810578">
        <w:rPr>
          <w:rtl/>
        </w:rPr>
        <w:t>ّ</w:t>
      </w:r>
      <w:r w:rsidRPr="000509AA">
        <w:rPr>
          <w:rtl/>
        </w:rPr>
        <w:t>ما أراد عم</w:t>
      </w:r>
      <w:r w:rsidR="00810578">
        <w:rPr>
          <w:rtl/>
        </w:rPr>
        <w:t>ّ</w:t>
      </w:r>
      <w:r w:rsidRPr="000509AA">
        <w:rPr>
          <w:rtl/>
        </w:rPr>
        <w:t>ار بيان أن</w:t>
      </w:r>
      <w:r w:rsidR="00810578">
        <w:rPr>
          <w:rtl/>
        </w:rPr>
        <w:t>ّ</w:t>
      </w:r>
      <w:r w:rsidRPr="000509AA">
        <w:rPr>
          <w:rtl/>
        </w:rPr>
        <w:t xml:space="preserve"> مناوئي علي</w:t>
      </w:r>
      <w:r w:rsidR="00810578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وخصومه كان حذيفة قد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عد</w:t>
      </w:r>
      <w:r w:rsidR="00810578">
        <w:rPr>
          <w:rtl/>
        </w:rPr>
        <w:t>ّ</w:t>
      </w:r>
      <w:r w:rsidRPr="000509AA">
        <w:rPr>
          <w:rtl/>
        </w:rPr>
        <w:t>هم من الاثني عشر منافقا</w:t>
      </w:r>
      <w:r w:rsidR="00824F95">
        <w:rPr>
          <w:rtl/>
        </w:rPr>
        <w:t>ً</w:t>
      </w:r>
      <w:r w:rsidRPr="000509AA">
        <w:rPr>
          <w:rtl/>
        </w:rPr>
        <w:t xml:space="preserve"> ال</w:t>
      </w:r>
      <w:r w:rsidR="00824F95">
        <w:rPr>
          <w:rtl/>
        </w:rPr>
        <w:t>ّ</w:t>
      </w:r>
      <w:r w:rsidRPr="000509AA">
        <w:rPr>
          <w:rtl/>
        </w:rPr>
        <w:t>ذين يمتنع دخولهم الجن</w:t>
      </w:r>
      <w:r w:rsidR="00824F95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وروى</w:t>
      </w:r>
      <w:r w:rsidR="00824F95" w:rsidRPr="00B2039A">
        <w:rPr>
          <w:rtl/>
        </w:rPr>
        <w:t>ٰ</w:t>
      </w:r>
      <w:r w:rsidRPr="000509AA">
        <w:rPr>
          <w:rtl/>
        </w:rPr>
        <w:t xml:space="preserve"> بعد الحديثين السابقين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الطفيل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كان بين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رجل من أهل العقبة وبين حذيفة بعض ما يكون بين الناس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أ</w:t>
      </w:r>
      <w:r w:rsidR="00824F95">
        <w:rPr>
          <w:rtl/>
        </w:rPr>
        <w:t>ُ</w:t>
      </w:r>
      <w:r w:rsidRPr="000509AA">
        <w:rPr>
          <w:rtl/>
        </w:rPr>
        <w:t>نشدك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 كان أصحاب العقبة</w:t>
      </w:r>
      <w:r w:rsidR="00C12BF0">
        <w:rPr>
          <w:rtl/>
        </w:rPr>
        <w:t xml:space="preserve"> ؟</w:t>
      </w:r>
      <w:r w:rsidRPr="000509AA">
        <w:rPr>
          <w:rtl/>
        </w:rPr>
        <w:t xml:space="preserve"> قال : </w:t>
      </w:r>
      <w:r w:rsidR="00AB6AB8">
        <w:rPr>
          <w:rtl/>
        </w:rPr>
        <w:t>فقال له القوم : أخبره إذ سألك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: كن</w:t>
      </w:r>
      <w:r w:rsidR="00824F95">
        <w:rPr>
          <w:rtl/>
        </w:rPr>
        <w:t>ّ</w:t>
      </w:r>
      <w:r w:rsidRPr="000509AA">
        <w:rPr>
          <w:rtl/>
        </w:rPr>
        <w:t>ا نخبر أن</w:t>
      </w:r>
      <w:r w:rsidR="00824F95">
        <w:rPr>
          <w:rtl/>
        </w:rPr>
        <w:t>ّ</w:t>
      </w:r>
      <w:r w:rsidRPr="000509AA">
        <w:rPr>
          <w:rtl/>
        </w:rPr>
        <w:t>هم أربعة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 كنت منهم فقد كان القوم خمسة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وأشهد بالله أن</w:t>
      </w:r>
      <w:r w:rsidR="008A500E">
        <w:rPr>
          <w:rtl/>
        </w:rPr>
        <w:t>ّ</w:t>
      </w:r>
      <w:r w:rsidRPr="000509AA">
        <w:rPr>
          <w:rtl/>
        </w:rPr>
        <w:t xml:space="preserve"> اثني عشر منهم حرب لله ولرسوله في الحياة الدنيا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ويوم يقوم الأشهاد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الحديث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وروى</w:t>
      </w:r>
      <w:r w:rsidR="008A500E" w:rsidRPr="00B2039A">
        <w:rPr>
          <w:rtl/>
        </w:rPr>
        <w:t>ٰ</w:t>
      </w:r>
      <w:r w:rsidRPr="000509AA">
        <w:rPr>
          <w:rtl/>
        </w:rPr>
        <w:t xml:space="preserve"> مسلم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ابن عمر : إن</w:t>
      </w:r>
      <w:r w:rsidR="008A500E">
        <w:rPr>
          <w:rtl/>
        </w:rPr>
        <w:t>ّ</w:t>
      </w:r>
      <w:r w:rsidRPr="000509AA">
        <w:rPr>
          <w:rtl/>
        </w:rPr>
        <w:t xml:space="preserve">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قام عند باب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حفصة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بيده نحو المشرق : </w:t>
      </w:r>
      <w:r w:rsidR="008767F4" w:rsidRPr="000509AA">
        <w:rPr>
          <w:rtl/>
        </w:rPr>
        <w:t>«</w:t>
      </w:r>
      <w:r w:rsidR="007D52AF">
        <w:rPr>
          <w:rtl/>
        </w:rPr>
        <w:t xml:space="preserve"> </w:t>
      </w:r>
      <w:r w:rsidRPr="000509AA">
        <w:rPr>
          <w:rtl/>
        </w:rPr>
        <w:t>الفتنة ها هنا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حيث يطلع قرن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الشيطان</w:t>
      </w:r>
      <w:r w:rsidR="007D52AF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قالها مر</w:t>
      </w:r>
      <w:r w:rsidR="008A500E">
        <w:rPr>
          <w:rtl/>
        </w:rPr>
        <w:t>ّ</w:t>
      </w:r>
      <w:r w:rsidRPr="000509AA">
        <w:rPr>
          <w:rtl/>
        </w:rPr>
        <w:t>تين أو ثلاثا</w:t>
      </w:r>
      <w:r w:rsidR="008A500E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0509AA" w:rsidRDefault="007D52AF" w:rsidP="000509AA">
      <w:pPr>
        <w:pStyle w:val="rfdLine"/>
        <w:rPr>
          <w:rtl/>
        </w:rPr>
      </w:pPr>
      <w:r w:rsidRPr="007D52AF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122 كتاب صفات المنافقين وأحكامهم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122 كتاب صفات المنافقين وأحكامهم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123 كتاب صفات المنافقين وأحكامهم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(4)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181 كتاب الفتن وأشراط الساعة</w:t>
      </w:r>
      <w:r w:rsidR="00F26704" w:rsidRPr="000E05E4">
        <w:rPr>
          <w:rtl/>
        </w:rPr>
        <w:t xml:space="preserve"> .</w:t>
      </w:r>
    </w:p>
    <w:p w:rsidR="009F795E" w:rsidRDefault="009F795E" w:rsidP="000509AA">
      <w:pPr>
        <w:rPr>
          <w:rtl/>
        </w:rPr>
        <w:sectPr w:rsidR="009F795E" w:rsidSect="00600DF3">
          <w:headerReference w:type="even" r:id="rId135"/>
          <w:headerReference w:type="default" r:id="rId136"/>
          <w:headerReference w:type="first" r:id="rId13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وقال عبيد الله بن سعيد في روايته : قام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عند باب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عائشة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0509AA" w:rsidRDefault="000509AA" w:rsidP="00AB6AB8">
      <w:pPr>
        <w:rPr>
          <w:rtl/>
        </w:rPr>
      </w:pPr>
      <w:r w:rsidRPr="000509AA">
        <w:rPr>
          <w:rtl/>
        </w:rPr>
        <w:t>وروى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عن ابن عمر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خرج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من بيت عائشة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فقال : رأس الكفر من ها هنا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حيث يطلع قرن الشيطان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يعني المشرق</w:t>
      </w:r>
      <w:r w:rsidR="00F26704">
        <w:rPr>
          <w:rtl/>
        </w:rPr>
        <w:t xml:space="preserve"> .</w:t>
      </w:r>
      <w:r w:rsidR="00AB6AB8">
        <w:rPr>
          <w:rtl/>
        </w:rPr>
        <w:t xml:space="preserve"> </w:t>
      </w:r>
      <w:r w:rsidR="00796016">
        <w:rPr>
          <w:rtl/>
        </w:rPr>
        <w:br/>
      </w:r>
      <w:r w:rsidRPr="000509AA">
        <w:rPr>
          <w:rtl/>
        </w:rPr>
        <w:t xml:space="preserve">والذيل من تفسير الراوي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وروى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أيضا</w:t>
      </w:r>
      <w:r w:rsidR="0079601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سعيد الخدري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أخبرني من هو خير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</w:t>
      </w:r>
      <w:r w:rsidR="00796016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إن</w:t>
      </w:r>
      <w:r w:rsidR="00796016">
        <w:rPr>
          <w:rtl/>
        </w:rPr>
        <w:t>ّ</w:t>
      </w:r>
      <w:r w:rsidRPr="000509AA">
        <w:rPr>
          <w:rtl/>
        </w:rPr>
        <w:t xml:space="preserve">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قال لعم</w:t>
      </w:r>
      <w:r w:rsidR="00796016">
        <w:rPr>
          <w:rtl/>
        </w:rPr>
        <w:t>ّ</w:t>
      </w:r>
      <w:r w:rsidRPr="000509AA">
        <w:rPr>
          <w:rtl/>
        </w:rPr>
        <w:t>ار حين جعل يحفر الخندق وجعل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يمسح رأسه ويقول : بؤس ابن سمي</w:t>
      </w:r>
      <w:r w:rsidR="00796016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تقتلك فئة باغية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وفي طريق : ويس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أو : يا ويس ابن سمي</w:t>
      </w:r>
      <w:r w:rsidR="00796016">
        <w:rPr>
          <w:rtl/>
        </w:rPr>
        <w:t>ّ</w:t>
      </w:r>
      <w:r w:rsidRPr="000509AA">
        <w:rPr>
          <w:rtl/>
        </w:rPr>
        <w:t xml:space="preserve">ة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النووي في شرح الحديث : قال العلماء : هذا الحديث حج</w:t>
      </w:r>
      <w:r w:rsidR="00796016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ظاهرة في أن</w:t>
      </w:r>
      <w:r w:rsidR="00796016">
        <w:rPr>
          <w:rtl/>
        </w:rPr>
        <w:t>ّ</w:t>
      </w:r>
      <w:r w:rsidRPr="000509AA">
        <w:rPr>
          <w:rtl/>
        </w:rPr>
        <w:t xml:space="preserve"> علي</w:t>
      </w:r>
      <w:r w:rsidR="00796016">
        <w:rPr>
          <w:rtl/>
        </w:rPr>
        <w:t>ّ</w:t>
      </w:r>
      <w:r w:rsidRPr="000509AA">
        <w:rPr>
          <w:rtl/>
        </w:rPr>
        <w:t>ا</w:t>
      </w:r>
      <w:r w:rsidR="00796016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رضي‌الله‌عنه</w:t>
      </w:r>
      <w:r w:rsidRPr="000509AA">
        <w:rPr>
          <w:rtl/>
        </w:rPr>
        <w:t xml:space="preserve"> كان محق</w:t>
      </w:r>
      <w:r w:rsidR="00796016">
        <w:rPr>
          <w:rtl/>
        </w:rPr>
        <w:t>ّ</w:t>
      </w:r>
      <w:r w:rsidRPr="000509AA">
        <w:rPr>
          <w:rtl/>
        </w:rPr>
        <w:t>ا</w:t>
      </w:r>
      <w:r w:rsidR="00796016">
        <w:rPr>
          <w:rtl/>
        </w:rPr>
        <w:t>ً</w:t>
      </w:r>
      <w:r w:rsidRPr="000509AA">
        <w:rPr>
          <w:rtl/>
        </w:rPr>
        <w:t xml:space="preserve"> مصيبا</w:t>
      </w:r>
      <w:r w:rsidR="0079601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والطائفة الأ</w:t>
      </w:r>
      <w:r w:rsidR="00796016">
        <w:rPr>
          <w:rtl/>
        </w:rPr>
        <w:t>ُ</w:t>
      </w:r>
      <w:r w:rsidRPr="000509AA">
        <w:rPr>
          <w:rtl/>
        </w:rPr>
        <w:t>خرى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بغاة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</w:t>
      </w:r>
      <w:r w:rsidR="00796016">
        <w:rPr>
          <w:rtl/>
        </w:rPr>
        <w:t>ّ</w:t>
      </w:r>
      <w:r w:rsidRPr="000509AA">
        <w:rPr>
          <w:rtl/>
        </w:rPr>
        <w:t>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مجتهدون فلا إثم عليهم لذلك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قد</w:t>
      </w:r>
      <w:r w:rsidR="00796016">
        <w:rPr>
          <w:rtl/>
        </w:rPr>
        <w:t>ّ</w:t>
      </w:r>
      <w:r w:rsidRPr="000509AA">
        <w:rPr>
          <w:rtl/>
        </w:rPr>
        <w:t>مناه في مواضع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منها هذا الباب</w:t>
      </w:r>
      <w:r w:rsidR="00F26704">
        <w:rPr>
          <w:rtl/>
        </w:rPr>
        <w:t xml:space="preserve"> . .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 xml:space="preserve">وفيه معجزة ظاهرة لرسول الله </w:t>
      </w:r>
      <w:r w:rsidRPr="000509AA">
        <w:rPr>
          <w:rStyle w:val="rfdAlaem"/>
          <w:rtl/>
        </w:rPr>
        <w:t>صلى‌الله‌عليه‌وآله‌وسلم</w:t>
      </w:r>
      <w:r w:rsidR="00AB6AB8">
        <w:rPr>
          <w:rtl/>
        </w:rPr>
        <w:t xml:space="preserve"> من أوجه</w:t>
      </w:r>
      <w:r w:rsidR="00C51724">
        <w:rPr>
          <w:rtl/>
        </w:rPr>
        <w:t xml:space="preserve"> ،</w:t>
      </w:r>
      <w:r w:rsidR="00AB6AB8">
        <w:rPr>
          <w:rtl/>
        </w:rPr>
        <w:t xml:space="preserve"> منها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إن</w:t>
      </w:r>
      <w:r w:rsidR="00796016">
        <w:rPr>
          <w:rtl/>
        </w:rPr>
        <w:t>ّ</w:t>
      </w:r>
      <w:r w:rsidRPr="000509AA">
        <w:rPr>
          <w:rtl/>
        </w:rPr>
        <w:t xml:space="preserve"> عم</w:t>
      </w:r>
      <w:r w:rsidR="00796016">
        <w:rPr>
          <w:rtl/>
        </w:rPr>
        <w:t>ّ</w:t>
      </w:r>
      <w:r w:rsidRPr="000509AA">
        <w:rPr>
          <w:rtl/>
        </w:rPr>
        <w:t>ارا</w:t>
      </w:r>
      <w:r w:rsidR="00796016">
        <w:rPr>
          <w:rtl/>
        </w:rPr>
        <w:t>ً</w:t>
      </w:r>
      <w:r w:rsidRPr="000509AA">
        <w:rPr>
          <w:rtl/>
        </w:rPr>
        <w:t xml:space="preserve"> يموت قتيلا</w:t>
      </w:r>
      <w:r w:rsidR="0079601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796016">
        <w:rPr>
          <w:rtl/>
        </w:rPr>
        <w:t>ّ</w:t>
      </w:r>
      <w:r w:rsidRPr="000509AA">
        <w:rPr>
          <w:rtl/>
        </w:rPr>
        <w:t>ه يقتله مسلمون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796016">
        <w:rPr>
          <w:rtl/>
        </w:rPr>
        <w:t>ّ</w:t>
      </w:r>
      <w:r w:rsidRPr="000509AA">
        <w:rPr>
          <w:rtl/>
        </w:rPr>
        <w:t>هم بغاة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796016">
        <w:rPr>
          <w:rtl/>
        </w:rPr>
        <w:t>ّ</w:t>
      </w:r>
      <w:r w:rsidRPr="000509AA">
        <w:rPr>
          <w:rtl/>
        </w:rPr>
        <w:t xml:space="preserve"> الصحابة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يقاتلون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796016">
        <w:rPr>
          <w:rtl/>
        </w:rPr>
        <w:t>ّ</w:t>
      </w:r>
      <w:r w:rsidRPr="000509AA">
        <w:rPr>
          <w:rtl/>
        </w:rPr>
        <w:t>هم يكونون فرقتين : باغية وغيرها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وكل</w:t>
      </w:r>
      <w:r w:rsidR="00796016">
        <w:rPr>
          <w:rtl/>
        </w:rPr>
        <w:t>ّ</w:t>
      </w:r>
      <w:r w:rsidRPr="000509AA">
        <w:rPr>
          <w:rtl/>
        </w:rPr>
        <w:t xml:space="preserve"> هذا وقع مثل فلق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الصبح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صل</w:t>
      </w:r>
      <w:r w:rsidR="00796016">
        <w:rPr>
          <w:rtl/>
        </w:rPr>
        <w:t>ّ</w:t>
      </w:r>
      <w:r w:rsidRPr="000509AA">
        <w:rPr>
          <w:rtl/>
        </w:rPr>
        <w:t>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الله وسل</w:t>
      </w:r>
      <w:r w:rsidR="00796016">
        <w:rPr>
          <w:rtl/>
        </w:rPr>
        <w:t>ّ</w:t>
      </w:r>
      <w:r w:rsidRPr="000509AA">
        <w:rPr>
          <w:rtl/>
        </w:rPr>
        <w:t>م على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رسوله الذي لا ينطق عن الهوى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إن هو إل</w:t>
      </w:r>
      <w:r w:rsidR="00796016">
        <w:rPr>
          <w:rtl/>
        </w:rPr>
        <w:t>ّ</w:t>
      </w:r>
      <w:r w:rsidRPr="000509AA">
        <w:rPr>
          <w:rtl/>
        </w:rPr>
        <w:t>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وحي يوحى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7D52AF" w:rsidRDefault="000509AA" w:rsidP="007D52AF">
      <w:pPr>
        <w:rPr>
          <w:rStyle w:val="rfdLineChar"/>
          <w:rtl/>
          <w:lang w:bidi="ar-SA"/>
        </w:rPr>
      </w:pPr>
      <w:r w:rsidRPr="000509AA">
        <w:rPr>
          <w:rtl/>
        </w:rPr>
        <w:t>وروى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بطرق أربعة أ</w:t>
      </w:r>
      <w:r w:rsidR="00796016">
        <w:rPr>
          <w:rtl/>
        </w:rPr>
        <w:t>ُ</w:t>
      </w:r>
      <w:r w:rsidRPr="000509AA">
        <w:rPr>
          <w:rtl/>
        </w:rPr>
        <w:t>خرى</w:t>
      </w:r>
      <w:r w:rsidR="00796016" w:rsidRPr="00B2039A">
        <w:rPr>
          <w:rtl/>
        </w:rPr>
        <w:t>ٰ</w:t>
      </w:r>
      <w:r w:rsidRPr="000509AA">
        <w:rPr>
          <w:rtl/>
        </w:rPr>
        <w:t xml:space="preserve"> ما يقرب من ألفاظ هذا الحديث من أن</w:t>
      </w:r>
      <w:r w:rsidR="00796016">
        <w:rPr>
          <w:rtl/>
        </w:rPr>
        <w:t>ّ</w:t>
      </w:r>
      <w:r w:rsidR="007D52AF">
        <w:rPr>
          <w:rtl/>
        </w:rPr>
        <w:t xml:space="preserve"> </w:t>
      </w:r>
      <w:r w:rsidR="007D52AF">
        <w:rPr>
          <w:rtl/>
        </w:rPr>
        <w:br/>
      </w:r>
      <w:r w:rsidR="007D52AF">
        <w:rPr>
          <w:rtl/>
        </w:rPr>
        <w:br/>
      </w:r>
      <w:r w:rsidRPr="007D52AF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181 كتاب الفتن وأشراط الساعة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181 كتاب الفتن وأشراط الساعة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185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186 كتاب الفتن وأشراط الساعة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(4) صحيح مسلم بشرح النووي</w:t>
      </w:r>
      <w:r w:rsidR="00AB6AB8" w:rsidRPr="000E05E4">
        <w:rPr>
          <w:rtl/>
        </w:rPr>
        <w:t xml:space="preserve"> </w:t>
      </w:r>
      <w:r w:rsidRPr="000E05E4">
        <w:rPr>
          <w:rtl/>
        </w:rPr>
        <w:t>18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34 ح 2916</w:t>
      </w:r>
      <w:r w:rsidR="00F26704" w:rsidRPr="000E05E4">
        <w:rPr>
          <w:rtl/>
        </w:rPr>
        <w:t xml:space="preserve"> .</w:t>
      </w:r>
    </w:p>
    <w:p w:rsidR="000509AA" w:rsidRPr="000509AA" w:rsidRDefault="000509AA" w:rsidP="009F795E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عم</w:t>
      </w:r>
      <w:r w:rsidR="001C1011">
        <w:rPr>
          <w:rtl/>
        </w:rPr>
        <w:t>ّ</w:t>
      </w:r>
      <w:r w:rsidRPr="000509AA">
        <w:rPr>
          <w:rtl/>
        </w:rPr>
        <w:t>ارا</w:t>
      </w:r>
      <w:r w:rsidR="001C1011">
        <w:rPr>
          <w:rtl/>
        </w:rPr>
        <w:t>ً</w:t>
      </w:r>
      <w:r w:rsidRPr="000509AA">
        <w:rPr>
          <w:rtl/>
        </w:rPr>
        <w:t xml:space="preserve"> تقتله الفئة الباغية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AB6AB8" w:rsidRDefault="000509AA" w:rsidP="000509AA">
      <w:pPr>
        <w:rPr>
          <w:rtl/>
        </w:rPr>
      </w:pPr>
      <w:r w:rsidRPr="00AB6AB8">
        <w:rPr>
          <w:rStyle w:val="rfdBold2"/>
          <w:rtl/>
        </w:rPr>
        <w:t>هذا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وإذا كان النووي يجو</w:t>
      </w:r>
      <w:r w:rsidR="001C1011">
        <w:rPr>
          <w:rtl/>
        </w:rPr>
        <w:t>ّ</w:t>
      </w:r>
      <w:r w:rsidRPr="000509AA">
        <w:rPr>
          <w:rtl/>
        </w:rPr>
        <w:t>ز خطأ اجتهاد معاوية لوجود النص</w:t>
      </w:r>
      <w:r w:rsidR="001C1011">
        <w:rPr>
          <w:rtl/>
        </w:rPr>
        <w:t>ّ</w:t>
      </w:r>
      <w:r w:rsidRPr="000509AA">
        <w:rPr>
          <w:rtl/>
        </w:rPr>
        <w:t xml:space="preserve"> على</w:t>
      </w:r>
      <w:r w:rsidR="001C1011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حق</w:t>
      </w:r>
      <w:r w:rsidR="001C1011">
        <w:rPr>
          <w:rtl/>
        </w:rPr>
        <w:t>ّ</w:t>
      </w:r>
      <w:r w:rsidRPr="000509AA">
        <w:rPr>
          <w:rtl/>
        </w:rPr>
        <w:t xml:space="preserve"> وصواب علي</w:t>
      </w:r>
      <w:r w:rsidR="001C1011">
        <w:rPr>
          <w:rtl/>
        </w:rPr>
        <w:t>ٍّ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</w:t>
      </w:r>
      <w:r w:rsidR="001C1011">
        <w:rPr>
          <w:rtl/>
        </w:rPr>
        <w:t>ِ</w:t>
      </w:r>
      <w:r w:rsidRPr="000509AA">
        <w:rPr>
          <w:rtl/>
        </w:rPr>
        <w:t>م</w:t>
      </w:r>
      <w:r w:rsidR="001C1011">
        <w:rPr>
          <w:rtl/>
        </w:rPr>
        <w:t>َ</w:t>
      </w:r>
      <w:r w:rsidRPr="000509AA">
        <w:rPr>
          <w:rtl/>
        </w:rPr>
        <w:t xml:space="preserve"> لا يجو</w:t>
      </w:r>
      <w:r w:rsidR="001C1011">
        <w:rPr>
          <w:rtl/>
        </w:rPr>
        <w:t>ّ</w:t>
      </w:r>
      <w:r w:rsidRPr="000509AA">
        <w:rPr>
          <w:rtl/>
        </w:rPr>
        <w:t>ز النووي وأهل الجماعة خطأ اجتهاد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الشيخين مع وجود النص</w:t>
      </w:r>
      <w:r w:rsidR="001C1011">
        <w:rPr>
          <w:rtl/>
        </w:rPr>
        <w:t>ّ</w:t>
      </w:r>
      <w:r w:rsidRPr="000509AA">
        <w:rPr>
          <w:rtl/>
        </w:rPr>
        <w:t xml:space="preserve"> على</w:t>
      </w:r>
      <w:r w:rsidR="001C1011" w:rsidRPr="00B2039A">
        <w:rPr>
          <w:rtl/>
        </w:rPr>
        <w:t>ٰ</w:t>
      </w:r>
      <w:r w:rsidRPr="000509AA">
        <w:rPr>
          <w:rtl/>
        </w:rPr>
        <w:t xml:space="preserve"> علي</w:t>
      </w:r>
      <w:r w:rsidR="001C1011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فإذا كان الاجتهاد ممكن مع وجود النص</w:t>
      </w:r>
      <w:r w:rsidR="001C1011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ويمكن تأو</w:t>
      </w:r>
      <w:r w:rsidR="001C1011">
        <w:rPr>
          <w:rtl/>
        </w:rPr>
        <w:t>ّ</w:t>
      </w:r>
      <w:r w:rsidRPr="000509AA">
        <w:rPr>
          <w:rtl/>
        </w:rPr>
        <w:t>ل المجتهد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للنص</w:t>
      </w:r>
      <w:r w:rsidR="001C1011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</w:t>
      </w:r>
      <w:r w:rsidR="001C1011">
        <w:rPr>
          <w:rtl/>
        </w:rPr>
        <w:t>ِ</w:t>
      </w:r>
      <w:r w:rsidRPr="000509AA">
        <w:rPr>
          <w:rtl/>
        </w:rPr>
        <w:t>م</w:t>
      </w:r>
      <w:r w:rsidR="001C1011">
        <w:rPr>
          <w:rtl/>
        </w:rPr>
        <w:t>َ</w:t>
      </w:r>
      <w:r w:rsidRPr="000509AA">
        <w:rPr>
          <w:rtl/>
        </w:rPr>
        <w:t xml:space="preserve"> ل</w:t>
      </w:r>
      <w:r w:rsidR="00AB6AB8">
        <w:rPr>
          <w:rtl/>
        </w:rPr>
        <w:t>ا يمكن خطأ المجتهد في تأو</w:t>
      </w:r>
      <w:r w:rsidR="001C1011">
        <w:rPr>
          <w:rtl/>
        </w:rPr>
        <w:t>ّ</w:t>
      </w:r>
      <w:r w:rsidR="00AB6AB8">
        <w:rPr>
          <w:rtl/>
        </w:rPr>
        <w:t>له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</w:t>
      </w:r>
      <w:r w:rsidR="001C1011">
        <w:rPr>
          <w:rtl/>
        </w:rPr>
        <w:t>ِ</w:t>
      </w:r>
      <w:r w:rsidRPr="000509AA">
        <w:rPr>
          <w:rtl/>
        </w:rPr>
        <w:t>م</w:t>
      </w:r>
      <w:r w:rsidR="001C1011">
        <w:rPr>
          <w:rtl/>
        </w:rPr>
        <w:t>َ</w:t>
      </w:r>
      <w:r w:rsidRPr="000509AA">
        <w:rPr>
          <w:rtl/>
        </w:rPr>
        <w:t xml:space="preserve"> يمتنع خطأ اجتهاد أصحاب السقيفة في تأو</w:t>
      </w:r>
      <w:r w:rsidR="001C1011">
        <w:rPr>
          <w:rtl/>
        </w:rPr>
        <w:t>ّ</w:t>
      </w:r>
      <w:r w:rsidRPr="000509AA">
        <w:rPr>
          <w:rtl/>
        </w:rPr>
        <w:t>لهم للنص</w:t>
      </w:r>
      <w:r w:rsidR="001C1011">
        <w:rPr>
          <w:rtl/>
        </w:rPr>
        <w:t>ّ</w:t>
      </w:r>
      <w:r w:rsidRPr="000509AA">
        <w:rPr>
          <w:rtl/>
        </w:rPr>
        <w:t xml:space="preserve"> على</w:t>
      </w:r>
      <w:r w:rsidR="001C1011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</w:t>
      </w:r>
      <w:r w:rsidR="001C1011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ول</w:t>
      </w:r>
      <w:r w:rsidR="001C1011">
        <w:rPr>
          <w:rtl/>
        </w:rPr>
        <w:t>ِ</w:t>
      </w:r>
      <w:r w:rsidRPr="000509AA">
        <w:rPr>
          <w:rtl/>
        </w:rPr>
        <w:t>م</w:t>
      </w:r>
      <w:r w:rsidR="001C1011">
        <w:rPr>
          <w:rtl/>
        </w:rPr>
        <w:t>َ</w:t>
      </w:r>
      <w:r w:rsidRPr="000509AA">
        <w:rPr>
          <w:rtl/>
        </w:rPr>
        <w:t xml:space="preserve"> لا يسو</w:t>
      </w:r>
      <w:r w:rsidR="001C1011">
        <w:rPr>
          <w:rtl/>
        </w:rPr>
        <w:t>ّ</w:t>
      </w:r>
      <w:r w:rsidRPr="000509AA">
        <w:rPr>
          <w:rtl/>
        </w:rPr>
        <w:t>غ أهل الجماعة لأنفسهم الاجتهاد في صح</w:t>
      </w:r>
      <w:r w:rsidR="001C1011">
        <w:rPr>
          <w:rtl/>
        </w:rPr>
        <w:t>ّ</w:t>
      </w:r>
      <w:r w:rsidRPr="000509AA">
        <w:rPr>
          <w:rtl/>
        </w:rPr>
        <w:t>ة أو خطأ بيعة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السقيفة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ويفتحوا باب الاجتهاد في ذلك </w:t>
      </w:r>
      <w:r w:rsidR="00AB6AB8">
        <w:rPr>
          <w:rtl/>
        </w:rPr>
        <w:t>ما دامت أن</w:t>
      </w:r>
      <w:r w:rsidR="001C1011">
        <w:rPr>
          <w:rtl/>
        </w:rPr>
        <w:t>ّ</w:t>
      </w:r>
      <w:r w:rsidR="00AB6AB8">
        <w:rPr>
          <w:rtl/>
        </w:rPr>
        <w:t xml:space="preserve"> المسألة اجتهادية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فكيف يد</w:t>
      </w:r>
      <w:r w:rsidR="001C1011">
        <w:rPr>
          <w:rtl/>
        </w:rPr>
        <w:t>ّ</w:t>
      </w:r>
      <w:r w:rsidRPr="000509AA">
        <w:rPr>
          <w:rtl/>
        </w:rPr>
        <w:t>عون فيها الضرورة أو التسالم ويغلقون باب الاجتها</w:t>
      </w:r>
      <w:r w:rsidR="00AB6AB8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AB6AB8">
        <w:rPr>
          <w:rtl/>
        </w:rPr>
        <w:t>والفحص والتحر</w:t>
      </w:r>
      <w:r w:rsidR="001C1011">
        <w:rPr>
          <w:rtl/>
        </w:rPr>
        <w:t>ّ</w:t>
      </w:r>
      <w:r w:rsidR="00AB6AB8">
        <w:rPr>
          <w:rtl/>
        </w:rPr>
        <w:t>ي عن الحقيقة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وروى</w:t>
      </w:r>
      <w:r w:rsidR="001C1011" w:rsidRPr="00B2039A">
        <w:rPr>
          <w:rtl/>
        </w:rPr>
        <w:t>ٰ</w:t>
      </w:r>
      <w:r w:rsidRPr="000509AA">
        <w:rPr>
          <w:rtl/>
        </w:rPr>
        <w:t xml:space="preserve"> أيضا</w:t>
      </w:r>
      <w:r w:rsidR="001C1011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أبي إدريس الخولاني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 يقول حذيفة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اليمان : والله إن</w:t>
      </w:r>
      <w:r w:rsidR="001C1011">
        <w:rPr>
          <w:rtl/>
        </w:rPr>
        <w:t>ّ</w:t>
      </w:r>
      <w:r w:rsidRPr="000509AA">
        <w:rPr>
          <w:rtl/>
        </w:rPr>
        <w:t>ي لأعلم الناس بكل</w:t>
      </w:r>
      <w:r w:rsidR="001C1011">
        <w:rPr>
          <w:rtl/>
        </w:rPr>
        <w:t>ّ</w:t>
      </w:r>
      <w:r w:rsidRPr="000509AA">
        <w:rPr>
          <w:rtl/>
        </w:rPr>
        <w:t xml:space="preserve"> فتنة هي كائنة في ما بيني وبين الساعة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وما بي إل</w:t>
      </w:r>
      <w:r w:rsidR="001C1011">
        <w:rPr>
          <w:rtl/>
        </w:rPr>
        <w:t>ّ</w:t>
      </w:r>
      <w:r w:rsidRPr="000509AA">
        <w:rPr>
          <w:rtl/>
        </w:rPr>
        <w:t xml:space="preserve">ا أن يكون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أسر</w:t>
      </w:r>
      <w:r w:rsidR="001C1011">
        <w:rPr>
          <w:rtl/>
        </w:rPr>
        <w:t>ّ</w:t>
      </w:r>
      <w:r w:rsidRPr="000509AA">
        <w:rPr>
          <w:rtl/>
        </w:rPr>
        <w:t xml:space="preserve"> إلي</w:t>
      </w:r>
      <w:r w:rsidR="001C1011">
        <w:rPr>
          <w:rtl/>
        </w:rPr>
        <w:t>ّ</w:t>
      </w:r>
      <w:r w:rsidRPr="000509AA">
        <w:rPr>
          <w:rtl/>
        </w:rPr>
        <w:t xml:space="preserve"> في ذلك شيئا</w:t>
      </w:r>
      <w:r w:rsidR="001C1011">
        <w:rPr>
          <w:rtl/>
        </w:rPr>
        <w:t>ً</w:t>
      </w:r>
      <w:r w:rsidRPr="000509AA">
        <w:rPr>
          <w:rtl/>
        </w:rPr>
        <w:t xml:space="preserve"> لم يحد</w:t>
      </w:r>
      <w:r w:rsidR="001C1011">
        <w:rPr>
          <w:rtl/>
        </w:rPr>
        <w:t>ّ</w:t>
      </w:r>
      <w:r w:rsidRPr="000509AA">
        <w:rPr>
          <w:rtl/>
        </w:rPr>
        <w:t>ثه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غيري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ولكن</w:t>
      </w:r>
      <w:r w:rsidR="001C1011">
        <w:rPr>
          <w:rtl/>
        </w:rPr>
        <w:t>ّ</w:t>
      </w:r>
      <w:r w:rsidRPr="000509AA">
        <w:rPr>
          <w:rtl/>
        </w:rPr>
        <w:t xml:space="preserve">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قال وهو يحد</w:t>
      </w:r>
      <w:r w:rsidR="001C1011">
        <w:rPr>
          <w:rtl/>
        </w:rPr>
        <w:t>ّ</w:t>
      </w:r>
      <w:r w:rsidRPr="000509AA">
        <w:rPr>
          <w:rtl/>
        </w:rPr>
        <w:t>ث مجلسا</w:t>
      </w:r>
      <w:r w:rsidR="001C1011">
        <w:rPr>
          <w:rtl/>
        </w:rPr>
        <w:t>ً</w:t>
      </w:r>
      <w:r w:rsidRPr="000509AA">
        <w:rPr>
          <w:rtl/>
        </w:rPr>
        <w:t xml:space="preserve"> أنا فيه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الفتن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الحديث</w:t>
      </w:r>
      <w:r w:rsidR="00F26704">
        <w:rPr>
          <w:rtl/>
        </w:rPr>
        <w:t xml:space="preserve"> .</w:t>
      </w:r>
    </w:p>
    <w:p w:rsidR="000509AA" w:rsidRPr="009C5AEE" w:rsidRDefault="000509AA" w:rsidP="009C5AEE">
      <w:pPr>
        <w:rPr>
          <w:rStyle w:val="rfdLineChar"/>
          <w:rtl/>
          <w:lang w:bidi="ar-SA"/>
        </w:rPr>
      </w:pPr>
      <w:r w:rsidRPr="000509AA">
        <w:rPr>
          <w:rtl/>
        </w:rPr>
        <w:t>وروى</w:t>
      </w:r>
      <w:r w:rsidR="001C1011" w:rsidRPr="00B2039A">
        <w:rPr>
          <w:rtl/>
        </w:rPr>
        <w:t>ٰ</w:t>
      </w:r>
      <w:r w:rsidRPr="000509AA">
        <w:rPr>
          <w:rtl/>
        </w:rPr>
        <w:t xml:space="preserve"> أيضا</w:t>
      </w:r>
      <w:r w:rsidR="001C1011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عبد الله بن يزيد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حذيفة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أن</w:t>
      </w:r>
      <w:r w:rsidR="001C1011">
        <w:rPr>
          <w:rtl/>
        </w:rPr>
        <w:t>ّ</w:t>
      </w:r>
      <w:r w:rsidRPr="000509AA">
        <w:rPr>
          <w:rtl/>
        </w:rPr>
        <w:t>ه قال : أخبرني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بما هو كائن إلى</w:t>
      </w:r>
      <w:r w:rsidR="001C1011" w:rsidRPr="00B2039A">
        <w:rPr>
          <w:rtl/>
        </w:rPr>
        <w:t>ٰ</w:t>
      </w:r>
      <w:r w:rsidRPr="000509AA">
        <w:rPr>
          <w:rtl/>
        </w:rPr>
        <w:t xml:space="preserve"> أن تقوم الساعة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فما منه ش</w:t>
      </w:r>
      <w:r w:rsidR="001C1011">
        <w:rPr>
          <w:rtl/>
        </w:rPr>
        <w:t>يء</w:t>
      </w:r>
      <w:r w:rsidRPr="000509AA">
        <w:rPr>
          <w:rtl/>
        </w:rPr>
        <w:t xml:space="preserve"> إل</w:t>
      </w:r>
      <w:r w:rsidR="001C1011">
        <w:rPr>
          <w:rtl/>
        </w:rPr>
        <w:t>ّ</w:t>
      </w:r>
      <w:r w:rsidRPr="000509AA">
        <w:rPr>
          <w:rtl/>
        </w:rPr>
        <w:t>ا وقد</w:t>
      </w:r>
      <w:r w:rsidR="009C5AEE">
        <w:rPr>
          <w:rtl/>
        </w:rPr>
        <w:t xml:space="preserve"> </w:t>
      </w:r>
      <w:r w:rsidR="009C5AEE">
        <w:rPr>
          <w:rtl/>
        </w:rPr>
        <w:br/>
      </w:r>
      <w:r w:rsidR="009C5AEE">
        <w:rPr>
          <w:rtl/>
        </w:rPr>
        <w:br/>
      </w:r>
      <w:r w:rsidRPr="009C5AEE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185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186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صحيح مسلم بشرح النووي</w:t>
      </w:r>
      <w:r w:rsidR="00AB6AB8" w:rsidRPr="000E05E4">
        <w:rPr>
          <w:rtl/>
        </w:rPr>
        <w:t xml:space="preserve"> </w:t>
      </w:r>
      <w:r w:rsidRPr="000E05E4">
        <w:rPr>
          <w:rtl/>
        </w:rPr>
        <w:t>18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33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34 ح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 xml:space="preserve">2915 </w:t>
      </w:r>
      <w:r w:rsidR="008767F4" w:rsidRPr="000E05E4">
        <w:rPr>
          <w:rtl/>
        </w:rPr>
        <w:t xml:space="preserve">و </w:t>
      </w:r>
      <w:r w:rsidRPr="000E05E4">
        <w:rPr>
          <w:rtl/>
        </w:rPr>
        <w:t>2916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172 كتاب الفتن وأشراط الساعة</w:t>
      </w:r>
      <w:r w:rsidR="00F26704" w:rsidRPr="000E05E4">
        <w:rPr>
          <w:rtl/>
        </w:rPr>
        <w:t xml:space="preserve"> .</w:t>
      </w:r>
    </w:p>
    <w:p w:rsidR="009F795E" w:rsidRDefault="009F795E" w:rsidP="00AB6AB8">
      <w:pPr>
        <w:pStyle w:val="rfdNormal0"/>
        <w:rPr>
          <w:rtl/>
        </w:rPr>
        <w:sectPr w:rsidR="009F795E" w:rsidSect="00600DF3">
          <w:headerReference w:type="even" r:id="rId138"/>
          <w:headerReference w:type="default" r:id="rId139"/>
          <w:headerReference w:type="first" r:id="rId14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9F795E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سألته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196E4E">
        <w:rPr>
          <w:rtl/>
        </w:rPr>
        <w:t>ّ</w:t>
      </w:r>
      <w:r w:rsidRPr="000509AA">
        <w:rPr>
          <w:rtl/>
        </w:rPr>
        <w:t>ا أن</w:t>
      </w:r>
      <w:r w:rsidR="00196E4E">
        <w:rPr>
          <w:rtl/>
        </w:rPr>
        <w:t>ّ</w:t>
      </w:r>
      <w:r w:rsidRPr="000509AA">
        <w:rPr>
          <w:rtl/>
        </w:rPr>
        <w:t xml:space="preserve">ي لم أسأله ما يخرج أهل المدينة من المدينة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AB6AB8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ورووا في الصحاح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النبي</w:t>
      </w:r>
      <w:r w:rsidR="00196E4E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أن</w:t>
      </w:r>
      <w:r w:rsidR="00196E4E">
        <w:rPr>
          <w:rtl/>
        </w:rPr>
        <w:t>ّ</w:t>
      </w:r>
      <w:r w:rsidRPr="000509AA">
        <w:rPr>
          <w:rtl/>
        </w:rPr>
        <w:t xml:space="preserve">ه قال : </w:t>
      </w:r>
      <w:r w:rsidR="00AB6AB8">
        <w:rPr>
          <w:rtl/>
        </w:rPr>
        <w:t>«</w:t>
      </w:r>
      <w:r w:rsidR="00486050">
        <w:rPr>
          <w:rtl/>
        </w:rPr>
        <w:t xml:space="preserve"> </w:t>
      </w:r>
      <w:r w:rsidRPr="000509AA">
        <w:rPr>
          <w:rtl/>
        </w:rPr>
        <w:t>بينا أنا قائم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ـ</w:t>
      </w:r>
      <w:r w:rsidRPr="000509AA">
        <w:rPr>
          <w:rtl/>
        </w:rPr>
        <w:t xml:space="preserve"> يعني يوم القيامة على</w:t>
      </w:r>
      <w:r w:rsidR="00196E4E" w:rsidRPr="00B2039A">
        <w:rPr>
          <w:rtl/>
        </w:rPr>
        <w:t>ٰ</w:t>
      </w:r>
      <w:r w:rsidRPr="000509AA">
        <w:rPr>
          <w:rtl/>
        </w:rPr>
        <w:t xml:space="preserve"> الحوض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إذا زمرة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196E4E">
        <w:rPr>
          <w:rtl/>
        </w:rPr>
        <w:t>ّ</w:t>
      </w:r>
      <w:r w:rsidRPr="000509AA">
        <w:rPr>
          <w:rtl/>
        </w:rPr>
        <w:t>ى</w:t>
      </w:r>
      <w:r w:rsidR="00196E4E" w:rsidRPr="00B2039A">
        <w:rPr>
          <w:rtl/>
        </w:rPr>
        <w:t>ٰ</w:t>
      </w:r>
      <w:r w:rsidRPr="000509AA">
        <w:rPr>
          <w:rtl/>
        </w:rPr>
        <w:t xml:space="preserve"> إذا عرفتهم خرج رجل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بيني وبينهم فقال : هلم</w:t>
      </w:r>
      <w:r w:rsidR="00196E4E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فقلت : أين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فقال : إلى</w:t>
      </w:r>
      <w:r w:rsidR="00196E4E" w:rsidRPr="00B2039A">
        <w:rPr>
          <w:rtl/>
        </w:rPr>
        <w:t>ٰ</w:t>
      </w:r>
      <w:r w:rsidRPr="000509AA">
        <w:rPr>
          <w:rtl/>
        </w:rPr>
        <w:t xml:space="preserve"> النار والله</w:t>
      </w:r>
      <w:r w:rsidR="00F26704">
        <w:rPr>
          <w:rtl/>
        </w:rPr>
        <w:t xml:space="preserve"> .</w:t>
      </w:r>
    </w:p>
    <w:p w:rsidR="00AB6AB8" w:rsidRDefault="00AB6AB8" w:rsidP="000509AA">
      <w:pPr>
        <w:rPr>
          <w:rtl/>
        </w:rPr>
      </w:pPr>
      <w:r>
        <w:rPr>
          <w:rtl/>
        </w:rPr>
        <w:t>قلت : وما شأنهم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AB6AB8">
      <w:pPr>
        <w:rPr>
          <w:rtl/>
        </w:rPr>
      </w:pPr>
      <w:r w:rsidRPr="000509AA">
        <w:rPr>
          <w:rtl/>
        </w:rPr>
        <w:t>قال : إن</w:t>
      </w:r>
      <w:r w:rsidR="00196E4E">
        <w:rPr>
          <w:rtl/>
        </w:rPr>
        <w:t>ّ</w:t>
      </w:r>
      <w:r w:rsidRPr="000509AA">
        <w:rPr>
          <w:rtl/>
        </w:rPr>
        <w:t>هم ارتد</w:t>
      </w:r>
      <w:r w:rsidR="00196E4E">
        <w:rPr>
          <w:rtl/>
        </w:rPr>
        <w:t>ّ</w:t>
      </w:r>
      <w:r w:rsidRPr="000509AA">
        <w:rPr>
          <w:rtl/>
        </w:rPr>
        <w:t>وا بعدك على</w:t>
      </w:r>
      <w:r w:rsidR="00196E4E" w:rsidRPr="00B2039A">
        <w:rPr>
          <w:rtl/>
        </w:rPr>
        <w:t>ٰ</w:t>
      </w:r>
      <w:r w:rsidRPr="000509AA">
        <w:rPr>
          <w:rtl/>
        </w:rPr>
        <w:t xml:space="preserve"> أدبارهم القهقرى</w:t>
      </w:r>
      <w:r w:rsidR="00196E4E" w:rsidRPr="00B2039A">
        <w:rPr>
          <w:rtl/>
        </w:rPr>
        <w:t>ٰ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إلى</w:t>
      </w:r>
      <w:r w:rsidR="00196E4E" w:rsidRPr="00B2039A">
        <w:rPr>
          <w:rtl/>
        </w:rPr>
        <w:t>ٰ</w:t>
      </w:r>
      <w:r w:rsidRPr="000509AA">
        <w:rPr>
          <w:rtl/>
        </w:rPr>
        <w:t xml:space="preserve"> أن قال :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فلا أ</w:t>
      </w:r>
      <w:r w:rsidR="00AB6AB8">
        <w:rPr>
          <w:rtl/>
        </w:rPr>
        <w:t>راه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AB6AB8">
        <w:rPr>
          <w:rtl/>
        </w:rPr>
        <w:t>يخلص منهم إل</w:t>
      </w:r>
      <w:r w:rsidR="00196E4E">
        <w:rPr>
          <w:rtl/>
        </w:rPr>
        <w:t>ّ</w:t>
      </w:r>
      <w:r w:rsidR="00AB6AB8">
        <w:rPr>
          <w:rtl/>
        </w:rPr>
        <w:t>ا مثل همل النعم</w:t>
      </w:r>
      <w:r w:rsidR="00486050">
        <w:rPr>
          <w:rtl/>
        </w:rPr>
        <w:t xml:space="preserve"> </w:t>
      </w:r>
      <w:r w:rsidR="00AB6AB8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الحديث</w:t>
      </w:r>
      <w:r w:rsidR="00F26704">
        <w:rPr>
          <w:rtl/>
        </w:rPr>
        <w:t xml:space="preserve"> .</w:t>
      </w:r>
    </w:p>
    <w:p w:rsidR="000509AA" w:rsidRPr="000509AA" w:rsidRDefault="000509AA" w:rsidP="00196E4E">
      <w:pPr>
        <w:rPr>
          <w:rtl/>
        </w:rPr>
      </w:pPr>
      <w:r w:rsidRPr="000509AA">
        <w:rPr>
          <w:rtl/>
        </w:rPr>
        <w:t>وهو يطابق قوله تعالى</w:t>
      </w:r>
      <w:r w:rsidR="00196E4E" w:rsidRPr="00B2039A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486050" w:rsidRPr="00486050">
        <w:rPr>
          <w:rStyle w:val="rfdAie"/>
          <w:rtl/>
        </w:rPr>
        <w:t xml:space="preserve"> </w:t>
      </w:r>
      <w:r w:rsidR="00196E4E" w:rsidRPr="00196E4E">
        <w:rPr>
          <w:rStyle w:val="rfdAie"/>
          <w:rtl/>
        </w:rPr>
        <w:t xml:space="preserve">وَمَا مُحَمَّدٌ إِلَّا رَسُولٌ قَدْ خَلَتْ مِن قَبْلِهِ </w:t>
      </w:r>
      <w:r w:rsidR="00196E4E">
        <w:rPr>
          <w:rStyle w:val="rfdAie"/>
          <w:rtl/>
        </w:rPr>
        <w:br/>
      </w:r>
      <w:r w:rsidR="00196E4E" w:rsidRPr="00196E4E">
        <w:rPr>
          <w:rStyle w:val="rfdAie"/>
          <w:rtl/>
        </w:rPr>
        <w:t xml:space="preserve">الرُّسُلُ </w:t>
      </w:r>
      <w:r w:rsidR="00196E4E" w:rsidRPr="00B2039A">
        <w:rPr>
          <w:rStyle w:val="rfdAie"/>
          <w:rtl/>
        </w:rPr>
        <w:t>أَفَإِن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مَّاتَ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أَوْ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قُتِلَ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انقَلَبْتُمْ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عَلَىٰ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أَعْقَابِكُمْ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وَمَن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يَنقَلِبْ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عَلَىٰ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عَقِبَيْهِ</w:t>
      </w:r>
      <w:r w:rsidR="00196E4E" w:rsidRPr="00196E4E">
        <w:rPr>
          <w:rStyle w:val="rfdAie"/>
          <w:rtl/>
        </w:rPr>
        <w:t xml:space="preserve"> </w:t>
      </w:r>
      <w:r w:rsidR="00196E4E">
        <w:rPr>
          <w:rStyle w:val="rfdAie"/>
          <w:rtl/>
        </w:rPr>
        <w:br/>
      </w:r>
      <w:r w:rsidR="00196E4E" w:rsidRPr="00B2039A">
        <w:rPr>
          <w:rStyle w:val="rfdAie"/>
          <w:rtl/>
        </w:rPr>
        <w:t>فَلَن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يَضُرَّ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اللَّهَ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شَيْئًا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وَسَيَجْزِي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اللَّهُ</w:t>
      </w:r>
      <w:r w:rsidR="00196E4E" w:rsidRPr="00196E4E">
        <w:rPr>
          <w:rStyle w:val="rfdAie"/>
          <w:rtl/>
        </w:rPr>
        <w:t xml:space="preserve"> </w:t>
      </w:r>
      <w:r w:rsidR="00196E4E" w:rsidRPr="00B2039A">
        <w:rPr>
          <w:rStyle w:val="rfdAie"/>
          <w:rtl/>
        </w:rPr>
        <w:t>الشَّاكِرِينَ</w:t>
      </w:r>
      <w:r w:rsidR="00486050">
        <w:rPr>
          <w:rStyle w:val="rfdAie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ومفاد الآية ملحمة قرآنية عم</w:t>
      </w:r>
      <w:r w:rsidR="00196E4E">
        <w:rPr>
          <w:rtl/>
        </w:rPr>
        <w:t>ّ</w:t>
      </w:r>
      <w:r w:rsidRPr="000509AA">
        <w:rPr>
          <w:rtl/>
        </w:rPr>
        <w:t>ا بعد حياة النبي</w:t>
      </w:r>
      <w:r w:rsidR="00196E4E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ثم</w:t>
      </w:r>
      <w:r w:rsidR="00196E4E">
        <w:rPr>
          <w:rtl/>
        </w:rPr>
        <w:t>ّ</w:t>
      </w:r>
      <w:r w:rsidRPr="000509AA">
        <w:rPr>
          <w:rtl/>
        </w:rPr>
        <w:t xml:space="preserve"> إن</w:t>
      </w:r>
      <w:r w:rsidR="00196E4E">
        <w:rPr>
          <w:rtl/>
        </w:rPr>
        <w:t>ّ</w:t>
      </w:r>
      <w:r w:rsidRPr="000509AA">
        <w:rPr>
          <w:rtl/>
        </w:rPr>
        <w:t xml:space="preserve"> القائلين بعدالة الصحابة ما داموا لا يرون في تفسير فضيلة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الشيخين معنى</w:t>
      </w:r>
      <w:r w:rsidR="00196E4E" w:rsidRPr="00B2039A">
        <w:rPr>
          <w:rtl/>
        </w:rPr>
        <w:t>ٰ</w:t>
      </w:r>
      <w:r w:rsidRPr="000509AA">
        <w:rPr>
          <w:rtl/>
        </w:rPr>
        <w:t xml:space="preserve"> العصمة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</w:t>
      </w:r>
      <w:r w:rsidR="00196E4E">
        <w:rPr>
          <w:rtl/>
        </w:rPr>
        <w:t>ِ</w:t>
      </w:r>
      <w:r w:rsidRPr="000509AA">
        <w:rPr>
          <w:rtl/>
        </w:rPr>
        <w:t>م</w:t>
      </w:r>
      <w:r w:rsidR="00196E4E">
        <w:rPr>
          <w:rtl/>
        </w:rPr>
        <w:t>َ</w:t>
      </w:r>
      <w:r w:rsidRPr="000509AA">
        <w:rPr>
          <w:rtl/>
        </w:rPr>
        <w:t xml:space="preserve"> يد</w:t>
      </w:r>
      <w:r w:rsidR="00196E4E">
        <w:rPr>
          <w:rtl/>
        </w:rPr>
        <w:t>ّ</w:t>
      </w:r>
      <w:r w:rsidRPr="000509AA">
        <w:rPr>
          <w:rtl/>
        </w:rPr>
        <w:t>عون الملازمة بين اجتهادهما في أمر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الخلافة وبين الصواب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196E4E">
        <w:rPr>
          <w:rtl/>
        </w:rPr>
        <w:t>ّ</w:t>
      </w:r>
      <w:r w:rsidRPr="000509AA">
        <w:rPr>
          <w:rtl/>
        </w:rPr>
        <w:t xml:space="preserve"> تخطئتهما في ما اجتهدا فيه مخالفة لضرورة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الدين أو للمتسالم عندهم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أليست دعوى</w:t>
      </w:r>
      <w:r w:rsidR="00196E4E" w:rsidRPr="00B2039A">
        <w:rPr>
          <w:rtl/>
        </w:rPr>
        <w:t>ٰ</w:t>
      </w:r>
      <w:r w:rsidRPr="000509AA">
        <w:rPr>
          <w:rtl/>
        </w:rPr>
        <w:t xml:space="preserve"> ضرورة صوابهما هي تثبيت عصمتهما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486050" w:rsidP="000509AA">
      <w:pPr>
        <w:pStyle w:val="rfdLine"/>
        <w:rPr>
          <w:rtl/>
        </w:rPr>
      </w:pPr>
      <w:r>
        <w:rPr>
          <w:rStyle w:val="rfdNormal0Char"/>
          <w:rtl/>
        </w:rPr>
        <w:br/>
      </w:r>
      <w:r w:rsidRPr="00486050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صحيح مسلم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172 كتاب الفتن وأشراط الساعة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صحيح البخاري</w:t>
      </w:r>
      <w:r w:rsidR="00AB6AB8" w:rsidRPr="000E05E4">
        <w:rPr>
          <w:rtl/>
        </w:rPr>
        <w:t xml:space="preserve"> </w:t>
      </w:r>
      <w:r w:rsidRPr="000E05E4">
        <w:rPr>
          <w:rtl/>
        </w:rPr>
        <w:t>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217 ح 166 كتاب الرقاق باب الحوض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(3) سورة آل عمران 3 : 144</w:t>
      </w:r>
      <w:r w:rsidR="00F26704" w:rsidRPr="000E05E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</w:t>
      </w:r>
      <w:r w:rsidR="009F7B08">
        <w:rPr>
          <w:rtl/>
        </w:rPr>
        <w:t>َ</w:t>
      </w:r>
      <w:r w:rsidRPr="000509AA">
        <w:rPr>
          <w:rtl/>
        </w:rPr>
        <w:t>و</w:t>
      </w:r>
      <w:r w:rsidR="009F7B08">
        <w:rPr>
          <w:rtl/>
        </w:rPr>
        <w:t>َ</w:t>
      </w:r>
      <w:r w:rsidRPr="000509AA">
        <w:rPr>
          <w:rtl/>
        </w:rPr>
        <w:t>ليس امتناع الخطأ منهما ينافي القول بأن</w:t>
      </w:r>
      <w:r w:rsidR="009F7B08">
        <w:rPr>
          <w:rtl/>
        </w:rPr>
        <w:t>ّ</w:t>
      </w:r>
      <w:r w:rsidRPr="000509AA">
        <w:rPr>
          <w:rtl/>
        </w:rPr>
        <w:t xml:space="preserve"> ما أتيا به هو اجتهاد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منهما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كما إن</w:t>
      </w:r>
      <w:r w:rsidR="009F7B08">
        <w:rPr>
          <w:rtl/>
        </w:rPr>
        <w:t>ّ</w:t>
      </w:r>
      <w:r w:rsidRPr="000509AA">
        <w:rPr>
          <w:rtl/>
        </w:rPr>
        <w:t xml:space="preserve">ه ما هو </w:t>
      </w:r>
      <w:r w:rsidR="00AB6AB8">
        <w:rPr>
          <w:rtl/>
        </w:rPr>
        <w:t>المحص</w:t>
      </w:r>
      <w:r w:rsidR="009F7B08">
        <w:rPr>
          <w:rtl/>
        </w:rPr>
        <w:t>ّ</w:t>
      </w:r>
      <w:r w:rsidR="00AB6AB8">
        <w:rPr>
          <w:rtl/>
        </w:rPr>
        <w:t>ل من وراء الفضيلة لهما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9F7B08">
      <w:pPr>
        <w:rPr>
          <w:rtl/>
        </w:rPr>
      </w:pPr>
      <w:r w:rsidRPr="000509AA">
        <w:rPr>
          <w:rtl/>
        </w:rPr>
        <w:t>هل بمعنى</w:t>
      </w:r>
      <w:r w:rsidR="009F7B08" w:rsidRPr="00B2039A">
        <w:rPr>
          <w:rtl/>
        </w:rPr>
        <w:t>ٰ</w:t>
      </w:r>
      <w:r w:rsidRPr="000509AA">
        <w:rPr>
          <w:rtl/>
        </w:rPr>
        <w:t xml:space="preserve"> امتناع خطئهما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9F7B08">
        <w:rPr>
          <w:rtl/>
        </w:rPr>
        <w:t>ّ</w:t>
      </w:r>
      <w:r w:rsidRPr="000509AA">
        <w:rPr>
          <w:rtl/>
        </w:rPr>
        <w:t xml:space="preserve"> ما أتيا به لا يمكن أن ي</w:t>
      </w:r>
      <w:r w:rsidR="009F7B08">
        <w:rPr>
          <w:rtl/>
        </w:rPr>
        <w:t>ُ</w:t>
      </w:r>
      <w:r w:rsidRPr="000509AA">
        <w:rPr>
          <w:rtl/>
        </w:rPr>
        <w:t xml:space="preserve">خطئ الواقع </w:t>
      </w:r>
      <w:r w:rsidR="009F7B08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فبتوس</w:t>
      </w:r>
      <w:r w:rsidR="009F7B08">
        <w:rPr>
          <w:rtl/>
        </w:rPr>
        <w:t>ّ</w:t>
      </w:r>
      <w:r w:rsidRPr="000509AA">
        <w:rPr>
          <w:rtl/>
        </w:rPr>
        <w:t>ط تلك الفضيلة لم يكن ما يريانه اجتهاد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9F7B08">
        <w:rPr>
          <w:rtl/>
        </w:rPr>
        <w:t>ّ</w:t>
      </w:r>
      <w:r w:rsidRPr="000509AA">
        <w:rPr>
          <w:rtl/>
        </w:rPr>
        <w:t>ما هو عين اللوح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المحفوظ</w:t>
      </w:r>
      <w:r w:rsidR="00C12BF0">
        <w:rPr>
          <w:rtl/>
        </w:rPr>
        <w:t xml:space="preserve"> ؟</w:t>
      </w:r>
      <w:r w:rsidR="007A060E">
        <w:rPr>
          <w:rtl/>
        </w:rPr>
        <w:t xml:space="preserve"> ! !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كل</w:t>
      </w:r>
      <w:r w:rsidR="009F7B08">
        <w:rPr>
          <w:rtl/>
        </w:rPr>
        <w:t>ّ</w:t>
      </w:r>
      <w:r w:rsidRPr="000509AA">
        <w:rPr>
          <w:rtl/>
        </w:rPr>
        <w:t xml:space="preserve"> هذه الجهات يراها الناظر مدمجة عند القائلين بالمقا</w:t>
      </w:r>
      <w:r w:rsidR="00AB6AB8">
        <w:rPr>
          <w:rtl/>
        </w:rPr>
        <w:t>لة المزبورة</w:t>
      </w:r>
      <w:r w:rsidR="007A060E">
        <w:rPr>
          <w:rtl/>
        </w:rPr>
        <w:t xml:space="preserve"> !</w:t>
      </w:r>
    </w:p>
    <w:p w:rsidR="000509AA" w:rsidRPr="000509AA" w:rsidRDefault="000509AA" w:rsidP="00AB6AB8">
      <w:pPr>
        <w:pStyle w:val="rfdLeftBold"/>
        <w:rPr>
          <w:rtl/>
        </w:rPr>
      </w:pPr>
      <w:r w:rsidRPr="000509AA">
        <w:rPr>
          <w:rtl/>
        </w:rPr>
        <w:t>للبحث صلة</w:t>
      </w:r>
      <w:r w:rsidR="00F26704">
        <w:rPr>
          <w:rtl/>
        </w:rPr>
        <w:t xml:space="preserve"> . . .</w:t>
      </w:r>
    </w:p>
    <w:p w:rsidR="0022367D" w:rsidRDefault="0022367D" w:rsidP="003F3047">
      <w:pPr>
        <w:rPr>
          <w:rtl/>
        </w:rPr>
        <w:sectPr w:rsidR="0022367D" w:rsidSect="00600DF3">
          <w:headerReference w:type="even" r:id="rId141"/>
          <w:headerReference w:type="default" r:id="rId142"/>
          <w:headerReference w:type="first" r:id="rId14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3F3047" w:rsidRPr="003F3047" w:rsidRDefault="003F3047" w:rsidP="003F3047">
      <w:pPr>
        <w:rPr>
          <w:rtl/>
        </w:rPr>
      </w:pPr>
      <w:r w:rsidRPr="003F3047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12" w:space="0" w:color="auto"/>
          <w:bottom w:val="threeDEngrave" w:sz="48" w:space="0" w:color="auto"/>
        </w:tblBorders>
        <w:tblLook w:val="04A0" w:firstRow="1" w:lastRow="0" w:firstColumn="1" w:lastColumn="0" w:noHBand="0" w:noVBand="1"/>
      </w:tblPr>
      <w:tblGrid>
        <w:gridCol w:w="4706"/>
        <w:gridCol w:w="4707"/>
      </w:tblGrid>
      <w:tr w:rsidR="00643F5B" w:rsidTr="00CF2E19">
        <w:trPr>
          <w:trHeight w:val="3402"/>
        </w:trPr>
        <w:tc>
          <w:tcPr>
            <w:tcW w:w="2500" w:type="pct"/>
          </w:tcPr>
          <w:p w:rsidR="00643F5B" w:rsidRPr="00EB2E39" w:rsidRDefault="00CF2E19" w:rsidP="00CF2E19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 xml:space="preserve">معجم مؤرّخي الشيعة </w:t>
            </w:r>
            <w:r>
              <w:rPr>
                <w:rtl/>
              </w:rPr>
              <w:br/>
              <w:t>حتّى</w:t>
            </w:r>
            <w:r w:rsidRPr="00CF2E19">
              <w:rPr>
                <w:rtl/>
              </w:rPr>
              <w:t>ٰ</w:t>
            </w:r>
            <w:r>
              <w:rPr>
                <w:rtl/>
              </w:rPr>
              <w:t xml:space="preserve"> نهاية القرن السابع الهجري </w:t>
            </w:r>
            <w:r w:rsidR="00643F5B">
              <w:rPr>
                <w:rtl/>
              </w:rPr>
              <w:br/>
              <w:t>(</w:t>
            </w:r>
            <w:r w:rsidR="001E3F6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6</w:t>
            </w:r>
            <w:r w:rsidR="001E3F61">
              <w:rPr>
                <w:rFonts w:hint="cs"/>
                <w:rtl/>
              </w:rPr>
              <w:t xml:space="preserve"> </w:t>
            </w:r>
            <w:r w:rsidR="00643F5B">
              <w:rPr>
                <w:rtl/>
              </w:rPr>
              <w:t>)</w:t>
            </w:r>
          </w:p>
        </w:tc>
        <w:tc>
          <w:tcPr>
            <w:tcW w:w="2500" w:type="pct"/>
            <w:vAlign w:val="bottom"/>
          </w:tcPr>
          <w:p w:rsidR="00643F5B" w:rsidRPr="00EB2E39" w:rsidRDefault="00CF2E19" w:rsidP="00EC5011">
            <w:pPr>
              <w:pStyle w:val="rfdLeftBold"/>
              <w:rPr>
                <w:rtl/>
              </w:rPr>
            </w:pPr>
            <w:r>
              <w:rPr>
                <w:rtl/>
              </w:rPr>
              <w:t>صائب عبد الحميد</w:t>
            </w:r>
          </w:p>
        </w:tc>
      </w:tr>
    </w:tbl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179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1E6B71">
        <w:rPr>
          <w:rtl/>
        </w:rPr>
        <w:t>ّ</w:t>
      </w:r>
      <w:r w:rsidRPr="000509AA">
        <w:rPr>
          <w:rtl/>
        </w:rPr>
        <w:t>د بن عمر بن يحيى</w:t>
      </w:r>
      <w:r w:rsidR="001E6B71" w:rsidRPr="00B2039A">
        <w:rPr>
          <w:rtl/>
        </w:rPr>
        <w:t>ٰ</w:t>
      </w:r>
      <w:r w:rsidRPr="000509AA">
        <w:rPr>
          <w:rtl/>
        </w:rPr>
        <w:t xml:space="preserve"> بن الحسين </w:t>
      </w:r>
      <w:r w:rsidR="008100A7">
        <w:rPr>
          <w:rtl/>
        </w:rPr>
        <w:t>(</w:t>
      </w:r>
      <w:r w:rsidR="00CF2E19">
        <w:rPr>
          <w:rtl/>
        </w:rPr>
        <w:t xml:space="preserve"> </w:t>
      </w:r>
      <w:r w:rsidRPr="000509AA">
        <w:rPr>
          <w:rtl/>
        </w:rPr>
        <w:t>ت 407 ه</w:t>
      </w:r>
      <w:r w:rsidR="001E6B71">
        <w:rPr>
          <w:rtl/>
        </w:rPr>
        <w:t>ـ</w:t>
      </w:r>
      <w:r w:rsidR="00CF2E19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الشريف أبو طالب بن أبي علي الحسيني</w:t>
      </w:r>
      <w:r w:rsidR="00F26704">
        <w:rPr>
          <w:rtl/>
        </w:rPr>
        <w:t xml:space="preserve"> .</w:t>
      </w:r>
    </w:p>
    <w:p w:rsidR="000509AA" w:rsidRPr="000509AA" w:rsidRDefault="000509AA" w:rsidP="00C91987">
      <w:pPr>
        <w:rPr>
          <w:rtl/>
        </w:rPr>
      </w:pPr>
      <w:r w:rsidRPr="000509AA">
        <w:rPr>
          <w:rtl/>
        </w:rPr>
        <w:t>النس</w:t>
      </w:r>
      <w:r w:rsidR="001E6B71">
        <w:rPr>
          <w:rtl/>
        </w:rPr>
        <w:t>ّ</w:t>
      </w:r>
      <w:r w:rsidRPr="000509AA">
        <w:rPr>
          <w:rtl/>
        </w:rPr>
        <w:t>ابة</w:t>
      </w:r>
      <w:r w:rsidR="00C9198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كان فاضلا</w:t>
      </w:r>
      <w:r w:rsidR="001E6B71">
        <w:rPr>
          <w:rtl/>
        </w:rPr>
        <w:t>ً</w:t>
      </w:r>
      <w:r w:rsidR="00C91987">
        <w:rPr>
          <w:rtl/>
        </w:rPr>
        <w:t xml:space="preserve"> </w:t>
      </w:r>
      <w:r w:rsidR="00294847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ووالده عمر الشريف هو الذي رد</w:t>
      </w:r>
      <w:r w:rsidR="001E6B71">
        <w:rPr>
          <w:rtl/>
        </w:rPr>
        <w:t>ّ</w:t>
      </w:r>
      <w:r w:rsidRPr="000509AA">
        <w:rPr>
          <w:rtl/>
        </w:rPr>
        <w:t xml:space="preserve"> الحجر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الأسود إلى</w:t>
      </w:r>
      <w:r w:rsidR="001E6B71" w:rsidRPr="00B2039A">
        <w:rPr>
          <w:rtl/>
        </w:rPr>
        <w:t>ٰ</w:t>
      </w:r>
      <w:r w:rsidRPr="000509AA">
        <w:rPr>
          <w:rtl/>
        </w:rPr>
        <w:t xml:space="preserve"> الكعبة سنة 339 ه</w:t>
      </w:r>
      <w:r w:rsidR="001E6B71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وجد</w:t>
      </w:r>
      <w:r w:rsidR="001E6B71">
        <w:rPr>
          <w:rtl/>
        </w:rPr>
        <w:t>ّ</w:t>
      </w:r>
      <w:r w:rsidRPr="000509AA">
        <w:rPr>
          <w:rtl/>
        </w:rPr>
        <w:t>ه أبو الحسين يحيى</w:t>
      </w:r>
      <w:r w:rsidR="001E6B71" w:rsidRPr="00B2039A">
        <w:rPr>
          <w:rtl/>
        </w:rPr>
        <w:t>ٰ</w:t>
      </w:r>
      <w:r w:rsidRPr="000509AA">
        <w:rPr>
          <w:rtl/>
        </w:rPr>
        <w:t xml:space="preserve"> كان نقيب النقباء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وجد</w:t>
      </w:r>
      <w:r w:rsidR="001E6B71">
        <w:rPr>
          <w:rtl/>
        </w:rPr>
        <w:t>ّ</w:t>
      </w:r>
      <w:r w:rsidRPr="000509AA">
        <w:rPr>
          <w:rtl/>
        </w:rPr>
        <w:t>ه الأعلى</w:t>
      </w:r>
      <w:r w:rsidR="001E6B71" w:rsidRPr="00B2039A">
        <w:rPr>
          <w:rtl/>
        </w:rPr>
        <w:t>ٰ</w:t>
      </w:r>
      <w:r w:rsidRPr="000509AA">
        <w:rPr>
          <w:rtl/>
        </w:rPr>
        <w:t xml:space="preserve"> الحسين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كان عالما</w:t>
      </w:r>
      <w:r w:rsidR="001E6B71">
        <w:rPr>
          <w:rtl/>
        </w:rPr>
        <w:t>ً</w:t>
      </w:r>
      <w:r w:rsidRPr="000509AA">
        <w:rPr>
          <w:rtl/>
        </w:rPr>
        <w:t xml:space="preserve"> نس</w:t>
      </w:r>
      <w:r w:rsidR="001E6B71">
        <w:rPr>
          <w:rtl/>
        </w:rPr>
        <w:t>ّ</w:t>
      </w:r>
      <w:r w:rsidRPr="000509AA">
        <w:rPr>
          <w:rtl/>
        </w:rPr>
        <w:t>ابة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قد ورد العراق سنة 251 ه</w:t>
      </w:r>
      <w:r w:rsidR="00CF2E19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ذكره في </w:t>
      </w:r>
      <w:r w:rsidRPr="00C91987">
        <w:rPr>
          <w:rStyle w:val="rfdBold2"/>
          <w:rtl/>
        </w:rPr>
        <w:t>عمدة الطالب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180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1E6B71">
        <w:rPr>
          <w:rtl/>
        </w:rPr>
        <w:t>ّ</w:t>
      </w:r>
      <w:r w:rsidRPr="000509AA">
        <w:rPr>
          <w:rtl/>
        </w:rPr>
        <w:t xml:space="preserve">د بن القاسم الطوسي </w:t>
      </w:r>
      <w:r w:rsidR="008100A7">
        <w:rPr>
          <w:rtl/>
        </w:rPr>
        <w:t>(</w:t>
      </w:r>
      <w:r w:rsidR="00CF2E19">
        <w:rPr>
          <w:rtl/>
        </w:rPr>
        <w:t xml:space="preserve"> </w:t>
      </w:r>
      <w:r w:rsidRPr="000509AA">
        <w:rPr>
          <w:rtl/>
        </w:rPr>
        <w:t>ق 6</w:t>
      </w:r>
      <w:r w:rsidR="00CF2E19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CF2E19" w:rsidRDefault="000509AA" w:rsidP="00CF2E19">
      <w:pPr>
        <w:rPr>
          <w:rStyle w:val="rfdLineChar"/>
          <w:rtl/>
          <w:lang w:bidi="ar-SA"/>
        </w:rPr>
      </w:pPr>
      <w:r w:rsidRPr="000509AA">
        <w:rPr>
          <w:rtl/>
        </w:rPr>
        <w:t>يظهر أن</w:t>
      </w:r>
      <w:r w:rsidR="001E6B71">
        <w:rPr>
          <w:rtl/>
        </w:rPr>
        <w:t>ّ</w:t>
      </w:r>
      <w:r w:rsidRPr="000509AA">
        <w:rPr>
          <w:rtl/>
        </w:rPr>
        <w:t>ه عاش في النصف الثاني من القرن الخامس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في القرن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السادس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فهو مم</w:t>
      </w:r>
      <w:r w:rsidR="001E6B71">
        <w:rPr>
          <w:rtl/>
        </w:rPr>
        <w:t>ّ</w:t>
      </w:r>
      <w:r w:rsidRPr="000509AA">
        <w:rPr>
          <w:rtl/>
        </w:rPr>
        <w:t xml:space="preserve">ن استدركه ابن شهرآشوب </w:t>
      </w:r>
      <w:r w:rsidR="00294847">
        <w:rPr>
          <w:rtl/>
        </w:rPr>
        <w:t>ـ</w:t>
      </w:r>
      <w:r w:rsidRPr="000509AA">
        <w:rPr>
          <w:rtl/>
        </w:rPr>
        <w:t xml:space="preserve"> المتوف</w:t>
      </w:r>
      <w:r w:rsidR="001E6B71">
        <w:rPr>
          <w:rtl/>
        </w:rPr>
        <w:t>ّ</w:t>
      </w:r>
      <w:r w:rsidRPr="000509AA">
        <w:rPr>
          <w:rtl/>
        </w:rPr>
        <w:t>ى</w:t>
      </w:r>
      <w:r w:rsidR="001E6B71" w:rsidRPr="00B2039A">
        <w:rPr>
          <w:rtl/>
        </w:rPr>
        <w:t>ٰ</w:t>
      </w:r>
      <w:r w:rsidRPr="000509AA">
        <w:rPr>
          <w:rtl/>
        </w:rPr>
        <w:t xml:space="preserve"> سنة 588 ه</w:t>
      </w:r>
      <w:r w:rsidR="001E6B71">
        <w:rPr>
          <w:rtl/>
        </w:rPr>
        <w:t>ـ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على</w:t>
      </w:r>
      <w:r w:rsidR="001E6B71" w:rsidRPr="00B2039A">
        <w:rPr>
          <w:rtl/>
        </w:rPr>
        <w:t>ٰ</w:t>
      </w:r>
      <w:r w:rsidR="00CF2E19">
        <w:rPr>
          <w:rtl/>
        </w:rPr>
        <w:t xml:space="preserve"> </w:t>
      </w:r>
      <w:r w:rsidR="00CF2E19">
        <w:rPr>
          <w:rtl/>
        </w:rPr>
        <w:br/>
      </w:r>
      <w:r w:rsidRPr="00CF2E19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طبقات أعلام الشيعة ق</w:t>
      </w:r>
      <w:r w:rsidR="00AB6AB8" w:rsidRPr="000E05E4">
        <w:rPr>
          <w:rtl/>
        </w:rPr>
        <w:t xml:space="preserve"> </w:t>
      </w:r>
      <w:r w:rsidRPr="000E05E4">
        <w:rPr>
          <w:rtl/>
        </w:rPr>
        <w:t>5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182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 xml:space="preserve">(2) معالم العلماء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لابن شهرآشوب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117 رقم 779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 الحديث</w:t>
      </w:r>
      <w:r w:rsidR="00AB6AB8" w:rsidRPr="000E05E4">
        <w:rPr>
          <w:rtl/>
        </w:rPr>
        <w:t xml:space="preserve"> </w:t>
      </w:r>
      <w:r w:rsidR="001E6B71" w:rsidRPr="000E05E4">
        <w:rPr>
          <w:rtl/>
        </w:rPr>
        <w:br/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165 رقم 11607</w:t>
      </w:r>
      <w:r w:rsidR="00F26704" w:rsidRPr="000E05E4">
        <w:rPr>
          <w:rtl/>
        </w:rPr>
        <w:t xml:space="preserve"> .</w:t>
      </w: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الشيخ الطوسي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1E6B71">
        <w:rPr>
          <w:rtl/>
        </w:rPr>
        <w:t>ّ</w:t>
      </w:r>
      <w:r w:rsidRPr="000509AA">
        <w:rPr>
          <w:rtl/>
        </w:rPr>
        <w:t>ى</w:t>
      </w:r>
      <w:r w:rsidR="001E6B71" w:rsidRPr="00B2039A">
        <w:rPr>
          <w:rtl/>
        </w:rPr>
        <w:t>ٰ</w:t>
      </w:r>
      <w:r w:rsidRPr="000509AA">
        <w:rPr>
          <w:rtl/>
        </w:rPr>
        <w:t xml:space="preserve"> سنة 460 ه</w:t>
      </w:r>
      <w:r w:rsidR="001E6B71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CF2E19" w:rsidRDefault="000509AA" w:rsidP="00CF2E19">
      <w:pPr>
        <w:rPr>
          <w:rStyle w:val="rfdBold2"/>
          <w:rtl/>
        </w:rPr>
      </w:pPr>
      <w:r w:rsidRPr="00CF2E19">
        <w:rPr>
          <w:rStyle w:val="rfdBold2"/>
          <w:rtl/>
        </w:rPr>
        <w:t>له في التاريخ :</w:t>
      </w:r>
    </w:p>
    <w:p w:rsidR="000509AA" w:rsidRPr="000509AA" w:rsidRDefault="000509AA" w:rsidP="001E6B71">
      <w:pPr>
        <w:rPr>
          <w:rtl/>
        </w:rPr>
      </w:pPr>
      <w:r w:rsidRPr="000509AA">
        <w:rPr>
          <w:rtl/>
        </w:rPr>
        <w:t xml:space="preserve">الملاحم والفتن وما أصاب السلف ويصيب الخلف من المحن </w:t>
      </w:r>
      <w:r w:rsidR="001E6B71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والذي يدخل في التاريخ من هذا الكتاب هو القسم الأوسط الخاص</w:t>
      </w:r>
      <w:r w:rsidR="001E6B71">
        <w:rPr>
          <w:rtl/>
        </w:rPr>
        <w:t>ّ</w:t>
      </w:r>
      <w:r w:rsidRPr="000509AA">
        <w:rPr>
          <w:rtl/>
        </w:rPr>
        <w:t xml:space="preserve"> بذ</w:t>
      </w:r>
      <w:r w:rsidR="001E6B71">
        <w:rPr>
          <w:rtl/>
        </w:rPr>
        <w:t>ِ</w:t>
      </w:r>
      <w:r w:rsidRPr="000509AA">
        <w:rPr>
          <w:rtl/>
        </w:rPr>
        <w:t>كر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 أصاب السلف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181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1E6B71">
        <w:rPr>
          <w:rtl/>
        </w:rPr>
        <w:t>ّ</w:t>
      </w:r>
      <w:r w:rsidRPr="000509AA">
        <w:rPr>
          <w:rtl/>
        </w:rPr>
        <w:t>د بن مبش</w:t>
      </w:r>
      <w:r w:rsidR="001E6B71">
        <w:rPr>
          <w:rtl/>
        </w:rPr>
        <w:t>ّ</w:t>
      </w:r>
      <w:r w:rsidRPr="000509AA">
        <w:rPr>
          <w:rtl/>
        </w:rPr>
        <w:t xml:space="preserve">ر </w:t>
      </w:r>
      <w:r w:rsidR="008100A7">
        <w:rPr>
          <w:rtl/>
        </w:rPr>
        <w:t>(</w:t>
      </w:r>
      <w:r w:rsidR="00CF2E19">
        <w:rPr>
          <w:rtl/>
        </w:rPr>
        <w:t xml:space="preserve"> </w:t>
      </w:r>
      <w:r w:rsidRPr="000509AA">
        <w:rPr>
          <w:rtl/>
        </w:rPr>
        <w:t>ق 2</w:t>
      </w:r>
      <w:r w:rsidR="00CF2E19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1E6B71">
      <w:pPr>
        <w:rPr>
          <w:rtl/>
        </w:rPr>
      </w:pPr>
      <w:r w:rsidRPr="000509AA">
        <w:rPr>
          <w:rtl/>
        </w:rPr>
        <w:t>ويلق</w:t>
      </w:r>
      <w:r w:rsidR="001E6B71">
        <w:rPr>
          <w:rtl/>
        </w:rPr>
        <w:t>ّ</w:t>
      </w:r>
      <w:r w:rsidRPr="000509AA">
        <w:rPr>
          <w:rtl/>
        </w:rPr>
        <w:t xml:space="preserve">ب : </w:t>
      </w:r>
      <w:r w:rsidR="008767F4" w:rsidRPr="000509AA">
        <w:rPr>
          <w:rtl/>
        </w:rPr>
        <w:t>«</w:t>
      </w:r>
      <w:r w:rsidR="00CF2E19">
        <w:rPr>
          <w:rtl/>
        </w:rPr>
        <w:t xml:space="preserve"> </w:t>
      </w:r>
      <w:r w:rsidRPr="000509AA">
        <w:rPr>
          <w:rtl/>
        </w:rPr>
        <w:t>حبيش</w:t>
      </w:r>
      <w:r w:rsidR="00CF2E19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="001E6B71">
        <w:rPr>
          <w:rtl/>
        </w:rPr>
        <w:t>؛</w:t>
      </w:r>
      <w:r w:rsidRPr="000509AA">
        <w:rPr>
          <w:rtl/>
        </w:rPr>
        <w:t xml:space="preserve"> روى</w:t>
      </w:r>
      <w:r w:rsidR="001E6B71" w:rsidRPr="00B2039A">
        <w:rPr>
          <w:rtl/>
        </w:rPr>
        <w:t>ٰ</w:t>
      </w:r>
      <w:r w:rsidRPr="000509AA">
        <w:rPr>
          <w:rtl/>
        </w:rPr>
        <w:t xml:space="preserve"> عن الإمام محم</w:t>
      </w:r>
      <w:r w:rsidR="001E6B71">
        <w:rPr>
          <w:rtl/>
        </w:rPr>
        <w:t>ّ</w:t>
      </w:r>
      <w:r w:rsidRPr="000509AA">
        <w:rPr>
          <w:rtl/>
        </w:rPr>
        <w:t>د الباقر بن علي</w:t>
      </w:r>
      <w:r w:rsidR="001E6B71">
        <w:rPr>
          <w:rtl/>
        </w:rPr>
        <w:t>ّ</w:t>
      </w:r>
      <w:r w:rsidRPr="000509AA">
        <w:rPr>
          <w:rtl/>
        </w:rPr>
        <w:t xml:space="preserve">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الحسين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CF2E19" w:rsidRDefault="000509AA" w:rsidP="00CF2E19">
      <w:pPr>
        <w:rPr>
          <w:rStyle w:val="rfdBold2"/>
          <w:rtl/>
        </w:rPr>
      </w:pPr>
      <w:r w:rsidRPr="00CF2E19">
        <w:rPr>
          <w:rStyle w:val="rfdBold2"/>
          <w:rtl/>
        </w:rPr>
        <w:t>له في التاريخ :</w:t>
      </w:r>
    </w:p>
    <w:p w:rsidR="000509AA" w:rsidRPr="000509AA" w:rsidRDefault="000509AA" w:rsidP="001E6B71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أخبار السلف </w:t>
      </w:r>
      <w:r w:rsidR="001E6B71">
        <w:rPr>
          <w:rtl/>
        </w:rPr>
        <w:t>؛</w:t>
      </w:r>
      <w:r w:rsidRPr="000509AA">
        <w:rPr>
          <w:rtl/>
        </w:rPr>
        <w:t xml:space="preserve"> قال النجاشي : كتاب كبير حسن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كتاب جمل وصي</w:t>
      </w:r>
      <w:r w:rsidR="001E6B71">
        <w:rPr>
          <w:rtl/>
        </w:rPr>
        <w:t>ّ</w:t>
      </w:r>
      <w:r w:rsidRPr="000509AA">
        <w:rPr>
          <w:rtl/>
        </w:rPr>
        <w:t>ة محم</w:t>
      </w:r>
      <w:r w:rsidR="001E6B71">
        <w:rPr>
          <w:rtl/>
        </w:rPr>
        <w:t>ّ</w:t>
      </w:r>
      <w:r w:rsidRPr="000509AA">
        <w:rPr>
          <w:rtl/>
        </w:rPr>
        <w:t>د بن الحنفية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182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1E6B71">
        <w:rPr>
          <w:rtl/>
        </w:rPr>
        <w:t>ّ</w:t>
      </w:r>
      <w:r w:rsidRPr="000509AA">
        <w:rPr>
          <w:rtl/>
        </w:rPr>
        <w:t>د بن محم</w:t>
      </w:r>
      <w:r w:rsidR="001E6B71">
        <w:rPr>
          <w:rtl/>
        </w:rPr>
        <w:t>ّ</w:t>
      </w:r>
      <w:r w:rsidRPr="000509AA">
        <w:rPr>
          <w:rtl/>
        </w:rPr>
        <w:t xml:space="preserve">د بن عبد الله </w:t>
      </w:r>
      <w:r w:rsidR="008100A7">
        <w:rPr>
          <w:rtl/>
        </w:rPr>
        <w:t>(</w:t>
      </w:r>
      <w:r w:rsidR="00CF2E19">
        <w:rPr>
          <w:rtl/>
        </w:rPr>
        <w:t xml:space="preserve"> </w:t>
      </w:r>
      <w:r w:rsidRPr="000509AA">
        <w:rPr>
          <w:rtl/>
        </w:rPr>
        <w:t>ق 6</w:t>
      </w:r>
      <w:r w:rsidR="00CF2E19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علي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وقيل : جد</w:t>
      </w:r>
      <w:r w:rsidR="001E6B71">
        <w:rPr>
          <w:rtl/>
        </w:rPr>
        <w:t>ّ</w:t>
      </w:r>
      <w:r w:rsidRPr="000509AA">
        <w:rPr>
          <w:rtl/>
        </w:rPr>
        <w:t>ه عبيد الله</w:t>
      </w:r>
      <w:r w:rsidR="00F26704">
        <w:rPr>
          <w:rtl/>
        </w:rPr>
        <w:t xml:space="preserve"> .</w:t>
      </w:r>
    </w:p>
    <w:p w:rsidR="000509AA" w:rsidRPr="00CF2E19" w:rsidRDefault="000509AA" w:rsidP="00CF2E19">
      <w:pPr>
        <w:rPr>
          <w:rStyle w:val="rfdBold2"/>
          <w:rtl/>
        </w:rPr>
      </w:pPr>
      <w:r w:rsidRPr="00CF2E19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أخبار عيون بني هاشم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فضل قريش على</w:t>
      </w:r>
      <w:r w:rsidR="001E6B71" w:rsidRPr="00B2039A">
        <w:rPr>
          <w:rtl/>
        </w:rPr>
        <w:t>ٰ</w:t>
      </w:r>
      <w:r w:rsidRPr="000509AA">
        <w:rPr>
          <w:rtl/>
        </w:rPr>
        <w:t xml:space="preserve"> كاف</w:t>
      </w:r>
      <w:r w:rsidR="001E6B71">
        <w:rPr>
          <w:rtl/>
        </w:rPr>
        <w:t>ّ</w:t>
      </w:r>
      <w:r w:rsidRPr="000509AA">
        <w:rPr>
          <w:rtl/>
        </w:rPr>
        <w:t>ة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الفهرست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للشيخ الطوسي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235 رقم 704 </w:t>
      </w:r>
      <w:r w:rsidR="001E6B71" w:rsidRPr="000E05E4">
        <w:rPr>
          <w:rtl/>
        </w:rPr>
        <w:t>؛</w:t>
      </w:r>
      <w:r w:rsidRPr="000E05E4">
        <w:rPr>
          <w:rtl/>
        </w:rPr>
        <w:t xml:space="preserve"> وفي الطبعة القديمة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155 رقم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 xml:space="preserve">690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ميس</w:t>
      </w:r>
      <w:r w:rsidR="001E6B71" w:rsidRPr="000E05E4">
        <w:rPr>
          <w:rtl/>
        </w:rPr>
        <w:t>ّ</w:t>
      </w:r>
      <w:r w:rsidRPr="000E05E4">
        <w:rPr>
          <w:rtl/>
        </w:rPr>
        <w:t>ر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رجال النجاشي : 146 رقم 379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معالم العلماء : 111 رقم 760</w:t>
      </w:r>
      <w:r w:rsidR="00C51724" w:rsidRPr="000E05E4">
        <w:rPr>
          <w:rtl/>
        </w:rPr>
        <w:t xml:space="preserve"> ،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معجم رجال 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183 رقم 11662 ورقم 11663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معالم العلماء : 117 رقم 782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 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198 رقم 11701</w:t>
      </w:r>
      <w:r w:rsidR="00F26704" w:rsidRPr="000E05E4">
        <w:rPr>
          <w:rtl/>
        </w:rPr>
        <w:t xml:space="preserve"> .</w:t>
      </w:r>
    </w:p>
    <w:p w:rsidR="00C31FD3" w:rsidRDefault="00C31FD3" w:rsidP="000509AA">
      <w:pPr>
        <w:rPr>
          <w:rtl/>
        </w:rPr>
        <w:sectPr w:rsidR="00C31FD3" w:rsidSect="00600DF3">
          <w:headerReference w:type="even" r:id="rId144"/>
          <w:headerReference w:type="default" r:id="rId145"/>
          <w:headerReference w:type="first" r:id="rId14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فضائل أهل بيت رسول الله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183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2F6093">
        <w:rPr>
          <w:rtl/>
        </w:rPr>
        <w:t>ّ</w:t>
      </w:r>
      <w:r w:rsidRPr="000509AA">
        <w:rPr>
          <w:rtl/>
        </w:rPr>
        <w:t>د بن محم</w:t>
      </w:r>
      <w:r w:rsidR="002F6093">
        <w:rPr>
          <w:rtl/>
        </w:rPr>
        <w:t>ّ</w:t>
      </w:r>
      <w:r w:rsidRPr="000509AA">
        <w:rPr>
          <w:rtl/>
        </w:rPr>
        <w:t xml:space="preserve">د العبيدلي </w:t>
      </w:r>
      <w:r w:rsidR="008100A7">
        <w:rPr>
          <w:rtl/>
        </w:rPr>
        <w:t>(</w:t>
      </w:r>
      <w:r w:rsidR="00CF2E19">
        <w:rPr>
          <w:rtl/>
        </w:rPr>
        <w:t xml:space="preserve"> </w:t>
      </w:r>
      <w:r w:rsidRPr="000509AA">
        <w:rPr>
          <w:rtl/>
        </w:rPr>
        <w:t>ت 435 ه</w:t>
      </w:r>
      <w:r w:rsidR="002F6093">
        <w:rPr>
          <w:rtl/>
        </w:rPr>
        <w:t>ـ</w:t>
      </w:r>
      <w:r w:rsidR="00CF2E19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الحسن محم</w:t>
      </w:r>
      <w:r w:rsidR="002F6093">
        <w:rPr>
          <w:rtl/>
        </w:rPr>
        <w:t>ّ</w:t>
      </w:r>
      <w:r w:rsidRPr="000509AA">
        <w:rPr>
          <w:rtl/>
        </w:rPr>
        <w:t>د بن أبي جعفر محم</w:t>
      </w:r>
      <w:r w:rsidR="002F6093">
        <w:rPr>
          <w:rtl/>
        </w:rPr>
        <w:t>ّ</w:t>
      </w:r>
      <w:r w:rsidRPr="000509AA">
        <w:rPr>
          <w:rtl/>
        </w:rPr>
        <w:t>د بن علي بن الحسن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إبراهيم بن علي الصالح بن عبيد الله الأعرج بن الحسين الأصغر ابن الإمام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</w:t>
      </w:r>
      <w:r w:rsidR="002F6093">
        <w:rPr>
          <w:rtl/>
        </w:rPr>
        <w:t>ّ</w:t>
      </w:r>
      <w:r w:rsidRPr="000509AA">
        <w:rPr>
          <w:rtl/>
        </w:rPr>
        <w:t xml:space="preserve"> بن الحسين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ويعرف بشيخ الشرف وقوام الشرف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صاحب الصندوق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عالم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أديب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صادق كريم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حد</w:t>
      </w:r>
      <w:r w:rsidR="002F6093">
        <w:rPr>
          <w:rtl/>
        </w:rPr>
        <w:t>ّ</w:t>
      </w:r>
      <w:r w:rsidRPr="000509AA">
        <w:rPr>
          <w:rtl/>
        </w:rPr>
        <w:t>ث عن الشريف أبي محم</w:t>
      </w:r>
      <w:r w:rsidR="002F6093">
        <w:rPr>
          <w:rtl/>
        </w:rPr>
        <w:t>ّ</w:t>
      </w:r>
      <w:r w:rsidRPr="000509AA">
        <w:rPr>
          <w:rtl/>
        </w:rPr>
        <w:t>د الحسن ابن أخي طاهر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2F6093">
        <w:rPr>
          <w:rtl/>
        </w:rPr>
        <w:t>ّ</w:t>
      </w:r>
      <w:r w:rsidRPr="000509AA">
        <w:rPr>
          <w:rtl/>
        </w:rPr>
        <w:t>ى</w:t>
      </w:r>
      <w:r w:rsidR="002F6093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سنة 358 ه</w:t>
      </w:r>
      <w:r w:rsidR="002F6093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وعم</w:t>
      </w:r>
      <w:r w:rsidR="002F6093">
        <w:rPr>
          <w:rtl/>
        </w:rPr>
        <w:t>ّ</w:t>
      </w:r>
      <w:r w:rsidRPr="000509AA">
        <w:rPr>
          <w:rtl/>
        </w:rPr>
        <w:t>ر طويلا</w:t>
      </w:r>
      <w:r w:rsidR="002F6093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CF2E19" w:rsidRDefault="000509AA" w:rsidP="00CF2E19">
      <w:pPr>
        <w:rPr>
          <w:rStyle w:val="rfdBold2"/>
          <w:rtl/>
        </w:rPr>
      </w:pPr>
      <w:r w:rsidRPr="00CF2E19">
        <w:rPr>
          <w:rStyle w:val="rfdBold2"/>
          <w:rtl/>
        </w:rPr>
        <w:t>له في التاريخ :</w:t>
      </w:r>
    </w:p>
    <w:p w:rsidR="000509AA" w:rsidRPr="000509AA" w:rsidRDefault="000509AA" w:rsidP="002F6093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مقد</w:t>
      </w:r>
      <w:r w:rsidR="002F6093">
        <w:rPr>
          <w:rtl/>
        </w:rPr>
        <w:t>ّ</w:t>
      </w:r>
      <w:r w:rsidRPr="000509AA">
        <w:rPr>
          <w:rtl/>
        </w:rPr>
        <w:t xml:space="preserve">مة في النسب </w:t>
      </w:r>
      <w:r w:rsidR="002F6093">
        <w:rPr>
          <w:rtl/>
        </w:rPr>
        <w:t>؛</w:t>
      </w:r>
      <w:r w:rsidRPr="000509AA">
        <w:rPr>
          <w:rtl/>
        </w:rPr>
        <w:t xml:space="preserve"> قال صاحب </w:t>
      </w:r>
      <w:r w:rsidRPr="00C91987">
        <w:rPr>
          <w:rStyle w:val="rfdBold2"/>
          <w:rtl/>
        </w:rPr>
        <w:t>عمدة الطالب</w:t>
      </w:r>
      <w:r w:rsidRPr="000509AA">
        <w:rPr>
          <w:rtl/>
        </w:rPr>
        <w:t xml:space="preserve"> : أو</w:t>
      </w:r>
      <w:r w:rsidR="002F6093">
        <w:rPr>
          <w:rtl/>
        </w:rPr>
        <w:t>ّ</w:t>
      </w:r>
      <w:r w:rsidRPr="000509AA">
        <w:rPr>
          <w:rtl/>
        </w:rPr>
        <w:t>ل ما قرأت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علم النسب هذه المقد</w:t>
      </w:r>
      <w:r w:rsidR="002F6093">
        <w:rPr>
          <w:rtl/>
        </w:rPr>
        <w:t>ّ</w:t>
      </w:r>
      <w:r w:rsidRPr="000509AA">
        <w:rPr>
          <w:rtl/>
        </w:rPr>
        <w:t>مة</w:t>
      </w:r>
      <w:r w:rsidR="00F26704">
        <w:rPr>
          <w:rtl/>
        </w:rPr>
        <w:t xml:space="preserve"> .</w:t>
      </w:r>
    </w:p>
    <w:p w:rsidR="000509AA" w:rsidRPr="000509AA" w:rsidRDefault="000509AA" w:rsidP="002F6093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تهذيب الأنساب ونهاية الأعقاب </w:t>
      </w:r>
      <w:r w:rsidR="002F6093">
        <w:rPr>
          <w:rtl/>
        </w:rPr>
        <w:t>؛</w:t>
      </w:r>
      <w:r w:rsidRPr="000509AA">
        <w:rPr>
          <w:rtl/>
        </w:rPr>
        <w:t xml:space="preserve"> منه نسخة كتبت سنة 969 ه</w:t>
      </w:r>
      <w:r w:rsidR="002F6093">
        <w:rPr>
          <w:rtl/>
        </w:rPr>
        <w:t>ـ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بخط</w:t>
      </w:r>
      <w:r w:rsidR="002F6093">
        <w:rPr>
          <w:rtl/>
        </w:rPr>
        <w:t>ّ</w:t>
      </w:r>
      <w:r w:rsidRPr="000509AA">
        <w:rPr>
          <w:rtl/>
        </w:rPr>
        <w:t xml:space="preserve"> محم</w:t>
      </w:r>
      <w:r w:rsidR="002F6093">
        <w:rPr>
          <w:rtl/>
        </w:rPr>
        <w:t>ّ</w:t>
      </w:r>
      <w:r w:rsidRPr="000509AA">
        <w:rPr>
          <w:rtl/>
        </w:rPr>
        <w:t>د بن علي بن أسد الحل</w:t>
      </w:r>
      <w:r w:rsidR="002F6093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فيها نواقص كثيرة</w:t>
      </w:r>
      <w:r w:rsidR="00F26704">
        <w:rPr>
          <w:rtl/>
        </w:rPr>
        <w:t xml:space="preserve"> .</w:t>
      </w:r>
    </w:p>
    <w:p w:rsidR="000509AA" w:rsidRPr="00CF2E19" w:rsidRDefault="000509AA" w:rsidP="00CF2E19">
      <w:pPr>
        <w:rPr>
          <w:rStyle w:val="rfdLineChar"/>
          <w:rtl/>
          <w:lang w:bidi="ar-SA"/>
        </w:rPr>
      </w:pPr>
      <w:r w:rsidRPr="000509AA">
        <w:rPr>
          <w:rtl/>
        </w:rPr>
        <w:t>ذكر في أو</w:t>
      </w:r>
      <w:r w:rsidR="002F6093">
        <w:rPr>
          <w:rtl/>
        </w:rPr>
        <w:t>ّ</w:t>
      </w:r>
      <w:r w:rsidRPr="000509AA">
        <w:rPr>
          <w:rtl/>
        </w:rPr>
        <w:t xml:space="preserve">له : </w:t>
      </w:r>
      <w:r w:rsidR="00C91987">
        <w:rPr>
          <w:rtl/>
        </w:rPr>
        <w:t>«</w:t>
      </w:r>
      <w:r w:rsidR="00CF2E19">
        <w:rPr>
          <w:rtl/>
        </w:rPr>
        <w:t xml:space="preserve"> </w:t>
      </w:r>
      <w:r w:rsidRPr="000509AA">
        <w:rPr>
          <w:rtl/>
        </w:rPr>
        <w:t>باب ذكر أسماء أوائل القبائل من قريش وأ</w:t>
      </w:r>
      <w:r w:rsidR="002F6093">
        <w:rPr>
          <w:rtl/>
        </w:rPr>
        <w:t>ُ</w:t>
      </w:r>
      <w:r w:rsidRPr="000509AA">
        <w:rPr>
          <w:rtl/>
        </w:rPr>
        <w:t>صولها</w:t>
      </w:r>
      <w:r w:rsidR="00CF2E19">
        <w:rPr>
          <w:rtl/>
        </w:rPr>
        <w:t xml:space="preserve"> </w:t>
      </w:r>
      <w:r w:rsidR="00CF2E19">
        <w:rPr>
          <w:rtl/>
        </w:rPr>
        <w:br/>
      </w:r>
      <w:r w:rsidRPr="00CF2E19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وقد ذكر ابن الفوطي ع</w:t>
      </w:r>
      <w:r w:rsidR="002F6093" w:rsidRPr="000E05E4">
        <w:rPr>
          <w:rtl/>
        </w:rPr>
        <w:t>َ</w:t>
      </w:r>
      <w:r w:rsidRPr="000E05E4">
        <w:rPr>
          <w:rtl/>
        </w:rPr>
        <w:t>لما</w:t>
      </w:r>
      <w:r w:rsidR="002F6093" w:rsidRPr="000E05E4">
        <w:rPr>
          <w:rtl/>
        </w:rPr>
        <w:t>ً</w:t>
      </w:r>
      <w:r w:rsidRPr="000E05E4">
        <w:rPr>
          <w:rtl/>
        </w:rPr>
        <w:t xml:space="preserve"> مطابقا</w:t>
      </w:r>
      <w:r w:rsidR="002F6093" w:rsidRPr="000E05E4">
        <w:rPr>
          <w:rtl/>
        </w:rPr>
        <w:t>ً</w:t>
      </w:r>
      <w:r w:rsidRPr="000E05E4">
        <w:rPr>
          <w:rtl/>
        </w:rPr>
        <w:t xml:space="preserve"> لصاحب الترجمة في الاسم و</w:t>
      </w:r>
      <w:r w:rsidR="002F6093" w:rsidRPr="000E05E4">
        <w:rPr>
          <w:rtl/>
        </w:rPr>
        <w:t>ٱ</w:t>
      </w:r>
      <w:r w:rsidRPr="000E05E4">
        <w:rPr>
          <w:rtl/>
        </w:rPr>
        <w:t>سم الأب واللقب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والنسب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فرب</w:t>
      </w:r>
      <w:r w:rsidR="002F6093" w:rsidRPr="000E05E4">
        <w:rPr>
          <w:rtl/>
        </w:rPr>
        <w:t>ّ</w:t>
      </w:r>
      <w:r w:rsidRPr="000E05E4">
        <w:rPr>
          <w:rtl/>
        </w:rPr>
        <w:t>ما وقع بينهما خلط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لا سي</w:t>
      </w:r>
      <w:r w:rsidR="002F6093" w:rsidRPr="000E05E4">
        <w:rPr>
          <w:rtl/>
        </w:rPr>
        <w:t>ّ</w:t>
      </w:r>
      <w:r w:rsidRPr="000E05E4">
        <w:rPr>
          <w:rtl/>
        </w:rPr>
        <w:t>ما عند الاختصار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وهو : قوام الشرف</w:t>
      </w:r>
      <w:r w:rsidR="00C51724" w:rsidRPr="000E05E4">
        <w:rPr>
          <w:rtl/>
        </w:rPr>
        <w:t xml:space="preserve"> ،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أبو الفتح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محم</w:t>
      </w:r>
      <w:r w:rsidR="002F6093" w:rsidRPr="000E05E4">
        <w:rPr>
          <w:rtl/>
        </w:rPr>
        <w:t>ّ</w:t>
      </w:r>
      <w:r w:rsidRPr="000E05E4">
        <w:rPr>
          <w:rtl/>
        </w:rPr>
        <w:t>د بن محم</w:t>
      </w:r>
      <w:r w:rsidR="002F6093" w:rsidRPr="000E05E4">
        <w:rPr>
          <w:rtl/>
        </w:rPr>
        <w:t>ّ</w:t>
      </w:r>
      <w:r w:rsidRPr="000E05E4">
        <w:rPr>
          <w:rtl/>
        </w:rPr>
        <w:t>د بن محم</w:t>
      </w:r>
      <w:r w:rsidR="002F6093" w:rsidRPr="000E05E4">
        <w:rPr>
          <w:rtl/>
        </w:rPr>
        <w:t>ّ</w:t>
      </w:r>
      <w:r w:rsidRPr="000E05E4">
        <w:rPr>
          <w:rtl/>
        </w:rPr>
        <w:t>د الأشتري العبيدلي النقيب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rPr>
          <w:rStyle w:val="rfdFootnote"/>
          <w:rtl/>
        </w:rPr>
      </w:pPr>
      <w:r w:rsidRPr="000E05E4">
        <w:rPr>
          <w:rStyle w:val="rfdFootnote"/>
          <w:rtl/>
        </w:rPr>
        <w:t>انظر : مجمع الآداب</w:t>
      </w:r>
      <w:r w:rsidR="00C91987" w:rsidRPr="000E05E4">
        <w:rPr>
          <w:rStyle w:val="rfdFootnote"/>
          <w:rtl/>
        </w:rPr>
        <w:t xml:space="preserve"> </w:t>
      </w:r>
      <w:r w:rsidR="00294847" w:rsidRPr="000E05E4">
        <w:rPr>
          <w:rStyle w:val="rfdFootnote"/>
          <w:rtl/>
        </w:rPr>
        <w:t>ـ</w:t>
      </w:r>
      <w:r w:rsidRPr="000E05E4">
        <w:rPr>
          <w:rStyle w:val="rfdFootnote"/>
          <w:rtl/>
        </w:rPr>
        <w:t xml:space="preserve"> لابن الفوطي</w:t>
      </w:r>
      <w:r w:rsidR="00C91987" w:rsidRPr="000E05E4">
        <w:rPr>
          <w:rStyle w:val="rfdFootnote"/>
          <w:rtl/>
        </w:rPr>
        <w:t xml:space="preserve"> </w:t>
      </w:r>
      <w:r w:rsidR="00294847" w:rsidRPr="000E05E4">
        <w:rPr>
          <w:rStyle w:val="rfdFootnote"/>
          <w:rtl/>
        </w:rPr>
        <w:t>ـ</w:t>
      </w:r>
      <w:r w:rsidR="00AB6AB8" w:rsidRPr="000E05E4">
        <w:rPr>
          <w:rStyle w:val="rfdFootnote"/>
          <w:rtl/>
        </w:rPr>
        <w:t xml:space="preserve"> </w:t>
      </w:r>
      <w:r w:rsidRPr="000E05E4">
        <w:rPr>
          <w:rStyle w:val="rfdFootnote"/>
          <w:rtl/>
        </w:rPr>
        <w:t>3</w:t>
      </w:r>
      <w:r w:rsidR="007A060E" w:rsidRPr="000E05E4">
        <w:rPr>
          <w:rStyle w:val="rfdFootnote"/>
          <w:rtl/>
        </w:rPr>
        <w:t xml:space="preserve"> / </w:t>
      </w:r>
      <w:r w:rsidRPr="000E05E4">
        <w:rPr>
          <w:rStyle w:val="rfdFootnote"/>
          <w:rtl/>
        </w:rPr>
        <w:t>535 رقم 3143</w:t>
      </w:r>
      <w:r w:rsidR="00C51724" w:rsidRPr="000E05E4">
        <w:rPr>
          <w:rStyle w:val="rfdFootnote"/>
          <w:rtl/>
        </w:rPr>
        <w:t xml:space="preserve"> ،</w:t>
      </w:r>
      <w:r w:rsidRPr="000E05E4">
        <w:rPr>
          <w:rStyle w:val="rfdFootnote"/>
          <w:rtl/>
        </w:rPr>
        <w:t xml:space="preserve"> عمدة الطالب :</w:t>
      </w:r>
      <w:r w:rsidR="00444449" w:rsidRPr="000E05E4">
        <w:rPr>
          <w:rStyle w:val="rfdFootnote"/>
          <w:rtl/>
        </w:rPr>
        <w:t xml:space="preserve"> </w:t>
      </w:r>
      <w:r w:rsidR="00444449" w:rsidRPr="000E05E4">
        <w:rPr>
          <w:rStyle w:val="rfdFootnote"/>
          <w:rtl/>
        </w:rPr>
        <w:br/>
      </w:r>
      <w:r w:rsidRPr="000E05E4">
        <w:rPr>
          <w:rStyle w:val="rfdFootnote"/>
          <w:rtl/>
        </w:rPr>
        <w:t>332</w:t>
      </w:r>
      <w:r w:rsidR="00C51724" w:rsidRPr="000E05E4">
        <w:rPr>
          <w:rStyle w:val="rfdFootnote"/>
          <w:rtl/>
        </w:rPr>
        <w:t xml:space="preserve"> ،</w:t>
      </w:r>
      <w:r w:rsidRPr="000E05E4">
        <w:rPr>
          <w:rStyle w:val="rfdFootnote"/>
          <w:rtl/>
        </w:rPr>
        <w:t xml:space="preserve"> الذريعة</w:t>
      </w:r>
      <w:r w:rsidR="00AB6AB8" w:rsidRPr="000E05E4">
        <w:rPr>
          <w:rStyle w:val="rfdFootnote"/>
          <w:rtl/>
        </w:rPr>
        <w:t xml:space="preserve"> </w:t>
      </w:r>
      <w:r w:rsidRPr="000E05E4">
        <w:rPr>
          <w:rStyle w:val="rfdFootnote"/>
          <w:rtl/>
        </w:rPr>
        <w:t>4</w:t>
      </w:r>
      <w:r w:rsidR="007A060E" w:rsidRPr="000E05E4">
        <w:rPr>
          <w:rStyle w:val="rfdFootnote"/>
          <w:rtl/>
        </w:rPr>
        <w:t xml:space="preserve"> / </w:t>
      </w:r>
      <w:r w:rsidRPr="000E05E4">
        <w:rPr>
          <w:rStyle w:val="rfdFootnote"/>
          <w:rtl/>
        </w:rPr>
        <w:t xml:space="preserve">508 رقم 2272 </w:t>
      </w:r>
      <w:r w:rsidR="008767F4" w:rsidRPr="000E05E4">
        <w:rPr>
          <w:rStyle w:val="rfdFootnote"/>
          <w:rtl/>
        </w:rPr>
        <w:t>و</w:t>
      </w:r>
      <w:r w:rsidRPr="000E05E4">
        <w:rPr>
          <w:rStyle w:val="rfdFootnote"/>
          <w:rtl/>
        </w:rPr>
        <w:t>ج</w:t>
      </w:r>
      <w:r w:rsidR="00AB6AB8" w:rsidRPr="000E05E4">
        <w:rPr>
          <w:rStyle w:val="rfdFootnote"/>
          <w:rtl/>
        </w:rPr>
        <w:t xml:space="preserve"> </w:t>
      </w:r>
      <w:r w:rsidRPr="000E05E4">
        <w:rPr>
          <w:rStyle w:val="rfdFootnote"/>
          <w:rtl/>
        </w:rPr>
        <w:t>2</w:t>
      </w:r>
      <w:r w:rsidR="007A060E" w:rsidRPr="000E05E4">
        <w:rPr>
          <w:rStyle w:val="rfdFootnote"/>
          <w:rtl/>
        </w:rPr>
        <w:t xml:space="preserve"> / </w:t>
      </w:r>
      <w:r w:rsidRPr="000E05E4">
        <w:rPr>
          <w:rStyle w:val="rfdFootnote"/>
          <w:rtl/>
        </w:rPr>
        <w:t xml:space="preserve">374 رقم 1508 </w:t>
      </w:r>
      <w:r w:rsidR="008767F4" w:rsidRPr="000E05E4">
        <w:rPr>
          <w:rStyle w:val="rfdFootnote"/>
          <w:rtl/>
        </w:rPr>
        <w:t>و</w:t>
      </w:r>
      <w:r w:rsidRPr="000E05E4">
        <w:rPr>
          <w:rStyle w:val="rfdFootnote"/>
          <w:rtl/>
        </w:rPr>
        <w:t>ج</w:t>
      </w:r>
      <w:r w:rsidR="00AB6AB8" w:rsidRPr="000E05E4">
        <w:rPr>
          <w:rStyle w:val="rfdFootnote"/>
          <w:rtl/>
        </w:rPr>
        <w:t xml:space="preserve"> </w:t>
      </w:r>
      <w:r w:rsidRPr="000E05E4">
        <w:rPr>
          <w:rStyle w:val="rfdFootnote"/>
          <w:rtl/>
        </w:rPr>
        <w:t>11</w:t>
      </w:r>
      <w:r w:rsidR="007A060E" w:rsidRPr="000E05E4">
        <w:rPr>
          <w:rStyle w:val="rfdFootnote"/>
          <w:rtl/>
        </w:rPr>
        <w:t xml:space="preserve"> / </w:t>
      </w:r>
      <w:r w:rsidRPr="000E05E4">
        <w:rPr>
          <w:rStyle w:val="rfdFootnote"/>
          <w:rtl/>
        </w:rPr>
        <w:t>118 رقم 737</w:t>
      </w:r>
      <w:r w:rsidR="00AB6AB8" w:rsidRPr="000E05E4">
        <w:rPr>
          <w:rStyle w:val="rfdFootnote"/>
          <w:rtl/>
        </w:rPr>
        <w:t xml:space="preserve"> </w:t>
      </w:r>
      <w:r w:rsidR="002F6093" w:rsidRPr="000E05E4">
        <w:rPr>
          <w:rStyle w:val="rfdFootnote"/>
          <w:rtl/>
        </w:rPr>
        <w:br/>
      </w:r>
      <w:r w:rsidR="008767F4" w:rsidRPr="000E05E4">
        <w:rPr>
          <w:rStyle w:val="rfdFootnote"/>
          <w:rtl/>
        </w:rPr>
        <w:t>و</w:t>
      </w:r>
      <w:r w:rsidRPr="000E05E4">
        <w:rPr>
          <w:rStyle w:val="rfdFootnote"/>
          <w:rtl/>
        </w:rPr>
        <w:t>ج</w:t>
      </w:r>
      <w:r w:rsidR="00AB6AB8" w:rsidRPr="000E05E4">
        <w:rPr>
          <w:rStyle w:val="rfdFootnote"/>
          <w:rtl/>
        </w:rPr>
        <w:t xml:space="preserve"> </w:t>
      </w:r>
      <w:r w:rsidRPr="000E05E4">
        <w:rPr>
          <w:rStyle w:val="rfdFootnote"/>
          <w:rtl/>
        </w:rPr>
        <w:t>22</w:t>
      </w:r>
      <w:r w:rsidR="007A060E" w:rsidRPr="000E05E4">
        <w:rPr>
          <w:rStyle w:val="rfdFootnote"/>
          <w:rtl/>
        </w:rPr>
        <w:t xml:space="preserve"> / </w:t>
      </w:r>
      <w:r w:rsidRPr="000E05E4">
        <w:rPr>
          <w:rStyle w:val="rfdFootnote"/>
          <w:rtl/>
        </w:rPr>
        <w:t>90 رقم 212</w:t>
      </w:r>
      <w:r w:rsidR="00C51724" w:rsidRPr="000E05E4">
        <w:rPr>
          <w:rStyle w:val="rfdFootnote"/>
          <w:rtl/>
        </w:rPr>
        <w:t xml:space="preserve"> ،</w:t>
      </w:r>
      <w:r w:rsidRPr="000E05E4">
        <w:rPr>
          <w:rStyle w:val="rfdFootnote"/>
          <w:rtl/>
        </w:rPr>
        <w:t xml:space="preserve"> معجم أعلام الشيعة </w:t>
      </w:r>
      <w:r w:rsidR="00294847" w:rsidRPr="000E05E4">
        <w:rPr>
          <w:rStyle w:val="rfdFootnote"/>
          <w:rtl/>
        </w:rPr>
        <w:t>ـ</w:t>
      </w:r>
      <w:r w:rsidRPr="000E05E4">
        <w:rPr>
          <w:rStyle w:val="rfdFootnote"/>
          <w:rtl/>
        </w:rPr>
        <w:t xml:space="preserve"> للسي</w:t>
      </w:r>
      <w:r w:rsidR="002F6093" w:rsidRPr="000E05E4">
        <w:rPr>
          <w:rStyle w:val="rfdFootnote"/>
          <w:rtl/>
        </w:rPr>
        <w:t>ّ</w:t>
      </w:r>
      <w:r w:rsidRPr="000E05E4">
        <w:rPr>
          <w:rStyle w:val="rfdFootnote"/>
          <w:rtl/>
        </w:rPr>
        <w:t xml:space="preserve">د عبد العزيز الطباطبائي </w:t>
      </w:r>
      <w:r w:rsidRPr="000E05E4">
        <w:rPr>
          <w:rStyle w:val="rfdAlaem"/>
          <w:rtl/>
        </w:rPr>
        <w:t>قدس‌سره</w:t>
      </w:r>
      <w:r w:rsidRPr="000E05E4">
        <w:rPr>
          <w:rStyle w:val="rfdFootnote"/>
          <w:rtl/>
        </w:rPr>
        <w:t xml:space="preserve"> </w:t>
      </w:r>
      <w:r w:rsidR="00294847" w:rsidRPr="000E05E4">
        <w:rPr>
          <w:rStyle w:val="rfdFootnote"/>
          <w:rtl/>
        </w:rPr>
        <w:t>ـ</w:t>
      </w:r>
      <w:r w:rsidR="00AB6AB8" w:rsidRPr="000E05E4">
        <w:rPr>
          <w:rStyle w:val="rfdFootnote"/>
          <w:rtl/>
        </w:rPr>
        <w:t xml:space="preserve"> </w:t>
      </w:r>
      <w:r w:rsidR="002F6093" w:rsidRPr="000E05E4">
        <w:rPr>
          <w:rStyle w:val="rfdFootnote"/>
          <w:rtl/>
        </w:rPr>
        <w:br/>
      </w:r>
      <w:r w:rsidRPr="000E05E4">
        <w:rPr>
          <w:rStyle w:val="rfdFootnote"/>
          <w:rtl/>
        </w:rPr>
        <w:t>1</w:t>
      </w:r>
      <w:r w:rsidR="007A060E" w:rsidRPr="000E05E4">
        <w:rPr>
          <w:rStyle w:val="rfdFootnote"/>
          <w:rtl/>
        </w:rPr>
        <w:t xml:space="preserve"> / </w:t>
      </w:r>
      <w:r w:rsidRPr="000E05E4">
        <w:rPr>
          <w:rStyle w:val="rfdFootnote"/>
          <w:rtl/>
        </w:rPr>
        <w:t>422 رقم 580</w:t>
      </w:r>
      <w:r w:rsidR="00F26704" w:rsidRPr="000E05E4">
        <w:rPr>
          <w:rStyle w:val="rfdFootnote"/>
          <w:rtl/>
        </w:rPr>
        <w:t xml:space="preserve"> .</w:t>
      </w: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="00C91987">
        <w:rPr>
          <w:rtl/>
        </w:rPr>
        <w:lastRenderedPageBreak/>
        <w:t>وفروعها</w:t>
      </w:r>
      <w:r w:rsidR="004476AB">
        <w:rPr>
          <w:rtl/>
        </w:rPr>
        <w:t xml:space="preserve"> </w:t>
      </w:r>
      <w:r w:rsidR="00C91987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وبعده : </w:t>
      </w:r>
      <w:r w:rsidR="00C91987">
        <w:rPr>
          <w:rtl/>
        </w:rPr>
        <w:t>«</w:t>
      </w:r>
      <w:r w:rsidR="004476AB">
        <w:rPr>
          <w:rtl/>
        </w:rPr>
        <w:t xml:space="preserve"> </w:t>
      </w:r>
      <w:r w:rsidR="00C91987">
        <w:rPr>
          <w:rtl/>
        </w:rPr>
        <w:t>باب أسماء القبائل وبعض ألقابها</w:t>
      </w:r>
      <w:r w:rsidR="004476AB">
        <w:rPr>
          <w:rtl/>
        </w:rPr>
        <w:t xml:space="preserve"> </w:t>
      </w:r>
      <w:r w:rsidR="00C91987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A066FC">
        <w:rPr>
          <w:rtl/>
        </w:rPr>
        <w:t>ّ</w:t>
      </w:r>
      <w:r w:rsidRPr="000509AA">
        <w:rPr>
          <w:rtl/>
        </w:rPr>
        <w:t xml:space="preserve"> يذكر الأعقاب</w:t>
      </w:r>
      <w:r w:rsidR="00F26704">
        <w:rPr>
          <w:rtl/>
        </w:rPr>
        <w:t xml:space="preserve"> .</w:t>
      </w:r>
    </w:p>
    <w:p w:rsidR="000509AA" w:rsidRPr="000509AA" w:rsidRDefault="000509AA" w:rsidP="00A066FC">
      <w:pPr>
        <w:rPr>
          <w:rtl/>
        </w:rPr>
      </w:pPr>
      <w:r w:rsidRPr="000509AA">
        <w:rPr>
          <w:rtl/>
        </w:rPr>
        <w:t>وقد صن</w:t>
      </w:r>
      <w:r w:rsidR="00A066FC">
        <w:rPr>
          <w:rtl/>
        </w:rPr>
        <w:t>ّ</w:t>
      </w:r>
      <w:r w:rsidRPr="000509AA">
        <w:rPr>
          <w:rtl/>
        </w:rPr>
        <w:t>فه سنة 420 ه</w:t>
      </w:r>
      <w:r w:rsidR="00A066FC">
        <w:rPr>
          <w:rtl/>
        </w:rPr>
        <w:t>ـ</w:t>
      </w:r>
      <w:r w:rsidRPr="000509AA">
        <w:rPr>
          <w:rtl/>
        </w:rPr>
        <w:t xml:space="preserve"> </w:t>
      </w:r>
      <w:r w:rsidR="00A066FC">
        <w:rPr>
          <w:rtl/>
        </w:rPr>
        <w:t>؛</w:t>
      </w:r>
      <w:r w:rsidRPr="000509AA">
        <w:rPr>
          <w:rtl/>
        </w:rPr>
        <w:t xml:space="preserve"> فقد ذكر في ترجمته لنفسه : </w:t>
      </w:r>
      <w:r w:rsidR="008767F4" w:rsidRPr="000509AA">
        <w:rPr>
          <w:rtl/>
        </w:rPr>
        <w:t>«</w:t>
      </w:r>
      <w:r w:rsidR="004476AB">
        <w:rPr>
          <w:rtl/>
        </w:rPr>
        <w:t xml:space="preserve"> </w:t>
      </w:r>
      <w:r w:rsidRPr="000509AA">
        <w:rPr>
          <w:rtl/>
        </w:rPr>
        <w:t>ولم يعق</w:t>
      </w:r>
      <w:r w:rsidR="00A066FC">
        <w:rPr>
          <w:rtl/>
        </w:rPr>
        <w:t>ّ</w:t>
      </w:r>
      <w:r w:rsidRPr="000509AA">
        <w:rPr>
          <w:rtl/>
        </w:rPr>
        <w:t>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صاحب هذا الكتاب من الذكور أحدا</w:t>
      </w:r>
      <w:r w:rsidR="00A066FC">
        <w:rPr>
          <w:rtl/>
        </w:rPr>
        <w:t>ً</w:t>
      </w:r>
      <w:r w:rsidRPr="000509AA">
        <w:rPr>
          <w:rtl/>
        </w:rPr>
        <w:t xml:space="preserve"> إلى</w:t>
      </w:r>
      <w:r w:rsidR="00A066FC" w:rsidRPr="00B2039A">
        <w:rPr>
          <w:rtl/>
        </w:rPr>
        <w:t>ٰ</w:t>
      </w:r>
      <w:r w:rsidRPr="000509AA">
        <w:rPr>
          <w:rtl/>
        </w:rPr>
        <w:t xml:space="preserve"> آخر سنة عشرين وأربعمائة</w:t>
      </w:r>
      <w:r w:rsidR="004476AB"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وعن هذا الكتاب ينقل صاحب </w:t>
      </w:r>
      <w:r w:rsidRPr="00C91987">
        <w:rPr>
          <w:rStyle w:val="rfdBold2"/>
          <w:rtl/>
        </w:rPr>
        <w:t>رياض العلماء</w:t>
      </w:r>
      <w:r w:rsidRPr="000509AA">
        <w:rPr>
          <w:rtl/>
        </w:rPr>
        <w:t xml:space="preserve"> نسب الشريف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المرتضى</w:t>
      </w:r>
      <w:r w:rsidR="00A066FC" w:rsidRPr="00B2039A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ذكر له الطهراني كتابا</w:t>
      </w:r>
      <w:r w:rsidR="00A066FC">
        <w:rPr>
          <w:rtl/>
        </w:rPr>
        <w:t>ً</w:t>
      </w:r>
      <w:r w:rsidRPr="000509AA">
        <w:rPr>
          <w:rtl/>
        </w:rPr>
        <w:t xml:space="preserve"> بعنوان الأنساب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والظاهر أن</w:t>
      </w:r>
      <w:r w:rsidR="00A066FC">
        <w:rPr>
          <w:rtl/>
        </w:rPr>
        <w:t>ّ</w:t>
      </w:r>
      <w:r w:rsidRPr="000509AA">
        <w:rPr>
          <w:rtl/>
        </w:rPr>
        <w:t>هما واحد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نقل عنه السي</w:t>
      </w:r>
      <w:r w:rsidR="00A066FC">
        <w:rPr>
          <w:rtl/>
        </w:rPr>
        <w:t>ّ</w:t>
      </w:r>
      <w:r w:rsidRPr="000509AA">
        <w:rPr>
          <w:rtl/>
        </w:rPr>
        <w:t>د أحمد بن محم</w:t>
      </w:r>
      <w:r w:rsidR="00A066FC">
        <w:rPr>
          <w:rtl/>
        </w:rPr>
        <w:t>ّ</w:t>
      </w:r>
      <w:r w:rsidRPr="000509AA">
        <w:rPr>
          <w:rtl/>
        </w:rPr>
        <w:t>د بن المهن</w:t>
      </w:r>
      <w:r w:rsidR="00A066FC">
        <w:rPr>
          <w:rtl/>
        </w:rPr>
        <w:t>ّ</w:t>
      </w:r>
      <w:r w:rsidRPr="000509AA">
        <w:rPr>
          <w:rtl/>
        </w:rPr>
        <w:t xml:space="preserve">ا العبيدلي في كتابه </w:t>
      </w:r>
      <w:r w:rsidRPr="00C91987">
        <w:rPr>
          <w:rStyle w:val="rfdBold2"/>
          <w:rtl/>
        </w:rPr>
        <w:t>التذكرة في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C91987">
        <w:rPr>
          <w:rStyle w:val="rfdBold2"/>
          <w:rtl/>
        </w:rPr>
        <w:t>النسب</w:t>
      </w:r>
      <w:r w:rsidR="00F26704">
        <w:rPr>
          <w:rtl/>
        </w:rPr>
        <w:t xml:space="preserve"> .</w:t>
      </w:r>
    </w:p>
    <w:p w:rsidR="000509AA" w:rsidRPr="000509AA" w:rsidRDefault="000509AA" w:rsidP="00A066FC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رسالة الانتصار لبني فاطمة الأبرار </w:t>
      </w:r>
      <w:r w:rsidR="00A066FC">
        <w:rPr>
          <w:rtl/>
        </w:rPr>
        <w:t>؛</w:t>
      </w:r>
      <w:r w:rsidRPr="000509AA">
        <w:rPr>
          <w:rtl/>
        </w:rPr>
        <w:t xml:space="preserve"> انتصر فيه لبعض العلوي</w:t>
      </w:r>
      <w:r w:rsidR="00A066FC">
        <w:rPr>
          <w:rtl/>
        </w:rPr>
        <w:t>ّ</w:t>
      </w:r>
      <w:r w:rsidRPr="000509AA">
        <w:rPr>
          <w:rtl/>
        </w:rPr>
        <w:t xml:space="preserve">ين </w:t>
      </w:r>
      <w:r w:rsidR="00A066FC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إذ بر</w:t>
      </w:r>
      <w:r w:rsidR="00A066FC">
        <w:rPr>
          <w:rtl/>
        </w:rPr>
        <w:t>ّ</w:t>
      </w:r>
      <w:r w:rsidRPr="000509AA">
        <w:rPr>
          <w:rtl/>
        </w:rPr>
        <w:t>أهم من التهم التي وج</w:t>
      </w:r>
      <w:r w:rsidR="00A066FC">
        <w:rPr>
          <w:rtl/>
        </w:rPr>
        <w:t>ّ</w:t>
      </w:r>
      <w:r w:rsidRPr="000509AA">
        <w:rPr>
          <w:rtl/>
        </w:rPr>
        <w:t>هها إليهم خصومهم حت</w:t>
      </w:r>
      <w:r w:rsidR="00A066FC">
        <w:rPr>
          <w:rtl/>
        </w:rPr>
        <w:t>ّ</w:t>
      </w:r>
      <w:r w:rsidRPr="000509AA">
        <w:rPr>
          <w:rtl/>
        </w:rPr>
        <w:t>ى</w:t>
      </w:r>
      <w:r w:rsidR="00A066FC" w:rsidRPr="00B2039A">
        <w:rPr>
          <w:rtl/>
        </w:rPr>
        <w:t>ٰ</w:t>
      </w:r>
      <w:r w:rsidRPr="000509AA">
        <w:rPr>
          <w:rtl/>
        </w:rPr>
        <w:t xml:space="preserve"> وسموهم بالأشرار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184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A066FC">
        <w:rPr>
          <w:rtl/>
        </w:rPr>
        <w:t>ّ</w:t>
      </w:r>
      <w:r w:rsidRPr="000509AA">
        <w:rPr>
          <w:rtl/>
        </w:rPr>
        <w:t>د بن محم</w:t>
      </w:r>
      <w:r w:rsidR="00A066FC">
        <w:rPr>
          <w:rtl/>
        </w:rPr>
        <w:t>ّ</w:t>
      </w:r>
      <w:r w:rsidRPr="000509AA">
        <w:rPr>
          <w:rtl/>
        </w:rPr>
        <w:t xml:space="preserve">د بن مانگديم الحسيني </w:t>
      </w:r>
      <w:r w:rsidR="008100A7">
        <w:rPr>
          <w:rtl/>
        </w:rPr>
        <w:t>(</w:t>
      </w:r>
      <w:r w:rsidR="004476AB">
        <w:rPr>
          <w:rtl/>
        </w:rPr>
        <w:t xml:space="preserve"> </w:t>
      </w:r>
      <w:r w:rsidRPr="000509AA">
        <w:rPr>
          <w:rtl/>
        </w:rPr>
        <w:t>ق 6</w:t>
      </w:r>
      <w:r w:rsidR="004476AB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السي</w:t>
      </w:r>
      <w:r w:rsidR="00A066FC">
        <w:rPr>
          <w:rtl/>
        </w:rPr>
        <w:t>ّ</w:t>
      </w:r>
      <w:r w:rsidRPr="000509AA">
        <w:rPr>
          <w:rtl/>
        </w:rPr>
        <w:t>د مجد الدين القم</w:t>
      </w:r>
      <w:r w:rsidR="007710E8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النس</w:t>
      </w:r>
      <w:r w:rsidR="007710E8">
        <w:rPr>
          <w:rtl/>
        </w:rPr>
        <w:t>ّ</w:t>
      </w:r>
      <w:r w:rsidRPr="000509AA">
        <w:rPr>
          <w:rtl/>
        </w:rPr>
        <w:t>ابة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كان أبوه وجد</w:t>
      </w:r>
      <w:r w:rsidR="007710E8">
        <w:rPr>
          <w:rtl/>
        </w:rPr>
        <w:t>ّ</w:t>
      </w:r>
      <w:r w:rsidRPr="000509AA">
        <w:rPr>
          <w:rtl/>
        </w:rPr>
        <w:t>ه من العلماء الكبار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وجد</w:t>
      </w:r>
      <w:r w:rsidR="007710E8">
        <w:rPr>
          <w:rtl/>
        </w:rPr>
        <w:t>ّ</w:t>
      </w:r>
      <w:r w:rsidRPr="000509AA">
        <w:rPr>
          <w:rtl/>
        </w:rPr>
        <w:t>ه مانگديم هو ابن إسماعيل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عقيل بن عبد الله بن الحسين بن جعفر بن محم</w:t>
      </w:r>
      <w:r w:rsidR="006E4CB0">
        <w:rPr>
          <w:rtl/>
        </w:rPr>
        <w:t>ّ</w:t>
      </w:r>
      <w:r w:rsidRPr="000509AA">
        <w:rPr>
          <w:rtl/>
        </w:rPr>
        <w:t>د بن عبد الله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6E4CB0">
        <w:rPr>
          <w:rtl/>
        </w:rPr>
        <w:t>ّ</w:t>
      </w:r>
      <w:r w:rsidRPr="000509AA">
        <w:rPr>
          <w:rtl/>
        </w:rPr>
        <w:t>د بن الحسن بن الحسين الأصغر بن علي</w:t>
      </w:r>
      <w:r w:rsidR="006E4CB0">
        <w:rPr>
          <w:rtl/>
        </w:rPr>
        <w:t>ّ</w:t>
      </w:r>
      <w:r w:rsidRPr="000509AA">
        <w:rPr>
          <w:rtl/>
        </w:rPr>
        <w:t xml:space="preserve"> بن الحسين </w:t>
      </w:r>
      <w:r w:rsidRPr="000509AA">
        <w:rPr>
          <w:rStyle w:val="rfdAlaem"/>
          <w:rtl/>
        </w:rPr>
        <w:t>عليهما‌السلام</w:t>
      </w:r>
      <w:r w:rsidR="00F26704">
        <w:rPr>
          <w:rtl/>
        </w:rPr>
        <w:t xml:space="preserve"> .</w:t>
      </w:r>
    </w:p>
    <w:p w:rsidR="000509AA" w:rsidRPr="004476AB" w:rsidRDefault="000509AA" w:rsidP="004476AB">
      <w:pPr>
        <w:rPr>
          <w:rStyle w:val="rfdBold2"/>
          <w:rtl/>
        </w:rPr>
      </w:pPr>
      <w:r w:rsidRPr="004476AB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الأنساب</w:t>
      </w:r>
      <w:r w:rsidR="00F26704">
        <w:rPr>
          <w:rtl/>
        </w:rPr>
        <w:t xml:space="preserve"> .</w:t>
      </w:r>
    </w:p>
    <w:p w:rsidR="000509AA" w:rsidRPr="000509AA" w:rsidRDefault="004476AB" w:rsidP="000509AA">
      <w:pPr>
        <w:pStyle w:val="rfdLine"/>
        <w:rPr>
          <w:rtl/>
        </w:rPr>
      </w:pPr>
      <w:r w:rsidRPr="004476AB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 xml:space="preserve">(1) الفهرست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لمنتجب الدين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178 رقم 443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طبقات أعلام الشيعة ق</w:t>
      </w:r>
      <w:r w:rsidR="00AB6AB8" w:rsidRPr="000E05E4">
        <w:rPr>
          <w:rtl/>
        </w:rPr>
        <w:t xml:space="preserve"> </w:t>
      </w:r>
      <w:r w:rsidRPr="000E05E4">
        <w:rPr>
          <w:rtl/>
        </w:rPr>
        <w:t>6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286</w:t>
      </w:r>
      <w:r w:rsidR="00C51724" w:rsidRPr="000E05E4">
        <w:rPr>
          <w:rtl/>
        </w:rPr>
        <w:t xml:space="preserve"> ،</w:t>
      </w:r>
      <w:r w:rsidR="00AB6AB8" w:rsidRPr="000E05E4">
        <w:rPr>
          <w:rtl/>
        </w:rPr>
        <w:t xml:space="preserve"> </w:t>
      </w:r>
      <w:r w:rsidR="006E4CB0" w:rsidRPr="000E05E4">
        <w:rPr>
          <w:rtl/>
        </w:rPr>
        <w:br/>
      </w:r>
      <w:r w:rsidRPr="000E05E4">
        <w:rPr>
          <w:rtl/>
        </w:rPr>
        <w:t>وق</w:t>
      </w:r>
      <w:r w:rsidR="00AB6AB8" w:rsidRPr="000E05E4">
        <w:rPr>
          <w:rtl/>
        </w:rPr>
        <w:t xml:space="preserve"> </w:t>
      </w:r>
      <w:r w:rsidRPr="000E05E4">
        <w:rPr>
          <w:rtl/>
        </w:rPr>
        <w:t>5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146 وص 281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374 رقم 1507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 الحديث</w:t>
      </w:r>
      <w:r w:rsidR="00AB6AB8" w:rsidRPr="000E05E4">
        <w:rPr>
          <w:rtl/>
        </w:rPr>
        <w:t xml:space="preserve"> </w:t>
      </w:r>
      <w:r w:rsidR="006E4CB0" w:rsidRPr="000E05E4">
        <w:rPr>
          <w:rtl/>
        </w:rPr>
        <w:br/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200 رقم 11708</w:t>
      </w:r>
      <w:r w:rsidR="00F26704" w:rsidRPr="000E05E4">
        <w:rPr>
          <w:rtl/>
        </w:rPr>
        <w:t xml:space="preserve"> .</w:t>
      </w:r>
    </w:p>
    <w:p w:rsidR="00C31FD3" w:rsidRDefault="00C31FD3" w:rsidP="004476AB">
      <w:pPr>
        <w:rPr>
          <w:rtl/>
        </w:rPr>
        <w:sectPr w:rsidR="00C31FD3" w:rsidSect="00600DF3">
          <w:headerReference w:type="even" r:id="rId147"/>
          <w:headerReference w:type="default" r:id="rId148"/>
          <w:headerReference w:type="first" r:id="rId14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4476AB" w:rsidRPr="004476AB" w:rsidRDefault="000509AA" w:rsidP="004476AB">
      <w:pPr>
        <w:rPr>
          <w:rtl/>
        </w:rPr>
      </w:pPr>
      <w:r w:rsidRPr="004476AB">
        <w:rPr>
          <w:rtl/>
        </w:rPr>
        <w:lastRenderedPageBreak/>
        <w:br w:type="page"/>
      </w:r>
    </w:p>
    <w:p w:rsidR="004476AB" w:rsidRDefault="004476AB" w:rsidP="004476AB">
      <w:pPr>
        <w:pStyle w:val="rfdPoemTini"/>
        <w:rPr>
          <w:rtl/>
        </w:rPr>
      </w:pP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185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5C6114">
        <w:rPr>
          <w:rtl/>
        </w:rPr>
        <w:t>ّ</w:t>
      </w:r>
      <w:r w:rsidRPr="000509AA">
        <w:rPr>
          <w:rtl/>
        </w:rPr>
        <w:t>د بن محم</w:t>
      </w:r>
      <w:r w:rsidR="005C6114">
        <w:rPr>
          <w:rtl/>
        </w:rPr>
        <w:t>ّ</w:t>
      </w:r>
      <w:r w:rsidRPr="000509AA">
        <w:rPr>
          <w:rtl/>
        </w:rPr>
        <w:t xml:space="preserve">د بن أبي الغنائم </w:t>
      </w:r>
      <w:r w:rsidR="008100A7">
        <w:rPr>
          <w:rtl/>
        </w:rPr>
        <w:t>(</w:t>
      </w:r>
      <w:r w:rsidR="004476AB">
        <w:rPr>
          <w:rtl/>
        </w:rPr>
        <w:t xml:space="preserve"> </w:t>
      </w:r>
      <w:r w:rsidRPr="000509AA">
        <w:rPr>
          <w:rtl/>
        </w:rPr>
        <w:t>ت 594 ه</w:t>
      </w:r>
      <w:r w:rsidR="005C6114">
        <w:rPr>
          <w:rtl/>
        </w:rPr>
        <w:t>ـ</w:t>
      </w:r>
      <w:r w:rsidR="004476AB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5C6114">
      <w:pPr>
        <w:rPr>
          <w:rtl/>
        </w:rPr>
      </w:pPr>
      <w:r w:rsidRPr="000509AA">
        <w:rPr>
          <w:rtl/>
        </w:rPr>
        <w:t>السي</w:t>
      </w:r>
      <w:r w:rsidR="005C6114">
        <w:rPr>
          <w:rtl/>
        </w:rPr>
        <w:t>ّ</w:t>
      </w:r>
      <w:r w:rsidRPr="000509AA">
        <w:rPr>
          <w:rtl/>
        </w:rPr>
        <w:t>د النقيب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تاج الشرف وقوام الشرف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المعروف بابن السخطة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الحسيني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البصري </w:t>
      </w:r>
      <w:r w:rsidR="005C6114">
        <w:rPr>
          <w:rtl/>
        </w:rPr>
        <w:t>؛</w:t>
      </w:r>
      <w:r w:rsidRPr="000509AA">
        <w:rPr>
          <w:rtl/>
        </w:rPr>
        <w:t xml:space="preserve"> وهو محم</w:t>
      </w:r>
      <w:r w:rsidR="005C6114">
        <w:rPr>
          <w:rtl/>
        </w:rPr>
        <w:t>ّ</w:t>
      </w:r>
      <w:r w:rsidRPr="000509AA">
        <w:rPr>
          <w:rtl/>
        </w:rPr>
        <w:t>د بن محم</w:t>
      </w:r>
      <w:r w:rsidR="005C6114">
        <w:rPr>
          <w:rtl/>
        </w:rPr>
        <w:t>ّ</w:t>
      </w:r>
      <w:r w:rsidRPr="000509AA">
        <w:rPr>
          <w:rtl/>
        </w:rPr>
        <w:t>د بن محم</w:t>
      </w:r>
      <w:r w:rsidR="005C6114">
        <w:rPr>
          <w:rtl/>
        </w:rPr>
        <w:t>ّ</w:t>
      </w:r>
      <w:r w:rsidRPr="000509AA">
        <w:rPr>
          <w:rtl/>
        </w:rPr>
        <w:t>د بن أحمد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المهتدي بالله الهاشمي الخطيب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سمع القاضي أبا بكر محم</w:t>
      </w:r>
      <w:r w:rsidR="005C6114">
        <w:rPr>
          <w:rtl/>
        </w:rPr>
        <w:t>ّ</w:t>
      </w:r>
      <w:r w:rsidRPr="000509AA">
        <w:rPr>
          <w:rtl/>
        </w:rPr>
        <w:t>د بن عبد الباقي الأنصاري النصري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وشهد عند قاضي القضاة أبي الحسن علي بن الدامغاني سنة 578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كان أديبا</w:t>
      </w:r>
      <w:r w:rsidR="005C6114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خطيبا</w:t>
      </w:r>
      <w:r w:rsidR="005C6114">
        <w:rPr>
          <w:rtl/>
        </w:rPr>
        <w:t>ً</w:t>
      </w:r>
      <w:r w:rsidRPr="000509AA">
        <w:rPr>
          <w:rtl/>
        </w:rPr>
        <w:t xml:space="preserve"> مفو</w:t>
      </w:r>
      <w:r w:rsidR="005C6114">
        <w:rPr>
          <w:rtl/>
        </w:rPr>
        <w:t>ّ</w:t>
      </w:r>
      <w:r w:rsidRPr="000509AA">
        <w:rPr>
          <w:rtl/>
        </w:rPr>
        <w:t>ها</w:t>
      </w:r>
      <w:r w:rsidR="005C6114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تول</w:t>
      </w:r>
      <w:r w:rsidR="005C6114">
        <w:rPr>
          <w:rtl/>
        </w:rPr>
        <w:t>ّ</w:t>
      </w:r>
      <w:r w:rsidRPr="000509AA">
        <w:rPr>
          <w:rtl/>
        </w:rPr>
        <w:t>ى</w:t>
      </w:r>
      <w:r w:rsidR="005C6114" w:rsidRPr="00B2039A">
        <w:rPr>
          <w:rtl/>
        </w:rPr>
        <w:t>ٰ</w:t>
      </w:r>
      <w:r w:rsidRPr="000509AA">
        <w:rPr>
          <w:rtl/>
        </w:rPr>
        <w:t xml:space="preserve"> الخطابة بجامع القصر سنة 585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وكان على</w:t>
      </w:r>
      <w:r w:rsidR="005C6114" w:rsidRPr="00B2039A">
        <w:rPr>
          <w:rtl/>
        </w:rPr>
        <w:t>ٰ</w:t>
      </w:r>
      <w:r w:rsidRPr="000509AA">
        <w:rPr>
          <w:rtl/>
        </w:rPr>
        <w:t xml:space="preserve"> ذلك إلى</w:t>
      </w:r>
      <w:r w:rsidR="005C6114" w:rsidRPr="00B2039A">
        <w:rPr>
          <w:rtl/>
        </w:rPr>
        <w:t>ٰ</w:t>
      </w:r>
      <w:r w:rsidRPr="000509AA">
        <w:rPr>
          <w:rtl/>
        </w:rPr>
        <w:t xml:space="preserve"> أن توف</w:t>
      </w:r>
      <w:r w:rsidR="005C6114">
        <w:rPr>
          <w:rtl/>
        </w:rPr>
        <w:t>ّ</w:t>
      </w:r>
      <w:r w:rsidRPr="000509AA">
        <w:rPr>
          <w:rtl/>
        </w:rPr>
        <w:t>ي في يوم الخميس 15 محر</w:t>
      </w:r>
      <w:r w:rsidR="005C6114">
        <w:rPr>
          <w:rtl/>
        </w:rPr>
        <w:t>ّ</w:t>
      </w:r>
      <w:r w:rsidRPr="000509AA">
        <w:rPr>
          <w:rtl/>
        </w:rPr>
        <w:t>م سنة 594 ه</w:t>
      </w:r>
      <w:r w:rsidR="005C6114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يروي عنه النقيب محم</w:t>
      </w:r>
      <w:r w:rsidR="005C6114">
        <w:rPr>
          <w:rtl/>
        </w:rPr>
        <w:t>ّ</w:t>
      </w:r>
      <w:r w:rsidRPr="000509AA">
        <w:rPr>
          <w:rtl/>
        </w:rPr>
        <w:t>د بن محم</w:t>
      </w:r>
      <w:r w:rsidR="005C6114">
        <w:rPr>
          <w:rtl/>
        </w:rPr>
        <w:t>ّ</w:t>
      </w:r>
      <w:r w:rsidRPr="000509AA">
        <w:rPr>
          <w:rtl/>
        </w:rPr>
        <w:t>د بن أبي زيد الحسن العلوي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الحسني البصري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في أسانيد </w:t>
      </w:r>
      <w:r w:rsidRPr="00C91987">
        <w:rPr>
          <w:rStyle w:val="rfdBold2"/>
          <w:rtl/>
        </w:rPr>
        <w:t>حج</w:t>
      </w:r>
      <w:r w:rsidR="005C6114">
        <w:rPr>
          <w:rStyle w:val="rfdBold2"/>
          <w:rtl/>
        </w:rPr>
        <w:t>ّ</w:t>
      </w:r>
      <w:r w:rsidRPr="00C91987">
        <w:rPr>
          <w:rStyle w:val="rfdBold2"/>
          <w:rtl/>
        </w:rPr>
        <w:t>ة الذاهب</w:t>
      </w:r>
      <w:r w:rsidRPr="000509AA">
        <w:rPr>
          <w:rtl/>
        </w:rPr>
        <w:t xml:space="preserve"> للسي</w:t>
      </w:r>
      <w:r w:rsidR="005C6114">
        <w:rPr>
          <w:rtl/>
        </w:rPr>
        <w:t>ّ</w:t>
      </w:r>
      <w:r w:rsidRPr="000509AA">
        <w:rPr>
          <w:rtl/>
        </w:rPr>
        <w:t>د فخ</w:t>
      </w:r>
      <w:r w:rsidR="005C6114">
        <w:rPr>
          <w:rtl/>
        </w:rPr>
        <w:t>ّ</w:t>
      </w:r>
      <w:r w:rsidRPr="000509AA">
        <w:rPr>
          <w:rtl/>
        </w:rPr>
        <w:t>ار بن معد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186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5C6114">
        <w:rPr>
          <w:rtl/>
        </w:rPr>
        <w:t>ّ</w:t>
      </w:r>
      <w:r w:rsidRPr="000509AA">
        <w:rPr>
          <w:rtl/>
        </w:rPr>
        <w:t>د بن محم</w:t>
      </w:r>
      <w:r w:rsidR="005C6114">
        <w:rPr>
          <w:rtl/>
        </w:rPr>
        <w:t>ّ</w:t>
      </w:r>
      <w:r w:rsidRPr="000509AA">
        <w:rPr>
          <w:rtl/>
        </w:rPr>
        <w:t xml:space="preserve">د بن النعمان العكبري </w:t>
      </w:r>
      <w:r w:rsidR="008100A7">
        <w:rPr>
          <w:rtl/>
        </w:rPr>
        <w:t>(</w:t>
      </w:r>
      <w:r w:rsidR="004476AB">
        <w:rPr>
          <w:rtl/>
        </w:rPr>
        <w:t xml:space="preserve"> </w:t>
      </w:r>
      <w:r w:rsidRPr="000509AA">
        <w:rPr>
          <w:rtl/>
        </w:rPr>
        <w:t>ت 413 ه</w:t>
      </w:r>
      <w:r w:rsidR="005C6114">
        <w:rPr>
          <w:rtl/>
        </w:rPr>
        <w:t>ـ</w:t>
      </w:r>
      <w:r w:rsidR="004476AB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الشيخ المفيد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عبد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ابن المعل</w:t>
      </w:r>
      <w:r w:rsidR="005C6114">
        <w:rPr>
          <w:rtl/>
        </w:rPr>
        <w:t>ّ</w:t>
      </w:r>
      <w:r w:rsidRPr="000509AA">
        <w:rPr>
          <w:rtl/>
        </w:rPr>
        <w:t>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مولده سنة 336 ه</w:t>
      </w:r>
      <w:r w:rsidR="00892301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4476AB" w:rsidRDefault="000509AA" w:rsidP="004476AB">
      <w:pPr>
        <w:rPr>
          <w:rStyle w:val="rfdLineChar"/>
          <w:rtl/>
          <w:lang w:bidi="ar-SA"/>
        </w:rPr>
      </w:pPr>
      <w:r w:rsidRPr="000509AA">
        <w:rPr>
          <w:rtl/>
        </w:rPr>
        <w:t>فضله أشهر من أن يوصف في الفقه والكلام والحديث وسائر فنون</w:t>
      </w:r>
      <w:r w:rsidR="004476AB">
        <w:rPr>
          <w:rtl/>
        </w:rPr>
        <w:t xml:space="preserve"> </w:t>
      </w:r>
      <w:r w:rsidR="004476AB">
        <w:rPr>
          <w:rtl/>
        </w:rPr>
        <w:br/>
      </w:r>
      <w:r w:rsidRPr="004476AB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مجمع الآداب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لابن الفوطي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="00AB6AB8" w:rsidRPr="000E05E4">
        <w:rPr>
          <w:rtl/>
        </w:rPr>
        <w:t xml:space="preserve"> </w:t>
      </w:r>
      <w:r w:rsidRPr="000E05E4">
        <w:rPr>
          <w:rtl/>
        </w:rPr>
        <w:t>3</w:t>
      </w:r>
      <w:r w:rsidR="007A060E" w:rsidRPr="000E05E4">
        <w:rPr>
          <w:rtl/>
        </w:rPr>
        <w:t xml:space="preserve"> / </w:t>
      </w:r>
      <w:r w:rsidRPr="000E05E4">
        <w:rPr>
          <w:rtl/>
        </w:rPr>
        <w:t>535 رقم 3142 وص 536 رقم 3144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تاريخ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 xml:space="preserve">الإسلام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للذهبي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وفيات سنة 594 ه</w:t>
      </w:r>
      <w:r w:rsidR="00BA3445" w:rsidRPr="000E05E4">
        <w:rPr>
          <w:rtl/>
        </w:rPr>
        <w:t>ـ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طبقات أعلام الشيعة ق</w:t>
      </w:r>
      <w:r w:rsidR="00AB6AB8" w:rsidRPr="000E05E4">
        <w:rPr>
          <w:rtl/>
        </w:rPr>
        <w:t xml:space="preserve"> </w:t>
      </w:r>
      <w:r w:rsidRPr="000E05E4">
        <w:rPr>
          <w:rtl/>
        </w:rPr>
        <w:t>6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282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رجال النجاشي : 399 رقم 1067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الفهرست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للطوسي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157 رقم 696</w:t>
      </w:r>
      <w:r w:rsidR="00C51724" w:rsidRPr="000E05E4">
        <w:rPr>
          <w:rtl/>
        </w:rPr>
        <w:t xml:space="preserve"> ،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معالم العلماء : 112 رقم 765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تاريخ بغداد</w:t>
      </w:r>
      <w:r w:rsidR="00AB6AB8" w:rsidRPr="000E05E4">
        <w:rPr>
          <w:rtl/>
        </w:rPr>
        <w:t xml:space="preserve"> </w:t>
      </w:r>
      <w:r w:rsidRPr="000E05E4">
        <w:rPr>
          <w:rtl/>
        </w:rPr>
        <w:t>3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231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سير أعلام النبلاء</w:t>
      </w:r>
      <w:r w:rsidR="00AB6AB8" w:rsidRPr="000E05E4">
        <w:rPr>
          <w:rtl/>
        </w:rPr>
        <w:t xml:space="preserve"> </w:t>
      </w:r>
      <w:r w:rsidR="005C706B" w:rsidRPr="000E05E4">
        <w:rPr>
          <w:rtl/>
        </w:rPr>
        <w:br/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344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شذرات الذهب</w:t>
      </w:r>
      <w:r w:rsidR="00AB6AB8" w:rsidRPr="000E05E4">
        <w:rPr>
          <w:rtl/>
        </w:rPr>
        <w:t xml:space="preserve"> </w:t>
      </w:r>
      <w:r w:rsidRPr="000E05E4">
        <w:rPr>
          <w:rtl/>
        </w:rPr>
        <w:t>3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199 وص 220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النجوم الزاهرة</w:t>
      </w:r>
      <w:r w:rsidR="00AB6AB8" w:rsidRPr="000E05E4">
        <w:rPr>
          <w:rtl/>
        </w:rPr>
        <w:t xml:space="preserve"> </w:t>
      </w:r>
      <w:r w:rsidRPr="000E05E4">
        <w:rPr>
          <w:rtl/>
        </w:rPr>
        <w:t>4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258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="005C706B" w:rsidRPr="000E05E4">
        <w:rPr>
          <w:rtl/>
        </w:rPr>
        <w:br/>
      </w:r>
      <w:r w:rsidRPr="000E05E4">
        <w:rPr>
          <w:rtl/>
        </w:rPr>
        <w:t>5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141 رقم 595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6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286 رقم 1549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10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211 رقم 579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20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384</w:t>
      </w:r>
      <w:r w:rsidR="00AB6AB8" w:rsidRPr="000E05E4">
        <w:rPr>
          <w:rtl/>
        </w:rPr>
        <w:t xml:space="preserve"> </w:t>
      </w:r>
      <w:r w:rsidR="005C706B" w:rsidRPr="000E05E4">
        <w:rPr>
          <w:rtl/>
        </w:rPr>
        <w:br/>
      </w:r>
      <w:r w:rsidRPr="000E05E4">
        <w:rPr>
          <w:rtl/>
        </w:rPr>
        <w:t xml:space="preserve">رقم 3551 وص 386 رقم 3571 وص 393 رقم 3625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22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317 رقم 7259</w:t>
      </w:r>
      <w:r w:rsidR="00AB6AB8" w:rsidRPr="000E05E4">
        <w:rPr>
          <w:rtl/>
        </w:rPr>
        <w:t xml:space="preserve"> </w:t>
      </w:r>
      <w:r w:rsidR="00D8352C" w:rsidRPr="000E05E4">
        <w:rPr>
          <w:rtl/>
        </w:rPr>
        <w:br/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26</w:t>
      </w:r>
      <w:r w:rsidR="007A060E" w:rsidRPr="000E05E4">
        <w:rPr>
          <w:rtl/>
        </w:rPr>
        <w:t xml:space="preserve"> / </w:t>
      </w:r>
      <w:r w:rsidRPr="000E05E4">
        <w:rPr>
          <w:rtl/>
        </w:rPr>
        <w:t>78 رقم 373</w:t>
      </w:r>
      <w:r w:rsidR="00F26704" w:rsidRPr="000E05E4">
        <w:rPr>
          <w:rtl/>
        </w:rPr>
        <w:t xml:space="preserve"> .</w:t>
      </w: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العلم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سي</w:t>
      </w:r>
      <w:r w:rsidR="00D809B2">
        <w:rPr>
          <w:rtl/>
        </w:rPr>
        <w:t>ّ</w:t>
      </w:r>
      <w:r w:rsidRPr="000509AA">
        <w:rPr>
          <w:rtl/>
        </w:rPr>
        <w:t>د أهل زمانه في ذلك كل</w:t>
      </w:r>
      <w:r w:rsidR="00D809B2">
        <w:rPr>
          <w:rtl/>
        </w:rPr>
        <w:t>ّ</w:t>
      </w:r>
      <w:r w:rsidRPr="000509AA">
        <w:rPr>
          <w:rtl/>
        </w:rPr>
        <w:t>ه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له مناظرات واسعة مع أبي بكر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الباقلاني إمام الأشاعرة في عصره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ومع شيوخ المعتزلة آنذاك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معروف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بالتصانيف البديعة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التي شملت : الكلام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الفقه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علوم القرآن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التفسير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الحديث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والتاريخ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وهو شيخ الشريفين الرضي والمرتضى</w:t>
      </w:r>
      <w:r w:rsidR="00D809B2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والشيخ الطوسي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والكراجكي</w:t>
      </w:r>
      <w:r w:rsidR="00F26704">
        <w:rPr>
          <w:rtl/>
        </w:rPr>
        <w:t xml:space="preserve"> .</w:t>
      </w:r>
    </w:p>
    <w:p w:rsidR="000509AA" w:rsidRPr="004476AB" w:rsidRDefault="000509AA" w:rsidP="004476AB">
      <w:pPr>
        <w:rPr>
          <w:rStyle w:val="rfdBold2"/>
          <w:rtl/>
        </w:rPr>
      </w:pPr>
      <w:r w:rsidRPr="004476AB">
        <w:rPr>
          <w:rStyle w:val="rfdBold2"/>
          <w:rtl/>
        </w:rPr>
        <w:t>له في التاريخ :</w:t>
      </w:r>
    </w:p>
    <w:p w:rsidR="000509AA" w:rsidRPr="000509AA" w:rsidRDefault="000509AA" w:rsidP="00D809B2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الإرشاد في معرفة حجج الله على</w:t>
      </w:r>
      <w:r w:rsidR="00D809B2" w:rsidRPr="00B2039A">
        <w:rPr>
          <w:rtl/>
        </w:rPr>
        <w:t>ٰ</w:t>
      </w:r>
      <w:r w:rsidRPr="000509AA">
        <w:rPr>
          <w:rtl/>
        </w:rPr>
        <w:t xml:space="preserve"> العباد </w:t>
      </w:r>
      <w:r w:rsidR="00D809B2">
        <w:rPr>
          <w:rtl/>
        </w:rPr>
        <w:t>؛</w:t>
      </w:r>
      <w:r w:rsidRPr="000509AA">
        <w:rPr>
          <w:rtl/>
        </w:rPr>
        <w:t xml:space="preserve"> مطبوع حديثا</w:t>
      </w:r>
      <w:r w:rsidR="00D809B2">
        <w:rPr>
          <w:rtl/>
        </w:rPr>
        <w:t>ً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مجل</w:t>
      </w:r>
      <w:r w:rsidR="00D809B2">
        <w:rPr>
          <w:rtl/>
        </w:rPr>
        <w:t>ّ</w:t>
      </w:r>
      <w:r w:rsidRPr="000509AA">
        <w:rPr>
          <w:rtl/>
        </w:rPr>
        <w:t>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 تفصيل مناسب عن سير الأئم</w:t>
      </w:r>
      <w:r w:rsidR="00D809B2">
        <w:rPr>
          <w:rtl/>
        </w:rPr>
        <w:t>ّ</w:t>
      </w:r>
      <w:r w:rsidRPr="000509AA">
        <w:rPr>
          <w:rtl/>
        </w:rPr>
        <w:t xml:space="preserve">ة الاثني عشر </w:t>
      </w:r>
      <w:r w:rsidRPr="000509AA">
        <w:rPr>
          <w:rStyle w:val="rfdAlaem"/>
          <w:rtl/>
        </w:rPr>
        <w:t>عليهم‌السلام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اعتمد فيه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المشهور من روايات المؤر</w:t>
      </w:r>
      <w:r w:rsidR="00D809B2">
        <w:rPr>
          <w:rtl/>
        </w:rPr>
        <w:t>ّ</w:t>
      </w:r>
      <w:r w:rsidRPr="000509AA">
        <w:rPr>
          <w:rtl/>
        </w:rPr>
        <w:t>خين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ورد عن أهل البيت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في 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الشأن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وتجن</w:t>
      </w:r>
      <w:r w:rsidR="00D809B2">
        <w:rPr>
          <w:rtl/>
        </w:rPr>
        <w:t>ّ</w:t>
      </w:r>
      <w:r w:rsidRPr="000509AA">
        <w:rPr>
          <w:rtl/>
        </w:rPr>
        <w:t>ب الشواذ</w:t>
      </w:r>
      <w:r w:rsidR="00D809B2">
        <w:rPr>
          <w:rtl/>
        </w:rPr>
        <w:t>ّ</w:t>
      </w:r>
      <w:r w:rsidRPr="000509AA">
        <w:rPr>
          <w:rtl/>
        </w:rPr>
        <w:t xml:space="preserve"> والنوادر كثيرا</w:t>
      </w:r>
      <w:r w:rsidR="00D809B2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فجاء كتابا</w:t>
      </w:r>
      <w:r w:rsidR="00D809B2">
        <w:rPr>
          <w:rtl/>
        </w:rPr>
        <w:t>ً</w:t>
      </w:r>
      <w:r w:rsidRPr="000509AA">
        <w:rPr>
          <w:rtl/>
        </w:rPr>
        <w:t xml:space="preserve"> علميا</w:t>
      </w:r>
      <w:r w:rsidR="00D809B2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لعل</w:t>
      </w:r>
      <w:r w:rsidR="00D809B2">
        <w:rPr>
          <w:rtl/>
        </w:rPr>
        <w:t>ّ</w:t>
      </w:r>
      <w:r w:rsidRPr="000509AA">
        <w:rPr>
          <w:rtl/>
        </w:rPr>
        <w:t>ه الأهم</w:t>
      </w:r>
      <w:r w:rsidR="00D809B2">
        <w:rPr>
          <w:rtl/>
        </w:rPr>
        <w:t>ّ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بابه</w:t>
      </w:r>
      <w:r w:rsidR="00F26704">
        <w:rPr>
          <w:rtl/>
        </w:rPr>
        <w:t xml:space="preserve"> .</w:t>
      </w:r>
    </w:p>
    <w:p w:rsidR="000509AA" w:rsidRPr="000509AA" w:rsidRDefault="000509AA" w:rsidP="00D809B2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الجم</w:t>
      </w:r>
      <w:r w:rsidR="00D809B2">
        <w:rPr>
          <w:rtl/>
        </w:rPr>
        <w:t>َ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4476AB">
        <w:rPr>
          <w:rtl/>
        </w:rPr>
        <w:t xml:space="preserve"> </w:t>
      </w:r>
      <w:r w:rsidRPr="000509AA">
        <w:rPr>
          <w:rtl/>
        </w:rPr>
        <w:t>الن</w:t>
      </w:r>
      <w:r w:rsidR="00D809B2">
        <w:rPr>
          <w:rtl/>
        </w:rPr>
        <w:t>ُ</w:t>
      </w:r>
      <w:r w:rsidRPr="000509AA">
        <w:rPr>
          <w:rtl/>
        </w:rPr>
        <w:t>صرة في حرب البصرة</w:t>
      </w:r>
      <w:r w:rsidR="004476AB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4476AB">
        <w:rPr>
          <w:rtl/>
        </w:rPr>
        <w:t xml:space="preserve"> </w:t>
      </w:r>
      <w:r w:rsidRPr="000509AA">
        <w:rPr>
          <w:rtl/>
        </w:rPr>
        <w:t>النصرة لسي</w:t>
      </w:r>
      <w:r w:rsidR="00D809B2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العترة</w:t>
      </w:r>
      <w:r w:rsidR="004476AB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="00D809B2">
        <w:rPr>
          <w:rtl/>
        </w:rPr>
        <w:t>؛</w:t>
      </w:r>
      <w:r w:rsidRPr="000509AA">
        <w:rPr>
          <w:rtl/>
        </w:rPr>
        <w:t xml:space="preserve"> مطبوع حديثا</w:t>
      </w:r>
      <w:r w:rsidR="00D809B2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وفيه تفصيل لوقعة الجمل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مشحون بالحجاج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الكلامي أيضا</w:t>
      </w:r>
      <w:r w:rsidR="00D809B2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D809B2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إيمان أبي طالب </w:t>
      </w:r>
      <w:r w:rsidR="00D809B2">
        <w:rPr>
          <w:rtl/>
        </w:rPr>
        <w:t>؛</w:t>
      </w:r>
      <w:r w:rsidRPr="000509AA">
        <w:rPr>
          <w:rtl/>
        </w:rPr>
        <w:t xml:space="preserve"> مطبوع حديثا</w:t>
      </w:r>
      <w:r w:rsidR="00D809B2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تاريخ الشيعة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وذكر له كتاب بعنوان </w:t>
      </w:r>
      <w:r w:rsidRPr="00C91987">
        <w:rPr>
          <w:rStyle w:val="rfdBold2"/>
          <w:rtl/>
        </w:rPr>
        <w:t>تاريخ الشريعة</w:t>
      </w:r>
      <w:r w:rsidRPr="000509AA">
        <w:rPr>
          <w:rtl/>
        </w:rPr>
        <w:t xml:space="preserve"> وهو عنوان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فريد من عصره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ولعل</w:t>
      </w:r>
      <w:r w:rsidR="00D809B2">
        <w:rPr>
          <w:rtl/>
        </w:rPr>
        <w:t>ّ</w:t>
      </w:r>
      <w:r w:rsidRPr="000509AA">
        <w:rPr>
          <w:rtl/>
        </w:rPr>
        <w:t>ه مصح</w:t>
      </w:r>
      <w:r w:rsidR="00D809B2">
        <w:rPr>
          <w:rtl/>
        </w:rPr>
        <w:t>ّ</w:t>
      </w:r>
      <w:r w:rsidRPr="000509AA">
        <w:rPr>
          <w:rtl/>
        </w:rPr>
        <w:t xml:space="preserve">ف عن </w:t>
      </w:r>
      <w:r w:rsidRPr="00C91987">
        <w:rPr>
          <w:rStyle w:val="rfdBold2"/>
          <w:rtl/>
        </w:rPr>
        <w:t>تاريخ الشيعة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4476AB">
        <w:rPr>
          <w:rtl/>
        </w:rPr>
        <w:t xml:space="preserve"> </w:t>
      </w:r>
      <w:r w:rsidRPr="000509AA">
        <w:rPr>
          <w:rtl/>
        </w:rPr>
        <w:t>التواريخ الشرعية</w:t>
      </w:r>
      <w:r w:rsidR="004476AB">
        <w:rPr>
          <w:rtl/>
        </w:rPr>
        <w:t xml:space="preserve"> </w:t>
      </w:r>
      <w:r w:rsidR="008767F4" w:rsidRPr="000509AA">
        <w:rPr>
          <w:rtl/>
        </w:rPr>
        <w:t>»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الآتي</w:t>
      </w:r>
      <w:r w:rsidR="00F26704">
        <w:rPr>
          <w:rtl/>
        </w:rPr>
        <w:t xml:space="preserve"> .</w:t>
      </w:r>
    </w:p>
    <w:p w:rsidR="000509AA" w:rsidRPr="004476AB" w:rsidRDefault="000509AA" w:rsidP="000509AA">
      <w:pPr>
        <w:rPr>
          <w:rStyle w:val="rfdPoemTiniCharChar"/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مسار</w:t>
      </w:r>
      <w:r w:rsidR="00D809B2">
        <w:rPr>
          <w:rtl/>
        </w:rPr>
        <w:t>ّ</w:t>
      </w:r>
      <w:r w:rsidRPr="000509AA">
        <w:rPr>
          <w:rtl/>
        </w:rPr>
        <w:t xml:space="preserve"> الشيعة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4476AB">
        <w:rPr>
          <w:rtl/>
        </w:rPr>
        <w:t xml:space="preserve"> </w:t>
      </w:r>
      <w:r w:rsidRPr="000509AA">
        <w:rPr>
          <w:rtl/>
        </w:rPr>
        <w:t>التواريخ الشرعية</w:t>
      </w:r>
      <w:r w:rsidR="004476AB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مطبوع حديثا</w:t>
      </w:r>
      <w:r w:rsidR="00D809B2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الأي</w:t>
      </w:r>
      <w:r w:rsidR="00D809B2">
        <w:rPr>
          <w:rtl/>
        </w:rPr>
        <w:t>ّ</w:t>
      </w:r>
      <w:r w:rsidRPr="000509AA">
        <w:rPr>
          <w:rtl/>
        </w:rPr>
        <w:t>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التي يحتفل بها الشيعة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أي</w:t>
      </w:r>
      <w:r w:rsidR="00D809B2">
        <w:rPr>
          <w:rtl/>
        </w:rPr>
        <w:t>ّ</w:t>
      </w:r>
      <w:r w:rsidRPr="000509AA">
        <w:rPr>
          <w:rtl/>
        </w:rPr>
        <w:t>ام تاريخ الإسلام العام</w:t>
      </w:r>
      <w:r w:rsidR="00D809B2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ابتداء</w:t>
      </w:r>
      <w:r w:rsidR="00D809B2">
        <w:rPr>
          <w:rtl/>
        </w:rPr>
        <w:t>ً</w:t>
      </w:r>
      <w:r w:rsidRPr="000509AA">
        <w:rPr>
          <w:rtl/>
        </w:rPr>
        <w:t xml:space="preserve"> بالمولد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النبوي</w:t>
      </w:r>
      <w:r w:rsidR="00D809B2">
        <w:rPr>
          <w:rtl/>
        </w:rPr>
        <w:t>ّ</w:t>
      </w:r>
      <w:r w:rsidRPr="000509AA">
        <w:rPr>
          <w:rtl/>
        </w:rPr>
        <w:t xml:space="preserve"> الشريف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ومولد الإمام علي</w:t>
      </w:r>
      <w:r w:rsidR="00D809B2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ويوم المبعث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ويوم الهجرة</w:t>
      </w:r>
      <w:r w:rsidR="00C51724">
        <w:rPr>
          <w:rtl/>
        </w:rPr>
        <w:t xml:space="preserve"> ،</w:t>
      </w:r>
      <w:r w:rsidR="00D809B2">
        <w:rPr>
          <w:rtl/>
        </w:rPr>
        <w:t xml:space="preserve"> </w:t>
      </w:r>
      <w:r w:rsidR="00D809B2">
        <w:rPr>
          <w:rtl/>
        </w:rPr>
        <w:br/>
      </w:r>
    </w:p>
    <w:p w:rsidR="00C31FD3" w:rsidRDefault="00C31FD3" w:rsidP="00C91987">
      <w:pPr>
        <w:pStyle w:val="rfdNormal0"/>
        <w:rPr>
          <w:rtl/>
        </w:rPr>
        <w:sectPr w:rsidR="00C31FD3" w:rsidSect="00600DF3">
          <w:headerReference w:type="even" r:id="rId150"/>
          <w:headerReference w:type="default" r:id="rId151"/>
          <w:headerReference w:type="first" r:id="rId15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وهكذا</w:t>
      </w:r>
      <w:r w:rsidR="00F26704">
        <w:rPr>
          <w:rtl/>
        </w:rPr>
        <w:t xml:space="preserve"> .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وله أ</w:t>
      </w:r>
      <w:r w:rsidR="00D809B2">
        <w:rPr>
          <w:rtl/>
        </w:rPr>
        <w:t>ُ</w:t>
      </w:r>
      <w:r w:rsidRPr="000509AA">
        <w:rPr>
          <w:rtl/>
        </w:rPr>
        <w:t>جوبة على</w:t>
      </w:r>
      <w:r w:rsidR="00D809B2" w:rsidRPr="00B2039A">
        <w:rPr>
          <w:rtl/>
        </w:rPr>
        <w:t>ٰ</w:t>
      </w:r>
      <w:r w:rsidRPr="000509AA">
        <w:rPr>
          <w:rtl/>
        </w:rPr>
        <w:t xml:space="preserve"> مسائل في التاريخ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مثل : تزويج عمر أ</w:t>
      </w:r>
      <w:r w:rsidR="00D809B2">
        <w:rPr>
          <w:rtl/>
        </w:rPr>
        <w:t>ُ</w:t>
      </w:r>
      <w:r w:rsidRPr="000509AA">
        <w:rPr>
          <w:rtl/>
        </w:rPr>
        <w:t>م</w:t>
      </w:r>
      <w:r w:rsidR="00D809B2">
        <w:rPr>
          <w:rtl/>
        </w:rPr>
        <w:t>ّ</w:t>
      </w:r>
      <w:r w:rsidRPr="000509AA">
        <w:rPr>
          <w:rtl/>
        </w:rPr>
        <w:t xml:space="preserve"> كلثوم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بنت أمير المؤمنين </w:t>
      </w:r>
      <w:r w:rsidRPr="000509AA">
        <w:rPr>
          <w:rStyle w:val="rfdAlaem"/>
          <w:rtl/>
        </w:rPr>
        <w:t>عليه‌السلام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تزويج عثمان من بنات النبي</w:t>
      </w:r>
      <w:r w:rsidR="00D809B2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خبر مارية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مسألة في أقضى</w:t>
      </w:r>
      <w:r w:rsidR="00D809B2" w:rsidRPr="00B2039A">
        <w:rPr>
          <w:rtl/>
        </w:rPr>
        <w:t>ٰ</w:t>
      </w:r>
      <w:r w:rsidRPr="000509AA">
        <w:rPr>
          <w:rtl/>
        </w:rPr>
        <w:t xml:space="preserve"> الصحابة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ومسألة في معرفة النبي</w:t>
      </w:r>
      <w:r w:rsidR="00D809B2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بالكتابة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يغلب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عليها النقد التاريخي القائم على</w:t>
      </w:r>
      <w:r w:rsidR="00D809B2" w:rsidRPr="00B2039A">
        <w:rPr>
          <w:rtl/>
        </w:rPr>
        <w:t>ٰ</w:t>
      </w:r>
      <w:r w:rsidRPr="000509AA">
        <w:rPr>
          <w:rtl/>
        </w:rPr>
        <w:t xml:space="preserve"> مناقشة الأسانيد والتحليل العقلي</w:t>
      </w:r>
      <w:r w:rsidR="00F26704">
        <w:rPr>
          <w:rtl/>
        </w:rPr>
        <w:t xml:space="preserve"> .</w:t>
      </w:r>
    </w:p>
    <w:p w:rsidR="000509AA" w:rsidRPr="004476AB" w:rsidRDefault="000509AA" w:rsidP="004476AB">
      <w:pPr>
        <w:rPr>
          <w:rStyle w:val="rfdBold2"/>
          <w:rtl/>
        </w:rPr>
      </w:pPr>
      <w:r w:rsidRPr="004476AB">
        <w:rPr>
          <w:rStyle w:val="rfdBold2"/>
          <w:rtl/>
        </w:rPr>
        <w:t>كتب أ</w:t>
      </w:r>
      <w:r w:rsidR="00D809B2" w:rsidRPr="004476AB">
        <w:rPr>
          <w:rStyle w:val="rfdBold2"/>
          <w:rtl/>
        </w:rPr>
        <w:t>ُ</w:t>
      </w:r>
      <w:r w:rsidRPr="004476AB">
        <w:rPr>
          <w:rStyle w:val="rfdBold2"/>
          <w:rtl/>
        </w:rPr>
        <w:t>خرى</w:t>
      </w:r>
      <w:r w:rsidR="00D809B2" w:rsidRPr="004476AB">
        <w:rPr>
          <w:rStyle w:val="rfdBold2"/>
          <w:rtl/>
        </w:rPr>
        <w:t>ٰ</w:t>
      </w:r>
      <w:r w:rsidRPr="004476AB">
        <w:rPr>
          <w:rStyle w:val="rfdBold2"/>
          <w:rtl/>
        </w:rPr>
        <w:t xml:space="preserve"> منسوبة إليه :</w:t>
      </w:r>
    </w:p>
    <w:p w:rsidR="000509AA" w:rsidRPr="000509AA" w:rsidRDefault="000509AA" w:rsidP="00D809B2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المناقب والمثالب </w:t>
      </w:r>
      <w:r w:rsidR="00D809B2">
        <w:rPr>
          <w:rtl/>
        </w:rPr>
        <w:t>؛</w:t>
      </w:r>
      <w:r w:rsidRPr="000509AA">
        <w:rPr>
          <w:rtl/>
        </w:rPr>
        <w:t xml:space="preserve"> نسبه إليه صاحب كتاب </w:t>
      </w:r>
      <w:r w:rsidRPr="00C91987">
        <w:rPr>
          <w:rStyle w:val="rfdBold2"/>
          <w:rtl/>
        </w:rPr>
        <w:t>المناقب الفاخرة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نقل عنه السي</w:t>
      </w:r>
      <w:r w:rsidR="00D809B2">
        <w:rPr>
          <w:rtl/>
        </w:rPr>
        <w:t>ّ</w:t>
      </w:r>
      <w:r w:rsidRPr="000509AA">
        <w:rPr>
          <w:rtl/>
        </w:rPr>
        <w:t xml:space="preserve">د هاشم التوبلي في </w:t>
      </w:r>
      <w:r w:rsidRPr="00C91987">
        <w:rPr>
          <w:rStyle w:val="rfdBold2"/>
          <w:rtl/>
        </w:rPr>
        <w:t>روضة العارفين</w:t>
      </w:r>
      <w:r w:rsidRPr="000509AA">
        <w:rPr>
          <w:rtl/>
        </w:rPr>
        <w:t xml:space="preserve"> حكاية ديك الجن</w:t>
      </w:r>
      <w:r w:rsidR="00D809B2">
        <w:rPr>
          <w:rtl/>
        </w:rPr>
        <w:t>ّ</w:t>
      </w:r>
      <w:r w:rsidRPr="000509AA">
        <w:rPr>
          <w:rtl/>
        </w:rPr>
        <w:t xml:space="preserve"> مع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الرشيد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وكذا عن حكاية ديك الجن</w:t>
      </w:r>
      <w:r w:rsidR="00D809B2">
        <w:rPr>
          <w:rtl/>
        </w:rPr>
        <w:t>ّ</w:t>
      </w:r>
      <w:r w:rsidRPr="000509AA">
        <w:rPr>
          <w:rtl/>
        </w:rPr>
        <w:t xml:space="preserve"> في </w:t>
      </w:r>
      <w:r w:rsidRPr="00C91987">
        <w:rPr>
          <w:rStyle w:val="rfdBold2"/>
          <w:rtl/>
        </w:rPr>
        <w:t>عقد اللآل</w:t>
      </w:r>
      <w:r w:rsidR="00D809B2">
        <w:rPr>
          <w:rStyle w:val="rfdBold2"/>
          <w:rtl/>
        </w:rPr>
        <w:t>ِ</w:t>
      </w:r>
      <w:r w:rsidRPr="000509AA">
        <w:rPr>
          <w:rtl/>
        </w:rPr>
        <w:t xml:space="preserve"> مصر</w:t>
      </w:r>
      <w:r w:rsidR="00D809B2">
        <w:rPr>
          <w:rtl/>
        </w:rPr>
        <w:t>ّ</w:t>
      </w:r>
      <w:r w:rsidRPr="000509AA">
        <w:rPr>
          <w:rtl/>
        </w:rPr>
        <w:t>حا</w:t>
      </w:r>
      <w:r w:rsidR="00D809B2">
        <w:rPr>
          <w:rtl/>
        </w:rPr>
        <w:t>ً</w:t>
      </w:r>
      <w:r w:rsidRPr="000509AA">
        <w:rPr>
          <w:rtl/>
        </w:rPr>
        <w:t xml:space="preserve"> بأن</w:t>
      </w:r>
      <w:r w:rsidR="00D809B2">
        <w:rPr>
          <w:rtl/>
        </w:rPr>
        <w:t>ّ</w:t>
      </w:r>
      <w:r w:rsidRPr="000509AA">
        <w:rPr>
          <w:rtl/>
        </w:rPr>
        <w:t xml:space="preserve"> </w:t>
      </w:r>
      <w:r w:rsidRPr="00C91987">
        <w:rPr>
          <w:rStyle w:val="rfdBold2"/>
          <w:rtl/>
        </w:rPr>
        <w:t>المناقب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C91987">
        <w:rPr>
          <w:rStyle w:val="rfdBold2"/>
          <w:rtl/>
        </w:rPr>
        <w:t>الفاخرة</w:t>
      </w:r>
      <w:r w:rsidRPr="004476AB">
        <w:rPr>
          <w:rtl/>
        </w:rPr>
        <w:t xml:space="preserve"> </w:t>
      </w:r>
      <w:r w:rsidRPr="000509AA">
        <w:rPr>
          <w:rtl/>
        </w:rPr>
        <w:t>للسي</w:t>
      </w:r>
      <w:r w:rsidR="00613D05">
        <w:rPr>
          <w:rtl/>
        </w:rPr>
        <w:t>ّ</w:t>
      </w:r>
      <w:r w:rsidRPr="000509AA">
        <w:rPr>
          <w:rtl/>
        </w:rPr>
        <w:t>د الشريف الرضي</w:t>
      </w:r>
      <w:r w:rsidR="00613D05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613D05">
        <w:rPr>
          <w:rtl/>
        </w:rPr>
        <w:t>ّ</w:t>
      </w:r>
      <w:r w:rsidRPr="000509AA">
        <w:rPr>
          <w:rtl/>
        </w:rPr>
        <w:t xml:space="preserve">ه نقل عن كتاب </w:t>
      </w:r>
      <w:r w:rsidRPr="00C91987">
        <w:rPr>
          <w:rStyle w:val="rfdBold2"/>
          <w:rtl/>
        </w:rPr>
        <w:t>المناقب والمثالب</w:t>
      </w:r>
      <w:r w:rsidRPr="000509AA">
        <w:rPr>
          <w:rtl/>
        </w:rPr>
        <w:t xml:space="preserve">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تصنيف الشيخ المفيد هذه الحكاية</w:t>
      </w:r>
      <w:r w:rsidR="00F26704">
        <w:rPr>
          <w:rtl/>
        </w:rPr>
        <w:t xml:space="preserve"> .</w:t>
      </w:r>
    </w:p>
    <w:p w:rsidR="000509AA" w:rsidRPr="000509AA" w:rsidRDefault="000509AA" w:rsidP="00613D05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حدائق الرياض وزهرة المرتاض </w:t>
      </w:r>
      <w:r w:rsidR="00613D05">
        <w:rPr>
          <w:rtl/>
        </w:rPr>
        <w:t>؛</w:t>
      </w:r>
      <w:r w:rsidRPr="000509AA">
        <w:rPr>
          <w:rtl/>
        </w:rPr>
        <w:t xml:space="preserve"> فيه أخبار تاريخية كثيرة على</w:t>
      </w:r>
      <w:r w:rsidR="00613D05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 يبدو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نسبه إليه السي</w:t>
      </w:r>
      <w:r w:rsidR="00613D05">
        <w:rPr>
          <w:rtl/>
        </w:rPr>
        <w:t>ّ</w:t>
      </w:r>
      <w:r w:rsidRPr="000509AA">
        <w:rPr>
          <w:rtl/>
        </w:rPr>
        <w:t xml:space="preserve">د ابن طاووس في </w:t>
      </w:r>
      <w:r w:rsidRPr="00C91987">
        <w:rPr>
          <w:rStyle w:val="rfdBold2"/>
          <w:rtl/>
        </w:rPr>
        <w:t>الإقبال</w:t>
      </w:r>
      <w:r w:rsidRPr="000509AA">
        <w:rPr>
          <w:rtl/>
        </w:rPr>
        <w:t xml:space="preserve"> ونقل عنه كثيرا</w:t>
      </w:r>
      <w:r w:rsidR="00613D05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الرد</w:t>
      </w:r>
      <w:r w:rsidR="00613D05">
        <w:rPr>
          <w:rtl/>
        </w:rPr>
        <w:t>ّ</w:t>
      </w:r>
      <w:r w:rsidRPr="000509AA">
        <w:rPr>
          <w:rtl/>
        </w:rPr>
        <w:t xml:space="preserve"> على</w:t>
      </w:r>
      <w:r w:rsidR="00613D05" w:rsidRPr="00B2039A">
        <w:rPr>
          <w:rtl/>
        </w:rPr>
        <w:t>ٰ</w:t>
      </w:r>
      <w:r w:rsidRPr="000509AA">
        <w:rPr>
          <w:rtl/>
        </w:rPr>
        <w:t xml:space="preserve"> العتيقي في الشورى</w:t>
      </w:r>
      <w:r w:rsidR="00613D05" w:rsidRPr="00B2039A">
        <w:rPr>
          <w:rtl/>
        </w:rPr>
        <w:t>ٰ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187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613D05">
        <w:rPr>
          <w:rtl/>
        </w:rPr>
        <w:t>ّ</w:t>
      </w:r>
      <w:r w:rsidRPr="000509AA">
        <w:rPr>
          <w:rtl/>
        </w:rPr>
        <w:t>د بن م</w:t>
      </w:r>
      <w:r w:rsidR="00613D05">
        <w:rPr>
          <w:rtl/>
        </w:rPr>
        <w:t>َ</w:t>
      </w:r>
      <w:r w:rsidRPr="000509AA">
        <w:rPr>
          <w:rtl/>
        </w:rPr>
        <w:t>ز</w:t>
      </w:r>
      <w:r w:rsidR="00613D05">
        <w:rPr>
          <w:rtl/>
        </w:rPr>
        <w:t>ْ</w:t>
      </w:r>
      <w:r w:rsidRPr="000509AA">
        <w:rPr>
          <w:rtl/>
        </w:rPr>
        <w:t>ي</w:t>
      </w:r>
      <w:r w:rsidR="00613D05">
        <w:rPr>
          <w:rtl/>
        </w:rPr>
        <w:t>َ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ابن أبي الأزهر </w:t>
      </w:r>
      <w:r w:rsidR="008100A7">
        <w:rPr>
          <w:rtl/>
        </w:rPr>
        <w:t>(</w:t>
      </w:r>
      <w:r w:rsidR="004476AB">
        <w:rPr>
          <w:rtl/>
        </w:rPr>
        <w:t xml:space="preserve"> </w:t>
      </w:r>
      <w:r w:rsidRPr="000509AA">
        <w:rPr>
          <w:rtl/>
        </w:rPr>
        <w:t>ت 325 ه</w:t>
      </w:r>
      <w:r w:rsidR="00613D05">
        <w:rPr>
          <w:rtl/>
        </w:rPr>
        <w:t>ـ</w:t>
      </w:r>
      <w:r w:rsidR="004476AB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محم</w:t>
      </w:r>
      <w:r w:rsidR="00613D05">
        <w:rPr>
          <w:rtl/>
        </w:rPr>
        <w:t>ّ</w:t>
      </w:r>
      <w:r w:rsidRPr="000509AA">
        <w:rPr>
          <w:rtl/>
        </w:rPr>
        <w:t>د بن مزيد بن محمود بن راشد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بكر الخزاعي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المعروف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بابن أبي الأزهر البوش</w:t>
      </w:r>
      <w:r w:rsidR="00613D05">
        <w:rPr>
          <w:rtl/>
        </w:rPr>
        <w:t>َ</w:t>
      </w:r>
      <w:r w:rsidRPr="000509AA">
        <w:rPr>
          <w:rtl/>
        </w:rPr>
        <w:t>ن</w:t>
      </w:r>
      <w:r w:rsidR="00613D05">
        <w:rPr>
          <w:rtl/>
        </w:rPr>
        <w:t>ْ</w:t>
      </w:r>
      <w:r w:rsidRPr="000509AA">
        <w:rPr>
          <w:rtl/>
        </w:rPr>
        <w:t>جي النحوي</w:t>
      </w:r>
      <w:r w:rsidR="00F26704">
        <w:rPr>
          <w:rtl/>
        </w:rPr>
        <w:t xml:space="preserve"> .</w:t>
      </w:r>
    </w:p>
    <w:p w:rsidR="000509AA" w:rsidRPr="004476AB" w:rsidRDefault="000509AA" w:rsidP="004476AB">
      <w:pPr>
        <w:rPr>
          <w:rStyle w:val="rfdLineChar"/>
          <w:rtl/>
          <w:lang w:bidi="ar-SA"/>
        </w:rPr>
      </w:pPr>
      <w:r w:rsidRPr="000509AA">
        <w:rPr>
          <w:rtl/>
        </w:rPr>
        <w:t>حد</w:t>
      </w:r>
      <w:r w:rsidR="00613D05">
        <w:rPr>
          <w:rtl/>
        </w:rPr>
        <w:t>ّ</w:t>
      </w:r>
      <w:r w:rsidRPr="000509AA">
        <w:rPr>
          <w:rtl/>
        </w:rPr>
        <w:t>ث عن طائفة من العلماء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منهم : إسحاق بن إسرائيل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والزبير بن</w:t>
      </w:r>
      <w:r w:rsidR="004476AB">
        <w:rPr>
          <w:rtl/>
        </w:rPr>
        <w:t xml:space="preserve"> </w:t>
      </w:r>
      <w:r w:rsidR="004476AB">
        <w:rPr>
          <w:rtl/>
        </w:rPr>
        <w:br/>
      </w:r>
      <w:r w:rsidRPr="004476AB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مروج الذهب 1</w:t>
      </w:r>
      <w:r w:rsidR="007A060E" w:rsidRPr="000E05E4">
        <w:rPr>
          <w:rtl/>
        </w:rPr>
        <w:t xml:space="preserve"> /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المقد</w:t>
      </w:r>
      <w:r w:rsidR="00613D05" w:rsidRPr="000E05E4">
        <w:rPr>
          <w:rtl/>
        </w:rPr>
        <w:t>ّ</w:t>
      </w:r>
      <w:r w:rsidRPr="000E05E4">
        <w:rPr>
          <w:rtl/>
        </w:rPr>
        <w:t xml:space="preserve">مة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25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تاريخ بغداد</w:t>
      </w:r>
      <w:r w:rsidR="00AB6AB8" w:rsidRPr="000E05E4">
        <w:rPr>
          <w:rtl/>
        </w:rPr>
        <w:t xml:space="preserve"> </w:t>
      </w:r>
      <w:r w:rsidRPr="000E05E4">
        <w:rPr>
          <w:rtl/>
        </w:rPr>
        <w:t>3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288 رقم 1376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="00613D05" w:rsidRPr="000E05E4">
        <w:rPr>
          <w:rtl/>
        </w:rPr>
        <w:br/>
      </w:r>
      <w:r w:rsidRPr="000E05E4">
        <w:rPr>
          <w:rtl/>
        </w:rPr>
        <w:t>3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219 رقم 809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11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40 رقم 240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25</w:t>
      </w:r>
      <w:r w:rsidR="007A060E" w:rsidRPr="000E05E4">
        <w:rPr>
          <w:rtl/>
        </w:rPr>
        <w:t xml:space="preserve"> / </w:t>
      </w:r>
      <w:r w:rsidR="00AB6AB8" w:rsidRPr="000E05E4">
        <w:rPr>
          <w:rtl/>
        </w:rPr>
        <w:t>217 رقم 353</w:t>
      </w:r>
      <w:r w:rsidR="00C51724" w:rsidRPr="000E05E4">
        <w:rPr>
          <w:rtl/>
        </w:rPr>
        <w:t xml:space="preserve"> ،</w:t>
      </w:r>
      <w:r w:rsidR="00AB6AB8" w:rsidRPr="000E05E4">
        <w:rPr>
          <w:rtl/>
        </w:rPr>
        <w:t xml:space="preserve"> معجم رجال </w:t>
      </w:r>
      <w:r w:rsidR="00613D05" w:rsidRPr="000E05E4">
        <w:rPr>
          <w:rtl/>
        </w:rPr>
        <w:br/>
      </w:r>
      <w:r w:rsidRPr="000E05E4">
        <w:rPr>
          <w:rtl/>
        </w:rPr>
        <w:t>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222 رقم 11757</w:t>
      </w:r>
      <w:r w:rsidR="00F26704" w:rsidRPr="000E05E4">
        <w:rPr>
          <w:rtl/>
        </w:rPr>
        <w:t xml:space="preserve"> .</w:t>
      </w: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بك</w:t>
      </w:r>
      <w:r w:rsidR="004F6080">
        <w:rPr>
          <w:rtl/>
        </w:rPr>
        <w:t>ّ</w:t>
      </w:r>
      <w:r w:rsidRPr="000509AA">
        <w:rPr>
          <w:rtl/>
        </w:rPr>
        <w:t>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وروى</w:t>
      </w:r>
      <w:r w:rsidR="004F6080" w:rsidRPr="00B2039A">
        <w:rPr>
          <w:rtl/>
        </w:rPr>
        <w:t>ٰ</w:t>
      </w:r>
      <w:r w:rsidRPr="000509AA">
        <w:rPr>
          <w:rtl/>
        </w:rPr>
        <w:t xml:space="preserve"> عنه أبو بكر ابن شاذان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وأبو الحسن الدارقطني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والمعافى</w:t>
      </w:r>
      <w:r w:rsidR="004F6080" w:rsidRPr="00B2039A">
        <w:rPr>
          <w:rtl/>
        </w:rPr>
        <w:t>ٰ</w:t>
      </w:r>
      <w:r w:rsidRPr="000509AA">
        <w:rPr>
          <w:rtl/>
        </w:rPr>
        <w:t xml:space="preserve">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زكري</w:t>
      </w:r>
      <w:r w:rsidR="004F6080">
        <w:rPr>
          <w:rtl/>
        </w:rPr>
        <w:t>ّ</w:t>
      </w:r>
      <w:r w:rsidRPr="000509AA">
        <w:rPr>
          <w:rtl/>
        </w:rPr>
        <w:t>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مؤر</w:t>
      </w:r>
      <w:r w:rsidR="004F6080">
        <w:rPr>
          <w:rtl/>
        </w:rPr>
        <w:t>ّ</w:t>
      </w:r>
      <w:r w:rsidRPr="000509AA">
        <w:rPr>
          <w:rtl/>
        </w:rPr>
        <w:t>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أديب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له شعر كثير</w:t>
      </w:r>
      <w:r w:rsidR="00F26704">
        <w:rPr>
          <w:rtl/>
        </w:rPr>
        <w:t xml:space="preserve"> .</w:t>
      </w:r>
    </w:p>
    <w:p w:rsidR="000509AA" w:rsidRPr="004476AB" w:rsidRDefault="000509AA" w:rsidP="004476AB">
      <w:pPr>
        <w:rPr>
          <w:rStyle w:val="rfdBold2"/>
          <w:rtl/>
        </w:rPr>
      </w:pPr>
      <w:r w:rsidRPr="004476AB">
        <w:rPr>
          <w:rStyle w:val="rfdBold2"/>
          <w:rtl/>
        </w:rPr>
        <w:t>له في التاريخ :</w:t>
      </w:r>
    </w:p>
    <w:p w:rsidR="000509AA" w:rsidRPr="000509AA" w:rsidRDefault="000509AA" w:rsidP="004F6080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التاريخ </w:t>
      </w:r>
      <w:r w:rsidR="004F6080">
        <w:rPr>
          <w:rtl/>
        </w:rPr>
        <w:t>؛</w:t>
      </w:r>
      <w:r w:rsidRPr="000509AA">
        <w:rPr>
          <w:rtl/>
        </w:rPr>
        <w:t xml:space="preserve"> اعتمده المسعودي في </w:t>
      </w:r>
      <w:r w:rsidRPr="00C91987">
        <w:rPr>
          <w:rStyle w:val="rfdBold2"/>
          <w:rtl/>
        </w:rPr>
        <w:t>مروج الذهب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وأسماه </w:t>
      </w:r>
      <w:r w:rsidRPr="00C91987">
        <w:rPr>
          <w:rStyle w:val="rfdBold2"/>
          <w:rtl/>
        </w:rPr>
        <w:t>تاريخ ابن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C91987">
        <w:rPr>
          <w:rStyle w:val="rfdBold2"/>
          <w:rtl/>
        </w:rPr>
        <w:t>أبي الأزهر</w:t>
      </w:r>
      <w:r w:rsidR="00F26704">
        <w:rPr>
          <w:rtl/>
        </w:rPr>
        <w:t xml:space="preserve"> .</w:t>
      </w:r>
    </w:p>
    <w:p w:rsidR="000509AA" w:rsidRPr="000509AA" w:rsidRDefault="000509AA" w:rsidP="004F6080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الهرج والمرج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4476AB">
        <w:rPr>
          <w:rtl/>
        </w:rPr>
        <w:t xml:space="preserve"> </w:t>
      </w:r>
      <w:r w:rsidRPr="000509AA">
        <w:rPr>
          <w:rtl/>
        </w:rPr>
        <w:t>الهرج والأحداث</w:t>
      </w:r>
      <w:r w:rsidR="004476AB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="004F6080">
        <w:rPr>
          <w:rtl/>
        </w:rPr>
        <w:t>؛</w:t>
      </w:r>
      <w:r w:rsidRPr="000509AA">
        <w:rPr>
          <w:rtl/>
        </w:rPr>
        <w:t xml:space="preserve"> في تاريخ المستعين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والمعتز العب</w:t>
      </w:r>
      <w:r w:rsidR="004F6080">
        <w:rPr>
          <w:rtl/>
        </w:rPr>
        <w:t>ّ</w:t>
      </w:r>
      <w:r w:rsidRPr="000509AA">
        <w:rPr>
          <w:rtl/>
        </w:rPr>
        <w:t>اسي</w:t>
      </w:r>
      <w:r w:rsidR="004F6080">
        <w:rPr>
          <w:rtl/>
        </w:rPr>
        <w:t>َّ</w:t>
      </w:r>
      <w:r w:rsidRPr="000509AA">
        <w:rPr>
          <w:rtl/>
        </w:rPr>
        <w:t>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ذكره المسعودي أيضا</w:t>
      </w:r>
      <w:r w:rsidR="004F6080">
        <w:rPr>
          <w:rtl/>
        </w:rPr>
        <w:t>ً</w:t>
      </w:r>
      <w:r w:rsidRPr="000509AA">
        <w:rPr>
          <w:rtl/>
        </w:rPr>
        <w:t xml:space="preserve"> في مقد</w:t>
      </w:r>
      <w:r w:rsidR="004F6080">
        <w:rPr>
          <w:rtl/>
        </w:rPr>
        <w:t>ّ</w:t>
      </w:r>
      <w:r w:rsidRPr="000509AA">
        <w:rPr>
          <w:rtl/>
        </w:rPr>
        <w:t xml:space="preserve">مة </w:t>
      </w:r>
      <w:r w:rsidRPr="00C91987">
        <w:rPr>
          <w:rStyle w:val="rfdBold2"/>
          <w:rtl/>
        </w:rPr>
        <w:t>مروج الذهب</w:t>
      </w:r>
      <w:r w:rsidR="00F26704">
        <w:rPr>
          <w:rtl/>
        </w:rPr>
        <w:t xml:space="preserve"> .</w:t>
      </w:r>
    </w:p>
    <w:p w:rsidR="000509AA" w:rsidRPr="000509AA" w:rsidRDefault="000509AA" w:rsidP="004F6080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أخبار العقلاء والمجانين </w:t>
      </w:r>
      <w:r w:rsidR="004F6080">
        <w:rPr>
          <w:rtl/>
        </w:rPr>
        <w:t>؛</w:t>
      </w:r>
      <w:r w:rsidRPr="000509AA">
        <w:rPr>
          <w:rtl/>
        </w:rPr>
        <w:t xml:space="preserve"> رسالة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188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4F6080">
        <w:rPr>
          <w:rtl/>
        </w:rPr>
        <w:t>ّ</w:t>
      </w:r>
      <w:r w:rsidRPr="000509AA">
        <w:rPr>
          <w:rtl/>
        </w:rPr>
        <w:t>د بن مسعود العي</w:t>
      </w:r>
      <w:r w:rsidR="004F6080">
        <w:rPr>
          <w:rtl/>
        </w:rPr>
        <w:t>ّ</w:t>
      </w:r>
      <w:r w:rsidRPr="000509AA">
        <w:rPr>
          <w:rtl/>
        </w:rPr>
        <w:t xml:space="preserve">اشي </w:t>
      </w:r>
      <w:r w:rsidR="008100A7">
        <w:rPr>
          <w:rtl/>
        </w:rPr>
        <w:t>(</w:t>
      </w:r>
      <w:r w:rsidR="004476AB">
        <w:rPr>
          <w:rtl/>
        </w:rPr>
        <w:t xml:space="preserve"> </w:t>
      </w:r>
      <w:r w:rsidRPr="000509AA">
        <w:rPr>
          <w:rtl/>
        </w:rPr>
        <w:t>ق 3</w:t>
      </w:r>
      <w:r w:rsidR="004476AB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محم</w:t>
      </w:r>
      <w:r w:rsidR="004F6080">
        <w:rPr>
          <w:rtl/>
        </w:rPr>
        <w:t>ّ</w:t>
      </w:r>
      <w:r w:rsidRPr="000509AA">
        <w:rPr>
          <w:rtl/>
        </w:rPr>
        <w:t>د بن مسعود بن محم</w:t>
      </w:r>
      <w:r w:rsidR="004F6080">
        <w:rPr>
          <w:rtl/>
        </w:rPr>
        <w:t>ّ</w:t>
      </w:r>
      <w:r w:rsidRPr="000509AA">
        <w:rPr>
          <w:rtl/>
        </w:rPr>
        <w:t>د بن عي</w:t>
      </w:r>
      <w:r w:rsidR="004F6080">
        <w:rPr>
          <w:rtl/>
        </w:rPr>
        <w:t>ّ</w:t>
      </w:r>
      <w:r w:rsidRPr="000509AA">
        <w:rPr>
          <w:rtl/>
        </w:rPr>
        <w:t>اش السلمي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السمرقندي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النضر</w:t>
      </w:r>
      <w:r w:rsidR="00F26704">
        <w:rPr>
          <w:rtl/>
        </w:rPr>
        <w:t xml:space="preserve"> .</w:t>
      </w:r>
    </w:p>
    <w:p w:rsidR="000509AA" w:rsidRPr="000509AA" w:rsidRDefault="000509AA" w:rsidP="004F6080">
      <w:pPr>
        <w:rPr>
          <w:rtl/>
        </w:rPr>
      </w:pPr>
      <w:r w:rsidRPr="000509AA">
        <w:rPr>
          <w:rtl/>
        </w:rPr>
        <w:t>كان س</w:t>
      </w:r>
      <w:r w:rsidR="004F6080">
        <w:rPr>
          <w:rtl/>
        </w:rPr>
        <w:t>ُ</w:t>
      </w:r>
      <w:r w:rsidRPr="000509AA">
        <w:rPr>
          <w:rtl/>
        </w:rPr>
        <w:t>ن</w:t>
      </w:r>
      <w:r w:rsidR="004F6080">
        <w:rPr>
          <w:rtl/>
        </w:rPr>
        <w:t>ّ</w:t>
      </w:r>
      <w:r w:rsidRPr="000509AA">
        <w:rPr>
          <w:rtl/>
        </w:rPr>
        <w:t>يا</w:t>
      </w:r>
      <w:r w:rsidR="004F6080">
        <w:rPr>
          <w:rtl/>
        </w:rPr>
        <w:t>ً</w:t>
      </w:r>
      <w:r w:rsidRPr="000509AA">
        <w:rPr>
          <w:rtl/>
        </w:rPr>
        <w:t xml:space="preserve"> ثم</w:t>
      </w:r>
      <w:r w:rsidR="004F6080">
        <w:rPr>
          <w:rtl/>
        </w:rPr>
        <w:t>ّ</w:t>
      </w:r>
      <w:r w:rsidRPr="000509AA">
        <w:rPr>
          <w:rtl/>
        </w:rPr>
        <w:t xml:space="preserve"> تشي</w:t>
      </w:r>
      <w:r w:rsidR="004F6080">
        <w:rPr>
          <w:rtl/>
        </w:rPr>
        <w:t>ّ</w:t>
      </w:r>
      <w:r w:rsidRPr="000509AA">
        <w:rPr>
          <w:rtl/>
        </w:rPr>
        <w:t>ع أي</w:t>
      </w:r>
      <w:r w:rsidR="004F6080">
        <w:rPr>
          <w:rtl/>
        </w:rPr>
        <w:t>ّ</w:t>
      </w:r>
      <w:r w:rsidRPr="000509AA">
        <w:rPr>
          <w:rtl/>
        </w:rPr>
        <w:t>ام شبابه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وحد</w:t>
      </w:r>
      <w:r w:rsidR="004F6080">
        <w:rPr>
          <w:rtl/>
        </w:rPr>
        <w:t>ّ</w:t>
      </w:r>
      <w:r w:rsidRPr="000509AA">
        <w:rPr>
          <w:rtl/>
        </w:rPr>
        <w:t>ث عن مشاهير حف</w:t>
      </w:r>
      <w:r w:rsidR="004F6080">
        <w:rPr>
          <w:rtl/>
        </w:rPr>
        <w:t>ّ</w:t>
      </w:r>
      <w:r w:rsidRPr="000509AA">
        <w:rPr>
          <w:rtl/>
        </w:rPr>
        <w:t>اظ زمانه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4F6080" w:rsidRPr="00B2039A">
        <w:rPr>
          <w:rtl/>
        </w:rPr>
        <w:t>ٱ</w:t>
      </w:r>
      <w:r w:rsidRPr="000509AA">
        <w:rPr>
          <w:rtl/>
        </w:rPr>
        <w:t>نتقل إلى</w:t>
      </w:r>
      <w:r w:rsidR="004F6080" w:rsidRPr="00B2039A">
        <w:rPr>
          <w:rtl/>
        </w:rPr>
        <w:t>ٰ</w:t>
      </w:r>
      <w:r w:rsidRPr="000509AA">
        <w:rPr>
          <w:rtl/>
        </w:rPr>
        <w:t xml:space="preserve"> الكوفة بعد سنة 260 ه</w:t>
      </w:r>
      <w:r w:rsidR="004F6080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8C1B16" w:rsidRDefault="000509AA" w:rsidP="008C1B16">
      <w:pPr>
        <w:rPr>
          <w:rStyle w:val="rfdLineChar"/>
          <w:rtl/>
          <w:lang w:bidi="ar-SA"/>
        </w:rPr>
      </w:pPr>
      <w:r w:rsidRPr="000509AA">
        <w:rPr>
          <w:rtl/>
        </w:rPr>
        <w:t>كان عالما</w:t>
      </w:r>
      <w:r w:rsidR="004F6080">
        <w:rPr>
          <w:rtl/>
        </w:rPr>
        <w:t>ً</w:t>
      </w:r>
      <w:r w:rsidRPr="000509AA">
        <w:rPr>
          <w:rtl/>
        </w:rPr>
        <w:t xml:space="preserve"> واسع الأ</w:t>
      </w:r>
      <w:r w:rsidR="004F6080">
        <w:rPr>
          <w:rtl/>
        </w:rPr>
        <w:t>ُ</w:t>
      </w:r>
      <w:r w:rsidRPr="000509AA">
        <w:rPr>
          <w:rtl/>
        </w:rPr>
        <w:t>فق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جعل داره كالمؤس</w:t>
      </w:r>
      <w:r w:rsidR="004F6080">
        <w:rPr>
          <w:rtl/>
        </w:rPr>
        <w:t>ّ</w:t>
      </w:r>
      <w:r w:rsidRPr="000509AA">
        <w:rPr>
          <w:rtl/>
        </w:rPr>
        <w:t>سة الثقافية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دار العلم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فهي مكتظ</w:t>
      </w:r>
      <w:r w:rsidR="004F6080">
        <w:rPr>
          <w:rtl/>
        </w:rPr>
        <w:t>ّ</w:t>
      </w:r>
      <w:r w:rsidRPr="000509AA">
        <w:rPr>
          <w:rtl/>
        </w:rPr>
        <w:t>ة بطلبة العلوم بين ناسخ ومقابل وقارئ ومعل</w:t>
      </w:r>
      <w:r w:rsidR="004F6080">
        <w:rPr>
          <w:rtl/>
        </w:rPr>
        <w:t>ّ</w:t>
      </w:r>
      <w:r w:rsidRPr="000509AA">
        <w:rPr>
          <w:rtl/>
        </w:rPr>
        <w:t>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وأنفق سائر</w:t>
      </w:r>
      <w:r w:rsidR="008C1B16">
        <w:rPr>
          <w:rtl/>
        </w:rPr>
        <w:t xml:space="preserve"> </w:t>
      </w:r>
      <w:r w:rsidR="008C1B16">
        <w:rPr>
          <w:rtl/>
        </w:rPr>
        <w:br/>
      </w:r>
      <w:r w:rsidRPr="008C1B16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الفهرست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للنديم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244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246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رجال النجاشي : 350 رقم 944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الفهرست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="00294847" w:rsidRPr="000E05E4">
        <w:rPr>
          <w:rtl/>
        </w:rPr>
        <w:t>ـ</w:t>
      </w:r>
      <w:r w:rsidRPr="000E05E4">
        <w:rPr>
          <w:rtl/>
        </w:rPr>
        <w:t xml:space="preserve"> للطوسي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136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139 رقم 593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معالم العلماء : 99 رقم 668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طبقات أعلام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الشيعة ق</w:t>
      </w:r>
      <w:r w:rsidR="00AB6AB8" w:rsidRPr="000E05E4">
        <w:rPr>
          <w:rtl/>
        </w:rPr>
        <w:t xml:space="preserve"> </w:t>
      </w:r>
      <w:r w:rsidRPr="000E05E4">
        <w:rPr>
          <w:rtl/>
        </w:rPr>
        <w:t>4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305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1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85 رقم 403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356 رقم 1436 وص 478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 xml:space="preserve">رقم 1874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11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239 رقم 1458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12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279 رقم 1872 وص 280 رقم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 xml:space="preserve">1878 ورقم 1880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22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157 رقم 6492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 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224 رقم</w:t>
      </w:r>
      <w:r w:rsidR="00AB6AB8" w:rsidRPr="000E05E4">
        <w:rPr>
          <w:rtl/>
        </w:rPr>
        <w:t xml:space="preserve"> </w:t>
      </w:r>
      <w:r w:rsidR="004F6080" w:rsidRPr="000E05E4">
        <w:rPr>
          <w:rtl/>
        </w:rPr>
        <w:br/>
      </w:r>
      <w:r w:rsidRPr="000E05E4">
        <w:rPr>
          <w:rtl/>
        </w:rPr>
        <w:t>11768</w:t>
      </w:r>
      <w:r w:rsidR="00F26704" w:rsidRPr="000E05E4">
        <w:rPr>
          <w:rtl/>
        </w:rPr>
        <w:t xml:space="preserve"> .</w:t>
      </w:r>
    </w:p>
    <w:p w:rsidR="00C31FD3" w:rsidRDefault="00C31FD3" w:rsidP="00C91987">
      <w:pPr>
        <w:pStyle w:val="rfdNormal0"/>
        <w:rPr>
          <w:rtl/>
        </w:rPr>
        <w:sectPr w:rsidR="00C31FD3" w:rsidSect="00600DF3">
          <w:headerReference w:type="even" r:id="rId153"/>
          <w:headerReference w:type="default" r:id="rId154"/>
          <w:headerReference w:type="first" r:id="rId15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تركة أبيه على</w:t>
      </w:r>
      <w:r w:rsidR="004F6080" w:rsidRPr="00B2039A">
        <w:rPr>
          <w:rtl/>
        </w:rPr>
        <w:t>ٰ</w:t>
      </w:r>
      <w:r w:rsidRPr="000509AA">
        <w:rPr>
          <w:rtl/>
        </w:rPr>
        <w:t xml:space="preserve"> العلم والحديث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وكانت ثلاثمائة ألف دينار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صن</w:t>
      </w:r>
      <w:r w:rsidR="004F6080">
        <w:rPr>
          <w:rtl/>
        </w:rPr>
        <w:t>ّ</w:t>
      </w:r>
      <w:r w:rsidRPr="000509AA">
        <w:rPr>
          <w:rtl/>
        </w:rPr>
        <w:t>ف أكثر من مائتي كتاب</w:t>
      </w:r>
      <w:r w:rsidR="00F26704">
        <w:rPr>
          <w:rtl/>
        </w:rPr>
        <w:t xml:space="preserve"> .</w:t>
      </w:r>
    </w:p>
    <w:p w:rsidR="000509AA" w:rsidRPr="008C1B16" w:rsidRDefault="000509AA" w:rsidP="008C1B16">
      <w:pPr>
        <w:rPr>
          <w:rStyle w:val="rfdBold2"/>
          <w:rtl/>
        </w:rPr>
      </w:pPr>
      <w:r w:rsidRPr="008C1B16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الأنبياء والأئم</w:t>
      </w:r>
      <w:r w:rsidR="004F6080">
        <w:rPr>
          <w:rtl/>
        </w:rPr>
        <w:t>ّ</w:t>
      </w:r>
      <w:r w:rsidRPr="000509AA">
        <w:rPr>
          <w:rtl/>
        </w:rPr>
        <w:t xml:space="preserve">ة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الأوصياء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وقد ذكر ابن شهرآشوب الكتابين في كتاب واحد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يجمعهما</w:t>
      </w:r>
      <w:r w:rsidR="00F26704">
        <w:rPr>
          <w:rtl/>
        </w:rPr>
        <w:t xml:space="preserve"> .</w:t>
      </w:r>
    </w:p>
    <w:p w:rsidR="000509AA" w:rsidRPr="000509AA" w:rsidRDefault="000509AA" w:rsidP="004F6080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محنة الأوصياء </w:t>
      </w:r>
      <w:r w:rsidR="004F6080">
        <w:rPr>
          <w:rtl/>
        </w:rPr>
        <w:t>؛</w:t>
      </w:r>
      <w:r w:rsidRPr="000509AA">
        <w:rPr>
          <w:rtl/>
        </w:rPr>
        <w:t xml:space="preserve"> وفي نسخة من </w:t>
      </w:r>
      <w:r w:rsidRPr="00C91987">
        <w:rPr>
          <w:rStyle w:val="rfdBold2"/>
          <w:rtl/>
        </w:rPr>
        <w:t>فهرست النديم وفهرست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C91987">
        <w:rPr>
          <w:rStyle w:val="rfdBold2"/>
          <w:rtl/>
        </w:rPr>
        <w:t>الطوسي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8C1B16">
        <w:rPr>
          <w:rtl/>
        </w:rPr>
        <w:t xml:space="preserve"> </w:t>
      </w:r>
      <w:r w:rsidRPr="000509AA">
        <w:rPr>
          <w:rtl/>
        </w:rPr>
        <w:t>محب</w:t>
      </w:r>
      <w:r w:rsidR="004F6080">
        <w:rPr>
          <w:rtl/>
        </w:rPr>
        <w:t>ّ</w:t>
      </w:r>
      <w:r w:rsidRPr="000509AA">
        <w:rPr>
          <w:rtl/>
        </w:rPr>
        <w:t>ة الأوصياء</w:t>
      </w:r>
      <w:r w:rsidR="008C1B16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="004F6080">
        <w:rPr>
          <w:rtl/>
        </w:rPr>
        <w:t>؛</w:t>
      </w:r>
      <w:r w:rsidRPr="000509AA">
        <w:rPr>
          <w:rtl/>
        </w:rPr>
        <w:t xml:space="preserve"> فإذا صح</w:t>
      </w:r>
      <w:r w:rsidR="004F6080">
        <w:rPr>
          <w:rtl/>
        </w:rPr>
        <w:t>ّ</w:t>
      </w:r>
      <w:r w:rsidRPr="000509AA">
        <w:rPr>
          <w:rtl/>
        </w:rPr>
        <w:t xml:space="preserve"> هذا فلا يعد</w:t>
      </w:r>
      <w:r w:rsidR="009A5ECD">
        <w:rPr>
          <w:rtl/>
        </w:rPr>
        <w:t>ّ</w:t>
      </w:r>
      <w:r w:rsidRPr="000509AA">
        <w:rPr>
          <w:rtl/>
        </w:rPr>
        <w:t xml:space="preserve"> داخلا</w:t>
      </w:r>
      <w:r w:rsidR="009A5ECD">
        <w:rPr>
          <w:rtl/>
        </w:rPr>
        <w:t>ً</w:t>
      </w:r>
      <w:r w:rsidRPr="000509AA">
        <w:rPr>
          <w:rtl/>
        </w:rPr>
        <w:t xml:space="preserve"> في كتب التاريخ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إمامة علي</w:t>
      </w:r>
      <w:r w:rsidR="009A5ECD">
        <w:rPr>
          <w:rtl/>
        </w:rPr>
        <w:t>ّ</w:t>
      </w:r>
      <w:r w:rsidRPr="000509AA">
        <w:rPr>
          <w:rtl/>
        </w:rPr>
        <w:t xml:space="preserve"> بن الحسين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سيرة أبي بكر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سيرة عمر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سيرة عثمان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سيرة معاوية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والكتب الأربعة الأخيرة كان قد كتبها قبل أن يتشي</w:t>
      </w:r>
      <w:r w:rsidR="009A5ECD">
        <w:rPr>
          <w:rtl/>
        </w:rPr>
        <w:t>ّ</w:t>
      </w:r>
      <w:r w:rsidRPr="000509AA">
        <w:rPr>
          <w:rtl/>
        </w:rPr>
        <w:t>ع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 </w:t>
      </w:r>
      <w:r w:rsidR="00294847">
        <w:rPr>
          <w:rtl/>
        </w:rPr>
        <w:t>ـ</w:t>
      </w:r>
      <w:r w:rsidRPr="000509AA">
        <w:rPr>
          <w:rtl/>
        </w:rPr>
        <w:t xml:space="preserve"> كتاب مك</w:t>
      </w:r>
      <w:r w:rsidR="009A5ECD">
        <w:rPr>
          <w:rtl/>
        </w:rPr>
        <w:t>ّ</w:t>
      </w:r>
      <w:r w:rsidRPr="000509AA">
        <w:rPr>
          <w:rtl/>
        </w:rPr>
        <w:t>ة والحرم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 </w:t>
      </w:r>
      <w:r w:rsidR="00294847">
        <w:rPr>
          <w:rtl/>
        </w:rPr>
        <w:t>ـ</w:t>
      </w:r>
      <w:r w:rsidRPr="000509AA">
        <w:rPr>
          <w:rtl/>
        </w:rPr>
        <w:t xml:space="preserve"> كتاب الرضا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9A5ECD">
      <w:pPr>
        <w:rPr>
          <w:rtl/>
        </w:rPr>
      </w:pPr>
      <w:r w:rsidRPr="000509AA">
        <w:rPr>
          <w:rtl/>
        </w:rPr>
        <w:t xml:space="preserve">11 </w:t>
      </w:r>
      <w:r w:rsidR="00294847">
        <w:rPr>
          <w:rtl/>
        </w:rPr>
        <w:t>ـ</w:t>
      </w:r>
      <w:r w:rsidRPr="000509AA">
        <w:rPr>
          <w:rtl/>
        </w:rPr>
        <w:t xml:space="preserve"> معرفة الناقلين </w:t>
      </w:r>
      <w:r w:rsidR="009A5ECD">
        <w:rPr>
          <w:rtl/>
        </w:rPr>
        <w:t>؛</w:t>
      </w:r>
      <w:r w:rsidRPr="000509AA">
        <w:rPr>
          <w:rtl/>
        </w:rPr>
        <w:t xml:space="preserve"> في الرجال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189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9A5ECD">
        <w:rPr>
          <w:rtl/>
        </w:rPr>
        <w:t>ّ</w:t>
      </w:r>
      <w:r w:rsidRPr="000509AA">
        <w:rPr>
          <w:rtl/>
        </w:rPr>
        <w:t>د بن مفض</w:t>
      </w:r>
      <w:r w:rsidR="009A5ECD">
        <w:rPr>
          <w:rtl/>
        </w:rPr>
        <w:t>ّ</w:t>
      </w:r>
      <w:r w:rsidRPr="000509AA">
        <w:rPr>
          <w:rtl/>
        </w:rPr>
        <w:t xml:space="preserve">ل بن إبراهيم الأشعري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ق 3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محم</w:t>
      </w:r>
      <w:r w:rsidR="009A5ECD">
        <w:rPr>
          <w:rtl/>
        </w:rPr>
        <w:t>ّ</w:t>
      </w:r>
      <w:r w:rsidRPr="000509AA">
        <w:rPr>
          <w:rtl/>
        </w:rPr>
        <w:t>د بن المفض</w:t>
      </w:r>
      <w:r w:rsidR="009A5ECD">
        <w:rPr>
          <w:rtl/>
        </w:rPr>
        <w:t>ّ</w:t>
      </w:r>
      <w:r w:rsidRPr="000509AA">
        <w:rPr>
          <w:rtl/>
        </w:rPr>
        <w:t>ل بن إبراهيم بن قيس بن رم</w:t>
      </w:r>
      <w:r w:rsidR="009A5ECD">
        <w:rPr>
          <w:rtl/>
        </w:rPr>
        <w:t>ّ</w:t>
      </w:r>
      <w:r w:rsidRPr="000509AA">
        <w:rPr>
          <w:rtl/>
        </w:rPr>
        <w:t>انة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رجال النجاشي : 340 رقم 911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19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358 رقم 1597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268 رقم 11816</w:t>
      </w:r>
      <w:r w:rsidR="00F26704" w:rsidRPr="000E05E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أبو جعفر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كوفي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روى</w:t>
      </w:r>
      <w:r w:rsidR="009A5ECD" w:rsidRPr="00B2039A">
        <w:rPr>
          <w:rtl/>
        </w:rPr>
        <w:t>ٰ</w:t>
      </w:r>
      <w:r w:rsidRPr="000509AA">
        <w:rPr>
          <w:rtl/>
        </w:rPr>
        <w:t xml:space="preserve"> كتبه أحمد بن محم</w:t>
      </w:r>
      <w:r w:rsidR="009A5ECD">
        <w:rPr>
          <w:rtl/>
        </w:rPr>
        <w:t>ّ</w:t>
      </w:r>
      <w:r w:rsidRPr="000509AA">
        <w:rPr>
          <w:rtl/>
        </w:rPr>
        <w:t>د بن سعيد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المولود سنة 249 ه</w:t>
      </w:r>
      <w:r w:rsidR="009A5ECD">
        <w:rPr>
          <w:rtl/>
        </w:rPr>
        <w:t>ـ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والمتوف</w:t>
      </w:r>
      <w:r w:rsidR="009A5ECD">
        <w:rPr>
          <w:rtl/>
        </w:rPr>
        <w:t>ّ</w:t>
      </w:r>
      <w:r w:rsidRPr="000509AA">
        <w:rPr>
          <w:rtl/>
        </w:rPr>
        <w:t>ى</w:t>
      </w:r>
      <w:r w:rsidR="009A5ECD" w:rsidRPr="00B2039A">
        <w:rPr>
          <w:rtl/>
        </w:rPr>
        <w:t>ٰ</w:t>
      </w:r>
      <w:r w:rsidRPr="000509AA">
        <w:rPr>
          <w:rtl/>
        </w:rPr>
        <w:t xml:space="preserve"> سنة 333 ه</w:t>
      </w:r>
      <w:r w:rsidR="009A5ECD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8C1B16" w:rsidRDefault="000509AA" w:rsidP="008C1B16">
      <w:pPr>
        <w:rPr>
          <w:rStyle w:val="rfdBold2"/>
          <w:rtl/>
        </w:rPr>
      </w:pPr>
      <w:r w:rsidRPr="008C1B16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كتاب مجالس الأئم</w:t>
      </w:r>
      <w:r w:rsidR="009A5ECD">
        <w:rPr>
          <w:rtl/>
        </w:rPr>
        <w:t>ّ</w:t>
      </w:r>
      <w:r w:rsidRPr="000509AA">
        <w:rPr>
          <w:rtl/>
        </w:rPr>
        <w:t xml:space="preserve">ة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190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9A5ECD">
        <w:rPr>
          <w:rtl/>
        </w:rPr>
        <w:t>ّ</w:t>
      </w:r>
      <w:r w:rsidRPr="000509AA">
        <w:rPr>
          <w:rtl/>
        </w:rPr>
        <w:t xml:space="preserve">د بن ناصر السلامي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ت 550 ه</w:t>
      </w:r>
      <w:r w:rsidR="009A5ECD">
        <w:rPr>
          <w:rtl/>
        </w:rPr>
        <w:t>ـ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محم</w:t>
      </w:r>
      <w:r w:rsidR="009A5ECD">
        <w:rPr>
          <w:rtl/>
        </w:rPr>
        <w:t>ّ</w:t>
      </w:r>
      <w:r w:rsidRPr="000509AA">
        <w:rPr>
          <w:rtl/>
        </w:rPr>
        <w:t>د بن ناصر بن محم</w:t>
      </w:r>
      <w:r w:rsidR="009A5ECD">
        <w:rPr>
          <w:rtl/>
        </w:rPr>
        <w:t>ّ</w:t>
      </w:r>
      <w:r w:rsidRPr="000509AA">
        <w:rPr>
          <w:rtl/>
        </w:rPr>
        <w:t>د بن علي بن عمر البغدادي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السلامي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مولده سنة 467 ه</w:t>
      </w:r>
      <w:r w:rsidR="009A5ECD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8C1B16" w:rsidRDefault="000509AA" w:rsidP="008C1B16">
      <w:pPr>
        <w:rPr>
          <w:rStyle w:val="rfdBold2"/>
          <w:rtl/>
        </w:rPr>
      </w:pPr>
      <w:r w:rsidRPr="008C1B16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الذر</w:t>
      </w:r>
      <w:r w:rsidR="009A5ECD">
        <w:rPr>
          <w:rtl/>
        </w:rPr>
        <w:t>ّ</w:t>
      </w:r>
      <w:r w:rsidRPr="000509AA">
        <w:rPr>
          <w:rtl/>
        </w:rPr>
        <w:t>ي</w:t>
      </w:r>
      <w:r w:rsidR="009A5ECD">
        <w:rPr>
          <w:rtl/>
        </w:rPr>
        <w:t>ّ</w:t>
      </w:r>
      <w:r w:rsidRPr="000509AA">
        <w:rPr>
          <w:rtl/>
        </w:rPr>
        <w:t>ة الطاهرة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191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9A5ECD">
        <w:rPr>
          <w:rtl/>
        </w:rPr>
        <w:t>ّ</w:t>
      </w:r>
      <w:r w:rsidRPr="000509AA">
        <w:rPr>
          <w:rtl/>
        </w:rPr>
        <w:t>د بن نعمة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المعالي العلوي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ق 4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محم</w:t>
      </w:r>
      <w:r w:rsidR="009A5ECD">
        <w:rPr>
          <w:rtl/>
        </w:rPr>
        <w:t>ّ</w:t>
      </w:r>
      <w:r w:rsidRPr="000509AA">
        <w:rPr>
          <w:rtl/>
        </w:rPr>
        <w:t>د بن نعمة الله بن عبيد الله بن علي بن الحسن بن الحسين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جعفر بن عبيد الله بن الحسين الأصغر بن الإمام علي</w:t>
      </w:r>
      <w:r w:rsidR="009A5ECD">
        <w:rPr>
          <w:rtl/>
        </w:rPr>
        <w:t>ّ</w:t>
      </w:r>
      <w:r w:rsidRPr="000509AA">
        <w:rPr>
          <w:rtl/>
        </w:rPr>
        <w:t xml:space="preserve"> بن الحسين </w:t>
      </w:r>
      <w:r w:rsidRPr="000509AA">
        <w:rPr>
          <w:rStyle w:val="rfdAlaem"/>
          <w:rtl/>
        </w:rPr>
        <w:t>عليهما‌السلام</w:t>
      </w:r>
      <w:r w:rsidR="00F26704">
        <w:rPr>
          <w:rtl/>
        </w:rPr>
        <w:t xml:space="preserve"> .</w:t>
      </w:r>
    </w:p>
    <w:p w:rsidR="000509AA" w:rsidRPr="008C1B16" w:rsidRDefault="000509AA" w:rsidP="008C1B16">
      <w:pPr>
        <w:rPr>
          <w:rStyle w:val="rfdBold2"/>
          <w:rtl/>
        </w:rPr>
      </w:pPr>
      <w:r w:rsidRPr="008C1B16">
        <w:rPr>
          <w:rStyle w:val="rfdBold2"/>
          <w:rtl/>
        </w:rPr>
        <w:t>له في التاريخ :</w:t>
      </w:r>
    </w:p>
    <w:p w:rsidR="000509AA" w:rsidRPr="000509AA" w:rsidRDefault="000509AA" w:rsidP="009A5ECD">
      <w:pPr>
        <w:rPr>
          <w:rtl/>
        </w:rPr>
      </w:pPr>
      <w:r w:rsidRPr="000509AA">
        <w:rPr>
          <w:rtl/>
        </w:rPr>
        <w:t xml:space="preserve">بيان الأديان </w:t>
      </w:r>
      <w:r w:rsidR="009A5ECD">
        <w:rPr>
          <w:rtl/>
        </w:rPr>
        <w:t>؛</w:t>
      </w:r>
      <w:r w:rsidRPr="000509AA">
        <w:rPr>
          <w:rtl/>
        </w:rPr>
        <w:t xml:space="preserve"> جامع لفرق المسلمين كاف</w:t>
      </w:r>
      <w:r w:rsidR="009A5ECD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 الأديان والملل السابقة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فهو من الكتب المتقد</w:t>
      </w:r>
      <w:r w:rsidR="009A5ECD">
        <w:rPr>
          <w:rtl/>
        </w:rPr>
        <w:t>ّ</w:t>
      </w:r>
      <w:r w:rsidRPr="000509AA">
        <w:rPr>
          <w:rtl/>
        </w:rPr>
        <w:t>مة جد</w:t>
      </w:r>
      <w:r w:rsidR="009A5ECD">
        <w:rPr>
          <w:rtl/>
        </w:rPr>
        <w:t>ّ</w:t>
      </w:r>
      <w:r w:rsidRPr="000509AA">
        <w:rPr>
          <w:rtl/>
        </w:rPr>
        <w:t>ا</w:t>
      </w:r>
      <w:r w:rsidR="009A5ECD">
        <w:rPr>
          <w:rtl/>
        </w:rPr>
        <w:t>ً</w:t>
      </w:r>
      <w:r w:rsidRPr="000509AA">
        <w:rPr>
          <w:rtl/>
        </w:rPr>
        <w:t xml:space="preserve"> في هذا الباب</w:t>
      </w:r>
      <w:r w:rsidR="00F26704">
        <w:rPr>
          <w:rtl/>
        </w:rPr>
        <w:t xml:space="preserve"> .</w:t>
      </w:r>
    </w:p>
    <w:p w:rsidR="000509AA" w:rsidRPr="000509AA" w:rsidRDefault="008C1B16" w:rsidP="000509AA">
      <w:pPr>
        <w:pStyle w:val="rfdLine"/>
        <w:rPr>
          <w:rtl/>
        </w:rPr>
      </w:pPr>
      <w:r w:rsidRPr="008C1B16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10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25 رقم 125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3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176 رقم 627</w:t>
      </w:r>
      <w:r w:rsidR="00F26704" w:rsidRPr="000E05E4">
        <w:rPr>
          <w:rtl/>
        </w:rPr>
        <w:t xml:space="preserve"> .</w:t>
      </w:r>
    </w:p>
    <w:p w:rsidR="00C31FD3" w:rsidRDefault="00C31FD3" w:rsidP="008C1B16">
      <w:pPr>
        <w:rPr>
          <w:rtl/>
        </w:rPr>
        <w:sectPr w:rsidR="00C31FD3" w:rsidSect="00600DF3">
          <w:headerReference w:type="even" r:id="rId156"/>
          <w:headerReference w:type="default" r:id="rId157"/>
          <w:headerReference w:type="first" r:id="rId15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8C1B16" w:rsidRPr="008C1B16" w:rsidRDefault="000509AA" w:rsidP="008C1B16">
      <w:pPr>
        <w:rPr>
          <w:rtl/>
        </w:rPr>
      </w:pPr>
      <w:r w:rsidRPr="008C1B16">
        <w:rPr>
          <w:rtl/>
        </w:rPr>
        <w:lastRenderedPageBreak/>
        <w:br w:type="page"/>
      </w:r>
    </w:p>
    <w:p w:rsidR="008C1B16" w:rsidRDefault="008C1B16" w:rsidP="008C1B16">
      <w:pPr>
        <w:pStyle w:val="rfdPoemTini"/>
        <w:rPr>
          <w:rtl/>
        </w:rPr>
      </w:pP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192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F002B5">
        <w:rPr>
          <w:rtl/>
        </w:rPr>
        <w:t>ّ</w:t>
      </w:r>
      <w:r w:rsidRPr="000509AA">
        <w:rPr>
          <w:rtl/>
        </w:rPr>
        <w:t>د بن هارون النس</w:t>
      </w:r>
      <w:r w:rsidR="00F002B5">
        <w:rPr>
          <w:rtl/>
        </w:rPr>
        <w:t>ّ</w:t>
      </w:r>
      <w:r w:rsidRPr="000509AA">
        <w:rPr>
          <w:rtl/>
        </w:rPr>
        <w:t xml:space="preserve">ابة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ق 4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أعلم خلق الله بأنساب الناس وأي</w:t>
      </w:r>
      <w:r w:rsidR="00F002B5">
        <w:rPr>
          <w:rtl/>
        </w:rPr>
        <w:t>ّ</w:t>
      </w:r>
      <w:r w:rsidRPr="000509AA">
        <w:rPr>
          <w:rtl/>
        </w:rPr>
        <w:t>امهم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هكذا وصفه ياقوت في </w:t>
      </w:r>
      <w:r w:rsidRPr="00C91987">
        <w:rPr>
          <w:rStyle w:val="rfdBold2"/>
          <w:rtl/>
        </w:rPr>
        <w:t>معجم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C91987">
        <w:rPr>
          <w:rStyle w:val="rfdBold2"/>
          <w:rtl/>
        </w:rPr>
        <w:t>البلدان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 نزيل بلدة </w:t>
      </w:r>
      <w:r w:rsidR="008767F4" w:rsidRPr="000509AA">
        <w:rPr>
          <w:rtl/>
        </w:rPr>
        <w:t>«</w:t>
      </w:r>
      <w:r w:rsidR="008C1B16">
        <w:rPr>
          <w:rtl/>
        </w:rPr>
        <w:t xml:space="preserve"> </w:t>
      </w:r>
      <w:r w:rsidRPr="000509AA">
        <w:rPr>
          <w:rtl/>
        </w:rPr>
        <w:t>جيرفت</w:t>
      </w:r>
      <w:r w:rsidR="008C1B16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من مناطق كرمان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أدركه محم</w:t>
      </w:r>
      <w:r w:rsidR="00F002B5">
        <w:rPr>
          <w:rtl/>
        </w:rPr>
        <w:t>ّ</w:t>
      </w:r>
      <w:r w:rsidRPr="000509AA">
        <w:rPr>
          <w:rtl/>
        </w:rPr>
        <w:t xml:space="preserve">د بن بحر الرهني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ت 340 ه</w:t>
      </w:r>
      <w:r w:rsidR="00F002B5">
        <w:rPr>
          <w:rtl/>
        </w:rPr>
        <w:t>ـ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صاحب كتاب </w:t>
      </w:r>
      <w:r w:rsidRPr="00C91987">
        <w:rPr>
          <w:rStyle w:val="rfdBold2"/>
          <w:rtl/>
        </w:rPr>
        <w:t>شمل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C91987">
        <w:rPr>
          <w:rStyle w:val="rfdBold2"/>
          <w:rtl/>
        </w:rPr>
        <w:t>العرب</w:t>
      </w:r>
      <w:r w:rsidRPr="000509AA">
        <w:rPr>
          <w:rtl/>
        </w:rPr>
        <w:t xml:space="preserve"> المقد</w:t>
      </w:r>
      <w:r w:rsidR="00F002B5">
        <w:rPr>
          <w:rtl/>
        </w:rPr>
        <w:t>ّ</w:t>
      </w:r>
      <w:r w:rsidRPr="000509AA">
        <w:rPr>
          <w:rtl/>
        </w:rPr>
        <w:t>م في محل</w:t>
      </w:r>
      <w:r w:rsidR="00F002B5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أدركه شيخا</w:t>
      </w:r>
      <w:r w:rsidR="00F002B5">
        <w:rPr>
          <w:rtl/>
        </w:rPr>
        <w:t>ً</w:t>
      </w:r>
      <w:r w:rsidRPr="000509AA">
        <w:rPr>
          <w:rtl/>
        </w:rPr>
        <w:t xml:space="preserve"> طاعنا</w:t>
      </w:r>
      <w:r w:rsidR="00F002B5">
        <w:rPr>
          <w:rtl/>
        </w:rPr>
        <w:t>ً</w:t>
      </w:r>
      <w:r w:rsidRPr="000509AA">
        <w:rPr>
          <w:rtl/>
        </w:rPr>
        <w:t xml:space="preserve"> في السن</w:t>
      </w:r>
      <w:r w:rsidR="00F002B5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ووصفه بأن</w:t>
      </w:r>
      <w:r w:rsidR="00F002B5">
        <w:rPr>
          <w:rtl/>
        </w:rPr>
        <w:t>ّ</w:t>
      </w:r>
      <w:r w:rsidRPr="000509AA">
        <w:rPr>
          <w:rtl/>
        </w:rPr>
        <w:t>ه أعلم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رآه بنسب نزار</w:t>
      </w:r>
      <w:r w:rsidR="008C1B16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193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F002B5">
        <w:rPr>
          <w:rtl/>
        </w:rPr>
        <w:t>ّ</w:t>
      </w:r>
      <w:r w:rsidRPr="000509AA">
        <w:rPr>
          <w:rtl/>
        </w:rPr>
        <w:t>د بن هم</w:t>
      </w:r>
      <w:r w:rsidR="00F002B5">
        <w:rPr>
          <w:rtl/>
        </w:rPr>
        <w:t>ّ</w:t>
      </w:r>
      <w:r w:rsidRPr="000509AA">
        <w:rPr>
          <w:rtl/>
        </w:rPr>
        <w:t xml:space="preserve">ام بن سهيل الإسكافي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ت 336 ه</w:t>
      </w:r>
      <w:r w:rsidR="00F002B5">
        <w:rPr>
          <w:rtl/>
        </w:rPr>
        <w:t>ـ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علي الكاتب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كثير العلم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ثقة جليل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مولده سنة 258 ه</w:t>
      </w:r>
      <w:r w:rsidR="00F002B5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F002B5">
      <w:pPr>
        <w:rPr>
          <w:rtl/>
        </w:rPr>
      </w:pPr>
      <w:r w:rsidRPr="000509AA">
        <w:rPr>
          <w:rtl/>
        </w:rPr>
        <w:t>حد</w:t>
      </w:r>
      <w:r w:rsidR="00F002B5">
        <w:rPr>
          <w:rtl/>
        </w:rPr>
        <w:t>ّ</w:t>
      </w:r>
      <w:r w:rsidRPr="000509AA">
        <w:rPr>
          <w:rtl/>
        </w:rPr>
        <w:t>ث عن طائفة من كبار العلماء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منهم : هارون بن موسى</w:t>
      </w:r>
      <w:r w:rsidR="00F002B5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التلعكبري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ت 385 ه</w:t>
      </w:r>
      <w:r w:rsidR="00F002B5">
        <w:rPr>
          <w:rtl/>
        </w:rPr>
        <w:t>ـ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="00F002B5">
        <w:rPr>
          <w:rtl/>
        </w:rPr>
        <w:t>؛</w:t>
      </w:r>
      <w:r w:rsidRPr="000509AA">
        <w:rPr>
          <w:rtl/>
        </w:rPr>
        <w:t xml:space="preserve"> وأر</w:t>
      </w:r>
      <w:r w:rsidR="00F002B5">
        <w:rPr>
          <w:rtl/>
        </w:rPr>
        <w:t>ّ</w:t>
      </w:r>
      <w:r w:rsidRPr="000509AA">
        <w:rPr>
          <w:rtl/>
        </w:rPr>
        <w:t>خ آخر رواية عنه سنة 332 ه</w:t>
      </w:r>
      <w:r w:rsidR="00F002B5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والشيخ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الصدوق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ت 381 ه</w:t>
      </w:r>
      <w:r w:rsidR="00F002B5">
        <w:rPr>
          <w:rtl/>
        </w:rPr>
        <w:t>ـ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F002B5" w:rsidRPr="00B2039A">
        <w:rPr>
          <w:rtl/>
        </w:rPr>
        <w:t>ٱ</w:t>
      </w:r>
      <w:r w:rsidRPr="000509AA">
        <w:rPr>
          <w:rtl/>
        </w:rPr>
        <w:t xml:space="preserve">بن قولويه </w:t>
      </w:r>
      <w:r w:rsidR="008100A7">
        <w:rPr>
          <w:rtl/>
        </w:rPr>
        <w:t>(</w:t>
      </w:r>
      <w:r w:rsidR="008C1B16">
        <w:rPr>
          <w:rtl/>
        </w:rPr>
        <w:t xml:space="preserve"> </w:t>
      </w:r>
      <w:r w:rsidRPr="000509AA">
        <w:rPr>
          <w:rtl/>
        </w:rPr>
        <w:t>ت 368 ه</w:t>
      </w:r>
      <w:r w:rsidR="00F002B5">
        <w:rPr>
          <w:rtl/>
        </w:rPr>
        <w:t>ـ</w:t>
      </w:r>
      <w:r w:rsidR="008C1B16">
        <w:rPr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وأبو غالب الزراري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وغيرهم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سكن بغداد </w:t>
      </w:r>
      <w:r w:rsidR="00294847">
        <w:rPr>
          <w:rtl/>
        </w:rPr>
        <w:t>ـ</w:t>
      </w:r>
      <w:r w:rsidRPr="000509AA">
        <w:rPr>
          <w:rtl/>
        </w:rPr>
        <w:t xml:space="preserve"> محل</w:t>
      </w:r>
      <w:r w:rsidR="00F002B5">
        <w:rPr>
          <w:rtl/>
        </w:rPr>
        <w:t>ّ</w:t>
      </w:r>
      <w:r w:rsidRPr="000509AA">
        <w:rPr>
          <w:rtl/>
        </w:rPr>
        <w:t xml:space="preserve">ة سوق العطش </w:t>
      </w:r>
      <w:r w:rsidR="00294847">
        <w:rPr>
          <w:rtl/>
        </w:rPr>
        <w:t>ـ</w:t>
      </w:r>
      <w:r w:rsidRPr="000509AA">
        <w:rPr>
          <w:rtl/>
        </w:rPr>
        <w:t xml:space="preserve"> ودفن بمقابر قريش</w:t>
      </w:r>
      <w:r w:rsidR="00F26704">
        <w:rPr>
          <w:rtl/>
        </w:rPr>
        <w:t xml:space="preserve"> .</w:t>
      </w:r>
    </w:p>
    <w:p w:rsidR="000509AA" w:rsidRPr="008C1B16" w:rsidRDefault="000509AA" w:rsidP="008C1B16">
      <w:pPr>
        <w:rPr>
          <w:rStyle w:val="rfdLineChar"/>
          <w:rtl/>
          <w:lang w:bidi="ar-SA"/>
        </w:rPr>
      </w:pPr>
      <w:r w:rsidRPr="000509AA">
        <w:rPr>
          <w:rtl/>
        </w:rPr>
        <w:t>قال الخطيب البغدادي : أحد شيوخ الشيعة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حد</w:t>
      </w:r>
      <w:r w:rsidR="00F002B5">
        <w:rPr>
          <w:rtl/>
        </w:rPr>
        <w:t>ّ</w:t>
      </w:r>
      <w:r w:rsidRPr="000509AA">
        <w:rPr>
          <w:rtl/>
        </w:rPr>
        <w:t>ث عن محم</w:t>
      </w:r>
      <w:r w:rsidR="00F002B5">
        <w:rPr>
          <w:rtl/>
        </w:rPr>
        <w:t>ّ</w:t>
      </w:r>
      <w:r w:rsidRPr="000509AA">
        <w:rPr>
          <w:rtl/>
        </w:rPr>
        <w:t>د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موسى</w:t>
      </w:r>
      <w:r w:rsidR="00F002B5" w:rsidRPr="00B2039A">
        <w:rPr>
          <w:rtl/>
        </w:rPr>
        <w:t>ٰ</w:t>
      </w:r>
      <w:r w:rsidRPr="000509AA">
        <w:rPr>
          <w:rtl/>
        </w:rPr>
        <w:t xml:space="preserve"> بن حم</w:t>
      </w:r>
      <w:r w:rsidR="00F002B5">
        <w:rPr>
          <w:rtl/>
        </w:rPr>
        <w:t>ّ</w:t>
      </w:r>
      <w:r w:rsidRPr="000509AA">
        <w:rPr>
          <w:rtl/>
        </w:rPr>
        <w:t>اد البربري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وأحمد بن محم</w:t>
      </w:r>
      <w:r w:rsidR="00F002B5">
        <w:rPr>
          <w:rtl/>
        </w:rPr>
        <w:t>ّ</w:t>
      </w:r>
      <w:r w:rsidRPr="000509AA">
        <w:rPr>
          <w:rtl/>
        </w:rPr>
        <w:t>د بن رستم النحوي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روى</w:t>
      </w:r>
      <w:r w:rsidR="00F002B5" w:rsidRPr="00B2039A">
        <w:rPr>
          <w:rtl/>
        </w:rPr>
        <w:t>ٰ</w:t>
      </w:r>
      <w:r w:rsidRPr="000509AA">
        <w:rPr>
          <w:rtl/>
        </w:rPr>
        <w:t xml:space="preserve"> عنه</w:t>
      </w:r>
      <w:r w:rsidR="008C1B16">
        <w:rPr>
          <w:rtl/>
        </w:rPr>
        <w:t xml:space="preserve"> </w:t>
      </w:r>
      <w:r w:rsidR="008C1B16">
        <w:rPr>
          <w:rtl/>
        </w:rPr>
        <w:br/>
      </w:r>
      <w:r w:rsidRPr="008C1B16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 xml:space="preserve">(1) معجم البلدان : </w:t>
      </w:r>
      <w:r w:rsidR="008767F4" w:rsidRPr="000E05E4">
        <w:rPr>
          <w:rtl/>
        </w:rPr>
        <w:t>«</w:t>
      </w:r>
      <w:r w:rsidR="008C1B16" w:rsidRPr="000E05E4">
        <w:rPr>
          <w:rtl/>
        </w:rPr>
        <w:t xml:space="preserve"> </w:t>
      </w:r>
      <w:r w:rsidRPr="000E05E4">
        <w:rPr>
          <w:rtl/>
        </w:rPr>
        <w:t>جيرفت</w:t>
      </w:r>
      <w:r w:rsidR="008C1B16" w:rsidRPr="000E05E4">
        <w:rPr>
          <w:rtl/>
        </w:rPr>
        <w:t xml:space="preserve"> </w:t>
      </w:r>
      <w:r w:rsidR="008767F4" w:rsidRPr="000E05E4">
        <w:rPr>
          <w:rtl/>
        </w:rPr>
        <w:t>»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طبقات أعلام الشيعة ق</w:t>
      </w:r>
      <w:r w:rsidR="00AB6AB8" w:rsidRPr="000E05E4">
        <w:rPr>
          <w:rtl/>
        </w:rPr>
        <w:t xml:space="preserve"> </w:t>
      </w:r>
      <w:r w:rsidRPr="000E05E4">
        <w:rPr>
          <w:rtl/>
        </w:rPr>
        <w:t>4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311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رجال الطوسي : من لم يرو عن الأئم</w:t>
      </w:r>
      <w:r w:rsidR="00F002B5" w:rsidRPr="000E05E4">
        <w:rPr>
          <w:rtl/>
        </w:rPr>
        <w:t>ّ</w:t>
      </w:r>
      <w:r w:rsidRPr="000E05E4">
        <w:rPr>
          <w:rtl/>
        </w:rPr>
        <w:t xml:space="preserve">ة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رقم 20 </w:t>
      </w:r>
      <w:r w:rsidR="00F002B5" w:rsidRPr="000E05E4">
        <w:rPr>
          <w:rtl/>
        </w:rPr>
        <w:t>؛</w:t>
      </w:r>
      <w:r w:rsidRPr="000E05E4">
        <w:rPr>
          <w:rtl/>
        </w:rPr>
        <w:t xml:space="preserve"> وأر</w:t>
      </w:r>
      <w:r w:rsidR="00F002B5" w:rsidRPr="000E05E4">
        <w:rPr>
          <w:rtl/>
        </w:rPr>
        <w:t>ّ</w:t>
      </w:r>
      <w:r w:rsidRPr="000E05E4">
        <w:rPr>
          <w:rtl/>
        </w:rPr>
        <w:t>خ الوفاة بسنة 332</w:t>
      </w:r>
      <w:r w:rsidR="00C51724" w:rsidRPr="000E05E4">
        <w:rPr>
          <w:rtl/>
        </w:rPr>
        <w:t xml:space="preserve"> ،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 xml:space="preserve">الفهرست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للطوسي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141 رقم 602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تاريخ بغداد</w:t>
      </w:r>
      <w:r w:rsidR="00AB6AB8" w:rsidRPr="000E05E4">
        <w:rPr>
          <w:rtl/>
        </w:rPr>
        <w:t xml:space="preserve"> </w:t>
      </w:r>
      <w:r w:rsidRPr="000E05E4">
        <w:rPr>
          <w:rtl/>
        </w:rPr>
        <w:t>3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365 رقم 1480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تاريخ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التراث العربي</w:t>
      </w:r>
      <w:r w:rsidR="00AB6AB8" w:rsidRPr="000E05E4">
        <w:rPr>
          <w:rtl/>
        </w:rPr>
        <w:t xml:space="preserve"> </w:t>
      </w:r>
      <w:r w:rsidRPr="000E05E4">
        <w:rPr>
          <w:rtl/>
        </w:rPr>
        <w:t>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176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413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22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375 رقم 7518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طبقات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أعلام الشيعة ق</w:t>
      </w:r>
      <w:r w:rsidR="00AB6AB8" w:rsidRPr="000E05E4">
        <w:rPr>
          <w:rtl/>
        </w:rPr>
        <w:t xml:space="preserve"> </w:t>
      </w:r>
      <w:r w:rsidRPr="000E05E4">
        <w:rPr>
          <w:rtl/>
        </w:rPr>
        <w:t>4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312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المؤل</w:t>
      </w:r>
      <w:r w:rsidR="00F002B5" w:rsidRPr="000E05E4">
        <w:rPr>
          <w:rtl/>
        </w:rPr>
        <w:t>ّ</w:t>
      </w:r>
      <w:r w:rsidRPr="000E05E4">
        <w:rPr>
          <w:rtl/>
        </w:rPr>
        <w:t>فين</w:t>
      </w:r>
      <w:r w:rsidR="00AB6AB8" w:rsidRPr="000E05E4">
        <w:rPr>
          <w:rtl/>
        </w:rPr>
        <w:t xml:space="preserve"> </w:t>
      </w:r>
      <w:r w:rsidRPr="000E05E4">
        <w:rPr>
          <w:rtl/>
        </w:rPr>
        <w:t>12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93</w:t>
      </w:r>
      <w:r w:rsidR="00F26704" w:rsidRPr="000E05E4">
        <w:rPr>
          <w:rtl/>
        </w:rPr>
        <w:t xml:space="preserve"> .</w:t>
      </w: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المعافى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بن زكري</w:t>
      </w:r>
      <w:r w:rsidR="006049C8">
        <w:rPr>
          <w:rtl/>
        </w:rPr>
        <w:t>ّ</w:t>
      </w:r>
      <w:r w:rsidRPr="000509AA">
        <w:rPr>
          <w:rtl/>
        </w:rPr>
        <w:t>ا الجريري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وأبو بكر أحمد بن عبد الله الور</w:t>
      </w:r>
      <w:r w:rsidR="006049C8">
        <w:rPr>
          <w:rtl/>
        </w:rPr>
        <w:t>ّ</w:t>
      </w:r>
      <w:r w:rsidRPr="000509AA">
        <w:rPr>
          <w:rtl/>
        </w:rPr>
        <w:t>اق الدوري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Bold2"/>
          <w:rtl/>
        </w:rPr>
      </w:pPr>
      <w:r w:rsidRPr="00F70B51">
        <w:rPr>
          <w:rStyle w:val="rfdBold2"/>
          <w:rtl/>
        </w:rPr>
        <w:t>له في التاريخ :</w:t>
      </w:r>
    </w:p>
    <w:p w:rsidR="000509AA" w:rsidRPr="000509AA" w:rsidRDefault="000509AA" w:rsidP="006049C8">
      <w:pPr>
        <w:rPr>
          <w:rtl/>
        </w:rPr>
      </w:pPr>
      <w:r w:rsidRPr="000509AA">
        <w:rPr>
          <w:rtl/>
        </w:rPr>
        <w:t>الأنوار في تاريخ الأئم</w:t>
      </w:r>
      <w:r w:rsidR="006049C8">
        <w:rPr>
          <w:rtl/>
        </w:rPr>
        <w:t>ّ</w:t>
      </w:r>
      <w:r w:rsidRPr="000509AA">
        <w:rPr>
          <w:rtl/>
        </w:rPr>
        <w:t xml:space="preserve">ة الأطهار </w:t>
      </w:r>
      <w:r w:rsidR="006049C8">
        <w:rPr>
          <w:rtl/>
        </w:rPr>
        <w:t>؛</w:t>
      </w:r>
      <w:r w:rsidRPr="000509AA">
        <w:rPr>
          <w:rtl/>
        </w:rPr>
        <w:t xml:space="preserve"> قال الطهراني : يوجد مختصر له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إيران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المعروف ب</w:t>
      </w:r>
      <w:r w:rsidR="006049C8">
        <w:rPr>
          <w:rtl/>
        </w:rPr>
        <w:t>ـ</w:t>
      </w:r>
      <w:r w:rsidRPr="000509AA">
        <w:rPr>
          <w:rtl/>
        </w:rPr>
        <w:t xml:space="preserve"> : </w:t>
      </w:r>
      <w:r w:rsidRPr="00C91987">
        <w:rPr>
          <w:rStyle w:val="rfdBold2"/>
          <w:rtl/>
        </w:rPr>
        <w:t>منتخب الأنوار في تاريخ الأئم</w:t>
      </w:r>
      <w:r w:rsidR="006049C8">
        <w:rPr>
          <w:rStyle w:val="rfdBold2"/>
          <w:rtl/>
        </w:rPr>
        <w:t>ّ</w:t>
      </w:r>
      <w:r w:rsidRPr="00C91987">
        <w:rPr>
          <w:rStyle w:val="rfdBold2"/>
          <w:rtl/>
        </w:rPr>
        <w:t>ة الأطهار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عند المجلسي صاحب </w:t>
      </w:r>
      <w:r w:rsidRPr="00C91987">
        <w:rPr>
          <w:rStyle w:val="rfdBold2"/>
          <w:rtl/>
        </w:rPr>
        <w:t>بحار الأنوار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194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6049C8">
        <w:rPr>
          <w:rtl/>
        </w:rPr>
        <w:t>ّ</w:t>
      </w:r>
      <w:r w:rsidRPr="000509AA">
        <w:rPr>
          <w:rtl/>
        </w:rPr>
        <w:t xml:space="preserve">د بن وهبان الدبيلي الأزدي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ق 4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عبد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6049C8">
        <w:rPr>
          <w:rtl/>
        </w:rPr>
        <w:t>ّ</w:t>
      </w:r>
      <w:r w:rsidRPr="000509AA">
        <w:rPr>
          <w:rtl/>
        </w:rPr>
        <w:t>د بن وهبان بن محم</w:t>
      </w:r>
      <w:r w:rsidR="006049C8">
        <w:rPr>
          <w:rtl/>
        </w:rPr>
        <w:t>ّ</w:t>
      </w:r>
      <w:r w:rsidRPr="000509AA">
        <w:rPr>
          <w:rtl/>
        </w:rPr>
        <w:t>د بن حم</w:t>
      </w:r>
      <w:r w:rsidR="006049C8">
        <w:rPr>
          <w:rtl/>
        </w:rPr>
        <w:t>ّ</w:t>
      </w:r>
      <w:r w:rsidRPr="000509AA">
        <w:rPr>
          <w:rtl/>
        </w:rPr>
        <w:t>اد الدبيلي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ساكن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البصرة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ذكر النجاشي نسبه مت</w:t>
      </w:r>
      <w:r w:rsidR="006049C8">
        <w:rPr>
          <w:rtl/>
        </w:rPr>
        <w:t>ّ</w:t>
      </w:r>
      <w:r w:rsidRPr="000509AA">
        <w:rPr>
          <w:rtl/>
        </w:rPr>
        <w:t>صلا</w:t>
      </w:r>
      <w:r w:rsidR="006049C8">
        <w:rPr>
          <w:rtl/>
        </w:rPr>
        <w:t>ً</w:t>
      </w:r>
      <w:r w:rsidRPr="000509AA">
        <w:rPr>
          <w:rtl/>
        </w:rPr>
        <w:t xml:space="preserve"> إلى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مالك بن نصر بن الأزد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فيه : ثقة من أصحابنا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واضح الرواية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قليل التخليط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روى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عنه هارون بن موسى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التلعكبري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6049C8">
        <w:rPr>
          <w:rtl/>
        </w:rPr>
        <w:t>ّ</w:t>
      </w:r>
      <w:r w:rsidRPr="000509AA">
        <w:rPr>
          <w:rtl/>
        </w:rPr>
        <w:t>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سنة 385 ه</w:t>
      </w:r>
      <w:r w:rsidR="006049C8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Bold2"/>
          <w:rtl/>
        </w:rPr>
      </w:pPr>
      <w:r w:rsidRPr="00F70B51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أعلام نبو</w:t>
      </w:r>
      <w:r w:rsidR="006049C8">
        <w:rPr>
          <w:rtl/>
        </w:rPr>
        <w:t>ّ</w:t>
      </w:r>
      <w:r w:rsidRPr="000509AA">
        <w:rPr>
          <w:rtl/>
        </w:rPr>
        <w:t>ة النبي</w:t>
      </w:r>
      <w:r w:rsidR="006049C8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أخبار جعفر الصادق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مع المنصور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أخبار الصادق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مع أبي حنيفة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أخبار الرضا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أخبار أبي جعفر الثاني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أخبار يحيى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بن أبي الطويل</w:t>
      </w:r>
      <w:r w:rsidR="00F26704">
        <w:rPr>
          <w:rtl/>
        </w:rPr>
        <w:t xml:space="preserve"> .</w:t>
      </w:r>
    </w:p>
    <w:p w:rsidR="000509AA" w:rsidRPr="000509AA" w:rsidRDefault="00F70B51" w:rsidP="000509AA">
      <w:pPr>
        <w:pStyle w:val="rfdLine"/>
        <w:rPr>
          <w:rtl/>
        </w:rPr>
      </w:pPr>
      <w:r w:rsidRPr="00F70B51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رجال النجاشي : 396 رقم 1060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رجال الطوسي : من لم يرو عن الأئم</w:t>
      </w:r>
      <w:r w:rsidR="006049C8" w:rsidRPr="000E05E4">
        <w:rPr>
          <w:rtl/>
        </w:rPr>
        <w:t>ّ</w:t>
      </w:r>
      <w:r w:rsidRPr="000E05E4">
        <w:rPr>
          <w:rtl/>
        </w:rPr>
        <w:t>ة</w:t>
      </w:r>
      <w:r w:rsidR="00AB6AB8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رقم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77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معالم العلماء : 116 رقم 775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الخلاصة</w:t>
      </w:r>
      <w:r w:rsidR="00AB6AB8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للعل</w:t>
      </w:r>
      <w:r w:rsidR="006049C8" w:rsidRPr="000E05E4">
        <w:rPr>
          <w:rtl/>
        </w:rPr>
        <w:t>ّ</w:t>
      </w:r>
      <w:r w:rsidRPr="000E05E4">
        <w:rPr>
          <w:rtl/>
        </w:rPr>
        <w:t>امة الحل</w:t>
      </w:r>
      <w:r w:rsidR="006049C8" w:rsidRPr="000E05E4">
        <w:rPr>
          <w:rtl/>
        </w:rPr>
        <w:t>ّ</w:t>
      </w:r>
      <w:r w:rsidRPr="000E05E4">
        <w:rPr>
          <w:rtl/>
        </w:rPr>
        <w:t>ي</w:t>
      </w:r>
      <w:r w:rsidR="00AB6AB8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163 رقم 171</w:t>
      </w:r>
      <w:r w:rsidR="00C51724" w:rsidRPr="000E05E4">
        <w:rPr>
          <w:rtl/>
        </w:rPr>
        <w:t xml:space="preserve"> ،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22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227 رقم 6818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 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17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316 رقم 11938</w:t>
      </w:r>
      <w:r w:rsidR="00F26704" w:rsidRPr="000E05E4">
        <w:rPr>
          <w:rtl/>
        </w:rPr>
        <w:t xml:space="preserve"> .</w:t>
      </w:r>
    </w:p>
    <w:p w:rsidR="00C31FD3" w:rsidRDefault="00C31FD3" w:rsidP="000509AA">
      <w:pPr>
        <w:rPr>
          <w:rtl/>
        </w:rPr>
        <w:sectPr w:rsidR="00C31FD3" w:rsidSect="00600DF3">
          <w:headerReference w:type="even" r:id="rId159"/>
          <w:headerReference w:type="default" r:id="rId160"/>
          <w:headerReference w:type="first" r:id="rId16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كتاب من روى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عن أمير المؤمنين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195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6049C8">
        <w:rPr>
          <w:rtl/>
        </w:rPr>
        <w:t>ّ</w:t>
      </w:r>
      <w:r w:rsidRPr="000509AA">
        <w:rPr>
          <w:rtl/>
        </w:rPr>
        <w:t>د بن يحيى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العط</w:t>
      </w:r>
      <w:r w:rsidR="006049C8">
        <w:rPr>
          <w:rtl/>
        </w:rPr>
        <w:t>ّ</w:t>
      </w:r>
      <w:r w:rsidRPr="000509AA">
        <w:rPr>
          <w:rtl/>
        </w:rPr>
        <w:t xml:space="preserve">ار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ق 4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جعفر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القم</w:t>
      </w:r>
      <w:r w:rsidR="006049C8">
        <w:rPr>
          <w:rtl/>
        </w:rPr>
        <w:t>ّ</w:t>
      </w:r>
      <w:r w:rsidRPr="000509AA">
        <w:rPr>
          <w:rtl/>
        </w:rPr>
        <w:t>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النجاشي : شيخ أصحابنا في زمانه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كثير الحديث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روى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عن الكليني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ت 329 ه</w:t>
      </w:r>
      <w:r w:rsidR="006049C8">
        <w:rPr>
          <w:rtl/>
        </w:rPr>
        <w:t>ـ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وروى</w:t>
      </w:r>
      <w:r w:rsidR="006049C8" w:rsidRPr="00B2039A">
        <w:rPr>
          <w:rtl/>
        </w:rPr>
        <w:t>ٰ</w:t>
      </w:r>
      <w:r w:rsidRPr="000509AA">
        <w:rPr>
          <w:rtl/>
        </w:rPr>
        <w:t xml:space="preserve"> النجاشي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ت 450 ه</w:t>
      </w:r>
      <w:r w:rsidR="006049C8">
        <w:rPr>
          <w:rtl/>
        </w:rPr>
        <w:t>ـ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كتبه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بواسطتين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Bold2"/>
          <w:rtl/>
        </w:rPr>
      </w:pPr>
      <w:r w:rsidRPr="00F70B51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مقتل الحسين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196 </w:t>
      </w:r>
      <w:r w:rsidR="00294847">
        <w:rPr>
          <w:rtl/>
        </w:rPr>
        <w:t>ـ</w:t>
      </w:r>
      <w:r w:rsidRPr="000509AA">
        <w:rPr>
          <w:rtl/>
        </w:rPr>
        <w:t xml:space="preserve"> محم</w:t>
      </w:r>
      <w:r w:rsidR="006049C8">
        <w:rPr>
          <w:rtl/>
        </w:rPr>
        <w:t>ّ</w:t>
      </w:r>
      <w:r w:rsidRPr="000509AA">
        <w:rPr>
          <w:rtl/>
        </w:rPr>
        <w:t xml:space="preserve">د بن يعقوب الكليني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ت 329 ه</w:t>
      </w:r>
      <w:r w:rsidR="006049C8">
        <w:rPr>
          <w:rtl/>
        </w:rPr>
        <w:t>ـ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ثقة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جعفر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6049C8">
        <w:rPr>
          <w:rtl/>
        </w:rPr>
        <w:t>ّ</w:t>
      </w:r>
      <w:r w:rsidRPr="000509AA">
        <w:rPr>
          <w:rtl/>
        </w:rPr>
        <w:t>د بن يعقوب بن إسحاق الرازي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الكليني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عالم كبير بالأخبار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صاحب</w:t>
      </w:r>
      <w:r w:rsidRPr="00F70B51">
        <w:rPr>
          <w:rtl/>
        </w:rPr>
        <w:t xml:space="preserve"> </w:t>
      </w:r>
      <w:r w:rsidRPr="00C91987">
        <w:rPr>
          <w:rStyle w:val="rfdBold2"/>
          <w:rtl/>
        </w:rPr>
        <w:t>الكافي</w:t>
      </w:r>
      <w:r w:rsidRPr="000509AA">
        <w:rPr>
          <w:rtl/>
        </w:rPr>
        <w:t xml:space="preserve"> أكبر وأو</w:t>
      </w:r>
      <w:r w:rsidR="006049C8">
        <w:rPr>
          <w:rtl/>
        </w:rPr>
        <w:t>ّ</w:t>
      </w:r>
      <w:r w:rsidRPr="000509AA">
        <w:rPr>
          <w:rtl/>
        </w:rPr>
        <w:t>ل الجوامع الحديثي</w:t>
      </w:r>
      <w:r w:rsidR="006049C8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الشيعي</w:t>
      </w:r>
      <w:r w:rsidR="006049C8">
        <w:rPr>
          <w:rtl/>
        </w:rPr>
        <w:t>ّ</w:t>
      </w:r>
      <w:r w:rsidRPr="000509AA">
        <w:rPr>
          <w:rtl/>
        </w:rPr>
        <w:t>ة المتقد</w:t>
      </w:r>
      <w:r w:rsidR="006049C8">
        <w:rPr>
          <w:rtl/>
        </w:rPr>
        <w:t>ّ</w:t>
      </w:r>
      <w:r w:rsidRPr="000509AA">
        <w:rPr>
          <w:rtl/>
        </w:rPr>
        <w:t>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</w:t>
      </w:r>
      <w:r w:rsidR="006049C8">
        <w:rPr>
          <w:rtl/>
        </w:rPr>
        <w:t>ّ</w:t>
      </w:r>
      <w:r w:rsidRPr="000509AA">
        <w:rPr>
          <w:rtl/>
        </w:rPr>
        <w:t>فه في مد</w:t>
      </w:r>
      <w:r w:rsidR="006049C8">
        <w:rPr>
          <w:rtl/>
        </w:rPr>
        <w:t>ّ</w:t>
      </w:r>
      <w:r w:rsidRPr="000509AA">
        <w:rPr>
          <w:rtl/>
        </w:rPr>
        <w:t>ة عشرين سنة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LineChar"/>
          <w:rtl/>
          <w:lang w:bidi="ar-SA"/>
        </w:rPr>
      </w:pPr>
      <w:r w:rsidRPr="000509AA">
        <w:rPr>
          <w:rtl/>
        </w:rPr>
        <w:t>أصله من الري</w:t>
      </w:r>
      <w:r w:rsidR="006049C8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وخاله عل</w:t>
      </w:r>
      <w:r w:rsidR="006049C8">
        <w:rPr>
          <w:rtl/>
        </w:rPr>
        <w:t>ّ</w:t>
      </w:r>
      <w:r w:rsidRPr="000509AA">
        <w:rPr>
          <w:rtl/>
        </w:rPr>
        <w:t>ان الرازي شيخ الشيعة في الري</w:t>
      </w:r>
      <w:r w:rsidR="006049C8">
        <w:rPr>
          <w:rtl/>
        </w:rPr>
        <w:t>ّ</w:t>
      </w:r>
      <w:r w:rsidRPr="000509AA">
        <w:rPr>
          <w:rtl/>
        </w:rPr>
        <w:t xml:space="preserve"> ووجههم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حد</w:t>
      </w:r>
      <w:r w:rsidR="006049C8">
        <w:rPr>
          <w:rtl/>
        </w:rPr>
        <w:t>ّ</w:t>
      </w:r>
      <w:r w:rsidRPr="000509AA">
        <w:rPr>
          <w:rtl/>
        </w:rPr>
        <w:t>ث الكليني عن كبار الحف</w:t>
      </w:r>
      <w:r w:rsidR="006049C8">
        <w:rPr>
          <w:rtl/>
        </w:rPr>
        <w:t>ّ</w:t>
      </w:r>
      <w:r w:rsidRPr="000509AA">
        <w:rPr>
          <w:rtl/>
        </w:rPr>
        <w:t>اظ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وأخذ عن الأ</w:t>
      </w:r>
      <w:r w:rsidR="006049C8">
        <w:rPr>
          <w:rtl/>
        </w:rPr>
        <w:t>ُ</w:t>
      </w:r>
      <w:r w:rsidRPr="000509AA">
        <w:rPr>
          <w:rtl/>
        </w:rPr>
        <w:t>صول المعتمدة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ورحل إلى</w:t>
      </w:r>
      <w:r w:rsidR="006049C8" w:rsidRPr="00B2039A">
        <w:rPr>
          <w:rtl/>
        </w:rPr>
        <w:t>ٰ</w:t>
      </w:r>
      <w:r w:rsidR="00F70B51">
        <w:rPr>
          <w:rtl/>
        </w:rPr>
        <w:t xml:space="preserve"> </w:t>
      </w:r>
      <w:r w:rsidR="00F70B51">
        <w:rPr>
          <w:rtl/>
        </w:rPr>
        <w:br/>
      </w:r>
      <w:r w:rsidRPr="00F70B51">
        <w:rPr>
          <w:rStyle w:val="rfdLineChar"/>
          <w:rtl/>
          <w:lang w:bidi="ar-SA"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رجال النجاشي : 353 رقم 946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رجال الطوسي : من لم يرو عن الأئم</w:t>
      </w:r>
      <w:r w:rsidR="006049C8" w:rsidRPr="000E05E4">
        <w:rPr>
          <w:rtl/>
        </w:rPr>
        <w:t>ّ</w:t>
      </w:r>
      <w:r w:rsidRPr="000E05E4">
        <w:rPr>
          <w:rtl/>
        </w:rPr>
        <w:t>ة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رقم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24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 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30 رقم 11982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رجال النجاشي : 377 رقم 1026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رجال الطوسي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من لم يرو عن الأئم</w:t>
      </w:r>
      <w:r w:rsidR="006049C8" w:rsidRPr="000E05E4">
        <w:rPr>
          <w:rtl/>
        </w:rPr>
        <w:t>ّ</w:t>
      </w:r>
      <w:r w:rsidRPr="000E05E4">
        <w:rPr>
          <w:rtl/>
        </w:rPr>
        <w:t>ة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رقم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27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سير أعلام النبلاء</w:t>
      </w:r>
      <w:r w:rsidR="00AB6AB8" w:rsidRPr="000E05E4">
        <w:rPr>
          <w:rtl/>
        </w:rPr>
        <w:t xml:space="preserve"> </w:t>
      </w:r>
      <w:r w:rsidRPr="000E05E4">
        <w:rPr>
          <w:rtl/>
        </w:rPr>
        <w:t>15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280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7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173 رقم 900 </w:t>
      </w:r>
      <w:r w:rsidR="008767F4" w:rsidRPr="000E05E4">
        <w:rPr>
          <w:rtl/>
        </w:rPr>
        <w:t>و</w:t>
      </w:r>
      <w:r w:rsidRPr="000E05E4">
        <w:rPr>
          <w:rtl/>
        </w:rPr>
        <w:t>ج</w:t>
      </w:r>
      <w:r w:rsidR="00AB6AB8" w:rsidRPr="000E05E4">
        <w:rPr>
          <w:rtl/>
        </w:rPr>
        <w:t xml:space="preserve"> </w:t>
      </w:r>
      <w:r w:rsidRPr="000E05E4">
        <w:rPr>
          <w:rtl/>
        </w:rPr>
        <w:t>10</w:t>
      </w:r>
      <w:r w:rsidR="007A060E" w:rsidRPr="000E05E4">
        <w:rPr>
          <w:rtl/>
        </w:rPr>
        <w:t xml:space="preserve"> / </w:t>
      </w:r>
      <w:r w:rsidRPr="000E05E4">
        <w:rPr>
          <w:rtl/>
        </w:rPr>
        <w:t>239 رقم</w:t>
      </w:r>
      <w:r w:rsidR="00AB6AB8" w:rsidRPr="000E05E4">
        <w:rPr>
          <w:rtl/>
        </w:rPr>
        <w:t xml:space="preserve"> </w:t>
      </w:r>
      <w:r w:rsidR="006049C8" w:rsidRPr="000E05E4">
        <w:rPr>
          <w:rtl/>
        </w:rPr>
        <w:br/>
      </w:r>
      <w:r w:rsidRPr="000E05E4">
        <w:rPr>
          <w:rtl/>
        </w:rPr>
        <w:t>766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 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50 رقم 12038</w:t>
      </w:r>
      <w:r w:rsidR="00F26704" w:rsidRPr="000E05E4">
        <w:rPr>
          <w:rtl/>
        </w:rPr>
        <w:t xml:space="preserve"> .</w:t>
      </w: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بغداد وبها توف</w:t>
      </w:r>
      <w:r w:rsidR="00D02D3E">
        <w:rPr>
          <w:rtl/>
        </w:rPr>
        <w:t>ّ</w:t>
      </w:r>
      <w:r w:rsidRPr="000509AA">
        <w:rPr>
          <w:rtl/>
        </w:rPr>
        <w:t>ي ودفن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وقيل : وفاته سنة 328 ه</w:t>
      </w:r>
      <w:r w:rsidR="00D02D3E">
        <w:rPr>
          <w:rtl/>
        </w:rPr>
        <w:t>ـ</w:t>
      </w:r>
      <w:r w:rsidRPr="000509AA">
        <w:rPr>
          <w:rtl/>
        </w:rPr>
        <w:t xml:space="preserve"> </w:t>
      </w:r>
      <w:r w:rsidR="00D02D3E">
        <w:rPr>
          <w:rtl/>
        </w:rPr>
        <w:t>؛</w:t>
      </w:r>
      <w:r w:rsidRPr="000509AA">
        <w:rPr>
          <w:rtl/>
        </w:rPr>
        <w:t xml:space="preserve"> والأو</w:t>
      </w:r>
      <w:r w:rsidR="00D02D3E">
        <w:rPr>
          <w:rtl/>
        </w:rPr>
        <w:t>ّ</w:t>
      </w:r>
      <w:r w:rsidRPr="000509AA">
        <w:rPr>
          <w:rtl/>
        </w:rPr>
        <w:t>ل أشهر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النجاشي : كان أوثق الناس في الحديث وأثبتهم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وترجم له الذهبي ترجمة موجزة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شيخ الشيعة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وعالم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الإمامي</w:t>
      </w:r>
      <w:r w:rsidR="00D02D3E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صاحب التصانيف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جعفر محم</w:t>
      </w:r>
      <w:r w:rsidR="00D02D3E">
        <w:rPr>
          <w:rtl/>
        </w:rPr>
        <w:t>ّ</w:t>
      </w:r>
      <w:r w:rsidRPr="000509AA">
        <w:rPr>
          <w:rtl/>
        </w:rPr>
        <w:t>د بن يعقوب الرازي الكليني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روى</w:t>
      </w:r>
      <w:r w:rsidR="00D02D3E" w:rsidRPr="00B2039A">
        <w:rPr>
          <w:rtl/>
        </w:rPr>
        <w:t>ٰ</w:t>
      </w:r>
      <w:r w:rsidRPr="000509AA">
        <w:rPr>
          <w:rtl/>
        </w:rPr>
        <w:t xml:space="preserve"> عنه أحمد بن إبراهيم الصيمري 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ببغداد وبها توف</w:t>
      </w:r>
      <w:r w:rsidR="00D02D3E">
        <w:rPr>
          <w:rtl/>
        </w:rPr>
        <w:t>ّ</w:t>
      </w:r>
      <w:r w:rsidRPr="000509AA">
        <w:rPr>
          <w:rtl/>
        </w:rPr>
        <w:t>ي وقبره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مشهور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مات سنة 328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وله غير </w:t>
      </w:r>
      <w:r w:rsidRPr="00C91987">
        <w:rPr>
          <w:rStyle w:val="rfdBold2"/>
          <w:rtl/>
        </w:rPr>
        <w:t>الكافي</w:t>
      </w:r>
      <w:r w:rsidRPr="000509AA">
        <w:rPr>
          <w:rtl/>
        </w:rPr>
        <w:t xml:space="preserve"> كتب قليلة أ</w:t>
      </w:r>
      <w:r w:rsidR="00D02D3E">
        <w:rPr>
          <w:rtl/>
        </w:rPr>
        <w:t>ُ</w:t>
      </w:r>
      <w:r w:rsidRPr="000509AA">
        <w:rPr>
          <w:rtl/>
        </w:rPr>
        <w:t>خرى</w:t>
      </w:r>
      <w:r w:rsidR="00D02D3E" w:rsidRPr="00B2039A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منها : كتاب </w:t>
      </w:r>
      <w:r w:rsidRPr="00C91987">
        <w:rPr>
          <w:rStyle w:val="rfdBold2"/>
          <w:rtl/>
        </w:rPr>
        <w:t>الرد</w:t>
      </w:r>
      <w:r w:rsidR="00D02D3E">
        <w:rPr>
          <w:rStyle w:val="rfdBold2"/>
          <w:rtl/>
        </w:rPr>
        <w:t>ّ</w:t>
      </w:r>
      <w:r w:rsidRPr="00C91987">
        <w:rPr>
          <w:rStyle w:val="rfdBold2"/>
          <w:rtl/>
        </w:rPr>
        <w:t xml:space="preserve"> على</w:t>
      </w:r>
      <w:r w:rsidR="00D02D3E" w:rsidRPr="00B2039A">
        <w:rPr>
          <w:rStyle w:val="rfdBold2"/>
          <w:rtl/>
        </w:rPr>
        <w:t>ٰ</w:t>
      </w:r>
      <w:r w:rsidRPr="00C91987">
        <w:rPr>
          <w:rStyle w:val="rfdBold2"/>
          <w:rtl/>
        </w:rPr>
        <w:t xml:space="preserve"> القرامطة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وكتاب </w:t>
      </w:r>
      <w:r w:rsidRPr="00C91987">
        <w:rPr>
          <w:rStyle w:val="rfdBold2"/>
          <w:rtl/>
        </w:rPr>
        <w:t>ما قيل في الأئم</w:t>
      </w:r>
      <w:r w:rsidR="00D02D3E">
        <w:rPr>
          <w:rStyle w:val="rfdBold2"/>
          <w:rtl/>
        </w:rPr>
        <w:t>ّ</w:t>
      </w:r>
      <w:r w:rsidRPr="00C91987">
        <w:rPr>
          <w:rStyle w:val="rfdBold2"/>
          <w:rtl/>
        </w:rPr>
        <w:t>ة من الشعر</w:t>
      </w:r>
      <w:r w:rsidR="00F26704">
        <w:rPr>
          <w:rtl/>
        </w:rPr>
        <w:t xml:space="preserve"> .</w:t>
      </w:r>
    </w:p>
    <w:p w:rsidR="00D02D3E" w:rsidRDefault="000509AA" w:rsidP="00D02D3E">
      <w:pPr>
        <w:rPr>
          <w:rtl/>
        </w:rPr>
      </w:pPr>
      <w:r w:rsidRPr="00A76053">
        <w:rPr>
          <w:rStyle w:val="rfdBold2"/>
          <w:rtl/>
        </w:rPr>
        <w:t>له في التاريخ</w:t>
      </w:r>
      <w:r w:rsidR="00C9198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إضافة إلى</w:t>
      </w:r>
      <w:r w:rsidR="00D02D3E" w:rsidRPr="00B2039A">
        <w:rPr>
          <w:rtl/>
        </w:rPr>
        <w:t>ٰ</w:t>
      </w:r>
      <w:r w:rsidRPr="000509AA">
        <w:rPr>
          <w:rtl/>
        </w:rPr>
        <w:t xml:space="preserve"> الأبواب الخاص</w:t>
      </w:r>
      <w:r w:rsidR="00D02D3E">
        <w:rPr>
          <w:rtl/>
        </w:rPr>
        <w:t>ّ</w:t>
      </w:r>
      <w:r w:rsidRPr="000509AA">
        <w:rPr>
          <w:rtl/>
        </w:rPr>
        <w:t xml:space="preserve">ة بالسير من كتاب </w:t>
      </w:r>
      <w:r w:rsidRPr="00C91987">
        <w:rPr>
          <w:rStyle w:val="rfdBold2"/>
          <w:rtl/>
        </w:rPr>
        <w:t>الكافي</w:t>
      </w:r>
      <w:r w:rsidR="00C91987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:</w:t>
      </w:r>
    </w:p>
    <w:p w:rsidR="000509AA" w:rsidRPr="000509AA" w:rsidRDefault="000509AA" w:rsidP="00D02D3E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كتاب رسائل الأئم</w:t>
      </w:r>
      <w:r w:rsidR="00D02D3E">
        <w:rPr>
          <w:rtl/>
        </w:rPr>
        <w:t>ّ</w:t>
      </w:r>
      <w:r w:rsidRPr="000509AA">
        <w:rPr>
          <w:rtl/>
        </w:rPr>
        <w:t xml:space="preserve">ة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كتاب الرجال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197 </w:t>
      </w:r>
      <w:r w:rsidR="00294847">
        <w:rPr>
          <w:rtl/>
        </w:rPr>
        <w:t>ـ</w:t>
      </w:r>
      <w:r w:rsidRPr="000509AA">
        <w:rPr>
          <w:rtl/>
        </w:rPr>
        <w:t xml:space="preserve"> م</w:t>
      </w:r>
      <w:r w:rsidR="00D02D3E">
        <w:rPr>
          <w:rtl/>
        </w:rPr>
        <w:t>ِ</w:t>
      </w:r>
      <w:r w:rsidRPr="000509AA">
        <w:rPr>
          <w:rtl/>
        </w:rPr>
        <w:t>س</w:t>
      </w:r>
      <w:r w:rsidR="00D02D3E">
        <w:rPr>
          <w:rtl/>
        </w:rPr>
        <w:t>ْ</w:t>
      </w:r>
      <w:r w:rsidRPr="000509AA">
        <w:rPr>
          <w:rtl/>
        </w:rPr>
        <w:t>م</w:t>
      </w:r>
      <w:r w:rsidR="00D02D3E">
        <w:rPr>
          <w:rtl/>
        </w:rPr>
        <w:t>َ</w:t>
      </w:r>
      <w:r w:rsidRPr="000509AA">
        <w:rPr>
          <w:rtl/>
        </w:rPr>
        <w:t>ع بن عبد الملك بن م</w:t>
      </w:r>
      <w:r w:rsidR="00D02D3E">
        <w:rPr>
          <w:rtl/>
        </w:rPr>
        <w:t>ِ</w:t>
      </w:r>
      <w:r w:rsidRPr="000509AA">
        <w:rPr>
          <w:rtl/>
        </w:rPr>
        <w:t>س</w:t>
      </w:r>
      <w:r w:rsidR="00D02D3E">
        <w:rPr>
          <w:rtl/>
        </w:rPr>
        <w:t>ْ</w:t>
      </w:r>
      <w:r w:rsidRPr="000509AA">
        <w:rPr>
          <w:rtl/>
        </w:rPr>
        <w:t>م</w:t>
      </w:r>
      <w:r w:rsidR="00D02D3E">
        <w:rPr>
          <w:rtl/>
        </w:rPr>
        <w:t>َ</w:t>
      </w:r>
      <w:r w:rsidRPr="000509AA">
        <w:rPr>
          <w:rtl/>
        </w:rPr>
        <w:t xml:space="preserve">ع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ق 2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ابن مالك بن م</w:t>
      </w:r>
      <w:r w:rsidR="00D02D3E">
        <w:rPr>
          <w:rtl/>
        </w:rPr>
        <w:t>ِ</w:t>
      </w:r>
      <w:r w:rsidRPr="000509AA">
        <w:rPr>
          <w:rtl/>
        </w:rPr>
        <w:t>س</w:t>
      </w:r>
      <w:r w:rsidR="00D02D3E">
        <w:rPr>
          <w:rtl/>
        </w:rPr>
        <w:t>ْ</w:t>
      </w:r>
      <w:r w:rsidRPr="000509AA">
        <w:rPr>
          <w:rtl/>
        </w:rPr>
        <w:t>م</w:t>
      </w:r>
      <w:r w:rsidR="00D02D3E">
        <w:rPr>
          <w:rtl/>
        </w:rPr>
        <w:t>َ</w:t>
      </w:r>
      <w:r w:rsidRPr="000509AA">
        <w:rPr>
          <w:rtl/>
        </w:rPr>
        <w:t>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بكر بن وائل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سي</w:t>
      </w:r>
      <w:r w:rsidR="00D02D3E">
        <w:rPr>
          <w:rtl/>
        </w:rPr>
        <w:t>ّ</w:t>
      </w:r>
      <w:r w:rsidRPr="000509AA">
        <w:rPr>
          <w:rtl/>
        </w:rPr>
        <w:t>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الملق</w:t>
      </w:r>
      <w:r w:rsidR="00D02D3E">
        <w:rPr>
          <w:rtl/>
        </w:rPr>
        <w:t>ّ</w:t>
      </w:r>
      <w:r w:rsidRPr="000509AA">
        <w:rPr>
          <w:rtl/>
        </w:rPr>
        <w:t xml:space="preserve">ب </w:t>
      </w:r>
      <w:r w:rsidR="008767F4" w:rsidRPr="000509AA">
        <w:rPr>
          <w:rtl/>
        </w:rPr>
        <w:t>«</w:t>
      </w:r>
      <w:r w:rsidR="00E131CC">
        <w:rPr>
          <w:rFonts w:hint="cs"/>
          <w:rtl/>
        </w:rPr>
        <w:t xml:space="preserve"> </w:t>
      </w:r>
      <w:r w:rsidRPr="000509AA">
        <w:rPr>
          <w:rtl/>
        </w:rPr>
        <w:t>كر</w:t>
      </w:r>
      <w:r w:rsidR="00D02D3E">
        <w:rPr>
          <w:rtl/>
        </w:rPr>
        <w:t>ْ</w:t>
      </w:r>
      <w:r w:rsidRPr="000509AA">
        <w:rPr>
          <w:rtl/>
        </w:rPr>
        <w:t>د</w:t>
      </w:r>
      <w:r w:rsidR="00D02D3E">
        <w:rPr>
          <w:rtl/>
        </w:rPr>
        <w:t>ِ</w:t>
      </w:r>
      <w:r w:rsidRPr="000509AA">
        <w:rPr>
          <w:rtl/>
        </w:rPr>
        <w:t>ين</w:t>
      </w:r>
      <w:r w:rsidR="00E131CC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هو شيخ بني بكر بن وائل بالبصرة ووجههم وسي</w:t>
      </w:r>
      <w:r w:rsidR="00D02D3E">
        <w:rPr>
          <w:rtl/>
        </w:rPr>
        <w:t>ّ</w:t>
      </w:r>
      <w:r w:rsidRPr="000509AA">
        <w:rPr>
          <w:rtl/>
        </w:rPr>
        <w:t>د المسامعة</w:t>
      </w:r>
      <w:r w:rsidR="00F26704">
        <w:rPr>
          <w:rtl/>
        </w:rPr>
        <w:t xml:space="preserve"> .</w:t>
      </w:r>
    </w:p>
    <w:p w:rsidR="000509AA" w:rsidRPr="000509AA" w:rsidRDefault="000509AA" w:rsidP="00D02D3E">
      <w:pPr>
        <w:rPr>
          <w:rtl/>
        </w:rPr>
      </w:pPr>
      <w:r w:rsidRPr="000509AA">
        <w:rPr>
          <w:rtl/>
        </w:rPr>
        <w:t>روى</w:t>
      </w:r>
      <w:r w:rsidR="00D02D3E" w:rsidRPr="00B2039A">
        <w:rPr>
          <w:rtl/>
        </w:rPr>
        <w:t>ٰ</w:t>
      </w:r>
      <w:r w:rsidRPr="000509AA">
        <w:rPr>
          <w:rtl/>
        </w:rPr>
        <w:t xml:space="preserve"> عن الإمام الصادق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و</w:t>
      </w:r>
      <w:r w:rsidR="00D02D3E" w:rsidRPr="00B2039A">
        <w:rPr>
          <w:rtl/>
        </w:rPr>
        <w:t>ٱ</w:t>
      </w:r>
      <w:r w:rsidRPr="000509AA">
        <w:rPr>
          <w:rtl/>
        </w:rPr>
        <w:t>ختص</w:t>
      </w:r>
      <w:r w:rsidR="00D02D3E">
        <w:rPr>
          <w:rtl/>
        </w:rPr>
        <w:t>ّ</w:t>
      </w:r>
      <w:r w:rsidRPr="000509AA">
        <w:rPr>
          <w:rtl/>
        </w:rPr>
        <w:t xml:space="preserve"> 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قال له الصادق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767F4" w:rsidRPr="000509AA">
        <w:rPr>
          <w:rtl/>
        </w:rPr>
        <w:t>«</w:t>
      </w:r>
      <w:r w:rsidR="00F70B51">
        <w:rPr>
          <w:rtl/>
        </w:rPr>
        <w:t xml:space="preserve"> </w:t>
      </w:r>
      <w:r w:rsidRPr="000509AA">
        <w:rPr>
          <w:rtl/>
        </w:rPr>
        <w:t>إن</w:t>
      </w:r>
      <w:r w:rsidR="00D02D3E">
        <w:rPr>
          <w:rtl/>
        </w:rPr>
        <w:t>ّ</w:t>
      </w:r>
      <w:r w:rsidRPr="000509AA">
        <w:rPr>
          <w:rtl/>
        </w:rPr>
        <w:t>ي ل</w:t>
      </w:r>
      <w:r w:rsidR="00D02D3E">
        <w:rPr>
          <w:rtl/>
        </w:rPr>
        <w:t>َ</w:t>
      </w:r>
      <w:r w:rsidRPr="000509AA">
        <w:rPr>
          <w:rtl/>
        </w:rPr>
        <w:t>أ</w:t>
      </w:r>
      <w:r w:rsidR="00D02D3E">
        <w:rPr>
          <w:rtl/>
        </w:rPr>
        <w:t>ُ</w:t>
      </w:r>
      <w:r w:rsidRPr="000509AA">
        <w:rPr>
          <w:rtl/>
        </w:rPr>
        <w:t>عد</w:t>
      </w:r>
      <w:r w:rsidR="00D02D3E">
        <w:rPr>
          <w:rtl/>
        </w:rPr>
        <w:t>ّ</w:t>
      </w:r>
      <w:r w:rsidRPr="000509AA">
        <w:rPr>
          <w:rtl/>
        </w:rPr>
        <w:t>ك ليوم عظيم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يا أبا السي</w:t>
      </w:r>
      <w:r w:rsidR="00D02D3E">
        <w:rPr>
          <w:rtl/>
        </w:rPr>
        <w:t>ّ</w:t>
      </w:r>
      <w:r w:rsidRPr="000509AA">
        <w:rPr>
          <w:rtl/>
        </w:rPr>
        <w:t>ار</w:t>
      </w:r>
      <w:r w:rsidR="00F70B51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روى</w:t>
      </w:r>
      <w:r w:rsidR="00D02D3E" w:rsidRPr="00B2039A">
        <w:rPr>
          <w:rtl/>
        </w:rPr>
        <w:t>ٰ</w:t>
      </w:r>
      <w:r w:rsidRPr="000509AA">
        <w:rPr>
          <w:rtl/>
        </w:rPr>
        <w:t xml:space="preserve"> عن الإمام الباقر </w:t>
      </w:r>
      <w:r w:rsidRPr="000509AA">
        <w:rPr>
          <w:rStyle w:val="rfdAlaem"/>
          <w:rtl/>
        </w:rPr>
        <w:t>عليه‌السلام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رواية يسيرة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روى</w:t>
      </w:r>
      <w:r w:rsidR="00D02D3E" w:rsidRPr="00B2039A">
        <w:rPr>
          <w:rtl/>
        </w:rPr>
        <w:t>ٰ</w:t>
      </w:r>
      <w:r w:rsidRPr="000509AA">
        <w:rPr>
          <w:rtl/>
        </w:rPr>
        <w:t xml:space="preserve"> عن الإمام الكاظم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أيضا</w:t>
      </w:r>
      <w:r w:rsidR="00D02D3E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F70B51" w:rsidP="000509AA">
      <w:pPr>
        <w:pStyle w:val="rfdLine"/>
        <w:rPr>
          <w:rtl/>
        </w:rPr>
      </w:pPr>
      <w:r w:rsidRPr="00F70B51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رجال النجاشي : 420 رقم 1124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رجال الطوسي : أصحاب الإمام الباقر عليه‌السلام </w:t>
      </w:r>
      <w:r w:rsidR="00294847" w:rsidRPr="000E05E4">
        <w:rPr>
          <w:rtl/>
        </w:rPr>
        <w:t>ـ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حرف الميم رقم 23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وأصحاب الإمام الصادق </w:t>
      </w:r>
      <w:r w:rsidRPr="000E05E4">
        <w:rPr>
          <w:rStyle w:val="rfdAlaem"/>
          <w:rtl/>
        </w:rPr>
        <w:t>عليه‌السلام</w:t>
      </w:r>
      <w:r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حرف الميم رقم 657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رجال 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18</w:t>
      </w:r>
      <w:r w:rsidR="007A060E" w:rsidRPr="000E05E4">
        <w:rPr>
          <w:rtl/>
        </w:rPr>
        <w:t xml:space="preserve"> / </w:t>
      </w:r>
      <w:r w:rsidRPr="000E05E4">
        <w:rPr>
          <w:rtl/>
        </w:rPr>
        <w:t xml:space="preserve">154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161 رقم 12347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12358</w:t>
      </w:r>
      <w:r w:rsidR="00F26704" w:rsidRPr="000E05E4">
        <w:rPr>
          <w:rtl/>
        </w:rPr>
        <w:t xml:space="preserve"> .</w:t>
      </w:r>
    </w:p>
    <w:p w:rsidR="00C31FD3" w:rsidRDefault="00C31FD3" w:rsidP="00F70B51">
      <w:pPr>
        <w:rPr>
          <w:rtl/>
        </w:rPr>
        <w:sectPr w:rsidR="00C31FD3" w:rsidSect="00600DF3">
          <w:headerReference w:type="even" r:id="rId162"/>
          <w:headerReference w:type="default" r:id="rId163"/>
          <w:headerReference w:type="first" r:id="rId16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F70B51" w:rsidRDefault="000509AA" w:rsidP="00F70B51">
      <w:pPr>
        <w:rPr>
          <w:rStyle w:val="rfdBold2"/>
          <w:rtl/>
        </w:rPr>
      </w:pPr>
      <w:r>
        <w:rPr>
          <w:rtl/>
        </w:rPr>
        <w:lastRenderedPageBreak/>
        <w:br w:type="page"/>
      </w:r>
      <w:r w:rsidRPr="00F70B51">
        <w:rPr>
          <w:rStyle w:val="rfdBold2"/>
          <w:rtl/>
        </w:rPr>
        <w:lastRenderedPageBreak/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أي</w:t>
      </w:r>
      <w:r w:rsidR="00272BE3">
        <w:rPr>
          <w:rtl/>
        </w:rPr>
        <w:t>ّ</w:t>
      </w:r>
      <w:r w:rsidRPr="000509AA">
        <w:rPr>
          <w:rtl/>
        </w:rPr>
        <w:t>ام البسوس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198 </w:t>
      </w:r>
      <w:r w:rsidR="00294847">
        <w:rPr>
          <w:rtl/>
        </w:rPr>
        <w:t>ـ</w:t>
      </w:r>
      <w:r w:rsidRPr="000509AA">
        <w:rPr>
          <w:rtl/>
        </w:rPr>
        <w:t xml:space="preserve"> م</w:t>
      </w:r>
      <w:r w:rsidR="00272BE3">
        <w:rPr>
          <w:rtl/>
        </w:rPr>
        <w:t>ُ</w:t>
      </w:r>
      <w:r w:rsidRPr="000509AA">
        <w:rPr>
          <w:rtl/>
        </w:rPr>
        <w:t>صب</w:t>
      </w:r>
      <w:r w:rsidR="00272BE3">
        <w:rPr>
          <w:rtl/>
        </w:rPr>
        <w:t>ّ</w:t>
      </w:r>
      <w:r w:rsidRPr="000509AA">
        <w:rPr>
          <w:rtl/>
        </w:rPr>
        <w:t>ح بن اله</w:t>
      </w:r>
      <w:r w:rsidR="00272BE3">
        <w:rPr>
          <w:rtl/>
        </w:rPr>
        <w:t>ِ</w:t>
      </w:r>
      <w:r w:rsidRPr="000509AA">
        <w:rPr>
          <w:rtl/>
        </w:rPr>
        <w:t xml:space="preserve">لقام العجلي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ق 2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محم</w:t>
      </w:r>
      <w:r w:rsidR="00272BE3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الأخباري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أصحاب الإمام جعفر الصادق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Bold2"/>
          <w:rtl/>
        </w:rPr>
      </w:pPr>
      <w:r w:rsidRPr="00F70B51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كتاب الجمل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199 </w:t>
      </w:r>
      <w:r w:rsidR="00294847">
        <w:rPr>
          <w:rtl/>
        </w:rPr>
        <w:t>ـ</w:t>
      </w:r>
      <w:r w:rsidRPr="000509AA">
        <w:rPr>
          <w:rtl/>
        </w:rPr>
        <w:t xml:space="preserve"> مظف</w:t>
      </w:r>
      <w:r w:rsidR="00272BE3">
        <w:rPr>
          <w:rtl/>
        </w:rPr>
        <w:t>ّ</w:t>
      </w:r>
      <w:r w:rsidRPr="000509AA">
        <w:rPr>
          <w:rtl/>
        </w:rPr>
        <w:t>ر بن محم</w:t>
      </w:r>
      <w:r w:rsidR="00272BE3">
        <w:rPr>
          <w:rtl/>
        </w:rPr>
        <w:t>ّ</w:t>
      </w:r>
      <w:r w:rsidRPr="000509AA">
        <w:rPr>
          <w:rtl/>
        </w:rPr>
        <w:t xml:space="preserve">د البلخي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ت 367 ه</w:t>
      </w:r>
      <w:r w:rsidR="00272BE3">
        <w:rPr>
          <w:rtl/>
        </w:rPr>
        <w:t>ـ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المتكل</w:t>
      </w:r>
      <w:r w:rsidR="00272BE3">
        <w:rPr>
          <w:rtl/>
        </w:rPr>
        <w:t>ّ</w:t>
      </w:r>
      <w:r w:rsidRPr="000509AA">
        <w:rPr>
          <w:rtl/>
        </w:rPr>
        <w:t>م الشهير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الجيش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مظف</w:t>
      </w:r>
      <w:r w:rsidR="00272BE3">
        <w:rPr>
          <w:rtl/>
        </w:rPr>
        <w:t>ّ</w:t>
      </w:r>
      <w:r w:rsidRPr="000509AA">
        <w:rPr>
          <w:rtl/>
        </w:rPr>
        <w:t>ر بن محم</w:t>
      </w:r>
      <w:r w:rsidR="00272BE3">
        <w:rPr>
          <w:rtl/>
        </w:rPr>
        <w:t>ّ</w:t>
      </w:r>
      <w:r w:rsidRPr="000509AA">
        <w:rPr>
          <w:rtl/>
        </w:rPr>
        <w:t>د بن أحمد البلخي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الخراساني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تلميذ أبي سهل النوبختي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</w:t>
      </w:r>
      <w:r w:rsidR="00272BE3">
        <w:rPr>
          <w:rtl/>
        </w:rPr>
        <w:t>ُ</w:t>
      </w:r>
      <w:r w:rsidRPr="000509AA">
        <w:rPr>
          <w:rtl/>
        </w:rPr>
        <w:t>ستاذ الشيخ المفيد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محد</w:t>
      </w:r>
      <w:r w:rsidR="00272BE3">
        <w:rPr>
          <w:rtl/>
        </w:rPr>
        <w:t>ّ</w:t>
      </w:r>
      <w:r w:rsidRPr="000509AA">
        <w:rPr>
          <w:rtl/>
        </w:rPr>
        <w:t>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إمام في الكلام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له مناظرات عديدة دو</w:t>
      </w:r>
      <w:r w:rsidR="00272BE3">
        <w:rPr>
          <w:rtl/>
        </w:rPr>
        <w:t>ّ</w:t>
      </w:r>
      <w:r w:rsidRPr="000509AA">
        <w:rPr>
          <w:rtl/>
        </w:rPr>
        <w:t>نها في كتاب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C91987">
        <w:rPr>
          <w:rStyle w:val="rfdBold2"/>
          <w:rtl/>
        </w:rPr>
        <w:t>المجالس مع المخالفين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وله </w:t>
      </w:r>
      <w:r w:rsidRPr="00C91987">
        <w:rPr>
          <w:rStyle w:val="rfdBold2"/>
          <w:rtl/>
        </w:rPr>
        <w:t>نقض العثمانية</w:t>
      </w:r>
      <w:r w:rsidRPr="000509AA">
        <w:rPr>
          <w:rtl/>
        </w:rPr>
        <w:t xml:space="preserve"> على</w:t>
      </w:r>
      <w:r w:rsidR="00272BE3" w:rsidRPr="00B2039A">
        <w:rPr>
          <w:rtl/>
        </w:rPr>
        <w:t>ٰ</w:t>
      </w:r>
      <w:r w:rsidRPr="000509AA">
        <w:rPr>
          <w:rtl/>
        </w:rPr>
        <w:t xml:space="preserve"> الجاحظ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وكتب أ</w:t>
      </w:r>
      <w:r w:rsidR="00272BE3">
        <w:rPr>
          <w:rtl/>
        </w:rPr>
        <w:t>ُ</w:t>
      </w:r>
      <w:r w:rsidRPr="000509AA">
        <w:rPr>
          <w:rtl/>
        </w:rPr>
        <w:t>خرى</w:t>
      </w:r>
      <w:r w:rsidR="00272BE3" w:rsidRPr="00B2039A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Bold2"/>
          <w:rtl/>
        </w:rPr>
      </w:pPr>
      <w:r w:rsidRPr="00F70B51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كتاب فدك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كتاب نقض ما روي من مناقب الرجال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(1) رجال النجاشي : 421 رقم 1126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5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141 رقم 596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168 رقم 12372</w:t>
      </w:r>
      <w:r w:rsidR="00F26704" w:rsidRPr="000E05E4">
        <w:rPr>
          <w:rtl/>
        </w:rPr>
        <w:t xml:space="preserve"> .</w:t>
      </w:r>
    </w:p>
    <w:p w:rsidR="000509AA" w:rsidRPr="000E05E4" w:rsidRDefault="000509AA" w:rsidP="000E05E4">
      <w:pPr>
        <w:pStyle w:val="rfdFootnote0"/>
        <w:rPr>
          <w:rtl/>
        </w:rPr>
      </w:pPr>
      <w:r w:rsidRPr="000E05E4">
        <w:rPr>
          <w:rtl/>
        </w:rPr>
        <w:t>(2) الفهرست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للنديم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226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الفهرست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للطوسي</w:t>
      </w:r>
      <w:r w:rsidR="00C91987" w:rsidRPr="000E05E4">
        <w:rPr>
          <w:rtl/>
        </w:rPr>
        <w:t xml:space="preserve"> </w:t>
      </w:r>
      <w:r w:rsidR="00294847" w:rsidRPr="000E05E4">
        <w:rPr>
          <w:rtl/>
        </w:rPr>
        <w:t>ـ</w:t>
      </w:r>
      <w:r w:rsidRPr="000E05E4">
        <w:rPr>
          <w:rtl/>
        </w:rPr>
        <w:t xml:space="preserve"> : 169 رقم 738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معالم</w:t>
      </w:r>
      <w:r w:rsidR="00444449" w:rsidRPr="000E05E4">
        <w:rPr>
          <w:rtl/>
        </w:rPr>
        <w:t xml:space="preserve"> </w:t>
      </w:r>
      <w:r w:rsidR="00444449" w:rsidRPr="000E05E4">
        <w:rPr>
          <w:rtl/>
        </w:rPr>
        <w:br/>
      </w:r>
      <w:r w:rsidRPr="000E05E4">
        <w:rPr>
          <w:rtl/>
        </w:rPr>
        <w:t>العلماء : 124 رقم 838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رجال النجاشي : 422 رقم 1130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الذريعة</w:t>
      </w:r>
      <w:r w:rsidR="00AB6AB8" w:rsidRPr="000E05E4">
        <w:rPr>
          <w:rtl/>
        </w:rPr>
        <w:t xml:space="preserve"> </w:t>
      </w:r>
      <w:r w:rsidRPr="000E05E4">
        <w:rPr>
          <w:rtl/>
        </w:rPr>
        <w:t>16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129 رقم</w:t>
      </w:r>
      <w:r w:rsidR="00AB6AB8" w:rsidRPr="000E05E4">
        <w:rPr>
          <w:rtl/>
        </w:rPr>
        <w:t xml:space="preserve"> </w:t>
      </w:r>
      <w:r w:rsidR="00272BE3" w:rsidRPr="000E05E4">
        <w:rPr>
          <w:rtl/>
        </w:rPr>
        <w:br/>
      </w:r>
      <w:r w:rsidRPr="000E05E4">
        <w:rPr>
          <w:rtl/>
        </w:rPr>
        <w:t>275</w:t>
      </w:r>
      <w:r w:rsidR="00C51724" w:rsidRPr="000E05E4">
        <w:rPr>
          <w:rtl/>
        </w:rPr>
        <w:t xml:space="preserve"> ،</w:t>
      </w:r>
      <w:r w:rsidRPr="000E05E4">
        <w:rPr>
          <w:rtl/>
        </w:rPr>
        <w:t xml:space="preserve"> معجم رجال الحديث</w:t>
      </w:r>
      <w:r w:rsidR="00AB6AB8" w:rsidRPr="000E05E4">
        <w:rPr>
          <w:rtl/>
        </w:rPr>
        <w:t xml:space="preserve"> </w:t>
      </w:r>
      <w:r w:rsidRPr="000E05E4">
        <w:rPr>
          <w:rtl/>
        </w:rPr>
        <w:t>18</w:t>
      </w:r>
      <w:r w:rsidR="007A060E" w:rsidRPr="000E05E4">
        <w:rPr>
          <w:rtl/>
        </w:rPr>
        <w:t xml:space="preserve"> / </w:t>
      </w:r>
      <w:r w:rsidRPr="000E05E4">
        <w:rPr>
          <w:rtl/>
        </w:rPr>
        <w:t>179 رقم 12407</w:t>
      </w:r>
      <w:r w:rsidR="00F26704" w:rsidRPr="000E05E4">
        <w:rPr>
          <w:rtl/>
        </w:rPr>
        <w:t xml:space="preserve"> .</w:t>
      </w:r>
    </w:p>
    <w:p w:rsidR="00F70B51" w:rsidRPr="00F70B51" w:rsidRDefault="000509AA" w:rsidP="00F70B51">
      <w:pPr>
        <w:rPr>
          <w:rtl/>
        </w:rPr>
      </w:pPr>
      <w:r w:rsidRPr="00F70B51">
        <w:rPr>
          <w:rtl/>
        </w:rPr>
        <w:br w:type="page"/>
      </w:r>
    </w:p>
    <w:p w:rsidR="00F70B51" w:rsidRDefault="00F70B51" w:rsidP="00F70B51">
      <w:pPr>
        <w:pStyle w:val="rfdPoemTini"/>
        <w:rPr>
          <w:rtl/>
        </w:rPr>
      </w:pPr>
    </w:p>
    <w:p w:rsidR="00AB6AB8" w:rsidRDefault="000509AA" w:rsidP="0036666A">
      <w:pPr>
        <w:pStyle w:val="rfdBold1"/>
        <w:rPr>
          <w:rtl/>
        </w:rPr>
      </w:pPr>
      <w:r w:rsidRPr="000509AA">
        <w:rPr>
          <w:rtl/>
        </w:rPr>
        <w:t xml:space="preserve">200 </w:t>
      </w:r>
      <w:r w:rsidR="00294847">
        <w:rPr>
          <w:rtl/>
        </w:rPr>
        <w:t>ـ</w:t>
      </w:r>
      <w:r w:rsidRPr="000509AA">
        <w:rPr>
          <w:rtl/>
        </w:rPr>
        <w:t xml:space="preserve"> منذر بن محم</w:t>
      </w:r>
      <w:r w:rsidR="00272BE3">
        <w:rPr>
          <w:rtl/>
        </w:rPr>
        <w:t>ّ</w:t>
      </w:r>
      <w:r w:rsidRPr="000509AA">
        <w:rPr>
          <w:rtl/>
        </w:rPr>
        <w:t>د بن المنذر بن أب</w:t>
      </w:r>
      <w:r w:rsidR="00F70B51">
        <w:rPr>
          <w:rtl/>
        </w:rPr>
        <w:t>ي</w:t>
      </w:r>
      <w:r w:rsidRPr="000509AA">
        <w:rPr>
          <w:rtl/>
        </w:rPr>
        <w:t xml:space="preserve"> الجهم القابوس</w:t>
      </w:r>
      <w:r w:rsidR="00F70B51">
        <w:rPr>
          <w:rtl/>
        </w:rPr>
        <w:t>ي</w:t>
      </w:r>
      <w:r w:rsidRPr="000509AA">
        <w:rPr>
          <w:rtl/>
        </w:rPr>
        <w:t xml:space="preserve">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ق</w:t>
      </w:r>
      <w:r w:rsidR="00444449">
        <w:rPr>
          <w:rtl/>
        </w:rPr>
        <w:t xml:space="preserve"> </w:t>
      </w:r>
      <w:r w:rsidR="0036666A">
        <w:rPr>
          <w:rtl/>
        </w:rPr>
        <w:br/>
      </w:r>
      <w:r w:rsidRPr="000509AA">
        <w:rPr>
          <w:rtl/>
        </w:rPr>
        <w:t>4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AB6AB8">
      <w:pPr>
        <w:rPr>
          <w:rtl/>
        </w:rPr>
      </w:pPr>
      <w:r w:rsidRPr="000509AA">
        <w:rPr>
          <w:rtl/>
        </w:rPr>
        <w:t>أبو القاسم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و</w:t>
      </w:r>
      <w:r w:rsidR="0036666A">
        <w:rPr>
          <w:rtl/>
        </w:rPr>
        <w:t>ُ</w:t>
      </w:r>
      <w:r w:rsidRPr="000509AA">
        <w:rPr>
          <w:rtl/>
        </w:rPr>
        <w:t>لد قابوس بن النعمان بن المنذر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بيت جليل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روى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كتبه النجاشي </w:t>
      </w:r>
      <w:r w:rsidR="00294847">
        <w:rPr>
          <w:rtl/>
        </w:rPr>
        <w:t>ـ</w:t>
      </w:r>
      <w:r w:rsidRPr="000509AA">
        <w:rPr>
          <w:rtl/>
        </w:rPr>
        <w:t xml:space="preserve"> المتوف</w:t>
      </w:r>
      <w:r w:rsidR="0036666A">
        <w:rPr>
          <w:rtl/>
        </w:rPr>
        <w:t>ّ</w:t>
      </w:r>
      <w:r w:rsidRPr="000509AA">
        <w:rPr>
          <w:rtl/>
        </w:rPr>
        <w:t>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450 ه</w:t>
      </w:r>
      <w:r w:rsidR="0036666A">
        <w:rPr>
          <w:rtl/>
        </w:rPr>
        <w:t>ـ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بواسطتين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Bold2"/>
          <w:rtl/>
        </w:rPr>
      </w:pPr>
      <w:r w:rsidRPr="00F70B51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وفود العرب إلى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النبي</w:t>
      </w:r>
      <w:r w:rsidR="0036666A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كتاب الجمل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كتاب ص</w:t>
      </w:r>
      <w:r w:rsidR="0036666A">
        <w:rPr>
          <w:rtl/>
        </w:rPr>
        <w:t>ِ</w:t>
      </w:r>
      <w:r w:rsidRPr="000509AA">
        <w:rPr>
          <w:rtl/>
        </w:rPr>
        <w:t>ف</w:t>
      </w:r>
      <w:r w:rsidR="0036666A">
        <w:rPr>
          <w:rtl/>
        </w:rPr>
        <w:t>ّ</w:t>
      </w:r>
      <w:r w:rsidRPr="000509AA">
        <w:rPr>
          <w:rtl/>
        </w:rPr>
        <w:t>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كتاب النهروان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كتاب الغارات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201 </w:t>
      </w:r>
      <w:r w:rsidR="00294847">
        <w:rPr>
          <w:rtl/>
        </w:rPr>
        <w:t>ـ</w:t>
      </w:r>
      <w:r w:rsidRPr="000509AA">
        <w:rPr>
          <w:rtl/>
        </w:rPr>
        <w:t xml:space="preserve"> موسى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بن الحسن بن نوبخت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ق 5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ابن كبرياء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أبو الحسن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موسى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بن الحسن بن محم</w:t>
      </w:r>
      <w:r w:rsidR="0036666A">
        <w:rPr>
          <w:rtl/>
        </w:rPr>
        <w:t>ّ</w:t>
      </w:r>
      <w:r w:rsidRPr="000509AA">
        <w:rPr>
          <w:rtl/>
        </w:rPr>
        <w:t>د بن العب</w:t>
      </w:r>
      <w:r w:rsidR="0036666A">
        <w:rPr>
          <w:rtl/>
        </w:rPr>
        <w:t>ّ</w:t>
      </w:r>
      <w:r w:rsidRPr="000509AA">
        <w:rPr>
          <w:rtl/>
        </w:rPr>
        <w:t>اس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إسماعيل بن أبي سهل بن نوبخت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المتكل</w:t>
      </w:r>
      <w:r w:rsidR="0036666A">
        <w:rPr>
          <w:rtl/>
        </w:rPr>
        <w:t>ّ</w:t>
      </w:r>
      <w:r w:rsidRPr="000509AA">
        <w:rPr>
          <w:rtl/>
        </w:rPr>
        <w:t>م المفو</w:t>
      </w:r>
      <w:r w:rsidR="0036666A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العالم بالنجوم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 تدي</w:t>
      </w:r>
      <w:r w:rsidR="0036666A">
        <w:rPr>
          <w:rtl/>
        </w:rPr>
        <w:t>ّ</w:t>
      </w:r>
      <w:r w:rsidRPr="000509AA">
        <w:rPr>
          <w:rtl/>
        </w:rPr>
        <w:t>ن وحسن عبادة</w:t>
      </w:r>
      <w:r w:rsidR="00F26704">
        <w:rPr>
          <w:rtl/>
        </w:rPr>
        <w:t xml:space="preserve"> .</w:t>
      </w:r>
    </w:p>
    <w:p w:rsidR="000509AA" w:rsidRPr="000509AA" w:rsidRDefault="00F70B51" w:rsidP="000509AA">
      <w:pPr>
        <w:pStyle w:val="rfdLine"/>
        <w:rPr>
          <w:rtl/>
        </w:rPr>
      </w:pPr>
      <w:r w:rsidRPr="00F70B51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رجال النجاشي : 418 رقم 1119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5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141 رقم 597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15</w:t>
      </w:r>
      <w:r w:rsidR="007A060E" w:rsidRPr="00C431B0">
        <w:rPr>
          <w:rtl/>
        </w:rPr>
        <w:t xml:space="preserve"> / </w:t>
      </w:r>
      <w:r w:rsidRPr="00C431B0">
        <w:rPr>
          <w:rtl/>
        </w:rPr>
        <w:t>52 رقم</w:t>
      </w:r>
      <w:r w:rsidR="00AB6AB8" w:rsidRPr="00C431B0">
        <w:rPr>
          <w:rtl/>
        </w:rPr>
        <w:t xml:space="preserve"> </w:t>
      </w:r>
      <w:r w:rsidR="0036666A" w:rsidRPr="00C431B0">
        <w:rPr>
          <w:rtl/>
        </w:rPr>
        <w:br/>
      </w:r>
      <w:r w:rsidRPr="00C431B0">
        <w:rPr>
          <w:rtl/>
        </w:rPr>
        <w:t>343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18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337 رقم 12658</w:t>
      </w:r>
      <w:r w:rsidR="00F26704" w:rsidRPr="00C431B0">
        <w:rPr>
          <w:rtl/>
        </w:rPr>
        <w:t xml:space="preserve"> .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(2) رجال النجاشي : 407 رقم 1080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17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245 رقم 94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>41 رقم 12757</w:t>
      </w:r>
      <w:r w:rsidR="00F26704" w:rsidRPr="00C431B0">
        <w:rPr>
          <w:rtl/>
        </w:rPr>
        <w:t xml:space="preserve"> .</w:t>
      </w:r>
    </w:p>
    <w:p w:rsidR="00C31FD3" w:rsidRDefault="00C31FD3" w:rsidP="00F70B51">
      <w:pPr>
        <w:rPr>
          <w:rtl/>
        </w:rPr>
        <w:sectPr w:rsidR="00C31FD3" w:rsidSect="00600DF3">
          <w:headerReference w:type="even" r:id="rId165"/>
          <w:headerReference w:type="default" r:id="rId166"/>
          <w:headerReference w:type="first" r:id="rId16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F70B51" w:rsidRDefault="000509AA" w:rsidP="00F70B51">
      <w:pPr>
        <w:rPr>
          <w:rStyle w:val="rfdBold2"/>
          <w:rtl/>
        </w:rPr>
      </w:pPr>
      <w:r>
        <w:rPr>
          <w:rtl/>
        </w:rPr>
        <w:lastRenderedPageBreak/>
        <w:br w:type="page"/>
      </w:r>
      <w:r w:rsidRPr="00F70B51">
        <w:rPr>
          <w:rStyle w:val="rfdBold2"/>
          <w:rtl/>
        </w:rPr>
        <w:lastRenderedPageBreak/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الكافي في أحداث الأزمنة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202 </w:t>
      </w:r>
      <w:r w:rsidR="00294847">
        <w:rPr>
          <w:rtl/>
        </w:rPr>
        <w:t>ـ</w:t>
      </w:r>
      <w:r w:rsidRPr="000509AA">
        <w:rPr>
          <w:rtl/>
        </w:rPr>
        <w:t xml:space="preserve"> موسى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بن عيسى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ابن شهرآشوب : مختلط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أي أن</w:t>
      </w:r>
      <w:r w:rsidR="0036666A">
        <w:rPr>
          <w:rtl/>
        </w:rPr>
        <w:t>ّ</w:t>
      </w:r>
      <w:r w:rsidRPr="000509AA">
        <w:rPr>
          <w:rtl/>
        </w:rPr>
        <w:t xml:space="preserve"> اسمه مشترك بين أكثر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واحد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Bold2"/>
          <w:rtl/>
        </w:rPr>
      </w:pPr>
      <w:r w:rsidRPr="00F70B51">
        <w:rPr>
          <w:rStyle w:val="rfdBold2"/>
          <w:rtl/>
        </w:rPr>
        <w:t>له في التاريخ :</w:t>
      </w:r>
    </w:p>
    <w:p w:rsidR="000509AA" w:rsidRPr="000509AA" w:rsidRDefault="000509AA" w:rsidP="0036666A">
      <w:pPr>
        <w:rPr>
          <w:rtl/>
        </w:rPr>
      </w:pPr>
      <w:r w:rsidRPr="000509AA">
        <w:rPr>
          <w:rtl/>
        </w:rPr>
        <w:t xml:space="preserve">كتاب خصال الملوك </w:t>
      </w:r>
      <w:r w:rsidR="0036666A">
        <w:rPr>
          <w:rtl/>
        </w:rPr>
        <w:t>؛</w:t>
      </w:r>
      <w:r w:rsidRPr="000509AA">
        <w:rPr>
          <w:rtl/>
        </w:rPr>
        <w:t xml:space="preserve"> وهو من العناوين الداخلة في فلسفة التاريخ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203 </w:t>
      </w:r>
      <w:r w:rsidR="00294847">
        <w:rPr>
          <w:rtl/>
        </w:rPr>
        <w:t>ـ</w:t>
      </w:r>
      <w:r w:rsidRPr="000509AA">
        <w:rPr>
          <w:rtl/>
        </w:rPr>
        <w:t xml:space="preserve"> محمود بن عبد الجب</w:t>
      </w:r>
      <w:r w:rsidR="0036666A">
        <w:rPr>
          <w:rtl/>
        </w:rPr>
        <w:t>ّ</w:t>
      </w:r>
      <w:r w:rsidRPr="000509AA">
        <w:rPr>
          <w:rtl/>
        </w:rPr>
        <w:t xml:space="preserve">ار العتبي </w:t>
      </w:r>
      <w:r w:rsidR="008100A7">
        <w:rPr>
          <w:rtl/>
        </w:rPr>
        <w:t>(</w:t>
      </w:r>
      <w:r w:rsidR="00F70B51">
        <w:rPr>
          <w:rtl/>
        </w:rPr>
        <w:t xml:space="preserve"> </w:t>
      </w:r>
      <w:r w:rsidRPr="000509AA">
        <w:rPr>
          <w:rtl/>
        </w:rPr>
        <w:t>ت 427 ه</w:t>
      </w:r>
      <w:r w:rsidR="0036666A">
        <w:rPr>
          <w:rtl/>
        </w:rPr>
        <w:t>ـ</w:t>
      </w:r>
      <w:r w:rsidR="00F70B51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النضر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أصله من الري</w:t>
      </w:r>
      <w:r w:rsidR="0036666A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</w:t>
      </w:r>
      <w:r w:rsidR="0036666A">
        <w:rPr>
          <w:rtl/>
        </w:rPr>
        <w:t>ّ</w:t>
      </w:r>
      <w:r w:rsidRPr="000509AA">
        <w:rPr>
          <w:rtl/>
        </w:rPr>
        <w:t>ه نشأ بخراسان إلى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أن انتهت إليه رئاسة الكتابة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والإنشاء في خراسان والعراق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وصار نائبا</w:t>
      </w:r>
      <w:r w:rsidR="0036666A">
        <w:rPr>
          <w:rtl/>
        </w:rPr>
        <w:t>ً</w:t>
      </w:r>
      <w:r w:rsidRPr="000509AA">
        <w:rPr>
          <w:rtl/>
        </w:rPr>
        <w:t xml:space="preserve"> لشمس المعالي قابوس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وشمگير في خراسان إلى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أن توف</w:t>
      </w:r>
      <w:r w:rsidR="0036666A">
        <w:rPr>
          <w:rtl/>
        </w:rPr>
        <w:t>ّ</w:t>
      </w:r>
      <w:r w:rsidRPr="000509AA">
        <w:rPr>
          <w:rtl/>
        </w:rPr>
        <w:t>ي</w:t>
      </w:r>
      <w:r w:rsidR="00F26704">
        <w:rPr>
          <w:rtl/>
        </w:rPr>
        <w:t xml:space="preserve"> .</w:t>
      </w:r>
    </w:p>
    <w:p w:rsidR="000509AA" w:rsidRPr="00F70B51" w:rsidRDefault="000509AA" w:rsidP="00F70B51">
      <w:pPr>
        <w:rPr>
          <w:rStyle w:val="rfdBold2"/>
          <w:rtl/>
        </w:rPr>
      </w:pPr>
      <w:r w:rsidRPr="00F70B51">
        <w:rPr>
          <w:rStyle w:val="rfdBold2"/>
          <w:rtl/>
        </w:rPr>
        <w:t>له في التاريخ :</w:t>
      </w:r>
    </w:p>
    <w:p w:rsidR="000509AA" w:rsidRPr="00CD2287" w:rsidRDefault="000509AA" w:rsidP="00CD2287">
      <w:pPr>
        <w:rPr>
          <w:rStyle w:val="rfdLineChar"/>
          <w:rtl/>
          <w:lang w:bidi="ar-SA"/>
        </w:rPr>
      </w:pPr>
      <w:r w:rsidRPr="000509AA">
        <w:rPr>
          <w:rtl/>
        </w:rPr>
        <w:t>تأريخ سبكتكين الغزنوي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F70B51">
        <w:rPr>
          <w:rtl/>
        </w:rPr>
        <w:t xml:space="preserve"> </w:t>
      </w:r>
      <w:r w:rsidRPr="000509AA">
        <w:rPr>
          <w:rtl/>
        </w:rPr>
        <w:t>تأريخ آل سبكتكين</w:t>
      </w:r>
      <w:r w:rsidR="00F70B51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="0036666A">
        <w:rPr>
          <w:rtl/>
        </w:rPr>
        <w:t>؛</w:t>
      </w:r>
      <w:r w:rsidRPr="000509AA">
        <w:rPr>
          <w:rtl/>
        </w:rPr>
        <w:t xml:space="preserve"> ويقال له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767F4" w:rsidRPr="000509AA">
        <w:rPr>
          <w:rtl/>
        </w:rPr>
        <w:t>«</w:t>
      </w:r>
      <w:r w:rsidR="00F70B51">
        <w:rPr>
          <w:rtl/>
        </w:rPr>
        <w:t xml:space="preserve"> </w:t>
      </w:r>
      <w:r w:rsidRPr="000509AA">
        <w:rPr>
          <w:rtl/>
        </w:rPr>
        <w:t>تأريخ العتبي</w:t>
      </w:r>
      <w:r w:rsidR="00F70B51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نسبة إلى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مؤل</w:t>
      </w:r>
      <w:r w:rsidR="0036666A">
        <w:rPr>
          <w:rtl/>
        </w:rPr>
        <w:t>ّ</w:t>
      </w:r>
      <w:r w:rsidRPr="000509AA">
        <w:rPr>
          <w:rtl/>
        </w:rPr>
        <w:t>فه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يقال له : </w:t>
      </w:r>
      <w:r w:rsidR="008767F4" w:rsidRPr="000509AA">
        <w:rPr>
          <w:rtl/>
        </w:rPr>
        <w:t>«</w:t>
      </w:r>
      <w:r w:rsidR="00F70B51">
        <w:rPr>
          <w:rtl/>
        </w:rPr>
        <w:t xml:space="preserve"> </w:t>
      </w:r>
      <w:r w:rsidRPr="000509AA">
        <w:rPr>
          <w:rtl/>
        </w:rPr>
        <w:t>تأريخ اليميني</w:t>
      </w:r>
      <w:r w:rsidR="00F70B51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F70B51">
        <w:rPr>
          <w:rtl/>
        </w:rPr>
        <w:t xml:space="preserve"> </w:t>
      </w:r>
      <w:r w:rsidRPr="000509AA">
        <w:rPr>
          <w:rtl/>
        </w:rPr>
        <w:t>سيرة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اليميني</w:t>
      </w:r>
      <w:r w:rsidR="00F70B51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F70B51">
        <w:rPr>
          <w:rtl/>
        </w:rPr>
        <w:t xml:space="preserve"> </w:t>
      </w:r>
      <w:r w:rsidRPr="000509AA">
        <w:rPr>
          <w:rtl/>
        </w:rPr>
        <w:t>اليميني</w:t>
      </w:r>
      <w:r w:rsidR="00F70B51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فقط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إضافة إلى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من أ</w:t>
      </w:r>
      <w:r w:rsidR="0036666A">
        <w:rPr>
          <w:rtl/>
        </w:rPr>
        <w:t>ُ</w:t>
      </w:r>
      <w:r w:rsidRPr="000509AA">
        <w:rPr>
          <w:rtl/>
        </w:rPr>
        <w:t>ل</w:t>
      </w:r>
      <w:r w:rsidR="0036666A">
        <w:rPr>
          <w:rtl/>
        </w:rPr>
        <w:t>ّ</w:t>
      </w:r>
      <w:r w:rsidRPr="000509AA">
        <w:rPr>
          <w:rtl/>
        </w:rPr>
        <w:t>ف باسمه وهو يمين الدولة</w:t>
      </w:r>
      <w:r w:rsidR="00CD2287">
        <w:rPr>
          <w:rtl/>
        </w:rPr>
        <w:t xml:space="preserve"> </w:t>
      </w:r>
      <w:r w:rsidR="00CD2287">
        <w:rPr>
          <w:rtl/>
        </w:rPr>
        <w:br/>
      </w:r>
      <w:r w:rsidR="00CD2287">
        <w:rPr>
          <w:rtl/>
        </w:rPr>
        <w:br/>
      </w:r>
      <w:r w:rsidRPr="00CD2287">
        <w:rPr>
          <w:rStyle w:val="rfdLineChar"/>
          <w:rtl/>
          <w:lang w:bidi="ar-SA"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معالم العلماء : 121 رقم 806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62 رقم 12823 </w:t>
      </w:r>
      <w:r w:rsidR="00294847" w:rsidRPr="00C431B0">
        <w:rPr>
          <w:rtl/>
        </w:rPr>
        <w:t>ـ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12825</w:t>
      </w:r>
      <w:r w:rsidR="00F26704" w:rsidRPr="00C431B0">
        <w:rPr>
          <w:rtl/>
        </w:rPr>
        <w:t xml:space="preserve"> .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(2)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256 رقم 953</w:t>
      </w:r>
      <w:r w:rsidR="00F26704" w:rsidRPr="00C431B0">
        <w:rPr>
          <w:rtl/>
        </w:rPr>
        <w:t xml:space="preserve"> .</w:t>
      </w: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السلطان محمود ابن السلطان ناصر الدين سبكتكين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طبع طبعات عديدة في لاهور ودهلي وبولاق بعنوان </w:t>
      </w:r>
      <w:r w:rsidR="008767F4" w:rsidRPr="000509AA">
        <w:rPr>
          <w:rtl/>
        </w:rPr>
        <w:t>«</w:t>
      </w:r>
      <w:r w:rsidR="00CD2287">
        <w:rPr>
          <w:rtl/>
        </w:rPr>
        <w:t xml:space="preserve"> </w:t>
      </w:r>
      <w:r w:rsidRPr="000509AA">
        <w:rPr>
          <w:rtl/>
        </w:rPr>
        <w:t>تأريخ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اليميني</w:t>
      </w:r>
      <w:r w:rsidR="00CD2287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ذ</w:t>
      </w:r>
      <w:r w:rsidR="0036666A">
        <w:rPr>
          <w:rtl/>
        </w:rPr>
        <w:t>ُ</w:t>
      </w:r>
      <w:r w:rsidRPr="000509AA">
        <w:rPr>
          <w:rtl/>
        </w:rPr>
        <w:t xml:space="preserve">كر في </w:t>
      </w:r>
      <w:r w:rsidRPr="00C91987">
        <w:rPr>
          <w:rStyle w:val="rfdBold2"/>
          <w:rtl/>
        </w:rPr>
        <w:t>كشف الظنون</w:t>
      </w:r>
      <w:r w:rsidRPr="000509AA">
        <w:rPr>
          <w:rtl/>
        </w:rPr>
        <w:t xml:space="preserve"> في حرف الياء بعنوان </w:t>
      </w:r>
      <w:r w:rsidR="008767F4" w:rsidRPr="000509AA">
        <w:rPr>
          <w:rtl/>
        </w:rPr>
        <w:t>«</w:t>
      </w:r>
      <w:r w:rsidR="00CD2287">
        <w:rPr>
          <w:rtl/>
        </w:rPr>
        <w:t xml:space="preserve"> </w:t>
      </w:r>
      <w:r w:rsidRPr="000509AA">
        <w:rPr>
          <w:rtl/>
        </w:rPr>
        <w:t>اليميني</w:t>
      </w:r>
      <w:r w:rsidR="00CD2287">
        <w:rPr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36666A">
      <w:pPr>
        <w:rPr>
          <w:rtl/>
        </w:rPr>
      </w:pPr>
      <w:r w:rsidRPr="000509AA">
        <w:rPr>
          <w:rtl/>
        </w:rPr>
        <w:t xml:space="preserve">أورد فيه تاريخ ناصر الدين أبي منصور سبكتكين صاحب </w:t>
      </w:r>
      <w:r w:rsidR="008767F4" w:rsidRPr="000509AA">
        <w:rPr>
          <w:rtl/>
        </w:rPr>
        <w:t>«</w:t>
      </w:r>
      <w:r w:rsidR="00CD2287">
        <w:rPr>
          <w:rtl/>
        </w:rPr>
        <w:t xml:space="preserve"> </w:t>
      </w:r>
      <w:r w:rsidRPr="000509AA">
        <w:rPr>
          <w:rtl/>
        </w:rPr>
        <w:t>غزنة</w:t>
      </w:r>
      <w:r w:rsidR="00CD2287">
        <w:rPr>
          <w:rtl/>
        </w:rPr>
        <w:t xml:space="preserve"> </w:t>
      </w:r>
      <w:r w:rsidR="008767F4" w:rsidRPr="000509AA">
        <w:rPr>
          <w:rtl/>
        </w:rPr>
        <w:t>»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سنة 367 ه</w:t>
      </w:r>
      <w:r w:rsidR="0036666A">
        <w:rPr>
          <w:rtl/>
        </w:rPr>
        <w:t>ـ</w:t>
      </w:r>
      <w:r w:rsidRPr="000509AA">
        <w:rPr>
          <w:rtl/>
        </w:rPr>
        <w:t xml:space="preserve"> إلى</w:t>
      </w:r>
      <w:r w:rsidR="0036666A" w:rsidRPr="00B2039A">
        <w:rPr>
          <w:rtl/>
        </w:rPr>
        <w:t>ٰ</w:t>
      </w:r>
      <w:r w:rsidRPr="000509AA">
        <w:rPr>
          <w:rtl/>
        </w:rPr>
        <w:t xml:space="preserve"> وفاته سنة 387 ه</w:t>
      </w:r>
      <w:r w:rsidR="0036666A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وتاريخ ولده السلطان يمين الدولة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القاسم محمود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توف</w:t>
      </w:r>
      <w:r w:rsidR="0036666A">
        <w:rPr>
          <w:rtl/>
        </w:rPr>
        <w:t>ّ</w:t>
      </w:r>
      <w:r w:rsidRPr="000509AA">
        <w:rPr>
          <w:rtl/>
        </w:rPr>
        <w:t>ي سنة 421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بعبارات فصيحة بليغة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راعى</w:t>
      </w:r>
      <w:r w:rsidR="0036666A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فيها محس</w:t>
      </w:r>
      <w:r w:rsidR="0036666A">
        <w:rPr>
          <w:rtl/>
        </w:rPr>
        <w:t>ّ</w:t>
      </w:r>
      <w:r w:rsidRPr="000509AA">
        <w:rPr>
          <w:rtl/>
        </w:rPr>
        <w:t>نات النثر والكتابة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وأودع فيها دقائق غريبة ولطائف أدبية تعمل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في المقالة والخطابة </w:t>
      </w:r>
      <w:r w:rsidR="0036666A">
        <w:rPr>
          <w:rtl/>
        </w:rPr>
        <w:t>؛</w:t>
      </w:r>
      <w:r w:rsidRPr="000509AA">
        <w:rPr>
          <w:rtl/>
        </w:rPr>
        <w:t xml:space="preserve"> فع</w:t>
      </w:r>
      <w:r w:rsidR="0036666A">
        <w:rPr>
          <w:rtl/>
        </w:rPr>
        <w:t>ُ</w:t>
      </w:r>
      <w:r w:rsidRPr="000509AA">
        <w:rPr>
          <w:rtl/>
        </w:rPr>
        <w:t>ني الأ</w:t>
      </w:r>
      <w:r w:rsidR="0036666A">
        <w:rPr>
          <w:rtl/>
        </w:rPr>
        <w:t>ُ</w:t>
      </w:r>
      <w:r w:rsidRPr="000509AA">
        <w:rPr>
          <w:rtl/>
        </w:rPr>
        <w:t>دباء بضبط ألفاظه وحل</w:t>
      </w:r>
      <w:r w:rsidR="0036666A">
        <w:rPr>
          <w:rtl/>
        </w:rPr>
        <w:t>ّ</w:t>
      </w:r>
      <w:r w:rsidRPr="000509AA">
        <w:rPr>
          <w:rtl/>
        </w:rPr>
        <w:t xml:space="preserve"> مشكلاته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وكتبوا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له شروحا</w:t>
      </w:r>
      <w:r w:rsidR="0036666A">
        <w:rPr>
          <w:rtl/>
        </w:rPr>
        <w:t>ً</w:t>
      </w:r>
      <w:r w:rsidRPr="000509AA">
        <w:rPr>
          <w:rtl/>
        </w:rPr>
        <w:t xml:space="preserve"> ذكر تفاصيلها في </w:t>
      </w:r>
      <w:r w:rsidRPr="00A53464">
        <w:rPr>
          <w:rStyle w:val="rfdBold2"/>
          <w:rtl/>
        </w:rPr>
        <w:t>كشف الظنون</w:t>
      </w:r>
      <w:r w:rsidRPr="000509AA">
        <w:rPr>
          <w:rtl/>
        </w:rPr>
        <w:t xml:space="preserve"> عند ذ</w:t>
      </w:r>
      <w:r w:rsidR="0036666A">
        <w:rPr>
          <w:rtl/>
        </w:rPr>
        <w:t>ِ</w:t>
      </w:r>
      <w:r w:rsidRPr="000509AA">
        <w:rPr>
          <w:rtl/>
        </w:rPr>
        <w:t>كره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204 </w:t>
      </w:r>
      <w:r w:rsidR="00294847">
        <w:rPr>
          <w:rtl/>
        </w:rPr>
        <w:t>ـ</w:t>
      </w:r>
      <w:r w:rsidRPr="000509AA">
        <w:rPr>
          <w:rtl/>
        </w:rPr>
        <w:t xml:space="preserve"> محمود بن أحمد بن حسن الفاريابي </w:t>
      </w:r>
      <w:r w:rsidR="008100A7">
        <w:rPr>
          <w:rtl/>
        </w:rPr>
        <w:t>(</w:t>
      </w:r>
      <w:r w:rsidR="00CD2287">
        <w:rPr>
          <w:rtl/>
        </w:rPr>
        <w:t xml:space="preserve"> </w:t>
      </w:r>
      <w:r w:rsidRPr="000509AA">
        <w:rPr>
          <w:rtl/>
        </w:rPr>
        <w:t xml:space="preserve">ق 6 </w:t>
      </w:r>
      <w:r w:rsidR="00294847">
        <w:rPr>
          <w:rtl/>
        </w:rPr>
        <w:t>ـ</w:t>
      </w:r>
      <w:r w:rsidRPr="000509AA">
        <w:rPr>
          <w:rtl/>
        </w:rPr>
        <w:t xml:space="preserve"> 7</w:t>
      </w:r>
      <w:r w:rsidR="00CD2287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كان حي</w:t>
      </w:r>
      <w:r w:rsidR="0036666A">
        <w:rPr>
          <w:rtl/>
        </w:rPr>
        <w:t>ّ</w:t>
      </w:r>
      <w:r w:rsidRPr="000509AA">
        <w:rPr>
          <w:rtl/>
        </w:rPr>
        <w:t>ا</w:t>
      </w:r>
      <w:r w:rsidR="0036666A">
        <w:rPr>
          <w:rtl/>
        </w:rPr>
        <w:t>ً</w:t>
      </w:r>
      <w:r w:rsidRPr="000509AA">
        <w:rPr>
          <w:rtl/>
        </w:rPr>
        <w:t xml:space="preserve"> سنة 597 ه</w:t>
      </w:r>
      <w:r w:rsidR="0036666A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CD2287" w:rsidRDefault="000509AA" w:rsidP="00CD2287">
      <w:pPr>
        <w:rPr>
          <w:rStyle w:val="rfdBold2"/>
          <w:rtl/>
        </w:rPr>
      </w:pPr>
      <w:r w:rsidRPr="00CD2287">
        <w:rPr>
          <w:rStyle w:val="rfdBold2"/>
          <w:rtl/>
        </w:rPr>
        <w:t>له في التاريخ :</w:t>
      </w:r>
    </w:p>
    <w:p w:rsidR="000509AA" w:rsidRPr="000509AA" w:rsidRDefault="000509AA" w:rsidP="0036666A">
      <w:pPr>
        <w:rPr>
          <w:rtl/>
        </w:rPr>
      </w:pPr>
      <w:r w:rsidRPr="000509AA">
        <w:rPr>
          <w:rtl/>
        </w:rPr>
        <w:t xml:space="preserve">مقاصد الأولياء في محاسن الأنبياء </w:t>
      </w:r>
      <w:r w:rsidR="0036666A">
        <w:rPr>
          <w:rtl/>
        </w:rPr>
        <w:t>؛</w:t>
      </w:r>
      <w:r w:rsidRPr="000509AA">
        <w:rPr>
          <w:rtl/>
        </w:rPr>
        <w:t xml:space="preserve"> في قصص الأنبياء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مستوف</w:t>
      </w:r>
      <w:r w:rsidR="0036666A">
        <w:rPr>
          <w:rtl/>
        </w:rPr>
        <w:t>ٍ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وفيه باب أخير في سيرة أمير المؤمنين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وخاتمة في أحوال العب</w:t>
      </w:r>
      <w:r w:rsidR="0036666A">
        <w:rPr>
          <w:rtl/>
        </w:rPr>
        <w:t>ّ</w:t>
      </w:r>
      <w:r w:rsidRPr="000509AA">
        <w:rPr>
          <w:rtl/>
        </w:rPr>
        <w:t>اسي</w:t>
      </w:r>
      <w:r w:rsidR="0036666A">
        <w:rPr>
          <w:rtl/>
        </w:rPr>
        <w:t>ّ</w:t>
      </w:r>
      <w:r w:rsidRPr="000509AA">
        <w:rPr>
          <w:rtl/>
        </w:rPr>
        <w:t>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أل</w:t>
      </w:r>
      <w:r w:rsidR="0036666A">
        <w:rPr>
          <w:rtl/>
        </w:rPr>
        <w:t>ّ</w:t>
      </w:r>
      <w:r w:rsidRPr="000509AA">
        <w:rPr>
          <w:rtl/>
        </w:rPr>
        <w:t>فه باسم أبي المظف</w:t>
      </w:r>
      <w:r w:rsidR="0036666A">
        <w:rPr>
          <w:rtl/>
        </w:rPr>
        <w:t>ّ</w:t>
      </w:r>
      <w:r w:rsidRPr="000509AA">
        <w:rPr>
          <w:rtl/>
        </w:rPr>
        <w:t>ر إبراهيم بن جلال الدين ألب قتلغ السلجوقي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القرن السادس</w:t>
      </w:r>
      <w:r w:rsidR="00F26704">
        <w:rPr>
          <w:rtl/>
        </w:rPr>
        <w:t xml:space="preserve"> .</w:t>
      </w:r>
    </w:p>
    <w:p w:rsidR="000509AA" w:rsidRPr="000509AA" w:rsidRDefault="000509AA" w:rsidP="00AB6AB8">
      <w:pPr>
        <w:rPr>
          <w:rtl/>
        </w:rPr>
      </w:pPr>
      <w:r w:rsidRPr="000509AA">
        <w:rPr>
          <w:rtl/>
        </w:rPr>
        <w:t>منه نسخة في مكتبة سپهسالار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بطهران</w:t>
      </w:r>
      <w:r w:rsidR="00AB6AB8">
        <w:rPr>
          <w:rtl/>
        </w:rPr>
        <w:t xml:space="preserve"> </w:t>
      </w:r>
      <w:r w:rsidR="00294847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برقم 1557 نسخت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CD2287">
        <w:rPr>
          <w:rtl/>
        </w:rPr>
        <w:t>28 رجب 1009 هـ</w:t>
      </w:r>
      <w:r w:rsidR="00F26704">
        <w:rPr>
          <w:rtl/>
        </w:rPr>
        <w:t xml:space="preserve"> .</w:t>
      </w:r>
    </w:p>
    <w:p w:rsidR="000509AA" w:rsidRPr="000509AA" w:rsidRDefault="00CD2287" w:rsidP="000509AA">
      <w:pPr>
        <w:pStyle w:val="rfdLine"/>
        <w:rPr>
          <w:rtl/>
        </w:rPr>
      </w:pPr>
      <w:r w:rsidRPr="00CD2287">
        <w:rPr>
          <w:rStyle w:val="rfdNormal0Char"/>
          <w:rtl/>
        </w:rPr>
        <w:br/>
      </w:r>
      <w:r w:rsidRPr="00CD2287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21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379 رقم 5555</w:t>
      </w:r>
      <w:r w:rsidR="00F26704" w:rsidRPr="00C431B0">
        <w:rPr>
          <w:rtl/>
        </w:rPr>
        <w:t xml:space="preserve"> .</w:t>
      </w:r>
    </w:p>
    <w:p w:rsidR="00C31FD3" w:rsidRDefault="00C31FD3" w:rsidP="00CD2287">
      <w:pPr>
        <w:rPr>
          <w:rtl/>
        </w:rPr>
        <w:sectPr w:rsidR="00C31FD3" w:rsidSect="00600DF3">
          <w:headerReference w:type="even" r:id="rId168"/>
          <w:headerReference w:type="default" r:id="rId169"/>
          <w:headerReference w:type="first" r:id="rId17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CD2287" w:rsidRPr="00CD2287" w:rsidRDefault="000509AA" w:rsidP="00CD2287">
      <w:pPr>
        <w:rPr>
          <w:rtl/>
        </w:rPr>
      </w:pPr>
      <w:r w:rsidRPr="00CD2287">
        <w:rPr>
          <w:rtl/>
        </w:rPr>
        <w:lastRenderedPageBreak/>
        <w:br w:type="page"/>
      </w:r>
    </w:p>
    <w:p w:rsidR="00CD2287" w:rsidRDefault="00CD2287" w:rsidP="00CD2287">
      <w:pPr>
        <w:pStyle w:val="rfdPoemTini"/>
        <w:rPr>
          <w:rtl/>
        </w:rPr>
      </w:pP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205 </w:t>
      </w:r>
      <w:r w:rsidR="00294847">
        <w:rPr>
          <w:rtl/>
        </w:rPr>
        <w:t>ـ</w:t>
      </w:r>
      <w:r w:rsidRPr="000509AA">
        <w:rPr>
          <w:rtl/>
        </w:rPr>
        <w:t xml:space="preserve"> ناصر بن الرضا العلوي </w:t>
      </w:r>
      <w:r w:rsidR="008100A7">
        <w:rPr>
          <w:rtl/>
        </w:rPr>
        <w:t>(</w:t>
      </w:r>
      <w:r w:rsidR="00CD2287">
        <w:rPr>
          <w:rtl/>
        </w:rPr>
        <w:t xml:space="preserve"> </w:t>
      </w:r>
      <w:r w:rsidRPr="000509AA">
        <w:rPr>
          <w:rtl/>
        </w:rPr>
        <w:t>ق 5</w:t>
      </w:r>
      <w:r w:rsidR="00CD2287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السي</w:t>
      </w:r>
      <w:r w:rsidR="00E75304">
        <w:rPr>
          <w:rtl/>
        </w:rPr>
        <w:t>ّ</w:t>
      </w:r>
      <w:r w:rsidRPr="000509AA">
        <w:rPr>
          <w:rtl/>
        </w:rPr>
        <w:t>د أبو إبراهيم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ناصر بن الرضا بن محم</w:t>
      </w:r>
      <w:r w:rsidR="00E75304">
        <w:rPr>
          <w:rtl/>
        </w:rPr>
        <w:t>ّ</w:t>
      </w:r>
      <w:r w:rsidRPr="000509AA">
        <w:rPr>
          <w:rtl/>
        </w:rPr>
        <w:t>د بن عبد الله العلوي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الحسيني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محد</w:t>
      </w:r>
      <w:r w:rsidR="00E75304">
        <w:rPr>
          <w:rtl/>
        </w:rPr>
        <w:t>ّ</w:t>
      </w:r>
      <w:r w:rsidRPr="000509AA">
        <w:rPr>
          <w:rtl/>
        </w:rPr>
        <w:t>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صالح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قرأ على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الشيخ الطوسي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E75304">
        <w:rPr>
          <w:rtl/>
        </w:rPr>
        <w:t>ّ</w:t>
      </w:r>
      <w:r w:rsidRPr="000509AA">
        <w:rPr>
          <w:rtl/>
        </w:rPr>
        <w:t>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سنة 460 ه</w:t>
      </w:r>
      <w:r w:rsidR="00E75304">
        <w:rPr>
          <w:rtl/>
        </w:rPr>
        <w:t>ـ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وروى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عنه الشيخ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منتجب الدين </w:t>
      </w:r>
      <w:r w:rsidR="008100A7">
        <w:rPr>
          <w:rtl/>
        </w:rPr>
        <w:t>(</w:t>
      </w:r>
      <w:r w:rsidR="00CD2287">
        <w:rPr>
          <w:rtl/>
        </w:rPr>
        <w:t xml:space="preserve"> </w:t>
      </w:r>
      <w:r w:rsidRPr="000509AA">
        <w:rPr>
          <w:rtl/>
        </w:rPr>
        <w:t xml:space="preserve">504 </w:t>
      </w:r>
      <w:r w:rsidR="00294847">
        <w:rPr>
          <w:rtl/>
        </w:rPr>
        <w:t>ـ</w:t>
      </w:r>
      <w:r w:rsidRPr="000509AA">
        <w:rPr>
          <w:rtl/>
        </w:rPr>
        <w:t xml:space="preserve"> 585 ه</w:t>
      </w:r>
      <w:r w:rsidR="00E75304">
        <w:rPr>
          <w:rtl/>
        </w:rPr>
        <w:t>ـ</w:t>
      </w:r>
      <w:r w:rsidR="00CD2287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بواسطة واحدة</w:t>
      </w:r>
      <w:r w:rsidR="00F26704">
        <w:rPr>
          <w:rtl/>
        </w:rPr>
        <w:t xml:space="preserve"> .</w:t>
      </w:r>
    </w:p>
    <w:p w:rsidR="000509AA" w:rsidRPr="00CD2287" w:rsidRDefault="000509AA" w:rsidP="00CD2287">
      <w:pPr>
        <w:rPr>
          <w:rStyle w:val="rfdBold2"/>
          <w:rtl/>
        </w:rPr>
      </w:pPr>
      <w:r w:rsidRPr="00CD2287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مناقب آل الرسول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206 </w:t>
      </w:r>
      <w:r w:rsidR="00294847">
        <w:rPr>
          <w:rtl/>
        </w:rPr>
        <w:t>ـ</w:t>
      </w:r>
      <w:r w:rsidRPr="000509AA">
        <w:rPr>
          <w:rtl/>
        </w:rPr>
        <w:t xml:space="preserve"> نصر بن عامر السنجاري </w:t>
      </w:r>
      <w:r w:rsidR="008100A7">
        <w:rPr>
          <w:rtl/>
        </w:rPr>
        <w:t>(</w:t>
      </w:r>
      <w:r w:rsidR="00CD2287">
        <w:rPr>
          <w:rtl/>
        </w:rPr>
        <w:t xml:space="preserve"> </w:t>
      </w:r>
      <w:r w:rsidRPr="000509AA">
        <w:rPr>
          <w:rtl/>
        </w:rPr>
        <w:t>ق 4</w:t>
      </w:r>
      <w:r w:rsidR="00CD2287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نصر بن عامر بن وهب السنجاري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محد</w:t>
      </w:r>
      <w:r w:rsidR="00E75304">
        <w:rPr>
          <w:rtl/>
        </w:rPr>
        <w:t>ّ</w:t>
      </w:r>
      <w:r w:rsidRPr="000509AA">
        <w:rPr>
          <w:rtl/>
        </w:rPr>
        <w:t>ث ثقة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قرأ عليه الغضائري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E75304">
        <w:rPr>
          <w:rtl/>
        </w:rPr>
        <w:t>ّ</w:t>
      </w:r>
      <w:r w:rsidRPr="000509AA">
        <w:rPr>
          <w:rtl/>
        </w:rPr>
        <w:t>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سنة 417 ه</w:t>
      </w:r>
      <w:r w:rsidR="00E75304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وله منه إجازة رواية بعض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كتبه</w:t>
      </w:r>
      <w:r w:rsidR="00F26704">
        <w:rPr>
          <w:rtl/>
        </w:rPr>
        <w:t xml:space="preserve"> .</w:t>
      </w:r>
    </w:p>
    <w:p w:rsidR="000509AA" w:rsidRPr="00CD2287" w:rsidRDefault="000509AA" w:rsidP="00CD2287">
      <w:pPr>
        <w:rPr>
          <w:rStyle w:val="rfdBold2"/>
          <w:rtl/>
        </w:rPr>
      </w:pPr>
      <w:r w:rsidRPr="00CD2287">
        <w:rPr>
          <w:rStyle w:val="rfdBold2"/>
          <w:rtl/>
        </w:rPr>
        <w:t>له في التاريخ :</w:t>
      </w:r>
    </w:p>
    <w:p w:rsidR="000509AA" w:rsidRPr="000509AA" w:rsidRDefault="00CD2287" w:rsidP="000509AA">
      <w:pPr>
        <w:pStyle w:val="rfdLine"/>
        <w:rPr>
          <w:rtl/>
        </w:rPr>
      </w:pPr>
      <w:r w:rsidRPr="00CD2287">
        <w:rPr>
          <w:rStyle w:val="rfdNormal0Char"/>
          <w:rtl/>
        </w:rPr>
        <w:br/>
      </w:r>
      <w:r w:rsidRPr="00CD2287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الفهرست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لمنتجب الدين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192 رقم 512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22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320 رقم 7267</w:t>
      </w:r>
      <w:r w:rsidR="00C51724" w:rsidRPr="00C431B0">
        <w:rPr>
          <w:rtl/>
        </w:rPr>
        <w:t xml:space="preserve"> ،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معجم المؤل</w:t>
      </w:r>
      <w:r w:rsidR="00E75304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70</w:t>
      </w:r>
      <w:r w:rsidR="00F26704" w:rsidRPr="00C431B0">
        <w:rPr>
          <w:rtl/>
        </w:rPr>
        <w:t xml:space="preserve"> .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(2) رجال النجاشي : 428 رقم 1150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رجال العل</w:t>
      </w:r>
      <w:r w:rsidR="00E75304" w:rsidRPr="00C431B0">
        <w:rPr>
          <w:rtl/>
        </w:rPr>
        <w:t>ّ</w:t>
      </w:r>
      <w:r w:rsidRPr="00C431B0">
        <w:rPr>
          <w:rtl/>
        </w:rPr>
        <w:t>امة الحل</w:t>
      </w:r>
      <w:r w:rsidR="00E75304" w:rsidRPr="00C431B0">
        <w:rPr>
          <w:rtl/>
        </w:rPr>
        <w:t>ّ</w:t>
      </w:r>
      <w:r w:rsidRPr="00C431B0">
        <w:rPr>
          <w:rtl/>
        </w:rPr>
        <w:t>ي : 175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="00E75304" w:rsidRPr="00C431B0">
        <w:rPr>
          <w:rtl/>
        </w:rPr>
        <w:br/>
      </w:r>
      <w:r w:rsidRPr="00C431B0">
        <w:rPr>
          <w:rtl/>
        </w:rPr>
        <w:t>16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256 رقم 1028</w:t>
      </w:r>
      <w:r w:rsidR="00F26704" w:rsidRPr="00C431B0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فضائل أمير المؤمنين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207 </w:t>
      </w:r>
      <w:r w:rsidR="00294847">
        <w:rPr>
          <w:rtl/>
        </w:rPr>
        <w:t>ـ</w:t>
      </w:r>
      <w:r w:rsidRPr="000509AA">
        <w:rPr>
          <w:rtl/>
        </w:rPr>
        <w:t xml:space="preserve"> نصر بن مزاحم المنقري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ت 212 ه</w:t>
      </w:r>
      <w:r w:rsidR="00E75304">
        <w:rPr>
          <w:rtl/>
        </w:rPr>
        <w:t>ـ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A53464">
      <w:pPr>
        <w:rPr>
          <w:rtl/>
        </w:rPr>
      </w:pPr>
      <w:r w:rsidRPr="000509AA">
        <w:rPr>
          <w:rtl/>
        </w:rPr>
        <w:t>أبو المفض</w:t>
      </w:r>
      <w:r w:rsidR="00E75304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العط</w:t>
      </w:r>
      <w:r w:rsidR="00E75304">
        <w:rPr>
          <w:rtl/>
        </w:rPr>
        <w:t>ّ</w:t>
      </w:r>
      <w:r w:rsidRPr="000509AA">
        <w:rPr>
          <w:rtl/>
        </w:rPr>
        <w:t>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كوفي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 عط</w:t>
      </w:r>
      <w:r w:rsidR="00E75304">
        <w:rPr>
          <w:rtl/>
        </w:rPr>
        <w:t>ّ</w:t>
      </w:r>
      <w:r w:rsidRPr="000509AA">
        <w:rPr>
          <w:rtl/>
        </w:rPr>
        <w:t>ارا</w:t>
      </w:r>
      <w:r w:rsidR="00E75304">
        <w:rPr>
          <w:rtl/>
        </w:rPr>
        <w:t>ً</w:t>
      </w:r>
      <w:r w:rsidRPr="000509AA">
        <w:rPr>
          <w:rtl/>
        </w:rPr>
        <w:t xml:space="preserve"> بالكوفة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E75304">
        <w:rPr>
          <w:rtl/>
        </w:rPr>
        <w:t>ّ</w:t>
      </w:r>
      <w:r w:rsidRPr="000509AA">
        <w:rPr>
          <w:rtl/>
        </w:rPr>
        <w:t xml:space="preserve"> سكن بغداد</w:t>
      </w:r>
      <w:r w:rsidR="00F26704">
        <w:rPr>
          <w:rtl/>
        </w:rPr>
        <w:t xml:space="preserve"> .</w:t>
      </w:r>
      <w:r w:rsidR="00A53464">
        <w:rPr>
          <w:rtl/>
        </w:rPr>
        <w:t xml:space="preserve"> </w:t>
      </w:r>
      <w:r w:rsidR="00E75304">
        <w:rPr>
          <w:rtl/>
        </w:rPr>
        <w:br/>
      </w:r>
      <w:r w:rsidRPr="000509AA">
        <w:rPr>
          <w:rtl/>
        </w:rPr>
        <w:t>مستقيم الطريقة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صالح الأمر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وكتبه حسان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كذا وصفه النجاشي والحل</w:t>
      </w:r>
      <w:r w:rsidR="00E75304">
        <w:rPr>
          <w:rtl/>
        </w:rPr>
        <w:t>ّ</w:t>
      </w:r>
      <w:r w:rsidRPr="000509AA">
        <w:rPr>
          <w:rtl/>
        </w:rPr>
        <w:t>ي</w:t>
      </w:r>
      <w:r w:rsidR="00F26704">
        <w:rPr>
          <w:rtl/>
        </w:rPr>
        <w:t xml:space="preserve"> .</w:t>
      </w:r>
    </w:p>
    <w:p w:rsidR="00AB6AB8" w:rsidRDefault="000509AA" w:rsidP="000509AA">
      <w:pPr>
        <w:rPr>
          <w:rtl/>
        </w:rPr>
      </w:pPr>
      <w:r w:rsidRPr="000509AA">
        <w:rPr>
          <w:rtl/>
        </w:rPr>
        <w:t>مؤر</w:t>
      </w:r>
      <w:r w:rsidR="00E75304">
        <w:rPr>
          <w:rtl/>
        </w:rPr>
        <w:t>ّ</w:t>
      </w:r>
      <w:r w:rsidRPr="000509AA">
        <w:rPr>
          <w:rtl/>
        </w:rPr>
        <w:t>خ مشهور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عد</w:t>
      </w:r>
      <w:r w:rsidR="00E75304">
        <w:rPr>
          <w:rtl/>
        </w:rPr>
        <w:t>ّ</w:t>
      </w:r>
      <w:r w:rsidRPr="000509AA">
        <w:rPr>
          <w:rtl/>
        </w:rPr>
        <w:t>ه بروكلمان أقدم مؤر</w:t>
      </w:r>
      <w:r w:rsidR="00E75304">
        <w:rPr>
          <w:rtl/>
        </w:rPr>
        <w:t>ّ</w:t>
      </w:r>
      <w:r w:rsidRPr="000509AA">
        <w:rPr>
          <w:rtl/>
        </w:rPr>
        <w:t>خي الشيعة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ونقل عنه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الدكتو</w:t>
      </w:r>
      <w:r w:rsidR="00AB6AB8">
        <w:rPr>
          <w:rtl/>
        </w:rPr>
        <w:t>ر عبد العزيز الدوري دون تحقيق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حد</w:t>
      </w:r>
      <w:r w:rsidR="00E75304">
        <w:rPr>
          <w:rtl/>
        </w:rPr>
        <w:t>ّ</w:t>
      </w:r>
      <w:r w:rsidRPr="000509AA">
        <w:rPr>
          <w:rtl/>
        </w:rPr>
        <w:t>ث عن سفيان الثوري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وشعبة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وحبيب بن حس</w:t>
      </w:r>
      <w:r w:rsidR="00E75304">
        <w:rPr>
          <w:rtl/>
        </w:rPr>
        <w:t>ّ</w:t>
      </w:r>
      <w:r w:rsidRPr="000509AA">
        <w:rPr>
          <w:rtl/>
        </w:rPr>
        <w:t>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وغيرهم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وحد</w:t>
      </w:r>
      <w:r w:rsidR="00E75304">
        <w:rPr>
          <w:rtl/>
        </w:rPr>
        <w:t>ّ</w:t>
      </w:r>
      <w:r w:rsidRPr="000509AA">
        <w:rPr>
          <w:rtl/>
        </w:rPr>
        <w:t>ث عنه جماعة من الكوفي</w:t>
      </w:r>
      <w:r w:rsidR="00E75304">
        <w:rPr>
          <w:rtl/>
        </w:rPr>
        <w:t>ّ</w:t>
      </w:r>
      <w:r w:rsidRPr="000509AA">
        <w:rPr>
          <w:rtl/>
        </w:rPr>
        <w:t>ين</w:t>
      </w:r>
      <w:r w:rsidR="00F26704">
        <w:rPr>
          <w:rtl/>
        </w:rPr>
        <w:t xml:space="preserve"> .</w:t>
      </w:r>
    </w:p>
    <w:p w:rsidR="00A53464" w:rsidRDefault="000509AA" w:rsidP="00E75304">
      <w:pPr>
        <w:rPr>
          <w:rtl/>
        </w:rPr>
      </w:pPr>
      <w:r w:rsidRPr="000509AA">
        <w:rPr>
          <w:rtl/>
        </w:rPr>
        <w:t>نسبه بعض أهل الجرح والتعديل إلى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B948E6">
        <w:rPr>
          <w:rtl/>
        </w:rPr>
        <w:t xml:space="preserve"> </w:t>
      </w:r>
      <w:r w:rsidRPr="000509AA">
        <w:rPr>
          <w:rtl/>
        </w:rPr>
        <w:t>الغلو</w:t>
      </w:r>
      <w:r w:rsidR="00E75304">
        <w:rPr>
          <w:rtl/>
        </w:rPr>
        <w:t>ّ</w:t>
      </w:r>
      <w:r w:rsidR="00B948E6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وهي نسبة بعيدة عنه </w:t>
      </w:r>
      <w:r w:rsidR="00E75304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غير إن</w:t>
      </w:r>
      <w:r w:rsidR="00E75304">
        <w:rPr>
          <w:rtl/>
        </w:rPr>
        <w:t>ّ</w:t>
      </w:r>
      <w:r w:rsidRPr="000509AA">
        <w:rPr>
          <w:rtl/>
        </w:rPr>
        <w:t xml:space="preserve"> اصطلاح الغلو</w:t>
      </w:r>
      <w:r w:rsidR="00E75304">
        <w:rPr>
          <w:rtl/>
        </w:rPr>
        <w:t>ّ</w:t>
      </w:r>
      <w:r w:rsidRPr="000509AA">
        <w:rPr>
          <w:rtl/>
        </w:rPr>
        <w:t xml:space="preserve"> لدى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أكثرهم اصطلاح فضفاض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ليس له حد</w:t>
      </w:r>
      <w:r w:rsidR="00E75304">
        <w:rPr>
          <w:rtl/>
        </w:rPr>
        <w:t>ٌّ</w:t>
      </w:r>
      <w:r w:rsidRPr="000509AA">
        <w:rPr>
          <w:rtl/>
        </w:rPr>
        <w:t xml:space="preserve"> معلوم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فرب</w:t>
      </w:r>
      <w:r w:rsidR="00E75304">
        <w:rPr>
          <w:rtl/>
        </w:rPr>
        <w:t>ّ</w:t>
      </w:r>
      <w:r w:rsidRPr="000509AA">
        <w:rPr>
          <w:rtl/>
        </w:rPr>
        <w:t>ما نسبوه إلى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من يثبت حق</w:t>
      </w:r>
      <w:r w:rsidR="00E75304">
        <w:rPr>
          <w:rtl/>
        </w:rPr>
        <w:t>ّ</w:t>
      </w:r>
      <w:r w:rsidRPr="000509AA">
        <w:rPr>
          <w:rtl/>
        </w:rPr>
        <w:t xml:space="preserve"> الإمام علي</w:t>
      </w:r>
      <w:r w:rsidR="00E75304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في خلافة الرسول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وينفي حق</w:t>
      </w:r>
      <w:r w:rsidR="00E75304">
        <w:rPr>
          <w:rtl/>
        </w:rPr>
        <w:t>ّ</w:t>
      </w:r>
      <w:r w:rsidRPr="000509AA">
        <w:rPr>
          <w:rtl/>
        </w:rPr>
        <w:t xml:space="preserve"> الخلفاء الثلاثة</w:t>
      </w:r>
      <w:r w:rsidR="007A060E">
        <w:rPr>
          <w:rtl/>
        </w:rPr>
        <w:t xml:space="preserve"> ! !</w:t>
      </w:r>
      <w:r w:rsidRPr="000509AA">
        <w:rPr>
          <w:rtl/>
        </w:rPr>
        <w:t xml:space="preserve"> وما صلة مثل هذا الأمر </w:t>
      </w:r>
      <w:r w:rsidR="00A53464">
        <w:rPr>
          <w:rtl/>
        </w:rPr>
        <w:t>بالغلو</w:t>
      </w:r>
      <w:r w:rsidR="00E75304">
        <w:rPr>
          <w:rtl/>
        </w:rPr>
        <w:t>ّ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معظم كتبه تتشابه أسماؤها مع أسماء كتب أبي مخنف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E75304">
        <w:rPr>
          <w:rtl/>
        </w:rPr>
        <w:t>ّ</w:t>
      </w:r>
      <w:r w:rsidRPr="000509AA">
        <w:rPr>
          <w:rtl/>
        </w:rPr>
        <w:t>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151 ه</w:t>
      </w:r>
      <w:r w:rsidR="00E75304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B948E6" w:rsidRDefault="000509AA" w:rsidP="00B948E6">
      <w:pPr>
        <w:rPr>
          <w:rStyle w:val="rfdBold2"/>
          <w:rtl/>
        </w:rPr>
      </w:pPr>
      <w:r w:rsidRPr="00B948E6">
        <w:rPr>
          <w:rStyle w:val="rfdBold2"/>
          <w:rtl/>
        </w:rPr>
        <w:t>له في التاريخ :</w:t>
      </w:r>
    </w:p>
    <w:p w:rsidR="000509AA" w:rsidRPr="00B948E6" w:rsidRDefault="000509AA" w:rsidP="00B948E6">
      <w:pPr>
        <w:rPr>
          <w:rStyle w:val="rfdLineChar"/>
          <w:rtl/>
          <w:lang w:bidi="ar-SA"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كتاب ص</w:t>
      </w:r>
      <w:r w:rsidR="00E75304">
        <w:rPr>
          <w:rtl/>
        </w:rPr>
        <w:t>ِ</w:t>
      </w:r>
      <w:r w:rsidRPr="000509AA">
        <w:rPr>
          <w:rtl/>
        </w:rPr>
        <w:t>ف</w:t>
      </w:r>
      <w:r w:rsidR="00E75304">
        <w:rPr>
          <w:rtl/>
        </w:rPr>
        <w:t>ّ</w:t>
      </w:r>
      <w:r w:rsidRPr="000509AA">
        <w:rPr>
          <w:rtl/>
        </w:rPr>
        <w:t xml:space="preserve">ين </w:t>
      </w:r>
      <w:r w:rsidR="00E75304">
        <w:rPr>
          <w:rtl/>
        </w:rPr>
        <w:t>؛</w:t>
      </w:r>
      <w:r w:rsidRPr="000509AA">
        <w:rPr>
          <w:rtl/>
        </w:rPr>
        <w:t xml:space="preserve"> مطبوع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من أهم</w:t>
      </w:r>
      <w:r w:rsidR="00E75304">
        <w:rPr>
          <w:rtl/>
        </w:rPr>
        <w:t>ّ</w:t>
      </w:r>
      <w:r w:rsidRPr="000509AA">
        <w:rPr>
          <w:rtl/>
        </w:rPr>
        <w:t xml:space="preserve"> مصادر ابن أبي الحديد في</w:t>
      </w:r>
      <w:r w:rsidR="00B948E6">
        <w:rPr>
          <w:rtl/>
        </w:rPr>
        <w:t xml:space="preserve"> </w:t>
      </w:r>
      <w:r w:rsidR="00B948E6">
        <w:rPr>
          <w:rtl/>
        </w:rPr>
        <w:br/>
      </w:r>
      <w:r w:rsidR="00B948E6">
        <w:rPr>
          <w:rtl/>
        </w:rPr>
        <w:br/>
      </w:r>
      <w:r w:rsidRPr="00B948E6">
        <w:rPr>
          <w:rStyle w:val="rfdLineChar"/>
          <w:rtl/>
          <w:lang w:bidi="ar-SA"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الفهرست</w:t>
      </w:r>
      <w:r w:rsidR="00AB6AB8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للطوسي</w:t>
      </w:r>
      <w:r w:rsidR="00AB6AB8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171 رقم 751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رجال النجاشي : 427 رقم 1148</w:t>
      </w:r>
      <w:r w:rsidR="00C51724" w:rsidRPr="00C431B0">
        <w:rPr>
          <w:rtl/>
        </w:rPr>
        <w:t xml:space="preserve"> ،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تاريخ بغداد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282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رجال العل</w:t>
      </w:r>
      <w:r w:rsidR="00E75304" w:rsidRPr="00C431B0">
        <w:rPr>
          <w:rtl/>
        </w:rPr>
        <w:t>ّ</w:t>
      </w:r>
      <w:r w:rsidRPr="00C431B0">
        <w:rPr>
          <w:rtl/>
        </w:rPr>
        <w:t>امة الحل</w:t>
      </w:r>
      <w:r w:rsidR="00E75304" w:rsidRPr="00C431B0">
        <w:rPr>
          <w:rtl/>
        </w:rPr>
        <w:t>ّ</w:t>
      </w:r>
      <w:r w:rsidRPr="00C431B0">
        <w:rPr>
          <w:rtl/>
        </w:rPr>
        <w:t>ي : 175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معالم العلماء : 136 رقم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851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أعيان الشيعة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209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تاريخ التراث العربي</w:t>
      </w:r>
      <w:r w:rsidR="00AB6AB8" w:rsidRPr="00C431B0">
        <w:rPr>
          <w:rtl/>
        </w:rPr>
        <w:t xml:space="preserve"> </w:t>
      </w:r>
      <w:r w:rsidRPr="00C431B0">
        <w:rPr>
          <w:rtl/>
        </w:rPr>
        <w:t>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137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5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147</w:t>
      </w:r>
      <w:r w:rsidR="00AB6AB8" w:rsidRPr="00C431B0">
        <w:rPr>
          <w:rtl/>
        </w:rPr>
        <w:t xml:space="preserve"> </w:t>
      </w:r>
      <w:r w:rsidR="00E75304" w:rsidRPr="00C431B0">
        <w:rPr>
          <w:rtl/>
        </w:rPr>
        <w:br/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15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52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22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31 وص 318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E75304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92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</w:t>
      </w:r>
      <w:r w:rsidR="00AB6AB8" w:rsidRPr="00C431B0">
        <w:rPr>
          <w:rtl/>
        </w:rPr>
        <w:t xml:space="preserve"> </w:t>
      </w:r>
      <w:r w:rsidRPr="00C431B0">
        <w:rPr>
          <w:rtl/>
        </w:rPr>
        <w:t>8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28</w:t>
      </w:r>
      <w:r w:rsidR="00F26704" w:rsidRPr="00C431B0">
        <w:rPr>
          <w:rtl/>
        </w:rPr>
        <w:t xml:space="preserve"> .</w:t>
      </w:r>
    </w:p>
    <w:p w:rsidR="00C31FD3" w:rsidRDefault="00C31FD3" w:rsidP="00A53464">
      <w:pPr>
        <w:pStyle w:val="rfdNormal0"/>
        <w:rPr>
          <w:rtl/>
        </w:rPr>
        <w:sectPr w:rsidR="00C31FD3" w:rsidSect="00600DF3">
          <w:headerReference w:type="even" r:id="rId171"/>
          <w:headerReference w:type="default" r:id="rId172"/>
          <w:headerReference w:type="first" r:id="rId17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A53464">
        <w:rPr>
          <w:rStyle w:val="rfdBold2"/>
          <w:rtl/>
        </w:rPr>
        <w:lastRenderedPageBreak/>
        <w:t>شرح نهج البلاغة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كتاب الجمل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كتاب النهروان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كتاب الغارات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المناقب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مقتل الحسين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أخبار المختار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كتاب عين الوردة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معركة التو</w:t>
      </w:r>
      <w:r w:rsidR="00E75304">
        <w:rPr>
          <w:rtl/>
        </w:rPr>
        <w:t>ّ</w:t>
      </w:r>
      <w:r w:rsidRPr="000509AA">
        <w:rPr>
          <w:rtl/>
        </w:rPr>
        <w:t>ابين مع الجيش الأ</w:t>
      </w:r>
      <w:r w:rsidR="00E75304">
        <w:rPr>
          <w:rtl/>
        </w:rPr>
        <w:t>ُ</w:t>
      </w:r>
      <w:r w:rsidRPr="000509AA">
        <w:rPr>
          <w:rtl/>
        </w:rPr>
        <w:t>موي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 </w:t>
      </w:r>
      <w:r w:rsidR="00294847">
        <w:rPr>
          <w:rtl/>
        </w:rPr>
        <w:t>ـ</w:t>
      </w:r>
      <w:r w:rsidRPr="000509AA">
        <w:rPr>
          <w:rtl/>
        </w:rPr>
        <w:t xml:space="preserve"> أخبار محم</w:t>
      </w:r>
      <w:r w:rsidR="00E75304">
        <w:rPr>
          <w:rtl/>
        </w:rPr>
        <w:t>ّ</w:t>
      </w:r>
      <w:r w:rsidRPr="000509AA">
        <w:rPr>
          <w:rtl/>
        </w:rPr>
        <w:t>د بن إبراهيم وأبي السرايا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 </w:t>
      </w:r>
      <w:r w:rsidR="00294847">
        <w:rPr>
          <w:rtl/>
        </w:rPr>
        <w:t>ـ</w:t>
      </w:r>
      <w:r w:rsidRPr="000509AA">
        <w:rPr>
          <w:rtl/>
        </w:rPr>
        <w:t xml:space="preserve"> أخبار حجر بن ع</w:t>
      </w:r>
      <w:r w:rsidR="00E75304">
        <w:rPr>
          <w:rtl/>
        </w:rPr>
        <w:t>َ</w:t>
      </w:r>
      <w:r w:rsidRPr="000509AA">
        <w:rPr>
          <w:rtl/>
        </w:rPr>
        <w:t>دي</w:t>
      </w:r>
      <w:r w:rsidR="00E75304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: مقتل حجر بن عدي</w:t>
      </w:r>
      <w:r w:rsidR="00E75304">
        <w:rPr>
          <w:rtl/>
        </w:rPr>
        <w:t>ّ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208 </w:t>
      </w:r>
      <w:r w:rsidR="00294847">
        <w:rPr>
          <w:rtl/>
        </w:rPr>
        <w:t>ـ</w:t>
      </w:r>
      <w:r w:rsidRPr="000509AA">
        <w:rPr>
          <w:rtl/>
        </w:rPr>
        <w:t xml:space="preserve"> النعمان بن محم</w:t>
      </w:r>
      <w:r w:rsidR="00E75304">
        <w:rPr>
          <w:rtl/>
        </w:rPr>
        <w:t>ّ</w:t>
      </w:r>
      <w:r w:rsidRPr="000509AA">
        <w:rPr>
          <w:rtl/>
        </w:rPr>
        <w:t xml:space="preserve">د بن منصور المغربي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ت 363 ه</w:t>
      </w:r>
      <w:r w:rsidR="00E75304">
        <w:rPr>
          <w:rtl/>
        </w:rPr>
        <w:t>ـ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القاضي أبو حنيفة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قاضي الدولة الفاطمة بالمغرب</w:t>
      </w:r>
      <w:r w:rsidR="00F26704">
        <w:rPr>
          <w:rtl/>
        </w:rPr>
        <w:t xml:space="preserve"> .</w:t>
      </w:r>
    </w:p>
    <w:p w:rsidR="000509AA" w:rsidRPr="00B948E6" w:rsidRDefault="000509AA" w:rsidP="00B948E6">
      <w:pPr>
        <w:rPr>
          <w:rStyle w:val="rfdLineChar"/>
          <w:rtl/>
          <w:lang w:bidi="ar-SA"/>
        </w:rPr>
      </w:pPr>
      <w:r w:rsidRPr="000509AA">
        <w:rPr>
          <w:rtl/>
        </w:rPr>
        <w:t>انتقل من المذهب المالكي إلى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التشي</w:t>
      </w:r>
      <w:r w:rsidR="00E75304">
        <w:rPr>
          <w:rtl/>
        </w:rPr>
        <w:t>ّ</w:t>
      </w:r>
      <w:r w:rsidRPr="000509AA">
        <w:rPr>
          <w:rtl/>
        </w:rPr>
        <w:t>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إلى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مذهب أهل البيت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أقرب منه إلى</w:t>
      </w:r>
      <w:r w:rsidR="00E75304" w:rsidRPr="00B2039A">
        <w:rPr>
          <w:rtl/>
        </w:rPr>
        <w:t>ٰ</w:t>
      </w:r>
      <w:r w:rsidRPr="000509AA">
        <w:rPr>
          <w:rtl/>
        </w:rPr>
        <w:t xml:space="preserve"> الإسماعيلية الباطنية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قال عنه المجلسي : إن</w:t>
      </w:r>
      <w:r w:rsidR="00E75304">
        <w:rPr>
          <w:rtl/>
        </w:rPr>
        <w:t>ّ</w:t>
      </w:r>
      <w:r w:rsidRPr="000509AA">
        <w:rPr>
          <w:rtl/>
        </w:rPr>
        <w:t xml:space="preserve">ه </w:t>
      </w:r>
      <w:r w:rsidR="008767F4" w:rsidRPr="000509AA">
        <w:rPr>
          <w:rtl/>
        </w:rPr>
        <w:t>«</w:t>
      </w:r>
      <w:r w:rsidR="00B948E6">
        <w:rPr>
          <w:rtl/>
        </w:rPr>
        <w:t xml:space="preserve"> </w:t>
      </w:r>
      <w:r w:rsidRPr="000509AA">
        <w:rPr>
          <w:rtl/>
        </w:rPr>
        <w:t>أظهر الحق</w:t>
      </w:r>
      <w:r w:rsidR="00E75304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تصانيفه من وراء ستار التقي</w:t>
      </w:r>
      <w:r w:rsidR="00E75304">
        <w:rPr>
          <w:rtl/>
        </w:rPr>
        <w:t>ّ</w:t>
      </w:r>
      <w:r w:rsidRPr="000509AA">
        <w:rPr>
          <w:rtl/>
        </w:rPr>
        <w:t>ة</w:t>
      </w:r>
      <w:r w:rsidR="00B948E6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فكان ينتصر لمذهب أهل البيت ويتست</w:t>
      </w:r>
      <w:r w:rsidR="00E75304">
        <w:rPr>
          <w:rtl/>
        </w:rPr>
        <w:t>ّ</w:t>
      </w:r>
      <w:r w:rsidRPr="000509AA">
        <w:rPr>
          <w:rtl/>
        </w:rPr>
        <w:t>ر</w:t>
      </w:r>
      <w:r w:rsidR="00B948E6">
        <w:rPr>
          <w:rtl/>
        </w:rPr>
        <w:t xml:space="preserve"> </w:t>
      </w:r>
      <w:r w:rsidR="00B948E6">
        <w:rPr>
          <w:rtl/>
        </w:rPr>
        <w:br/>
      </w:r>
      <w:r w:rsidR="00B948E6">
        <w:rPr>
          <w:rtl/>
        </w:rPr>
        <w:br/>
      </w:r>
      <w:r w:rsidR="00B948E6">
        <w:rPr>
          <w:rtl/>
        </w:rPr>
        <w:br/>
      </w:r>
      <w:r w:rsidRPr="00B948E6">
        <w:rPr>
          <w:rStyle w:val="rfdLineChar"/>
          <w:rtl/>
          <w:lang w:bidi="ar-SA"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وفيات الأعيان</w:t>
      </w:r>
      <w:r w:rsidR="00AB6AB8" w:rsidRPr="00C431B0">
        <w:rPr>
          <w:rtl/>
        </w:rPr>
        <w:t xml:space="preserve"> </w:t>
      </w:r>
      <w:r w:rsidRPr="00C431B0">
        <w:rPr>
          <w:rtl/>
        </w:rPr>
        <w:t>5</w:t>
      </w:r>
      <w:r w:rsidR="007A060E" w:rsidRPr="00C431B0">
        <w:rPr>
          <w:rtl/>
        </w:rPr>
        <w:t xml:space="preserve"> / </w:t>
      </w:r>
      <w:r w:rsidRPr="00C431B0">
        <w:rPr>
          <w:rtl/>
        </w:rPr>
        <w:t>415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سير أعلام النبلاء</w:t>
      </w:r>
      <w:r w:rsidR="00AB6AB8" w:rsidRPr="00C431B0">
        <w:rPr>
          <w:rtl/>
        </w:rPr>
        <w:t xml:space="preserve"> </w:t>
      </w:r>
      <w:r w:rsidRPr="00C431B0">
        <w:rPr>
          <w:rtl/>
        </w:rPr>
        <w:t>16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150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النجوم الزاهرة</w:t>
      </w:r>
      <w:r w:rsidR="00AB6AB8" w:rsidRPr="00C431B0">
        <w:rPr>
          <w:rtl/>
        </w:rPr>
        <w:t xml:space="preserve"> </w:t>
      </w:r>
      <w:r w:rsidRPr="00C431B0">
        <w:rPr>
          <w:rtl/>
        </w:rPr>
        <w:t>4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106</w:t>
      </w:r>
      <w:r w:rsidR="00AB6AB8" w:rsidRPr="00C431B0">
        <w:rPr>
          <w:rtl/>
        </w:rPr>
        <w:t xml:space="preserve"> </w:t>
      </w:r>
      <w:r w:rsidR="00E75304" w:rsidRPr="00C431B0">
        <w:rPr>
          <w:rtl/>
        </w:rPr>
        <w:br/>
      </w:r>
      <w:r w:rsidR="008767F4" w:rsidRPr="00C431B0">
        <w:rPr>
          <w:rtl/>
        </w:rPr>
        <w:t xml:space="preserve">و </w:t>
      </w:r>
      <w:r w:rsidRPr="00C431B0">
        <w:rPr>
          <w:rtl/>
        </w:rPr>
        <w:t>107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طبقات المفس</w:t>
      </w:r>
      <w:r w:rsidR="00E75304" w:rsidRPr="00C431B0">
        <w:rPr>
          <w:rtl/>
        </w:rPr>
        <w:t>ّ</w:t>
      </w:r>
      <w:r w:rsidRPr="00C431B0">
        <w:rPr>
          <w:rtl/>
        </w:rPr>
        <w:t xml:space="preserve">رين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للداودي </w:t>
      </w:r>
      <w:r w:rsidR="00294847" w:rsidRPr="00C431B0">
        <w:rPr>
          <w:rtl/>
        </w:rPr>
        <w:t>ـ</w:t>
      </w:r>
      <w:r w:rsidR="00AB6AB8" w:rsidRPr="00C431B0">
        <w:rPr>
          <w:rtl/>
        </w:rPr>
        <w:t xml:space="preserve"> </w:t>
      </w:r>
      <w:r w:rsidRPr="00C431B0">
        <w:rPr>
          <w:rtl/>
        </w:rPr>
        <w:t>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346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هدي</w:t>
      </w:r>
      <w:r w:rsidR="00E75304" w:rsidRPr="00C431B0">
        <w:rPr>
          <w:rtl/>
        </w:rPr>
        <w:t>ّ</w:t>
      </w:r>
      <w:r w:rsidRPr="00C431B0">
        <w:rPr>
          <w:rtl/>
        </w:rPr>
        <w:t>ة العارفين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495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طبقات</w:t>
      </w:r>
      <w:r w:rsidR="00AB6AB8" w:rsidRPr="00C431B0">
        <w:rPr>
          <w:rtl/>
        </w:rPr>
        <w:t xml:space="preserve"> </w:t>
      </w:r>
      <w:r w:rsidR="00E75304" w:rsidRPr="00C431B0">
        <w:rPr>
          <w:rtl/>
        </w:rPr>
        <w:br/>
      </w:r>
      <w:r w:rsidRPr="00C431B0">
        <w:rPr>
          <w:rtl/>
        </w:rPr>
        <w:t>أعلام الشيعة ق</w:t>
      </w:r>
      <w:r w:rsidR="00AB6AB8" w:rsidRPr="00C431B0">
        <w:rPr>
          <w:rtl/>
        </w:rPr>
        <w:t xml:space="preserve"> </w:t>
      </w:r>
      <w:r w:rsidRPr="00C431B0">
        <w:rPr>
          <w:rtl/>
        </w:rPr>
        <w:t>4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324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60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2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66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22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336</w:t>
      </w:r>
      <w:r w:rsidR="00C51724" w:rsidRPr="00C431B0">
        <w:rPr>
          <w:rtl/>
        </w:rPr>
        <w:t xml:space="preserve"> ،</w:t>
      </w:r>
      <w:r w:rsidR="00AB6AB8" w:rsidRPr="00C431B0">
        <w:rPr>
          <w:rtl/>
        </w:rPr>
        <w:t xml:space="preserve"> </w:t>
      </w:r>
      <w:r w:rsidR="00E75304" w:rsidRPr="00C431B0">
        <w:rPr>
          <w:rtl/>
        </w:rPr>
        <w:br/>
      </w:r>
      <w:r w:rsidRPr="00C431B0">
        <w:rPr>
          <w:rtl/>
        </w:rPr>
        <w:t>معجم المؤل</w:t>
      </w:r>
      <w:r w:rsidR="00E75304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106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أعيان الشيعة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223</w:t>
      </w:r>
      <w:r w:rsidR="00F26704" w:rsidRPr="00C431B0">
        <w:rPr>
          <w:rtl/>
        </w:rPr>
        <w:t xml:space="preserve"> .</w:t>
      </w:r>
    </w:p>
    <w:p w:rsidR="000509AA" w:rsidRPr="000509AA" w:rsidRDefault="000509AA" w:rsidP="00C31FD3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بالإسماعيلية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وعبارة ابن خل</w:t>
      </w:r>
      <w:r w:rsidR="00795F2D">
        <w:rPr>
          <w:rtl/>
        </w:rPr>
        <w:t>ّ</w:t>
      </w:r>
      <w:r w:rsidRPr="000509AA">
        <w:rPr>
          <w:rtl/>
        </w:rPr>
        <w:t>كان صريحة في انتقاله إلى</w:t>
      </w:r>
      <w:r w:rsidR="00795F2D" w:rsidRPr="00B2039A">
        <w:rPr>
          <w:rtl/>
        </w:rPr>
        <w:t>ٰ</w:t>
      </w:r>
      <w:r w:rsidRPr="000509AA">
        <w:rPr>
          <w:rtl/>
        </w:rPr>
        <w:t xml:space="preserve"> مذهب الإمامية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دون إشارة إلى</w:t>
      </w:r>
      <w:r w:rsidR="00795F2D" w:rsidRPr="00B2039A">
        <w:rPr>
          <w:rtl/>
        </w:rPr>
        <w:t>ٰ</w:t>
      </w:r>
      <w:r w:rsidRPr="000509AA">
        <w:rPr>
          <w:rtl/>
        </w:rPr>
        <w:t xml:space="preserve"> التست</w:t>
      </w:r>
      <w:r w:rsidR="00795F2D">
        <w:rPr>
          <w:rtl/>
        </w:rPr>
        <w:t>ّ</w:t>
      </w:r>
      <w:r w:rsidRPr="000509AA">
        <w:rPr>
          <w:rtl/>
        </w:rPr>
        <w:t>ر والتقي</w:t>
      </w:r>
      <w:r w:rsidR="00795F2D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1351ED">
      <w:pPr>
        <w:rPr>
          <w:rtl/>
        </w:rPr>
      </w:pPr>
      <w:r w:rsidRPr="000509AA">
        <w:rPr>
          <w:rtl/>
        </w:rPr>
        <w:t xml:space="preserve">قال ابن زولاق : في كتاب </w:t>
      </w:r>
      <w:r w:rsidRPr="00A53464">
        <w:rPr>
          <w:rStyle w:val="rfdBold2"/>
          <w:rtl/>
        </w:rPr>
        <w:t>أخبار قضاة مصر</w:t>
      </w:r>
      <w:r w:rsidRPr="000509AA">
        <w:rPr>
          <w:rtl/>
        </w:rPr>
        <w:t xml:space="preserve"> : كان في غاية الفضل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أهل القرآن والعلم بمعانيه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وعالما</w:t>
      </w:r>
      <w:r w:rsidR="00795F2D">
        <w:rPr>
          <w:rtl/>
        </w:rPr>
        <w:t>ً</w:t>
      </w:r>
      <w:r w:rsidRPr="000509AA">
        <w:rPr>
          <w:rtl/>
        </w:rPr>
        <w:t xml:space="preserve"> بوجوه الفقه وعلم اختلاف الفقهاء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واللغة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والشعر الف</w:t>
      </w:r>
      <w:r w:rsidR="00795F2D">
        <w:rPr>
          <w:rtl/>
        </w:rPr>
        <w:t>َ</w:t>
      </w:r>
      <w:r w:rsidRPr="000509AA">
        <w:rPr>
          <w:rtl/>
        </w:rPr>
        <w:t>حل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والمعرفة بأي</w:t>
      </w:r>
      <w:r w:rsidR="00795F2D">
        <w:rPr>
          <w:rtl/>
        </w:rPr>
        <w:t>ّ</w:t>
      </w:r>
      <w:r w:rsidRPr="000509AA">
        <w:rPr>
          <w:rtl/>
        </w:rPr>
        <w:t>ام الناس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 عقل وإنصاف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وأل</w:t>
      </w:r>
      <w:r w:rsidR="00795F2D">
        <w:rPr>
          <w:rtl/>
        </w:rPr>
        <w:t>ّ</w:t>
      </w:r>
      <w:r w:rsidRPr="000509AA">
        <w:rPr>
          <w:rtl/>
        </w:rPr>
        <w:t>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لأهل البيت من الكتب آلاف الأوراق بأحسن تأليف وأملح سجع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وعمل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المناقب والمثالب كتابا</w:t>
      </w:r>
      <w:r w:rsidR="00795F2D">
        <w:rPr>
          <w:rtl/>
        </w:rPr>
        <w:t>ً</w:t>
      </w:r>
      <w:r w:rsidRPr="000509AA">
        <w:rPr>
          <w:rtl/>
        </w:rPr>
        <w:t xml:space="preserve"> حسنا</w:t>
      </w:r>
      <w:r w:rsidR="00795F2D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وله ردود على</w:t>
      </w:r>
      <w:r w:rsidR="00795F2D" w:rsidRPr="00B2039A">
        <w:rPr>
          <w:rtl/>
        </w:rPr>
        <w:t>ٰ</w:t>
      </w:r>
      <w:r w:rsidRPr="000509AA">
        <w:rPr>
          <w:rtl/>
        </w:rPr>
        <w:t xml:space="preserve"> المخالفين </w:t>
      </w:r>
      <w:r w:rsidR="001351ED">
        <w:rPr>
          <w:rtl/>
        </w:rPr>
        <w:t>؛</w:t>
      </w:r>
      <w:r w:rsidRPr="000509AA">
        <w:rPr>
          <w:rtl/>
        </w:rPr>
        <w:t xml:space="preserve"> له رد</w:t>
      </w:r>
      <w:r w:rsidR="00795F2D">
        <w:rPr>
          <w:rtl/>
        </w:rPr>
        <w:t>ّ</w:t>
      </w:r>
      <w:r w:rsidRPr="000509AA">
        <w:rPr>
          <w:rtl/>
        </w:rPr>
        <w:t xml:space="preserve"> على</w:t>
      </w:r>
      <w:r w:rsidR="00795F2D" w:rsidRPr="00B2039A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حنيفة وعلى</w:t>
      </w:r>
      <w:r w:rsidR="00795F2D" w:rsidRPr="00B2039A">
        <w:rPr>
          <w:rtl/>
        </w:rPr>
        <w:t>ٰ</w:t>
      </w:r>
      <w:r w:rsidRPr="000509AA">
        <w:rPr>
          <w:rtl/>
        </w:rPr>
        <w:t xml:space="preserve"> مالك والشافعي وعلى</w:t>
      </w:r>
      <w:r w:rsidR="00795F2D" w:rsidRPr="00B2039A">
        <w:rPr>
          <w:rtl/>
        </w:rPr>
        <w:t>ٰ</w:t>
      </w:r>
      <w:r w:rsidRPr="000509AA">
        <w:rPr>
          <w:rtl/>
        </w:rPr>
        <w:t xml:space="preserve"> ابن س</w:t>
      </w:r>
      <w:r w:rsidR="00795F2D">
        <w:rPr>
          <w:rtl/>
        </w:rPr>
        <w:t>ُ</w:t>
      </w:r>
      <w:r w:rsidRPr="000509AA">
        <w:rPr>
          <w:rtl/>
        </w:rPr>
        <w:t>ر</w:t>
      </w:r>
      <w:r w:rsidR="00795F2D">
        <w:rPr>
          <w:rtl/>
        </w:rPr>
        <w:t>َ</w:t>
      </w:r>
      <w:r w:rsidRPr="000509AA">
        <w:rPr>
          <w:rtl/>
        </w:rPr>
        <w:t>يج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وكتاب </w:t>
      </w:r>
      <w:r w:rsidRPr="00A53464">
        <w:rPr>
          <w:rStyle w:val="rfdBold2"/>
          <w:rtl/>
        </w:rPr>
        <w:t>اختلاف الفقهاء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ينتصر فيه لأهل البيت </w:t>
      </w:r>
      <w:r w:rsidR="00795F2D">
        <w:rPr>
          <w:rtl/>
        </w:rPr>
        <w:t>رضي الله عنهم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وله القصيدة الفقهي</w:t>
      </w:r>
      <w:r w:rsidR="00795F2D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لق</w:t>
      </w:r>
      <w:r w:rsidR="00795F2D">
        <w:rPr>
          <w:rtl/>
        </w:rPr>
        <w:t>ّ</w:t>
      </w:r>
      <w:r w:rsidRPr="000509AA">
        <w:rPr>
          <w:rtl/>
        </w:rPr>
        <w:t>بها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بالمنتخ</w:t>
      </w:r>
      <w:r w:rsidR="00795F2D">
        <w:rPr>
          <w:rtl/>
        </w:rPr>
        <w:t>َ</w:t>
      </w:r>
      <w:r w:rsidRPr="000509AA">
        <w:rPr>
          <w:rtl/>
        </w:rPr>
        <w:t>بة</w:t>
      </w:r>
      <w:r w:rsidR="00F26704">
        <w:rPr>
          <w:rtl/>
        </w:rPr>
        <w:t xml:space="preserve"> .</w:t>
      </w:r>
    </w:p>
    <w:p w:rsidR="000509AA" w:rsidRPr="000509AA" w:rsidRDefault="000509AA" w:rsidP="00795F2D">
      <w:pPr>
        <w:rPr>
          <w:rtl/>
        </w:rPr>
      </w:pPr>
      <w:r w:rsidRPr="000509AA">
        <w:rPr>
          <w:rtl/>
        </w:rPr>
        <w:t>وصفه الذهبي ب</w:t>
      </w:r>
      <w:r w:rsidR="00795F2D">
        <w:rPr>
          <w:rtl/>
        </w:rPr>
        <w:t>ـ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B948E6">
        <w:rPr>
          <w:rtl/>
        </w:rPr>
        <w:t xml:space="preserve"> </w:t>
      </w:r>
      <w:r w:rsidRPr="000509AA">
        <w:rPr>
          <w:rtl/>
        </w:rPr>
        <w:t>العلامة</w:t>
      </w:r>
      <w:r w:rsidR="00B948E6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له يد ط</w:t>
      </w:r>
      <w:r w:rsidR="00795F2D">
        <w:rPr>
          <w:rtl/>
        </w:rPr>
        <w:t>ُ</w:t>
      </w:r>
      <w:r w:rsidRPr="000509AA">
        <w:rPr>
          <w:rtl/>
        </w:rPr>
        <w:t>ولى</w:t>
      </w:r>
      <w:r w:rsidR="00795F2D" w:rsidRPr="00B2039A">
        <w:rPr>
          <w:rtl/>
        </w:rPr>
        <w:t>ٰ</w:t>
      </w:r>
      <w:r w:rsidRPr="000509AA">
        <w:rPr>
          <w:rtl/>
        </w:rPr>
        <w:t xml:space="preserve"> في فنون العلوم والفقه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والاختلاف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ونفس طويل في البحث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وافر الحشمة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عظيم الحرمة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أولاده قضاة وكبراء </w:t>
      </w:r>
      <w:r w:rsidR="00795F2D">
        <w:rPr>
          <w:rtl/>
        </w:rPr>
        <w:t>؛</w:t>
      </w:r>
      <w:r w:rsidRPr="000509AA">
        <w:rPr>
          <w:rtl/>
        </w:rPr>
        <w:t xml:space="preserve"> أو</w:t>
      </w:r>
      <w:r w:rsidR="00795F2D">
        <w:rPr>
          <w:rtl/>
        </w:rPr>
        <w:t>ّ</w:t>
      </w:r>
      <w:r w:rsidRPr="000509AA">
        <w:rPr>
          <w:rtl/>
        </w:rPr>
        <w:t>لهم قاضي مصر علي بن النعمان ثم أخوه محم</w:t>
      </w:r>
      <w:r w:rsidR="00795F2D">
        <w:rPr>
          <w:rtl/>
        </w:rPr>
        <w:t>ّ</w:t>
      </w:r>
      <w:r w:rsidRPr="000509AA">
        <w:rPr>
          <w:rtl/>
        </w:rPr>
        <w:t>د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النعمان خليفته على</w:t>
      </w:r>
      <w:r w:rsidR="00D5490E" w:rsidRPr="00B2039A">
        <w:rPr>
          <w:rtl/>
        </w:rPr>
        <w:t>ٰ</w:t>
      </w:r>
      <w:r w:rsidRPr="000509AA">
        <w:rPr>
          <w:rtl/>
        </w:rPr>
        <w:t xml:space="preserve"> قضاء مصر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قال عنه ابن زولاق : لم نشاهد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بمصر لقاض</w:t>
      </w:r>
      <w:r w:rsidR="00D5490E">
        <w:rPr>
          <w:rtl/>
        </w:rPr>
        <w:t>ٍ</w:t>
      </w:r>
      <w:r w:rsidRPr="000509AA">
        <w:rPr>
          <w:rtl/>
        </w:rPr>
        <w:t xml:space="preserve"> من القضاة من الرئاسة ما شاهدناه لمحم</w:t>
      </w:r>
      <w:r w:rsidR="00D5490E">
        <w:rPr>
          <w:rtl/>
        </w:rPr>
        <w:t>ّ</w:t>
      </w:r>
      <w:r w:rsidRPr="000509AA">
        <w:rPr>
          <w:rtl/>
        </w:rPr>
        <w:t>د بن النعمان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ولا بلغنا ذلك عن قاض</w:t>
      </w:r>
      <w:r w:rsidR="00D5490E">
        <w:rPr>
          <w:rtl/>
        </w:rPr>
        <w:t>ٍ</w:t>
      </w:r>
      <w:r w:rsidRPr="000509AA">
        <w:rPr>
          <w:rtl/>
        </w:rPr>
        <w:t xml:space="preserve"> بالعراق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ووافق ذلك استحقاقا</w:t>
      </w:r>
      <w:r w:rsidR="00D5490E">
        <w:rPr>
          <w:rtl/>
        </w:rPr>
        <w:t>ً</w:t>
      </w:r>
      <w:r w:rsidRPr="000509AA">
        <w:rPr>
          <w:rtl/>
        </w:rPr>
        <w:t xml:space="preserve"> ل</w:t>
      </w:r>
      <w:r w:rsidR="00D5490E">
        <w:rPr>
          <w:rtl/>
        </w:rPr>
        <w:t>ِ</w:t>
      </w:r>
      <w:r w:rsidRPr="000509AA">
        <w:rPr>
          <w:rtl/>
        </w:rPr>
        <w:t>ما فيه من العلم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والصيانة والتحف</w:t>
      </w:r>
      <w:r w:rsidR="00D5490E">
        <w:rPr>
          <w:rtl/>
        </w:rPr>
        <w:t>ّ</w:t>
      </w:r>
      <w:r w:rsidRPr="000509AA">
        <w:rPr>
          <w:rtl/>
        </w:rPr>
        <w:t>ظ وإقامة الحق</w:t>
      </w:r>
      <w:r w:rsidR="00D5490E">
        <w:rPr>
          <w:rtl/>
        </w:rPr>
        <w:t>ّ</w:t>
      </w:r>
      <w:r w:rsidRPr="000509AA">
        <w:rPr>
          <w:rtl/>
        </w:rPr>
        <w:t xml:space="preserve"> والهيبة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وكان ينوب عنه في القضاء ابن أخيه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الحسين بن علي بن النعمان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ثم</w:t>
      </w:r>
      <w:r w:rsidR="00D5490E">
        <w:rPr>
          <w:rtl/>
        </w:rPr>
        <w:t>ّ</w:t>
      </w:r>
      <w:r w:rsidRPr="000509AA">
        <w:rPr>
          <w:rtl/>
        </w:rPr>
        <w:t xml:space="preserve"> خلفه ولده أبو القاسم عبد العزيز بن محم</w:t>
      </w:r>
      <w:r w:rsidR="00D5490E">
        <w:rPr>
          <w:rtl/>
        </w:rPr>
        <w:t>ّ</w:t>
      </w:r>
      <w:r w:rsidRPr="000509AA">
        <w:rPr>
          <w:rtl/>
        </w:rPr>
        <w:t>د بن النعمان</w:t>
      </w:r>
      <w:r w:rsidR="00F26704">
        <w:rPr>
          <w:rtl/>
        </w:rPr>
        <w:t xml:space="preserve"> .</w:t>
      </w:r>
    </w:p>
    <w:p w:rsidR="000509AA" w:rsidRPr="00B948E6" w:rsidRDefault="000509AA" w:rsidP="00D5490E">
      <w:pPr>
        <w:rPr>
          <w:rStyle w:val="rfdPoemTiniCharChar"/>
          <w:rtl/>
        </w:rPr>
      </w:pPr>
      <w:r w:rsidRPr="000509AA">
        <w:rPr>
          <w:rtl/>
        </w:rPr>
        <w:t>لكن الذهبي كان متحاملا</w:t>
      </w:r>
      <w:r w:rsidR="00D5490E">
        <w:rPr>
          <w:rtl/>
        </w:rPr>
        <w:t>ً</w:t>
      </w:r>
      <w:r w:rsidRPr="000509AA">
        <w:rPr>
          <w:rtl/>
        </w:rPr>
        <w:t xml:space="preserve"> عليه أشد</w:t>
      </w:r>
      <w:r w:rsidR="00D5490E">
        <w:rPr>
          <w:rtl/>
        </w:rPr>
        <w:t>ّ</w:t>
      </w:r>
      <w:r w:rsidRPr="000509AA">
        <w:rPr>
          <w:rtl/>
        </w:rPr>
        <w:t xml:space="preserve"> التحامل لعصبية ظاهرة </w:t>
      </w:r>
      <w:r w:rsidR="00D5490E">
        <w:rPr>
          <w:rtl/>
        </w:rPr>
        <w:t>؛</w:t>
      </w:r>
      <w:r w:rsidRPr="000509AA">
        <w:rPr>
          <w:rtl/>
        </w:rPr>
        <w:t xml:space="preserve"> لأن</w:t>
      </w:r>
      <w:r w:rsidR="00D5490E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تحو</w:t>
      </w:r>
      <w:r w:rsidR="00D5490E">
        <w:rPr>
          <w:rtl/>
        </w:rPr>
        <w:t>ّ</w:t>
      </w:r>
      <w:r w:rsidRPr="000509AA">
        <w:rPr>
          <w:rtl/>
        </w:rPr>
        <w:t>ل من المالكية إلى</w:t>
      </w:r>
      <w:r w:rsidR="00D5490E" w:rsidRPr="00B2039A">
        <w:rPr>
          <w:rtl/>
        </w:rPr>
        <w:t>ٰ</w:t>
      </w:r>
      <w:r w:rsidRPr="000509AA">
        <w:rPr>
          <w:rtl/>
        </w:rPr>
        <w:t xml:space="preserve"> الإمامي</w:t>
      </w:r>
      <w:r w:rsidR="00D5490E">
        <w:rPr>
          <w:rtl/>
        </w:rPr>
        <w:t>ّ</w:t>
      </w:r>
      <w:r w:rsidRPr="000509AA">
        <w:rPr>
          <w:rtl/>
        </w:rPr>
        <w:t>ة وأغرب ما في عبارات الذهبي إقراره بعد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ذلك بأن</w:t>
      </w:r>
      <w:r w:rsidR="00D5490E">
        <w:rPr>
          <w:rtl/>
        </w:rPr>
        <w:t>ّ</w:t>
      </w:r>
      <w:r w:rsidRPr="000509AA">
        <w:rPr>
          <w:rtl/>
        </w:rPr>
        <w:t xml:space="preserve"> النعمان </w:t>
      </w:r>
      <w:r w:rsidR="008767F4" w:rsidRPr="000509AA">
        <w:rPr>
          <w:rtl/>
        </w:rPr>
        <w:t>«</w:t>
      </w:r>
      <w:r w:rsidR="00B948E6">
        <w:rPr>
          <w:rtl/>
        </w:rPr>
        <w:t xml:space="preserve"> </w:t>
      </w:r>
      <w:r w:rsidRPr="000509AA">
        <w:rPr>
          <w:rtl/>
        </w:rPr>
        <w:t>انتصر لفقه أهل البيت</w:t>
      </w:r>
      <w:r w:rsidR="00B948E6">
        <w:rPr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بعد أن صن</w:t>
      </w:r>
      <w:r w:rsidR="00D5490E">
        <w:rPr>
          <w:rtl/>
        </w:rPr>
        <w:t>ّ</w:t>
      </w:r>
      <w:r w:rsidRPr="000509AA">
        <w:rPr>
          <w:rtl/>
        </w:rPr>
        <w:t>ف في الر</w:t>
      </w:r>
      <w:r w:rsidR="00D5490E">
        <w:rPr>
          <w:rtl/>
        </w:rPr>
        <w:t>ّ</w:t>
      </w:r>
      <w:r w:rsidRPr="000509AA">
        <w:rPr>
          <w:rtl/>
        </w:rPr>
        <w:t>د على</w:t>
      </w:r>
      <w:r w:rsidR="00D5490E" w:rsidRPr="00B2039A">
        <w:rPr>
          <w:rtl/>
        </w:rPr>
        <w:t>ٰ</w:t>
      </w:r>
      <w:r w:rsidR="00D5490E">
        <w:rPr>
          <w:rtl/>
        </w:rPr>
        <w:t xml:space="preserve"> </w:t>
      </w:r>
      <w:r w:rsidR="00D5490E">
        <w:rPr>
          <w:rtl/>
        </w:rPr>
        <w:br/>
      </w:r>
    </w:p>
    <w:p w:rsidR="00D72DDC" w:rsidRDefault="00D72DDC" w:rsidP="00C25C94">
      <w:pPr>
        <w:pStyle w:val="rfdNormal0"/>
        <w:tabs>
          <w:tab w:val="clear" w:pos="5670"/>
        </w:tabs>
        <w:rPr>
          <w:rtl/>
        </w:rPr>
        <w:sectPr w:rsidR="00D72DDC" w:rsidSect="00600DF3">
          <w:headerReference w:type="even" r:id="rId174"/>
          <w:headerReference w:type="default" r:id="rId175"/>
          <w:headerReference w:type="first" r:id="rId17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C25C94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أبي حنيفة ومالك والشافعي في الفقه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فلو أن</w:t>
      </w:r>
      <w:r w:rsidR="00D5490E">
        <w:rPr>
          <w:rtl/>
        </w:rPr>
        <w:t>ّ</w:t>
      </w:r>
      <w:r w:rsidRPr="000509AA">
        <w:rPr>
          <w:rtl/>
        </w:rPr>
        <w:t>ه قال : انتصر لمذهب الباطنية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لما كان ملوما</w:t>
      </w:r>
      <w:r w:rsidR="00D5490E">
        <w:rPr>
          <w:rtl/>
        </w:rPr>
        <w:t>ً</w:t>
      </w:r>
      <w:r w:rsidRPr="000509AA">
        <w:rPr>
          <w:rtl/>
        </w:rPr>
        <w:t xml:space="preserve"> في تعنيفه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</w:t>
      </w:r>
      <w:r w:rsidR="00D5490E">
        <w:rPr>
          <w:rtl/>
        </w:rPr>
        <w:t>ّ</w:t>
      </w:r>
      <w:r w:rsidRPr="000509AA">
        <w:rPr>
          <w:rtl/>
        </w:rPr>
        <w:t>ا أن يصفه بالانتصار لفقه أهل البيت ثم</w:t>
      </w:r>
      <w:r w:rsidR="00D5490E">
        <w:rPr>
          <w:rtl/>
        </w:rPr>
        <w:t>ّ</w:t>
      </w:r>
      <w:r w:rsidRPr="000509AA">
        <w:rPr>
          <w:rtl/>
        </w:rPr>
        <w:t xml:space="preserve"> يحمل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 ويصفه بالمارق لأن</w:t>
      </w:r>
      <w:r w:rsidR="00D5490E">
        <w:rPr>
          <w:rtl/>
        </w:rPr>
        <w:t>ّ</w:t>
      </w:r>
      <w:r w:rsidRPr="000509AA">
        <w:rPr>
          <w:rtl/>
        </w:rPr>
        <w:t>ه ترك المالكية لينتصر لفقه أهل البيت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 يعود ذم</w:t>
      </w:r>
      <w:r w:rsidR="00D5490E">
        <w:rPr>
          <w:rtl/>
        </w:rPr>
        <w:t>ّ</w:t>
      </w:r>
      <w:r w:rsidRPr="000509AA">
        <w:rPr>
          <w:rtl/>
        </w:rPr>
        <w:t>ه على</w:t>
      </w:r>
      <w:r w:rsidR="00D5490E" w:rsidRPr="00B2039A">
        <w:rPr>
          <w:rtl/>
        </w:rPr>
        <w:t>ٰ</w:t>
      </w:r>
      <w:r w:rsidRPr="000509AA">
        <w:rPr>
          <w:rtl/>
        </w:rPr>
        <w:t xml:space="preserve"> الذهبي وليس على</w:t>
      </w:r>
      <w:r w:rsidR="00D5490E" w:rsidRPr="00B2039A">
        <w:rPr>
          <w:rtl/>
        </w:rPr>
        <w:t>ٰ</w:t>
      </w:r>
      <w:r w:rsidRPr="000509AA">
        <w:rPr>
          <w:rtl/>
        </w:rPr>
        <w:t xml:space="preserve"> النعمان</w:t>
      </w:r>
      <w:r w:rsidR="00F26704">
        <w:rPr>
          <w:rtl/>
        </w:rPr>
        <w:t xml:space="preserve"> .</w:t>
      </w:r>
    </w:p>
    <w:p w:rsidR="000509AA" w:rsidRPr="000509AA" w:rsidRDefault="000509AA" w:rsidP="00A53464">
      <w:pPr>
        <w:rPr>
          <w:rtl/>
        </w:rPr>
      </w:pPr>
      <w:r w:rsidRPr="000509AA">
        <w:rPr>
          <w:rtl/>
        </w:rPr>
        <w:t>له مصن</w:t>
      </w:r>
      <w:r w:rsidR="00D5490E">
        <w:rPr>
          <w:rtl/>
        </w:rPr>
        <w:t>ّ</w:t>
      </w:r>
      <w:r w:rsidRPr="000509AA">
        <w:rPr>
          <w:rtl/>
        </w:rPr>
        <w:t>فات واسعة</w:t>
      </w:r>
      <w:r w:rsidR="00A53464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إذا</w:t>
      </w:r>
      <w:r w:rsidR="00D5490E">
        <w:rPr>
          <w:rtl/>
        </w:rPr>
        <w:t>ً</w:t>
      </w:r>
      <w:r w:rsidR="00A53464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الفقه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منها غير ردوده على</w:t>
      </w:r>
      <w:r w:rsidR="00D5490E" w:rsidRPr="00B2039A">
        <w:rPr>
          <w:rtl/>
        </w:rPr>
        <w:t>ٰ</w:t>
      </w:r>
      <w:r w:rsidRPr="000509AA">
        <w:rPr>
          <w:rtl/>
        </w:rPr>
        <w:t xml:space="preserve"> فقهاء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المذاهب : كتاب </w:t>
      </w:r>
      <w:r w:rsidRPr="00A53464">
        <w:rPr>
          <w:rStyle w:val="rfdBold2"/>
          <w:rtl/>
        </w:rPr>
        <w:t>اختلاف الفقهاء</w:t>
      </w:r>
      <w:r w:rsidRPr="000509AA">
        <w:rPr>
          <w:rtl/>
        </w:rPr>
        <w:t xml:space="preserve"> وكتاب </w:t>
      </w:r>
      <w:r w:rsidRPr="00A53464">
        <w:rPr>
          <w:rStyle w:val="rfdBold2"/>
          <w:rtl/>
        </w:rPr>
        <w:t>دعائم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وله ني</w:t>
      </w:r>
      <w:r w:rsidR="00D5490E">
        <w:rPr>
          <w:rtl/>
        </w:rPr>
        <w:t>ّ</w:t>
      </w:r>
      <w:r w:rsidRPr="000509AA">
        <w:rPr>
          <w:rtl/>
        </w:rPr>
        <w:t>ف وأربعين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كتابا</w:t>
      </w:r>
      <w:r w:rsidR="00D5490E">
        <w:rPr>
          <w:rtl/>
        </w:rPr>
        <w:t>ً</w:t>
      </w:r>
      <w:r w:rsidRPr="000509AA">
        <w:rPr>
          <w:rtl/>
        </w:rPr>
        <w:t xml:space="preserve"> في فنون مختلفة منها التفسير والكلام والحديث</w:t>
      </w:r>
      <w:r w:rsidR="00F26704">
        <w:rPr>
          <w:rtl/>
        </w:rPr>
        <w:t xml:space="preserve"> .</w:t>
      </w:r>
    </w:p>
    <w:p w:rsidR="000509AA" w:rsidRPr="00B948E6" w:rsidRDefault="000509AA" w:rsidP="00B948E6">
      <w:pPr>
        <w:rPr>
          <w:rStyle w:val="rfdBold2"/>
          <w:rtl/>
        </w:rPr>
      </w:pPr>
      <w:r w:rsidRPr="00B948E6">
        <w:rPr>
          <w:rStyle w:val="rfdBold2"/>
          <w:rtl/>
        </w:rPr>
        <w:t>له في التاريخ :</w:t>
      </w:r>
    </w:p>
    <w:p w:rsidR="000509AA" w:rsidRPr="000509AA" w:rsidRDefault="000509AA" w:rsidP="00B2039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شرح الأخبار في فضائل الأئم</w:t>
      </w:r>
      <w:r w:rsidR="00D5490E">
        <w:rPr>
          <w:rtl/>
        </w:rPr>
        <w:t>ّ</w:t>
      </w:r>
      <w:r w:rsidRPr="000509AA">
        <w:rPr>
          <w:rtl/>
        </w:rPr>
        <w:t xml:space="preserve">ة الأطهار </w:t>
      </w:r>
      <w:r w:rsidR="00B2039A">
        <w:rPr>
          <w:rtl/>
        </w:rPr>
        <w:t>؛</w:t>
      </w:r>
      <w:r w:rsidRPr="000509AA">
        <w:rPr>
          <w:rtl/>
        </w:rPr>
        <w:t xml:space="preserve"> في ست</w:t>
      </w:r>
      <w:r w:rsidR="00B2039A">
        <w:rPr>
          <w:rtl/>
        </w:rPr>
        <w:t>ّ</w:t>
      </w:r>
      <w:r w:rsidRPr="000509AA">
        <w:rPr>
          <w:rtl/>
        </w:rPr>
        <w:t>ة عشر جزءا</w:t>
      </w:r>
      <w:r w:rsidR="00B2039A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B2039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ابتداء الدعوة للعبيدي</w:t>
      </w:r>
      <w:r w:rsidR="00B2039A">
        <w:rPr>
          <w:rtl/>
        </w:rPr>
        <w:t>ّ</w:t>
      </w:r>
      <w:r w:rsidRPr="000509AA">
        <w:rPr>
          <w:rtl/>
        </w:rPr>
        <w:t xml:space="preserve">ين </w:t>
      </w:r>
      <w:r w:rsidR="00B2039A">
        <w:rPr>
          <w:rtl/>
        </w:rPr>
        <w:t>؛</w:t>
      </w:r>
      <w:r w:rsidRPr="000509AA">
        <w:rPr>
          <w:rtl/>
        </w:rPr>
        <w:t xml:space="preserve"> وهم مؤس</w:t>
      </w:r>
      <w:r w:rsidR="00B2039A">
        <w:rPr>
          <w:rtl/>
        </w:rPr>
        <w:t>ّ</w:t>
      </w:r>
      <w:r w:rsidRPr="000509AA">
        <w:rPr>
          <w:rtl/>
        </w:rPr>
        <w:t>سو الدولة الفاطمية وقادتها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المناقب والمثالب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209 </w:t>
      </w:r>
      <w:r w:rsidR="00294847">
        <w:rPr>
          <w:rtl/>
        </w:rPr>
        <w:t>ـ</w:t>
      </w:r>
      <w:r w:rsidRPr="000509AA">
        <w:rPr>
          <w:rtl/>
        </w:rPr>
        <w:t xml:space="preserve"> هارون بن مسلم بن سعدان الكاتب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ق 3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القاسم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الأنباري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السر</w:t>
      </w:r>
      <w:r w:rsidR="00B2039A">
        <w:rPr>
          <w:rtl/>
        </w:rPr>
        <w:t>َّ</w:t>
      </w:r>
      <w:r w:rsidRPr="000509AA">
        <w:rPr>
          <w:rtl/>
        </w:rPr>
        <w:t xml:space="preserve"> من رائي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أصله من الأنبار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وسكن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سامر</w:t>
      </w:r>
      <w:r w:rsidR="00B2039A">
        <w:rPr>
          <w:rtl/>
        </w:rPr>
        <w:t>ّ</w:t>
      </w:r>
      <w:r w:rsidRPr="000509AA">
        <w:rPr>
          <w:rtl/>
        </w:rPr>
        <w:t>اء وصحب الإمامين علي</w:t>
      </w:r>
      <w:r w:rsidR="00B2039A">
        <w:rPr>
          <w:rtl/>
        </w:rPr>
        <w:t>ّ</w:t>
      </w:r>
      <w:r w:rsidRPr="000509AA">
        <w:rPr>
          <w:rtl/>
        </w:rPr>
        <w:t xml:space="preserve"> الهادي والحسن العسكري </w:t>
      </w:r>
      <w:r w:rsidRPr="000509AA">
        <w:rPr>
          <w:rStyle w:val="rfdAlaem"/>
          <w:rtl/>
        </w:rPr>
        <w:t>عليهما‌السلام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وروى</w:t>
      </w:r>
      <w:r w:rsidR="00B2039A" w:rsidRPr="00B2039A">
        <w:rPr>
          <w:rtl/>
        </w:rPr>
        <w:t>ٰ</w:t>
      </w:r>
      <w:r w:rsidRPr="000509AA">
        <w:rPr>
          <w:rtl/>
        </w:rPr>
        <w:t xml:space="preserve">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الإمام الصادق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ت 148 ه</w:t>
      </w:r>
      <w:r w:rsidR="00B2039A">
        <w:rPr>
          <w:rtl/>
        </w:rPr>
        <w:t>ـ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بواسطة مسعدة بن صدقة العبدي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وجه</w:t>
      </w:r>
      <w:r w:rsidR="00F26704">
        <w:rPr>
          <w:rtl/>
        </w:rPr>
        <w:t xml:space="preserve"> .</w:t>
      </w:r>
    </w:p>
    <w:p w:rsidR="000509AA" w:rsidRPr="00B948E6" w:rsidRDefault="000509AA" w:rsidP="00B948E6">
      <w:pPr>
        <w:rPr>
          <w:rStyle w:val="rfdBold2"/>
          <w:rtl/>
        </w:rPr>
      </w:pPr>
      <w:r w:rsidRPr="00B948E6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كتاب المغازي</w:t>
      </w:r>
      <w:r w:rsidR="00F26704">
        <w:rPr>
          <w:rtl/>
        </w:rPr>
        <w:t xml:space="preserve"> .</w:t>
      </w:r>
    </w:p>
    <w:p w:rsidR="000509AA" w:rsidRPr="000509AA" w:rsidRDefault="00B948E6" w:rsidP="000509AA">
      <w:pPr>
        <w:pStyle w:val="rfdLine"/>
        <w:rPr>
          <w:rtl/>
        </w:rPr>
      </w:pPr>
      <w:r w:rsidRPr="00B948E6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رجال النجاشي : 438 رقم 1180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تاريخ بغداد</w:t>
      </w:r>
      <w:r w:rsidR="00AB6AB8" w:rsidRPr="00C431B0">
        <w:rPr>
          <w:rtl/>
        </w:rPr>
        <w:t xml:space="preserve"> </w:t>
      </w:r>
      <w:r w:rsidRPr="00C431B0">
        <w:rPr>
          <w:rtl/>
        </w:rPr>
        <w:t>14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23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رجال العل</w:t>
      </w:r>
      <w:r w:rsidR="00B2039A" w:rsidRPr="00C431B0">
        <w:rPr>
          <w:rtl/>
        </w:rPr>
        <w:t>ّ</w:t>
      </w:r>
      <w:r w:rsidRPr="00C431B0">
        <w:rPr>
          <w:rtl/>
        </w:rPr>
        <w:t>امة الحل</w:t>
      </w:r>
      <w:r w:rsidR="00B2039A" w:rsidRPr="00C431B0">
        <w:rPr>
          <w:rtl/>
        </w:rPr>
        <w:t>ّ</w:t>
      </w:r>
      <w:r w:rsidRPr="00C431B0">
        <w:rPr>
          <w:rtl/>
        </w:rPr>
        <w:t>ي :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180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251 رقم 1004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229 رقم 13241</w:t>
      </w:r>
      <w:r w:rsidR="00F26704" w:rsidRPr="00C431B0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كتاب الفضائل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210 </w:t>
      </w:r>
      <w:r w:rsidR="00294847">
        <w:rPr>
          <w:rtl/>
        </w:rPr>
        <w:t>ـ</w:t>
      </w:r>
      <w:r w:rsidRPr="000509AA">
        <w:rPr>
          <w:rtl/>
        </w:rPr>
        <w:t xml:space="preserve"> هاشم بن عبد الباقي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ق 3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هاشم بن عبد الباقي بن عبد الله بن علي بن حسين بن مرتضى</w:t>
      </w:r>
      <w:r w:rsidR="001B1B24" w:rsidRPr="00AF3B23">
        <w:rPr>
          <w:rtl/>
        </w:rPr>
        <w:t>ٰ</w:t>
      </w:r>
      <w:r w:rsidRPr="000509AA">
        <w:rPr>
          <w:rtl/>
        </w:rPr>
        <w:t xml:space="preserve">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سليم بن علي بن حسين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</w:t>
      </w:r>
      <w:r w:rsidR="001B1B24">
        <w:rPr>
          <w:rtl/>
        </w:rPr>
        <w:t>ّ</w:t>
      </w:r>
      <w:r w:rsidRPr="000509AA">
        <w:rPr>
          <w:rtl/>
        </w:rPr>
        <w:t>ل من نزل سامر</w:t>
      </w:r>
      <w:r w:rsidR="001B1B24">
        <w:rPr>
          <w:rtl/>
        </w:rPr>
        <w:t>ّ</w:t>
      </w:r>
      <w:r w:rsidRPr="000509AA">
        <w:rPr>
          <w:rtl/>
        </w:rPr>
        <w:t>اء من أصحاب الإمامين الهادي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والعسكري </w:t>
      </w:r>
      <w:r w:rsidRPr="000509AA">
        <w:rPr>
          <w:rStyle w:val="rfdAlaem"/>
          <w:rtl/>
        </w:rPr>
        <w:t>عليهما‌السلام</w:t>
      </w:r>
      <w:r w:rsidR="00F26704">
        <w:rPr>
          <w:rtl/>
        </w:rPr>
        <w:t xml:space="preserve"> .</w:t>
      </w:r>
    </w:p>
    <w:p w:rsidR="000509AA" w:rsidRPr="00B948E6" w:rsidRDefault="000509AA" w:rsidP="00B948E6">
      <w:pPr>
        <w:rPr>
          <w:rStyle w:val="rfdBold2"/>
          <w:rtl/>
        </w:rPr>
      </w:pPr>
      <w:r w:rsidRPr="00B948E6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غزوات أمير المؤمنين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211 </w:t>
      </w:r>
      <w:r w:rsidR="00294847">
        <w:rPr>
          <w:rtl/>
        </w:rPr>
        <w:t>ـ</w:t>
      </w:r>
      <w:r w:rsidRPr="000509AA">
        <w:rPr>
          <w:rtl/>
        </w:rPr>
        <w:t xml:space="preserve"> هاشم بن محم</w:t>
      </w:r>
      <w:r w:rsidR="001B1B24">
        <w:rPr>
          <w:rtl/>
        </w:rPr>
        <w:t>ّ</w:t>
      </w:r>
      <w:r w:rsidRPr="000509AA">
        <w:rPr>
          <w:rtl/>
        </w:rPr>
        <w:t xml:space="preserve">د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ق 6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يروي عن شهردار بن شيرويه الديلمي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1B1B24">
        <w:rPr>
          <w:rtl/>
        </w:rPr>
        <w:t>ّ</w:t>
      </w:r>
      <w:r w:rsidRPr="000509AA">
        <w:rPr>
          <w:rtl/>
        </w:rPr>
        <w:t>ى</w:t>
      </w:r>
      <w:r w:rsidR="001B1B24" w:rsidRPr="00AF3B23">
        <w:rPr>
          <w:rtl/>
        </w:rPr>
        <w:t>ٰ</w:t>
      </w:r>
      <w:r w:rsidRPr="000509AA">
        <w:rPr>
          <w:rtl/>
        </w:rPr>
        <w:t xml:space="preserve"> سنة 558 ه</w:t>
      </w:r>
      <w:r w:rsidR="001B1B24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منه إجازة في الرواية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وعن وجيه الدين أبي الحسن علي بن محم</w:t>
      </w:r>
      <w:r w:rsidR="001B1B24">
        <w:rPr>
          <w:rtl/>
        </w:rPr>
        <w:t>ّ</w:t>
      </w:r>
      <w:r w:rsidRPr="000509AA">
        <w:rPr>
          <w:rtl/>
        </w:rPr>
        <w:t>د بن أحمد العلوي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الهروي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وأر</w:t>
      </w:r>
      <w:r w:rsidR="001B1B24">
        <w:rPr>
          <w:rtl/>
        </w:rPr>
        <w:t>ّ</w:t>
      </w:r>
      <w:r w:rsidRPr="000509AA">
        <w:rPr>
          <w:rtl/>
        </w:rPr>
        <w:t>خ بعض رواياته عنه في 17 ذي الحج</w:t>
      </w:r>
      <w:r w:rsidR="001B1B24">
        <w:rPr>
          <w:rtl/>
        </w:rPr>
        <w:t>ّ</w:t>
      </w:r>
      <w:r w:rsidRPr="000509AA">
        <w:rPr>
          <w:rtl/>
        </w:rPr>
        <w:t>ة سنة 552 ه</w:t>
      </w:r>
      <w:r w:rsidR="001B1B24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وله إجازة رواية من الحافظ أبي العلاء الحسن بن أحمد العط</w:t>
      </w:r>
      <w:r w:rsidR="001B1B24">
        <w:rPr>
          <w:rtl/>
        </w:rPr>
        <w:t>ّ</w:t>
      </w:r>
      <w:r w:rsidRPr="000509AA">
        <w:rPr>
          <w:rtl/>
        </w:rPr>
        <w:t>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الفرشي الهمداني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1B1B24">
        <w:rPr>
          <w:rtl/>
        </w:rPr>
        <w:t>ّ</w:t>
      </w:r>
      <w:r w:rsidRPr="000509AA">
        <w:rPr>
          <w:rtl/>
        </w:rPr>
        <w:t>ى</w:t>
      </w:r>
      <w:r w:rsidR="001B1B24" w:rsidRPr="00AF3B23">
        <w:rPr>
          <w:rtl/>
        </w:rPr>
        <w:t>ٰ</w:t>
      </w:r>
      <w:r w:rsidRPr="000509AA">
        <w:rPr>
          <w:rtl/>
        </w:rPr>
        <w:t xml:space="preserve"> في 13 جمادى الأ</w:t>
      </w:r>
      <w:r w:rsidR="001B1B24">
        <w:rPr>
          <w:rtl/>
        </w:rPr>
        <w:t>ُ</w:t>
      </w:r>
      <w:r w:rsidRPr="000509AA">
        <w:rPr>
          <w:rtl/>
        </w:rPr>
        <w:t>ولى</w:t>
      </w:r>
      <w:r w:rsidR="001B1B24" w:rsidRPr="00AF3B23">
        <w:rPr>
          <w:rtl/>
        </w:rPr>
        <w:t>ٰ</w:t>
      </w:r>
      <w:r w:rsidRPr="000509AA">
        <w:rPr>
          <w:rtl/>
        </w:rPr>
        <w:t xml:space="preserve"> سنة 569 ه</w:t>
      </w:r>
      <w:r w:rsidR="001B1B24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كما يروي عن عل</w:t>
      </w:r>
      <w:r w:rsidR="001B1B24">
        <w:rPr>
          <w:rtl/>
        </w:rPr>
        <w:t>ّ</w:t>
      </w:r>
      <w:r w:rsidRPr="000509AA">
        <w:rPr>
          <w:rtl/>
        </w:rPr>
        <w:t>امة خوارزم محمود بن عمر الزمخشري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1B1B24">
        <w:rPr>
          <w:rtl/>
        </w:rPr>
        <w:t>ّ</w:t>
      </w:r>
      <w:r w:rsidRPr="000509AA">
        <w:rPr>
          <w:rtl/>
        </w:rPr>
        <w:t>ى</w:t>
      </w:r>
      <w:r w:rsidR="001B1B24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سنة 538 ه</w:t>
      </w:r>
      <w:r w:rsidR="001B1B24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B948E6" w:rsidRDefault="000509AA" w:rsidP="00B948E6">
      <w:pPr>
        <w:rPr>
          <w:rStyle w:val="rfdBold2"/>
          <w:rtl/>
        </w:rPr>
      </w:pPr>
      <w:r w:rsidRPr="00B948E6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53 رقم 241</w:t>
      </w:r>
      <w:r w:rsidR="00F26704" w:rsidRPr="00C431B0">
        <w:rPr>
          <w:rtl/>
        </w:rPr>
        <w:t xml:space="preserve"> .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(2) طبقات أعلام الشيعة ق</w:t>
      </w:r>
      <w:r w:rsidR="00AB6AB8" w:rsidRPr="00C431B0">
        <w:rPr>
          <w:rtl/>
        </w:rPr>
        <w:t xml:space="preserve"> </w:t>
      </w:r>
      <w:r w:rsidRPr="00C431B0">
        <w:rPr>
          <w:rtl/>
        </w:rPr>
        <w:t>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331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21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103 رقم 4136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247 رقم 13270</w:t>
      </w:r>
      <w:r w:rsidR="00F26704" w:rsidRPr="00C431B0">
        <w:rPr>
          <w:rtl/>
        </w:rPr>
        <w:t xml:space="preserve"> .</w:t>
      </w:r>
    </w:p>
    <w:p w:rsidR="00D72DDC" w:rsidRDefault="00D72DDC" w:rsidP="0084432C">
      <w:pPr>
        <w:rPr>
          <w:rtl/>
        </w:rPr>
        <w:sectPr w:rsidR="00D72DDC" w:rsidSect="00600DF3">
          <w:headerReference w:type="even" r:id="rId177"/>
          <w:headerReference w:type="default" r:id="rId178"/>
          <w:headerReference w:type="first" r:id="rId17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84432C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مصباح الأنوار في فضائل إمام الأبرار </w:t>
      </w:r>
      <w:r w:rsidR="0084432C">
        <w:rPr>
          <w:rtl/>
        </w:rPr>
        <w:t>؛</w:t>
      </w:r>
      <w:r w:rsidRPr="000509AA">
        <w:rPr>
          <w:rtl/>
        </w:rPr>
        <w:t xml:space="preserve"> في مجل</w:t>
      </w:r>
      <w:r w:rsidR="0084432C">
        <w:rPr>
          <w:rtl/>
        </w:rPr>
        <w:t>ّ</w:t>
      </w:r>
      <w:r w:rsidRPr="000509AA">
        <w:rPr>
          <w:rtl/>
        </w:rPr>
        <w:t>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وست</w:t>
      </w:r>
      <w:r w:rsidR="0084432C">
        <w:rPr>
          <w:rtl/>
        </w:rPr>
        <w:t>ّ</w:t>
      </w:r>
      <w:r w:rsidRPr="000509AA">
        <w:rPr>
          <w:rtl/>
        </w:rPr>
        <w:t xml:space="preserve"> وثلاثين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بابا</w:t>
      </w:r>
      <w:r w:rsidR="0084432C">
        <w:rPr>
          <w:rtl/>
        </w:rPr>
        <w:t>ً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212 </w:t>
      </w:r>
      <w:r w:rsidR="00294847">
        <w:rPr>
          <w:rtl/>
        </w:rPr>
        <w:t>ـ</w:t>
      </w:r>
      <w:r w:rsidRPr="000509AA">
        <w:rPr>
          <w:rtl/>
        </w:rPr>
        <w:t xml:space="preserve"> هبة الله بن أحمد بن محم</w:t>
      </w:r>
      <w:r w:rsidR="0084432C">
        <w:rPr>
          <w:rtl/>
        </w:rPr>
        <w:t>ّ</w:t>
      </w:r>
      <w:r w:rsidRPr="000509AA">
        <w:rPr>
          <w:rtl/>
        </w:rPr>
        <w:t xml:space="preserve">د الكاتب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ق 5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نصر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المعروف بابن بر</w:t>
      </w:r>
      <w:r w:rsidR="0084432C">
        <w:rPr>
          <w:rtl/>
        </w:rPr>
        <w:t>ْ</w:t>
      </w:r>
      <w:r w:rsidRPr="000509AA">
        <w:rPr>
          <w:rtl/>
        </w:rPr>
        <w:t>ن</w:t>
      </w:r>
      <w:r w:rsidR="0084432C">
        <w:rPr>
          <w:rtl/>
        </w:rPr>
        <w:t>ِ</w:t>
      </w:r>
      <w:r w:rsidRPr="000509AA">
        <w:rPr>
          <w:rtl/>
        </w:rPr>
        <w:t>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 حي</w:t>
      </w:r>
      <w:r w:rsidR="0084432C">
        <w:rPr>
          <w:rtl/>
        </w:rPr>
        <w:t>ّ</w:t>
      </w:r>
      <w:r w:rsidRPr="000509AA">
        <w:rPr>
          <w:rtl/>
        </w:rPr>
        <w:t>ا</w:t>
      </w:r>
      <w:r w:rsidR="0084432C">
        <w:rPr>
          <w:rtl/>
        </w:rPr>
        <w:t>ً</w:t>
      </w:r>
      <w:r w:rsidRPr="000509AA">
        <w:rPr>
          <w:rtl/>
        </w:rPr>
        <w:t xml:space="preserve"> سنة 400 ه</w:t>
      </w:r>
      <w:r w:rsidR="0084432C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محد</w:t>
      </w:r>
      <w:r w:rsidR="0084432C">
        <w:rPr>
          <w:rtl/>
        </w:rPr>
        <w:t>ّ</w:t>
      </w:r>
      <w:r w:rsidRPr="000509AA">
        <w:rPr>
          <w:rtl/>
        </w:rPr>
        <w:t>ث واسع الحديث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متكل</w:t>
      </w:r>
      <w:r w:rsidR="0084432C">
        <w:rPr>
          <w:rtl/>
        </w:rPr>
        <w:t>ّ</w:t>
      </w:r>
      <w:r w:rsidRPr="000509AA">
        <w:rPr>
          <w:rtl/>
        </w:rPr>
        <w:t>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 له نوع تأث</w:t>
      </w:r>
      <w:r w:rsidR="0084432C">
        <w:rPr>
          <w:rtl/>
        </w:rPr>
        <w:t>ّ</w:t>
      </w:r>
      <w:r w:rsidRPr="000509AA">
        <w:rPr>
          <w:rtl/>
        </w:rPr>
        <w:t>ر بالزيدية لحضوره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مجلس أبي الحسين ابن الشبيه العلوي الزيدي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صن</w:t>
      </w:r>
      <w:r w:rsidR="0084432C">
        <w:rPr>
          <w:rtl/>
        </w:rPr>
        <w:t>ّ</w:t>
      </w:r>
      <w:r w:rsidRPr="000509AA">
        <w:rPr>
          <w:rtl/>
        </w:rPr>
        <w:t>ف له كتابا</w:t>
      </w:r>
      <w:r w:rsidR="0084432C">
        <w:rPr>
          <w:rtl/>
        </w:rPr>
        <w:t>ً</w:t>
      </w:r>
      <w:r w:rsidRPr="000509AA">
        <w:rPr>
          <w:rtl/>
        </w:rPr>
        <w:t xml:space="preserve"> جعل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فيه الأئم</w:t>
      </w:r>
      <w:r w:rsidR="0084432C">
        <w:rPr>
          <w:rtl/>
        </w:rPr>
        <w:t>ّ</w:t>
      </w:r>
      <w:r w:rsidRPr="000509AA">
        <w:rPr>
          <w:rtl/>
        </w:rPr>
        <w:t>ة ثلاثة عشر مع زيد بن علي</w:t>
      </w:r>
      <w:r w:rsidR="0084432C">
        <w:rPr>
          <w:rtl/>
        </w:rPr>
        <w:t>ّ</w:t>
      </w:r>
      <w:r w:rsidRPr="000509AA">
        <w:rPr>
          <w:rtl/>
        </w:rPr>
        <w:t xml:space="preserve"> بن الحسين </w:t>
      </w:r>
      <w:r w:rsidRPr="000509AA">
        <w:rPr>
          <w:rStyle w:val="rfdAlaem"/>
          <w:rtl/>
        </w:rPr>
        <w:t>عليهما‌السلام</w:t>
      </w:r>
      <w:r w:rsidR="00F26704">
        <w:rPr>
          <w:rtl/>
        </w:rPr>
        <w:t xml:space="preserve"> .</w:t>
      </w:r>
    </w:p>
    <w:p w:rsidR="000509AA" w:rsidRPr="00B948E6" w:rsidRDefault="000509AA" w:rsidP="00B948E6">
      <w:pPr>
        <w:rPr>
          <w:rStyle w:val="rfdBold2"/>
          <w:rtl/>
        </w:rPr>
      </w:pPr>
      <w:r w:rsidRPr="00B948E6">
        <w:rPr>
          <w:rStyle w:val="rfdBold2"/>
          <w:rtl/>
        </w:rPr>
        <w:t>له في التاريخ :</w:t>
      </w:r>
    </w:p>
    <w:p w:rsidR="000509AA" w:rsidRPr="000509AA" w:rsidRDefault="000509AA" w:rsidP="0084432C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أخبار الع</w:t>
      </w:r>
      <w:r w:rsidR="0084432C">
        <w:rPr>
          <w:rtl/>
        </w:rPr>
        <w:t>َ</w:t>
      </w:r>
      <w:r w:rsidRPr="000509AA">
        <w:rPr>
          <w:rtl/>
        </w:rPr>
        <w:t>م</w:t>
      </w:r>
      <w:r w:rsidR="0084432C">
        <w:rPr>
          <w:rtl/>
        </w:rPr>
        <w:t>ْ</w:t>
      </w:r>
      <w:r w:rsidRPr="000509AA">
        <w:rPr>
          <w:rtl/>
        </w:rPr>
        <w:t>ري</w:t>
      </w:r>
      <w:r w:rsidR="0084432C">
        <w:rPr>
          <w:rtl/>
        </w:rPr>
        <w:t>ّ</w:t>
      </w:r>
      <w:r w:rsidRPr="000509AA">
        <w:rPr>
          <w:rtl/>
        </w:rPr>
        <w:t>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أبي عمرو وأبي جعفر </w:t>
      </w:r>
      <w:r w:rsidR="0084432C">
        <w:rPr>
          <w:rtl/>
        </w:rPr>
        <w:t>؛</w:t>
      </w:r>
      <w:r w:rsidRPr="000509AA">
        <w:rPr>
          <w:rtl/>
        </w:rPr>
        <w:t xml:space="preserve"> وهما : عثمان بن سعيد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العمري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ومحم</w:t>
      </w:r>
      <w:r w:rsidR="0084432C">
        <w:rPr>
          <w:rtl/>
        </w:rPr>
        <w:t>ّ</w:t>
      </w:r>
      <w:r w:rsidRPr="000509AA">
        <w:rPr>
          <w:rtl/>
        </w:rPr>
        <w:t>د بن عثمان بن سعيد العمري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سفيرا الإمام المنتظر </w:t>
      </w:r>
      <w:r w:rsidRPr="000509AA">
        <w:rPr>
          <w:rStyle w:val="rfdAlaem"/>
          <w:rtl/>
        </w:rPr>
        <w:t>عليه‌السلام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غيبته الصغرى</w:t>
      </w:r>
      <w:r w:rsidR="0084432C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اعتمده أبو العب</w:t>
      </w:r>
      <w:r w:rsidR="0084432C">
        <w:rPr>
          <w:rtl/>
        </w:rPr>
        <w:t>ّ</w:t>
      </w:r>
      <w:r w:rsidRPr="000509AA">
        <w:rPr>
          <w:rtl/>
        </w:rPr>
        <w:t xml:space="preserve">اس ابن نوح في كتابه </w:t>
      </w:r>
      <w:r w:rsidRPr="00A53464">
        <w:rPr>
          <w:rStyle w:val="rfdBold2"/>
          <w:rtl/>
        </w:rPr>
        <w:t>أخبار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A53464">
        <w:rPr>
          <w:rStyle w:val="rfdBold2"/>
          <w:rtl/>
        </w:rPr>
        <w:t>الوكلاء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213 </w:t>
      </w:r>
      <w:r w:rsidR="00294847">
        <w:rPr>
          <w:rtl/>
        </w:rPr>
        <w:t>ـ</w:t>
      </w:r>
      <w:r w:rsidRPr="000509AA">
        <w:rPr>
          <w:rtl/>
        </w:rPr>
        <w:t xml:space="preserve"> هبة الله بن علي بن محم</w:t>
      </w:r>
      <w:r w:rsidR="0084432C">
        <w:rPr>
          <w:rtl/>
        </w:rPr>
        <w:t>ّ</w:t>
      </w:r>
      <w:r w:rsidRPr="000509AA">
        <w:rPr>
          <w:rtl/>
        </w:rPr>
        <w:t xml:space="preserve">د الشجري </w:t>
      </w:r>
      <w:r w:rsidR="008100A7">
        <w:rPr>
          <w:rtl/>
        </w:rPr>
        <w:t>(</w:t>
      </w:r>
      <w:r w:rsidR="00B948E6">
        <w:rPr>
          <w:rtl/>
        </w:rPr>
        <w:t xml:space="preserve"> </w:t>
      </w:r>
      <w:r w:rsidRPr="000509AA">
        <w:rPr>
          <w:rtl/>
        </w:rPr>
        <w:t>ت 542 ه</w:t>
      </w:r>
      <w:r w:rsidR="0084432C">
        <w:rPr>
          <w:rtl/>
        </w:rPr>
        <w:t>ـ</w:t>
      </w:r>
      <w:r w:rsidR="00B948E6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B948E6" w:rsidRDefault="000509AA" w:rsidP="00B948E6">
      <w:pPr>
        <w:rPr>
          <w:rStyle w:val="rfdLineChar"/>
          <w:rtl/>
          <w:lang w:bidi="ar-SA"/>
        </w:rPr>
      </w:pPr>
      <w:r w:rsidRPr="000509AA">
        <w:rPr>
          <w:rtl/>
        </w:rPr>
        <w:t>الشريف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السعادات الحسني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ابن الشجري </w:t>
      </w:r>
      <w:r w:rsidR="0084432C">
        <w:rPr>
          <w:rtl/>
        </w:rPr>
        <w:t>؛</w:t>
      </w:r>
      <w:r w:rsidRPr="000509AA">
        <w:rPr>
          <w:rtl/>
        </w:rPr>
        <w:t xml:space="preserve"> هبة الله بن علي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84432C">
        <w:rPr>
          <w:rtl/>
        </w:rPr>
        <w:t>ّ</w:t>
      </w:r>
      <w:r w:rsidRPr="000509AA">
        <w:rPr>
          <w:rtl/>
        </w:rPr>
        <w:t>د بن عبد الله بن حمزة بن محم</w:t>
      </w:r>
      <w:r w:rsidR="0084432C">
        <w:rPr>
          <w:rtl/>
        </w:rPr>
        <w:t>ّ</w:t>
      </w:r>
      <w:r w:rsidRPr="000509AA">
        <w:rPr>
          <w:rtl/>
        </w:rPr>
        <w:t>د بن عبد الله بن أبي الحسن بن</w:t>
      </w:r>
      <w:r w:rsidR="00B948E6">
        <w:rPr>
          <w:rtl/>
        </w:rPr>
        <w:t xml:space="preserve"> </w:t>
      </w:r>
      <w:r w:rsidR="00B948E6">
        <w:rPr>
          <w:rtl/>
        </w:rPr>
        <w:br/>
      </w:r>
      <w:r w:rsidRPr="00B948E6">
        <w:rPr>
          <w:rStyle w:val="rfdLineChar"/>
          <w:rtl/>
          <w:lang w:bidi="ar-SA"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رجال النجاشي : 440 رقم 1185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318 رقم 1644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84432C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="0084432C" w:rsidRPr="00C431B0">
        <w:rPr>
          <w:rtl/>
        </w:rPr>
        <w:br/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134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251 رقم 13287</w:t>
      </w:r>
      <w:r w:rsidR="00F26704" w:rsidRPr="00C431B0">
        <w:rPr>
          <w:rtl/>
        </w:rPr>
        <w:t xml:space="preserve"> .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(2) وفيات الأعيان</w:t>
      </w:r>
      <w:r w:rsidR="00AB6AB8" w:rsidRPr="00C431B0">
        <w:rPr>
          <w:rtl/>
        </w:rPr>
        <w:t xml:space="preserve"> </w:t>
      </w:r>
      <w:r w:rsidRPr="00C431B0">
        <w:rPr>
          <w:rtl/>
        </w:rPr>
        <w:t>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45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مرآة الجنان</w:t>
      </w:r>
      <w:r w:rsidR="00AB6AB8" w:rsidRPr="00C431B0">
        <w:rPr>
          <w:rtl/>
        </w:rPr>
        <w:t xml:space="preserve"> </w:t>
      </w:r>
      <w:r w:rsidRPr="00C431B0">
        <w:rPr>
          <w:rtl/>
        </w:rPr>
        <w:t>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275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الفهرست</w:t>
      </w:r>
      <w:r w:rsidR="00AB6AB8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لمنتجب الدين</w:t>
      </w:r>
      <w:r w:rsidR="00AB6AB8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197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رقم 529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طبقات أعلام الشيعة ق</w:t>
      </w:r>
      <w:r w:rsidR="00AB6AB8" w:rsidRPr="00C431B0">
        <w:rPr>
          <w:rtl/>
        </w:rPr>
        <w:t xml:space="preserve"> </w:t>
      </w:r>
      <w:r w:rsidRPr="00C431B0">
        <w:rPr>
          <w:rtl/>
        </w:rPr>
        <w:t>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333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</w:t>
      </w:r>
      <w:r w:rsidR="00AB6AB8" w:rsidRPr="00C431B0">
        <w:rPr>
          <w:rtl/>
        </w:rPr>
        <w:t xml:space="preserve"> </w:t>
      </w:r>
      <w:r w:rsidRPr="00C431B0">
        <w:rPr>
          <w:rtl/>
        </w:rPr>
        <w:t>8</w:t>
      </w:r>
      <w:r w:rsidR="007A060E" w:rsidRPr="00C431B0">
        <w:rPr>
          <w:rtl/>
        </w:rPr>
        <w:t xml:space="preserve"> / </w:t>
      </w:r>
      <w:r w:rsidRPr="00C431B0">
        <w:rPr>
          <w:rtl/>
        </w:rPr>
        <w:t>74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أعيان الشيعة 10</w:t>
      </w:r>
      <w:r w:rsidR="007A060E" w:rsidRPr="00C431B0">
        <w:rPr>
          <w:rtl/>
        </w:rPr>
        <w:t xml:space="preserve"> / </w:t>
      </w:r>
      <w:r w:rsidR="00444449" w:rsidRPr="00C431B0">
        <w:rPr>
          <w:rtl/>
        </w:rPr>
        <w:br/>
      </w:r>
      <w:r w:rsidRPr="00C431B0">
        <w:rPr>
          <w:rtl/>
        </w:rPr>
        <w:t>262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20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168 رقم 2430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0840C4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141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253 رقم 13295</w:t>
      </w:r>
      <w:r w:rsidR="00F26704" w:rsidRPr="00C431B0">
        <w:rPr>
          <w:rtl/>
        </w:rPr>
        <w:t xml:space="preserve"> .</w:t>
      </w:r>
    </w:p>
    <w:p w:rsidR="000509AA" w:rsidRPr="000509AA" w:rsidRDefault="000509AA" w:rsidP="00D72DDC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عبد الله الأيمن بن عبد الله بن الحسن بن جعفر بن عبد الرحم</w:t>
      </w:r>
      <w:r w:rsidR="000840C4" w:rsidRPr="00AF3B23">
        <w:rPr>
          <w:rtl/>
        </w:rPr>
        <w:t>ٰ</w:t>
      </w:r>
      <w:r w:rsidRPr="000509AA">
        <w:rPr>
          <w:rtl/>
        </w:rPr>
        <w:t>ن بن قاسم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ابن حسن بن زيد بن الحسن السبط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مولده ببغداد سنة 450 ه</w:t>
      </w:r>
      <w:r w:rsidR="000840C4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نقيب الطالبي</w:t>
      </w:r>
      <w:r w:rsidR="000840C4">
        <w:rPr>
          <w:rtl/>
        </w:rPr>
        <w:t>ّ</w:t>
      </w:r>
      <w:r w:rsidRPr="000509AA">
        <w:rPr>
          <w:rtl/>
        </w:rPr>
        <w:t>ين بالكرخ نيابة عن والده الطاهر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ويروي عن تلامذة المفيد والرضي</w:t>
      </w:r>
      <w:r w:rsidR="008E494A">
        <w:rPr>
          <w:rtl/>
        </w:rPr>
        <w:t>ّ</w:t>
      </w:r>
      <w:r w:rsidRPr="000509AA">
        <w:rPr>
          <w:rtl/>
        </w:rPr>
        <w:t xml:space="preserve"> والمرتضى</w:t>
      </w:r>
      <w:r w:rsidR="008E494A" w:rsidRPr="00AF3B23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طبع من تصانيفه : </w:t>
      </w:r>
      <w:r w:rsidRPr="00A53464">
        <w:rPr>
          <w:rStyle w:val="rfdBold2"/>
          <w:rtl/>
        </w:rPr>
        <w:t>الأمالي</w:t>
      </w:r>
      <w:r w:rsidR="00C51724">
        <w:rPr>
          <w:rStyle w:val="rfdBold2"/>
          <w:rtl/>
        </w:rPr>
        <w:t xml:space="preserve"> ،</w:t>
      </w:r>
      <w:r w:rsidRPr="00A53464">
        <w:rPr>
          <w:rStyle w:val="rfdBold2"/>
          <w:rtl/>
        </w:rPr>
        <w:t xml:space="preserve"> الحماسة</w:t>
      </w:r>
      <w:r w:rsidR="00C51724">
        <w:rPr>
          <w:rStyle w:val="rfdBold2"/>
          <w:rtl/>
        </w:rPr>
        <w:t xml:space="preserve"> ،</w:t>
      </w:r>
      <w:r w:rsidRPr="00A53464">
        <w:rPr>
          <w:rStyle w:val="rfdBold2"/>
          <w:rtl/>
        </w:rPr>
        <w:t xml:space="preserve"> والمختار من شعر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كان إماما</w:t>
      </w:r>
      <w:r w:rsidR="008E494A">
        <w:rPr>
          <w:rtl/>
        </w:rPr>
        <w:t>ً</w:t>
      </w:r>
      <w:r w:rsidRPr="000509AA">
        <w:rPr>
          <w:rtl/>
        </w:rPr>
        <w:t xml:space="preserve"> في النحو واللغة وأشعار العرب وأي</w:t>
      </w:r>
      <w:r w:rsidR="008E494A">
        <w:rPr>
          <w:rtl/>
        </w:rPr>
        <w:t>ّ</w:t>
      </w:r>
      <w:r w:rsidRPr="000509AA">
        <w:rPr>
          <w:rtl/>
        </w:rPr>
        <w:t>امها وأحوالها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كامل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الفضائل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متضل</w:t>
      </w:r>
      <w:r w:rsidR="008E494A">
        <w:rPr>
          <w:rtl/>
        </w:rPr>
        <w:t>ّ</w:t>
      </w:r>
      <w:r w:rsidRPr="000509AA">
        <w:rPr>
          <w:rtl/>
        </w:rPr>
        <w:t>عا</w:t>
      </w:r>
      <w:r w:rsidR="008E494A">
        <w:rPr>
          <w:rtl/>
        </w:rPr>
        <w:t>ً</w:t>
      </w:r>
      <w:r w:rsidRPr="000509AA">
        <w:rPr>
          <w:rtl/>
        </w:rPr>
        <w:t xml:space="preserve"> في الأدب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حسن الكلام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حلو الألفاظ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فصيحا</w:t>
      </w:r>
      <w:r w:rsidR="008E494A">
        <w:rPr>
          <w:rtl/>
        </w:rPr>
        <w:t>ً</w:t>
      </w:r>
      <w:r w:rsidRPr="000509AA">
        <w:rPr>
          <w:rtl/>
        </w:rPr>
        <w:t xml:space="preserve"> جي</w:t>
      </w:r>
      <w:r w:rsidR="008E494A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البيان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نقل ابن الأنباري النحوي في كتابه </w:t>
      </w:r>
      <w:r w:rsidRPr="00A53464">
        <w:rPr>
          <w:rStyle w:val="rfdBold2"/>
          <w:rtl/>
        </w:rPr>
        <w:t>مناقب الأ</w:t>
      </w:r>
      <w:r w:rsidR="008E494A">
        <w:rPr>
          <w:rStyle w:val="rfdBold2"/>
          <w:rtl/>
        </w:rPr>
        <w:t>ُ</w:t>
      </w:r>
      <w:r w:rsidRPr="00A53464">
        <w:rPr>
          <w:rStyle w:val="rfdBold2"/>
          <w:rtl/>
        </w:rPr>
        <w:t>دباء</w:t>
      </w:r>
      <w:r w:rsidRPr="000509AA">
        <w:rPr>
          <w:rtl/>
        </w:rPr>
        <w:t xml:space="preserve"> أو طبقات الأ</w:t>
      </w:r>
      <w:r w:rsidR="008E494A">
        <w:rPr>
          <w:rtl/>
        </w:rPr>
        <w:t>ُ</w:t>
      </w:r>
      <w:r w:rsidRPr="000509AA">
        <w:rPr>
          <w:rtl/>
        </w:rPr>
        <w:t>دباء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</w:t>
      </w:r>
      <w:r w:rsidR="008E494A">
        <w:rPr>
          <w:rtl/>
        </w:rPr>
        <w:t>ّ</w:t>
      </w:r>
      <w:r w:rsidRPr="000509AA">
        <w:rPr>
          <w:rtl/>
        </w:rPr>
        <w:t xml:space="preserve"> العل</w:t>
      </w:r>
      <w:r w:rsidR="008E494A">
        <w:rPr>
          <w:rtl/>
        </w:rPr>
        <w:t>ّ</w:t>
      </w:r>
      <w:r w:rsidRPr="000509AA">
        <w:rPr>
          <w:rtl/>
        </w:rPr>
        <w:t>امة الزمخشري لم</w:t>
      </w:r>
      <w:r w:rsidR="008E494A">
        <w:rPr>
          <w:rtl/>
        </w:rPr>
        <w:t>ّ</w:t>
      </w:r>
      <w:r w:rsidRPr="000509AA">
        <w:rPr>
          <w:rtl/>
        </w:rPr>
        <w:t>ا قدم بغداد قاصدا</w:t>
      </w:r>
      <w:r w:rsidR="008E494A">
        <w:rPr>
          <w:rtl/>
        </w:rPr>
        <w:t>ً</w:t>
      </w:r>
      <w:r w:rsidRPr="000509AA">
        <w:rPr>
          <w:rtl/>
        </w:rPr>
        <w:t xml:space="preserve"> الحج</w:t>
      </w:r>
      <w:r w:rsidR="008E494A">
        <w:rPr>
          <w:rtl/>
        </w:rPr>
        <w:t>ّ</w:t>
      </w:r>
      <w:r w:rsidRPr="000509AA">
        <w:rPr>
          <w:rtl/>
        </w:rPr>
        <w:t xml:space="preserve"> في بعض أسفاره مضى</w:t>
      </w:r>
      <w:r w:rsidR="008E494A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إلى</w:t>
      </w:r>
      <w:r w:rsidR="008E494A" w:rsidRPr="00AF3B23">
        <w:rPr>
          <w:rtl/>
        </w:rPr>
        <w:t>ٰ</w:t>
      </w:r>
      <w:r w:rsidRPr="000509AA">
        <w:rPr>
          <w:rtl/>
        </w:rPr>
        <w:t xml:space="preserve"> زيارة شيخنا أبي السعادات ابن الشجري ومضينا معه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</w:t>
      </w:r>
      <w:r w:rsidR="008E494A">
        <w:rPr>
          <w:rtl/>
        </w:rPr>
        <w:t>ّ</w:t>
      </w:r>
      <w:r w:rsidRPr="000509AA">
        <w:rPr>
          <w:rtl/>
        </w:rPr>
        <w:t>ا اجتمع 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أنشده قول المتنب</w:t>
      </w:r>
      <w:r w:rsidR="008E494A">
        <w:rPr>
          <w:rtl/>
        </w:rPr>
        <w:t>ّ</w:t>
      </w:r>
      <w:r w:rsidRPr="000509AA">
        <w:rPr>
          <w:rtl/>
        </w:rPr>
        <w:t>ي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A53464" w:rsidTr="00E35289">
        <w:tc>
          <w:tcPr>
            <w:tcW w:w="2250" w:type="pct"/>
            <w:shd w:val="clear" w:color="auto" w:fill="auto"/>
          </w:tcPr>
          <w:p w:rsidR="00A53464" w:rsidRDefault="00A53464" w:rsidP="008E494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</w:t>
            </w:r>
            <w:r w:rsidR="008E494A" w:rsidRPr="00AF3B23">
              <w:rPr>
                <w:rtl/>
              </w:rPr>
              <w:t>ٱ</w:t>
            </w:r>
            <w:r w:rsidRPr="000509AA">
              <w:rPr>
                <w:rtl/>
              </w:rPr>
              <w:t>ستكبر الأخبار قبل لقائه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  <w:r>
              <w:rPr>
                <w:rtl/>
              </w:rPr>
              <w:t>فلم</w:t>
            </w:r>
            <w:r w:rsidR="008E494A">
              <w:rPr>
                <w:rtl/>
              </w:rPr>
              <w:t>ّ</w:t>
            </w:r>
            <w:r>
              <w:rPr>
                <w:rtl/>
              </w:rPr>
              <w:t>ا التقينا صغ</w:t>
            </w:r>
            <w:r w:rsidR="008E494A">
              <w:rPr>
                <w:rtl/>
              </w:rPr>
              <w:t>َّ</w:t>
            </w:r>
            <w:r>
              <w:rPr>
                <w:rtl/>
              </w:rPr>
              <w:t>ر الخ</w:t>
            </w:r>
            <w:r w:rsidR="008E494A">
              <w:rPr>
                <w:rtl/>
              </w:rPr>
              <w:t>َ</w:t>
            </w:r>
            <w:r>
              <w:rPr>
                <w:rtl/>
              </w:rPr>
              <w:t>ب</w:t>
            </w:r>
            <w:r w:rsidR="008E494A">
              <w:rPr>
                <w:rtl/>
              </w:rPr>
              <w:t>َ</w:t>
            </w:r>
            <w:r>
              <w:rPr>
                <w:rtl/>
              </w:rPr>
              <w:t>ر</w:t>
            </w:r>
            <w:r w:rsidR="008E494A">
              <w:rPr>
                <w:rtl/>
              </w:rPr>
              <w:t>َ</w:t>
            </w:r>
            <w:r>
              <w:rPr>
                <w:rtl/>
              </w:rPr>
              <w:t xml:space="preserve"> الخ</w:t>
            </w:r>
            <w:r w:rsidR="008E494A">
              <w:rPr>
                <w:rtl/>
              </w:rPr>
              <w:t>ُ</w:t>
            </w:r>
            <w:r>
              <w:rPr>
                <w:rtl/>
              </w:rPr>
              <w:t>بر</w:t>
            </w:r>
            <w:r w:rsidR="008E494A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8E494A">
        <w:rPr>
          <w:rtl/>
        </w:rPr>
        <w:t>ّ</w:t>
      </w:r>
      <w:r w:rsidRPr="000509AA">
        <w:rPr>
          <w:rtl/>
        </w:rPr>
        <w:t xml:space="preserve"> أنشده بعدها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A53464" w:rsidTr="00E35289">
        <w:tc>
          <w:tcPr>
            <w:tcW w:w="2250" w:type="pct"/>
            <w:shd w:val="clear" w:color="auto" w:fill="auto"/>
          </w:tcPr>
          <w:p w:rsidR="00A53464" w:rsidRDefault="00A53464" w:rsidP="008E494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كانت مس</w:t>
            </w:r>
            <w:r w:rsidR="008E494A">
              <w:rPr>
                <w:rtl/>
              </w:rPr>
              <w:t>اء</w:t>
            </w:r>
            <w:r w:rsidRPr="000509AA">
              <w:rPr>
                <w:rtl/>
              </w:rPr>
              <w:t>لة الركبان تخبرنا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عن جعفر بن فل</w:t>
            </w:r>
            <w:r>
              <w:rPr>
                <w:rtl/>
              </w:rPr>
              <w:t>اح</w:t>
            </w:r>
            <w:r w:rsidR="008E494A">
              <w:rPr>
                <w:rtl/>
              </w:rPr>
              <w:t>ٍ</w:t>
            </w:r>
            <w:r>
              <w:rPr>
                <w:rtl/>
              </w:rPr>
              <w:t xml:space="preserve"> أحسن الخبر</w:t>
            </w:r>
            <w:r w:rsidR="008E494A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A53464" w:rsidTr="00E35289">
        <w:tc>
          <w:tcPr>
            <w:tcW w:w="225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ثم</w:t>
            </w:r>
            <w:r w:rsidR="008E494A">
              <w:rPr>
                <w:rtl/>
              </w:rPr>
              <w:t>ّ</w:t>
            </w:r>
            <w:r w:rsidRPr="000509AA">
              <w:rPr>
                <w:rtl/>
              </w:rPr>
              <w:t xml:space="preserve"> التقينا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فلا والله ما سم</w:t>
            </w:r>
            <w:r>
              <w:rPr>
                <w:rtl/>
              </w:rPr>
              <w:t>عت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  <w:r>
              <w:rPr>
                <w:rtl/>
              </w:rPr>
              <w:t>أ</w:t>
            </w:r>
            <w:r w:rsidR="008E494A">
              <w:rPr>
                <w:rtl/>
              </w:rPr>
              <w:t>ُ</w:t>
            </w:r>
            <w:r>
              <w:rPr>
                <w:rtl/>
              </w:rPr>
              <w:t>ذني بأحسن مم</w:t>
            </w:r>
            <w:r w:rsidR="008E494A">
              <w:rPr>
                <w:rtl/>
              </w:rPr>
              <w:t>ّ</w:t>
            </w:r>
            <w:r>
              <w:rPr>
                <w:rtl/>
              </w:rPr>
              <w:t>ا قد رأى</w:t>
            </w:r>
            <w:r w:rsidR="008E494A" w:rsidRPr="00AF3B23">
              <w:rPr>
                <w:rtl/>
              </w:rPr>
              <w:t>ٰ</w:t>
            </w:r>
            <w:r>
              <w:rPr>
                <w:rtl/>
              </w:rPr>
              <w:t xml:space="preserve"> بصري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كان عالما</w:t>
      </w:r>
      <w:r w:rsidR="008E494A">
        <w:rPr>
          <w:rtl/>
        </w:rPr>
        <w:t>ً</w:t>
      </w:r>
      <w:r w:rsidRPr="000509AA">
        <w:rPr>
          <w:rtl/>
        </w:rPr>
        <w:t xml:space="preserve"> بأي</w:t>
      </w:r>
      <w:r w:rsidR="008E494A">
        <w:rPr>
          <w:rtl/>
        </w:rPr>
        <w:t>ّ</w:t>
      </w:r>
      <w:r w:rsidRPr="000509AA">
        <w:rPr>
          <w:rtl/>
        </w:rPr>
        <w:t>ام العرب وأحوالها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214 </w:t>
      </w:r>
      <w:r w:rsidR="00294847">
        <w:rPr>
          <w:rtl/>
        </w:rPr>
        <w:t>ـ</w:t>
      </w:r>
      <w:r w:rsidRPr="000509AA">
        <w:rPr>
          <w:rtl/>
        </w:rPr>
        <w:t xml:space="preserve"> هبة الله بن موسى</w:t>
      </w:r>
      <w:r w:rsidR="008E494A" w:rsidRPr="00AF3B23">
        <w:rPr>
          <w:rtl/>
        </w:rPr>
        <w:t>ٰ</w:t>
      </w:r>
      <w:r w:rsidRPr="000509AA">
        <w:rPr>
          <w:rtl/>
        </w:rPr>
        <w:t xml:space="preserve"> الشيرازي </w:t>
      </w:r>
      <w:r w:rsidR="008100A7">
        <w:rPr>
          <w:rtl/>
        </w:rPr>
        <w:t>(</w:t>
      </w:r>
      <w:r w:rsidR="00E35289">
        <w:rPr>
          <w:rtl/>
        </w:rPr>
        <w:t xml:space="preserve"> </w:t>
      </w:r>
      <w:r w:rsidRPr="000509AA">
        <w:rPr>
          <w:rtl/>
        </w:rPr>
        <w:t>ت 470 ه</w:t>
      </w:r>
      <w:r w:rsidR="008E494A">
        <w:rPr>
          <w:rtl/>
        </w:rPr>
        <w:t>ـ</w:t>
      </w:r>
      <w:r w:rsidR="00E35289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E35289" w:rsidRDefault="000509AA" w:rsidP="00E35289">
      <w:pPr>
        <w:rPr>
          <w:rStyle w:val="rfdLineChar"/>
          <w:rtl/>
          <w:lang w:bidi="ar-SA"/>
        </w:rPr>
      </w:pPr>
      <w:r w:rsidRPr="000509AA">
        <w:rPr>
          <w:rtl/>
        </w:rPr>
        <w:t>داعي الدعاة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زعماء الإسماعيلية وكت</w:t>
      </w:r>
      <w:r w:rsidR="008E494A">
        <w:rPr>
          <w:rtl/>
        </w:rPr>
        <w:t>ّ</w:t>
      </w:r>
      <w:r w:rsidRPr="000509AA">
        <w:rPr>
          <w:rtl/>
        </w:rPr>
        <w:t>ابها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8E494A">
        <w:rPr>
          <w:rtl/>
        </w:rPr>
        <w:t>ُ</w:t>
      </w:r>
      <w:r w:rsidRPr="000509AA">
        <w:rPr>
          <w:rtl/>
        </w:rPr>
        <w:t>لد وتعل</w:t>
      </w:r>
      <w:r w:rsidR="008E494A">
        <w:rPr>
          <w:rtl/>
        </w:rPr>
        <w:t>ّ</w:t>
      </w:r>
      <w:r w:rsidRPr="000509AA">
        <w:rPr>
          <w:rtl/>
        </w:rPr>
        <w:t>م بشيراز</w:t>
      </w:r>
      <w:r w:rsidR="00C51724">
        <w:rPr>
          <w:rtl/>
        </w:rPr>
        <w:t xml:space="preserve"> ،</w:t>
      </w:r>
      <w:r w:rsidR="00E35289">
        <w:rPr>
          <w:rtl/>
        </w:rPr>
        <w:t xml:space="preserve"> </w:t>
      </w:r>
      <w:r w:rsidR="00E35289">
        <w:rPr>
          <w:rtl/>
        </w:rPr>
        <w:br/>
      </w:r>
      <w:r w:rsidRPr="00E35289">
        <w:rPr>
          <w:rStyle w:val="rfdLineChar"/>
          <w:rtl/>
          <w:lang w:bidi="ar-SA"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281 رقم 1889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</w:t>
      </w:r>
      <w:r w:rsidR="00AB6AB8" w:rsidRPr="00C431B0">
        <w:rPr>
          <w:rtl/>
        </w:rPr>
        <w:t xml:space="preserve"> </w:t>
      </w:r>
      <w:r w:rsidRPr="00C431B0">
        <w:rPr>
          <w:rtl/>
        </w:rPr>
        <w:t>8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75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76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8E494A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144</w:t>
      </w:r>
      <w:r w:rsidR="00F26704" w:rsidRPr="00C431B0">
        <w:rPr>
          <w:rtl/>
        </w:rPr>
        <w:t xml:space="preserve"> .</w:t>
      </w:r>
    </w:p>
    <w:p w:rsidR="00D72DDC" w:rsidRDefault="00D72DDC" w:rsidP="001852B7">
      <w:pPr>
        <w:pStyle w:val="rfdNormal0"/>
        <w:rPr>
          <w:rtl/>
        </w:rPr>
        <w:sectPr w:rsidR="00D72DDC" w:rsidSect="00600DF3">
          <w:headerReference w:type="even" r:id="rId180"/>
          <w:headerReference w:type="default" r:id="rId181"/>
          <w:headerReference w:type="first" r:id="rId18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72DDC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</w:t>
      </w:r>
      <w:r w:rsidR="001852B7" w:rsidRPr="00AF3B23">
        <w:rPr>
          <w:rtl/>
        </w:rPr>
        <w:t>ٱ</w:t>
      </w:r>
      <w:r w:rsidRPr="000509AA">
        <w:rPr>
          <w:rtl/>
        </w:rPr>
        <w:t>ضطر</w:t>
      </w:r>
      <w:r w:rsidR="001852B7">
        <w:rPr>
          <w:rtl/>
        </w:rPr>
        <w:t>ّ</w:t>
      </w:r>
      <w:r w:rsidRPr="000509AA">
        <w:rPr>
          <w:rtl/>
        </w:rPr>
        <w:t xml:space="preserve"> إلى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مغادرتها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فخرج منها متنك</w:t>
      </w:r>
      <w:r w:rsidR="001852B7">
        <w:rPr>
          <w:rtl/>
        </w:rPr>
        <w:t>ّ</w:t>
      </w:r>
      <w:r w:rsidRPr="000509AA">
        <w:rPr>
          <w:rtl/>
        </w:rPr>
        <w:t>را</w:t>
      </w:r>
      <w:r w:rsidR="001852B7">
        <w:rPr>
          <w:rtl/>
        </w:rPr>
        <w:t>ً</w:t>
      </w:r>
      <w:r w:rsidRPr="000509AA">
        <w:rPr>
          <w:rtl/>
        </w:rPr>
        <w:t xml:space="preserve"> إلى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الأهواز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1852B7">
        <w:rPr>
          <w:rtl/>
        </w:rPr>
        <w:t>ّ</w:t>
      </w:r>
      <w:r w:rsidRPr="000509AA">
        <w:rPr>
          <w:rtl/>
        </w:rPr>
        <w:t xml:space="preserve"> توج</w:t>
      </w:r>
      <w:r w:rsidR="001852B7">
        <w:rPr>
          <w:rtl/>
        </w:rPr>
        <w:t>ّ</w:t>
      </w:r>
      <w:r w:rsidRPr="000509AA">
        <w:rPr>
          <w:rtl/>
        </w:rPr>
        <w:t>ه إلى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مصر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فعمل للمستنصر الفاطمي في ديوان الإنشاء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وتقد</w:t>
      </w:r>
      <w:r w:rsidR="001852B7">
        <w:rPr>
          <w:rtl/>
        </w:rPr>
        <w:t>ّ</w:t>
      </w:r>
      <w:r w:rsidRPr="000509AA">
        <w:rPr>
          <w:rtl/>
        </w:rPr>
        <w:t>م إلى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أن صار إليه أمر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الدعوة الفاطمي</w:t>
      </w:r>
      <w:r w:rsidR="001852B7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ولق</w:t>
      </w:r>
      <w:r w:rsidR="001852B7">
        <w:rPr>
          <w:rtl/>
        </w:rPr>
        <w:t>ّ</w:t>
      </w:r>
      <w:r w:rsidRPr="000509AA">
        <w:rPr>
          <w:rtl/>
        </w:rPr>
        <w:t>ب بداعي الدعاة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وباب الأبواب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1852B7">
        <w:rPr>
          <w:rtl/>
        </w:rPr>
        <w:t>ّ</w:t>
      </w:r>
      <w:r w:rsidRPr="000509AA">
        <w:rPr>
          <w:rtl/>
        </w:rPr>
        <w:t xml:space="preserve"> ن</w:t>
      </w:r>
      <w:r w:rsidR="001852B7">
        <w:rPr>
          <w:rtl/>
        </w:rPr>
        <w:t>ُ</w:t>
      </w:r>
      <w:r w:rsidRPr="000509AA">
        <w:rPr>
          <w:rtl/>
        </w:rPr>
        <w:t>ح</w:t>
      </w:r>
      <w:r w:rsidR="001852B7">
        <w:rPr>
          <w:rtl/>
        </w:rPr>
        <w:t>ّ</w:t>
      </w:r>
      <w:r w:rsidRPr="000509AA">
        <w:rPr>
          <w:rtl/>
        </w:rPr>
        <w:t>ي وأ</w:t>
      </w:r>
      <w:r w:rsidR="001852B7">
        <w:rPr>
          <w:rtl/>
        </w:rPr>
        <w:t>ُ</w:t>
      </w:r>
      <w:r w:rsidRPr="000509AA">
        <w:rPr>
          <w:rtl/>
        </w:rPr>
        <w:t>بعد إلى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الشام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وعاد منها إلى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مصر فتوف</w:t>
      </w:r>
      <w:r w:rsidR="001852B7">
        <w:rPr>
          <w:rtl/>
        </w:rPr>
        <w:t>ّ</w:t>
      </w:r>
      <w:r w:rsidRPr="000509AA">
        <w:rPr>
          <w:rtl/>
        </w:rPr>
        <w:t>ي فيها عن نحو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الثمانين عاما</w:t>
      </w:r>
      <w:r w:rsidR="001852B7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وصل</w:t>
      </w:r>
      <w:r w:rsidR="001852B7">
        <w:rPr>
          <w:rtl/>
        </w:rPr>
        <w:t>ّ</w:t>
      </w:r>
      <w:r w:rsidRPr="000509AA">
        <w:rPr>
          <w:rtl/>
        </w:rPr>
        <w:t>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عليه المستنصر</w:t>
      </w:r>
      <w:r w:rsidR="00F26704">
        <w:rPr>
          <w:rtl/>
        </w:rPr>
        <w:t xml:space="preserve"> .</w:t>
      </w:r>
    </w:p>
    <w:p w:rsidR="000509AA" w:rsidRPr="000509AA" w:rsidRDefault="000509AA" w:rsidP="001852B7">
      <w:pPr>
        <w:rPr>
          <w:rtl/>
        </w:rPr>
      </w:pPr>
      <w:r w:rsidRPr="000509AA">
        <w:rPr>
          <w:rtl/>
        </w:rPr>
        <w:t>وهو مؤر</w:t>
      </w:r>
      <w:r w:rsidR="001852B7">
        <w:rPr>
          <w:rtl/>
        </w:rPr>
        <w:t>ّ</w:t>
      </w:r>
      <w:r w:rsidRPr="000509AA">
        <w:rPr>
          <w:rtl/>
        </w:rPr>
        <w:t>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أديب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وشاعر </w:t>
      </w:r>
      <w:r w:rsidR="001852B7">
        <w:rPr>
          <w:rtl/>
        </w:rPr>
        <w:t>؛</w:t>
      </w:r>
      <w:r w:rsidRPr="000509AA">
        <w:rPr>
          <w:rtl/>
        </w:rPr>
        <w:t xml:space="preserve"> له </w:t>
      </w:r>
      <w:r w:rsidRPr="00A53464">
        <w:rPr>
          <w:rStyle w:val="rfdBold2"/>
          <w:rtl/>
        </w:rPr>
        <w:t>ديوان المؤي</w:t>
      </w:r>
      <w:r w:rsidR="001852B7">
        <w:rPr>
          <w:rStyle w:val="rfdBold2"/>
          <w:rtl/>
        </w:rPr>
        <w:t>ّ</w:t>
      </w:r>
      <w:r w:rsidRPr="00A53464">
        <w:rPr>
          <w:rStyle w:val="rfdBold2"/>
          <w:rtl/>
        </w:rPr>
        <w:t>دية</w:t>
      </w:r>
      <w:r w:rsidRPr="000509AA">
        <w:rPr>
          <w:rtl/>
        </w:rPr>
        <w:t xml:space="preserve"> المطبوع بمصر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A53464">
        <w:rPr>
          <w:rStyle w:val="rfdBold2"/>
          <w:rtl/>
        </w:rPr>
        <w:t>والمجالس المستنصرية</w:t>
      </w:r>
      <w:r w:rsidRPr="000509AA">
        <w:rPr>
          <w:rtl/>
        </w:rPr>
        <w:t xml:space="preserve"> المطبوع بمصر أيضا</w:t>
      </w:r>
      <w:r w:rsidR="001852B7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E35289" w:rsidRDefault="000509AA" w:rsidP="00E35289">
      <w:pPr>
        <w:rPr>
          <w:rStyle w:val="rfdBold2"/>
          <w:rtl/>
        </w:rPr>
      </w:pPr>
      <w:r w:rsidRPr="00E35289">
        <w:rPr>
          <w:rStyle w:val="rfdBold2"/>
          <w:rtl/>
        </w:rPr>
        <w:t>له في التاريخ :</w:t>
      </w:r>
    </w:p>
    <w:p w:rsidR="000509AA" w:rsidRPr="000509AA" w:rsidRDefault="000509AA" w:rsidP="00695573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السيرة المؤي</w:t>
      </w:r>
      <w:r w:rsidR="001852B7">
        <w:rPr>
          <w:rtl/>
        </w:rPr>
        <w:t>ّ</w:t>
      </w:r>
      <w:r w:rsidRPr="000509AA">
        <w:rPr>
          <w:rtl/>
        </w:rPr>
        <w:t xml:space="preserve">دية </w:t>
      </w:r>
      <w:r w:rsidR="00695573">
        <w:rPr>
          <w:rtl/>
        </w:rPr>
        <w:t>؛</w:t>
      </w:r>
      <w:r w:rsidRPr="000509AA">
        <w:rPr>
          <w:rtl/>
        </w:rPr>
        <w:t xml:space="preserve"> في جزءين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215 </w:t>
      </w:r>
      <w:r w:rsidR="00294847">
        <w:rPr>
          <w:rtl/>
        </w:rPr>
        <w:t>ـ</w:t>
      </w:r>
      <w:r w:rsidRPr="000509AA">
        <w:rPr>
          <w:rtl/>
        </w:rPr>
        <w:t xml:space="preserve"> هشام بن الحكم الشيباني </w:t>
      </w:r>
      <w:r w:rsidR="008100A7">
        <w:rPr>
          <w:rtl/>
        </w:rPr>
        <w:t>(</w:t>
      </w:r>
      <w:r w:rsidR="00E35289">
        <w:rPr>
          <w:rtl/>
        </w:rPr>
        <w:t xml:space="preserve"> </w:t>
      </w:r>
      <w:r w:rsidRPr="000509AA">
        <w:rPr>
          <w:rtl/>
        </w:rPr>
        <w:t>ت 199 ه</w:t>
      </w:r>
      <w:r w:rsidR="001852B7">
        <w:rPr>
          <w:rtl/>
        </w:rPr>
        <w:t>ـ</w:t>
      </w:r>
      <w:r w:rsidR="00E35289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محم</w:t>
      </w:r>
      <w:r w:rsidR="001852B7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مولى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كندة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كوفي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انتقل إلى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بغداد وأقام بها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المتكل</w:t>
      </w:r>
      <w:r w:rsidR="001852B7">
        <w:rPr>
          <w:rtl/>
        </w:rPr>
        <w:t>ّ</w:t>
      </w:r>
      <w:r w:rsidRPr="000509AA">
        <w:rPr>
          <w:rtl/>
        </w:rPr>
        <w:t>م البارع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فتق الكلام منذ صباه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 أو</w:t>
      </w:r>
      <w:r w:rsidR="001852B7">
        <w:rPr>
          <w:rtl/>
        </w:rPr>
        <w:t>ّ</w:t>
      </w:r>
      <w:r w:rsidRPr="000509AA">
        <w:rPr>
          <w:rtl/>
        </w:rPr>
        <w:t>لا</w:t>
      </w:r>
      <w:r w:rsidR="001852B7">
        <w:rPr>
          <w:rtl/>
        </w:rPr>
        <w:t>ً</w:t>
      </w:r>
      <w:r w:rsidRPr="000509AA">
        <w:rPr>
          <w:rtl/>
        </w:rPr>
        <w:t xml:space="preserve"> من أصحاب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الجهم بن صفوان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</w:t>
      </w:r>
      <w:r w:rsidR="001852B7">
        <w:rPr>
          <w:rtl/>
        </w:rPr>
        <w:t>ُ</w:t>
      </w:r>
      <w:r w:rsidRPr="000509AA">
        <w:rPr>
          <w:rtl/>
        </w:rPr>
        <w:t>سبت إليه أقوال في التشبيه 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1852B7">
        <w:rPr>
          <w:rtl/>
        </w:rPr>
        <w:t>ّ</w:t>
      </w:r>
      <w:r w:rsidRPr="000509AA">
        <w:rPr>
          <w:rtl/>
        </w:rPr>
        <w:t xml:space="preserve"> انتقل إلى</w:t>
      </w:r>
      <w:r w:rsidR="001852B7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مذهب أهل البيت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فكان مقر</w:t>
      </w:r>
      <w:r w:rsidR="001852B7">
        <w:rPr>
          <w:rtl/>
        </w:rPr>
        <w:t>ّ</w:t>
      </w:r>
      <w:r w:rsidRPr="000509AA">
        <w:rPr>
          <w:rtl/>
        </w:rPr>
        <w:t>با</w:t>
      </w:r>
      <w:r w:rsidR="001852B7">
        <w:rPr>
          <w:rtl/>
        </w:rPr>
        <w:t>ً</w:t>
      </w:r>
      <w:r w:rsidRPr="000509AA">
        <w:rPr>
          <w:rtl/>
        </w:rPr>
        <w:t xml:space="preserve"> من الإمام جعفر الصادق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ومن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خواص</w:t>
      </w:r>
      <w:r w:rsidR="001852B7">
        <w:rPr>
          <w:rtl/>
        </w:rPr>
        <w:t>ّ</w:t>
      </w:r>
      <w:r w:rsidRPr="000509AA">
        <w:rPr>
          <w:rtl/>
        </w:rPr>
        <w:t xml:space="preserve"> أصحابه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قال فيه : </w:t>
      </w:r>
      <w:r w:rsidR="008767F4" w:rsidRPr="000509AA">
        <w:rPr>
          <w:rtl/>
        </w:rPr>
        <w:t>«</w:t>
      </w:r>
      <w:r w:rsidR="00E35289">
        <w:rPr>
          <w:rtl/>
        </w:rPr>
        <w:t xml:space="preserve"> </w:t>
      </w:r>
      <w:r w:rsidRPr="000509AA">
        <w:rPr>
          <w:rtl/>
        </w:rPr>
        <w:t xml:space="preserve">أقول لك ما قال رسول الله </w:t>
      </w:r>
      <w:r w:rsidRPr="000509AA">
        <w:rPr>
          <w:rStyle w:val="rfdAlaem"/>
          <w:rtl/>
        </w:rPr>
        <w:t>صلى‌الله‌عليه‌وآله‌وسلم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لحس</w:t>
      </w:r>
      <w:r w:rsidR="001852B7">
        <w:rPr>
          <w:rtl/>
        </w:rPr>
        <w:t>ّ</w:t>
      </w:r>
      <w:r w:rsidRPr="000509AA">
        <w:rPr>
          <w:rtl/>
        </w:rPr>
        <w:t>ان : لا تزال مؤي</w:t>
      </w:r>
      <w:r w:rsidR="001852B7">
        <w:rPr>
          <w:rtl/>
        </w:rPr>
        <w:t>ّ</w:t>
      </w:r>
      <w:r w:rsidRPr="000509AA">
        <w:rPr>
          <w:rtl/>
        </w:rPr>
        <w:t>دا</w:t>
      </w:r>
      <w:r w:rsidR="001852B7">
        <w:rPr>
          <w:rtl/>
        </w:rPr>
        <w:t>ً</w:t>
      </w:r>
      <w:r w:rsidRPr="000509AA">
        <w:rPr>
          <w:rtl/>
        </w:rPr>
        <w:t xml:space="preserve"> بروح القدس ما نصرتنا بلسانك</w:t>
      </w:r>
      <w:r w:rsidR="00E35289">
        <w:rPr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1852B7">
        <w:rPr>
          <w:rtl/>
        </w:rPr>
        <w:t>ّ</w:t>
      </w:r>
      <w:r w:rsidRPr="000509AA">
        <w:rPr>
          <w:rtl/>
        </w:rPr>
        <w:t xml:space="preserve"> كان بعده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خواص</w:t>
      </w:r>
      <w:r w:rsidR="001852B7">
        <w:rPr>
          <w:rtl/>
        </w:rPr>
        <w:t>ّ</w:t>
      </w:r>
      <w:r w:rsidRPr="000509AA">
        <w:rPr>
          <w:rtl/>
        </w:rPr>
        <w:t xml:space="preserve"> الإمام موسى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الكاظم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الفهرست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للنديم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223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224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الفهرست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للطوسي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174 رقم 761</w:t>
      </w:r>
      <w:r w:rsidR="00C51724" w:rsidRPr="00C431B0">
        <w:rPr>
          <w:rtl/>
        </w:rPr>
        <w:t xml:space="preserve"> ،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رجال النجاشي : 433 رقم 1164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معالم العلماء : 128 رقم 862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سير أعلام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النبلاء</w:t>
      </w:r>
      <w:r w:rsidR="00AB6AB8" w:rsidRPr="00C431B0">
        <w:rPr>
          <w:rtl/>
        </w:rPr>
        <w:t xml:space="preserve"> </w:t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543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1852B7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148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أعيان الشيعة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264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 8</w:t>
      </w:r>
      <w:r w:rsidR="007A060E" w:rsidRPr="00C431B0">
        <w:rPr>
          <w:rtl/>
        </w:rPr>
        <w:t xml:space="preserve"> / </w:t>
      </w:r>
      <w:r w:rsidR="00444449" w:rsidRPr="00C431B0">
        <w:rPr>
          <w:rtl/>
        </w:rPr>
        <w:br/>
      </w:r>
      <w:r w:rsidRPr="00C431B0">
        <w:rPr>
          <w:rtl/>
        </w:rPr>
        <w:t>85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271 رقم 13329</w:t>
      </w:r>
      <w:r w:rsidR="00F26704" w:rsidRPr="00C431B0">
        <w:rPr>
          <w:rtl/>
        </w:rPr>
        <w:t xml:space="preserve"> .</w:t>
      </w:r>
    </w:p>
    <w:p w:rsidR="000509AA" w:rsidRPr="00B9439A" w:rsidRDefault="000509AA" w:rsidP="00B9439A">
      <w:pPr>
        <w:rPr>
          <w:rtl/>
        </w:rPr>
      </w:pPr>
      <w:r>
        <w:rPr>
          <w:rtl/>
        </w:rPr>
        <w:br w:type="page"/>
      </w:r>
      <w:r w:rsidRPr="00B9439A">
        <w:rPr>
          <w:rtl/>
        </w:rPr>
        <w:lastRenderedPageBreak/>
        <w:t>كان حاد</w:t>
      </w:r>
      <w:r w:rsidR="001852B7" w:rsidRPr="00B9439A">
        <w:rPr>
          <w:rtl/>
        </w:rPr>
        <w:t>ّ</w:t>
      </w:r>
      <w:r w:rsidRPr="00B9439A">
        <w:rPr>
          <w:rtl/>
        </w:rPr>
        <w:t xml:space="preserve"> الذكاء حاضر الجواب</w:t>
      </w:r>
      <w:r w:rsidR="00C51724" w:rsidRPr="00B9439A">
        <w:rPr>
          <w:rtl/>
        </w:rPr>
        <w:t xml:space="preserve"> ،</w:t>
      </w:r>
      <w:r w:rsidRPr="00B9439A">
        <w:rPr>
          <w:rtl/>
        </w:rPr>
        <w:t xml:space="preserve"> أصبح هو القي</w:t>
      </w:r>
      <w:r w:rsidR="001852B7" w:rsidRPr="00B9439A">
        <w:rPr>
          <w:rtl/>
        </w:rPr>
        <w:t>ّ</w:t>
      </w:r>
      <w:r w:rsidRPr="00B9439A">
        <w:rPr>
          <w:rtl/>
        </w:rPr>
        <w:t>م في مجالس الكلام</w:t>
      </w:r>
      <w:r w:rsidR="00444449" w:rsidRPr="00B9439A">
        <w:rPr>
          <w:rtl/>
        </w:rPr>
        <w:t xml:space="preserve"> </w:t>
      </w:r>
      <w:r w:rsidR="00444449" w:rsidRPr="00B9439A">
        <w:rPr>
          <w:rtl/>
        </w:rPr>
        <w:br/>
      </w:r>
      <w:r w:rsidRPr="00B9439A">
        <w:rPr>
          <w:rtl/>
        </w:rPr>
        <w:t>عند يحيى</w:t>
      </w:r>
      <w:r w:rsidR="001852B7" w:rsidRPr="00B9439A">
        <w:rPr>
          <w:rtl/>
        </w:rPr>
        <w:t>ٰ</w:t>
      </w:r>
      <w:r w:rsidRPr="00B9439A">
        <w:rPr>
          <w:rtl/>
        </w:rPr>
        <w:t xml:space="preserve"> بن خالد البرمكي</w:t>
      </w:r>
      <w:r w:rsidR="00F26704" w:rsidRPr="00B9439A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توف</w:t>
      </w:r>
      <w:r w:rsidR="001852B7">
        <w:rPr>
          <w:rtl/>
        </w:rPr>
        <w:t>ّ</w:t>
      </w:r>
      <w:r w:rsidRPr="000509AA">
        <w:rPr>
          <w:rtl/>
        </w:rPr>
        <w:t>ي بعد نكبة البرامكة بزمن قليل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وقيل بل في أي</w:t>
      </w:r>
      <w:r w:rsidR="001852B7">
        <w:rPr>
          <w:rtl/>
        </w:rPr>
        <w:t>ّ</w:t>
      </w:r>
      <w:r w:rsidRPr="000509AA">
        <w:rPr>
          <w:rtl/>
        </w:rPr>
        <w:t>ام المأمون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له مصن</w:t>
      </w:r>
      <w:r w:rsidR="001852B7">
        <w:rPr>
          <w:rtl/>
        </w:rPr>
        <w:t>ّ</w:t>
      </w:r>
      <w:r w:rsidRPr="000509AA">
        <w:rPr>
          <w:rtl/>
        </w:rPr>
        <w:t>فات كلامي</w:t>
      </w:r>
      <w:r w:rsidR="001852B7">
        <w:rPr>
          <w:rtl/>
        </w:rPr>
        <w:t>ّ</w:t>
      </w:r>
      <w:r w:rsidRPr="000509AA">
        <w:rPr>
          <w:rtl/>
        </w:rPr>
        <w:t>ة عديدة</w:t>
      </w:r>
      <w:r w:rsidR="00F26704">
        <w:rPr>
          <w:rtl/>
        </w:rPr>
        <w:t xml:space="preserve"> .</w:t>
      </w:r>
    </w:p>
    <w:p w:rsidR="000509AA" w:rsidRPr="00E35289" w:rsidRDefault="000509AA" w:rsidP="00E35289">
      <w:pPr>
        <w:rPr>
          <w:rStyle w:val="rfdBold2"/>
          <w:rtl/>
        </w:rPr>
      </w:pPr>
      <w:r w:rsidRPr="00E35289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كتاب الح</w:t>
      </w:r>
      <w:r w:rsidR="001852B7">
        <w:rPr>
          <w:rtl/>
        </w:rPr>
        <w:t>َ</w:t>
      </w:r>
      <w:r w:rsidRPr="000509AA">
        <w:rPr>
          <w:rtl/>
        </w:rPr>
        <w:t>ك</w:t>
      </w:r>
      <w:r w:rsidR="001852B7">
        <w:rPr>
          <w:rtl/>
        </w:rPr>
        <w:t>َ</w:t>
      </w:r>
      <w:r w:rsidRPr="000509AA">
        <w:rPr>
          <w:rtl/>
        </w:rPr>
        <w:t>مين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الرد</w:t>
      </w:r>
      <w:r w:rsidR="001852B7">
        <w:rPr>
          <w:rtl/>
        </w:rPr>
        <w:t>ّ</w:t>
      </w:r>
      <w:r w:rsidRPr="000509AA">
        <w:rPr>
          <w:rtl/>
        </w:rPr>
        <w:t xml:space="preserve"> على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المعتزلة في أمر طلحة والزبير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216 </w:t>
      </w:r>
      <w:r w:rsidR="00294847">
        <w:rPr>
          <w:rtl/>
        </w:rPr>
        <w:t>ـ</w:t>
      </w:r>
      <w:r w:rsidRPr="000509AA">
        <w:rPr>
          <w:rtl/>
        </w:rPr>
        <w:t xml:space="preserve"> هشام بن محم</w:t>
      </w:r>
      <w:r w:rsidR="001852B7">
        <w:rPr>
          <w:rtl/>
        </w:rPr>
        <w:t>ّ</w:t>
      </w:r>
      <w:r w:rsidRPr="000509AA">
        <w:rPr>
          <w:rtl/>
        </w:rPr>
        <w:t xml:space="preserve">د بن السائب الكلبي </w:t>
      </w:r>
      <w:r w:rsidR="008100A7">
        <w:rPr>
          <w:rtl/>
        </w:rPr>
        <w:t>(</w:t>
      </w:r>
      <w:r w:rsidR="00E35289">
        <w:rPr>
          <w:rtl/>
        </w:rPr>
        <w:t xml:space="preserve"> </w:t>
      </w:r>
      <w:r w:rsidRPr="000509AA">
        <w:rPr>
          <w:rtl/>
        </w:rPr>
        <w:t>ت 204 ه</w:t>
      </w:r>
      <w:r w:rsidR="001852B7">
        <w:rPr>
          <w:rtl/>
        </w:rPr>
        <w:t>ـ</w:t>
      </w:r>
      <w:r w:rsidR="00E35289">
        <w:rPr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المنذر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هشام بن محم</w:t>
      </w:r>
      <w:r w:rsidR="001852B7">
        <w:rPr>
          <w:rtl/>
        </w:rPr>
        <w:t>ّ</w:t>
      </w:r>
      <w:r w:rsidRPr="000509AA">
        <w:rPr>
          <w:rtl/>
        </w:rPr>
        <w:t>د بن السائب بن بشر بن عمرو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الحارث بن عبد الحارث بن عبد العز</w:t>
      </w:r>
      <w:r w:rsidR="001852B7">
        <w:rPr>
          <w:rtl/>
        </w:rPr>
        <w:t>ّ</w:t>
      </w:r>
      <w:r w:rsidRPr="000509AA">
        <w:rPr>
          <w:rtl/>
        </w:rPr>
        <w:t>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بن امرئ القيس بن عامر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النس</w:t>
      </w:r>
      <w:r w:rsidR="001852B7">
        <w:rPr>
          <w:rtl/>
        </w:rPr>
        <w:t>ّ</w:t>
      </w:r>
      <w:r w:rsidRPr="000509AA">
        <w:rPr>
          <w:rtl/>
        </w:rPr>
        <w:t>ابة الأخباري الشهير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أوسع الناس علما</w:t>
      </w:r>
      <w:r w:rsidR="001852B7">
        <w:rPr>
          <w:rtl/>
        </w:rPr>
        <w:t>ً</w:t>
      </w:r>
      <w:r w:rsidRPr="000509AA">
        <w:rPr>
          <w:rtl/>
        </w:rPr>
        <w:t xml:space="preserve"> بأي</w:t>
      </w:r>
      <w:r w:rsidR="001852B7">
        <w:rPr>
          <w:rtl/>
        </w:rPr>
        <w:t>ّ</w:t>
      </w:r>
      <w:r w:rsidRPr="000509AA">
        <w:rPr>
          <w:rtl/>
        </w:rPr>
        <w:t>ام العرب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وأخبارهم</w:t>
      </w:r>
      <w:r w:rsidR="00F26704">
        <w:rPr>
          <w:rtl/>
        </w:rPr>
        <w:t xml:space="preserve"> .</w:t>
      </w:r>
    </w:p>
    <w:p w:rsidR="000509AA" w:rsidRPr="000509AA" w:rsidRDefault="000509AA" w:rsidP="001852B7">
      <w:pPr>
        <w:rPr>
          <w:rtl/>
        </w:rPr>
      </w:pPr>
      <w:r w:rsidRPr="000509AA">
        <w:rPr>
          <w:rtl/>
        </w:rPr>
        <w:t>حد</w:t>
      </w:r>
      <w:r w:rsidR="001852B7">
        <w:rPr>
          <w:rtl/>
        </w:rPr>
        <w:t>ّ</w:t>
      </w:r>
      <w:r w:rsidRPr="000509AA">
        <w:rPr>
          <w:rtl/>
        </w:rPr>
        <w:t>ث عن أبيه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وروى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كتب أبي مخنف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وروى</w:t>
      </w:r>
      <w:r w:rsidR="001852B7" w:rsidRPr="00AF3B23">
        <w:rPr>
          <w:rtl/>
        </w:rPr>
        <w:t>ٰ</w:t>
      </w:r>
      <w:r w:rsidRPr="000509AA">
        <w:rPr>
          <w:rtl/>
        </w:rPr>
        <w:t xml:space="preserve"> عنه : خليفة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خياط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1852B7" w:rsidRPr="00AF3B23">
        <w:rPr>
          <w:rtl/>
        </w:rPr>
        <w:t>ٱ</w:t>
      </w:r>
      <w:r w:rsidRPr="000509AA">
        <w:rPr>
          <w:rtl/>
        </w:rPr>
        <w:t xml:space="preserve">بن سعد صاحب </w:t>
      </w:r>
      <w:r w:rsidRPr="00A53464">
        <w:rPr>
          <w:rStyle w:val="rfdBold2"/>
          <w:rtl/>
        </w:rPr>
        <w:t>الطبقات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ومحم</w:t>
      </w:r>
      <w:r w:rsidR="001852B7">
        <w:rPr>
          <w:rtl/>
        </w:rPr>
        <w:t>ّ</w:t>
      </w:r>
      <w:r w:rsidRPr="000509AA">
        <w:rPr>
          <w:rtl/>
        </w:rPr>
        <w:t>د بن أبي السري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وآخرون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وأخباره في </w:t>
      </w:r>
      <w:r w:rsidRPr="00A53464">
        <w:rPr>
          <w:rStyle w:val="rfdBold2"/>
          <w:rtl/>
        </w:rPr>
        <w:t>تاريخ الطبري</w:t>
      </w:r>
      <w:r w:rsidRPr="000509AA">
        <w:rPr>
          <w:rtl/>
        </w:rPr>
        <w:t xml:space="preserve"> كثيرة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وكذا في </w:t>
      </w:r>
      <w:r w:rsidRPr="00A53464">
        <w:rPr>
          <w:rStyle w:val="rfdBold2"/>
          <w:rtl/>
        </w:rPr>
        <w:t>أنساب الأشراف</w:t>
      </w:r>
      <w:r w:rsidRPr="000509AA">
        <w:rPr>
          <w:rtl/>
        </w:rPr>
        <w:t xml:space="preserve"> للبلاذري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وغير هذا من كتب هذه الطبقة</w:t>
      </w:r>
      <w:r w:rsidR="00F26704">
        <w:rPr>
          <w:rtl/>
        </w:rPr>
        <w:t xml:space="preserve"> .</w:t>
      </w:r>
    </w:p>
    <w:p w:rsidR="000509AA" w:rsidRPr="000509AA" w:rsidRDefault="00E35289" w:rsidP="000509AA">
      <w:pPr>
        <w:pStyle w:val="rfdLine"/>
        <w:rPr>
          <w:rtl/>
        </w:rPr>
      </w:pPr>
      <w:r w:rsidRPr="00E35289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الفهرست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للنديم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108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تاريخ بغداد</w:t>
      </w:r>
      <w:r w:rsidR="00AB6AB8" w:rsidRPr="00C431B0">
        <w:rPr>
          <w:rtl/>
        </w:rPr>
        <w:t xml:space="preserve"> </w:t>
      </w:r>
      <w:r w:rsidRPr="00C431B0">
        <w:rPr>
          <w:rtl/>
        </w:rPr>
        <w:t>14</w:t>
      </w:r>
      <w:r w:rsidR="007A060E" w:rsidRPr="00C431B0">
        <w:rPr>
          <w:rtl/>
        </w:rPr>
        <w:t xml:space="preserve"> / </w:t>
      </w:r>
      <w:r w:rsidRPr="00C431B0">
        <w:rPr>
          <w:rtl/>
        </w:rPr>
        <w:t>45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رجال النجاشي : 434 رقم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1166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وفيات الأعيان</w:t>
      </w:r>
      <w:r w:rsidR="00AB6AB8" w:rsidRPr="00C431B0">
        <w:rPr>
          <w:rtl/>
        </w:rPr>
        <w:t xml:space="preserve"> </w:t>
      </w:r>
      <w:r w:rsidRPr="00C431B0">
        <w:rPr>
          <w:rtl/>
        </w:rPr>
        <w:t>6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82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84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الأ</w:t>
      </w:r>
      <w:r w:rsidR="001852B7" w:rsidRPr="00C431B0">
        <w:rPr>
          <w:rtl/>
        </w:rPr>
        <w:t>ُ</w:t>
      </w:r>
      <w:r w:rsidRPr="00C431B0">
        <w:rPr>
          <w:rtl/>
        </w:rPr>
        <w:t>دباء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287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292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 8</w:t>
      </w:r>
      <w:r w:rsidR="007A060E" w:rsidRPr="00C431B0">
        <w:rPr>
          <w:rtl/>
        </w:rPr>
        <w:t xml:space="preserve"> / </w:t>
      </w:r>
      <w:r w:rsidR="00444449" w:rsidRPr="00C431B0">
        <w:rPr>
          <w:rtl/>
        </w:rPr>
        <w:br/>
      </w:r>
      <w:r w:rsidRPr="00C431B0">
        <w:rPr>
          <w:rtl/>
        </w:rPr>
        <w:t xml:space="preserve">87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88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أعيان الشيعة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265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1852B7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149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150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308 رقم 13346</w:t>
      </w:r>
      <w:r w:rsidR="00F26704" w:rsidRPr="00C431B0">
        <w:rPr>
          <w:rtl/>
        </w:rPr>
        <w:t xml:space="preserve"> .</w:t>
      </w:r>
    </w:p>
    <w:p w:rsidR="00D72DDC" w:rsidRDefault="00D72DDC" w:rsidP="000509AA">
      <w:pPr>
        <w:rPr>
          <w:rtl/>
        </w:rPr>
        <w:sectPr w:rsidR="00D72DDC" w:rsidSect="00600DF3">
          <w:headerReference w:type="even" r:id="rId183"/>
          <w:headerReference w:type="default" r:id="rId184"/>
          <w:headerReference w:type="first" r:id="rId18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أدرك في شبابه الإمام الصادق </w:t>
      </w:r>
      <w:r w:rsidRPr="000509AA">
        <w:rPr>
          <w:rStyle w:val="rfdAlaem"/>
          <w:rtl/>
        </w:rPr>
        <w:t>عليه‌السلام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وراجعه وروى</w:t>
      </w:r>
      <w:r w:rsidR="00221A26" w:rsidRPr="00AF3B23">
        <w:rPr>
          <w:rtl/>
        </w:rPr>
        <w:t>ٰ</w:t>
      </w:r>
      <w:r w:rsidRPr="000509AA">
        <w:rPr>
          <w:rtl/>
        </w:rPr>
        <w:t xml:space="preserve">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الصادق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ي</w:t>
      </w:r>
      <w:r w:rsidR="00221A26">
        <w:rPr>
          <w:rtl/>
        </w:rPr>
        <w:t>ُ</w:t>
      </w:r>
      <w:r w:rsidRPr="000509AA">
        <w:rPr>
          <w:rtl/>
        </w:rPr>
        <w:t>قر</w:t>
      </w:r>
      <w:r w:rsidR="00221A26">
        <w:rPr>
          <w:rtl/>
        </w:rPr>
        <w:t>ّ</w:t>
      </w:r>
      <w:r w:rsidRPr="000509AA">
        <w:rPr>
          <w:rtl/>
        </w:rPr>
        <w:t>به ويدنيه</w:t>
      </w:r>
      <w:r w:rsidR="00F26704">
        <w:rPr>
          <w:rtl/>
        </w:rPr>
        <w:t xml:space="preserve"> .</w:t>
      </w:r>
    </w:p>
    <w:p w:rsidR="000509AA" w:rsidRPr="000509AA" w:rsidRDefault="000509AA" w:rsidP="00A53464">
      <w:pPr>
        <w:rPr>
          <w:rtl/>
        </w:rPr>
      </w:pPr>
      <w:r w:rsidRPr="000509AA">
        <w:rPr>
          <w:rtl/>
        </w:rPr>
        <w:t>قال إسحاق بن إبراهيم الموصلي : رأيت ثلاثة كانوا إذا رأوا ثلاثة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يذوبون : ع</w:t>
      </w:r>
      <w:r w:rsidR="00221A26">
        <w:rPr>
          <w:rtl/>
        </w:rPr>
        <w:t>َ</w:t>
      </w:r>
      <w:r w:rsidRPr="000509AA">
        <w:rPr>
          <w:rtl/>
        </w:rPr>
        <w:t>ل</w:t>
      </w:r>
      <w:r w:rsidR="00221A26">
        <w:rPr>
          <w:rtl/>
        </w:rPr>
        <w:t>َ</w:t>
      </w:r>
      <w:r w:rsidRPr="000509AA">
        <w:rPr>
          <w:rtl/>
        </w:rPr>
        <w:t>وي</w:t>
      </w:r>
      <w:r w:rsidR="00221A26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إذا رأى</w:t>
      </w:r>
      <w:r w:rsidR="00221A26" w:rsidRPr="00AF3B23">
        <w:rPr>
          <w:rtl/>
        </w:rPr>
        <w:t>ٰ</w:t>
      </w:r>
      <w:r w:rsidRPr="000509AA">
        <w:rPr>
          <w:rtl/>
        </w:rPr>
        <w:t xml:space="preserve"> مخارقا</w:t>
      </w:r>
      <w:r w:rsidR="00221A26">
        <w:rPr>
          <w:rtl/>
        </w:rPr>
        <w:t>ً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وأبا نؤاس إذا رأى</w:t>
      </w:r>
      <w:r w:rsidR="00221A26" w:rsidRPr="00AF3B23">
        <w:rPr>
          <w:rtl/>
        </w:rPr>
        <w:t>ٰ</w:t>
      </w:r>
      <w:r w:rsidRPr="000509AA">
        <w:rPr>
          <w:rtl/>
        </w:rPr>
        <w:t xml:space="preserve"> أبا العتاهية</w:t>
      </w:r>
      <w:r w:rsidR="00F26704">
        <w:rPr>
          <w:rtl/>
        </w:rPr>
        <w:t xml:space="preserve"> . . .</w:t>
      </w:r>
      <w:r w:rsidR="00A53464">
        <w:rPr>
          <w:rtl/>
        </w:rPr>
        <w:t xml:space="preserve"> </w:t>
      </w:r>
      <w:r w:rsidR="00221A26">
        <w:rPr>
          <w:rtl/>
        </w:rPr>
        <w:br/>
      </w:r>
      <w:r w:rsidRPr="000509AA">
        <w:rPr>
          <w:rtl/>
        </w:rPr>
        <w:t>والزهري إذا رأى</w:t>
      </w:r>
      <w:r w:rsidR="00221A26" w:rsidRPr="00AF3B23">
        <w:rPr>
          <w:rtl/>
        </w:rPr>
        <w:t>ٰ</w:t>
      </w:r>
      <w:r w:rsidRPr="000509AA">
        <w:rPr>
          <w:rtl/>
        </w:rPr>
        <w:t xml:space="preserve"> هشاما</w:t>
      </w:r>
      <w:r w:rsidR="00221A26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لكن</w:t>
      </w:r>
      <w:r w:rsidR="00221A26">
        <w:rPr>
          <w:rtl/>
        </w:rPr>
        <w:t>ّ</w:t>
      </w:r>
      <w:r w:rsidRPr="000509AA">
        <w:rPr>
          <w:rtl/>
        </w:rPr>
        <w:t xml:space="preserve"> الزهري توف</w:t>
      </w:r>
      <w:r w:rsidR="00221A26">
        <w:rPr>
          <w:rtl/>
        </w:rPr>
        <w:t>ّ</w:t>
      </w:r>
      <w:r w:rsidRPr="000509AA">
        <w:rPr>
          <w:rtl/>
        </w:rPr>
        <w:t>ي سنة 124 ه</w:t>
      </w:r>
      <w:r w:rsidR="00221A26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كتبه في الأنساب والأخبار والتواريخ بالغة في الكثرة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ولعل</w:t>
      </w:r>
      <w:r w:rsidR="00221A26">
        <w:rPr>
          <w:rtl/>
        </w:rPr>
        <w:t>ّ</w:t>
      </w:r>
      <w:r w:rsidRPr="000509AA">
        <w:rPr>
          <w:rtl/>
        </w:rPr>
        <w:t xml:space="preserve"> بعضها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كتب أبيه وكتب أبي مخنف رواها هو ونسخها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فهو طريق الطبري دائما</w:t>
      </w:r>
      <w:r w:rsidR="00221A26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إلى</w:t>
      </w:r>
      <w:r w:rsidR="00221A26" w:rsidRPr="00AF3B23">
        <w:rPr>
          <w:rtl/>
        </w:rPr>
        <w:t>ٰ</w:t>
      </w:r>
      <w:r w:rsidRPr="000509AA">
        <w:rPr>
          <w:rtl/>
        </w:rPr>
        <w:t xml:space="preserve"> كتب أبي مخنف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وكان جغرافي</w:t>
      </w:r>
      <w:r w:rsidR="00221A26">
        <w:rPr>
          <w:rtl/>
        </w:rPr>
        <w:t>ّ</w:t>
      </w:r>
      <w:r w:rsidRPr="000509AA">
        <w:rPr>
          <w:rtl/>
        </w:rPr>
        <w:t>ا</w:t>
      </w:r>
      <w:r w:rsidR="00221A26">
        <w:rPr>
          <w:rtl/>
        </w:rPr>
        <w:t>ً</w:t>
      </w:r>
      <w:r w:rsidRPr="000509AA">
        <w:rPr>
          <w:rtl/>
        </w:rPr>
        <w:t xml:space="preserve"> كبيرا</w:t>
      </w:r>
      <w:r w:rsidR="00221A2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له أقدم المصن</w:t>
      </w:r>
      <w:r w:rsidR="00221A26">
        <w:rPr>
          <w:rtl/>
        </w:rPr>
        <w:t>ّ</w:t>
      </w:r>
      <w:r w:rsidRPr="000509AA">
        <w:rPr>
          <w:rtl/>
        </w:rPr>
        <w:t>فات الواسعة في الجغرافية عند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العرب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كثيرة</w:t>
      </w:r>
      <w:r w:rsidR="00F26704">
        <w:rPr>
          <w:rtl/>
        </w:rPr>
        <w:t xml:space="preserve"> .</w:t>
      </w:r>
    </w:p>
    <w:p w:rsidR="000509AA" w:rsidRPr="00E35289" w:rsidRDefault="000509AA" w:rsidP="00E35289">
      <w:pPr>
        <w:rPr>
          <w:rStyle w:val="rfdBold2"/>
          <w:rtl/>
        </w:rPr>
      </w:pPr>
      <w:r w:rsidRPr="00E35289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الجمهرة في النسب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المقتضب في جمهرة النسب</w:t>
      </w:r>
      <w:r w:rsidR="00F26704">
        <w:rPr>
          <w:rtl/>
        </w:rPr>
        <w:t xml:space="preserve"> .</w:t>
      </w:r>
    </w:p>
    <w:p w:rsidR="000509AA" w:rsidRPr="000509AA" w:rsidRDefault="000509AA" w:rsidP="00221A26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المذي</w:t>
      </w:r>
      <w:r w:rsidR="00221A26">
        <w:rPr>
          <w:rtl/>
        </w:rPr>
        <w:t>َّ</w:t>
      </w:r>
      <w:r w:rsidRPr="000509AA">
        <w:rPr>
          <w:rtl/>
        </w:rPr>
        <w:t xml:space="preserve">ل الكبير </w:t>
      </w:r>
      <w:r w:rsidR="00221A26">
        <w:rPr>
          <w:rtl/>
        </w:rPr>
        <w:t>؛</w:t>
      </w:r>
      <w:r w:rsidRPr="000509AA">
        <w:rPr>
          <w:rtl/>
        </w:rPr>
        <w:t xml:space="preserve"> في النسب أيضا</w:t>
      </w:r>
      <w:r w:rsidR="00221A26">
        <w:rPr>
          <w:rtl/>
        </w:rPr>
        <w:t>ً</w:t>
      </w:r>
      <w:r w:rsidRPr="000509AA">
        <w:rPr>
          <w:rtl/>
        </w:rPr>
        <w:t xml:space="preserve"> وهو ضعف الجمهرة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أنساب الأ</w:t>
      </w:r>
      <w:r w:rsidR="00221A26">
        <w:rPr>
          <w:rtl/>
        </w:rPr>
        <w:t>ُ</w:t>
      </w:r>
      <w:r w:rsidRPr="000509AA">
        <w:rPr>
          <w:rtl/>
        </w:rPr>
        <w:t>مم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كتاب م</w:t>
      </w:r>
      <w:r w:rsidR="00221A26">
        <w:rPr>
          <w:rtl/>
        </w:rPr>
        <w:t>َ</w:t>
      </w:r>
      <w:r w:rsidRPr="000509AA">
        <w:rPr>
          <w:rtl/>
        </w:rPr>
        <w:t>ن ن</w:t>
      </w:r>
      <w:r w:rsidR="00221A26">
        <w:rPr>
          <w:rtl/>
        </w:rPr>
        <w:t>ُ</w:t>
      </w:r>
      <w:r w:rsidRPr="000509AA">
        <w:rPr>
          <w:rtl/>
        </w:rPr>
        <w:t>سب</w:t>
      </w:r>
      <w:r w:rsidR="00221A26">
        <w:rPr>
          <w:rtl/>
        </w:rPr>
        <w:t>َ</w:t>
      </w:r>
      <w:r w:rsidRPr="000509AA">
        <w:rPr>
          <w:rtl/>
        </w:rPr>
        <w:t xml:space="preserve"> إلى</w:t>
      </w:r>
      <w:r w:rsidR="00221A26" w:rsidRPr="00AF3B23">
        <w:rPr>
          <w:rtl/>
        </w:rPr>
        <w:t>ٰ</w:t>
      </w:r>
      <w:r w:rsidRPr="000509AA">
        <w:rPr>
          <w:rtl/>
        </w:rPr>
        <w:t xml:space="preserve"> أ</w:t>
      </w:r>
      <w:r w:rsidR="00221A26">
        <w:rPr>
          <w:rtl/>
        </w:rPr>
        <w:t>ُ</w:t>
      </w:r>
      <w:r w:rsidRPr="000509AA">
        <w:rPr>
          <w:rtl/>
        </w:rPr>
        <w:t>م</w:t>
      </w:r>
      <w:r w:rsidR="00221A26">
        <w:rPr>
          <w:rtl/>
        </w:rPr>
        <w:t>ّ</w:t>
      </w:r>
      <w:r w:rsidRPr="000509AA">
        <w:rPr>
          <w:rtl/>
        </w:rPr>
        <w:t>ه من قبائل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أخبار تغلب وأي</w:t>
      </w:r>
      <w:r w:rsidR="00221A26">
        <w:rPr>
          <w:rtl/>
        </w:rPr>
        <w:t>ّ</w:t>
      </w:r>
      <w:r w:rsidRPr="000509AA">
        <w:rPr>
          <w:rtl/>
        </w:rPr>
        <w:t>امهم وأنسابهم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أخبار بني عجل وأنسابهم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أخبار تنوخ وأنسابها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حديث آدم وولده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 </w:t>
      </w:r>
      <w:r w:rsidR="00294847">
        <w:rPr>
          <w:rtl/>
        </w:rPr>
        <w:t>ـ</w:t>
      </w:r>
      <w:r w:rsidRPr="000509AA">
        <w:rPr>
          <w:rtl/>
        </w:rPr>
        <w:t xml:space="preserve"> كتاب من فخر بأخواله من قريش</w:t>
      </w:r>
      <w:r w:rsidR="00F26704">
        <w:rPr>
          <w:rtl/>
        </w:rPr>
        <w:t xml:space="preserve"> .</w:t>
      </w:r>
    </w:p>
    <w:p w:rsidR="000509AA" w:rsidRPr="000509AA" w:rsidRDefault="000509AA" w:rsidP="00221A26">
      <w:pPr>
        <w:rPr>
          <w:rtl/>
        </w:rPr>
      </w:pPr>
      <w:r w:rsidRPr="000509AA">
        <w:rPr>
          <w:rtl/>
        </w:rPr>
        <w:t xml:space="preserve">10 </w:t>
      </w:r>
      <w:r w:rsidR="00294847">
        <w:rPr>
          <w:rtl/>
        </w:rPr>
        <w:t>ـ</w:t>
      </w:r>
      <w:r w:rsidRPr="000509AA">
        <w:rPr>
          <w:rtl/>
        </w:rPr>
        <w:t xml:space="preserve"> الملوكي في النسب </w:t>
      </w:r>
      <w:r w:rsidR="00221A26">
        <w:rPr>
          <w:rtl/>
        </w:rPr>
        <w:t>؛</w:t>
      </w:r>
      <w:r w:rsidRPr="000509AA">
        <w:rPr>
          <w:rtl/>
        </w:rPr>
        <w:t xml:space="preserve"> صن</w:t>
      </w:r>
      <w:r w:rsidR="00221A26">
        <w:rPr>
          <w:rtl/>
        </w:rPr>
        <w:t>ّ</w:t>
      </w:r>
      <w:r w:rsidRPr="000509AA">
        <w:rPr>
          <w:rtl/>
        </w:rPr>
        <w:t>فه لجعفر بن يحيى</w:t>
      </w:r>
      <w:r w:rsidR="00221A26" w:rsidRPr="00AF3B23">
        <w:rPr>
          <w:rtl/>
        </w:rPr>
        <w:t>ٰ</w:t>
      </w:r>
      <w:r w:rsidRPr="000509AA">
        <w:rPr>
          <w:rtl/>
        </w:rPr>
        <w:t xml:space="preserve"> البرمكي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11 </w:t>
      </w:r>
      <w:r w:rsidR="00294847">
        <w:rPr>
          <w:rtl/>
        </w:rPr>
        <w:t>ـ</w:t>
      </w:r>
      <w:r w:rsidRPr="000509AA">
        <w:rPr>
          <w:rtl/>
        </w:rPr>
        <w:t xml:space="preserve"> المعروفات من النساء في قريش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12 </w:t>
      </w:r>
      <w:r w:rsidR="00294847">
        <w:rPr>
          <w:rtl/>
        </w:rPr>
        <w:t>ـ</w:t>
      </w:r>
      <w:r w:rsidRPr="000509AA">
        <w:rPr>
          <w:rtl/>
        </w:rPr>
        <w:t xml:space="preserve"> كتاب المنافرات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13 </w:t>
      </w:r>
      <w:r w:rsidR="00294847">
        <w:rPr>
          <w:rtl/>
        </w:rPr>
        <w:t>ـ</w:t>
      </w:r>
      <w:r w:rsidRPr="000509AA">
        <w:rPr>
          <w:rtl/>
        </w:rPr>
        <w:t xml:space="preserve"> الم</w:t>
      </w:r>
      <w:r w:rsidR="00221A26">
        <w:rPr>
          <w:rtl/>
        </w:rPr>
        <w:t>ُ</w:t>
      </w:r>
      <w:r w:rsidRPr="000509AA">
        <w:rPr>
          <w:rtl/>
        </w:rPr>
        <w:t>سوخ في القرآن</w:t>
      </w:r>
      <w:r w:rsidR="00F26704">
        <w:rPr>
          <w:rtl/>
        </w:rPr>
        <w:t xml:space="preserve"> .</w:t>
      </w:r>
    </w:p>
    <w:p w:rsidR="000509AA" w:rsidRPr="000509AA" w:rsidRDefault="000509AA" w:rsidP="00221A26">
      <w:pPr>
        <w:rPr>
          <w:rtl/>
        </w:rPr>
      </w:pPr>
      <w:r w:rsidRPr="000509AA">
        <w:rPr>
          <w:rtl/>
        </w:rPr>
        <w:t xml:space="preserve">14 </w:t>
      </w:r>
      <w:r w:rsidR="00294847">
        <w:rPr>
          <w:rtl/>
        </w:rPr>
        <w:t>ـ</w:t>
      </w:r>
      <w:r w:rsidRPr="000509AA">
        <w:rPr>
          <w:rtl/>
        </w:rPr>
        <w:t xml:space="preserve"> كتاب السيوف </w:t>
      </w:r>
      <w:r w:rsidR="00221A26">
        <w:rPr>
          <w:rtl/>
        </w:rPr>
        <w:t>؛</w:t>
      </w:r>
      <w:r w:rsidRPr="000509AA">
        <w:rPr>
          <w:rtl/>
        </w:rPr>
        <w:t xml:space="preserve"> أو سيوف العرب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وجعلها النديم كتابين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15 </w:t>
      </w:r>
      <w:r w:rsidR="00294847">
        <w:rPr>
          <w:rtl/>
        </w:rPr>
        <w:t>ـ</w:t>
      </w:r>
      <w:r w:rsidRPr="000509AA">
        <w:rPr>
          <w:rtl/>
        </w:rPr>
        <w:t xml:space="preserve"> حلف أسلم في قريش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16 </w:t>
      </w:r>
      <w:r w:rsidR="00294847">
        <w:rPr>
          <w:rtl/>
        </w:rPr>
        <w:t>ـ</w:t>
      </w:r>
      <w:r w:rsidRPr="000509AA">
        <w:rPr>
          <w:rtl/>
        </w:rPr>
        <w:t xml:space="preserve"> حلف عبد المط</w:t>
      </w:r>
      <w:r w:rsidR="00221A26">
        <w:rPr>
          <w:rtl/>
        </w:rPr>
        <w:t>ّ</w:t>
      </w:r>
      <w:r w:rsidRPr="000509AA">
        <w:rPr>
          <w:rtl/>
        </w:rPr>
        <w:t>لب وخزاعة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17 </w:t>
      </w:r>
      <w:r w:rsidR="00294847">
        <w:rPr>
          <w:rtl/>
        </w:rPr>
        <w:t>ـ</w:t>
      </w:r>
      <w:r w:rsidRPr="000509AA">
        <w:rPr>
          <w:rtl/>
        </w:rPr>
        <w:t xml:space="preserve"> حلف الفضول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18 </w:t>
      </w:r>
      <w:r w:rsidR="00294847">
        <w:rPr>
          <w:rtl/>
        </w:rPr>
        <w:t>ـ</w:t>
      </w:r>
      <w:r w:rsidRPr="000509AA">
        <w:rPr>
          <w:rtl/>
        </w:rPr>
        <w:t xml:space="preserve"> حلف كلب وتميم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ولعل</w:t>
      </w:r>
      <w:r w:rsidR="00221A26">
        <w:rPr>
          <w:rtl/>
        </w:rPr>
        <w:t>ّ</w:t>
      </w:r>
      <w:r w:rsidRPr="000509AA">
        <w:rPr>
          <w:rtl/>
        </w:rPr>
        <w:t xml:space="preserve"> هذه الأربعة في كتاب واحد في أحلاف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19 </w:t>
      </w:r>
      <w:r w:rsidR="00294847">
        <w:rPr>
          <w:rtl/>
        </w:rPr>
        <w:t>ـ</w:t>
      </w:r>
      <w:r w:rsidRPr="000509AA">
        <w:rPr>
          <w:rtl/>
        </w:rPr>
        <w:t xml:space="preserve"> ملوك الطوائف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20 </w:t>
      </w:r>
      <w:r w:rsidR="00294847">
        <w:rPr>
          <w:rtl/>
        </w:rPr>
        <w:t>ـ</w:t>
      </w:r>
      <w:r w:rsidRPr="000509AA">
        <w:rPr>
          <w:rtl/>
        </w:rPr>
        <w:t xml:space="preserve"> ملوك كندة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21 </w:t>
      </w:r>
      <w:r w:rsidR="00294847">
        <w:rPr>
          <w:rtl/>
        </w:rPr>
        <w:t>ـ</w:t>
      </w:r>
      <w:r w:rsidRPr="000509AA">
        <w:rPr>
          <w:rtl/>
        </w:rPr>
        <w:t xml:space="preserve"> ملوك اليمن من التبابعة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22 </w:t>
      </w:r>
      <w:r w:rsidR="00294847">
        <w:rPr>
          <w:rtl/>
        </w:rPr>
        <w:t>ـ</w:t>
      </w:r>
      <w:r w:rsidRPr="000509AA">
        <w:rPr>
          <w:rtl/>
        </w:rPr>
        <w:t xml:space="preserve"> حروب الأوس والخزرج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23 </w:t>
      </w:r>
      <w:r w:rsidR="00294847">
        <w:rPr>
          <w:rtl/>
        </w:rPr>
        <w:t>ـ</w:t>
      </w:r>
      <w:r w:rsidRPr="000509AA">
        <w:rPr>
          <w:rtl/>
        </w:rPr>
        <w:t xml:space="preserve"> أخبار ربيعة وبسوس وحروب تغلب وبكر </w:t>
      </w:r>
      <w:r w:rsidR="008100A7">
        <w:rPr>
          <w:rtl/>
        </w:rPr>
        <w:t>(</w:t>
      </w:r>
      <w:r w:rsidR="0023265A">
        <w:rPr>
          <w:rFonts w:hint="cs"/>
          <w:rtl/>
        </w:rPr>
        <w:t xml:space="preserve"> </w:t>
      </w:r>
      <w:r w:rsidRPr="000509AA">
        <w:rPr>
          <w:rtl/>
        </w:rPr>
        <w:t>حرب البسوس</w:t>
      </w:r>
      <w:r w:rsidR="0023265A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221A26">
      <w:pPr>
        <w:rPr>
          <w:rtl/>
        </w:rPr>
      </w:pPr>
      <w:r w:rsidRPr="000509AA">
        <w:rPr>
          <w:rtl/>
        </w:rPr>
        <w:t xml:space="preserve">24 </w:t>
      </w:r>
      <w:r w:rsidR="00294847">
        <w:rPr>
          <w:rtl/>
        </w:rPr>
        <w:t>ـ</w:t>
      </w:r>
      <w:r w:rsidRPr="000509AA">
        <w:rPr>
          <w:rtl/>
        </w:rPr>
        <w:t xml:space="preserve"> عين الوردة </w:t>
      </w:r>
      <w:r w:rsidR="00221A26">
        <w:rPr>
          <w:rtl/>
        </w:rPr>
        <w:t>؛</w:t>
      </w:r>
      <w:r w:rsidRPr="000509AA">
        <w:rPr>
          <w:rtl/>
        </w:rPr>
        <w:t xml:space="preserve"> معركة التو</w:t>
      </w:r>
      <w:r w:rsidR="00221A26">
        <w:rPr>
          <w:rtl/>
        </w:rPr>
        <w:t>ّ</w:t>
      </w:r>
      <w:r w:rsidRPr="000509AA">
        <w:rPr>
          <w:rtl/>
        </w:rPr>
        <w:t>ابين مع الجيش الأ</w:t>
      </w:r>
      <w:r w:rsidR="00221A26">
        <w:rPr>
          <w:rtl/>
        </w:rPr>
        <w:t>ُ</w:t>
      </w:r>
      <w:r w:rsidRPr="000509AA">
        <w:rPr>
          <w:rtl/>
        </w:rPr>
        <w:t>موي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25 </w:t>
      </w:r>
      <w:r w:rsidR="00294847">
        <w:rPr>
          <w:rtl/>
        </w:rPr>
        <w:t>ـ</w:t>
      </w:r>
      <w:r w:rsidRPr="000509AA">
        <w:rPr>
          <w:rtl/>
        </w:rPr>
        <w:t xml:space="preserve"> فتوح العراق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26 </w:t>
      </w:r>
      <w:r w:rsidR="00294847">
        <w:rPr>
          <w:rtl/>
        </w:rPr>
        <w:t>ـ</w:t>
      </w:r>
      <w:r w:rsidRPr="000509AA">
        <w:rPr>
          <w:rtl/>
        </w:rPr>
        <w:t xml:space="preserve"> فتوح الشام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27 </w:t>
      </w:r>
      <w:r w:rsidR="00294847">
        <w:rPr>
          <w:rtl/>
        </w:rPr>
        <w:t>ـ</w:t>
      </w:r>
      <w:r w:rsidRPr="000509AA">
        <w:rPr>
          <w:rtl/>
        </w:rPr>
        <w:t xml:space="preserve"> حروب الرد</w:t>
      </w:r>
      <w:r w:rsidR="00221A26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28 </w:t>
      </w:r>
      <w:r w:rsidR="00294847">
        <w:rPr>
          <w:rtl/>
        </w:rPr>
        <w:t>ـ</w:t>
      </w:r>
      <w:r w:rsidRPr="000509AA">
        <w:rPr>
          <w:rtl/>
        </w:rPr>
        <w:t xml:space="preserve"> فتوح خراسان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29 </w:t>
      </w:r>
      <w:r w:rsidR="00294847">
        <w:rPr>
          <w:rtl/>
        </w:rPr>
        <w:t>ـ</w:t>
      </w:r>
      <w:r w:rsidRPr="000509AA">
        <w:rPr>
          <w:rtl/>
        </w:rPr>
        <w:t xml:space="preserve"> فتوح فارس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30 </w:t>
      </w:r>
      <w:r w:rsidR="00294847">
        <w:rPr>
          <w:rtl/>
        </w:rPr>
        <w:t>ـ</w:t>
      </w:r>
      <w:r w:rsidRPr="000509AA">
        <w:rPr>
          <w:rtl/>
        </w:rPr>
        <w:t xml:space="preserve"> الغارات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31 </w:t>
      </w:r>
      <w:r w:rsidR="00294847">
        <w:rPr>
          <w:rtl/>
        </w:rPr>
        <w:t>ـ</w:t>
      </w:r>
      <w:r w:rsidRPr="000509AA">
        <w:rPr>
          <w:rtl/>
        </w:rPr>
        <w:t xml:space="preserve"> مقتل عثمان</w:t>
      </w:r>
      <w:r w:rsidR="00F26704">
        <w:rPr>
          <w:rtl/>
        </w:rPr>
        <w:t xml:space="preserve"> .</w:t>
      </w:r>
    </w:p>
    <w:p w:rsidR="00D72DDC" w:rsidRDefault="00D72DDC" w:rsidP="000509AA">
      <w:pPr>
        <w:rPr>
          <w:rtl/>
        </w:rPr>
        <w:sectPr w:rsidR="00D72DDC" w:rsidSect="00600DF3">
          <w:headerReference w:type="even" r:id="rId186"/>
          <w:headerReference w:type="default" r:id="rId187"/>
          <w:headerReference w:type="first" r:id="rId18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32 </w:t>
      </w:r>
      <w:r w:rsidR="00294847">
        <w:rPr>
          <w:rtl/>
        </w:rPr>
        <w:t>ـ</w:t>
      </w:r>
      <w:r w:rsidRPr="000509AA">
        <w:rPr>
          <w:rtl/>
        </w:rPr>
        <w:t xml:space="preserve"> الجمل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33 </w:t>
      </w:r>
      <w:r w:rsidR="00294847">
        <w:rPr>
          <w:rtl/>
        </w:rPr>
        <w:t>ـ</w:t>
      </w:r>
      <w:r w:rsidRPr="000509AA">
        <w:rPr>
          <w:rtl/>
        </w:rPr>
        <w:t xml:space="preserve"> ص</w:t>
      </w:r>
      <w:r w:rsidR="00221A26">
        <w:rPr>
          <w:rtl/>
        </w:rPr>
        <w:t>ِ</w:t>
      </w:r>
      <w:r w:rsidRPr="000509AA">
        <w:rPr>
          <w:rtl/>
        </w:rPr>
        <w:t>ف</w:t>
      </w:r>
      <w:r w:rsidR="00221A26">
        <w:rPr>
          <w:rtl/>
        </w:rPr>
        <w:t>ّ</w:t>
      </w:r>
      <w:r w:rsidRPr="000509AA">
        <w:rPr>
          <w:rtl/>
        </w:rPr>
        <w:t>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34 </w:t>
      </w:r>
      <w:r w:rsidR="00294847">
        <w:rPr>
          <w:rtl/>
        </w:rPr>
        <w:t>ـ</w:t>
      </w:r>
      <w:r w:rsidRPr="000509AA">
        <w:rPr>
          <w:rtl/>
        </w:rPr>
        <w:t xml:space="preserve"> النهروان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35 </w:t>
      </w:r>
      <w:r w:rsidR="00294847">
        <w:rPr>
          <w:rtl/>
        </w:rPr>
        <w:t>ـ</w:t>
      </w:r>
      <w:r w:rsidRPr="000509AA">
        <w:rPr>
          <w:rtl/>
        </w:rPr>
        <w:t xml:space="preserve"> الح</w:t>
      </w:r>
      <w:r w:rsidR="00221A26">
        <w:rPr>
          <w:rtl/>
        </w:rPr>
        <w:t>َ</w:t>
      </w:r>
      <w:r w:rsidRPr="000509AA">
        <w:rPr>
          <w:rtl/>
        </w:rPr>
        <w:t>ك</w:t>
      </w:r>
      <w:r w:rsidR="00221A26">
        <w:rPr>
          <w:rtl/>
        </w:rPr>
        <w:t>َ</w:t>
      </w:r>
      <w:r w:rsidRPr="000509AA">
        <w:rPr>
          <w:rtl/>
        </w:rPr>
        <w:t>مين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36 </w:t>
      </w:r>
      <w:r w:rsidR="00294847">
        <w:rPr>
          <w:rtl/>
        </w:rPr>
        <w:t>ـ</w:t>
      </w:r>
      <w:r w:rsidRPr="000509AA">
        <w:rPr>
          <w:rtl/>
        </w:rPr>
        <w:t xml:space="preserve"> من شهد الجمل مع علي</w:t>
      </w:r>
      <w:r w:rsidR="00221A26">
        <w:rPr>
          <w:rtl/>
        </w:rPr>
        <w:t>ٍّ</w:t>
      </w:r>
      <w:r w:rsidRPr="000509AA">
        <w:rPr>
          <w:rtl/>
        </w:rPr>
        <w:t xml:space="preserve"> من الصحابة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37 </w:t>
      </w:r>
      <w:r w:rsidR="00294847">
        <w:rPr>
          <w:rtl/>
        </w:rPr>
        <w:t>ـ</w:t>
      </w:r>
      <w:r w:rsidRPr="000509AA">
        <w:rPr>
          <w:rtl/>
        </w:rPr>
        <w:t xml:space="preserve"> من شهد ص</w:t>
      </w:r>
      <w:r w:rsidR="00221A26">
        <w:rPr>
          <w:rtl/>
        </w:rPr>
        <w:t>ِ</w:t>
      </w:r>
      <w:r w:rsidRPr="000509AA">
        <w:rPr>
          <w:rtl/>
        </w:rPr>
        <w:t>ف</w:t>
      </w:r>
      <w:r w:rsidR="00221A26">
        <w:rPr>
          <w:rtl/>
        </w:rPr>
        <w:t>ّ</w:t>
      </w:r>
      <w:r w:rsidRPr="000509AA">
        <w:rPr>
          <w:rtl/>
        </w:rPr>
        <w:t>ين مع علي</w:t>
      </w:r>
      <w:r w:rsidR="00221A26">
        <w:rPr>
          <w:rtl/>
        </w:rPr>
        <w:t>ٍّ</w:t>
      </w:r>
      <w:r w:rsidRPr="000509AA">
        <w:rPr>
          <w:rtl/>
        </w:rPr>
        <w:t xml:space="preserve"> من الصحابة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38 </w:t>
      </w:r>
      <w:r w:rsidR="00294847">
        <w:rPr>
          <w:rtl/>
        </w:rPr>
        <w:t>ـ</w:t>
      </w:r>
      <w:r w:rsidRPr="000509AA">
        <w:rPr>
          <w:rtl/>
        </w:rPr>
        <w:t xml:space="preserve"> مقتل حجر بن عدي</w:t>
      </w:r>
      <w:r w:rsidR="00221A26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39 </w:t>
      </w:r>
      <w:r w:rsidR="00294847">
        <w:rPr>
          <w:rtl/>
        </w:rPr>
        <w:t>ـ</w:t>
      </w:r>
      <w:r w:rsidRPr="000509AA">
        <w:rPr>
          <w:rtl/>
        </w:rPr>
        <w:t xml:space="preserve"> مقتل الحسين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40 </w:t>
      </w:r>
      <w:r w:rsidR="00294847">
        <w:rPr>
          <w:rtl/>
        </w:rPr>
        <w:t>ـ</w:t>
      </w:r>
      <w:r w:rsidRPr="000509AA">
        <w:rPr>
          <w:rtl/>
        </w:rPr>
        <w:t xml:space="preserve"> قيام الحسن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41 </w:t>
      </w:r>
      <w:r w:rsidR="00294847">
        <w:rPr>
          <w:rtl/>
        </w:rPr>
        <w:t>ـ</w:t>
      </w:r>
      <w:r w:rsidRPr="000509AA">
        <w:rPr>
          <w:rtl/>
        </w:rPr>
        <w:t xml:space="preserve"> أخبار محم</w:t>
      </w:r>
      <w:r w:rsidR="00221A26">
        <w:rPr>
          <w:rtl/>
        </w:rPr>
        <w:t>ّ</w:t>
      </w:r>
      <w:r w:rsidRPr="000509AA">
        <w:rPr>
          <w:rtl/>
        </w:rPr>
        <w:t>د بن الحنفية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42 </w:t>
      </w:r>
      <w:r w:rsidR="00294847">
        <w:rPr>
          <w:rtl/>
        </w:rPr>
        <w:t>ـ</w:t>
      </w:r>
      <w:r w:rsidRPr="000509AA">
        <w:rPr>
          <w:rtl/>
        </w:rPr>
        <w:t xml:space="preserve"> أسواق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43 </w:t>
      </w:r>
      <w:r w:rsidR="00294847">
        <w:rPr>
          <w:rtl/>
        </w:rPr>
        <w:t>ـ</w:t>
      </w:r>
      <w:r w:rsidRPr="000509AA">
        <w:rPr>
          <w:rtl/>
        </w:rPr>
        <w:t xml:space="preserve"> رموز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44 </w:t>
      </w:r>
      <w:r w:rsidR="00294847">
        <w:rPr>
          <w:rtl/>
        </w:rPr>
        <w:t>ـ</w:t>
      </w:r>
      <w:r w:rsidRPr="000509AA">
        <w:rPr>
          <w:rtl/>
        </w:rPr>
        <w:t xml:space="preserve"> غرائب قريش وبني هاشم من سائر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45 </w:t>
      </w:r>
      <w:r w:rsidR="00294847">
        <w:rPr>
          <w:rtl/>
        </w:rPr>
        <w:t>ـ</w:t>
      </w:r>
      <w:r w:rsidRPr="000509AA">
        <w:rPr>
          <w:rtl/>
        </w:rPr>
        <w:t xml:space="preserve"> كتاب الموؤدات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46 </w:t>
      </w:r>
      <w:r w:rsidR="00294847">
        <w:rPr>
          <w:rtl/>
        </w:rPr>
        <w:t>ـ</w:t>
      </w:r>
      <w:r w:rsidRPr="000509AA">
        <w:rPr>
          <w:rtl/>
        </w:rPr>
        <w:t xml:space="preserve"> مقتل ر</w:t>
      </w:r>
      <w:r w:rsidR="00221A26">
        <w:rPr>
          <w:rtl/>
        </w:rPr>
        <w:t>ُ</w:t>
      </w:r>
      <w:r w:rsidRPr="000509AA">
        <w:rPr>
          <w:rtl/>
        </w:rPr>
        <w:t>شيد وميثم وجويرية بن مسهر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47 </w:t>
      </w:r>
      <w:r w:rsidR="00294847">
        <w:rPr>
          <w:rtl/>
        </w:rPr>
        <w:t>ـ</w:t>
      </w:r>
      <w:r w:rsidRPr="000509AA">
        <w:rPr>
          <w:rtl/>
        </w:rPr>
        <w:t xml:space="preserve"> أخبار بني حنيفة </w:t>
      </w:r>
      <w:r w:rsidR="008100A7">
        <w:rPr>
          <w:rtl/>
        </w:rPr>
        <w:t>(</w:t>
      </w:r>
      <w:r w:rsidR="0023265A">
        <w:rPr>
          <w:rFonts w:hint="cs"/>
          <w:rtl/>
        </w:rPr>
        <w:t xml:space="preserve"> </w:t>
      </w:r>
      <w:r w:rsidRPr="000509AA">
        <w:rPr>
          <w:rtl/>
        </w:rPr>
        <w:t>قوم مسيلمة الكذ</w:t>
      </w:r>
      <w:r w:rsidR="00221A26">
        <w:rPr>
          <w:rtl/>
        </w:rPr>
        <w:t>ّ</w:t>
      </w:r>
      <w:r w:rsidRPr="000509AA">
        <w:rPr>
          <w:rtl/>
        </w:rPr>
        <w:t>اب</w:t>
      </w:r>
      <w:r w:rsidR="0023265A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48 </w:t>
      </w:r>
      <w:r w:rsidR="00294847">
        <w:rPr>
          <w:rtl/>
        </w:rPr>
        <w:t>ـ</w:t>
      </w:r>
      <w:r w:rsidRPr="000509AA">
        <w:rPr>
          <w:rtl/>
        </w:rPr>
        <w:t xml:space="preserve"> أخبار جرهم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49 </w:t>
      </w:r>
      <w:r w:rsidR="00294847">
        <w:rPr>
          <w:rtl/>
        </w:rPr>
        <w:t>ـ</w:t>
      </w:r>
      <w:r w:rsidRPr="000509AA">
        <w:rPr>
          <w:rtl/>
        </w:rPr>
        <w:t xml:space="preserve"> أخبار لقمان بن عاد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50 </w:t>
      </w:r>
      <w:r w:rsidR="00294847">
        <w:rPr>
          <w:rtl/>
        </w:rPr>
        <w:t>ـ</w:t>
      </w:r>
      <w:r w:rsidRPr="000509AA">
        <w:rPr>
          <w:rtl/>
        </w:rPr>
        <w:t xml:space="preserve"> أخبار قريش</w:t>
      </w:r>
      <w:r w:rsidR="0023265A">
        <w:rPr>
          <w:rFonts w:hint="cs"/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51 </w:t>
      </w:r>
      <w:r w:rsidR="00294847">
        <w:rPr>
          <w:rtl/>
        </w:rPr>
        <w:t>ـ</w:t>
      </w:r>
      <w:r w:rsidRPr="000509AA">
        <w:rPr>
          <w:rtl/>
        </w:rPr>
        <w:t xml:space="preserve"> المعم</w:t>
      </w:r>
      <w:r w:rsidR="00221A26">
        <w:rPr>
          <w:rtl/>
        </w:rPr>
        <w:t>ّ</w:t>
      </w:r>
      <w:r w:rsidRPr="000509AA">
        <w:rPr>
          <w:rtl/>
        </w:rPr>
        <w:t>رين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52 </w:t>
      </w:r>
      <w:r w:rsidR="00294847">
        <w:rPr>
          <w:rtl/>
        </w:rPr>
        <w:t>ـ</w:t>
      </w:r>
      <w:r w:rsidRPr="000509AA">
        <w:rPr>
          <w:rtl/>
        </w:rPr>
        <w:t xml:space="preserve"> الأوائل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53 </w:t>
      </w:r>
      <w:r w:rsidR="00294847">
        <w:rPr>
          <w:rtl/>
        </w:rPr>
        <w:t>ـ</w:t>
      </w:r>
      <w:r w:rsidRPr="000509AA">
        <w:rPr>
          <w:rtl/>
        </w:rPr>
        <w:t xml:space="preserve"> كتاب الطاعون في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54 </w:t>
      </w:r>
      <w:r w:rsidR="00294847">
        <w:rPr>
          <w:rtl/>
        </w:rPr>
        <w:t>ـ</w:t>
      </w:r>
      <w:r w:rsidRPr="000509AA">
        <w:rPr>
          <w:rtl/>
        </w:rPr>
        <w:t xml:space="preserve"> م</w:t>
      </w:r>
      <w:r w:rsidR="00F55C3A">
        <w:rPr>
          <w:rtl/>
        </w:rPr>
        <w:t>َ</w:t>
      </w:r>
      <w:r w:rsidRPr="000509AA">
        <w:rPr>
          <w:rtl/>
        </w:rPr>
        <w:t>ن قال شعرا</w:t>
      </w:r>
      <w:r w:rsidR="00F55C3A">
        <w:rPr>
          <w:rtl/>
        </w:rPr>
        <w:t>ً</w:t>
      </w:r>
      <w:r w:rsidRPr="000509AA">
        <w:rPr>
          <w:rtl/>
        </w:rPr>
        <w:t xml:space="preserve"> فن</w:t>
      </w:r>
      <w:r w:rsidR="00F55C3A">
        <w:rPr>
          <w:rtl/>
        </w:rPr>
        <w:t>ُ</w:t>
      </w:r>
      <w:r w:rsidRPr="000509AA">
        <w:rPr>
          <w:rtl/>
        </w:rPr>
        <w:t>سب إليه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55 </w:t>
      </w:r>
      <w:r w:rsidR="00294847">
        <w:rPr>
          <w:rtl/>
        </w:rPr>
        <w:t>ـ</w:t>
      </w:r>
      <w:r w:rsidRPr="000509AA">
        <w:rPr>
          <w:rtl/>
        </w:rPr>
        <w:t xml:space="preserve"> من هاجر وأبوه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56 </w:t>
      </w:r>
      <w:r w:rsidR="00294847">
        <w:rPr>
          <w:rtl/>
        </w:rPr>
        <w:t>ـ</w:t>
      </w:r>
      <w:r w:rsidRPr="000509AA">
        <w:rPr>
          <w:rtl/>
        </w:rPr>
        <w:t xml:space="preserve"> كتاب الطائف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57 </w:t>
      </w:r>
      <w:r w:rsidR="00294847">
        <w:rPr>
          <w:rtl/>
        </w:rPr>
        <w:t>ـ</w:t>
      </w:r>
      <w:r w:rsidRPr="000509AA">
        <w:rPr>
          <w:rtl/>
        </w:rPr>
        <w:t xml:space="preserve"> منازل اليمن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58 </w:t>
      </w:r>
      <w:r w:rsidR="00294847">
        <w:rPr>
          <w:rtl/>
        </w:rPr>
        <w:t>ـ</w:t>
      </w:r>
      <w:r w:rsidRPr="000509AA">
        <w:rPr>
          <w:rtl/>
        </w:rPr>
        <w:t xml:space="preserve"> كتاب الحيرة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والأخيران عد</w:t>
      </w:r>
      <w:r w:rsidR="00F55C3A">
        <w:rPr>
          <w:rtl/>
        </w:rPr>
        <w:t>ّ</w:t>
      </w:r>
      <w:r w:rsidRPr="000509AA">
        <w:rPr>
          <w:rtl/>
        </w:rPr>
        <w:t>هما النديم في كتب البلدان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والظاهر أن</w:t>
      </w:r>
      <w:r w:rsidR="00F55C3A">
        <w:rPr>
          <w:rtl/>
        </w:rPr>
        <w:t>ّ</w:t>
      </w:r>
      <w:r w:rsidRPr="000509AA">
        <w:rPr>
          <w:rtl/>
        </w:rPr>
        <w:t xml:space="preserve"> الذي قبلهما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هو أيضا</w:t>
      </w:r>
      <w:r w:rsidR="00F55C3A">
        <w:rPr>
          <w:rtl/>
        </w:rPr>
        <w:t>ً</w:t>
      </w:r>
      <w:r w:rsidRPr="000509AA">
        <w:rPr>
          <w:rtl/>
        </w:rPr>
        <w:t xml:space="preserve"> من كتب البلدان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وله كتاب </w:t>
      </w:r>
      <w:r w:rsidRPr="00A53464">
        <w:rPr>
          <w:rStyle w:val="rfdBold2"/>
          <w:rtl/>
        </w:rPr>
        <w:t>البلدان الكبير</w:t>
      </w:r>
      <w:r w:rsidRPr="000509AA">
        <w:rPr>
          <w:rtl/>
        </w:rPr>
        <w:t xml:space="preserve"> وكتاب </w:t>
      </w:r>
      <w:r w:rsidRPr="00A53464">
        <w:rPr>
          <w:rStyle w:val="rfdBold2"/>
          <w:rtl/>
        </w:rPr>
        <w:t>البلدان الصغير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وكتاب </w:t>
      </w:r>
      <w:r w:rsidRPr="00A53464">
        <w:rPr>
          <w:rStyle w:val="rfdBold2"/>
          <w:rtl/>
        </w:rPr>
        <w:t>الأنهار</w:t>
      </w:r>
      <w:r w:rsidRPr="000509AA">
        <w:rPr>
          <w:rtl/>
        </w:rPr>
        <w:t xml:space="preserve"> وكتاب </w:t>
      </w:r>
      <w:r w:rsidRPr="00A53464">
        <w:rPr>
          <w:rStyle w:val="rfdBold2"/>
          <w:rtl/>
        </w:rPr>
        <w:t>الأقاليم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59 </w:t>
      </w:r>
      <w:r w:rsidR="00294847">
        <w:rPr>
          <w:rtl/>
        </w:rPr>
        <w:t>ـ</w:t>
      </w:r>
      <w:r w:rsidRPr="000509AA">
        <w:rPr>
          <w:rtl/>
        </w:rPr>
        <w:t xml:space="preserve"> كتاب حبيب العط</w:t>
      </w:r>
      <w:r w:rsidR="00F55C3A">
        <w:rPr>
          <w:rtl/>
        </w:rPr>
        <w:t>ّ</w:t>
      </w:r>
      <w:r w:rsidRPr="000509AA">
        <w:rPr>
          <w:rtl/>
        </w:rPr>
        <w:t>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60 </w:t>
      </w:r>
      <w:r w:rsidR="00294847">
        <w:rPr>
          <w:rtl/>
        </w:rPr>
        <w:t>ـ</w:t>
      </w:r>
      <w:r w:rsidRPr="000509AA">
        <w:rPr>
          <w:rtl/>
        </w:rPr>
        <w:t xml:space="preserve"> فضائل قيس عيلان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61 </w:t>
      </w:r>
      <w:r w:rsidR="00294847">
        <w:rPr>
          <w:rtl/>
        </w:rPr>
        <w:t>ـ</w:t>
      </w:r>
      <w:r w:rsidRPr="000509AA">
        <w:rPr>
          <w:rtl/>
        </w:rPr>
        <w:t xml:space="preserve"> أخبار العب</w:t>
      </w:r>
      <w:r w:rsidR="00F55C3A">
        <w:rPr>
          <w:rtl/>
        </w:rPr>
        <w:t>ّ</w:t>
      </w:r>
      <w:r w:rsidRPr="000509AA">
        <w:rPr>
          <w:rtl/>
        </w:rPr>
        <w:t>اس بن عبد المط</w:t>
      </w:r>
      <w:r w:rsidR="00F55C3A">
        <w:rPr>
          <w:rtl/>
        </w:rPr>
        <w:t>ّ</w:t>
      </w:r>
      <w:r w:rsidRPr="000509AA">
        <w:rPr>
          <w:rtl/>
        </w:rPr>
        <w:t>لب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62 </w:t>
      </w:r>
      <w:r w:rsidR="00294847">
        <w:rPr>
          <w:rtl/>
        </w:rPr>
        <w:t>ـ</w:t>
      </w:r>
      <w:r w:rsidRPr="000509AA">
        <w:rPr>
          <w:rtl/>
        </w:rPr>
        <w:t xml:space="preserve"> شرف قصي بن كلاب وولده في الجاهلية والإسلام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63 </w:t>
      </w:r>
      <w:r w:rsidR="00294847">
        <w:rPr>
          <w:rtl/>
        </w:rPr>
        <w:t>ـ</w:t>
      </w:r>
      <w:r w:rsidRPr="000509AA">
        <w:rPr>
          <w:rtl/>
        </w:rPr>
        <w:t xml:space="preserve"> كتاب الأصنام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64 </w:t>
      </w:r>
      <w:r w:rsidR="00294847">
        <w:rPr>
          <w:rtl/>
        </w:rPr>
        <w:t>ـ</w:t>
      </w:r>
      <w:r w:rsidRPr="000509AA">
        <w:rPr>
          <w:rtl/>
        </w:rPr>
        <w:t xml:space="preserve"> كتاب المثالب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65 </w:t>
      </w:r>
      <w:r w:rsidR="00294847">
        <w:rPr>
          <w:rtl/>
        </w:rPr>
        <w:t>ـ</w:t>
      </w:r>
      <w:r w:rsidRPr="000509AA">
        <w:rPr>
          <w:rtl/>
        </w:rPr>
        <w:t xml:space="preserve"> كتاب النواقل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وفيه : نواقل قريش وكنانة وأسد وتميم وقيس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وإياد وربيعة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وقضاعة واليمن</w:t>
      </w:r>
      <w:r w:rsidR="00F26704">
        <w:rPr>
          <w:rtl/>
        </w:rPr>
        <w:t xml:space="preserve"> .</w:t>
      </w:r>
    </w:p>
    <w:p w:rsidR="000509AA" w:rsidRPr="000509AA" w:rsidRDefault="000509AA" w:rsidP="00F55C3A">
      <w:pPr>
        <w:rPr>
          <w:rtl/>
        </w:rPr>
      </w:pPr>
      <w:r w:rsidRPr="000509AA">
        <w:rPr>
          <w:rtl/>
        </w:rPr>
        <w:t xml:space="preserve">66 </w:t>
      </w:r>
      <w:r w:rsidR="00294847">
        <w:rPr>
          <w:rtl/>
        </w:rPr>
        <w:t>ـ</w:t>
      </w:r>
      <w:r w:rsidRPr="000509AA">
        <w:rPr>
          <w:rtl/>
        </w:rPr>
        <w:t xml:space="preserve"> أخبار زياد بن أبيه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F55C3A" w:rsidRPr="00AF3B23">
        <w:rPr>
          <w:rtl/>
        </w:rPr>
        <w:t>ٱ</w:t>
      </w:r>
      <w:r w:rsidRPr="000509AA">
        <w:rPr>
          <w:rtl/>
        </w:rPr>
        <w:t>د</w:t>
      </w:r>
      <w:r w:rsidR="00F55C3A">
        <w:rPr>
          <w:rtl/>
        </w:rPr>
        <w:t>ّ</w:t>
      </w:r>
      <w:r w:rsidRPr="000509AA">
        <w:rPr>
          <w:rtl/>
        </w:rPr>
        <w:t>عاء معاوية زيادا</w:t>
      </w:r>
      <w:r w:rsidR="00F55C3A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67 </w:t>
      </w:r>
      <w:r w:rsidR="00294847">
        <w:rPr>
          <w:rtl/>
        </w:rPr>
        <w:t>ـ</w:t>
      </w:r>
      <w:r w:rsidRPr="000509AA">
        <w:rPr>
          <w:rtl/>
        </w:rPr>
        <w:t xml:space="preserve"> صنائع قريش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68 </w:t>
      </w:r>
      <w:r w:rsidR="00294847">
        <w:rPr>
          <w:rtl/>
        </w:rPr>
        <w:t>ـ</w:t>
      </w:r>
      <w:r w:rsidRPr="000509AA">
        <w:rPr>
          <w:rtl/>
        </w:rPr>
        <w:t xml:space="preserve"> المشاجرات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69 </w:t>
      </w:r>
      <w:r w:rsidR="00294847">
        <w:rPr>
          <w:rtl/>
        </w:rPr>
        <w:t>ـ</w:t>
      </w:r>
      <w:r w:rsidRPr="000509AA">
        <w:rPr>
          <w:rtl/>
        </w:rPr>
        <w:t xml:space="preserve"> المعاتبات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70 </w:t>
      </w:r>
      <w:r w:rsidR="00294847">
        <w:rPr>
          <w:rtl/>
        </w:rPr>
        <w:t>ـ</w:t>
      </w:r>
      <w:r w:rsidRPr="000509AA">
        <w:rPr>
          <w:rtl/>
        </w:rPr>
        <w:t xml:space="preserve"> المشاغبات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71 </w:t>
      </w:r>
      <w:r w:rsidR="00294847">
        <w:rPr>
          <w:rtl/>
        </w:rPr>
        <w:t>ـ</w:t>
      </w:r>
      <w:r w:rsidRPr="000509AA">
        <w:rPr>
          <w:rtl/>
        </w:rPr>
        <w:t xml:space="preserve"> كتاب افتراق و</w:t>
      </w:r>
      <w:r w:rsidR="00F55C3A">
        <w:rPr>
          <w:rtl/>
        </w:rPr>
        <w:t>ُ</w:t>
      </w:r>
      <w:r w:rsidRPr="000509AA">
        <w:rPr>
          <w:rtl/>
        </w:rPr>
        <w:t>لد نزار</w:t>
      </w:r>
      <w:r w:rsidR="00F26704">
        <w:rPr>
          <w:rtl/>
        </w:rPr>
        <w:t xml:space="preserve"> .</w:t>
      </w:r>
    </w:p>
    <w:p w:rsidR="00D72DDC" w:rsidRDefault="00D72DDC" w:rsidP="000509AA">
      <w:pPr>
        <w:rPr>
          <w:rtl/>
        </w:rPr>
        <w:sectPr w:rsidR="00D72DDC" w:rsidSect="00600DF3">
          <w:headerReference w:type="even" r:id="rId189"/>
          <w:headerReference w:type="default" r:id="rId190"/>
          <w:headerReference w:type="first" r:id="rId19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72 </w:t>
      </w:r>
      <w:r w:rsidR="00294847">
        <w:rPr>
          <w:rtl/>
        </w:rPr>
        <w:t>ـ</w:t>
      </w:r>
      <w:r w:rsidRPr="000509AA">
        <w:rPr>
          <w:rtl/>
        </w:rPr>
        <w:t xml:space="preserve"> كتاب تفر</w:t>
      </w:r>
      <w:r w:rsidR="00F55C3A">
        <w:rPr>
          <w:rtl/>
        </w:rPr>
        <w:t>ّ</w:t>
      </w:r>
      <w:r w:rsidRPr="000509AA">
        <w:rPr>
          <w:rtl/>
        </w:rPr>
        <w:t>ق الأزد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73 </w:t>
      </w:r>
      <w:r w:rsidR="00294847">
        <w:rPr>
          <w:rtl/>
        </w:rPr>
        <w:t>ـ</w:t>
      </w:r>
      <w:r w:rsidRPr="000509AA">
        <w:rPr>
          <w:rtl/>
        </w:rPr>
        <w:t xml:space="preserve"> كتاب طسم وجديس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74 </w:t>
      </w:r>
      <w:r w:rsidR="00294847">
        <w:rPr>
          <w:rtl/>
        </w:rPr>
        <w:t>ـ</w:t>
      </w:r>
      <w:r w:rsidRPr="000509AA">
        <w:rPr>
          <w:rtl/>
        </w:rPr>
        <w:t xml:space="preserve"> كتاب تفر</w:t>
      </w:r>
      <w:r w:rsidR="00F55C3A">
        <w:rPr>
          <w:rtl/>
        </w:rPr>
        <w:t>ّ</w:t>
      </w:r>
      <w:r w:rsidRPr="000509AA">
        <w:rPr>
          <w:rtl/>
        </w:rPr>
        <w:t>ق عاد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75 </w:t>
      </w:r>
      <w:r w:rsidR="00294847">
        <w:rPr>
          <w:rtl/>
        </w:rPr>
        <w:t>ـ</w:t>
      </w:r>
      <w:r w:rsidRPr="000509AA">
        <w:rPr>
          <w:rtl/>
        </w:rPr>
        <w:t xml:space="preserve"> كتاب أصحاب الكهف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76 </w:t>
      </w:r>
      <w:r w:rsidR="00294847">
        <w:rPr>
          <w:rtl/>
        </w:rPr>
        <w:t>ـ</w:t>
      </w:r>
      <w:r w:rsidRPr="000509AA">
        <w:rPr>
          <w:rtl/>
        </w:rPr>
        <w:t xml:space="preserve"> كتاب رفع عيسى</w:t>
      </w:r>
      <w:r w:rsidR="00F55C3A" w:rsidRPr="00AF3B23">
        <w:rPr>
          <w:rtl/>
        </w:rPr>
        <w:t>ٰ</w:t>
      </w:r>
      <w:r w:rsidRPr="000509AA">
        <w:rPr>
          <w:rtl/>
        </w:rPr>
        <w:t xml:space="preserve"> النبي</w:t>
      </w:r>
      <w:r w:rsidR="00F55C3A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77 </w:t>
      </w:r>
      <w:r w:rsidR="00294847">
        <w:rPr>
          <w:rtl/>
        </w:rPr>
        <w:t>ـ</w:t>
      </w:r>
      <w:r w:rsidRPr="000509AA">
        <w:rPr>
          <w:rtl/>
        </w:rPr>
        <w:t xml:space="preserve"> كتاب خبر الضح</w:t>
      </w:r>
      <w:r w:rsidR="00F55C3A">
        <w:rPr>
          <w:rtl/>
        </w:rPr>
        <w:t>ّ</w:t>
      </w:r>
      <w:r w:rsidRPr="000509AA">
        <w:rPr>
          <w:rtl/>
        </w:rPr>
        <w:t>اك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78 </w:t>
      </w:r>
      <w:r w:rsidR="00294847">
        <w:rPr>
          <w:rtl/>
        </w:rPr>
        <w:t>ـ</w:t>
      </w:r>
      <w:r w:rsidRPr="000509AA">
        <w:rPr>
          <w:rtl/>
        </w:rPr>
        <w:t xml:space="preserve"> كتاب غ</w:t>
      </w:r>
      <w:r w:rsidR="00F55C3A">
        <w:rPr>
          <w:rtl/>
        </w:rPr>
        <w:t>َ</w:t>
      </w:r>
      <w:r w:rsidRPr="000509AA">
        <w:rPr>
          <w:rtl/>
        </w:rPr>
        <w:t>زي</w:t>
      </w:r>
      <w:r w:rsidR="00F55C3A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79 </w:t>
      </w:r>
      <w:r w:rsidR="00294847">
        <w:rPr>
          <w:rtl/>
        </w:rPr>
        <w:t>ـ</w:t>
      </w:r>
      <w:r w:rsidRPr="000509AA">
        <w:rPr>
          <w:rtl/>
        </w:rPr>
        <w:t xml:space="preserve"> كتاب الق</w:t>
      </w:r>
      <w:r w:rsidR="00F55C3A">
        <w:rPr>
          <w:rtl/>
        </w:rPr>
        <w:t>ِ</w:t>
      </w:r>
      <w:r w:rsidRPr="000509AA">
        <w:rPr>
          <w:rtl/>
        </w:rPr>
        <w:t>داح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80 </w:t>
      </w:r>
      <w:r w:rsidR="00294847">
        <w:rPr>
          <w:rtl/>
        </w:rPr>
        <w:t>ـ</w:t>
      </w:r>
      <w:r w:rsidRPr="000509AA">
        <w:rPr>
          <w:rtl/>
        </w:rPr>
        <w:t xml:space="preserve"> كتاب أديان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81 </w:t>
      </w:r>
      <w:r w:rsidR="00294847">
        <w:rPr>
          <w:rtl/>
        </w:rPr>
        <w:t>ـ</w:t>
      </w:r>
      <w:r w:rsidRPr="000509AA">
        <w:rPr>
          <w:rtl/>
        </w:rPr>
        <w:t xml:space="preserve"> كتاب حك</w:t>
      </w:r>
      <w:r w:rsidR="00F55C3A">
        <w:rPr>
          <w:rtl/>
        </w:rPr>
        <w:t>ّ</w:t>
      </w:r>
      <w:r w:rsidRPr="000509AA">
        <w:rPr>
          <w:rtl/>
        </w:rPr>
        <w:t>ام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82 </w:t>
      </w:r>
      <w:r w:rsidR="00294847">
        <w:rPr>
          <w:rtl/>
        </w:rPr>
        <w:t>ـ</w:t>
      </w:r>
      <w:r w:rsidRPr="000509AA">
        <w:rPr>
          <w:rtl/>
        </w:rPr>
        <w:t xml:space="preserve"> كتاب وصايا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83 </w:t>
      </w:r>
      <w:r w:rsidR="00294847">
        <w:rPr>
          <w:rtl/>
        </w:rPr>
        <w:t>ـ</w:t>
      </w:r>
      <w:r w:rsidRPr="000509AA">
        <w:rPr>
          <w:rtl/>
        </w:rPr>
        <w:t xml:space="preserve"> كتاب أسماء فحول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84 </w:t>
      </w:r>
      <w:r w:rsidR="00294847">
        <w:rPr>
          <w:rtl/>
        </w:rPr>
        <w:t>ـ</w:t>
      </w:r>
      <w:r w:rsidRPr="000509AA">
        <w:rPr>
          <w:rtl/>
        </w:rPr>
        <w:t xml:space="preserve"> كتاب الخيل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85 </w:t>
      </w:r>
      <w:r w:rsidR="00294847">
        <w:rPr>
          <w:rtl/>
        </w:rPr>
        <w:t>ـ</w:t>
      </w:r>
      <w:r w:rsidRPr="000509AA">
        <w:rPr>
          <w:rtl/>
        </w:rPr>
        <w:t xml:space="preserve"> كتاب الكه</w:t>
      </w:r>
      <w:r w:rsidR="00F55C3A">
        <w:rPr>
          <w:rtl/>
        </w:rPr>
        <w:t>ّ</w:t>
      </w:r>
      <w:r w:rsidRPr="000509AA">
        <w:rPr>
          <w:rtl/>
        </w:rPr>
        <w:t>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86 </w:t>
      </w:r>
      <w:r w:rsidR="00294847">
        <w:rPr>
          <w:rtl/>
        </w:rPr>
        <w:t>ـ</w:t>
      </w:r>
      <w:r w:rsidRPr="000509AA">
        <w:rPr>
          <w:rtl/>
        </w:rPr>
        <w:t xml:space="preserve"> كتاب الجن</w:t>
      </w:r>
      <w:r w:rsidR="00F55C3A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87 </w:t>
      </w:r>
      <w:r w:rsidR="00294847">
        <w:rPr>
          <w:rtl/>
        </w:rPr>
        <w:t>ـ</w:t>
      </w:r>
      <w:r w:rsidRPr="000509AA">
        <w:rPr>
          <w:rtl/>
        </w:rPr>
        <w:t xml:space="preserve"> كتاب أخذ كسرى</w:t>
      </w:r>
      <w:r w:rsidR="00F55C3A" w:rsidRPr="00AF3B23">
        <w:rPr>
          <w:rtl/>
        </w:rPr>
        <w:t>ٰ</w:t>
      </w:r>
      <w:r w:rsidRPr="000509AA">
        <w:rPr>
          <w:rtl/>
        </w:rPr>
        <w:t xml:space="preserve"> رهن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88 </w:t>
      </w:r>
      <w:r w:rsidR="00294847">
        <w:rPr>
          <w:rtl/>
        </w:rPr>
        <w:t>ـ</w:t>
      </w:r>
      <w:r w:rsidRPr="000509AA">
        <w:rPr>
          <w:rtl/>
        </w:rPr>
        <w:t xml:space="preserve"> كتاب ما كانت الجاهلية تفعله ويوافق حكم الإسلام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89 </w:t>
      </w:r>
      <w:r w:rsidR="00294847">
        <w:rPr>
          <w:rtl/>
        </w:rPr>
        <w:t>ـ</w:t>
      </w:r>
      <w:r w:rsidRPr="000509AA">
        <w:rPr>
          <w:rtl/>
        </w:rPr>
        <w:t xml:space="preserve"> كتاب عدي</w:t>
      </w:r>
      <w:r w:rsidR="00F55C3A">
        <w:rPr>
          <w:rtl/>
        </w:rPr>
        <w:t>ّ</w:t>
      </w:r>
      <w:r w:rsidRPr="000509AA">
        <w:rPr>
          <w:rtl/>
        </w:rPr>
        <w:t xml:space="preserve"> بن زيد العبادي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90 </w:t>
      </w:r>
      <w:r w:rsidR="00294847">
        <w:rPr>
          <w:rtl/>
        </w:rPr>
        <w:t>ـ</w:t>
      </w:r>
      <w:r w:rsidRPr="000509AA">
        <w:rPr>
          <w:rtl/>
        </w:rPr>
        <w:t xml:space="preserve"> كتاب الد</w:t>
      </w:r>
      <w:r w:rsidR="00F55C3A">
        <w:rPr>
          <w:rtl/>
        </w:rPr>
        <w:t>َّ</w:t>
      </w:r>
      <w:r w:rsidRPr="000509AA">
        <w:rPr>
          <w:rtl/>
        </w:rPr>
        <w:t>وس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91 </w:t>
      </w:r>
      <w:r w:rsidR="00294847">
        <w:rPr>
          <w:rtl/>
        </w:rPr>
        <w:t>ـ</w:t>
      </w:r>
      <w:r w:rsidRPr="000509AA">
        <w:rPr>
          <w:rtl/>
        </w:rPr>
        <w:t xml:space="preserve"> كتاب حديث بيهس وإخوته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92 </w:t>
      </w:r>
      <w:r w:rsidR="00294847">
        <w:rPr>
          <w:rtl/>
        </w:rPr>
        <w:t>ـ</w:t>
      </w:r>
      <w:r w:rsidRPr="000509AA">
        <w:rPr>
          <w:rtl/>
        </w:rPr>
        <w:t xml:space="preserve"> كتاب مناكح وأزواج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93 </w:t>
      </w:r>
      <w:r w:rsidR="00294847">
        <w:rPr>
          <w:rtl/>
        </w:rPr>
        <w:t>ـ</w:t>
      </w:r>
      <w:r w:rsidRPr="000509AA">
        <w:rPr>
          <w:rtl/>
        </w:rPr>
        <w:t xml:space="preserve"> كتاب الوفود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94 </w:t>
      </w:r>
      <w:r w:rsidR="00294847">
        <w:rPr>
          <w:rtl/>
        </w:rPr>
        <w:t>ـ</w:t>
      </w:r>
      <w:r w:rsidRPr="000509AA">
        <w:rPr>
          <w:rtl/>
        </w:rPr>
        <w:t xml:space="preserve"> كتاب أزواج النبي</w:t>
      </w:r>
      <w:r w:rsidR="00330C9F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95 </w:t>
      </w:r>
      <w:r w:rsidR="00294847">
        <w:rPr>
          <w:rtl/>
        </w:rPr>
        <w:t>ـ</w:t>
      </w:r>
      <w:r w:rsidRPr="000509AA">
        <w:rPr>
          <w:rtl/>
        </w:rPr>
        <w:t xml:space="preserve"> كتاب زيد بن حارثة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96 </w:t>
      </w:r>
      <w:r w:rsidR="00294847">
        <w:rPr>
          <w:rtl/>
        </w:rPr>
        <w:t>ـ</w:t>
      </w:r>
      <w:r w:rsidRPr="000509AA">
        <w:rPr>
          <w:rtl/>
        </w:rPr>
        <w:t xml:space="preserve"> الديباج في أخبار الشعراء</w:t>
      </w:r>
      <w:r w:rsidR="00F26704">
        <w:rPr>
          <w:rtl/>
        </w:rPr>
        <w:t xml:space="preserve"> .</w:t>
      </w:r>
    </w:p>
    <w:p w:rsidR="000509AA" w:rsidRPr="000509AA" w:rsidRDefault="000509AA" w:rsidP="00330C9F">
      <w:pPr>
        <w:rPr>
          <w:rtl/>
        </w:rPr>
      </w:pPr>
      <w:r w:rsidRPr="000509AA">
        <w:rPr>
          <w:rtl/>
        </w:rPr>
        <w:t xml:space="preserve">97 </w:t>
      </w:r>
      <w:r w:rsidR="00294847">
        <w:rPr>
          <w:rtl/>
        </w:rPr>
        <w:t>ـ</w:t>
      </w:r>
      <w:r w:rsidRPr="000509AA">
        <w:rPr>
          <w:rtl/>
        </w:rPr>
        <w:t xml:space="preserve"> أخبار الح</w:t>
      </w:r>
      <w:r w:rsidR="00330C9F">
        <w:rPr>
          <w:rtl/>
        </w:rPr>
        <w:t>َ</w:t>
      </w:r>
      <w:r w:rsidRPr="000509AA">
        <w:rPr>
          <w:rtl/>
        </w:rPr>
        <w:t>ر</w:t>
      </w:r>
      <w:r w:rsidR="00330C9F">
        <w:rPr>
          <w:rtl/>
        </w:rPr>
        <w:t>ِّ</w:t>
      </w:r>
      <w:r w:rsidRPr="000509AA">
        <w:rPr>
          <w:rtl/>
        </w:rPr>
        <w:t xml:space="preserve">يين وأشعارهم </w:t>
      </w:r>
      <w:r w:rsidR="00330C9F">
        <w:rPr>
          <w:rtl/>
        </w:rPr>
        <w:t>؛</w:t>
      </w:r>
      <w:r w:rsidR="00AB6AB8">
        <w:rPr>
          <w:rtl/>
        </w:rPr>
        <w:t xml:space="preserve"> وهم شعراء لق</w:t>
      </w:r>
      <w:r w:rsidR="00330C9F">
        <w:rPr>
          <w:rtl/>
        </w:rPr>
        <w:t>ّ</w:t>
      </w:r>
      <w:r w:rsidR="00AB6AB8">
        <w:rPr>
          <w:rtl/>
        </w:rPr>
        <w:t>ب كل</w:t>
      </w:r>
      <w:r w:rsidR="00330C9F">
        <w:rPr>
          <w:rtl/>
        </w:rPr>
        <w:t>ّ</w:t>
      </w:r>
      <w:r w:rsidR="00AB6AB8">
        <w:rPr>
          <w:rtl/>
        </w:rPr>
        <w:t xml:space="preserve"> منهم بالحري</w:t>
      </w:r>
      <w:r w:rsidR="00330C9F">
        <w:rPr>
          <w:rtl/>
        </w:rPr>
        <w:t>ّ</w:t>
      </w:r>
      <w:r w:rsidR="00C51724">
        <w:rPr>
          <w:rtl/>
        </w:rPr>
        <w:t xml:space="preserve"> ،</w:t>
      </w:r>
      <w:r w:rsidR="00AB6AB8">
        <w:rPr>
          <w:rtl/>
        </w:rPr>
        <w:t xml:space="preserve"> </w:t>
      </w:r>
      <w:r w:rsidR="00330C9F">
        <w:rPr>
          <w:rtl/>
        </w:rPr>
        <w:br/>
      </w:r>
      <w:r w:rsidRPr="000509AA">
        <w:rPr>
          <w:rtl/>
        </w:rPr>
        <w:t>منهم : نهشل الشاعر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ونصر بن سيار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ومالك بن حري</w:t>
      </w:r>
      <w:r w:rsidR="00330C9F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98 </w:t>
      </w:r>
      <w:r w:rsidR="00294847">
        <w:rPr>
          <w:rtl/>
        </w:rPr>
        <w:t>ـ</w:t>
      </w:r>
      <w:r w:rsidRPr="000509AA">
        <w:rPr>
          <w:rtl/>
        </w:rPr>
        <w:t xml:space="preserve"> تاريخ أخبار الخلفاء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99 </w:t>
      </w:r>
      <w:r w:rsidR="00294847">
        <w:rPr>
          <w:rtl/>
        </w:rPr>
        <w:t>ـ</w:t>
      </w:r>
      <w:r w:rsidRPr="000509AA">
        <w:rPr>
          <w:rtl/>
        </w:rPr>
        <w:t xml:space="preserve"> صفات الخلفاء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100 </w:t>
      </w:r>
      <w:r w:rsidR="00294847">
        <w:rPr>
          <w:rtl/>
        </w:rPr>
        <w:t>ـ</w:t>
      </w:r>
      <w:r w:rsidRPr="000509AA">
        <w:rPr>
          <w:rtl/>
        </w:rPr>
        <w:t xml:space="preserve"> أخبار عمرو بن معديكرب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101 </w:t>
      </w:r>
      <w:r w:rsidR="00294847">
        <w:rPr>
          <w:rtl/>
        </w:rPr>
        <w:t>ـ</w:t>
      </w:r>
      <w:r w:rsidRPr="000509AA">
        <w:rPr>
          <w:rtl/>
        </w:rPr>
        <w:t xml:space="preserve"> أ</w:t>
      </w:r>
      <w:r w:rsidR="00330C9F">
        <w:rPr>
          <w:rtl/>
        </w:rPr>
        <w:t>ُ</w:t>
      </w:r>
      <w:r w:rsidRPr="000509AA">
        <w:rPr>
          <w:rtl/>
        </w:rPr>
        <w:t>م</w:t>
      </w:r>
      <w:r w:rsidR="00330C9F">
        <w:rPr>
          <w:rtl/>
        </w:rPr>
        <w:t>ّ</w:t>
      </w:r>
      <w:r w:rsidRPr="000509AA">
        <w:rPr>
          <w:rtl/>
        </w:rPr>
        <w:t>هات النبي</w:t>
      </w:r>
      <w:r w:rsidR="00330C9F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102 </w:t>
      </w:r>
      <w:r w:rsidR="00294847">
        <w:rPr>
          <w:rtl/>
        </w:rPr>
        <w:t>ـ</w:t>
      </w:r>
      <w:r w:rsidRPr="000509AA">
        <w:rPr>
          <w:rtl/>
        </w:rPr>
        <w:t xml:space="preserve"> أولاد الخلفاء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103 </w:t>
      </w:r>
      <w:r w:rsidR="00294847">
        <w:rPr>
          <w:rtl/>
        </w:rPr>
        <w:t>ـ</w:t>
      </w:r>
      <w:r w:rsidRPr="000509AA">
        <w:rPr>
          <w:rtl/>
        </w:rPr>
        <w:t xml:space="preserve"> تسمية ولد عبد المط</w:t>
      </w:r>
      <w:r w:rsidR="00330C9F">
        <w:rPr>
          <w:rtl/>
        </w:rPr>
        <w:t>ّ</w:t>
      </w:r>
      <w:r w:rsidRPr="000509AA">
        <w:rPr>
          <w:rtl/>
        </w:rPr>
        <w:t>لب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104 </w:t>
      </w:r>
      <w:r w:rsidR="00294847">
        <w:rPr>
          <w:rtl/>
        </w:rPr>
        <w:t>ـ</w:t>
      </w:r>
      <w:r w:rsidRPr="000509AA">
        <w:rPr>
          <w:rtl/>
        </w:rPr>
        <w:t xml:space="preserve"> كنى</w:t>
      </w:r>
      <w:r w:rsidR="00330C9F" w:rsidRPr="00AF3B23">
        <w:rPr>
          <w:rtl/>
        </w:rPr>
        <w:t>ٰ</w:t>
      </w:r>
      <w:r w:rsidRPr="000509AA">
        <w:rPr>
          <w:rtl/>
        </w:rPr>
        <w:t xml:space="preserve"> آباء الرسول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وكتب أ</w:t>
      </w:r>
      <w:r w:rsidR="00330C9F">
        <w:rPr>
          <w:rtl/>
        </w:rPr>
        <w:t>ُ</w:t>
      </w:r>
      <w:r w:rsidRPr="000509AA">
        <w:rPr>
          <w:rtl/>
        </w:rPr>
        <w:t>خرى</w:t>
      </w:r>
      <w:r w:rsidR="00330C9F" w:rsidRPr="00AF3B23">
        <w:rPr>
          <w:rtl/>
        </w:rPr>
        <w:t>ٰ</w:t>
      </w:r>
      <w:r w:rsidRPr="000509AA">
        <w:rPr>
          <w:rtl/>
        </w:rPr>
        <w:t xml:space="preserve"> تختلط مع بعض الكتب المذكورة في عناوينها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217 </w:t>
      </w:r>
      <w:r w:rsidR="00294847">
        <w:rPr>
          <w:rtl/>
        </w:rPr>
        <w:t>ـ</w:t>
      </w:r>
      <w:r w:rsidRPr="000509AA">
        <w:rPr>
          <w:rtl/>
        </w:rPr>
        <w:t xml:space="preserve"> هلال بن المحس</w:t>
      </w:r>
      <w:r w:rsidR="00330C9F">
        <w:rPr>
          <w:rtl/>
        </w:rPr>
        <w:t>ّ</w:t>
      </w:r>
      <w:r w:rsidRPr="000509AA">
        <w:rPr>
          <w:rtl/>
        </w:rPr>
        <w:t xml:space="preserve">ن بن إبراهيم الصابئ </w:t>
      </w:r>
      <w:r w:rsidR="008100A7">
        <w:rPr>
          <w:rtl/>
        </w:rPr>
        <w:t>(</w:t>
      </w:r>
      <w:r w:rsidR="0023265A">
        <w:rPr>
          <w:rFonts w:hint="cs"/>
          <w:rtl/>
        </w:rPr>
        <w:t xml:space="preserve"> </w:t>
      </w:r>
      <w:r w:rsidRPr="000509AA">
        <w:rPr>
          <w:rtl/>
        </w:rPr>
        <w:t>ت 448 ه</w:t>
      </w:r>
      <w:r w:rsidR="00330C9F">
        <w:rPr>
          <w:rtl/>
        </w:rPr>
        <w:t>ـ</w:t>
      </w:r>
      <w:r w:rsidR="0023265A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23265A" w:rsidRDefault="000509AA" w:rsidP="0023265A">
      <w:pPr>
        <w:rPr>
          <w:rStyle w:val="rfdLineChar"/>
          <w:rtl/>
          <w:lang w:bidi="ar-SA"/>
        </w:rPr>
      </w:pPr>
      <w:r w:rsidRPr="000509AA">
        <w:rPr>
          <w:rtl/>
        </w:rPr>
        <w:t>كان جد</w:t>
      </w:r>
      <w:r w:rsidR="00330C9F">
        <w:rPr>
          <w:rtl/>
        </w:rPr>
        <w:t>ّ</w:t>
      </w:r>
      <w:r w:rsidRPr="000509AA">
        <w:rPr>
          <w:rtl/>
        </w:rPr>
        <w:t>ه إبراهيم بن هلال الصابئ الأديب الشهير الذي مات على</w:t>
      </w:r>
      <w:r w:rsidR="00330C9F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الكفر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ورثاه الشريف الرضي</w:t>
      </w:r>
      <w:r w:rsidR="00330C9F">
        <w:rPr>
          <w:rtl/>
        </w:rPr>
        <w:t>ّ</w:t>
      </w:r>
      <w:r w:rsidRPr="000509AA">
        <w:rPr>
          <w:rtl/>
        </w:rPr>
        <w:t xml:space="preserve"> إعجابا</w:t>
      </w:r>
      <w:r w:rsidR="00330C9F">
        <w:rPr>
          <w:rtl/>
        </w:rPr>
        <w:t>ً</w:t>
      </w:r>
      <w:r w:rsidRPr="000509AA">
        <w:rPr>
          <w:rtl/>
        </w:rPr>
        <w:t xml:space="preserve"> بفن</w:t>
      </w:r>
      <w:r w:rsidR="00330C9F">
        <w:rPr>
          <w:rtl/>
        </w:rPr>
        <w:t>ّ</w:t>
      </w:r>
      <w:r w:rsidRPr="000509AA">
        <w:rPr>
          <w:rtl/>
        </w:rPr>
        <w:t>ه وأدبه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وقد كتب لعضد الدولة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كتاب </w:t>
      </w:r>
      <w:r w:rsidRPr="00A53464">
        <w:rPr>
          <w:rStyle w:val="rfdBold2"/>
          <w:rtl/>
        </w:rPr>
        <w:t>التاجي في أخبار بني بويه</w:t>
      </w:r>
      <w:r w:rsidRPr="000509AA">
        <w:rPr>
          <w:rtl/>
        </w:rPr>
        <w:t xml:space="preserve"> سنة 371 ه</w:t>
      </w:r>
      <w:r w:rsidR="00330C9F">
        <w:rPr>
          <w:rtl/>
        </w:rPr>
        <w:t>ـ</w:t>
      </w:r>
      <w:r w:rsidRPr="000509AA">
        <w:rPr>
          <w:rtl/>
        </w:rPr>
        <w:t xml:space="preserve"> ثمنا</w:t>
      </w:r>
      <w:r w:rsidR="00330C9F">
        <w:rPr>
          <w:rtl/>
        </w:rPr>
        <w:t>ً</w:t>
      </w:r>
      <w:r w:rsidRPr="000509AA">
        <w:rPr>
          <w:rtl/>
        </w:rPr>
        <w:t xml:space="preserve"> لإطلاقه من سجنه</w:t>
      </w:r>
      <w:r w:rsidR="00C51724">
        <w:rPr>
          <w:rtl/>
        </w:rPr>
        <w:t xml:space="preserve"> ،</w:t>
      </w:r>
      <w:r w:rsidR="0023265A">
        <w:rPr>
          <w:rFonts w:hint="cs"/>
          <w:rtl/>
        </w:rPr>
        <w:t xml:space="preserve"> </w:t>
      </w:r>
      <w:r w:rsidR="0023265A">
        <w:rPr>
          <w:rtl/>
        </w:rPr>
        <w:br/>
      </w:r>
      <w:r w:rsidR="0023265A">
        <w:rPr>
          <w:rtl/>
        </w:rPr>
        <w:br/>
      </w:r>
      <w:r w:rsidRPr="0023265A">
        <w:rPr>
          <w:rStyle w:val="rfdLineChar"/>
          <w:rtl/>
          <w:lang w:bidi="ar-SA"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تاريخ بغداد</w:t>
      </w:r>
      <w:r w:rsidR="00AB6AB8" w:rsidRPr="00C431B0">
        <w:rPr>
          <w:rtl/>
        </w:rPr>
        <w:t xml:space="preserve"> </w:t>
      </w:r>
      <w:r w:rsidRPr="00C431B0">
        <w:rPr>
          <w:rtl/>
        </w:rPr>
        <w:t>14</w:t>
      </w:r>
      <w:r w:rsidR="007A060E" w:rsidRPr="00C431B0">
        <w:rPr>
          <w:rtl/>
        </w:rPr>
        <w:t xml:space="preserve"> / </w:t>
      </w:r>
      <w:r w:rsidRPr="00C431B0">
        <w:rPr>
          <w:rtl/>
        </w:rPr>
        <w:t>76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الأ</w:t>
      </w:r>
      <w:r w:rsidR="00330C9F" w:rsidRPr="00C431B0">
        <w:rPr>
          <w:rtl/>
        </w:rPr>
        <w:t>ُ</w:t>
      </w:r>
      <w:r w:rsidRPr="00C431B0">
        <w:rPr>
          <w:rtl/>
        </w:rPr>
        <w:t>دباء</w:t>
      </w:r>
      <w:r w:rsidR="00AB6AB8" w:rsidRPr="00C431B0">
        <w:rPr>
          <w:rtl/>
        </w:rPr>
        <w:t xml:space="preserve"> </w:t>
      </w:r>
      <w:r w:rsidRPr="00C431B0">
        <w:rPr>
          <w:rtl/>
        </w:rPr>
        <w:t>19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294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297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وفيات الأعيان</w:t>
      </w:r>
      <w:r w:rsidR="00AB6AB8" w:rsidRPr="00C431B0">
        <w:rPr>
          <w:rtl/>
        </w:rPr>
        <w:t xml:space="preserve"> </w:t>
      </w:r>
      <w:r w:rsidRPr="00C431B0">
        <w:rPr>
          <w:rtl/>
        </w:rPr>
        <w:t>6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101 </w:t>
      </w:r>
      <w:r w:rsidR="00294847" w:rsidRPr="00C431B0">
        <w:rPr>
          <w:rtl/>
        </w:rPr>
        <w:t>ـ</w:t>
      </w:r>
      <w:r w:rsidR="00AB6AB8" w:rsidRPr="00C431B0">
        <w:rPr>
          <w:rtl/>
        </w:rPr>
        <w:t xml:space="preserve"> </w:t>
      </w:r>
      <w:r w:rsidR="00330C9F" w:rsidRPr="00C431B0">
        <w:rPr>
          <w:rtl/>
        </w:rPr>
        <w:br/>
      </w:r>
      <w:r w:rsidRPr="00C431B0">
        <w:rPr>
          <w:rtl/>
        </w:rPr>
        <w:t>105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سير أعلام النبلاء</w:t>
      </w:r>
      <w:r w:rsidR="00AB6AB8" w:rsidRPr="00C431B0">
        <w:rPr>
          <w:rtl/>
        </w:rPr>
        <w:t xml:space="preserve"> </w:t>
      </w:r>
      <w:r w:rsidRPr="00C431B0">
        <w:rPr>
          <w:rtl/>
        </w:rPr>
        <w:t>16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524 ضمن ترجمة جد</w:t>
      </w:r>
      <w:r w:rsidR="00330C9F" w:rsidRPr="00C431B0">
        <w:rPr>
          <w:rtl/>
        </w:rPr>
        <w:t>ّ</w:t>
      </w:r>
      <w:r w:rsidRPr="00C431B0">
        <w:rPr>
          <w:rtl/>
        </w:rPr>
        <w:t>ه إبراهيم بن هلال الصابئ</w:t>
      </w:r>
      <w:r w:rsidR="00C51724" w:rsidRPr="00C431B0">
        <w:rPr>
          <w:rtl/>
        </w:rPr>
        <w:t xml:space="preserve"> ،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25</w:t>
      </w:r>
      <w:r w:rsidR="007A060E" w:rsidRPr="00C431B0">
        <w:rPr>
          <w:rtl/>
        </w:rPr>
        <w:t xml:space="preserve"> / </w:t>
      </w:r>
      <w:r w:rsidRPr="00C431B0">
        <w:rPr>
          <w:rtl/>
        </w:rPr>
        <w:t>68 رقم 372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330C9F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151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</w:t>
      </w:r>
      <w:r w:rsidR="00AB6AB8" w:rsidRPr="00C431B0">
        <w:rPr>
          <w:rtl/>
        </w:rPr>
        <w:t xml:space="preserve"> </w:t>
      </w:r>
      <w:r w:rsidRPr="00C431B0">
        <w:rPr>
          <w:rtl/>
        </w:rPr>
        <w:t>8</w:t>
      </w:r>
      <w:r w:rsidR="007A060E" w:rsidRPr="00C431B0">
        <w:rPr>
          <w:rtl/>
        </w:rPr>
        <w:t xml:space="preserve"> / </w:t>
      </w:r>
      <w:r w:rsidRPr="00C431B0">
        <w:rPr>
          <w:rtl/>
        </w:rPr>
        <w:t>92</w:t>
      </w:r>
      <w:r w:rsidR="00F26704" w:rsidRPr="00C431B0">
        <w:rPr>
          <w:rtl/>
        </w:rPr>
        <w:t xml:space="preserve"> .</w:t>
      </w:r>
    </w:p>
    <w:p w:rsidR="00D72DDC" w:rsidRDefault="00D72DDC" w:rsidP="00515BF2">
      <w:pPr>
        <w:pStyle w:val="rfdNormal0"/>
        <w:rPr>
          <w:rtl/>
        </w:rPr>
        <w:sectPr w:rsidR="00D72DDC" w:rsidSect="00600DF3">
          <w:headerReference w:type="even" r:id="rId192"/>
          <w:headerReference w:type="default" r:id="rId193"/>
          <w:headerReference w:type="first" r:id="rId19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72DDC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ويقال أن</w:t>
      </w:r>
      <w:r w:rsidR="00515BF2">
        <w:rPr>
          <w:rtl/>
        </w:rPr>
        <w:t>ّ</w:t>
      </w:r>
      <w:r w:rsidRPr="000509AA">
        <w:rPr>
          <w:rtl/>
        </w:rPr>
        <w:t xml:space="preserve">ه قتله بعد ذلك </w:t>
      </w:r>
      <w:r w:rsidR="00515BF2">
        <w:rPr>
          <w:rtl/>
        </w:rPr>
        <w:t>؛</w:t>
      </w:r>
      <w:r w:rsidRPr="000509AA">
        <w:rPr>
          <w:rtl/>
        </w:rPr>
        <w:t xml:space="preserve"> لأن</w:t>
      </w:r>
      <w:r w:rsidR="00515BF2">
        <w:rPr>
          <w:rtl/>
        </w:rPr>
        <w:t>ّ</w:t>
      </w:r>
      <w:r w:rsidRPr="000509AA">
        <w:rPr>
          <w:rtl/>
        </w:rPr>
        <w:t xml:space="preserve">ه حين كان يعمل في تصنيف </w:t>
      </w:r>
      <w:r w:rsidRPr="00A53464">
        <w:rPr>
          <w:rStyle w:val="rfdBold2"/>
          <w:rtl/>
        </w:rPr>
        <w:t>التاجي</w:t>
      </w:r>
      <w:r w:rsidRPr="000509AA">
        <w:rPr>
          <w:rtl/>
        </w:rPr>
        <w:t xml:space="preserve"> بأمر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عضد الدولة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دخل عليه رجل فسأله : ما تؤل</w:t>
      </w:r>
      <w:r w:rsidR="00515BF2">
        <w:rPr>
          <w:rtl/>
        </w:rPr>
        <w:t>ّ</w:t>
      </w:r>
      <w:r w:rsidRPr="000509AA">
        <w:rPr>
          <w:rtl/>
        </w:rPr>
        <w:t>ف</w:t>
      </w:r>
      <w:r w:rsidR="00C12BF0">
        <w:rPr>
          <w:rtl/>
        </w:rPr>
        <w:t xml:space="preserve"> ؟</w:t>
      </w:r>
      <w:r w:rsidRPr="000509AA">
        <w:rPr>
          <w:rtl/>
        </w:rPr>
        <w:t xml:space="preserve"> قال : أباطيل ألف</w:t>
      </w:r>
      <w:r w:rsidR="00515BF2">
        <w:rPr>
          <w:rtl/>
        </w:rPr>
        <w:t>ِّ</w:t>
      </w:r>
      <w:r w:rsidRPr="000509AA">
        <w:rPr>
          <w:rtl/>
        </w:rPr>
        <w:t>قها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وأكاذيب أ</w:t>
      </w:r>
      <w:r w:rsidR="00515BF2">
        <w:rPr>
          <w:rtl/>
        </w:rPr>
        <w:t>ُ</w:t>
      </w:r>
      <w:r w:rsidRPr="000509AA">
        <w:rPr>
          <w:rtl/>
        </w:rPr>
        <w:t>نم</w:t>
      </w:r>
      <w:r w:rsidR="00515BF2">
        <w:rPr>
          <w:rtl/>
        </w:rPr>
        <w:t>ّ</w:t>
      </w:r>
      <w:r w:rsidRPr="000509AA">
        <w:rPr>
          <w:rtl/>
        </w:rPr>
        <w:t>قها</w:t>
      </w:r>
      <w:r w:rsidR="007A060E">
        <w:rPr>
          <w:rtl/>
        </w:rPr>
        <w:t xml:space="preserve"> ! !</w:t>
      </w:r>
      <w:r w:rsidRPr="000509AA">
        <w:rPr>
          <w:rtl/>
        </w:rPr>
        <w:t xml:space="preserve"> فبلغ ذلك عضد الدولة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فطرده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وكذا مات ابنه الأديب المحس</w:t>
      </w:r>
      <w:r w:rsidR="00E37F28">
        <w:rPr>
          <w:rtl/>
        </w:rPr>
        <w:t>ّ</w:t>
      </w:r>
      <w:r w:rsidRPr="000509AA">
        <w:rPr>
          <w:rtl/>
        </w:rPr>
        <w:t>ن كافرا</w:t>
      </w:r>
      <w:r w:rsidR="00E37F28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ولكن أسلم حفيده هلال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المحس</w:t>
      </w:r>
      <w:r w:rsidR="00E37F28">
        <w:rPr>
          <w:rtl/>
        </w:rPr>
        <w:t>ّ</w:t>
      </w:r>
      <w:r w:rsidRPr="000509AA">
        <w:rPr>
          <w:rtl/>
        </w:rPr>
        <w:t>ن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عنه الخطيب البغدادي : ثقة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صدوق</w:t>
      </w:r>
      <w:r w:rsidR="00F26704">
        <w:rPr>
          <w:rtl/>
        </w:rPr>
        <w:t xml:space="preserve"> .</w:t>
      </w:r>
    </w:p>
    <w:p w:rsidR="000509AA" w:rsidRPr="0023265A" w:rsidRDefault="000509AA" w:rsidP="0023265A">
      <w:pPr>
        <w:rPr>
          <w:rStyle w:val="rfdBold2"/>
          <w:rtl/>
        </w:rPr>
      </w:pPr>
      <w:r w:rsidRPr="0023265A">
        <w:rPr>
          <w:rStyle w:val="rfdBold2"/>
          <w:rtl/>
        </w:rPr>
        <w:t>له في التاريخ :</w:t>
      </w:r>
    </w:p>
    <w:p w:rsidR="000509AA" w:rsidRPr="000509AA" w:rsidRDefault="000509AA" w:rsidP="00E37F28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تحفة الأ</w:t>
      </w:r>
      <w:r w:rsidR="00E37F28">
        <w:rPr>
          <w:rtl/>
        </w:rPr>
        <w:t>ُ</w:t>
      </w:r>
      <w:r w:rsidRPr="000509AA">
        <w:rPr>
          <w:rtl/>
        </w:rPr>
        <w:t xml:space="preserve">مراء في تاريخ الوزراء </w:t>
      </w:r>
      <w:r w:rsidR="00E37F28">
        <w:rPr>
          <w:rtl/>
        </w:rPr>
        <w:t>؛</w:t>
      </w:r>
      <w:r w:rsidRPr="000509AA">
        <w:rPr>
          <w:rtl/>
        </w:rPr>
        <w:t xml:space="preserve"> مطبوع ينقل عنه ياقوت الحموي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في </w:t>
      </w:r>
      <w:r w:rsidRPr="00A53464">
        <w:rPr>
          <w:rStyle w:val="rfdBold2"/>
          <w:rtl/>
        </w:rPr>
        <w:t>معجم الأ</w:t>
      </w:r>
      <w:r w:rsidR="00E37F28">
        <w:rPr>
          <w:rStyle w:val="rfdBold2"/>
          <w:rtl/>
        </w:rPr>
        <w:t>ُ</w:t>
      </w:r>
      <w:r w:rsidRPr="00A53464">
        <w:rPr>
          <w:rStyle w:val="rfdBold2"/>
          <w:rtl/>
        </w:rPr>
        <w:t>دباء</w:t>
      </w:r>
      <w:r w:rsidR="00F26704">
        <w:rPr>
          <w:rtl/>
        </w:rPr>
        <w:t xml:space="preserve"> .</w:t>
      </w:r>
    </w:p>
    <w:p w:rsidR="000509AA" w:rsidRPr="000509AA" w:rsidRDefault="000509AA" w:rsidP="00E37F28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الأماثل والأعيان ومنتدى</w:t>
      </w:r>
      <w:r w:rsidR="00E37F28" w:rsidRPr="00AF3B23">
        <w:rPr>
          <w:rtl/>
        </w:rPr>
        <w:t>ٰ</w:t>
      </w:r>
      <w:r w:rsidRPr="000509AA">
        <w:rPr>
          <w:rtl/>
        </w:rPr>
        <w:t xml:space="preserve"> العواطف والإحسان </w:t>
      </w:r>
      <w:r w:rsidR="00E37F28">
        <w:rPr>
          <w:rtl/>
        </w:rPr>
        <w:t>؛</w:t>
      </w:r>
      <w:r w:rsidRPr="000509AA">
        <w:rPr>
          <w:rtl/>
        </w:rPr>
        <w:t xml:space="preserve"> جمع فيه أخبارا</w:t>
      </w:r>
      <w:r w:rsidR="00E37F28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وحكايات مستطرفة مم</w:t>
      </w:r>
      <w:r w:rsidR="00E37F28">
        <w:rPr>
          <w:rtl/>
        </w:rPr>
        <w:t>ّ</w:t>
      </w:r>
      <w:r w:rsidRPr="000509AA">
        <w:rPr>
          <w:rtl/>
        </w:rPr>
        <w:t>ا ح</w:t>
      </w:r>
      <w:r w:rsidR="00E37F28">
        <w:rPr>
          <w:rtl/>
        </w:rPr>
        <w:t>ُ</w:t>
      </w:r>
      <w:r w:rsidRPr="000509AA">
        <w:rPr>
          <w:rtl/>
        </w:rPr>
        <w:t>كي عن الأعيان والأكابر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وأورد قطعة منه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خبر عن الوزير ابن الفرات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التاريخ الكبير</w:t>
      </w:r>
      <w:r w:rsidR="00F26704">
        <w:rPr>
          <w:rtl/>
        </w:rPr>
        <w:t xml:space="preserve"> .</w:t>
      </w:r>
    </w:p>
    <w:p w:rsidR="000509AA" w:rsidRPr="000509AA" w:rsidRDefault="000509AA" w:rsidP="00E37F28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الهفوات النادرة من المغف</w:t>
      </w:r>
      <w:r w:rsidR="00E37F28">
        <w:rPr>
          <w:rtl/>
        </w:rPr>
        <w:t>ّ</w:t>
      </w:r>
      <w:r w:rsidRPr="000509AA">
        <w:rPr>
          <w:rtl/>
        </w:rPr>
        <w:t>لين الملحوظين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والسقطات الباردة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المغف</w:t>
      </w:r>
      <w:r w:rsidR="00E37F28">
        <w:rPr>
          <w:rtl/>
        </w:rPr>
        <w:t>ّ</w:t>
      </w:r>
      <w:r w:rsidRPr="000509AA">
        <w:rPr>
          <w:rtl/>
        </w:rPr>
        <w:t xml:space="preserve">لين المحظوظين </w:t>
      </w:r>
      <w:r w:rsidR="00E37F28">
        <w:rPr>
          <w:rtl/>
        </w:rPr>
        <w:t>؛</w:t>
      </w:r>
      <w:r w:rsidRPr="000509AA">
        <w:rPr>
          <w:rtl/>
        </w:rPr>
        <w:t xml:space="preserve"> نقل منه ابن خل</w:t>
      </w:r>
      <w:r w:rsidR="00077B41">
        <w:rPr>
          <w:rtl/>
        </w:rPr>
        <w:t>ّ</w:t>
      </w:r>
      <w:r w:rsidRPr="000509AA">
        <w:rPr>
          <w:rtl/>
        </w:rPr>
        <w:t>كان قطعا</w:t>
      </w:r>
      <w:r w:rsidR="00077B41">
        <w:rPr>
          <w:rtl/>
        </w:rPr>
        <w:t>ً</w:t>
      </w:r>
      <w:r w:rsidRPr="000509AA">
        <w:rPr>
          <w:rtl/>
        </w:rPr>
        <w:t xml:space="preserve"> متفر</w:t>
      </w:r>
      <w:r w:rsidR="00077B41">
        <w:rPr>
          <w:rtl/>
        </w:rPr>
        <w:t>ّ</w:t>
      </w:r>
      <w:r w:rsidRPr="000509AA">
        <w:rPr>
          <w:rtl/>
        </w:rPr>
        <w:t>قة</w:t>
      </w:r>
      <w:r w:rsidR="00F26704">
        <w:rPr>
          <w:rtl/>
        </w:rPr>
        <w:t xml:space="preserve"> .</w:t>
      </w:r>
    </w:p>
    <w:p w:rsidR="000509AA" w:rsidRPr="000509AA" w:rsidRDefault="000509AA" w:rsidP="00077B41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ذيل تاريخ ثابت بن سنان </w:t>
      </w:r>
      <w:r w:rsidR="00077B41">
        <w:rPr>
          <w:rtl/>
        </w:rPr>
        <w:t>؛</w:t>
      </w:r>
      <w:r w:rsidRPr="000509AA">
        <w:rPr>
          <w:rtl/>
        </w:rPr>
        <w:t xml:space="preserve"> طبع الجزء الثامن منه في نهاية </w:t>
      </w:r>
      <w:r w:rsidRPr="00A53464">
        <w:rPr>
          <w:rStyle w:val="rfdBold2"/>
          <w:rtl/>
        </w:rPr>
        <w:t>تحفة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A53464">
        <w:rPr>
          <w:rStyle w:val="rfdBold2"/>
          <w:rtl/>
        </w:rPr>
        <w:t>الأ</w:t>
      </w:r>
      <w:r w:rsidR="00077B41">
        <w:rPr>
          <w:rStyle w:val="rfdBold2"/>
          <w:rtl/>
        </w:rPr>
        <w:t>ُ</w:t>
      </w:r>
      <w:r w:rsidRPr="00A53464">
        <w:rPr>
          <w:rStyle w:val="rfdBold2"/>
          <w:rtl/>
        </w:rPr>
        <w:t>مراء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218 </w:t>
      </w:r>
      <w:r w:rsidR="00294847">
        <w:rPr>
          <w:rtl/>
        </w:rPr>
        <w:t>ـ</w:t>
      </w:r>
      <w:r w:rsidRPr="000509AA">
        <w:rPr>
          <w:rtl/>
        </w:rPr>
        <w:t xml:space="preserve"> وهسوذان بن دشمن زيار بن مردانكن </w:t>
      </w:r>
      <w:r w:rsidR="008100A7">
        <w:rPr>
          <w:rtl/>
        </w:rPr>
        <w:t>(</w:t>
      </w:r>
      <w:r w:rsidR="0023265A">
        <w:rPr>
          <w:rFonts w:hint="cs"/>
          <w:rtl/>
        </w:rPr>
        <w:t xml:space="preserve"> </w:t>
      </w:r>
      <w:r w:rsidRPr="000509AA">
        <w:rPr>
          <w:rtl/>
        </w:rPr>
        <w:t>ق 6</w:t>
      </w:r>
      <w:r w:rsidR="0023265A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الأمير الزاهد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سيف الدولة الديلمي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ويقال </w:t>
      </w:r>
      <w:r w:rsidR="008767F4" w:rsidRPr="000509AA">
        <w:rPr>
          <w:rtl/>
        </w:rPr>
        <w:t>«</w:t>
      </w:r>
      <w:r w:rsidR="0023265A">
        <w:rPr>
          <w:rFonts w:hint="cs"/>
          <w:rtl/>
        </w:rPr>
        <w:t xml:space="preserve"> </w:t>
      </w:r>
      <w:r w:rsidRPr="000509AA">
        <w:rPr>
          <w:rtl/>
        </w:rPr>
        <w:t>وهشوذان</w:t>
      </w:r>
      <w:r w:rsidR="0023265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تعريبا</w:t>
      </w:r>
      <w:r w:rsidR="00077B41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 xml:space="preserve">(1) الفهرست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لمنتجب الدين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196 رقم 523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طبقات أعلام الشيعة ق</w:t>
      </w:r>
      <w:r w:rsidR="00AB6AB8" w:rsidRPr="00C431B0">
        <w:rPr>
          <w:rtl/>
        </w:rPr>
        <w:t xml:space="preserve"> </w:t>
      </w:r>
      <w:r w:rsidRPr="00C431B0">
        <w:rPr>
          <w:rtl/>
        </w:rPr>
        <w:t>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330</w:t>
      </w:r>
      <w:r w:rsidR="00C51724" w:rsidRPr="00C431B0">
        <w:rPr>
          <w:rtl/>
        </w:rPr>
        <w:t xml:space="preserve"> ،</w:t>
      </w:r>
      <w:r w:rsidR="00AB6AB8" w:rsidRPr="00C431B0">
        <w:rPr>
          <w:rtl/>
        </w:rPr>
        <w:t xml:space="preserve"> </w:t>
      </w:r>
      <w:r w:rsidR="00077B41" w:rsidRPr="00C431B0">
        <w:rPr>
          <w:rtl/>
        </w:rPr>
        <w:br/>
      </w:r>
      <w:r w:rsidRPr="00C431B0">
        <w:rPr>
          <w:rtl/>
        </w:rPr>
        <w:t>معجم المؤل</w:t>
      </w:r>
      <w:r w:rsidR="00077B41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175</w:t>
      </w:r>
      <w:r w:rsidR="00F26704" w:rsidRPr="00C431B0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له علم بالنجوم والتواريخ</w:t>
      </w:r>
      <w:r w:rsidR="00646BDC">
        <w:rPr>
          <w:rFonts w:hint="cs"/>
          <w:rtl/>
        </w:rPr>
        <w:t xml:space="preserve"> .</w:t>
      </w:r>
    </w:p>
    <w:p w:rsidR="000509AA" w:rsidRPr="00646BDC" w:rsidRDefault="000509AA" w:rsidP="00646BDC">
      <w:pPr>
        <w:rPr>
          <w:rStyle w:val="rfdBold2"/>
          <w:rtl/>
        </w:rPr>
      </w:pPr>
      <w:r w:rsidRPr="00646BDC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كتاب التواريخ</w:t>
      </w:r>
      <w:r w:rsidR="00646BDC">
        <w:rPr>
          <w:rFonts w:hint="cs"/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219 </w:t>
      </w:r>
      <w:r w:rsidR="00294847">
        <w:rPr>
          <w:rtl/>
        </w:rPr>
        <w:t>ـ</w:t>
      </w:r>
      <w:r w:rsidRPr="000509AA">
        <w:rPr>
          <w:rtl/>
        </w:rPr>
        <w:t xml:space="preserve"> يحيى</w:t>
      </w:r>
      <w:r w:rsidR="00077B41" w:rsidRPr="00AF3B23">
        <w:rPr>
          <w:rtl/>
        </w:rPr>
        <w:t>ٰ</w:t>
      </w:r>
      <w:r w:rsidRPr="000509AA">
        <w:rPr>
          <w:rtl/>
        </w:rPr>
        <w:t xml:space="preserve"> بن الحسن العبيدلي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277 ه</w:t>
      </w:r>
      <w:r w:rsidR="00077B41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الحسين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العقيقي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يحيى</w:t>
      </w:r>
      <w:r w:rsidR="00077B41" w:rsidRPr="00AF3B23">
        <w:rPr>
          <w:rtl/>
        </w:rPr>
        <w:t>ٰ</w:t>
      </w:r>
      <w:r w:rsidRPr="000509AA">
        <w:rPr>
          <w:rtl/>
        </w:rPr>
        <w:t xml:space="preserve"> بن الحسن بن جعفر بن عبيد الله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الحسين الأصغر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مؤر</w:t>
      </w:r>
      <w:r w:rsidR="00077B41">
        <w:rPr>
          <w:rtl/>
        </w:rPr>
        <w:t>ّ</w:t>
      </w:r>
      <w:r w:rsidRPr="000509AA">
        <w:rPr>
          <w:rtl/>
        </w:rPr>
        <w:t>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نسابة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ولد بالمدينة سنة 214 ه</w:t>
      </w:r>
      <w:r w:rsidR="00077B41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وتوف</w:t>
      </w:r>
      <w:r w:rsidR="00077B41">
        <w:rPr>
          <w:rtl/>
        </w:rPr>
        <w:t>ّ</w:t>
      </w:r>
      <w:r w:rsidRPr="000509AA">
        <w:rPr>
          <w:rtl/>
        </w:rPr>
        <w:t>ي بمك</w:t>
      </w:r>
      <w:r w:rsidR="00077B41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وهو من رؤوس أصحاب أبي القاسم الرس</w:t>
      </w:r>
      <w:r w:rsidR="00077B41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الإمام الزيدي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077B41">
        <w:rPr>
          <w:rtl/>
        </w:rPr>
        <w:t>ّ</w:t>
      </w:r>
      <w:r w:rsidRPr="000509AA">
        <w:rPr>
          <w:rtl/>
        </w:rPr>
        <w:t>ى</w:t>
      </w:r>
      <w:r w:rsidR="00077B41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بصنعاء سنة 298 ه</w:t>
      </w:r>
      <w:r w:rsidR="00077B41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646BDC" w:rsidRDefault="000509AA" w:rsidP="00646BDC">
      <w:pPr>
        <w:rPr>
          <w:rStyle w:val="rfdBold2"/>
          <w:rtl/>
        </w:rPr>
      </w:pPr>
      <w:r w:rsidRPr="00646BDC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أخبار المدينة</w:t>
      </w:r>
      <w:r w:rsidR="00646BDC">
        <w:rPr>
          <w:rFonts w:hint="cs"/>
          <w:rtl/>
        </w:rPr>
        <w:t xml:space="preserve"> .</w:t>
      </w:r>
    </w:p>
    <w:p w:rsidR="000509AA" w:rsidRPr="000509AA" w:rsidRDefault="000509AA" w:rsidP="00077B41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أنساب آل أبي طالب </w:t>
      </w:r>
      <w:r w:rsidR="00077B41">
        <w:rPr>
          <w:rtl/>
        </w:rPr>
        <w:t>؛</w:t>
      </w:r>
      <w:r w:rsidRPr="000509AA">
        <w:rPr>
          <w:rtl/>
        </w:rPr>
        <w:t xml:space="preserve"> قيل : هو أو</w:t>
      </w:r>
      <w:r w:rsidR="00077B41">
        <w:rPr>
          <w:rtl/>
        </w:rPr>
        <w:t>ّ</w:t>
      </w:r>
      <w:r w:rsidRPr="000509AA">
        <w:rPr>
          <w:rtl/>
        </w:rPr>
        <w:t>ل كتاب في أنساب الطالبي</w:t>
      </w:r>
      <w:r w:rsidR="00077B41">
        <w:rPr>
          <w:rtl/>
        </w:rPr>
        <w:t>ّ</w:t>
      </w:r>
      <w:r w:rsidRPr="000509AA">
        <w:rPr>
          <w:rtl/>
        </w:rPr>
        <w:t>ين</w:t>
      </w:r>
      <w:r w:rsidR="00F26704">
        <w:rPr>
          <w:rtl/>
        </w:rPr>
        <w:t xml:space="preserve"> .</w:t>
      </w:r>
    </w:p>
    <w:p w:rsidR="000509AA" w:rsidRPr="000509AA" w:rsidRDefault="000509AA" w:rsidP="00077B41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أخبار الزينبيات </w:t>
      </w:r>
      <w:r w:rsidR="00077B41">
        <w:rPr>
          <w:rtl/>
        </w:rPr>
        <w:t>؛</w:t>
      </w:r>
      <w:r w:rsidRPr="000509AA">
        <w:rPr>
          <w:rtl/>
        </w:rPr>
        <w:t xml:space="preserve"> من اسمها زينب من الطالبي</w:t>
      </w:r>
      <w:r w:rsidR="00077B41">
        <w:rPr>
          <w:rtl/>
        </w:rPr>
        <w:t>ّ</w:t>
      </w:r>
      <w:r w:rsidRPr="000509AA">
        <w:rPr>
          <w:rtl/>
        </w:rPr>
        <w:t>ات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طبع بمصر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1332 ه</w:t>
      </w:r>
      <w:r w:rsidR="00077B41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646BDC" w:rsidP="000509AA">
      <w:pPr>
        <w:pStyle w:val="rfdLine"/>
        <w:rPr>
          <w:rtl/>
        </w:rPr>
      </w:pPr>
      <w:r w:rsidRPr="00646BDC">
        <w:rPr>
          <w:rStyle w:val="rfdNormal0Char"/>
          <w:rtl/>
        </w:rPr>
        <w:br/>
      </w:r>
      <w:r w:rsidRPr="00646BDC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رجال النجاشي : 441 رقم 1189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الفهرست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للطوسي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178 رقم 780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معالم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العلماء : 131 رقم 885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أعيان الشيعة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285 وص 289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</w:t>
      </w:r>
      <w:r w:rsidR="00AB6AB8" w:rsidRPr="00C431B0">
        <w:rPr>
          <w:rtl/>
        </w:rPr>
        <w:t xml:space="preserve"> </w:t>
      </w:r>
      <w:r w:rsidRPr="00C431B0">
        <w:rPr>
          <w:rtl/>
        </w:rPr>
        <w:t>8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140</w:t>
      </w:r>
      <w:r w:rsidR="00C51724" w:rsidRPr="00C431B0">
        <w:rPr>
          <w:rtl/>
        </w:rPr>
        <w:t xml:space="preserve"> ،</w:t>
      </w:r>
      <w:r w:rsidR="00AB6AB8" w:rsidRPr="00C431B0">
        <w:rPr>
          <w:rtl/>
        </w:rPr>
        <w:t xml:space="preserve"> </w:t>
      </w:r>
      <w:r w:rsidR="00077B41" w:rsidRPr="00C431B0">
        <w:rPr>
          <w:rtl/>
        </w:rPr>
        <w:br/>
      </w:r>
      <w:r w:rsidRPr="00C431B0">
        <w:rPr>
          <w:rtl/>
        </w:rPr>
        <w:t>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332 رقم 1733 وص 349 رقم 1834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077B41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190</w:t>
      </w:r>
      <w:r w:rsidR="00C51724" w:rsidRPr="00C431B0">
        <w:rPr>
          <w:rtl/>
        </w:rPr>
        <w:t xml:space="preserve"> ،</w:t>
      </w:r>
      <w:r w:rsidR="00AB6AB8" w:rsidRPr="00C431B0">
        <w:rPr>
          <w:rtl/>
        </w:rPr>
        <w:t xml:space="preserve"> </w:t>
      </w:r>
      <w:r w:rsidR="00077B41" w:rsidRPr="00C431B0">
        <w:rPr>
          <w:rtl/>
        </w:rPr>
        <w:br/>
      </w:r>
      <w:r w:rsidRPr="00C431B0">
        <w:rPr>
          <w:rtl/>
        </w:rPr>
        <w:t>معجم 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20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42 رقم 13476 ورقم 13477</w:t>
      </w:r>
      <w:r w:rsidR="00F26704" w:rsidRPr="00C431B0">
        <w:rPr>
          <w:rtl/>
        </w:rPr>
        <w:t xml:space="preserve"> .</w:t>
      </w:r>
    </w:p>
    <w:p w:rsidR="00D72DDC" w:rsidRDefault="00D72DDC" w:rsidP="00646BDC">
      <w:pPr>
        <w:rPr>
          <w:rtl/>
        </w:rPr>
        <w:sectPr w:rsidR="00D72DDC" w:rsidSect="00600DF3">
          <w:headerReference w:type="even" r:id="rId195"/>
          <w:headerReference w:type="default" r:id="rId196"/>
          <w:headerReference w:type="first" r:id="rId19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646BDC" w:rsidRPr="00646BDC" w:rsidRDefault="000509AA" w:rsidP="00646BDC">
      <w:pPr>
        <w:rPr>
          <w:rtl/>
        </w:rPr>
      </w:pPr>
      <w:r w:rsidRPr="00646BDC">
        <w:rPr>
          <w:rtl/>
        </w:rPr>
        <w:lastRenderedPageBreak/>
        <w:br w:type="page"/>
      </w:r>
    </w:p>
    <w:p w:rsidR="00646BDC" w:rsidRDefault="00646BDC" w:rsidP="00646BDC">
      <w:pPr>
        <w:pStyle w:val="rfdPoemTini"/>
        <w:rPr>
          <w:rtl/>
        </w:rPr>
      </w:pPr>
    </w:p>
    <w:p w:rsidR="00A53464" w:rsidRDefault="000509AA" w:rsidP="00A53464">
      <w:pPr>
        <w:pStyle w:val="rfdBold1"/>
        <w:rPr>
          <w:rtl/>
        </w:rPr>
      </w:pPr>
      <w:r w:rsidRPr="000509AA">
        <w:rPr>
          <w:rtl/>
        </w:rPr>
        <w:t xml:space="preserve">220 </w:t>
      </w:r>
      <w:r w:rsidR="00294847">
        <w:rPr>
          <w:rtl/>
        </w:rPr>
        <w:t>ـ</w:t>
      </w:r>
      <w:r w:rsidRPr="000509AA">
        <w:rPr>
          <w:rtl/>
        </w:rPr>
        <w:t xml:space="preserve"> يحيى</w:t>
      </w:r>
      <w:r w:rsidR="00E42B82" w:rsidRPr="00AF3B23">
        <w:rPr>
          <w:rtl/>
        </w:rPr>
        <w:t>ٰ</w:t>
      </w:r>
      <w:r w:rsidRPr="000509AA">
        <w:rPr>
          <w:rtl/>
        </w:rPr>
        <w:t xml:space="preserve"> بن الحسن بن الحسين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ابن البطريق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600 ه</w:t>
      </w:r>
      <w:r w:rsidR="00E42B82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53464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الأسدي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الحل</w:t>
      </w:r>
      <w:r w:rsidR="00E42B82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الربعي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وقيل توف</w:t>
      </w:r>
      <w:r w:rsidR="00E42B82">
        <w:rPr>
          <w:rtl/>
        </w:rPr>
        <w:t>ّ</w:t>
      </w:r>
      <w:r w:rsidRPr="000509AA">
        <w:rPr>
          <w:rtl/>
        </w:rPr>
        <w:t>ي سنة 606 ه</w:t>
      </w:r>
      <w:r w:rsidR="00E42B82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نحوي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أديب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شاعر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متكل</w:t>
      </w:r>
      <w:r w:rsidR="00E42B82">
        <w:rPr>
          <w:rtl/>
        </w:rPr>
        <w:t>ّ</w:t>
      </w:r>
      <w:r w:rsidRPr="000509AA">
        <w:rPr>
          <w:rtl/>
        </w:rPr>
        <w:t>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فقيه كبير صارت إليه الفتوى</w:t>
      </w:r>
      <w:r w:rsidR="00E42B82" w:rsidRPr="00AF3B23">
        <w:rPr>
          <w:rtl/>
        </w:rPr>
        <w:t>ٰ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مذهب الإمامية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عابد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زاهد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روى</w:t>
      </w:r>
      <w:r w:rsidR="00E42B82" w:rsidRPr="00AF3B23">
        <w:rPr>
          <w:rtl/>
        </w:rPr>
        <w:t>ٰ</w:t>
      </w:r>
      <w:r w:rsidRPr="000509AA">
        <w:rPr>
          <w:rtl/>
        </w:rPr>
        <w:t xml:space="preserve"> عنه جملة من الأعلام منهم : محم</w:t>
      </w:r>
      <w:r w:rsidR="00E42B82">
        <w:rPr>
          <w:rtl/>
        </w:rPr>
        <w:t>ّ</w:t>
      </w:r>
      <w:r w:rsidRPr="000509AA">
        <w:rPr>
          <w:rtl/>
        </w:rPr>
        <w:t>د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معد الموسوي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وفخار بن معد الموسوي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630 ه</w:t>
      </w:r>
      <w:r w:rsidR="00E42B82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سكن بغداد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E42B82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انتقل إلى</w:t>
      </w:r>
      <w:r w:rsidR="00E42B82" w:rsidRPr="00AF3B23">
        <w:rPr>
          <w:rtl/>
        </w:rPr>
        <w:t>ٰ</w:t>
      </w:r>
      <w:r w:rsidRPr="000509AA">
        <w:rPr>
          <w:rtl/>
        </w:rPr>
        <w:t xml:space="preserve"> واسط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وتوف</w:t>
      </w:r>
      <w:r w:rsidR="00E42B82">
        <w:rPr>
          <w:rtl/>
        </w:rPr>
        <w:t>ّ</w:t>
      </w:r>
      <w:r w:rsidRPr="000509AA">
        <w:rPr>
          <w:rtl/>
        </w:rPr>
        <w:t>ي فيها وله سبع وسبعون سنة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له مصن</w:t>
      </w:r>
      <w:r w:rsidR="00E42B82">
        <w:rPr>
          <w:rtl/>
        </w:rPr>
        <w:t>ّ</w:t>
      </w:r>
      <w:r w:rsidRPr="000509AA">
        <w:rPr>
          <w:rtl/>
        </w:rPr>
        <w:t>فات عديدة في الفقه والحديث والكلام وغيرها</w:t>
      </w:r>
      <w:r w:rsidR="00F26704">
        <w:rPr>
          <w:rtl/>
        </w:rPr>
        <w:t xml:space="preserve"> .</w:t>
      </w:r>
    </w:p>
    <w:p w:rsidR="000509AA" w:rsidRPr="00646BDC" w:rsidRDefault="000509AA" w:rsidP="00646BDC">
      <w:pPr>
        <w:rPr>
          <w:rStyle w:val="rfdBold2"/>
          <w:rtl/>
        </w:rPr>
      </w:pPr>
      <w:r w:rsidRPr="00646BDC">
        <w:rPr>
          <w:rStyle w:val="rfdBold2"/>
          <w:rtl/>
        </w:rPr>
        <w:t>له في التاريخ :</w:t>
      </w:r>
    </w:p>
    <w:p w:rsidR="000509AA" w:rsidRPr="000509AA" w:rsidRDefault="000509AA" w:rsidP="00E42B82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المناقب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المستطرف المختار في مناقب وص</w:t>
      </w:r>
      <w:r w:rsidR="00646BDC">
        <w:rPr>
          <w:rFonts w:hint="cs"/>
          <w:rtl/>
        </w:rPr>
        <w:t>يّ</w:t>
      </w:r>
      <w:r w:rsidRPr="000509AA">
        <w:rPr>
          <w:rtl/>
        </w:rPr>
        <w:t xml:space="preserve"> المختار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رجال الشيعة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221 </w:t>
      </w:r>
      <w:r w:rsidR="00294847">
        <w:rPr>
          <w:rtl/>
        </w:rPr>
        <w:t>ـ</w:t>
      </w:r>
      <w:r w:rsidRPr="000509AA">
        <w:rPr>
          <w:rtl/>
        </w:rPr>
        <w:t xml:space="preserve"> يحيى</w:t>
      </w:r>
      <w:r w:rsidR="00E42B82" w:rsidRPr="00AF3B23">
        <w:rPr>
          <w:rtl/>
        </w:rPr>
        <w:t>ٰ</w:t>
      </w:r>
      <w:r w:rsidRPr="000509AA">
        <w:rPr>
          <w:rtl/>
        </w:rPr>
        <w:t xml:space="preserve"> بن الحسين بن إسماعيل الحسني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ق 6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السي</w:t>
      </w:r>
      <w:r w:rsidR="00E42B82">
        <w:rPr>
          <w:rtl/>
        </w:rPr>
        <w:t>ّ</w:t>
      </w:r>
      <w:r w:rsidRPr="000509AA">
        <w:rPr>
          <w:rtl/>
        </w:rPr>
        <w:t>د أبو الحسين النس</w:t>
      </w:r>
      <w:r w:rsidR="00E42B82">
        <w:rPr>
          <w:rtl/>
        </w:rPr>
        <w:t>ّ</w:t>
      </w:r>
      <w:r w:rsidRPr="000509AA">
        <w:rPr>
          <w:rtl/>
        </w:rPr>
        <w:t>ابة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حافظ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ثقة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يروي عنه الشيخ منتجب الدين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 xml:space="preserve">504 </w:t>
      </w:r>
      <w:r w:rsidR="00294847">
        <w:rPr>
          <w:rtl/>
        </w:rPr>
        <w:t>ـ</w:t>
      </w:r>
      <w:r w:rsidRPr="000509AA">
        <w:rPr>
          <w:rtl/>
        </w:rPr>
        <w:t xml:space="preserve"> 585 ه</w:t>
      </w:r>
      <w:r w:rsidR="00E42B82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بواسطة واحدة</w:t>
      </w:r>
      <w:r w:rsidR="00F26704">
        <w:rPr>
          <w:rtl/>
        </w:rPr>
        <w:t xml:space="preserve"> .</w:t>
      </w:r>
    </w:p>
    <w:p w:rsidR="000509AA" w:rsidRPr="00646BDC" w:rsidRDefault="000509AA" w:rsidP="00646BDC">
      <w:pPr>
        <w:rPr>
          <w:rStyle w:val="rfdBold2"/>
          <w:rtl/>
        </w:rPr>
      </w:pPr>
      <w:r w:rsidRPr="00646BDC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طبقات أعلام الشيعة ق</w:t>
      </w:r>
      <w:r w:rsidR="00AB6AB8" w:rsidRPr="00C431B0">
        <w:rPr>
          <w:rtl/>
        </w:rPr>
        <w:t xml:space="preserve"> </w:t>
      </w:r>
      <w:r w:rsidRPr="00C431B0">
        <w:rPr>
          <w:rtl/>
        </w:rPr>
        <w:t>6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337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21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5 رقم 3686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22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318 رقم</w:t>
      </w:r>
      <w:r w:rsidR="00AB6AB8" w:rsidRPr="00C431B0">
        <w:rPr>
          <w:rtl/>
        </w:rPr>
        <w:t xml:space="preserve"> </w:t>
      </w:r>
      <w:r w:rsidR="00732A30" w:rsidRPr="00C431B0">
        <w:rPr>
          <w:rtl/>
        </w:rPr>
        <w:br/>
      </w:r>
      <w:r w:rsidRPr="00C431B0">
        <w:rPr>
          <w:rtl/>
        </w:rPr>
        <w:t>7262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732A30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190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أعيان الشيعة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289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</w:t>
      </w:r>
      <w:r w:rsidR="00AB6AB8" w:rsidRPr="00C431B0">
        <w:rPr>
          <w:rtl/>
        </w:rPr>
        <w:t xml:space="preserve"> </w:t>
      </w:r>
      <w:r w:rsidRPr="00C431B0">
        <w:rPr>
          <w:rtl/>
        </w:rPr>
        <w:t>8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141</w:t>
      </w:r>
      <w:r w:rsidR="00C51724" w:rsidRPr="00C431B0">
        <w:rPr>
          <w:rtl/>
        </w:rPr>
        <w:t xml:space="preserve"> ،</w:t>
      </w:r>
      <w:r w:rsidR="00AB6AB8" w:rsidRPr="00C431B0">
        <w:rPr>
          <w:rtl/>
        </w:rPr>
        <w:t xml:space="preserve"> </w:t>
      </w:r>
      <w:r w:rsidR="00732A30" w:rsidRPr="00C431B0">
        <w:rPr>
          <w:rtl/>
        </w:rPr>
        <w:br/>
      </w:r>
      <w:r w:rsidRPr="00C431B0">
        <w:rPr>
          <w:rtl/>
        </w:rPr>
        <w:t>معجم 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20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42 رقم 13478</w:t>
      </w:r>
      <w:r w:rsidR="00F26704" w:rsidRPr="00C431B0">
        <w:rPr>
          <w:rtl/>
        </w:rPr>
        <w:t xml:space="preserve"> .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(2) الفهرست</w:t>
      </w:r>
      <w:r w:rsidR="00A53464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لمنتجب الدين</w:t>
      </w:r>
      <w:r w:rsidR="00AB6AB8"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: 200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201 رقم 539 وص 202 رقم 543</w:t>
      </w:r>
      <w:r w:rsidR="00C51724" w:rsidRPr="00C431B0">
        <w:rPr>
          <w:rtl/>
        </w:rPr>
        <w:t xml:space="preserve"> ،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طبقات أعلام الشيعة ق</w:t>
      </w:r>
      <w:r w:rsidR="00AB6AB8" w:rsidRPr="00C431B0">
        <w:rPr>
          <w:rtl/>
        </w:rPr>
        <w:t xml:space="preserve"> </w:t>
      </w:r>
      <w:r w:rsidRPr="00C431B0">
        <w:rPr>
          <w:rtl/>
        </w:rPr>
        <w:t>6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338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339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732A30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191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أعيان الشيعة</w:t>
      </w:r>
      <w:r w:rsidR="00AB6AB8" w:rsidRPr="00C431B0">
        <w:rPr>
          <w:rtl/>
        </w:rPr>
        <w:t xml:space="preserve"> </w:t>
      </w:r>
      <w:r w:rsidR="00732A30" w:rsidRPr="00C431B0">
        <w:rPr>
          <w:rtl/>
        </w:rPr>
        <w:br/>
      </w:r>
      <w:r w:rsidRPr="00C431B0">
        <w:rPr>
          <w:rtl/>
        </w:rPr>
        <w:t>10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289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رجال الحديث</w:t>
      </w:r>
      <w:r w:rsidR="00AB6AB8" w:rsidRPr="00C431B0">
        <w:rPr>
          <w:rtl/>
        </w:rPr>
        <w:t xml:space="preserve"> </w:t>
      </w:r>
      <w:r w:rsidRPr="00C431B0">
        <w:rPr>
          <w:rtl/>
        </w:rPr>
        <w:t>20</w:t>
      </w:r>
      <w:r w:rsidR="007A060E" w:rsidRPr="00C431B0">
        <w:rPr>
          <w:rtl/>
        </w:rPr>
        <w:t xml:space="preserve"> / </w:t>
      </w:r>
      <w:r w:rsidRPr="00C431B0">
        <w:rPr>
          <w:rtl/>
        </w:rPr>
        <w:t>44 رقم 13482 ورقم 13483</w:t>
      </w:r>
      <w:r w:rsidR="00F26704" w:rsidRPr="00C431B0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أنساب آل أبي طالب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222 </w:t>
      </w:r>
      <w:r w:rsidR="00294847">
        <w:rPr>
          <w:rtl/>
        </w:rPr>
        <w:t>ـ</w:t>
      </w:r>
      <w:r w:rsidRPr="000509AA">
        <w:rPr>
          <w:rtl/>
        </w:rPr>
        <w:t xml:space="preserve"> يحيى</w:t>
      </w:r>
      <w:r w:rsidR="0001112D" w:rsidRPr="00AF3B23">
        <w:rPr>
          <w:rtl/>
        </w:rPr>
        <w:t>ٰ</w:t>
      </w:r>
      <w:r w:rsidRPr="000509AA">
        <w:rPr>
          <w:rtl/>
        </w:rPr>
        <w:t xml:space="preserve"> بن الحسين بن هارون الطالبي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424 ه</w:t>
      </w:r>
      <w:r w:rsidR="0001112D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طالب الهاروني العلوي الزيدي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مولده سنة 340 ه</w:t>
      </w:r>
      <w:r w:rsidR="0001112D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من أئم</w:t>
      </w:r>
      <w:r w:rsidR="0001112D">
        <w:rPr>
          <w:rtl/>
        </w:rPr>
        <w:t>ّ</w:t>
      </w:r>
      <w:r w:rsidRPr="000509AA">
        <w:rPr>
          <w:rtl/>
        </w:rPr>
        <w:t>ة الزيدية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يلق</w:t>
      </w:r>
      <w:r w:rsidR="0001112D">
        <w:rPr>
          <w:rtl/>
        </w:rPr>
        <w:t>ّ</w:t>
      </w:r>
      <w:r w:rsidRPr="000509AA">
        <w:rPr>
          <w:rtl/>
        </w:rPr>
        <w:t>ب بالناطق بالحق</w:t>
      </w:r>
      <w:r w:rsidR="0001112D">
        <w:rPr>
          <w:rtl/>
        </w:rPr>
        <w:t>ّ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بويع لإمامة الزيدية بعد وفاة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أخيه المؤي</w:t>
      </w:r>
      <w:r w:rsidR="0001112D">
        <w:rPr>
          <w:rtl/>
        </w:rPr>
        <w:t>ّ</w:t>
      </w:r>
      <w:r w:rsidRPr="000509AA">
        <w:rPr>
          <w:rtl/>
        </w:rPr>
        <w:t>د بالله أحمد بن الحسين سنة 421 ه</w:t>
      </w:r>
      <w:r w:rsidR="0001112D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وقام بتصحيح مذهب الهادي يحيى</w:t>
      </w:r>
      <w:r w:rsidR="0001112D" w:rsidRPr="00AF3B23">
        <w:rPr>
          <w:rtl/>
        </w:rPr>
        <w:t>ٰ</w:t>
      </w:r>
      <w:r w:rsidRPr="000509AA">
        <w:rPr>
          <w:rtl/>
        </w:rPr>
        <w:t xml:space="preserve"> بن الحسين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01112D">
        <w:rPr>
          <w:rtl/>
        </w:rPr>
        <w:t>ّ</w:t>
      </w:r>
      <w:r w:rsidRPr="000509AA">
        <w:rPr>
          <w:rtl/>
        </w:rPr>
        <w:t>ى</w:t>
      </w:r>
      <w:r w:rsidR="0001112D" w:rsidRPr="00AF3B23">
        <w:rPr>
          <w:rtl/>
        </w:rPr>
        <w:t>ٰ</w:t>
      </w:r>
      <w:r w:rsidRPr="000509AA">
        <w:rPr>
          <w:rtl/>
        </w:rPr>
        <w:t xml:space="preserve"> 298 ه</w:t>
      </w:r>
      <w:r w:rsidR="0001112D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له مصن</w:t>
      </w:r>
      <w:r w:rsidR="0001112D">
        <w:rPr>
          <w:rtl/>
        </w:rPr>
        <w:t>ّ</w:t>
      </w:r>
      <w:r w:rsidRPr="000509AA">
        <w:rPr>
          <w:rtl/>
        </w:rPr>
        <w:t>فات عد</w:t>
      </w:r>
      <w:r w:rsidR="0001112D">
        <w:rPr>
          <w:rtl/>
        </w:rPr>
        <w:t>ّ</w:t>
      </w:r>
      <w:r w:rsidRPr="000509AA">
        <w:rPr>
          <w:rtl/>
        </w:rPr>
        <w:t>ة في الفقه وغيره</w:t>
      </w:r>
      <w:r w:rsidR="00F26704">
        <w:rPr>
          <w:rtl/>
        </w:rPr>
        <w:t xml:space="preserve"> .</w:t>
      </w:r>
    </w:p>
    <w:p w:rsidR="000509AA" w:rsidRPr="00646BDC" w:rsidRDefault="000509AA" w:rsidP="00646BDC">
      <w:pPr>
        <w:rPr>
          <w:rStyle w:val="rfdBold2"/>
          <w:rtl/>
        </w:rPr>
      </w:pPr>
      <w:r w:rsidRPr="00646BDC">
        <w:rPr>
          <w:rStyle w:val="rfdBold2"/>
          <w:rtl/>
        </w:rPr>
        <w:t>له في التاريخ :</w:t>
      </w:r>
    </w:p>
    <w:p w:rsidR="000509AA" w:rsidRPr="000509AA" w:rsidRDefault="000509AA" w:rsidP="0001112D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الإفادة في تاريخ الأئم</w:t>
      </w:r>
      <w:r w:rsidR="0001112D">
        <w:rPr>
          <w:rtl/>
        </w:rPr>
        <w:t>ّ</w:t>
      </w:r>
      <w:r w:rsidRPr="000509AA">
        <w:rPr>
          <w:rtl/>
        </w:rPr>
        <w:t xml:space="preserve">ة السادة </w:t>
      </w:r>
      <w:r w:rsidR="0001112D">
        <w:rPr>
          <w:rtl/>
        </w:rPr>
        <w:t>؛</w:t>
      </w:r>
      <w:r w:rsidRPr="000509AA">
        <w:rPr>
          <w:rtl/>
        </w:rPr>
        <w:t xml:space="preserve"> صغير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في مكتبة الفاتيكان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1159 عربي</w:t>
      </w:r>
      <w:r w:rsidR="00F26704">
        <w:rPr>
          <w:rtl/>
        </w:rPr>
        <w:t xml:space="preserve"> .</w:t>
      </w:r>
    </w:p>
    <w:p w:rsidR="000509AA" w:rsidRPr="000509AA" w:rsidRDefault="000509AA" w:rsidP="0001112D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تيسير المطالب في أمالي الإمام أبي طالب </w:t>
      </w:r>
      <w:r w:rsidR="0001112D">
        <w:rPr>
          <w:rtl/>
        </w:rPr>
        <w:t>؛</w:t>
      </w:r>
      <w:r w:rsidRPr="000509AA">
        <w:rPr>
          <w:rtl/>
        </w:rPr>
        <w:t xml:space="preserve"> في السير والأخبار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والفضائل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مجل</w:t>
      </w:r>
      <w:r w:rsidR="0001112D">
        <w:rPr>
          <w:rtl/>
        </w:rPr>
        <w:t>ّ</w:t>
      </w:r>
      <w:r w:rsidRPr="000509AA">
        <w:rPr>
          <w:rtl/>
        </w:rPr>
        <w:t>د لطيف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نسخته بالطائف في مكتبة عبيكان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223 </w:t>
      </w:r>
      <w:r w:rsidR="00294847">
        <w:rPr>
          <w:rtl/>
        </w:rPr>
        <w:t>ـ</w:t>
      </w:r>
      <w:r w:rsidRPr="000509AA">
        <w:rPr>
          <w:rtl/>
        </w:rPr>
        <w:t xml:space="preserve"> يحيى</w:t>
      </w:r>
      <w:r w:rsidR="0001112D" w:rsidRPr="00AF3B23">
        <w:rPr>
          <w:rtl/>
        </w:rPr>
        <w:t>ٰ</w:t>
      </w:r>
      <w:r w:rsidRPr="000509AA">
        <w:rPr>
          <w:rtl/>
        </w:rPr>
        <w:t xml:space="preserve"> بن حميدة النجار الغس</w:t>
      </w:r>
      <w:r w:rsidR="0001112D">
        <w:rPr>
          <w:rtl/>
        </w:rPr>
        <w:t>ّ</w:t>
      </w:r>
      <w:r w:rsidRPr="000509AA">
        <w:rPr>
          <w:rtl/>
        </w:rPr>
        <w:t xml:space="preserve">اني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630 ه</w:t>
      </w:r>
      <w:r w:rsidR="0001112D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ابن أبي طي</w:t>
      </w:r>
      <w:r w:rsidR="0001112D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يحيى</w:t>
      </w:r>
      <w:r w:rsidR="0001112D" w:rsidRPr="00AF3B23">
        <w:rPr>
          <w:rtl/>
        </w:rPr>
        <w:t>ٰ</w:t>
      </w:r>
      <w:r w:rsidRPr="000509AA">
        <w:rPr>
          <w:rtl/>
        </w:rPr>
        <w:t xml:space="preserve"> بن حميدة بن ظافر بن علي بن الحسين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الخير الطائي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النجاري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الحلبي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أبو الفضل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مولده سنة 575 ه</w:t>
      </w:r>
      <w:r w:rsidR="0001112D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646BDC" w:rsidRDefault="000509AA" w:rsidP="00646BDC">
      <w:pPr>
        <w:rPr>
          <w:rStyle w:val="rfdLineChar"/>
          <w:rtl/>
          <w:lang w:bidi="ar-SA"/>
        </w:rPr>
      </w:pPr>
      <w:r w:rsidRPr="000509AA">
        <w:rPr>
          <w:rtl/>
        </w:rPr>
        <w:t>أديب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كبار المؤر</w:t>
      </w:r>
      <w:r w:rsidR="0001112D">
        <w:rPr>
          <w:rtl/>
        </w:rPr>
        <w:t>ّ</w:t>
      </w:r>
      <w:r w:rsidRPr="000509AA">
        <w:rPr>
          <w:rtl/>
        </w:rPr>
        <w:t>خين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تعد</w:t>
      </w:r>
      <w:r w:rsidR="0001112D">
        <w:rPr>
          <w:rtl/>
        </w:rPr>
        <w:t>ّ</w:t>
      </w:r>
      <w:r w:rsidRPr="000509AA">
        <w:rPr>
          <w:rtl/>
        </w:rPr>
        <w:t xml:space="preserve"> كتبه أصلا</w:t>
      </w:r>
      <w:r w:rsidR="00D54AA1">
        <w:rPr>
          <w:rtl/>
        </w:rPr>
        <w:t>ً</w:t>
      </w:r>
      <w:r w:rsidRPr="000509AA">
        <w:rPr>
          <w:rtl/>
        </w:rPr>
        <w:t xml:space="preserve"> في بابها لا سي</w:t>
      </w:r>
      <w:r w:rsidR="00D54AA1">
        <w:rPr>
          <w:rtl/>
        </w:rPr>
        <w:t>ّ</w:t>
      </w:r>
      <w:r w:rsidRPr="000509AA">
        <w:rPr>
          <w:rtl/>
        </w:rPr>
        <w:t>ما في</w:t>
      </w:r>
      <w:r w:rsidR="00646BDC">
        <w:rPr>
          <w:rFonts w:hint="cs"/>
          <w:rtl/>
        </w:rPr>
        <w:t xml:space="preserve"> </w:t>
      </w:r>
      <w:r w:rsidR="00646BDC">
        <w:rPr>
          <w:rtl/>
        </w:rPr>
        <w:br/>
      </w:r>
      <w:r w:rsidRPr="00646BDC">
        <w:rPr>
          <w:rStyle w:val="rfdLineChar"/>
          <w:rtl/>
          <w:lang w:bidi="ar-SA"/>
        </w:rPr>
        <w:t>__________________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(1) هدي</w:t>
      </w:r>
      <w:r w:rsidR="00D54AA1" w:rsidRPr="00C431B0">
        <w:rPr>
          <w:rtl/>
        </w:rPr>
        <w:t>ّ</w:t>
      </w:r>
      <w:r w:rsidRPr="00C431B0">
        <w:rPr>
          <w:rtl/>
        </w:rPr>
        <w:t>ة العارفين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2</w:t>
      </w:r>
      <w:r w:rsidR="007A060E" w:rsidRPr="00C431B0">
        <w:rPr>
          <w:rtl/>
        </w:rPr>
        <w:t xml:space="preserve"> / </w:t>
      </w:r>
      <w:r w:rsidRPr="00C431B0">
        <w:rPr>
          <w:rtl/>
        </w:rPr>
        <w:t>518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</w:t>
      </w:r>
      <w:r w:rsidR="00AB6AB8" w:rsidRPr="00C431B0">
        <w:rPr>
          <w:rtl/>
        </w:rPr>
        <w:t xml:space="preserve"> </w:t>
      </w:r>
      <w:r w:rsidRPr="00C431B0">
        <w:rPr>
          <w:rtl/>
        </w:rPr>
        <w:t>8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141</w:t>
      </w:r>
      <w:r w:rsidR="00F26704" w:rsidRPr="00C431B0">
        <w:rPr>
          <w:rtl/>
        </w:rPr>
        <w:t xml:space="preserve"> .</w:t>
      </w:r>
    </w:p>
    <w:p w:rsidR="000509AA" w:rsidRPr="00C431B0" w:rsidRDefault="000509AA" w:rsidP="00C431B0">
      <w:pPr>
        <w:pStyle w:val="rfdFootnote0"/>
        <w:rPr>
          <w:rtl/>
        </w:rPr>
      </w:pPr>
      <w:r w:rsidRPr="00C431B0">
        <w:rPr>
          <w:rtl/>
        </w:rPr>
        <w:t>(2) إعلام النبلاء بتاريخ حلب الشهباء</w:t>
      </w:r>
      <w:r w:rsidR="00AB6AB8" w:rsidRPr="00C431B0">
        <w:rPr>
          <w:rtl/>
        </w:rPr>
        <w:t xml:space="preserve"> </w:t>
      </w:r>
      <w:r w:rsidRPr="00C431B0">
        <w:rPr>
          <w:rtl/>
        </w:rPr>
        <w:t>1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59 </w:t>
      </w:r>
      <w:r w:rsidR="00294847" w:rsidRPr="00C431B0">
        <w:rPr>
          <w:rtl/>
        </w:rPr>
        <w:t>ـ</w:t>
      </w:r>
      <w:r w:rsidRPr="00C431B0">
        <w:rPr>
          <w:rtl/>
        </w:rPr>
        <w:t xml:space="preserve"> 60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4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353 ومواضع عديدة من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Pr="00C431B0">
        <w:rPr>
          <w:rtl/>
        </w:rPr>
        <w:t>الكتاب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الذريعة</w:t>
      </w:r>
      <w:r w:rsidR="00AB6AB8" w:rsidRPr="00C431B0">
        <w:rPr>
          <w:rtl/>
        </w:rPr>
        <w:t xml:space="preserve"> </w:t>
      </w:r>
      <w:r w:rsidRPr="00C431B0">
        <w:rPr>
          <w:rtl/>
        </w:rPr>
        <w:t>3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219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20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170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21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177 </w:t>
      </w:r>
      <w:r w:rsidR="008767F4" w:rsidRPr="00C431B0">
        <w:rPr>
          <w:rtl/>
        </w:rPr>
        <w:t>و</w:t>
      </w:r>
      <w:r w:rsidRPr="00C431B0">
        <w:rPr>
          <w:rtl/>
        </w:rPr>
        <w:t>ج</w:t>
      </w:r>
      <w:r w:rsidR="00AB6AB8" w:rsidRPr="00C431B0">
        <w:rPr>
          <w:rtl/>
        </w:rPr>
        <w:t xml:space="preserve"> </w:t>
      </w:r>
      <w:r w:rsidRPr="00C431B0">
        <w:rPr>
          <w:rtl/>
        </w:rPr>
        <w:t>22</w:t>
      </w:r>
      <w:r w:rsidR="007A060E" w:rsidRPr="00C431B0">
        <w:rPr>
          <w:rtl/>
        </w:rPr>
        <w:t xml:space="preserve"> / </w:t>
      </w:r>
      <w:r w:rsidRPr="00C431B0">
        <w:rPr>
          <w:rtl/>
        </w:rPr>
        <w:t xml:space="preserve">320 </w:t>
      </w:r>
      <w:r w:rsidR="008767F4" w:rsidRPr="00C431B0">
        <w:rPr>
          <w:rtl/>
        </w:rPr>
        <w:t>و</w:t>
      </w:r>
      <w:r w:rsidRPr="00C431B0">
        <w:rPr>
          <w:rtl/>
        </w:rPr>
        <w:t>ج 26</w:t>
      </w:r>
      <w:r w:rsidR="007A060E" w:rsidRPr="00C431B0">
        <w:rPr>
          <w:rtl/>
        </w:rPr>
        <w:t xml:space="preserve"> / </w:t>
      </w:r>
      <w:r w:rsidR="00444449" w:rsidRPr="00C431B0">
        <w:rPr>
          <w:rtl/>
        </w:rPr>
        <w:br/>
      </w:r>
      <w:r w:rsidRPr="00C431B0">
        <w:rPr>
          <w:rtl/>
        </w:rPr>
        <w:t>136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معجم المؤل</w:t>
      </w:r>
      <w:r w:rsidR="00D54AA1" w:rsidRPr="00C431B0">
        <w:rPr>
          <w:rtl/>
        </w:rPr>
        <w:t>ّ</w:t>
      </w:r>
      <w:r w:rsidRPr="00C431B0">
        <w:rPr>
          <w:rtl/>
        </w:rPr>
        <w:t>فين</w:t>
      </w:r>
      <w:r w:rsidR="00AB6AB8" w:rsidRPr="00C431B0">
        <w:rPr>
          <w:rtl/>
        </w:rPr>
        <w:t xml:space="preserve"> </w:t>
      </w:r>
      <w:r w:rsidRPr="00C431B0">
        <w:rPr>
          <w:rtl/>
        </w:rPr>
        <w:t>13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195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الأعلام</w:t>
      </w:r>
      <w:r w:rsidR="00AB6AB8" w:rsidRPr="00C431B0">
        <w:rPr>
          <w:rtl/>
        </w:rPr>
        <w:t xml:space="preserve"> </w:t>
      </w:r>
      <w:r w:rsidRPr="00C431B0">
        <w:rPr>
          <w:rtl/>
        </w:rPr>
        <w:t>8</w:t>
      </w:r>
      <w:r w:rsidR="007A060E" w:rsidRPr="00C431B0">
        <w:rPr>
          <w:rtl/>
        </w:rPr>
        <w:t xml:space="preserve"> / </w:t>
      </w:r>
      <w:r w:rsidRPr="00C431B0">
        <w:rPr>
          <w:rtl/>
        </w:rPr>
        <w:t>144</w:t>
      </w:r>
      <w:r w:rsidR="00C51724" w:rsidRPr="00C431B0">
        <w:rPr>
          <w:rtl/>
        </w:rPr>
        <w:t xml:space="preserve"> ،</w:t>
      </w:r>
      <w:r w:rsidRPr="00C431B0">
        <w:rPr>
          <w:rtl/>
        </w:rPr>
        <w:t xml:space="preserve"> التاريخ العربي والمؤرخ</w:t>
      </w:r>
      <w:r w:rsidR="00D54AA1" w:rsidRPr="00C431B0">
        <w:rPr>
          <w:rtl/>
        </w:rPr>
        <w:t>ّ</w:t>
      </w:r>
      <w:r w:rsidRPr="00C431B0">
        <w:rPr>
          <w:rtl/>
        </w:rPr>
        <w:t>ون</w:t>
      </w:r>
      <w:r w:rsidR="00444449" w:rsidRPr="00C431B0">
        <w:rPr>
          <w:rtl/>
        </w:rPr>
        <w:t xml:space="preserve"> </w:t>
      </w:r>
      <w:r w:rsidR="00444449" w:rsidRPr="00C431B0">
        <w:rPr>
          <w:rtl/>
        </w:rPr>
        <w:br/>
      </w:r>
      <w:r w:rsidR="00294847" w:rsidRPr="00C431B0">
        <w:rPr>
          <w:rtl/>
        </w:rPr>
        <w:t>ـ</w:t>
      </w:r>
      <w:r w:rsidRPr="00C431B0">
        <w:rPr>
          <w:rtl/>
        </w:rPr>
        <w:t xml:space="preserve"> د</w:t>
      </w:r>
      <w:r w:rsidR="00F26704" w:rsidRPr="00C431B0">
        <w:rPr>
          <w:rtl/>
        </w:rPr>
        <w:t xml:space="preserve"> .</w:t>
      </w:r>
      <w:r w:rsidRPr="00C431B0">
        <w:rPr>
          <w:rtl/>
        </w:rPr>
        <w:t xml:space="preserve"> شاكر مصطفى</w:t>
      </w:r>
      <w:r w:rsidR="00D54AA1" w:rsidRPr="00C431B0">
        <w:rPr>
          <w:rtl/>
        </w:rPr>
        <w:t>ٰ</w:t>
      </w:r>
      <w:r w:rsidRPr="00C431B0">
        <w:rPr>
          <w:rtl/>
        </w:rPr>
        <w:t xml:space="preserve"> </w:t>
      </w:r>
      <w:r w:rsidR="00294847" w:rsidRPr="00C431B0">
        <w:rPr>
          <w:rtl/>
        </w:rPr>
        <w:t>ـ</w:t>
      </w:r>
      <w:r w:rsidR="00AB6AB8" w:rsidRPr="00C431B0">
        <w:rPr>
          <w:rtl/>
        </w:rPr>
        <w:t xml:space="preserve"> </w:t>
      </w:r>
      <w:r w:rsidRPr="00C431B0">
        <w:rPr>
          <w:rtl/>
        </w:rPr>
        <w:t>1</w:t>
      </w:r>
      <w:r w:rsidR="007A060E" w:rsidRPr="00C431B0">
        <w:rPr>
          <w:rtl/>
        </w:rPr>
        <w:t xml:space="preserve"> / </w:t>
      </w:r>
      <w:r w:rsidRPr="00C431B0">
        <w:rPr>
          <w:rtl/>
        </w:rPr>
        <w:t>353</w:t>
      </w:r>
      <w:r w:rsidR="00F26704" w:rsidRPr="00C431B0">
        <w:rPr>
          <w:rtl/>
        </w:rPr>
        <w:t xml:space="preserve"> .</w:t>
      </w:r>
    </w:p>
    <w:p w:rsidR="00D72DDC" w:rsidRDefault="00D72DDC" w:rsidP="00D72DDC">
      <w:pPr>
        <w:pStyle w:val="rfdNormal0"/>
        <w:tabs>
          <w:tab w:val="clear" w:pos="5670"/>
        </w:tabs>
        <w:rPr>
          <w:rtl/>
        </w:rPr>
        <w:sectPr w:rsidR="00D72DDC" w:rsidSect="00600DF3">
          <w:headerReference w:type="even" r:id="rId198"/>
          <w:headerReference w:type="default" r:id="rId199"/>
          <w:headerReference w:type="first" r:id="rId20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72DDC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تاريخ حلب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وعليه اعتمد من كتب فيها بعده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هو </w:t>
      </w:r>
      <w:r w:rsidR="008767F4" w:rsidRPr="000509AA">
        <w:rPr>
          <w:rtl/>
        </w:rPr>
        <w:t>«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آية الله الكبرى</w:t>
      </w:r>
      <w:r w:rsidR="00964EE6" w:rsidRPr="00AF3B23">
        <w:rPr>
          <w:rtl/>
        </w:rPr>
        <w:t>ٰ</w:t>
      </w:r>
      <w:r w:rsidRPr="000509AA">
        <w:rPr>
          <w:rtl/>
        </w:rPr>
        <w:t xml:space="preserve"> في العلوم والفنون والأدب والشعر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والتاريخ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ومعرفة أخبار الصحابة والعرب وغير ذلك</w:t>
      </w:r>
      <w:r w:rsidR="00646BDC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كذا استهل</w:t>
      </w:r>
      <w:r w:rsidR="00964EE6">
        <w:rPr>
          <w:rtl/>
        </w:rPr>
        <w:t>ّ</w:t>
      </w:r>
      <w:r w:rsidRPr="000509AA">
        <w:rPr>
          <w:rtl/>
        </w:rPr>
        <w:t xml:space="preserve"> ترجمته الطب</w:t>
      </w:r>
      <w:r w:rsidR="00964EE6">
        <w:rPr>
          <w:rtl/>
        </w:rPr>
        <w:t>ّ</w:t>
      </w:r>
      <w:r w:rsidRPr="000509AA">
        <w:rPr>
          <w:rtl/>
        </w:rPr>
        <w:t>اخ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الحلبي في </w:t>
      </w:r>
      <w:r w:rsidRPr="00A53464">
        <w:rPr>
          <w:rStyle w:val="rfdBold2"/>
          <w:rtl/>
        </w:rPr>
        <w:t>إعلام النبلاء بتاريخ حلب الشهباء</w:t>
      </w:r>
      <w:r w:rsidR="00F26704">
        <w:rPr>
          <w:rtl/>
        </w:rPr>
        <w:t xml:space="preserve"> .</w:t>
      </w:r>
    </w:p>
    <w:p w:rsidR="000509AA" w:rsidRPr="000509AA" w:rsidRDefault="000509AA" w:rsidP="00964EE6">
      <w:pPr>
        <w:rPr>
          <w:rtl/>
        </w:rPr>
      </w:pPr>
      <w:r w:rsidRPr="000509AA">
        <w:rPr>
          <w:rtl/>
        </w:rPr>
        <w:t>هو شيخ مؤر</w:t>
      </w:r>
      <w:r w:rsidR="00964EE6">
        <w:rPr>
          <w:rtl/>
        </w:rPr>
        <w:t>ّ</w:t>
      </w:r>
      <w:r w:rsidRPr="000509AA">
        <w:rPr>
          <w:rtl/>
        </w:rPr>
        <w:t>خي قرنه القرن السابع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عرف مؤر</w:t>
      </w:r>
      <w:r w:rsidR="00964EE6">
        <w:rPr>
          <w:rtl/>
        </w:rPr>
        <w:t>ّ</w:t>
      </w:r>
      <w:r w:rsidRPr="000509AA">
        <w:rPr>
          <w:rtl/>
        </w:rPr>
        <w:t>خين كبار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مقد</w:t>
      </w:r>
      <w:r w:rsidR="00964EE6">
        <w:rPr>
          <w:rtl/>
        </w:rPr>
        <w:t>ّ</w:t>
      </w:r>
      <w:r w:rsidRPr="000509AA">
        <w:rPr>
          <w:rtl/>
        </w:rPr>
        <w:t xml:space="preserve">متهم : ابن الأثير صاحب </w:t>
      </w:r>
      <w:r w:rsidRPr="00A53464">
        <w:rPr>
          <w:rStyle w:val="rfdBold2"/>
          <w:rtl/>
        </w:rPr>
        <w:t>الكامل في التاريخ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 بن يوسف القفطي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646 ه</w:t>
      </w:r>
      <w:r w:rsidR="00964EE6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وأبو شامة المقدسي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665 ه</w:t>
      </w:r>
      <w:r w:rsidR="00964EE6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964EE6" w:rsidRPr="00AF3B23">
        <w:rPr>
          <w:rtl/>
        </w:rPr>
        <w:t>ٱ</w:t>
      </w:r>
      <w:r w:rsidRPr="000509AA">
        <w:rPr>
          <w:rtl/>
        </w:rPr>
        <w:t>بن شد</w:t>
      </w:r>
      <w:r w:rsidR="00964EE6">
        <w:rPr>
          <w:rtl/>
        </w:rPr>
        <w:t>ّ</w:t>
      </w:r>
      <w:r w:rsidRPr="000509AA">
        <w:rPr>
          <w:rtl/>
        </w:rPr>
        <w:t xml:space="preserve">اد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684 ه</w:t>
      </w:r>
      <w:r w:rsidR="00964EE6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964EE6" w:rsidRPr="00AF3B23">
        <w:rPr>
          <w:rtl/>
        </w:rPr>
        <w:t>ٱ</w:t>
      </w:r>
      <w:r w:rsidRPr="000509AA">
        <w:rPr>
          <w:rtl/>
        </w:rPr>
        <w:t xml:space="preserve">بن الأثير الحلبي إسماعيل بن أحمد بن شعير </w:t>
      </w:r>
      <w:r w:rsidR="008100A7">
        <w:rPr>
          <w:rtl/>
        </w:rPr>
        <w:t>(</w:t>
      </w:r>
      <w:r w:rsidR="00646BDC">
        <w:rPr>
          <w:rFonts w:hint="cs"/>
          <w:rtl/>
        </w:rPr>
        <w:t xml:space="preserve"> </w:t>
      </w:r>
      <w:r w:rsidRPr="000509AA">
        <w:rPr>
          <w:rtl/>
        </w:rPr>
        <w:t>ت 699 ه</w:t>
      </w:r>
      <w:r w:rsidR="00964EE6">
        <w:rPr>
          <w:rtl/>
        </w:rPr>
        <w:t>ـ</w:t>
      </w:r>
      <w:r w:rsidR="00646BD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فكان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أبي طي</w:t>
      </w:r>
      <w:r w:rsidR="00964EE6">
        <w:rPr>
          <w:rtl/>
        </w:rPr>
        <w:t>ّ</w:t>
      </w:r>
      <w:r w:rsidRPr="000509AA">
        <w:rPr>
          <w:rtl/>
        </w:rPr>
        <w:t xml:space="preserve"> أوسعهم تصنيفا</w:t>
      </w:r>
      <w:r w:rsidR="00964EE6">
        <w:rPr>
          <w:rtl/>
        </w:rPr>
        <w:t>ً</w:t>
      </w:r>
      <w:r w:rsidRPr="000509AA">
        <w:rPr>
          <w:rtl/>
        </w:rPr>
        <w:t xml:space="preserve"> على</w:t>
      </w:r>
      <w:r w:rsidR="00964EE6" w:rsidRPr="00AF3B23">
        <w:rPr>
          <w:rtl/>
        </w:rPr>
        <w:t>ٰ</w:t>
      </w:r>
      <w:r w:rsidRPr="000509AA">
        <w:rPr>
          <w:rtl/>
        </w:rPr>
        <w:t xml:space="preserve"> الإطلاق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إضافة إلى</w:t>
      </w:r>
      <w:r w:rsidR="00964EE6" w:rsidRPr="00AF3B23">
        <w:rPr>
          <w:rtl/>
        </w:rPr>
        <w:t>ٰ</w:t>
      </w:r>
      <w:r w:rsidRPr="000509AA">
        <w:rPr>
          <w:rtl/>
        </w:rPr>
        <w:t xml:space="preserve"> تقد</w:t>
      </w:r>
      <w:r w:rsidR="00964EE6">
        <w:rPr>
          <w:rtl/>
        </w:rPr>
        <w:t>ّ</w:t>
      </w:r>
      <w:r w:rsidRPr="000509AA">
        <w:rPr>
          <w:rtl/>
        </w:rPr>
        <w:t>مه الكبير في فنون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الأدب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وضع فيه مصن</w:t>
      </w:r>
      <w:r w:rsidR="00964EE6">
        <w:rPr>
          <w:rtl/>
        </w:rPr>
        <w:t>ّ</w:t>
      </w:r>
      <w:r w:rsidRPr="000509AA">
        <w:rPr>
          <w:rtl/>
        </w:rPr>
        <w:t>فات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أشهرها </w:t>
      </w:r>
      <w:r w:rsidRPr="00A53464">
        <w:rPr>
          <w:rStyle w:val="rfdBold2"/>
          <w:rtl/>
        </w:rPr>
        <w:t>المنتخب في شرح لامي</w:t>
      </w:r>
      <w:r w:rsidR="00964EE6">
        <w:rPr>
          <w:rStyle w:val="rfdBold2"/>
          <w:rtl/>
        </w:rPr>
        <w:t>ّ</w:t>
      </w:r>
      <w:r w:rsidRPr="00A53464">
        <w:rPr>
          <w:rStyle w:val="rfdBold2"/>
          <w:rtl/>
        </w:rPr>
        <w:t>ة العرب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نسخته في </w:t>
      </w:r>
      <w:r w:rsidRPr="00554EE7">
        <w:rPr>
          <w:rtl/>
        </w:rPr>
        <w:t>الإسكو</w:t>
      </w:r>
      <w:r w:rsidR="00964EE6" w:rsidRPr="00554EE7">
        <w:rPr>
          <w:rtl/>
        </w:rPr>
        <w:t>ري</w:t>
      </w:r>
      <w:r w:rsidR="00554EE7">
        <w:rPr>
          <w:rFonts w:hint="cs"/>
          <w:rtl/>
        </w:rPr>
        <w:t>ـ</w:t>
      </w:r>
      <w:r w:rsidR="00964EE6" w:rsidRPr="00554EE7">
        <w:rPr>
          <w:rtl/>
        </w:rPr>
        <w:t>ال</w:t>
      </w:r>
      <w:r w:rsidRPr="000509AA">
        <w:rPr>
          <w:rtl/>
        </w:rPr>
        <w:t xml:space="preserve"> بالأندلس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عنها الشنقيطي في تذكرته التي ذكر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فيها المختار من نفائس المخطوطات الباقية في الأندلس </w:t>
      </w:r>
      <w:r w:rsidR="008767F4" w:rsidRPr="000509AA">
        <w:rPr>
          <w:rtl/>
        </w:rPr>
        <w:t>«</w:t>
      </w:r>
      <w:r w:rsidR="00554EE7">
        <w:rPr>
          <w:rFonts w:hint="cs"/>
          <w:rtl/>
        </w:rPr>
        <w:t xml:space="preserve"> </w:t>
      </w:r>
      <w:r w:rsidRPr="000509AA">
        <w:rPr>
          <w:rtl/>
        </w:rPr>
        <w:t>الإسكوري</w:t>
      </w:r>
      <w:r w:rsidR="00554EE7">
        <w:rPr>
          <w:rFonts w:hint="cs"/>
          <w:rtl/>
        </w:rPr>
        <w:t>ـ</w:t>
      </w:r>
      <w:r w:rsidRPr="000509AA">
        <w:rPr>
          <w:rtl/>
        </w:rPr>
        <w:t>ال</w:t>
      </w:r>
      <w:r w:rsidR="00554EE7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الكتاب السادس والخمسون </w:t>
      </w:r>
      <w:r w:rsidRPr="00A53464">
        <w:rPr>
          <w:rStyle w:val="rfdBold2"/>
          <w:rtl/>
        </w:rPr>
        <w:t>المنتخب في شرح لامي</w:t>
      </w:r>
      <w:r w:rsidR="00964EE6">
        <w:rPr>
          <w:rStyle w:val="rfdBold2"/>
          <w:rtl/>
        </w:rPr>
        <w:t>ّ</w:t>
      </w:r>
      <w:r w:rsidRPr="00A53464">
        <w:rPr>
          <w:rStyle w:val="rfdBold2"/>
          <w:rtl/>
        </w:rPr>
        <w:t>ة العرب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صن</w:t>
      </w:r>
      <w:r w:rsidR="00964EE6">
        <w:rPr>
          <w:rtl/>
        </w:rPr>
        <w:t>ّ</w:t>
      </w:r>
      <w:r w:rsidRPr="000509AA">
        <w:rPr>
          <w:rtl/>
        </w:rPr>
        <w:t>فه يحيى</w:t>
      </w:r>
      <w:r w:rsidR="00964EE6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أبي طي</w:t>
      </w:r>
      <w:r w:rsidR="00964EE6">
        <w:rPr>
          <w:rtl/>
        </w:rPr>
        <w:t>ّ</w:t>
      </w:r>
      <w:r w:rsidRPr="000509AA">
        <w:rPr>
          <w:rtl/>
        </w:rPr>
        <w:t xml:space="preserve"> بن حميدة بن ظافر بن علي الحلبي الغس</w:t>
      </w:r>
      <w:r w:rsidR="00964EE6">
        <w:rPr>
          <w:rtl/>
        </w:rPr>
        <w:t>ّ</w:t>
      </w:r>
      <w:r w:rsidRPr="000509AA">
        <w:rPr>
          <w:rtl/>
        </w:rPr>
        <w:t>اني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وهو شرح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نظير له حقيقة</w:t>
      </w:r>
      <w:r w:rsidR="00964EE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يشفي العليل ويروي الغليل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يحتاج إلى</w:t>
      </w:r>
      <w:r w:rsidR="00964EE6" w:rsidRPr="00AF3B23">
        <w:rPr>
          <w:rtl/>
        </w:rPr>
        <w:t>ٰ</w:t>
      </w:r>
      <w:r w:rsidRPr="000509AA">
        <w:rPr>
          <w:rtl/>
        </w:rPr>
        <w:t xml:space="preserve"> نسخه وطبعه </w:t>
      </w:r>
      <w:r w:rsidR="00964EE6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لأن</w:t>
      </w:r>
      <w:r w:rsidR="00964EE6">
        <w:rPr>
          <w:rtl/>
        </w:rPr>
        <w:t>ّ</w:t>
      </w:r>
      <w:r w:rsidRPr="000509AA">
        <w:rPr>
          <w:rtl/>
        </w:rPr>
        <w:t>ه جمع من الفوائد ما لا يكاد يوجد في غيره</w:t>
      </w:r>
      <w:r w:rsidR="00F26704">
        <w:rPr>
          <w:rtl/>
        </w:rPr>
        <w:t xml:space="preserve"> .</w:t>
      </w:r>
    </w:p>
    <w:p w:rsidR="000509AA" w:rsidRPr="00554EE7" w:rsidRDefault="000509AA" w:rsidP="00554EE7">
      <w:pPr>
        <w:rPr>
          <w:rStyle w:val="rfdBold2"/>
          <w:rtl/>
        </w:rPr>
      </w:pPr>
      <w:r w:rsidRPr="00554EE7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معادن الذهب في تاريخ حلب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سلك النظام في تاريخ الشام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أربع مجل</w:t>
      </w:r>
      <w:r w:rsidR="00964EE6">
        <w:rPr>
          <w:rtl/>
        </w:rPr>
        <w:t>ّ</w:t>
      </w:r>
      <w:r w:rsidRPr="000509AA">
        <w:rPr>
          <w:rtl/>
        </w:rPr>
        <w:t>دات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كنز المعصرين في سيرة صلاح الدين</w:t>
      </w:r>
      <w:r w:rsidR="00F26704">
        <w:rPr>
          <w:rtl/>
        </w:rPr>
        <w:t xml:space="preserve"> .</w:t>
      </w:r>
    </w:p>
    <w:p w:rsidR="000509AA" w:rsidRPr="000509AA" w:rsidRDefault="000509AA" w:rsidP="00964EE6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حوادث الزمان </w:t>
      </w:r>
      <w:r w:rsidR="00964EE6">
        <w:rPr>
          <w:rtl/>
        </w:rPr>
        <w:t>؛</w:t>
      </w:r>
      <w:r w:rsidRPr="000509AA">
        <w:rPr>
          <w:rtl/>
        </w:rPr>
        <w:t xml:space="preserve"> في خمس مجل</w:t>
      </w:r>
      <w:r w:rsidR="00964EE6">
        <w:rPr>
          <w:rtl/>
        </w:rPr>
        <w:t>ّ</w:t>
      </w:r>
      <w:r w:rsidRPr="000509AA">
        <w:rPr>
          <w:rtl/>
        </w:rPr>
        <w:t>دات على</w:t>
      </w:r>
      <w:r w:rsidR="00964EE6" w:rsidRPr="00AF3B23">
        <w:rPr>
          <w:rtl/>
        </w:rPr>
        <w:t>ٰ</w:t>
      </w:r>
      <w:r w:rsidRPr="000509AA">
        <w:rPr>
          <w:rtl/>
        </w:rPr>
        <w:t xml:space="preserve"> حروف المعجم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أو</w:t>
      </w:r>
      <w:r w:rsidR="00964EE6">
        <w:rPr>
          <w:rtl/>
        </w:rPr>
        <w:t>ّ</w:t>
      </w:r>
      <w:r w:rsidRPr="000509AA">
        <w:rPr>
          <w:rtl/>
        </w:rPr>
        <w:t>ل مصن</w:t>
      </w:r>
      <w:r w:rsidR="00964EE6">
        <w:rPr>
          <w:rtl/>
        </w:rPr>
        <w:t>ّ</w:t>
      </w:r>
      <w:r w:rsidRPr="000509AA">
        <w:rPr>
          <w:rtl/>
        </w:rPr>
        <w:t>ف من نوعه وفق هذا المنهج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</w:t>
      </w:r>
      <w:r w:rsidR="00964EE6" w:rsidRPr="00AF3B23">
        <w:rPr>
          <w:rtl/>
        </w:rPr>
        <w:t>ٱ</w:t>
      </w:r>
      <w:r w:rsidRPr="000509AA">
        <w:rPr>
          <w:rtl/>
        </w:rPr>
        <w:t>عتمده الصفدي وغيره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أخبار الشعراء السبعة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مختار تاريخ المغرب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مناقب الأئم</w:t>
      </w:r>
      <w:r w:rsidR="00E65942">
        <w:rPr>
          <w:rtl/>
        </w:rPr>
        <w:t>ّ</w:t>
      </w:r>
      <w:r w:rsidRPr="000509AA">
        <w:rPr>
          <w:rtl/>
        </w:rPr>
        <w:t xml:space="preserve">ة الاثني عشر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تاريخ العلماء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طبقات العلماء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 </w:t>
      </w:r>
      <w:r w:rsidR="00294847">
        <w:rPr>
          <w:rtl/>
        </w:rPr>
        <w:t>ـ</w:t>
      </w:r>
      <w:r w:rsidRPr="000509AA">
        <w:rPr>
          <w:rtl/>
        </w:rPr>
        <w:t xml:space="preserve"> تاريخ مصر</w:t>
      </w:r>
      <w:r w:rsidR="00F26704">
        <w:rPr>
          <w:rtl/>
        </w:rPr>
        <w:t xml:space="preserve"> .</w:t>
      </w:r>
    </w:p>
    <w:p w:rsidR="000509AA" w:rsidRPr="000509AA" w:rsidRDefault="000509AA" w:rsidP="00E65942">
      <w:pPr>
        <w:rPr>
          <w:rtl/>
        </w:rPr>
      </w:pPr>
      <w:r w:rsidRPr="000509AA">
        <w:rPr>
          <w:rtl/>
        </w:rPr>
        <w:t xml:space="preserve">10 </w:t>
      </w:r>
      <w:r w:rsidR="00294847">
        <w:rPr>
          <w:rtl/>
        </w:rPr>
        <w:t>ـ</w:t>
      </w:r>
      <w:r w:rsidRPr="000509AA">
        <w:rPr>
          <w:rtl/>
        </w:rPr>
        <w:t xml:space="preserve"> عقود الجواهر في سيرة الملك الظاهر </w:t>
      </w:r>
      <w:r w:rsidR="00E65942">
        <w:rPr>
          <w:rtl/>
        </w:rPr>
        <w:t>؛</w:t>
      </w:r>
      <w:r w:rsidRPr="000509AA">
        <w:rPr>
          <w:rtl/>
        </w:rPr>
        <w:t xml:space="preserve"> وهو الملك الظاهر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بيبرس التركي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أشهر حك</w:t>
      </w:r>
      <w:r w:rsidR="00E65942">
        <w:rPr>
          <w:rtl/>
        </w:rPr>
        <w:t>ّ</w:t>
      </w:r>
      <w:r w:rsidRPr="000509AA">
        <w:rPr>
          <w:rtl/>
        </w:rPr>
        <w:t>ام المماليك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حارب الصليبي</w:t>
      </w:r>
      <w:r w:rsidR="00E65942">
        <w:rPr>
          <w:rtl/>
        </w:rPr>
        <w:t>ّ</w:t>
      </w:r>
      <w:r w:rsidRPr="000509AA">
        <w:rPr>
          <w:rtl/>
        </w:rPr>
        <w:t>ين حت</w:t>
      </w:r>
      <w:r w:rsidR="00E65942">
        <w:rPr>
          <w:rtl/>
        </w:rPr>
        <w:t>ّ</w:t>
      </w:r>
      <w:r w:rsidRPr="000509AA">
        <w:rPr>
          <w:rtl/>
        </w:rPr>
        <w:t>ى</w:t>
      </w:r>
      <w:r w:rsidR="00E65942" w:rsidRPr="00AF3B23">
        <w:rPr>
          <w:rtl/>
        </w:rPr>
        <w:t>ٰ</w:t>
      </w:r>
      <w:r w:rsidRPr="000509AA">
        <w:rPr>
          <w:rtl/>
        </w:rPr>
        <w:t xml:space="preserve"> أفلح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إجلائهم عن بلاد الإسلام بشكل تام</w:t>
      </w:r>
      <w:r w:rsidR="00E65942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11 </w:t>
      </w:r>
      <w:r w:rsidR="00294847">
        <w:rPr>
          <w:rtl/>
        </w:rPr>
        <w:t>ـ</w:t>
      </w:r>
      <w:r w:rsidRPr="000509AA">
        <w:rPr>
          <w:rtl/>
        </w:rPr>
        <w:t xml:space="preserve"> تهذيب الاستيعاب في معرفة الأصحاب لابن عبد البر</w:t>
      </w:r>
      <w:r w:rsidR="00E65942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E65942">
      <w:pPr>
        <w:rPr>
          <w:rtl/>
        </w:rPr>
      </w:pPr>
      <w:r w:rsidRPr="000509AA">
        <w:rPr>
          <w:rtl/>
        </w:rPr>
        <w:t xml:space="preserve">12 </w:t>
      </w:r>
      <w:r w:rsidR="00294847">
        <w:rPr>
          <w:rtl/>
        </w:rPr>
        <w:t>ـ</w:t>
      </w:r>
      <w:r w:rsidRPr="000509AA">
        <w:rPr>
          <w:rtl/>
        </w:rPr>
        <w:t xml:space="preserve"> كتاب في السير </w:t>
      </w:r>
      <w:r w:rsidR="00E65942">
        <w:rPr>
          <w:rtl/>
        </w:rPr>
        <w:t>؛</w:t>
      </w:r>
      <w:r w:rsidRPr="000509AA">
        <w:rPr>
          <w:rtl/>
        </w:rPr>
        <w:t xml:space="preserve"> في ثلاث مجل</w:t>
      </w:r>
      <w:r w:rsidR="00E65942">
        <w:rPr>
          <w:rtl/>
        </w:rPr>
        <w:t>ّ</w:t>
      </w:r>
      <w:r w:rsidRPr="000509AA">
        <w:rPr>
          <w:rtl/>
        </w:rPr>
        <w:t>دات</w:t>
      </w:r>
      <w:r w:rsidR="00F26704">
        <w:rPr>
          <w:rtl/>
        </w:rPr>
        <w:t xml:space="preserve"> .</w:t>
      </w:r>
    </w:p>
    <w:p w:rsidR="000509AA" w:rsidRPr="000509AA" w:rsidRDefault="000509AA" w:rsidP="00E65942">
      <w:pPr>
        <w:rPr>
          <w:rtl/>
        </w:rPr>
      </w:pPr>
      <w:r w:rsidRPr="000509AA">
        <w:rPr>
          <w:rtl/>
        </w:rPr>
        <w:t xml:space="preserve">13 </w:t>
      </w:r>
      <w:r w:rsidR="00294847">
        <w:rPr>
          <w:rtl/>
        </w:rPr>
        <w:t>ـ</w:t>
      </w:r>
      <w:r w:rsidRPr="000509AA">
        <w:rPr>
          <w:rtl/>
        </w:rPr>
        <w:t xml:space="preserve"> تاريخ الشيعة </w:t>
      </w:r>
      <w:r w:rsidR="00E65942">
        <w:rPr>
          <w:rtl/>
        </w:rPr>
        <w:t>؛</w:t>
      </w:r>
      <w:r w:rsidRPr="000509AA">
        <w:rPr>
          <w:rtl/>
        </w:rPr>
        <w:t xml:space="preserve"> قال ابن قاضي شهبة </w:t>
      </w:r>
      <w:r w:rsidR="00294847">
        <w:rPr>
          <w:rtl/>
        </w:rPr>
        <w:t>ـ</w:t>
      </w:r>
      <w:r w:rsidRPr="000509AA">
        <w:rPr>
          <w:rtl/>
        </w:rPr>
        <w:t xml:space="preserve"> في ذكر ابن أبي طي</w:t>
      </w:r>
      <w:r w:rsidR="00E65942">
        <w:rPr>
          <w:rtl/>
        </w:rPr>
        <w:t>ّ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صن</w:t>
      </w:r>
      <w:r w:rsidR="00E65942">
        <w:rPr>
          <w:rtl/>
        </w:rPr>
        <w:t>ّ</w:t>
      </w:r>
      <w:r w:rsidRPr="000509AA">
        <w:rPr>
          <w:rtl/>
        </w:rPr>
        <w:t xml:space="preserve">ف </w:t>
      </w:r>
      <w:r w:rsidRPr="00A53464">
        <w:rPr>
          <w:rStyle w:val="rfdBold2"/>
          <w:rtl/>
        </w:rPr>
        <w:t>تاريخ الشيعة</w:t>
      </w:r>
      <w:r w:rsidRPr="000509AA">
        <w:rPr>
          <w:rtl/>
        </w:rPr>
        <w:t xml:space="preserve"> وهو مسودة في عد</w:t>
      </w:r>
      <w:r w:rsidR="00E65942">
        <w:rPr>
          <w:rtl/>
        </w:rPr>
        <w:t>ّ</w:t>
      </w:r>
      <w:r w:rsidRPr="000509AA">
        <w:rPr>
          <w:rtl/>
        </w:rPr>
        <w:t>ة مجل</w:t>
      </w:r>
      <w:r w:rsidR="00E65942">
        <w:rPr>
          <w:rtl/>
        </w:rPr>
        <w:t>ّ</w:t>
      </w:r>
      <w:r w:rsidRPr="000509AA">
        <w:rPr>
          <w:rtl/>
        </w:rPr>
        <w:t>دات نقلت</w:t>
      </w:r>
      <w:r w:rsidR="00E65942">
        <w:rPr>
          <w:rtl/>
        </w:rPr>
        <w:t>ُ</w:t>
      </w:r>
      <w:r w:rsidRPr="000509AA">
        <w:rPr>
          <w:rtl/>
        </w:rPr>
        <w:t xml:space="preserve"> منها كثيرا</w:t>
      </w:r>
      <w:r w:rsidR="00E65942">
        <w:rPr>
          <w:rtl/>
        </w:rPr>
        <w:t>ً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224 </w:t>
      </w:r>
      <w:r w:rsidR="00294847">
        <w:rPr>
          <w:rtl/>
        </w:rPr>
        <w:t>ـ</w:t>
      </w:r>
      <w:r w:rsidRPr="000509AA">
        <w:rPr>
          <w:rtl/>
        </w:rPr>
        <w:t xml:space="preserve"> يحيى</w:t>
      </w:r>
      <w:r w:rsidR="00E65942" w:rsidRPr="00AF3B23">
        <w:rPr>
          <w:rtl/>
        </w:rPr>
        <w:t>ٰ</w:t>
      </w:r>
      <w:r w:rsidRPr="000509AA">
        <w:rPr>
          <w:rtl/>
        </w:rPr>
        <w:t xml:space="preserve"> بن زكري</w:t>
      </w:r>
      <w:r w:rsidR="001D3B0D">
        <w:rPr>
          <w:rtl/>
        </w:rPr>
        <w:t>ّ</w:t>
      </w:r>
      <w:r w:rsidRPr="000509AA">
        <w:rPr>
          <w:rtl/>
        </w:rPr>
        <w:t>ا الن</w:t>
      </w:r>
      <w:r w:rsidR="001D3B0D">
        <w:rPr>
          <w:rtl/>
        </w:rPr>
        <w:t>َ</w:t>
      </w:r>
      <w:r w:rsidRPr="000509AA">
        <w:rPr>
          <w:rtl/>
        </w:rPr>
        <w:t xml:space="preserve">رماشيري </w:t>
      </w:r>
      <w:r w:rsidR="008100A7">
        <w:rPr>
          <w:rtl/>
        </w:rPr>
        <w:t>(</w:t>
      </w:r>
      <w:r w:rsidR="004C3A30">
        <w:rPr>
          <w:rFonts w:hint="cs"/>
          <w:rtl/>
        </w:rPr>
        <w:t xml:space="preserve"> </w:t>
      </w:r>
      <w:r w:rsidRPr="000509AA">
        <w:rPr>
          <w:rtl/>
        </w:rPr>
        <w:t>ق 4</w:t>
      </w:r>
      <w:r w:rsidR="004C3A30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الحسين</w:t>
      </w:r>
      <w:r w:rsidR="00F26704">
        <w:rPr>
          <w:rtl/>
        </w:rPr>
        <w:t xml:space="preserve"> .</w:t>
      </w:r>
    </w:p>
    <w:p w:rsidR="000509AA" w:rsidRPr="004C3A30" w:rsidRDefault="000509AA" w:rsidP="004C3A30">
      <w:pPr>
        <w:rPr>
          <w:rStyle w:val="rfdBold2"/>
          <w:rtl/>
        </w:rPr>
      </w:pPr>
      <w:r w:rsidRPr="004C3A30">
        <w:rPr>
          <w:rStyle w:val="rfdBold2"/>
          <w:rtl/>
        </w:rPr>
        <w:t>له في التاريخ :</w:t>
      </w:r>
    </w:p>
    <w:p w:rsidR="000509AA" w:rsidRPr="000509AA" w:rsidRDefault="000509AA" w:rsidP="001D3B0D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كتاب شمس الذهب </w:t>
      </w:r>
      <w:r w:rsidR="001D3B0D">
        <w:rPr>
          <w:rtl/>
        </w:rPr>
        <w:t>؛</w:t>
      </w:r>
      <w:r w:rsidRPr="000509AA">
        <w:rPr>
          <w:rtl/>
        </w:rPr>
        <w:t xml:space="preserve"> ذكر في جزء منه منازل الصحابة في الطاعة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والمعصية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كتاب فدك</w:t>
      </w:r>
      <w:r w:rsidR="00F26704">
        <w:rPr>
          <w:rtl/>
        </w:rPr>
        <w:t xml:space="preserve"> .</w:t>
      </w:r>
    </w:p>
    <w:p w:rsidR="000509AA" w:rsidRPr="004C3A30" w:rsidRDefault="000509AA" w:rsidP="004C3A30">
      <w:pPr>
        <w:rPr>
          <w:rStyle w:val="rfdLineChar"/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كتاب المحنة </w:t>
      </w:r>
      <w:r w:rsidR="001D3B0D">
        <w:rPr>
          <w:rtl/>
        </w:rPr>
        <w:t>؛</w:t>
      </w:r>
      <w:r w:rsidRPr="000509AA">
        <w:rPr>
          <w:rtl/>
        </w:rPr>
        <w:t xml:space="preserve"> ويظهر من لفظ النجاشي أن</w:t>
      </w:r>
      <w:r w:rsidR="001D3B0D">
        <w:rPr>
          <w:rtl/>
        </w:rPr>
        <w:t>ّ</w:t>
      </w:r>
      <w:r w:rsidRPr="000509AA">
        <w:rPr>
          <w:rtl/>
        </w:rPr>
        <w:t xml:space="preserve"> الكتابين الأخيرين هما</w:t>
      </w:r>
      <w:r w:rsidR="004C3A30">
        <w:rPr>
          <w:rFonts w:hint="cs"/>
          <w:rtl/>
        </w:rPr>
        <w:t xml:space="preserve"> </w:t>
      </w:r>
      <w:r w:rsidR="004C3A30">
        <w:rPr>
          <w:rtl/>
        </w:rPr>
        <w:br/>
      </w:r>
      <w:r w:rsidRPr="004C3A30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رجال النجاشي : 442 رقم 1193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الذريعة</w:t>
      </w:r>
      <w:r w:rsidR="00AB6AB8" w:rsidRPr="00A41A98">
        <w:rPr>
          <w:rtl/>
        </w:rPr>
        <w:t xml:space="preserve"> </w:t>
      </w:r>
      <w:r w:rsidRPr="00A41A98">
        <w:rPr>
          <w:rtl/>
        </w:rPr>
        <w:t>22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248 رقم 6899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معجم رجال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الحديث</w:t>
      </w:r>
      <w:r w:rsidR="00AB6AB8" w:rsidRPr="00A41A98">
        <w:rPr>
          <w:rtl/>
        </w:rPr>
        <w:t xml:space="preserve"> </w:t>
      </w:r>
      <w:r w:rsidRPr="00A41A98">
        <w:rPr>
          <w:rtl/>
        </w:rPr>
        <w:t>20</w:t>
      </w:r>
      <w:r w:rsidR="007A060E" w:rsidRPr="00A41A98">
        <w:rPr>
          <w:rtl/>
        </w:rPr>
        <w:t xml:space="preserve"> / </w:t>
      </w:r>
      <w:r w:rsidRPr="00A41A98">
        <w:rPr>
          <w:rtl/>
        </w:rPr>
        <w:t>49 رقم 13497</w:t>
      </w:r>
      <w:r w:rsidR="00F26704" w:rsidRPr="00A41A98">
        <w:rPr>
          <w:rtl/>
        </w:rPr>
        <w:t xml:space="preserve"> .</w:t>
      </w:r>
    </w:p>
    <w:p w:rsidR="003F59E6" w:rsidRDefault="003F59E6" w:rsidP="00A53464">
      <w:pPr>
        <w:pStyle w:val="rfdNormal0"/>
        <w:rPr>
          <w:rtl/>
        </w:rPr>
        <w:sectPr w:rsidR="003F59E6" w:rsidSect="00600DF3">
          <w:headerReference w:type="even" r:id="rId201"/>
          <w:headerReference w:type="default" r:id="rId202"/>
          <w:headerReference w:type="first" r:id="rId20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3F59E6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جزءان من كتاب </w:t>
      </w:r>
      <w:r w:rsidRPr="00A53464">
        <w:rPr>
          <w:rStyle w:val="rfdBold2"/>
          <w:rtl/>
        </w:rPr>
        <w:t>شمس الذهب</w:t>
      </w:r>
      <w:r w:rsidRPr="000509AA">
        <w:rPr>
          <w:rtl/>
        </w:rPr>
        <w:t xml:space="preserve"> نفسه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225 </w:t>
      </w:r>
      <w:r w:rsidR="00294847">
        <w:rPr>
          <w:rtl/>
        </w:rPr>
        <w:t>ـ</w:t>
      </w:r>
      <w:r w:rsidRPr="000509AA">
        <w:rPr>
          <w:rtl/>
        </w:rPr>
        <w:t xml:space="preserve"> يحيى</w:t>
      </w:r>
      <w:r w:rsidR="00F8582D" w:rsidRPr="00AF3B23">
        <w:rPr>
          <w:rtl/>
        </w:rPr>
        <w:t>ٰ</w:t>
      </w:r>
      <w:r w:rsidRPr="000509AA">
        <w:rPr>
          <w:rtl/>
        </w:rPr>
        <w:t xml:space="preserve"> بن عبد العظيم الجز</w:t>
      </w:r>
      <w:r w:rsidR="00F8582D">
        <w:rPr>
          <w:rtl/>
        </w:rPr>
        <w:t>ّ</w:t>
      </w:r>
      <w:r w:rsidRPr="000509AA">
        <w:rPr>
          <w:rtl/>
        </w:rPr>
        <w:t xml:space="preserve">ار المصري </w:t>
      </w:r>
      <w:r w:rsidR="008100A7">
        <w:rPr>
          <w:rtl/>
        </w:rPr>
        <w:t>(</w:t>
      </w:r>
      <w:r w:rsidR="004C3A30">
        <w:rPr>
          <w:rFonts w:hint="cs"/>
          <w:rtl/>
        </w:rPr>
        <w:t xml:space="preserve"> </w:t>
      </w:r>
      <w:r w:rsidRPr="000509AA">
        <w:rPr>
          <w:rtl/>
        </w:rPr>
        <w:t>ت 679 ه</w:t>
      </w:r>
      <w:r w:rsidR="00F8582D">
        <w:rPr>
          <w:rtl/>
        </w:rPr>
        <w:t>ـ</w:t>
      </w:r>
      <w:r w:rsidR="004C3A30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جمال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أبو الحسين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يحيى</w:t>
      </w:r>
      <w:r w:rsidR="00F8582D" w:rsidRPr="00AF3B23">
        <w:rPr>
          <w:rtl/>
        </w:rPr>
        <w:t>ٰ</w:t>
      </w:r>
      <w:r w:rsidRPr="000509AA">
        <w:rPr>
          <w:rtl/>
        </w:rPr>
        <w:t xml:space="preserve"> بن عبد العظيم بن يحيى</w:t>
      </w:r>
      <w:r w:rsidR="00F8582D" w:rsidRPr="00AF3B23">
        <w:rPr>
          <w:rtl/>
        </w:rPr>
        <w:t>ٰ</w:t>
      </w:r>
      <w:r w:rsidRPr="000509AA">
        <w:rPr>
          <w:rtl/>
        </w:rPr>
        <w:t xml:space="preserve">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F8582D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الجز</w:t>
      </w:r>
      <w:r w:rsidR="00F8582D">
        <w:rPr>
          <w:rtl/>
        </w:rPr>
        <w:t>ّ</w:t>
      </w:r>
      <w:r w:rsidRPr="000509AA">
        <w:rPr>
          <w:rtl/>
        </w:rPr>
        <w:t>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المصري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شاعر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مؤر</w:t>
      </w:r>
      <w:r w:rsidR="00F8582D">
        <w:rPr>
          <w:rtl/>
        </w:rPr>
        <w:t>ّ</w:t>
      </w:r>
      <w:r w:rsidRPr="000509AA">
        <w:rPr>
          <w:rtl/>
        </w:rPr>
        <w:t>خ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كان جز</w:t>
      </w:r>
      <w:r w:rsidR="00F8582D">
        <w:rPr>
          <w:rtl/>
        </w:rPr>
        <w:t>ّ</w:t>
      </w:r>
      <w:r w:rsidRPr="000509AA">
        <w:rPr>
          <w:rtl/>
        </w:rPr>
        <w:t>ارا</w:t>
      </w:r>
      <w:r w:rsidR="00F8582D">
        <w:rPr>
          <w:rtl/>
        </w:rPr>
        <w:t>ً</w:t>
      </w:r>
      <w:r w:rsidRPr="000509AA">
        <w:rPr>
          <w:rtl/>
        </w:rPr>
        <w:t xml:space="preserve"> بالفسطاط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وأقبل على</w:t>
      </w:r>
      <w:r w:rsidR="00F8582D" w:rsidRPr="00AF3B23">
        <w:rPr>
          <w:rtl/>
        </w:rPr>
        <w:t>ٰ</w:t>
      </w:r>
      <w:r w:rsidRPr="000509AA">
        <w:rPr>
          <w:rtl/>
        </w:rPr>
        <w:t xml:space="preserve"> الأدب فأوصله شعره إلى</w:t>
      </w:r>
      <w:r w:rsidR="00F8582D" w:rsidRPr="00AF3B23">
        <w:rPr>
          <w:rtl/>
        </w:rPr>
        <w:t>ٰ</w:t>
      </w:r>
      <w:r w:rsidRPr="000509AA">
        <w:rPr>
          <w:rtl/>
        </w:rPr>
        <w:t xml:space="preserve"> السلاطين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والملوك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وكتب في تاريخ مصر خاص</w:t>
      </w:r>
      <w:r w:rsidR="00F8582D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4C3A30" w:rsidRDefault="000509AA" w:rsidP="004C3A30">
      <w:pPr>
        <w:rPr>
          <w:rStyle w:val="rfdBold2"/>
          <w:rtl/>
        </w:rPr>
      </w:pPr>
      <w:r w:rsidRPr="004C3A30">
        <w:rPr>
          <w:rStyle w:val="rfdBold2"/>
          <w:rtl/>
        </w:rPr>
        <w:t>له في التاريخ :</w:t>
      </w:r>
    </w:p>
    <w:p w:rsidR="00AB6AB8" w:rsidRDefault="000509AA" w:rsidP="00F8582D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العقود الدر</w:t>
      </w:r>
      <w:r w:rsidR="00F8582D">
        <w:rPr>
          <w:rtl/>
        </w:rPr>
        <w:t>ّ</w:t>
      </w:r>
      <w:r w:rsidRPr="000509AA">
        <w:rPr>
          <w:rtl/>
        </w:rPr>
        <w:t>ي</w:t>
      </w:r>
      <w:r w:rsidR="00F8582D">
        <w:rPr>
          <w:rtl/>
        </w:rPr>
        <w:t>ّ</w:t>
      </w:r>
      <w:r w:rsidRPr="000509AA">
        <w:rPr>
          <w:rtl/>
        </w:rPr>
        <w:t>ة في الأ</w:t>
      </w:r>
      <w:r w:rsidR="00F8582D">
        <w:rPr>
          <w:rtl/>
        </w:rPr>
        <w:t>ُ</w:t>
      </w:r>
      <w:r w:rsidRPr="000509AA">
        <w:rPr>
          <w:rtl/>
        </w:rPr>
        <w:t xml:space="preserve">مراء المصرية </w:t>
      </w:r>
      <w:r w:rsidR="00F8582D">
        <w:rPr>
          <w:rtl/>
        </w:rPr>
        <w:t>؛</w:t>
      </w:r>
      <w:r w:rsidRPr="000509AA">
        <w:rPr>
          <w:rtl/>
        </w:rPr>
        <w:t xml:space="preserve"> وهي أ</w:t>
      </w:r>
      <w:r w:rsidR="00F8582D">
        <w:rPr>
          <w:rtl/>
        </w:rPr>
        <w:t>ُ</w:t>
      </w:r>
      <w:r w:rsidRPr="000509AA">
        <w:rPr>
          <w:rtl/>
        </w:rPr>
        <w:t>رجوزة في ذ</w:t>
      </w:r>
      <w:r w:rsidR="00F8582D">
        <w:rPr>
          <w:rtl/>
        </w:rPr>
        <w:t>ِ</w:t>
      </w:r>
      <w:r w:rsidRPr="000509AA">
        <w:rPr>
          <w:rtl/>
        </w:rPr>
        <w:t>كر</w:t>
      </w:r>
      <w:r w:rsidR="00AB6AB8">
        <w:rPr>
          <w:rtl/>
        </w:rPr>
        <w:t xml:space="preserve"> أ</w:t>
      </w:r>
      <w:r w:rsidR="00F8582D">
        <w:rPr>
          <w:rtl/>
        </w:rPr>
        <w:t>ُ</w:t>
      </w:r>
      <w:r w:rsidR="00AB6AB8">
        <w:rPr>
          <w:rtl/>
        </w:rPr>
        <w:t>مراء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AB6AB8">
        <w:rPr>
          <w:rtl/>
        </w:rPr>
        <w:t>مصر في الإسلام</w:t>
      </w:r>
      <w:r w:rsidR="00C51724">
        <w:rPr>
          <w:rtl/>
        </w:rPr>
        <w:t xml:space="preserve"> ،</w:t>
      </w:r>
      <w:r w:rsidR="00AB6AB8">
        <w:rPr>
          <w:rtl/>
        </w:rPr>
        <w:t xml:space="preserve"> أو</w:t>
      </w:r>
      <w:r w:rsidR="00F8582D">
        <w:rPr>
          <w:rtl/>
        </w:rPr>
        <w:t>ّ</w:t>
      </w:r>
      <w:r w:rsidR="00AB6AB8">
        <w:rPr>
          <w:rtl/>
        </w:rPr>
        <w:t>لها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A53464" w:rsidTr="004C3A30">
        <w:tc>
          <w:tcPr>
            <w:tcW w:w="225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الحمد لله ال</w:t>
            </w:r>
            <w:r>
              <w:rPr>
                <w:rtl/>
              </w:rPr>
              <w:t>عل</w:t>
            </w:r>
            <w:r w:rsidR="00F8582D">
              <w:rPr>
                <w:rtl/>
              </w:rPr>
              <w:t>ّ</w:t>
            </w:r>
            <w:r>
              <w:rPr>
                <w:rtl/>
              </w:rPr>
              <w:t>ي ذ</w:t>
            </w:r>
            <w:r w:rsidR="00F8582D">
              <w:rPr>
                <w:rtl/>
              </w:rPr>
              <w:t>ِ</w:t>
            </w:r>
            <w:r>
              <w:rPr>
                <w:rtl/>
              </w:rPr>
              <w:t>كر</w:t>
            </w:r>
            <w:r w:rsidR="00F8582D">
              <w:rPr>
                <w:rtl/>
              </w:rPr>
              <w:t>ُ</w:t>
            </w:r>
            <w:r>
              <w:rPr>
                <w:rtl/>
              </w:rPr>
              <w:t>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  <w:r>
              <w:rPr>
                <w:rtl/>
              </w:rPr>
              <w:t>ومن يفوق كل</w:t>
            </w:r>
            <w:r w:rsidR="00F8582D">
              <w:rPr>
                <w:rtl/>
              </w:rPr>
              <w:t>ِّ</w:t>
            </w:r>
            <w:r>
              <w:rPr>
                <w:rtl/>
              </w:rPr>
              <w:t xml:space="preserve"> أمر</w:t>
            </w:r>
            <w:r w:rsidR="00F8582D">
              <w:rPr>
                <w:rtl/>
              </w:rPr>
              <w:t>ٍ</w:t>
            </w:r>
            <w:r>
              <w:rPr>
                <w:rtl/>
              </w:rPr>
              <w:t xml:space="preserve"> أمر</w:t>
            </w:r>
            <w:r w:rsidR="00D36AC1">
              <w:rPr>
                <w:rtl/>
              </w:rPr>
              <w:t>ُ</w:t>
            </w:r>
            <w:r>
              <w:rPr>
                <w:rtl/>
              </w:rPr>
              <w:t>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A53464" w:rsidTr="004C3A30">
        <w:tc>
          <w:tcPr>
            <w:tcW w:w="225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 xml:space="preserve">يا سائلي عن </w:t>
            </w:r>
            <w:r>
              <w:rPr>
                <w:rtl/>
              </w:rPr>
              <w:t>أ</w:t>
            </w:r>
            <w:r w:rsidR="00D36AC1">
              <w:rPr>
                <w:rtl/>
              </w:rPr>
              <w:t>ُ</w:t>
            </w:r>
            <w:r>
              <w:rPr>
                <w:rtl/>
              </w:rPr>
              <w:t>مراء مصر</w:t>
            </w:r>
            <w:r w:rsidR="00D36AC1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53464" w:rsidRDefault="00A53464" w:rsidP="00912DD4">
            <w:pPr>
              <w:pStyle w:val="rfdPoem"/>
              <w:rPr>
                <w:rtl/>
              </w:rPr>
            </w:pPr>
            <w:r>
              <w:rPr>
                <w:rtl/>
              </w:rPr>
              <w:t>منذ حباها عمر ل</w:t>
            </w:r>
            <w:r w:rsidR="00D36AC1">
              <w:rPr>
                <w:rtl/>
              </w:rPr>
              <w:t>ِ</w:t>
            </w:r>
            <w:r>
              <w:rPr>
                <w:rtl/>
              </w:rPr>
              <w:t>ع</w:t>
            </w:r>
            <w:r w:rsidR="00D36AC1">
              <w:rPr>
                <w:rtl/>
              </w:rPr>
              <w:t>َ</w:t>
            </w:r>
            <w:r>
              <w:rPr>
                <w:rtl/>
              </w:rPr>
              <w:t>مرو</w:t>
            </w:r>
            <w:r w:rsidR="00D36AC1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فبدأ بذ</w:t>
      </w:r>
      <w:r w:rsidR="00D36AC1">
        <w:rPr>
          <w:rtl/>
        </w:rPr>
        <w:t>ِ</w:t>
      </w:r>
      <w:r w:rsidRPr="000509AA">
        <w:rPr>
          <w:rtl/>
        </w:rPr>
        <w:t>كر عمرو بن العاص أو</w:t>
      </w:r>
      <w:r w:rsidR="00D36AC1">
        <w:rPr>
          <w:rtl/>
        </w:rPr>
        <w:t>ّ</w:t>
      </w:r>
      <w:r w:rsidRPr="000509AA">
        <w:rPr>
          <w:rtl/>
        </w:rPr>
        <w:t>ل أ</w:t>
      </w:r>
      <w:r w:rsidR="00D36AC1">
        <w:rPr>
          <w:rtl/>
        </w:rPr>
        <w:t>ُ</w:t>
      </w:r>
      <w:r w:rsidRPr="000509AA">
        <w:rPr>
          <w:rtl/>
        </w:rPr>
        <w:t>مراء مصر في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وختمها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بذ</w:t>
      </w:r>
      <w:r w:rsidR="00D36AC1">
        <w:rPr>
          <w:rtl/>
        </w:rPr>
        <w:t>ِ</w:t>
      </w:r>
      <w:r w:rsidRPr="000509AA">
        <w:rPr>
          <w:rtl/>
        </w:rPr>
        <w:t>كر الملك الظاهر بيبرس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D36AC1">
        <w:rPr>
          <w:rtl/>
        </w:rPr>
        <w:t>ّ</w:t>
      </w:r>
      <w:r w:rsidRPr="000509AA">
        <w:rPr>
          <w:rtl/>
        </w:rPr>
        <w:t>ى</w:t>
      </w:r>
      <w:r w:rsidR="00D36AC1" w:rsidRPr="00AF3B23">
        <w:rPr>
          <w:rtl/>
        </w:rPr>
        <w:t>ٰ</w:t>
      </w:r>
      <w:r w:rsidRPr="000509AA">
        <w:rPr>
          <w:rtl/>
        </w:rPr>
        <w:t xml:space="preserve"> سنة 676 ه</w:t>
      </w:r>
      <w:r w:rsidR="00B20BC7">
        <w:rPr>
          <w:rtl/>
        </w:rPr>
        <w:t>ـ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226 </w:t>
      </w:r>
      <w:r w:rsidR="00294847">
        <w:rPr>
          <w:rtl/>
        </w:rPr>
        <w:t>ـ</w:t>
      </w:r>
      <w:r w:rsidRPr="000509AA">
        <w:rPr>
          <w:rtl/>
        </w:rPr>
        <w:t xml:space="preserve"> يوسف بن حاتم الشامي </w:t>
      </w:r>
      <w:r w:rsidR="008100A7">
        <w:rPr>
          <w:rtl/>
        </w:rPr>
        <w:t>(</w:t>
      </w:r>
      <w:r w:rsidR="004C3A30">
        <w:rPr>
          <w:rFonts w:hint="cs"/>
          <w:rtl/>
        </w:rPr>
        <w:t xml:space="preserve"> </w:t>
      </w:r>
      <w:r w:rsidRPr="000509AA">
        <w:rPr>
          <w:rtl/>
        </w:rPr>
        <w:t>ق 7 ه</w:t>
      </w:r>
      <w:r w:rsidR="00B20BC7">
        <w:rPr>
          <w:rtl/>
        </w:rPr>
        <w:t>ـ</w:t>
      </w:r>
      <w:r w:rsidR="004C3A30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AB6AB8">
        <w:rPr>
          <w:rtl/>
        </w:rPr>
        <w:t xml:space="preserve"> :</w:t>
      </w:r>
    </w:p>
    <w:p w:rsidR="000509AA" w:rsidRPr="004C3A30" w:rsidRDefault="000509AA" w:rsidP="004C3A30">
      <w:pPr>
        <w:rPr>
          <w:rStyle w:val="rfdLineChar"/>
          <w:rtl/>
        </w:rPr>
      </w:pPr>
      <w:r w:rsidRPr="000509AA">
        <w:rPr>
          <w:rtl/>
        </w:rPr>
        <w:t>جمال الدين يوسف بن حاتم بن فوز بن مهند الشامي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المشغري</w:t>
      </w:r>
      <w:r w:rsidR="00C51724">
        <w:rPr>
          <w:rtl/>
        </w:rPr>
        <w:t xml:space="preserve"> ،</w:t>
      </w:r>
      <w:r w:rsidR="004C3A30">
        <w:rPr>
          <w:rFonts w:hint="cs"/>
          <w:rtl/>
        </w:rPr>
        <w:t xml:space="preserve"> </w:t>
      </w:r>
      <w:r w:rsidR="004C3A30">
        <w:rPr>
          <w:rtl/>
        </w:rPr>
        <w:br/>
      </w:r>
      <w:r w:rsidRPr="004C3A30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(1) حسن المحاضرة في تاريخ مصر والقاهرة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للسيوطي </w:t>
      </w:r>
      <w:r w:rsidR="00294847" w:rsidRPr="00A41A98">
        <w:rPr>
          <w:rtl/>
        </w:rPr>
        <w:t>ـ</w:t>
      </w:r>
      <w:r w:rsidR="00AB6AB8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41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الذريعة</w:t>
      </w:r>
      <w:r w:rsidR="00AB6AB8" w:rsidRPr="00A41A98">
        <w:rPr>
          <w:rtl/>
        </w:rPr>
        <w:t xml:space="preserve"> </w:t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>464</w:t>
      </w:r>
      <w:r w:rsidR="00AB6AB8" w:rsidRPr="00A41A98">
        <w:rPr>
          <w:rtl/>
        </w:rPr>
        <w:t xml:space="preserve"> </w:t>
      </w:r>
      <w:r w:rsidR="00B20BC7" w:rsidRPr="00A41A98">
        <w:rPr>
          <w:rtl/>
        </w:rPr>
        <w:br/>
      </w:r>
      <w:r w:rsidR="008767F4" w:rsidRPr="00A41A98">
        <w:rPr>
          <w:rtl/>
        </w:rPr>
        <w:t>و</w:t>
      </w:r>
      <w:r w:rsidRPr="00A41A98">
        <w:rPr>
          <w:rtl/>
        </w:rPr>
        <w:t>ج</w:t>
      </w:r>
      <w:r w:rsidR="00AB6AB8" w:rsidRPr="00A41A98">
        <w:rPr>
          <w:rtl/>
        </w:rPr>
        <w:t xml:space="preserve"> </w:t>
      </w:r>
      <w:r w:rsidRPr="00A41A98">
        <w:rPr>
          <w:rtl/>
        </w:rPr>
        <w:t>15</w:t>
      </w:r>
      <w:r w:rsidR="007A060E" w:rsidRPr="00A41A98">
        <w:rPr>
          <w:rtl/>
        </w:rPr>
        <w:t xml:space="preserve"> / </w:t>
      </w:r>
      <w:r w:rsidRPr="00A41A98">
        <w:rPr>
          <w:rtl/>
        </w:rPr>
        <w:t>302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أعيان الشيعة</w:t>
      </w:r>
      <w:r w:rsidR="00AB6AB8" w:rsidRPr="00A41A98">
        <w:rPr>
          <w:rtl/>
        </w:rPr>
        <w:t xml:space="preserve"> </w:t>
      </w:r>
      <w:r w:rsidRPr="00A41A98">
        <w:rPr>
          <w:rtl/>
        </w:rPr>
        <w:t>10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299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الأعلام</w:t>
      </w:r>
      <w:r w:rsidR="00AB6AB8" w:rsidRPr="00A41A98">
        <w:rPr>
          <w:rtl/>
        </w:rPr>
        <w:t xml:space="preserve"> 8</w:t>
      </w:r>
      <w:r w:rsidR="007A060E" w:rsidRPr="00A41A98">
        <w:rPr>
          <w:rtl/>
        </w:rPr>
        <w:t xml:space="preserve"> / </w:t>
      </w:r>
      <w:r w:rsidR="00AB6AB8" w:rsidRPr="00A41A98">
        <w:rPr>
          <w:rtl/>
        </w:rPr>
        <w:t>153</w:t>
      </w:r>
      <w:r w:rsidR="00C51724" w:rsidRPr="00A41A98">
        <w:rPr>
          <w:rtl/>
        </w:rPr>
        <w:t xml:space="preserve"> ،</w:t>
      </w:r>
      <w:r w:rsidR="00AB6AB8" w:rsidRPr="00A41A98">
        <w:rPr>
          <w:rtl/>
        </w:rPr>
        <w:t xml:space="preserve"> معجم المؤل</w:t>
      </w:r>
      <w:r w:rsidR="00B20BC7" w:rsidRPr="00A41A98">
        <w:rPr>
          <w:rtl/>
        </w:rPr>
        <w:t>ّ</w:t>
      </w:r>
      <w:r w:rsidR="00AB6AB8" w:rsidRPr="00A41A98">
        <w:rPr>
          <w:rtl/>
        </w:rPr>
        <w:t>فين 13</w:t>
      </w:r>
      <w:r w:rsidR="007A060E" w:rsidRPr="00A41A98">
        <w:rPr>
          <w:rtl/>
        </w:rPr>
        <w:t xml:space="preserve"> / </w:t>
      </w:r>
      <w:r w:rsidR="00B20BC7" w:rsidRPr="00A41A98">
        <w:rPr>
          <w:rtl/>
        </w:rPr>
        <w:br/>
      </w:r>
      <w:r w:rsidRPr="00A41A98">
        <w:rPr>
          <w:rtl/>
        </w:rPr>
        <w:t>207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الذريعة</w:t>
      </w:r>
      <w:r w:rsidR="00AB6AB8" w:rsidRPr="00A41A98">
        <w:rPr>
          <w:rtl/>
        </w:rPr>
        <w:t xml:space="preserve"> </w:t>
      </w:r>
      <w:r w:rsidRPr="00A41A98">
        <w:rPr>
          <w:rtl/>
        </w:rPr>
        <w:t>8</w:t>
      </w:r>
      <w:r w:rsidR="007A060E" w:rsidRPr="00A41A98">
        <w:rPr>
          <w:rtl/>
        </w:rPr>
        <w:t xml:space="preserve"> / </w:t>
      </w:r>
      <w:r w:rsidRPr="00A41A98">
        <w:rPr>
          <w:rtl/>
        </w:rPr>
        <w:t>86 رقم 308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معجم المؤل</w:t>
      </w:r>
      <w:r w:rsidR="00B20BC7" w:rsidRPr="00A41A98">
        <w:rPr>
          <w:rtl/>
        </w:rPr>
        <w:t>ّ</w:t>
      </w:r>
      <w:r w:rsidRPr="00A41A98">
        <w:rPr>
          <w:rtl/>
        </w:rPr>
        <w:t>فين</w:t>
      </w:r>
      <w:r w:rsidR="00AB6AB8" w:rsidRPr="00A41A98">
        <w:rPr>
          <w:rtl/>
        </w:rPr>
        <w:t xml:space="preserve"> </w:t>
      </w:r>
      <w:r w:rsidRPr="00A41A98">
        <w:rPr>
          <w:rtl/>
        </w:rPr>
        <w:t>13</w:t>
      </w:r>
      <w:r w:rsidR="007A060E" w:rsidRPr="00A41A98">
        <w:rPr>
          <w:rtl/>
        </w:rPr>
        <w:t xml:space="preserve"> / </w:t>
      </w:r>
      <w:r w:rsidRPr="00A41A98">
        <w:rPr>
          <w:rtl/>
        </w:rPr>
        <w:t>387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أعيان الشيعة</w:t>
      </w:r>
      <w:r w:rsidR="00AB6AB8" w:rsidRPr="00A41A98">
        <w:rPr>
          <w:rtl/>
        </w:rPr>
        <w:t xml:space="preserve"> </w:t>
      </w:r>
      <w:r w:rsidRPr="00A41A98">
        <w:rPr>
          <w:rtl/>
        </w:rPr>
        <w:t>10</w:t>
      </w:r>
      <w:r w:rsidR="007A060E" w:rsidRPr="00A41A98">
        <w:rPr>
          <w:rtl/>
        </w:rPr>
        <w:t xml:space="preserve"> / </w:t>
      </w:r>
      <w:r w:rsidRPr="00A41A98">
        <w:rPr>
          <w:rtl/>
        </w:rPr>
        <w:t>319</w:t>
      </w:r>
      <w:r w:rsidR="00C51724" w:rsidRPr="00A41A98">
        <w:rPr>
          <w:rtl/>
        </w:rPr>
        <w:t xml:space="preserve"> ،</w:t>
      </w:r>
      <w:r w:rsidR="00AB6AB8" w:rsidRPr="00A41A98">
        <w:rPr>
          <w:rtl/>
        </w:rPr>
        <w:t xml:space="preserve"> </w:t>
      </w:r>
      <w:r w:rsidR="00B20BC7" w:rsidRPr="00A41A98">
        <w:rPr>
          <w:rtl/>
        </w:rPr>
        <w:br/>
      </w:r>
      <w:r w:rsidRPr="00A41A98">
        <w:rPr>
          <w:rtl/>
        </w:rPr>
        <w:t>معجم رجال الحديث</w:t>
      </w:r>
      <w:r w:rsidR="00AB6AB8" w:rsidRPr="00A41A98">
        <w:rPr>
          <w:rtl/>
        </w:rPr>
        <w:t xml:space="preserve"> </w:t>
      </w:r>
      <w:r w:rsidRPr="00A41A98">
        <w:rPr>
          <w:rtl/>
        </w:rPr>
        <w:t>20</w:t>
      </w:r>
      <w:r w:rsidR="007A060E" w:rsidRPr="00A41A98">
        <w:rPr>
          <w:rtl/>
        </w:rPr>
        <w:t xml:space="preserve"> / </w:t>
      </w:r>
      <w:r w:rsidRPr="00A41A98">
        <w:rPr>
          <w:rtl/>
        </w:rPr>
        <w:t>165 رقم 13787</w:t>
      </w:r>
      <w:r w:rsidR="00F26704" w:rsidRPr="00A41A98">
        <w:rPr>
          <w:rtl/>
        </w:rPr>
        <w:t xml:space="preserve"> .</w:t>
      </w:r>
    </w:p>
    <w:p w:rsidR="000509AA" w:rsidRPr="000509AA" w:rsidRDefault="000509AA" w:rsidP="003F59E6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العاملي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كان حي</w:t>
      </w:r>
      <w:r w:rsidR="00B20BC7">
        <w:rPr>
          <w:rtl/>
        </w:rPr>
        <w:t>ّ</w:t>
      </w:r>
      <w:r w:rsidRPr="000509AA">
        <w:rPr>
          <w:rtl/>
        </w:rPr>
        <w:t>ا</w:t>
      </w:r>
      <w:r w:rsidR="00B20BC7">
        <w:rPr>
          <w:rtl/>
        </w:rPr>
        <w:t>ً</w:t>
      </w:r>
      <w:r w:rsidRPr="000509AA">
        <w:rPr>
          <w:rtl/>
        </w:rPr>
        <w:t xml:space="preserve"> سنة 664 ه</w:t>
      </w:r>
      <w:r w:rsidR="00B20BC7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تلميذ المحق</w:t>
      </w:r>
      <w:r w:rsidR="00B20BC7">
        <w:rPr>
          <w:rtl/>
        </w:rPr>
        <w:t>ّ</w:t>
      </w:r>
      <w:r w:rsidRPr="000509AA">
        <w:rPr>
          <w:rtl/>
        </w:rPr>
        <w:t>ق الحل</w:t>
      </w:r>
      <w:r w:rsidR="00B20BC7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B20BC7">
        <w:rPr>
          <w:rtl/>
        </w:rPr>
        <w:t>ّ</w:t>
      </w:r>
      <w:r w:rsidRPr="000509AA">
        <w:rPr>
          <w:rtl/>
        </w:rPr>
        <w:t>ى</w:t>
      </w:r>
      <w:r w:rsidR="00B20BC7" w:rsidRPr="00AF3B23">
        <w:rPr>
          <w:rtl/>
        </w:rPr>
        <w:t>ٰ</w:t>
      </w:r>
      <w:r w:rsidRPr="000509AA">
        <w:rPr>
          <w:rtl/>
        </w:rPr>
        <w:t xml:space="preserve"> سنة 676 ه</w:t>
      </w:r>
      <w:r w:rsidR="00B20BC7">
        <w:rPr>
          <w:rtl/>
        </w:rPr>
        <w:t>ـ</w:t>
      </w:r>
      <w:r w:rsidR="00F26704">
        <w:rPr>
          <w:rtl/>
        </w:rPr>
        <w:t xml:space="preserve"> .</w:t>
      </w:r>
      <w:r w:rsidRPr="000509AA">
        <w:rPr>
          <w:rtl/>
        </w:rPr>
        <w:t xml:space="preserve"> والسي</w:t>
      </w:r>
      <w:r w:rsidR="00B20BC7">
        <w:rPr>
          <w:rtl/>
        </w:rPr>
        <w:t>ّ</w:t>
      </w:r>
      <w:r w:rsidRPr="000509AA">
        <w:rPr>
          <w:rtl/>
        </w:rPr>
        <w:t>د رضي</w:t>
      </w:r>
      <w:r w:rsidR="00B20BC7">
        <w:rPr>
          <w:rtl/>
        </w:rPr>
        <w:t>ّ</w:t>
      </w:r>
      <w:r w:rsidRPr="000509AA">
        <w:rPr>
          <w:rtl/>
        </w:rPr>
        <w:t xml:space="preserve"> الدين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 بن طاووس الحل</w:t>
      </w:r>
      <w:r w:rsidR="00B20BC7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B20BC7">
        <w:rPr>
          <w:rtl/>
        </w:rPr>
        <w:t>ّ</w:t>
      </w:r>
      <w:r w:rsidRPr="000509AA">
        <w:rPr>
          <w:rtl/>
        </w:rPr>
        <w:t>ى</w:t>
      </w:r>
      <w:r w:rsidR="00B20BC7" w:rsidRPr="00AF3B23">
        <w:rPr>
          <w:rtl/>
        </w:rPr>
        <w:t>ٰ</w:t>
      </w:r>
      <w:r w:rsidRPr="000509AA">
        <w:rPr>
          <w:rtl/>
        </w:rPr>
        <w:t xml:space="preserve"> سنة 664 ه</w:t>
      </w:r>
      <w:r w:rsidR="00B20BC7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له مصن</w:t>
      </w:r>
      <w:r w:rsidR="00B20BC7">
        <w:rPr>
          <w:rtl/>
        </w:rPr>
        <w:t>ّ</w:t>
      </w:r>
      <w:r w:rsidRPr="000509AA">
        <w:rPr>
          <w:rtl/>
        </w:rPr>
        <w:t>فات في الفقه والحديث</w:t>
      </w:r>
      <w:r w:rsidR="00F26704">
        <w:rPr>
          <w:rtl/>
        </w:rPr>
        <w:t xml:space="preserve"> .</w:t>
      </w:r>
    </w:p>
    <w:p w:rsidR="000509AA" w:rsidRPr="004C3A30" w:rsidRDefault="000509AA" w:rsidP="004C3A30">
      <w:pPr>
        <w:rPr>
          <w:rStyle w:val="rfdBold2"/>
          <w:rtl/>
        </w:rPr>
      </w:pPr>
      <w:r w:rsidRPr="004C3A30">
        <w:rPr>
          <w:rStyle w:val="rfdBold2"/>
          <w:rtl/>
        </w:rPr>
        <w:t>له في التاريخ :</w:t>
      </w:r>
    </w:p>
    <w:p w:rsidR="000509AA" w:rsidRPr="000509AA" w:rsidRDefault="000509AA" w:rsidP="00B20BC7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الدر</w:t>
      </w:r>
      <w:r w:rsidR="00B20BC7">
        <w:rPr>
          <w:rtl/>
        </w:rPr>
        <w:t>ّ</w:t>
      </w:r>
      <w:r w:rsidRPr="000509AA">
        <w:rPr>
          <w:rtl/>
        </w:rPr>
        <w:t xml:space="preserve"> النظيم في مناقب الأئم</w:t>
      </w:r>
      <w:r w:rsidR="00B20BC7">
        <w:rPr>
          <w:rtl/>
        </w:rPr>
        <w:t>ّ</w:t>
      </w:r>
      <w:r w:rsidRPr="000509AA">
        <w:rPr>
          <w:rtl/>
        </w:rPr>
        <w:t xml:space="preserve">ة اللهاميم </w:t>
      </w:r>
      <w:r w:rsidR="00B20BC7">
        <w:rPr>
          <w:rtl/>
        </w:rPr>
        <w:t>؛</w:t>
      </w:r>
      <w:r w:rsidRPr="000509AA">
        <w:rPr>
          <w:rtl/>
        </w:rPr>
        <w:t xml:space="preserve"> وصفه الطهراني بأن</w:t>
      </w:r>
      <w:r w:rsidR="00B20BC7">
        <w:rPr>
          <w:rtl/>
        </w:rPr>
        <w:t>ّ</w:t>
      </w:r>
      <w:r w:rsidRPr="000509AA">
        <w:rPr>
          <w:rtl/>
        </w:rPr>
        <w:t>ه كتاب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جليل في بابه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ينقل فيه عن </w:t>
      </w:r>
      <w:r w:rsidRPr="00A53464">
        <w:rPr>
          <w:rStyle w:val="rfdBold2"/>
          <w:rtl/>
        </w:rPr>
        <w:t>مدينة العلم والنبو</w:t>
      </w:r>
      <w:r w:rsidR="00B20BC7">
        <w:rPr>
          <w:rStyle w:val="rfdBold2"/>
          <w:rtl/>
        </w:rPr>
        <w:t>ّ</w:t>
      </w:r>
      <w:r w:rsidRPr="00A53464">
        <w:rPr>
          <w:rStyle w:val="rfdBold2"/>
          <w:rtl/>
        </w:rPr>
        <w:t>ة</w:t>
      </w:r>
      <w:r w:rsidRPr="000509AA">
        <w:rPr>
          <w:rtl/>
        </w:rPr>
        <w:t xml:space="preserve"> للشيخ الصدوق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الأربعين في فضائل أمير المؤمنين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AB6AB8" w:rsidRDefault="000509AA" w:rsidP="00AB6AB8">
      <w:pPr>
        <w:pStyle w:val="rfdBold1"/>
        <w:rPr>
          <w:rtl/>
        </w:rPr>
      </w:pPr>
      <w:r w:rsidRPr="000509AA">
        <w:rPr>
          <w:rtl/>
        </w:rPr>
        <w:t xml:space="preserve">227 </w:t>
      </w:r>
      <w:r w:rsidR="00294847">
        <w:rPr>
          <w:rtl/>
        </w:rPr>
        <w:t>ـ</w:t>
      </w:r>
      <w:r w:rsidRPr="000509AA">
        <w:rPr>
          <w:rtl/>
        </w:rPr>
        <w:t xml:space="preserve"> يونس بن عبد الرحم</w:t>
      </w:r>
      <w:r w:rsidR="00B20BC7" w:rsidRPr="00AF3B23">
        <w:rPr>
          <w:rtl/>
        </w:rPr>
        <w:t>ٰ</w:t>
      </w:r>
      <w:r w:rsidRPr="000509AA">
        <w:rPr>
          <w:rtl/>
        </w:rPr>
        <w:t xml:space="preserve">ن </w:t>
      </w:r>
      <w:r w:rsidR="008100A7">
        <w:rPr>
          <w:rtl/>
        </w:rPr>
        <w:t>(</w:t>
      </w:r>
      <w:r w:rsidR="004C3A30">
        <w:rPr>
          <w:rFonts w:hint="cs"/>
          <w:rtl/>
        </w:rPr>
        <w:t xml:space="preserve"> </w:t>
      </w:r>
      <w:r w:rsidRPr="000509AA">
        <w:rPr>
          <w:rtl/>
        </w:rPr>
        <w:t>ت 208 ه</w:t>
      </w:r>
      <w:r w:rsidR="00B20BC7">
        <w:rPr>
          <w:rtl/>
        </w:rPr>
        <w:t>ـ</w:t>
      </w:r>
      <w:r w:rsidR="004C3A30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AB6AB8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أبو محم</w:t>
      </w:r>
      <w:r w:rsidR="00B20BC7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مولى</w:t>
      </w:r>
      <w:r w:rsidR="00B20BC7" w:rsidRPr="00AF3B23">
        <w:rPr>
          <w:rtl/>
        </w:rPr>
        <w:t>ٰ</w:t>
      </w:r>
      <w:r w:rsidRPr="000509AA">
        <w:rPr>
          <w:rtl/>
        </w:rPr>
        <w:t xml:space="preserve"> آل يقطين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ولد في أي</w:t>
      </w:r>
      <w:r w:rsidR="00B20BC7">
        <w:rPr>
          <w:rtl/>
        </w:rPr>
        <w:t>ّ</w:t>
      </w:r>
      <w:r w:rsidRPr="000509AA">
        <w:rPr>
          <w:rtl/>
        </w:rPr>
        <w:t>ام هشام بن عبد الملك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عالم كبير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وجه من وجوه أهل العلم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عظيم المنزلة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روى</w:t>
      </w:r>
      <w:r w:rsidR="00B20BC7" w:rsidRPr="00AF3B23">
        <w:rPr>
          <w:rtl/>
        </w:rPr>
        <w:t>ٰ</w:t>
      </w:r>
      <w:r w:rsidRPr="000509AA">
        <w:rPr>
          <w:rtl/>
        </w:rPr>
        <w:t xml:space="preserve"> عن الإمامين الكاظم والرضا </w:t>
      </w:r>
      <w:r w:rsidRPr="000509AA">
        <w:rPr>
          <w:rStyle w:val="rfdAlaem"/>
          <w:rtl/>
        </w:rPr>
        <w:t>عليهما‌السلام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الإمام علي</w:t>
      </w:r>
      <w:r w:rsidR="003A535C">
        <w:rPr>
          <w:rtl/>
        </w:rPr>
        <w:t>ّ</w:t>
      </w:r>
      <w:r w:rsidRPr="000509AA">
        <w:rPr>
          <w:rtl/>
        </w:rPr>
        <w:t xml:space="preserve"> بن موسى</w:t>
      </w:r>
      <w:r w:rsidR="003A535C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الرضا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يشير إليه في العلم والفتيا</w:t>
      </w:r>
      <w:r w:rsidR="00F26704">
        <w:rPr>
          <w:rtl/>
        </w:rPr>
        <w:t xml:space="preserve"> .</w:t>
      </w:r>
    </w:p>
    <w:p w:rsidR="000509AA" w:rsidRPr="004C3A30" w:rsidRDefault="000509AA" w:rsidP="004C3A30">
      <w:pPr>
        <w:rPr>
          <w:rStyle w:val="rfdLineChar"/>
          <w:rtl/>
        </w:rPr>
      </w:pPr>
      <w:r w:rsidRPr="000509AA">
        <w:rPr>
          <w:rtl/>
        </w:rPr>
        <w:t>قال الفضل بن شاذان : حد</w:t>
      </w:r>
      <w:r w:rsidR="003A535C">
        <w:rPr>
          <w:rtl/>
        </w:rPr>
        <w:t>ّ</w:t>
      </w:r>
      <w:r w:rsidRPr="000509AA">
        <w:rPr>
          <w:rtl/>
        </w:rPr>
        <w:t>ثني عبد العزيز بن المهتدي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خير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قم</w:t>
      </w:r>
      <w:r w:rsidR="003A535C">
        <w:rPr>
          <w:rtl/>
        </w:rPr>
        <w:t>ّ</w:t>
      </w:r>
      <w:r w:rsidRPr="000509AA">
        <w:rPr>
          <w:rtl/>
        </w:rPr>
        <w:t>ي</w:t>
      </w:r>
      <w:r w:rsidR="003A535C">
        <w:rPr>
          <w:rtl/>
        </w:rPr>
        <w:t>ّ</w:t>
      </w:r>
      <w:r w:rsidRPr="000509AA">
        <w:rPr>
          <w:rtl/>
        </w:rPr>
        <w:t xml:space="preserve"> رأيته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وكيل الرضا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وخاص</w:t>
      </w:r>
      <w:r w:rsidR="003A535C">
        <w:rPr>
          <w:rtl/>
        </w:rPr>
        <w:t>ّ</w:t>
      </w:r>
      <w:r w:rsidRPr="000509AA">
        <w:rPr>
          <w:rtl/>
        </w:rPr>
        <w:t>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: إن</w:t>
      </w:r>
      <w:r w:rsidR="003A535C">
        <w:rPr>
          <w:rtl/>
        </w:rPr>
        <w:t>ّ</w:t>
      </w:r>
      <w:r w:rsidRPr="000509AA">
        <w:rPr>
          <w:rtl/>
        </w:rPr>
        <w:t xml:space="preserve">ي سألت الرضا </w:t>
      </w:r>
      <w:r w:rsidRPr="000509AA">
        <w:rPr>
          <w:rStyle w:val="rfdAlaem"/>
          <w:rtl/>
        </w:rPr>
        <w:t>عليه‌السلام</w:t>
      </w:r>
      <w:r w:rsidR="004C3A30" w:rsidRPr="004C3A30">
        <w:rPr>
          <w:rFonts w:hint="cs"/>
          <w:rtl/>
        </w:rPr>
        <w:t xml:space="preserve"> </w:t>
      </w:r>
      <w:r w:rsidR="004C3A30">
        <w:rPr>
          <w:rtl/>
        </w:rPr>
        <w:br/>
      </w:r>
      <w:r w:rsidR="004C3A30">
        <w:rPr>
          <w:rtl/>
        </w:rPr>
        <w:br/>
      </w:r>
      <w:r w:rsidRPr="004C3A30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الفهرست</w:t>
      </w:r>
      <w:r w:rsidR="00AB6AB8" w:rsidRPr="00A41A98">
        <w:rPr>
          <w:rtl/>
        </w:rPr>
        <w:t xml:space="preserve">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للنديم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: 276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رجال الكش</w:t>
      </w:r>
      <w:r w:rsidR="003A535C" w:rsidRPr="00A41A98">
        <w:rPr>
          <w:rtl/>
        </w:rPr>
        <w:t>ّ</w:t>
      </w:r>
      <w:r w:rsidRPr="00A41A98">
        <w:rPr>
          <w:rtl/>
        </w:rPr>
        <w:t>ي : 483 رقم 910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الفهرست</w:t>
      </w:r>
      <w:r w:rsidR="00AB6AB8" w:rsidRPr="00A41A98">
        <w:rPr>
          <w:rtl/>
        </w:rPr>
        <w:t xml:space="preserve"> </w:t>
      </w:r>
      <w:r w:rsidR="003A535C" w:rsidRPr="00A41A98">
        <w:rPr>
          <w:rtl/>
        </w:rPr>
        <w:br/>
      </w:r>
      <w:r w:rsidR="00294847" w:rsidRPr="00A41A98">
        <w:rPr>
          <w:rtl/>
        </w:rPr>
        <w:t>ـ</w:t>
      </w:r>
      <w:r w:rsidRPr="00A41A98">
        <w:rPr>
          <w:rtl/>
        </w:rPr>
        <w:t xml:space="preserve"> للطوسي</w:t>
      </w:r>
      <w:r w:rsidR="00AB6AB8" w:rsidRPr="00A41A98">
        <w:rPr>
          <w:rtl/>
        </w:rPr>
        <w:t xml:space="preserve">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: 181 رقم 789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رجال الطوسي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أصحاب الكاظم والرضا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: 364</w:t>
      </w:r>
      <w:r w:rsidR="00AB6AB8" w:rsidRPr="00A41A98">
        <w:rPr>
          <w:rtl/>
        </w:rPr>
        <w:t xml:space="preserve"> </w:t>
      </w:r>
      <w:r w:rsidR="003A535C" w:rsidRPr="00A41A98">
        <w:rPr>
          <w:rtl/>
        </w:rPr>
        <w:br/>
      </w:r>
      <w:r w:rsidR="008767F4" w:rsidRPr="00A41A98">
        <w:rPr>
          <w:rtl/>
        </w:rPr>
        <w:t xml:space="preserve">و </w:t>
      </w:r>
      <w:r w:rsidRPr="00A41A98">
        <w:rPr>
          <w:rtl/>
        </w:rPr>
        <w:t>394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رجال النجاشي : 446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448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معالم العلماء : 132 رقم 893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الذريعة</w:t>
      </w:r>
      <w:r w:rsidR="00AB6AB8" w:rsidRPr="00A41A98">
        <w:rPr>
          <w:rtl/>
        </w:rPr>
        <w:t xml:space="preserve"> </w:t>
      </w:r>
      <w:r w:rsidR="003A535C" w:rsidRPr="00A41A98">
        <w:rPr>
          <w:rtl/>
        </w:rPr>
        <w:br/>
      </w:r>
      <w:r w:rsidRPr="00A41A98">
        <w:rPr>
          <w:rtl/>
        </w:rPr>
        <w:t>5</w:t>
      </w:r>
      <w:r w:rsidR="007A060E" w:rsidRPr="00A41A98">
        <w:rPr>
          <w:rtl/>
        </w:rPr>
        <w:t xml:space="preserve"> / </w:t>
      </w:r>
      <w:r w:rsidRPr="00A41A98">
        <w:rPr>
          <w:rtl/>
        </w:rPr>
        <w:t xml:space="preserve">30 </w:t>
      </w:r>
      <w:r w:rsidR="008767F4" w:rsidRPr="00A41A98">
        <w:rPr>
          <w:rtl/>
        </w:rPr>
        <w:t xml:space="preserve">و </w:t>
      </w:r>
      <w:r w:rsidRPr="00A41A98">
        <w:rPr>
          <w:rtl/>
        </w:rPr>
        <w:t>246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معجم المؤل</w:t>
      </w:r>
      <w:r w:rsidR="003A535C" w:rsidRPr="00A41A98">
        <w:rPr>
          <w:rtl/>
        </w:rPr>
        <w:t>ّ</w:t>
      </w:r>
      <w:r w:rsidRPr="00A41A98">
        <w:rPr>
          <w:rtl/>
        </w:rPr>
        <w:t>فين</w:t>
      </w:r>
      <w:r w:rsidR="00AB6AB8" w:rsidRPr="00A41A98">
        <w:rPr>
          <w:rtl/>
        </w:rPr>
        <w:t xml:space="preserve"> </w:t>
      </w:r>
      <w:r w:rsidRPr="00A41A98">
        <w:rPr>
          <w:rtl/>
        </w:rPr>
        <w:t>13</w:t>
      </w:r>
      <w:r w:rsidR="007A060E" w:rsidRPr="00A41A98">
        <w:rPr>
          <w:rtl/>
        </w:rPr>
        <w:t xml:space="preserve"> / </w:t>
      </w:r>
      <w:r w:rsidRPr="00A41A98">
        <w:rPr>
          <w:rtl/>
        </w:rPr>
        <w:t>348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أعيان الشيعة</w:t>
      </w:r>
      <w:r w:rsidR="00AB6AB8" w:rsidRPr="00A41A98">
        <w:rPr>
          <w:rtl/>
        </w:rPr>
        <w:t xml:space="preserve"> 10</w:t>
      </w:r>
      <w:r w:rsidR="007A060E" w:rsidRPr="00A41A98">
        <w:rPr>
          <w:rtl/>
        </w:rPr>
        <w:t xml:space="preserve"> / </w:t>
      </w:r>
      <w:r w:rsidR="00AB6AB8" w:rsidRPr="00A41A98">
        <w:rPr>
          <w:rtl/>
        </w:rPr>
        <w:t>326</w:t>
      </w:r>
      <w:r w:rsidR="00C51724" w:rsidRPr="00A41A98">
        <w:rPr>
          <w:rtl/>
        </w:rPr>
        <w:t xml:space="preserve"> ،</w:t>
      </w:r>
      <w:r w:rsidR="00AB6AB8" w:rsidRPr="00A41A98">
        <w:rPr>
          <w:rtl/>
        </w:rPr>
        <w:t xml:space="preserve"> الأعلام 8</w:t>
      </w:r>
      <w:r w:rsidR="007A060E" w:rsidRPr="00A41A98">
        <w:rPr>
          <w:rtl/>
        </w:rPr>
        <w:t xml:space="preserve"> / </w:t>
      </w:r>
      <w:r w:rsidR="003A535C" w:rsidRPr="00A41A98">
        <w:rPr>
          <w:rtl/>
        </w:rPr>
        <w:br/>
      </w:r>
      <w:r w:rsidRPr="00A41A98">
        <w:rPr>
          <w:rtl/>
        </w:rPr>
        <w:t xml:space="preserve">261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262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معجم رجال الحديث</w:t>
      </w:r>
      <w:r w:rsidR="00AB6AB8" w:rsidRPr="00A41A98">
        <w:rPr>
          <w:rtl/>
        </w:rPr>
        <w:t xml:space="preserve"> </w:t>
      </w:r>
      <w:r w:rsidRPr="00A41A98">
        <w:rPr>
          <w:rtl/>
        </w:rPr>
        <w:t>20</w:t>
      </w:r>
      <w:r w:rsidR="007A060E" w:rsidRPr="00A41A98">
        <w:rPr>
          <w:rtl/>
        </w:rPr>
        <w:t xml:space="preserve"> / </w:t>
      </w:r>
      <w:r w:rsidRPr="00A41A98">
        <w:rPr>
          <w:rtl/>
        </w:rPr>
        <w:t xml:space="preserve">198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223 رقم 13834</w:t>
      </w:r>
      <w:r w:rsidR="00F26704" w:rsidRPr="00A41A98">
        <w:rPr>
          <w:rtl/>
        </w:rPr>
        <w:t xml:space="preserve"> .</w:t>
      </w:r>
    </w:p>
    <w:p w:rsidR="003F59E6" w:rsidRDefault="003F59E6" w:rsidP="003F59E6">
      <w:pPr>
        <w:pStyle w:val="rfdNormal0"/>
        <w:tabs>
          <w:tab w:val="clear" w:pos="5670"/>
        </w:tabs>
        <w:rPr>
          <w:rtl/>
        </w:rPr>
        <w:sectPr w:rsidR="003F59E6" w:rsidSect="00600DF3">
          <w:headerReference w:type="even" r:id="rId204"/>
          <w:headerReference w:type="default" r:id="rId205"/>
          <w:headerReference w:type="first" r:id="rId20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3A535C" w:rsidRDefault="000509AA" w:rsidP="003F59E6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فقلت : إن</w:t>
      </w:r>
      <w:r w:rsidR="003A535C">
        <w:rPr>
          <w:rtl/>
        </w:rPr>
        <w:t>ّ</w:t>
      </w:r>
      <w:r w:rsidRPr="000509AA">
        <w:rPr>
          <w:rtl/>
        </w:rPr>
        <w:t>ي لا أقدر على</w:t>
      </w:r>
      <w:r w:rsidR="003A535C" w:rsidRPr="00AF3B23">
        <w:rPr>
          <w:rtl/>
        </w:rPr>
        <w:t>ٰ</w:t>
      </w:r>
      <w:r w:rsidRPr="000509AA">
        <w:rPr>
          <w:rtl/>
        </w:rPr>
        <w:t xml:space="preserve"> لقائك في كل</w:t>
      </w:r>
      <w:r w:rsidR="003A535C">
        <w:rPr>
          <w:rtl/>
        </w:rPr>
        <w:t>ّ</w:t>
      </w:r>
      <w:r w:rsidRPr="000509AA">
        <w:rPr>
          <w:rtl/>
        </w:rPr>
        <w:t xml:space="preserve"> وقت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فعم</w:t>
      </w:r>
      <w:r w:rsidR="003A535C">
        <w:rPr>
          <w:rtl/>
        </w:rPr>
        <w:t>ّ</w:t>
      </w:r>
      <w:r w:rsidRPr="000509AA">
        <w:rPr>
          <w:rtl/>
        </w:rPr>
        <w:t>ن آخذ العلم</w:t>
      </w:r>
      <w:r w:rsidR="00C12BF0">
        <w:rPr>
          <w:rtl/>
        </w:rPr>
        <w:t xml:space="preserve"> ؟</w:t>
      </w:r>
    </w:p>
    <w:p w:rsidR="000509AA" w:rsidRPr="000509AA" w:rsidRDefault="000509AA" w:rsidP="003A535C">
      <w:pPr>
        <w:rPr>
          <w:rtl/>
        </w:rPr>
      </w:pPr>
      <w:r w:rsidRPr="000509AA">
        <w:rPr>
          <w:rtl/>
        </w:rPr>
        <w:t xml:space="preserve">قال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4C3A30">
        <w:rPr>
          <w:rFonts w:hint="cs"/>
          <w:rtl/>
        </w:rPr>
        <w:t xml:space="preserve"> </w:t>
      </w:r>
      <w:r w:rsidRPr="000509AA">
        <w:rPr>
          <w:rtl/>
        </w:rPr>
        <w:t>خذ عن يونس بن عبد الرحم</w:t>
      </w:r>
      <w:r w:rsidR="005D1E9E" w:rsidRPr="00B40DAC">
        <w:rPr>
          <w:rtl/>
        </w:rPr>
        <w:t>ٰ</w:t>
      </w:r>
      <w:r w:rsidRPr="000509AA">
        <w:rPr>
          <w:rtl/>
        </w:rPr>
        <w:t>ن</w:t>
      </w:r>
      <w:r w:rsidR="004C3A30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وروى</w:t>
      </w:r>
      <w:r w:rsidR="005D1E9E" w:rsidRPr="00B40DAC">
        <w:rPr>
          <w:rtl/>
        </w:rPr>
        <w:t>ٰ</w:t>
      </w:r>
      <w:r w:rsidRPr="000509AA">
        <w:rPr>
          <w:rtl/>
        </w:rPr>
        <w:t xml:space="preserve"> مثله الكش</w:t>
      </w:r>
      <w:r w:rsidR="005D1E9E">
        <w:rPr>
          <w:rtl/>
        </w:rPr>
        <w:t>ّ</w:t>
      </w:r>
      <w:r w:rsidRPr="000509AA">
        <w:rPr>
          <w:rtl/>
        </w:rPr>
        <w:t>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عن الحسن بن علي بن يقطين </w:t>
      </w:r>
      <w:r w:rsidR="003A535C">
        <w:rPr>
          <w:rtl/>
        </w:rPr>
        <w:t>؛</w:t>
      </w:r>
      <w:r w:rsidRPr="000509AA">
        <w:rPr>
          <w:rtl/>
        </w:rPr>
        <w:t xml:space="preserve"> وهذه منزلة عظيمة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له علم كثير في الحديث وفضل كبير في تنقيحه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له مصن</w:t>
      </w:r>
      <w:r w:rsidR="003A535C">
        <w:rPr>
          <w:rtl/>
        </w:rPr>
        <w:t>ّ</w:t>
      </w:r>
      <w:r w:rsidRPr="000509AA">
        <w:rPr>
          <w:rtl/>
        </w:rPr>
        <w:t>فات عديدة في أبواب الفقه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الحديث وعلل الحديث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وله تفسير للقرآن الكريم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العقائد والرد</w:t>
      </w:r>
      <w:r w:rsidR="003A535C">
        <w:rPr>
          <w:rtl/>
        </w:rPr>
        <w:t>ّ</w:t>
      </w:r>
      <w:r w:rsidRPr="000509AA">
        <w:rPr>
          <w:rtl/>
        </w:rPr>
        <w:t xml:space="preserve"> على</w:t>
      </w:r>
      <w:r w:rsidR="003A535C" w:rsidRPr="00AF3B23">
        <w:rPr>
          <w:rtl/>
        </w:rPr>
        <w:t>ٰ</w:t>
      </w:r>
      <w:r w:rsidRPr="000509AA">
        <w:rPr>
          <w:rtl/>
        </w:rPr>
        <w:t xml:space="preserve"> الغلاة</w:t>
      </w:r>
      <w:r w:rsidR="00F26704">
        <w:rPr>
          <w:rtl/>
        </w:rPr>
        <w:t xml:space="preserve"> .</w:t>
      </w:r>
    </w:p>
    <w:p w:rsidR="000509AA" w:rsidRPr="004C3A30" w:rsidRDefault="000509AA" w:rsidP="004C3A30">
      <w:pPr>
        <w:rPr>
          <w:rStyle w:val="rfdBold2"/>
          <w:rtl/>
        </w:rPr>
      </w:pPr>
      <w:r w:rsidRPr="004C3A30">
        <w:rPr>
          <w:rStyle w:val="rfdBold2"/>
          <w:rtl/>
        </w:rPr>
        <w:t>له في التاريخ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كتاب المثالب</w:t>
      </w:r>
      <w:r w:rsidR="00F26704">
        <w:rPr>
          <w:rtl/>
        </w:rPr>
        <w:t xml:space="preserve"> .</w:t>
      </w:r>
    </w:p>
    <w:p w:rsidR="003F3047" w:rsidRDefault="004C3A30" w:rsidP="003F3047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3F3047" w:rsidRPr="003F3047" w:rsidRDefault="003F3047" w:rsidP="003F3047">
      <w:pPr>
        <w:rPr>
          <w:rtl/>
        </w:rPr>
      </w:pPr>
      <w:r w:rsidRPr="003F3047">
        <w:rPr>
          <w:rtl/>
        </w:rPr>
        <w:br w:type="page"/>
      </w:r>
    </w:p>
    <w:tbl>
      <w:tblPr>
        <w:tblStyle w:val="TableGrid"/>
        <w:bidiVisual/>
        <w:tblW w:w="5000" w:type="pct"/>
        <w:tblInd w:w="567" w:type="dxa"/>
        <w:tblBorders>
          <w:top w:val="single" w:sz="12" w:space="0" w:color="auto"/>
          <w:bottom w:val="threeDEngrave" w:sz="48" w:space="0" w:color="auto"/>
        </w:tblBorders>
        <w:tblLook w:val="04A0" w:firstRow="1" w:lastRow="0" w:firstColumn="1" w:lastColumn="0" w:noHBand="0" w:noVBand="1"/>
      </w:tblPr>
      <w:tblGrid>
        <w:gridCol w:w="2824"/>
        <w:gridCol w:w="6589"/>
      </w:tblGrid>
      <w:tr w:rsidR="00EC5011" w:rsidTr="00EC5011">
        <w:tc>
          <w:tcPr>
            <w:tcW w:w="1500" w:type="pct"/>
          </w:tcPr>
          <w:p w:rsidR="00EC5011" w:rsidRPr="00EC5011" w:rsidRDefault="00EC5011" w:rsidP="00EC5011">
            <w:pPr>
              <w:pStyle w:val="Heading1Center"/>
              <w:rPr>
                <w:rtl/>
              </w:rPr>
            </w:pPr>
            <w:r w:rsidRPr="00EC5011">
              <w:rPr>
                <w:rFonts w:hint="cs"/>
                <w:rtl/>
              </w:rPr>
              <w:lastRenderedPageBreak/>
              <w:t xml:space="preserve">دليل المخطوطات </w:t>
            </w:r>
            <w:r w:rsidRPr="00EC5011">
              <w:rPr>
                <w:rtl/>
              </w:rPr>
              <w:br/>
            </w:r>
            <w:r w:rsidRPr="00EC5011">
              <w:rPr>
                <w:rFonts w:hint="cs"/>
                <w:rtl/>
              </w:rPr>
              <w:t>(</w:t>
            </w:r>
            <w:r w:rsidR="008D008C">
              <w:rPr>
                <w:rFonts w:hint="cs"/>
                <w:rtl/>
              </w:rPr>
              <w:t xml:space="preserve"> </w:t>
            </w:r>
            <w:r w:rsidRPr="00EC5011">
              <w:rPr>
                <w:rFonts w:hint="cs"/>
                <w:rtl/>
              </w:rPr>
              <w:t>8</w:t>
            </w:r>
            <w:r w:rsidR="008D008C">
              <w:rPr>
                <w:rFonts w:hint="cs"/>
                <w:rtl/>
              </w:rPr>
              <w:t xml:space="preserve"> </w:t>
            </w:r>
            <w:r w:rsidRPr="00EC5011">
              <w:rPr>
                <w:rFonts w:hint="cs"/>
                <w:rtl/>
              </w:rPr>
              <w:t>)</w:t>
            </w:r>
          </w:p>
        </w:tc>
        <w:tc>
          <w:tcPr>
            <w:tcW w:w="3500" w:type="pct"/>
          </w:tcPr>
          <w:p w:rsidR="00EC5011" w:rsidRPr="00EC5011" w:rsidRDefault="00EC5011" w:rsidP="00EC5011">
            <w:pPr>
              <w:rPr>
                <w:rtl/>
              </w:rPr>
            </w:pPr>
          </w:p>
        </w:tc>
      </w:tr>
      <w:tr w:rsidR="00EC5011" w:rsidTr="00EC5011">
        <w:tc>
          <w:tcPr>
            <w:tcW w:w="5000" w:type="pct"/>
            <w:gridSpan w:val="2"/>
          </w:tcPr>
          <w:p w:rsidR="00EC5011" w:rsidRPr="00E7351A" w:rsidRDefault="00EC5011" w:rsidP="00E7351A">
            <w:pPr>
              <w:pStyle w:val="Heading1Center"/>
              <w:rPr>
                <w:rtl/>
              </w:rPr>
            </w:pPr>
            <w:r w:rsidRPr="00E7351A">
              <w:rPr>
                <w:rFonts w:hint="cs"/>
                <w:rtl/>
              </w:rPr>
              <w:t xml:space="preserve">مخطوطات مكتبة الفيض المهدوي </w:t>
            </w:r>
            <w:r w:rsidRPr="00E7351A">
              <w:rPr>
                <w:rtl/>
              </w:rPr>
              <w:br/>
            </w:r>
            <w:r w:rsidRPr="00E7351A">
              <w:rPr>
                <w:rFonts w:hint="cs"/>
                <w:rtl/>
              </w:rPr>
              <w:t>( كرمانشاه ـ إيران )</w:t>
            </w:r>
          </w:p>
          <w:p w:rsidR="00EC5011" w:rsidRPr="00EC5011" w:rsidRDefault="00EC5011" w:rsidP="00EC5011">
            <w:pPr>
              <w:pStyle w:val="rfdLeftBold"/>
              <w:rPr>
                <w:rtl/>
              </w:rPr>
            </w:pPr>
            <w:r>
              <w:rPr>
                <w:rFonts w:hint="cs"/>
                <w:rtl/>
              </w:rPr>
              <w:t>السيّد أحمد الحسيني</w:t>
            </w:r>
          </w:p>
        </w:tc>
      </w:tr>
    </w:tbl>
    <w:p w:rsidR="000509AA" w:rsidRPr="000509AA" w:rsidRDefault="000509AA" w:rsidP="00E7351A">
      <w:pPr>
        <w:pStyle w:val="rfdFootnoteCenterBold"/>
        <w:rPr>
          <w:rtl/>
        </w:rPr>
      </w:pPr>
      <w:r>
        <w:rPr>
          <w:rtl/>
        </w:rPr>
        <w:t>(</w:t>
      </w:r>
      <w:r w:rsidR="00E7351A">
        <w:rPr>
          <w:rFonts w:hint="cs"/>
          <w:rtl/>
        </w:rPr>
        <w:t xml:space="preserve"> </w:t>
      </w:r>
      <w:r w:rsidRPr="000509AA">
        <w:rPr>
          <w:rtl/>
        </w:rPr>
        <w:t>71</w:t>
      </w:r>
      <w:r w:rsidR="00E7351A">
        <w:rPr>
          <w:rFonts w:hint="cs"/>
          <w:rtl/>
        </w:rPr>
        <w:t xml:space="preserve"> </w:t>
      </w:r>
      <w:r w:rsidRPr="000509AA">
        <w:rPr>
          <w:rtl/>
        </w:rPr>
        <w:t>)</w:t>
      </w:r>
    </w:p>
    <w:p w:rsidR="000509AA" w:rsidRPr="00DD27EE" w:rsidRDefault="000509AA" w:rsidP="00DD27EE">
      <w:pPr>
        <w:pStyle w:val="rfdNormal0"/>
        <w:rPr>
          <w:rStyle w:val="rfdBold2"/>
          <w:rtl/>
        </w:rPr>
      </w:pPr>
      <w:r w:rsidRPr="00DD27EE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A53464" w:rsidTr="00E7351A">
        <w:tc>
          <w:tcPr>
            <w:tcW w:w="3500" w:type="pct"/>
            <w:shd w:val="clear" w:color="auto" w:fill="auto"/>
          </w:tcPr>
          <w:p w:rsidR="00A53464" w:rsidRPr="00A53464" w:rsidRDefault="00A53464" w:rsidP="00A53464">
            <w:pPr>
              <w:rPr>
                <w:rStyle w:val="rfdBold2"/>
                <w:rtl/>
              </w:rPr>
            </w:pPr>
            <w:r w:rsidRPr="00A53464">
              <w:rPr>
                <w:rStyle w:val="rfdBold2"/>
                <w:rtl/>
              </w:rPr>
              <w:t>1 ـ الوجيزة</w:t>
            </w:r>
          </w:p>
        </w:tc>
        <w:tc>
          <w:tcPr>
            <w:tcW w:w="1500" w:type="pct"/>
            <w:shd w:val="clear" w:color="auto" w:fill="auto"/>
          </w:tcPr>
          <w:p w:rsidR="00A53464" w:rsidRDefault="00A53464" w:rsidP="00A5346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7351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دراية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7351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AF46A1">
      <w:pPr>
        <w:rPr>
          <w:rtl/>
        </w:rPr>
      </w:pPr>
      <w:r w:rsidRPr="000509AA">
        <w:rPr>
          <w:rtl/>
        </w:rPr>
        <w:t>تأليف : بهاء الدين محم</w:t>
      </w:r>
      <w:r w:rsidR="006D7FD5">
        <w:rPr>
          <w:rtl/>
        </w:rPr>
        <w:t>ّ</w:t>
      </w:r>
      <w:r w:rsidRPr="000509AA">
        <w:rPr>
          <w:rtl/>
        </w:rPr>
        <w:t xml:space="preserve">د بن الحسين العاملي </w:t>
      </w:r>
      <w:r>
        <w:rPr>
          <w:rtl/>
        </w:rPr>
        <w:t>(</w:t>
      </w:r>
      <w:r w:rsidR="00E7351A">
        <w:rPr>
          <w:rFonts w:hint="cs"/>
          <w:rtl/>
        </w:rPr>
        <w:t xml:space="preserve"> </w:t>
      </w:r>
      <w:r w:rsidRPr="000509AA">
        <w:rPr>
          <w:rtl/>
        </w:rPr>
        <w:t>1030</w:t>
      </w:r>
      <w:r w:rsidR="00E7351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E7351A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2 ـ أصالة الصح</w:t>
            </w:r>
            <w:r w:rsidR="006D7FD5">
              <w:rPr>
                <w:rStyle w:val="rfdBold2"/>
                <w:rtl/>
              </w:rPr>
              <w:t>ّ</w:t>
            </w:r>
            <w:r w:rsidRPr="00AF46A1">
              <w:rPr>
                <w:rStyle w:val="rfdBold2"/>
                <w:rtl/>
              </w:rPr>
              <w:t>ة في المعاملات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7351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7351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6D7FD5" w:rsidRPr="00AF3B23">
        <w:rPr>
          <w:rtl/>
        </w:rPr>
        <w:t>ٰ</w:t>
      </w:r>
      <w:r w:rsidRPr="000509AA">
        <w:rPr>
          <w:rtl/>
        </w:rPr>
        <w:t xml:space="preserve"> محم</w:t>
      </w:r>
      <w:r w:rsidR="006D7FD5">
        <w:rPr>
          <w:rtl/>
        </w:rPr>
        <w:t>ّ</w:t>
      </w:r>
      <w:r w:rsidRPr="000509AA">
        <w:rPr>
          <w:rtl/>
        </w:rPr>
        <w:t>د باقر بن محم</w:t>
      </w:r>
      <w:r w:rsidR="006D7FD5">
        <w:rPr>
          <w:rtl/>
        </w:rPr>
        <w:t>ّ</w:t>
      </w:r>
      <w:r w:rsidRPr="000509AA">
        <w:rPr>
          <w:rtl/>
        </w:rPr>
        <w:t>د أكمل الوحيد البهبهاني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E7351A">
        <w:rPr>
          <w:rFonts w:hint="cs"/>
          <w:rtl/>
        </w:rPr>
        <w:t xml:space="preserve"> </w:t>
      </w:r>
      <w:r w:rsidRPr="000509AA">
        <w:rPr>
          <w:rtl/>
        </w:rPr>
        <w:t>1206</w:t>
      </w:r>
      <w:r w:rsidR="00E7351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E7351A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3 ـ الإجماع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7351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6D7FD5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7351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6D7FD5" w:rsidRPr="00AF3B23">
        <w:rPr>
          <w:rtl/>
        </w:rPr>
        <w:t>ٰ</w:t>
      </w:r>
      <w:r w:rsidRPr="000509AA">
        <w:rPr>
          <w:rtl/>
        </w:rPr>
        <w:t xml:space="preserve"> محم</w:t>
      </w:r>
      <w:r w:rsidR="006D7FD5">
        <w:rPr>
          <w:rtl/>
        </w:rPr>
        <w:t>ّ</w:t>
      </w:r>
      <w:r w:rsidRPr="000509AA">
        <w:rPr>
          <w:rtl/>
        </w:rPr>
        <w:t>د باقر بن محم</w:t>
      </w:r>
      <w:r w:rsidR="006D7FD5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E7351A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4 ـ الاجتهاد والأخبار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7351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6D7FD5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7351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6D7FD5" w:rsidRPr="00AF3B23">
        <w:rPr>
          <w:rtl/>
        </w:rPr>
        <w:t>ٰ</w:t>
      </w:r>
      <w:r w:rsidRPr="000509AA">
        <w:rPr>
          <w:rtl/>
        </w:rPr>
        <w:t xml:space="preserve"> محم</w:t>
      </w:r>
      <w:r w:rsidR="006D7FD5">
        <w:rPr>
          <w:rtl/>
        </w:rPr>
        <w:t>ّ</w:t>
      </w:r>
      <w:r w:rsidRPr="000509AA">
        <w:rPr>
          <w:rtl/>
        </w:rPr>
        <w:t>د باقر بن محم</w:t>
      </w:r>
      <w:r w:rsidR="006D7FD5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E7351A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5 ـ بغية الطالب في معرفة المفروض والواجب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7351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7351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8D008C" w:rsidRDefault="000509AA" w:rsidP="00E7351A">
      <w:pPr>
        <w:rPr>
          <w:rtl/>
        </w:rPr>
      </w:pPr>
      <w:r w:rsidRPr="000509AA">
        <w:rPr>
          <w:rtl/>
        </w:rPr>
        <w:t xml:space="preserve">تأليف : الشيخ جعفر بن خضر الجناجي النجفي </w:t>
      </w:r>
      <w:r>
        <w:rPr>
          <w:rtl/>
        </w:rPr>
        <w:t>(</w:t>
      </w:r>
      <w:r w:rsidR="00E7351A">
        <w:rPr>
          <w:rFonts w:hint="cs"/>
          <w:rtl/>
        </w:rPr>
        <w:t xml:space="preserve"> </w:t>
      </w:r>
      <w:r w:rsidRPr="000509AA">
        <w:rPr>
          <w:rtl/>
        </w:rPr>
        <w:t>1227</w:t>
      </w:r>
      <w:r w:rsidR="00E7351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3F59E6" w:rsidRDefault="003F59E6" w:rsidP="00E7351A">
      <w:pPr>
        <w:rPr>
          <w:rtl/>
        </w:rPr>
        <w:sectPr w:rsidR="003F59E6" w:rsidSect="00600DF3">
          <w:headerReference w:type="even" r:id="rId207"/>
          <w:headerReference w:type="default" r:id="rId208"/>
          <w:headerReference w:type="first" r:id="rId20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AF46A1" w:rsidRDefault="000509AA" w:rsidP="00E7351A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AF46A1" w:rsidTr="008D008C">
        <w:tc>
          <w:tcPr>
            <w:tcW w:w="1000" w:type="pct"/>
            <w:shd w:val="clear" w:color="auto" w:fill="auto"/>
          </w:tcPr>
          <w:p w:rsidR="00AF46A1" w:rsidRDefault="00AF46A1" w:rsidP="00E17C2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AF46A1" w:rsidRDefault="008D008C" w:rsidP="00E17C29">
            <w:pPr>
              <w:pStyle w:val="rfdVar"/>
              <w:rPr>
                <w:rtl/>
              </w:rPr>
            </w:pPr>
            <w:r>
              <w:sym w:font="Wingdings 2" w:char="F0F5"/>
            </w:r>
            <w:r w:rsidR="00AF46A1" w:rsidRPr="000509AA">
              <w:rPr>
                <w:rtl/>
              </w:rPr>
              <w:t xml:space="preserve"> الرسائل الأربعة الأ</w:t>
            </w:r>
            <w:r w:rsidR="006D7FD5">
              <w:rPr>
                <w:rtl/>
              </w:rPr>
              <w:t>ُ</w:t>
            </w:r>
            <w:r w:rsidR="00AF46A1" w:rsidRPr="000509AA">
              <w:rPr>
                <w:rtl/>
              </w:rPr>
              <w:t>ول كتبها محم</w:t>
            </w:r>
            <w:r w:rsidR="006D7FD5">
              <w:rPr>
                <w:rtl/>
              </w:rPr>
              <w:t>ّ</w:t>
            </w:r>
            <w:r w:rsidR="00AF46A1" w:rsidRPr="000509AA">
              <w:rPr>
                <w:rtl/>
              </w:rPr>
              <w:t>د بن ميرزا حسن بن آقا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رستم بن زين البيك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يوم الخميس العشر الثالث من صفر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1233 أوان تحصيله في الكاظمي</w:t>
            </w:r>
            <w:r w:rsidR="006D7FD5">
              <w:rPr>
                <w:rtl/>
              </w:rPr>
              <w:t>ّ</w:t>
            </w:r>
            <w:r w:rsidR="00AF46A1" w:rsidRPr="000509AA">
              <w:rPr>
                <w:rtl/>
              </w:rPr>
              <w:t>ة بداره المتصل</w:t>
            </w:r>
            <w:r w:rsidR="006D7FD5">
              <w:rPr>
                <w:rtl/>
              </w:rPr>
              <w:t>ّ</w:t>
            </w:r>
            <w:r w:rsidR="00AF46A1" w:rsidRPr="000509AA">
              <w:rPr>
                <w:rtl/>
              </w:rPr>
              <w:t>ة بالصحن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الشريف</w:t>
            </w:r>
            <w:r w:rsidR="00F26704">
              <w:rPr>
                <w:rtl/>
              </w:rPr>
              <w:t xml:space="preserve"> .</w:t>
            </w:r>
            <w:r w:rsidR="00AF46A1" w:rsidRPr="000509AA">
              <w:rPr>
                <w:rtl/>
              </w:rPr>
              <w:t xml:space="preserve"> الكتاب الخامس بخط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 xml:space="preserve"> محم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د علي بن محراب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الدستجردوكي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يوم الجمعة من شو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ال 1219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8D008C" w:rsidRDefault="000509AA" w:rsidP="008D008C">
      <w:pPr>
        <w:pStyle w:val="rfdFootnoteCenterBold"/>
        <w:rPr>
          <w:rtl/>
        </w:rPr>
      </w:pPr>
      <w:r w:rsidRPr="008D008C">
        <w:rPr>
          <w:rtl/>
        </w:rPr>
        <w:t>(</w:t>
      </w:r>
      <w:r w:rsidR="008D008C">
        <w:rPr>
          <w:rFonts w:hint="cs"/>
          <w:rtl/>
        </w:rPr>
        <w:t xml:space="preserve"> </w:t>
      </w:r>
      <w:r w:rsidRPr="008D008C">
        <w:rPr>
          <w:rtl/>
        </w:rPr>
        <w:t>72</w:t>
      </w:r>
      <w:r w:rsidR="008D008C">
        <w:rPr>
          <w:rFonts w:hint="cs"/>
          <w:rtl/>
        </w:rPr>
        <w:t xml:space="preserve"> </w:t>
      </w:r>
      <w:r w:rsidRPr="008D008C">
        <w:rPr>
          <w:rtl/>
        </w:rPr>
        <w:t>)</w:t>
      </w:r>
    </w:p>
    <w:p w:rsidR="000509AA" w:rsidRPr="00DD27EE" w:rsidRDefault="000509AA" w:rsidP="00DD27EE">
      <w:pPr>
        <w:pStyle w:val="rfdNormal0"/>
        <w:rPr>
          <w:rStyle w:val="rfdBold2"/>
          <w:rtl/>
        </w:rPr>
      </w:pPr>
      <w:r w:rsidRPr="00DD27EE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8D008C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1 ـ تجويد قرآن كريم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8D008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تجويد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8D008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310CA5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310CA5">
        <w:rPr>
          <w:rtl/>
        </w:rPr>
        <w:t>ّ</w:t>
      </w:r>
      <w:r w:rsidRPr="000509AA">
        <w:rPr>
          <w:rtl/>
        </w:rPr>
        <w:t xml:space="preserve">د سميع القارئ الكرمانشاهي </w:t>
      </w:r>
      <w:r w:rsidR="008100A7">
        <w:rPr>
          <w:rtl/>
        </w:rPr>
        <w:t>(</w:t>
      </w:r>
      <w:r w:rsidR="008D008C">
        <w:rPr>
          <w:rFonts w:hint="cs"/>
          <w:rtl/>
        </w:rPr>
        <w:t xml:space="preserve"> </w:t>
      </w:r>
      <w:r w:rsidRPr="000509AA">
        <w:rPr>
          <w:rtl/>
        </w:rPr>
        <w:t>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13</w:t>
      </w:r>
      <w:r w:rsidR="008D008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AF46A1" w:rsidRDefault="000509AA" w:rsidP="000509AA">
      <w:pPr>
        <w:rPr>
          <w:rtl/>
        </w:rPr>
      </w:pPr>
      <w:r w:rsidRPr="000509AA">
        <w:rPr>
          <w:rtl/>
        </w:rPr>
        <w:t>رسالة في القواعد التجويدية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المؤل</w:t>
      </w:r>
      <w:r w:rsidR="00310CA5">
        <w:rPr>
          <w:rtl/>
        </w:rPr>
        <w:t>ّ</w:t>
      </w:r>
      <w:r w:rsidRPr="000509AA">
        <w:rPr>
          <w:rtl/>
        </w:rPr>
        <w:t>ف بطلب بعض أرباب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الحقوق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في مقد</w:t>
      </w:r>
      <w:r w:rsidR="00310CA5">
        <w:rPr>
          <w:rtl/>
        </w:rPr>
        <w:t>ّ</w:t>
      </w:r>
      <w:r w:rsidRPr="000509AA">
        <w:rPr>
          <w:rtl/>
        </w:rPr>
        <w:t>مة وثمانية ف</w:t>
      </w:r>
      <w:r w:rsidR="00AF46A1">
        <w:rPr>
          <w:rtl/>
        </w:rPr>
        <w:t>صول وخاتمة</w:t>
      </w:r>
      <w:r w:rsidR="00C51724">
        <w:rPr>
          <w:rtl/>
        </w:rPr>
        <w:t xml:space="preserve"> ،</w:t>
      </w:r>
      <w:r w:rsidR="00AF46A1">
        <w:rPr>
          <w:rtl/>
        </w:rPr>
        <w:t xml:space="preserve"> عناوينها كما يلي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مقدمه : در شناختن دندانها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فصل أول : در مخارج حروف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فصل دوم : در تفخيم وترقيق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فصل سوم : در أحكام تنوين ونون ساكنه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فصل چهارم : در قواعد مناسب فصل سابق</w:t>
      </w:r>
      <w:r w:rsidR="00F26704">
        <w:rPr>
          <w:rtl/>
        </w:rPr>
        <w:t xml:space="preserve"> .</w:t>
      </w:r>
    </w:p>
    <w:p w:rsidR="000509AA" w:rsidRPr="000509AA" w:rsidRDefault="000509AA" w:rsidP="00310CA5">
      <w:pPr>
        <w:rPr>
          <w:rtl/>
        </w:rPr>
      </w:pPr>
      <w:r w:rsidRPr="000509AA">
        <w:rPr>
          <w:rtl/>
        </w:rPr>
        <w:t xml:space="preserve">فصل پنجم : در </w:t>
      </w:r>
      <w:r w:rsidR="00310CA5">
        <w:rPr>
          <w:rtl/>
        </w:rPr>
        <w:t>ا</w:t>
      </w:r>
      <w:r w:rsidRPr="000509AA">
        <w:rPr>
          <w:rtl/>
        </w:rPr>
        <w:t>قسام مد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فصل ششم : در قواعد مناسب فصل سابق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فصل هفتم : در أحكام وقف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فصل هشتم : در صفات حروف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خاتمه : در آداب تلاوت قرآن</w:t>
      </w:r>
      <w:r w:rsidR="00F26704">
        <w:rPr>
          <w:rtl/>
        </w:rPr>
        <w:t xml:space="preserve"> .</w:t>
      </w:r>
    </w:p>
    <w:p w:rsidR="000509AA" w:rsidRPr="000509AA" w:rsidRDefault="000509AA" w:rsidP="00AB7DE5">
      <w:pPr>
        <w:rPr>
          <w:rtl/>
        </w:rPr>
      </w:pPr>
      <w:r w:rsidRPr="000509AA">
        <w:rPr>
          <w:rtl/>
        </w:rPr>
        <w:t>أو</w:t>
      </w:r>
      <w:r w:rsidR="00310CA5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AB7DE5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310CA5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أما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5530E2">
        <w:rPr>
          <w:rtl/>
        </w:rPr>
        <w:t>ا</w:t>
      </w:r>
      <w:r w:rsidRPr="000509AA">
        <w:rPr>
          <w:rtl/>
        </w:rPr>
        <w:t>ين رسال</w:t>
      </w:r>
      <w:r w:rsidR="00AB7DE5">
        <w:rPr>
          <w:rFonts w:hint="cs"/>
          <w:rtl/>
        </w:rPr>
        <w:t>ه</w:t>
      </w:r>
      <w:r w:rsidRPr="000509AA">
        <w:rPr>
          <w:rtl/>
        </w:rPr>
        <w:t xml:space="preserve"> ايست مختصر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در بيان ضروريات قواعد تجويد كه حسب الارادت بعضى </w:t>
      </w:r>
      <w:r w:rsidR="00310CA5">
        <w:rPr>
          <w:rtl/>
        </w:rPr>
        <w:t>ا</w:t>
      </w:r>
      <w:r w:rsidRPr="000509AA">
        <w:rPr>
          <w:rtl/>
        </w:rPr>
        <w:t>رباب حقوق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بسلك تحرير در آمده</w:t>
      </w:r>
      <w:r w:rsidR="00AB7DE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310CA5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AB7DE5">
        <w:rPr>
          <w:rFonts w:hint="cs"/>
          <w:rtl/>
        </w:rPr>
        <w:t xml:space="preserve"> </w:t>
      </w:r>
      <w:r w:rsidRPr="000509AA">
        <w:rPr>
          <w:rtl/>
        </w:rPr>
        <w:t xml:space="preserve">واگر ممكن نشود </w:t>
      </w:r>
      <w:r w:rsidR="00310CA5">
        <w:rPr>
          <w:rtl/>
        </w:rPr>
        <w:t>ا</w:t>
      </w:r>
      <w:r w:rsidRPr="000509AA">
        <w:rPr>
          <w:rtl/>
        </w:rPr>
        <w:t>ين دعا را بخواند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فاغفر لنا يا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برحمتك يا أرحم الراحمين</w:t>
      </w:r>
      <w:r w:rsidR="00AB7DE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AB7DE5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2 ـ ثلاثون مسألة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B7DE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كلام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AB7DE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شيخ الطائفة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310CA5">
        <w:rPr>
          <w:rtl/>
        </w:rPr>
        <w:t>ّ</w:t>
      </w:r>
      <w:r w:rsidRPr="000509AA">
        <w:rPr>
          <w:rtl/>
        </w:rPr>
        <w:t xml:space="preserve">د بن الحسن الطوسي </w:t>
      </w:r>
      <w:r>
        <w:rPr>
          <w:rtl/>
        </w:rPr>
        <w:t>(</w:t>
      </w:r>
      <w:r w:rsidR="00AB7DE5">
        <w:rPr>
          <w:rFonts w:hint="cs"/>
          <w:rtl/>
        </w:rPr>
        <w:t xml:space="preserve"> </w:t>
      </w:r>
      <w:r w:rsidRPr="000509AA">
        <w:rPr>
          <w:rtl/>
        </w:rPr>
        <w:t>460</w:t>
      </w:r>
      <w:r w:rsidR="00AB7DE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ثلاثون مسألة مختصرة في التوحيد والنبو</w:t>
      </w:r>
      <w:r w:rsidR="00310CA5">
        <w:rPr>
          <w:rtl/>
        </w:rPr>
        <w:t>ّ</w:t>
      </w:r>
      <w:r w:rsidRPr="000509AA">
        <w:rPr>
          <w:rtl/>
        </w:rPr>
        <w:t>ة والإمامة وما يتبعها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المسائل الكلامية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310CA5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AB7DE5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310CA5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فهذه ثلاثون مسألة في معرفة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الله تعالى</w:t>
      </w:r>
      <w:r w:rsidR="00310CA5" w:rsidRPr="00AF3B23">
        <w:rPr>
          <w:rtl/>
        </w:rPr>
        <w:t>ٰ</w:t>
      </w:r>
      <w:r w:rsidR="00AB7DE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310CA5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AB7DE5">
        <w:rPr>
          <w:rFonts w:hint="cs"/>
          <w:rtl/>
        </w:rPr>
        <w:t xml:space="preserve"> </w:t>
      </w:r>
      <w:r w:rsidRPr="000509AA">
        <w:rPr>
          <w:rtl/>
        </w:rPr>
        <w:t>كل</w:t>
      </w:r>
      <w:r w:rsidR="00310CA5">
        <w:rPr>
          <w:rtl/>
        </w:rPr>
        <w:t>ّ</w:t>
      </w:r>
      <w:r w:rsidRPr="000509AA">
        <w:rPr>
          <w:rtl/>
        </w:rPr>
        <w:t xml:space="preserve"> ذلك حق</w:t>
      </w:r>
      <w:r w:rsidR="00310CA5">
        <w:rPr>
          <w:rtl/>
        </w:rPr>
        <w:t>ّ</w:t>
      </w:r>
      <w:r w:rsidRPr="000509AA">
        <w:rPr>
          <w:rtl/>
        </w:rPr>
        <w:t xml:space="preserve"> لا ريب فيه </w:t>
      </w:r>
      <w:r w:rsidR="00310CA5">
        <w:rPr>
          <w:rtl/>
        </w:rPr>
        <w:t>؛</w:t>
      </w:r>
      <w:r w:rsidRPr="000509AA">
        <w:rPr>
          <w:rtl/>
        </w:rPr>
        <w:t xml:space="preserve"> لأن</w:t>
      </w:r>
      <w:r w:rsidR="00310CA5">
        <w:rPr>
          <w:rtl/>
        </w:rPr>
        <w:t>ّ</w:t>
      </w:r>
      <w:r w:rsidRPr="000509AA">
        <w:rPr>
          <w:rtl/>
        </w:rPr>
        <w:t>ه معصوم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وكل</w:t>
      </w:r>
      <w:r w:rsidR="00310CA5">
        <w:rPr>
          <w:rtl/>
        </w:rPr>
        <w:t>ّ</w:t>
      </w:r>
      <w:r w:rsidRPr="000509AA">
        <w:rPr>
          <w:rtl/>
        </w:rPr>
        <w:t xml:space="preserve"> ما أخبر 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المعصوم فهو حق</w:t>
      </w:r>
      <w:r w:rsidR="00310CA5">
        <w:rPr>
          <w:rtl/>
        </w:rPr>
        <w:t>ّ</w:t>
      </w:r>
      <w:r w:rsidRPr="000509AA">
        <w:rPr>
          <w:rtl/>
        </w:rPr>
        <w:t xml:space="preserve"> وصدق</w:t>
      </w:r>
      <w:r w:rsidR="00AB7DE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AB7DE5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3 ـ حياة النفس في حظيرة القدس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B7DE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كلام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AB7DE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الشيخ أحمد بن زين الدين الأحسائي </w:t>
      </w:r>
      <w:r>
        <w:rPr>
          <w:rtl/>
        </w:rPr>
        <w:t>(</w:t>
      </w:r>
      <w:r w:rsidR="00AB7DE5">
        <w:rPr>
          <w:rFonts w:hint="cs"/>
          <w:rtl/>
        </w:rPr>
        <w:t xml:space="preserve"> </w:t>
      </w:r>
      <w:r w:rsidRPr="000509AA">
        <w:rPr>
          <w:rtl/>
        </w:rPr>
        <w:t>1241</w:t>
      </w:r>
      <w:r w:rsidR="00AB7DE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المجموعة فوائد متفر</w:t>
      </w:r>
      <w:r w:rsidR="00310CA5">
        <w:rPr>
          <w:rtl/>
        </w:rPr>
        <w:t>ّ</w:t>
      </w:r>
      <w:r w:rsidRPr="000509AA">
        <w:rPr>
          <w:rtl/>
        </w:rPr>
        <w:t>قة أ</w:t>
      </w:r>
      <w:r w:rsidR="00310CA5">
        <w:rPr>
          <w:rtl/>
        </w:rPr>
        <w:t>ُ</w:t>
      </w:r>
      <w:r w:rsidRPr="000509AA">
        <w:rPr>
          <w:rtl/>
        </w:rPr>
        <w:t>خرى</w:t>
      </w:r>
      <w:r w:rsidR="00310CA5" w:rsidRPr="00AF3B23">
        <w:rPr>
          <w:rtl/>
        </w:rPr>
        <w:t>ٰ</w:t>
      </w:r>
      <w:r w:rsidRPr="000509AA">
        <w:rPr>
          <w:rtl/>
        </w:rPr>
        <w:t xml:space="preserve"> غير هذه الرسائل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AF46A1" w:rsidTr="00AB7DE5">
        <w:tc>
          <w:tcPr>
            <w:tcW w:w="1000" w:type="pct"/>
            <w:shd w:val="clear" w:color="auto" w:fill="auto"/>
          </w:tcPr>
          <w:p w:rsidR="00AF46A1" w:rsidRDefault="00AF46A1" w:rsidP="00E17C2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AF46A1" w:rsidRDefault="00AB7DE5" w:rsidP="00AB7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AF46A1" w:rsidRPr="000509AA">
              <w:rPr>
                <w:rtl/>
              </w:rPr>
              <w:t xml:space="preserve"> الكتاب الأو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ل كتبه محم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د بن الحسين الخراساني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26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محر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م 1237</w:t>
            </w:r>
            <w:r w:rsidR="00F26704">
              <w:rPr>
                <w:rtl/>
              </w:rPr>
              <w:t xml:space="preserve"> .</w:t>
            </w:r>
            <w:r w:rsidR="00AF46A1" w:rsidRPr="000509AA">
              <w:rPr>
                <w:rtl/>
              </w:rPr>
              <w:t xml:space="preserve"> الكتاب الثاني بخط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 xml:space="preserve"> محم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د بن محم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د حسين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الشهير بجديد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سنة 1237</w:t>
            </w:r>
            <w:r w:rsidR="00F26704">
              <w:rPr>
                <w:rtl/>
              </w:rPr>
              <w:t xml:space="preserve"> .</w:t>
            </w:r>
            <w:r w:rsidR="00AF46A1" w:rsidRPr="000509AA">
              <w:rPr>
                <w:rtl/>
              </w:rPr>
              <w:t xml:space="preserve"> الكتاب الثالث نسخه محم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د رضا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ابن محم</w:t>
            </w:r>
            <w:r w:rsidR="00310CA5">
              <w:rPr>
                <w:rtl/>
              </w:rPr>
              <w:t>ّ</w:t>
            </w:r>
            <w:r w:rsidR="00AF46A1" w:rsidRPr="000509AA">
              <w:rPr>
                <w:rtl/>
              </w:rPr>
              <w:t>د علي الكرمانشاهي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يوم الخميس 12 صفر 1237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3F59E6" w:rsidRDefault="003F59E6" w:rsidP="00E56805">
      <w:pPr>
        <w:rPr>
          <w:rtl/>
        </w:rPr>
        <w:sectPr w:rsidR="003F59E6" w:rsidSect="00600DF3">
          <w:headerReference w:type="even" r:id="rId210"/>
          <w:headerReference w:type="default" r:id="rId211"/>
          <w:headerReference w:type="first" r:id="rId21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56805" w:rsidRPr="00E56805" w:rsidRDefault="000509AA" w:rsidP="00E56805">
      <w:pPr>
        <w:rPr>
          <w:rtl/>
        </w:rPr>
      </w:pPr>
      <w:r w:rsidRPr="00E56805">
        <w:rPr>
          <w:rtl/>
        </w:rPr>
        <w:lastRenderedPageBreak/>
        <w:br w:type="page"/>
      </w:r>
    </w:p>
    <w:p w:rsidR="00E56805" w:rsidRPr="00E56805" w:rsidRDefault="00E56805" w:rsidP="00DD27EE">
      <w:pPr>
        <w:pStyle w:val="rfdPoemTini"/>
        <w:rPr>
          <w:rtl/>
        </w:rPr>
      </w:pPr>
    </w:p>
    <w:p w:rsidR="000509AA" w:rsidRPr="00E56805" w:rsidRDefault="000509AA" w:rsidP="00E56805">
      <w:pPr>
        <w:pStyle w:val="rfdCenterBold1"/>
        <w:rPr>
          <w:rtl/>
        </w:rPr>
      </w:pPr>
      <w:r w:rsidRPr="00E56805">
        <w:rPr>
          <w:rtl/>
        </w:rPr>
        <w:t>(</w:t>
      </w:r>
      <w:r w:rsidR="00DD27EE">
        <w:rPr>
          <w:rFonts w:hint="cs"/>
          <w:rtl/>
        </w:rPr>
        <w:t xml:space="preserve"> </w:t>
      </w:r>
      <w:r w:rsidRPr="00E56805">
        <w:rPr>
          <w:rtl/>
        </w:rPr>
        <w:t>73</w:t>
      </w:r>
      <w:r w:rsidR="00DD27EE">
        <w:rPr>
          <w:rFonts w:hint="cs"/>
          <w:rtl/>
        </w:rPr>
        <w:t xml:space="preserve"> </w:t>
      </w:r>
      <w:r w:rsidRPr="00E56805">
        <w:rPr>
          <w:rtl/>
        </w:rPr>
        <w:t>)</w:t>
      </w:r>
    </w:p>
    <w:p w:rsidR="000509AA" w:rsidRPr="00E17C29" w:rsidRDefault="000509AA" w:rsidP="00E17C29">
      <w:pPr>
        <w:pStyle w:val="rfdNormal0"/>
        <w:rPr>
          <w:rStyle w:val="rfdBold2"/>
          <w:rtl/>
        </w:rPr>
      </w:pPr>
      <w:r w:rsidRPr="00E17C29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DD27EE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1 ـ صلاة الجمعة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D27E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DD27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A45FF" w:rsidRPr="00AF3B23">
        <w:rPr>
          <w:rtl/>
        </w:rPr>
        <w:t>ٰ</w:t>
      </w:r>
      <w:r w:rsidRPr="000509AA">
        <w:rPr>
          <w:rtl/>
        </w:rPr>
        <w:t xml:space="preserve"> محم</w:t>
      </w:r>
      <w:r w:rsidR="000A45FF">
        <w:rPr>
          <w:rtl/>
        </w:rPr>
        <w:t>ّ</w:t>
      </w:r>
      <w:r w:rsidRPr="000509AA">
        <w:rPr>
          <w:rtl/>
        </w:rPr>
        <w:t>د بن عبد الفت</w:t>
      </w:r>
      <w:r w:rsidR="000A45FF">
        <w:rPr>
          <w:rtl/>
        </w:rPr>
        <w:t>ّ</w:t>
      </w:r>
      <w:r w:rsidRPr="000509AA">
        <w:rPr>
          <w:rtl/>
        </w:rPr>
        <w:t xml:space="preserve">اح سراب التنكابني </w:t>
      </w:r>
      <w:r>
        <w:rPr>
          <w:rtl/>
        </w:rPr>
        <w:t>(</w:t>
      </w:r>
      <w:r w:rsidR="00DD27EE">
        <w:rPr>
          <w:rFonts w:hint="cs"/>
          <w:rtl/>
        </w:rPr>
        <w:t xml:space="preserve"> </w:t>
      </w:r>
      <w:r w:rsidRPr="000509AA">
        <w:rPr>
          <w:rtl/>
        </w:rPr>
        <w:t>1124</w:t>
      </w:r>
      <w:r w:rsidR="00DD27EE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DD27EE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2 ـ رؤية الهلال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D27E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DD27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A45FF" w:rsidRPr="00AF3B23">
        <w:rPr>
          <w:rtl/>
        </w:rPr>
        <w:t>ٰ</w:t>
      </w:r>
      <w:r w:rsidRPr="000509AA">
        <w:rPr>
          <w:rtl/>
        </w:rPr>
        <w:t xml:space="preserve"> محم</w:t>
      </w:r>
      <w:r w:rsidR="000A45FF">
        <w:rPr>
          <w:rtl/>
        </w:rPr>
        <w:t>ّ</w:t>
      </w:r>
      <w:r w:rsidRPr="000509AA">
        <w:rPr>
          <w:rtl/>
        </w:rPr>
        <w:t>د بن عبد الفت</w:t>
      </w:r>
      <w:r w:rsidR="000A45FF">
        <w:rPr>
          <w:rtl/>
        </w:rPr>
        <w:t>ّ</w:t>
      </w:r>
      <w:r w:rsidRPr="000509AA">
        <w:rPr>
          <w:rtl/>
        </w:rPr>
        <w:t>اح سراب التنكابني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AF46A1" w:rsidRPr="000509AA" w:rsidTr="00DD27EE">
        <w:tc>
          <w:tcPr>
            <w:tcW w:w="1000" w:type="pct"/>
            <w:shd w:val="clear" w:color="auto" w:fill="auto"/>
          </w:tcPr>
          <w:p w:rsidR="00AF46A1" w:rsidRDefault="00AF46A1" w:rsidP="00E17C2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AF46A1" w:rsidRPr="000509AA" w:rsidRDefault="00DD27EE" w:rsidP="00E17C29">
            <w:pPr>
              <w:pStyle w:val="rfdVar"/>
              <w:rPr>
                <w:rtl/>
              </w:rPr>
            </w:pPr>
            <w:r>
              <w:sym w:font="Wingdings 2" w:char="F0F5"/>
            </w:r>
            <w:r w:rsidR="00AF46A1" w:rsidRPr="000509AA">
              <w:rPr>
                <w:rtl/>
              </w:rPr>
              <w:t xml:space="preserve"> فرج الله بن عبد الحكيم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محر</w:t>
            </w:r>
            <w:r w:rsidR="000A45FF">
              <w:rPr>
                <w:rtl/>
              </w:rPr>
              <w:t>ّ</w:t>
            </w:r>
            <w:r w:rsidR="00AF46A1" w:rsidRPr="000509AA">
              <w:rPr>
                <w:rtl/>
              </w:rPr>
              <w:t>م 1113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بآخر المجموعة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صورة إجازة التنكابني للمولى</w:t>
            </w:r>
            <w:r w:rsidR="000A45FF" w:rsidRPr="00AF3B23">
              <w:rPr>
                <w:rtl/>
              </w:rPr>
              <w:t>ٰ</w:t>
            </w:r>
            <w:r w:rsidR="00AF46A1" w:rsidRPr="000509AA">
              <w:rPr>
                <w:rtl/>
              </w:rPr>
              <w:t xml:space="preserve"> محم</w:t>
            </w:r>
            <w:r w:rsidR="000A45FF">
              <w:rPr>
                <w:rtl/>
              </w:rPr>
              <w:t>ّ</w:t>
            </w:r>
            <w:r w:rsidR="00AF46A1" w:rsidRPr="000509AA">
              <w:rPr>
                <w:rtl/>
              </w:rPr>
              <w:t>د صادق النيسابوري بتاريخ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ذي الحج</w:t>
            </w:r>
            <w:r w:rsidR="000A45FF">
              <w:rPr>
                <w:rtl/>
              </w:rPr>
              <w:t>ّ</w:t>
            </w:r>
            <w:r w:rsidR="00AF46A1" w:rsidRPr="000509AA">
              <w:rPr>
                <w:rtl/>
              </w:rPr>
              <w:t>ة 1112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DD27EE" w:rsidRDefault="000509AA" w:rsidP="00DD27EE">
      <w:pPr>
        <w:pStyle w:val="rfdFootnoteCenterBold"/>
        <w:rPr>
          <w:rtl/>
        </w:rPr>
      </w:pPr>
      <w:r w:rsidRPr="00DD27EE">
        <w:rPr>
          <w:rtl/>
        </w:rPr>
        <w:t>(</w:t>
      </w:r>
      <w:r w:rsidR="00DD27EE">
        <w:rPr>
          <w:rFonts w:hint="cs"/>
          <w:rtl/>
        </w:rPr>
        <w:t xml:space="preserve"> </w:t>
      </w:r>
      <w:r w:rsidRPr="00DD27EE">
        <w:rPr>
          <w:rtl/>
        </w:rPr>
        <w:t>74</w:t>
      </w:r>
      <w:r w:rsidR="00DD27EE">
        <w:rPr>
          <w:rFonts w:hint="cs"/>
          <w:rtl/>
        </w:rPr>
        <w:t xml:space="preserve"> </w:t>
      </w:r>
      <w:r w:rsidRPr="00DD27EE">
        <w:rPr>
          <w:rtl/>
        </w:rPr>
        <w:t>)</w:t>
      </w:r>
    </w:p>
    <w:p w:rsidR="000509AA" w:rsidRPr="00E17C29" w:rsidRDefault="000509AA" w:rsidP="00E17C29">
      <w:pPr>
        <w:pStyle w:val="rfdNormal0"/>
        <w:rPr>
          <w:rStyle w:val="rfdBold2"/>
          <w:rtl/>
        </w:rPr>
      </w:pPr>
      <w:r w:rsidRPr="00E17C29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DD27EE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1 ـ اللؤلؤ المسجور في معنى</w:t>
            </w:r>
            <w:r w:rsidR="000A45FF" w:rsidRPr="00AF3B23">
              <w:rPr>
                <w:rStyle w:val="rfdBold2"/>
                <w:rtl/>
              </w:rPr>
              <w:t>ٰ</w:t>
            </w:r>
            <w:r w:rsidRPr="00AF46A1">
              <w:rPr>
                <w:rStyle w:val="rfdBold2"/>
                <w:rtl/>
              </w:rPr>
              <w:t xml:space="preserve"> الطهور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D27E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DD27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الشيخ أسد الله بن إسماعيل الكاظمي </w:t>
      </w:r>
      <w:r>
        <w:rPr>
          <w:rtl/>
        </w:rPr>
        <w:t>(</w:t>
      </w:r>
      <w:r w:rsidR="00DD27EE">
        <w:rPr>
          <w:rFonts w:hint="cs"/>
          <w:rtl/>
        </w:rPr>
        <w:t xml:space="preserve"> </w:t>
      </w:r>
      <w:r w:rsidRPr="000509AA">
        <w:rPr>
          <w:rtl/>
        </w:rPr>
        <w:t>1237</w:t>
      </w:r>
      <w:r w:rsidR="00DD27EE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DD27EE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2 ـ الرسالة العملية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D27E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DD27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0A45FF">
        <w:rPr>
          <w:rtl/>
        </w:rPr>
        <w:t>ّ</w:t>
      </w:r>
      <w:r w:rsidRPr="000509AA">
        <w:rPr>
          <w:rtl/>
        </w:rPr>
        <w:t>د علي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أحكام الصلاة والصوم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وكتب عليها اسم المؤل</w:t>
      </w:r>
      <w:r w:rsidR="005530E2">
        <w:rPr>
          <w:rtl/>
        </w:rPr>
        <w:t>ّ</w:t>
      </w:r>
      <w:r w:rsidRPr="000509AA">
        <w:rPr>
          <w:rtl/>
        </w:rPr>
        <w:t>ف كما ذكرنا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ولعل</w:t>
      </w:r>
      <w:r w:rsidR="000A45FF">
        <w:rPr>
          <w:rtl/>
        </w:rPr>
        <w:t>ّ</w:t>
      </w:r>
      <w:r w:rsidRPr="000509AA">
        <w:rPr>
          <w:rtl/>
        </w:rPr>
        <w:t>ه السي</w:t>
      </w:r>
      <w:r w:rsidR="000A45FF">
        <w:rPr>
          <w:rtl/>
        </w:rPr>
        <w:t>ّ</w:t>
      </w:r>
      <w:r w:rsidRPr="000509AA">
        <w:rPr>
          <w:rtl/>
        </w:rPr>
        <w:t>د علي بن محم</w:t>
      </w:r>
      <w:r w:rsidR="000A45FF">
        <w:rPr>
          <w:rtl/>
        </w:rPr>
        <w:t>ّ</w:t>
      </w:r>
      <w:r w:rsidRPr="000509AA">
        <w:rPr>
          <w:rtl/>
        </w:rPr>
        <w:t>د علي الطباطبائي الحائري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صاحب </w:t>
      </w:r>
      <w:r w:rsidRPr="00AF46A1">
        <w:rPr>
          <w:rStyle w:val="rfdBold2"/>
          <w:rtl/>
        </w:rPr>
        <w:t>رياض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AF46A1">
        <w:rPr>
          <w:rStyle w:val="rfdBold2"/>
          <w:rtl/>
        </w:rPr>
        <w:t>المسائل</w:t>
      </w:r>
      <w:r w:rsidR="00F26704">
        <w:rPr>
          <w:rtl/>
        </w:rPr>
        <w:t xml:space="preserve"> .</w:t>
      </w:r>
    </w:p>
    <w:p w:rsidR="000509AA" w:rsidRPr="000509AA" w:rsidRDefault="000509AA" w:rsidP="000A45FF">
      <w:pPr>
        <w:rPr>
          <w:rtl/>
        </w:rPr>
      </w:pPr>
      <w:r w:rsidRPr="000509AA">
        <w:rPr>
          <w:rtl/>
        </w:rPr>
        <w:t>أو</w:t>
      </w:r>
      <w:r w:rsidR="000A45FF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DD27EE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0A45FF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أما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0A45FF">
        <w:rPr>
          <w:rtl/>
        </w:rPr>
        <w:t>ا</w:t>
      </w:r>
      <w:r w:rsidRPr="000509AA">
        <w:rPr>
          <w:rtl/>
        </w:rPr>
        <w:t>ين رسال</w:t>
      </w:r>
      <w:r w:rsidR="000A45FF">
        <w:rPr>
          <w:rtl/>
        </w:rPr>
        <w:t>ه</w:t>
      </w:r>
      <w:r w:rsidRPr="000509AA">
        <w:rPr>
          <w:rtl/>
        </w:rPr>
        <w:t xml:space="preserve"> ايست وجيزه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در بيان واجبات نماز وروزه</w:t>
      </w:r>
      <w:r w:rsidR="00DD27E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CA4219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B76615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lastRenderedPageBreak/>
              <w:t>3 ـ حلية النسوان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66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B766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0A45FF">
        <w:rPr>
          <w:rtl/>
        </w:rPr>
        <w:t>ّ</w:t>
      </w:r>
      <w:r w:rsidRPr="000509AA">
        <w:rPr>
          <w:rtl/>
        </w:rPr>
        <w:t>د محم</w:t>
      </w:r>
      <w:r w:rsidR="000A45FF">
        <w:rPr>
          <w:rtl/>
        </w:rPr>
        <w:t>ّ</w:t>
      </w:r>
      <w:r w:rsidRPr="000509AA">
        <w:rPr>
          <w:rtl/>
        </w:rPr>
        <w:t xml:space="preserve">د بن أحمد الحسيني اللاهيجي </w:t>
      </w:r>
      <w:r w:rsidR="008100A7">
        <w:rPr>
          <w:rtl/>
        </w:rPr>
        <w:t>(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ق 12</w:t>
      </w:r>
      <w:r w:rsidR="00B76615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الأحكام والمسائل الفقهي</w:t>
      </w:r>
      <w:r w:rsidR="000A45FF">
        <w:rPr>
          <w:rtl/>
        </w:rPr>
        <w:t>ّ</w:t>
      </w:r>
      <w:r w:rsidRPr="000509AA">
        <w:rPr>
          <w:rtl/>
        </w:rPr>
        <w:t>ة الخاص</w:t>
      </w:r>
      <w:r w:rsidR="000A45FF">
        <w:rPr>
          <w:rtl/>
        </w:rPr>
        <w:t>ّ</w:t>
      </w:r>
      <w:r w:rsidRPr="000509AA">
        <w:rPr>
          <w:rtl/>
        </w:rPr>
        <w:t>ة بالنساء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أتم</w:t>
      </w:r>
      <w:r w:rsidR="000A45FF">
        <w:rPr>
          <w:rtl/>
        </w:rPr>
        <w:t>ّ</w:t>
      </w:r>
      <w:r w:rsidRPr="000509AA">
        <w:rPr>
          <w:rtl/>
        </w:rPr>
        <w:t>ه المؤل</w:t>
      </w:r>
      <w:r w:rsidR="000A45FF">
        <w:rPr>
          <w:rtl/>
        </w:rPr>
        <w:t>ّ</w:t>
      </w:r>
      <w:r w:rsidRPr="000509AA">
        <w:rPr>
          <w:rtl/>
        </w:rPr>
        <w:t>ف في يوم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المبعث النبوي سنة 1105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في مقد</w:t>
      </w:r>
      <w:r w:rsidR="000A45FF">
        <w:rPr>
          <w:rtl/>
        </w:rPr>
        <w:t>ّ</w:t>
      </w:r>
      <w:r w:rsidRPr="000509AA">
        <w:rPr>
          <w:rtl/>
        </w:rPr>
        <w:t>مة وثلاثة أبواب ذات فصول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وخاتمة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بهذه العناوين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المقد</w:t>
      </w:r>
      <w:r w:rsidR="000A45FF">
        <w:rPr>
          <w:rtl/>
        </w:rPr>
        <w:t>ّ</w:t>
      </w:r>
      <w:r w:rsidRPr="000509AA">
        <w:rPr>
          <w:rtl/>
        </w:rPr>
        <w:t>مة : في معنى</w:t>
      </w:r>
      <w:r w:rsidR="000A45FF" w:rsidRPr="00AF3B23">
        <w:rPr>
          <w:rtl/>
        </w:rPr>
        <w:t>ٰ</w:t>
      </w:r>
      <w:r w:rsidRPr="000509AA">
        <w:rPr>
          <w:rtl/>
        </w:rPr>
        <w:t xml:space="preserve"> الحيض والاستحاضة والنفاس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الأو</w:t>
      </w:r>
      <w:r w:rsidR="000A45FF">
        <w:rPr>
          <w:rtl/>
        </w:rPr>
        <w:t>ّ</w:t>
      </w:r>
      <w:r w:rsidRPr="000509AA">
        <w:rPr>
          <w:rtl/>
        </w:rPr>
        <w:t>ل : في أحكام الحيض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 خمسة فصول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الثاني : في أحكام الاستحاضة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 ثلاثة فصول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الثالث : في أحكام النفاس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 ثلاثة فصول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الخاتمة : في مسائل متفر</w:t>
      </w:r>
      <w:r w:rsidR="000A45FF">
        <w:rPr>
          <w:rtl/>
        </w:rPr>
        <w:t>ّ</w:t>
      </w:r>
      <w:r w:rsidRPr="000509AA">
        <w:rPr>
          <w:rtl/>
        </w:rPr>
        <w:t>قة</w:t>
      </w:r>
      <w:r w:rsidR="00F26704">
        <w:rPr>
          <w:rtl/>
        </w:rPr>
        <w:t xml:space="preserve"> .</w:t>
      </w:r>
    </w:p>
    <w:p w:rsidR="000509AA" w:rsidRDefault="000509AA" w:rsidP="000A45FF">
      <w:pPr>
        <w:rPr>
          <w:rtl/>
        </w:rPr>
      </w:pPr>
      <w:r w:rsidRPr="000509AA">
        <w:rPr>
          <w:rtl/>
        </w:rPr>
        <w:t>أو</w:t>
      </w:r>
      <w:r w:rsidR="000A45FF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بدانكه چون مسائل متعلق به حيض واستحاضة ونفاس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دانستن آن بر قاطبه نسوان و</w:t>
      </w:r>
      <w:r w:rsidR="000A45FF">
        <w:rPr>
          <w:rtl/>
        </w:rPr>
        <w:t>أ</w:t>
      </w:r>
      <w:r w:rsidRPr="000509AA">
        <w:rPr>
          <w:rtl/>
        </w:rPr>
        <w:t>كثر بنى نوع انسان لازم وضرورى است</w:t>
      </w:r>
      <w:r w:rsidR="00B7661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B76615" w:rsidRDefault="00B76615" w:rsidP="000A45FF">
      <w:pPr>
        <w:rPr>
          <w:rStyle w:val="rfdBold2"/>
          <w:rtl/>
        </w:rPr>
      </w:pPr>
      <w:r w:rsidRPr="00AF46A1">
        <w:rPr>
          <w:rStyle w:val="rfdBold2"/>
          <w:rtl/>
        </w:rPr>
        <w:t>4 ـ المبسوط في القراءات السبع والمضبوط من إضاءات الطبع</w:t>
      </w:r>
    </w:p>
    <w:p w:rsidR="00B76615" w:rsidRPr="00B76615" w:rsidRDefault="00B76615" w:rsidP="00B76615">
      <w:pPr>
        <w:pStyle w:val="rfdLeft"/>
        <w:rPr>
          <w:rtl/>
        </w:rPr>
      </w:pPr>
      <w:r w:rsidRPr="00B76615">
        <w:rPr>
          <w:rtl/>
        </w:rPr>
        <w:t>(</w:t>
      </w:r>
      <w:r>
        <w:rPr>
          <w:rFonts w:hint="cs"/>
          <w:rtl/>
        </w:rPr>
        <w:t xml:space="preserve"> </w:t>
      </w:r>
      <w:r w:rsidRPr="00B76615">
        <w:rPr>
          <w:rtl/>
        </w:rPr>
        <w:t>قراءة ـ عربي</w:t>
      </w:r>
      <w:r>
        <w:rPr>
          <w:rFonts w:hint="cs"/>
          <w:rtl/>
        </w:rPr>
        <w:t xml:space="preserve"> </w:t>
      </w:r>
      <w:r w:rsidRPr="00B76615">
        <w:rPr>
          <w:rtl/>
        </w:rPr>
        <w:t>)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شمس الدين محم</w:t>
      </w:r>
      <w:r w:rsidR="000A45FF">
        <w:rPr>
          <w:rtl/>
        </w:rPr>
        <w:t>ّ</w:t>
      </w:r>
      <w:r w:rsidRPr="000509AA">
        <w:rPr>
          <w:rtl/>
        </w:rPr>
        <w:t xml:space="preserve">د بن محمود السمرقندي </w:t>
      </w:r>
      <w:r w:rsidR="008100A7">
        <w:rPr>
          <w:rtl/>
        </w:rPr>
        <w:t>(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نحو 780</w:t>
      </w:r>
      <w:r w:rsidR="00B76615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B76615">
        <w:tc>
          <w:tcPr>
            <w:tcW w:w="3500" w:type="pct"/>
            <w:shd w:val="clear" w:color="auto" w:fill="auto"/>
          </w:tcPr>
          <w:p w:rsidR="00CA4219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5 ـ جامع عب</w:t>
            </w:r>
            <w:r w:rsidR="000A45FF">
              <w:rPr>
                <w:rStyle w:val="rfdBold2"/>
                <w:rtl/>
              </w:rPr>
              <w:t>ّ</w:t>
            </w:r>
            <w:r w:rsidRPr="00AF46A1">
              <w:rPr>
                <w:rStyle w:val="rfdBold2"/>
                <w:rtl/>
              </w:rPr>
              <w:t>اسى</w:t>
            </w:r>
          </w:p>
        </w:tc>
        <w:tc>
          <w:tcPr>
            <w:tcW w:w="1500" w:type="pct"/>
            <w:shd w:val="clear" w:color="auto" w:fill="auto"/>
          </w:tcPr>
          <w:p w:rsidR="00CA4219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66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B766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بهاء الدين محم</w:t>
      </w:r>
      <w:r w:rsidR="000A45FF">
        <w:rPr>
          <w:rtl/>
        </w:rPr>
        <w:t>ّ</w:t>
      </w:r>
      <w:r w:rsidRPr="000509AA">
        <w:rPr>
          <w:rtl/>
        </w:rPr>
        <w:t xml:space="preserve">د بن الحسين العاملي </w:t>
      </w:r>
      <w:r>
        <w:rPr>
          <w:rtl/>
        </w:rPr>
        <w:t>(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1030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AF46A1" w:rsidRPr="000509AA" w:rsidTr="00B76615">
        <w:tc>
          <w:tcPr>
            <w:tcW w:w="1000" w:type="pct"/>
            <w:shd w:val="clear" w:color="auto" w:fill="auto"/>
          </w:tcPr>
          <w:p w:rsidR="00AF46A1" w:rsidRDefault="00AF46A1" w:rsidP="00E17C2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AF46A1" w:rsidRPr="000509AA" w:rsidRDefault="00B76615" w:rsidP="00E17C29">
            <w:pPr>
              <w:pStyle w:val="rfdVar"/>
              <w:rPr>
                <w:rtl/>
              </w:rPr>
            </w:pPr>
            <w:r>
              <w:sym w:font="Wingdings 2" w:char="F0F5"/>
            </w:r>
            <w:r w:rsidR="00AF46A1" w:rsidRPr="000509AA">
              <w:rPr>
                <w:rtl/>
              </w:rPr>
              <w:t xml:space="preserve"> الرسالة الأ</w:t>
            </w:r>
            <w:r w:rsidR="000A45FF">
              <w:rPr>
                <w:rtl/>
              </w:rPr>
              <w:t>ُ</w:t>
            </w:r>
            <w:r w:rsidR="00AF46A1" w:rsidRPr="000509AA">
              <w:rPr>
                <w:rtl/>
              </w:rPr>
              <w:t>ولى</w:t>
            </w:r>
            <w:r w:rsidR="000A45FF" w:rsidRPr="00AF3B23">
              <w:rPr>
                <w:rtl/>
              </w:rPr>
              <w:t>ٰ</w:t>
            </w:r>
            <w:r w:rsidR="00AF46A1" w:rsidRPr="000509AA">
              <w:rPr>
                <w:rtl/>
              </w:rPr>
              <w:t xml:space="preserve"> مكتوبة على</w:t>
            </w:r>
            <w:r w:rsidR="000A45FF" w:rsidRPr="00AF3B23">
              <w:rPr>
                <w:rtl/>
              </w:rPr>
              <w:t>ٰ</w:t>
            </w:r>
            <w:r w:rsidR="00AF46A1" w:rsidRPr="000509AA">
              <w:rPr>
                <w:rtl/>
              </w:rPr>
              <w:t xml:space="preserve"> نسخة المؤل</w:t>
            </w:r>
            <w:r w:rsidR="000A45FF">
              <w:rPr>
                <w:rtl/>
              </w:rPr>
              <w:t>ّ</w:t>
            </w:r>
            <w:r w:rsidR="00AF46A1" w:rsidRPr="000509AA"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في شعبان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1235</w:t>
            </w:r>
            <w:r w:rsidR="00F26704">
              <w:rPr>
                <w:rtl/>
              </w:rPr>
              <w:t xml:space="preserve"> .</w:t>
            </w:r>
            <w:r w:rsidR="00AF46A1" w:rsidRPr="000509AA">
              <w:rPr>
                <w:rtl/>
              </w:rPr>
              <w:t xml:space="preserve"> الكتاب الثاني كتبه محم</w:t>
            </w:r>
            <w:r w:rsidR="000A45FF">
              <w:rPr>
                <w:rtl/>
              </w:rPr>
              <w:t>ّ</w:t>
            </w:r>
            <w:r w:rsidR="00AF46A1" w:rsidRPr="000509AA">
              <w:rPr>
                <w:rtl/>
              </w:rPr>
              <w:t>د بن الحسين الخراساني في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ذي القعدة 1260</w:t>
            </w:r>
            <w:r w:rsidR="00F26704">
              <w:rPr>
                <w:rtl/>
              </w:rPr>
              <w:t xml:space="preserve"> .</w:t>
            </w:r>
            <w:r w:rsidR="00AF46A1" w:rsidRPr="000509AA">
              <w:rPr>
                <w:rtl/>
              </w:rPr>
              <w:t xml:space="preserve"> الكتاب الثالث كتبه محم</w:t>
            </w:r>
            <w:r w:rsidR="000A45FF">
              <w:rPr>
                <w:rtl/>
              </w:rPr>
              <w:t>ّ</w:t>
            </w:r>
            <w:r w:rsidR="00AF46A1" w:rsidRPr="000509AA">
              <w:rPr>
                <w:rtl/>
              </w:rPr>
              <w:t>د بن الحسين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جديد الإسلام</w:t>
            </w:r>
            <w:r w:rsidR="00C51724">
              <w:rPr>
                <w:rtl/>
              </w:rPr>
              <w:t xml:space="preserve"> ،</w:t>
            </w:r>
            <w:r w:rsidR="00AF46A1" w:rsidRPr="000509AA">
              <w:rPr>
                <w:rtl/>
              </w:rPr>
              <w:t xml:space="preserve"> يوم السبت 12 جمادى</w:t>
            </w:r>
            <w:r w:rsidR="000A45FF" w:rsidRPr="00AF3B23">
              <w:rPr>
                <w:rtl/>
              </w:rPr>
              <w:t>ٰ</w:t>
            </w:r>
            <w:r w:rsidR="00AF46A1" w:rsidRPr="000509AA">
              <w:rPr>
                <w:rtl/>
              </w:rPr>
              <w:t xml:space="preserve"> الآخرة 1261</w:t>
            </w:r>
            <w:r w:rsidR="00F26704">
              <w:rPr>
                <w:rtl/>
              </w:rPr>
              <w:t xml:space="preserve"> .</w:t>
            </w:r>
            <w:r w:rsidR="00AF46A1" w:rsidRPr="000509AA">
              <w:rPr>
                <w:rtl/>
              </w:rPr>
              <w:t xml:space="preserve"> الكتاب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F46A1" w:rsidRPr="000509AA">
              <w:rPr>
                <w:rtl/>
              </w:rPr>
              <w:t>الرابع ك</w:t>
            </w:r>
            <w:r w:rsidR="000A45FF">
              <w:rPr>
                <w:rtl/>
              </w:rPr>
              <w:t>ُ</w:t>
            </w:r>
            <w:r w:rsidR="00AF46A1" w:rsidRPr="000509AA">
              <w:rPr>
                <w:rtl/>
              </w:rPr>
              <w:t>تب في شهر ذي الحج</w:t>
            </w:r>
            <w:r w:rsidR="000A45FF">
              <w:rPr>
                <w:rtl/>
              </w:rPr>
              <w:t>ّ</w:t>
            </w:r>
            <w:r w:rsidR="00AF46A1" w:rsidRPr="000509AA">
              <w:rPr>
                <w:rtl/>
              </w:rPr>
              <w:t>ة 1254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3F59E6" w:rsidRDefault="003F59E6" w:rsidP="00B76615">
      <w:pPr>
        <w:rPr>
          <w:rtl/>
        </w:rPr>
        <w:sectPr w:rsidR="003F59E6" w:rsidSect="00600DF3">
          <w:headerReference w:type="even" r:id="rId213"/>
          <w:headerReference w:type="default" r:id="rId214"/>
          <w:headerReference w:type="first" r:id="rId21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B76615" w:rsidRPr="00B76615" w:rsidRDefault="000509AA" w:rsidP="00B76615">
      <w:pPr>
        <w:rPr>
          <w:rtl/>
        </w:rPr>
      </w:pPr>
      <w:r w:rsidRPr="00B76615">
        <w:rPr>
          <w:rtl/>
        </w:rPr>
        <w:lastRenderedPageBreak/>
        <w:br w:type="page"/>
      </w:r>
    </w:p>
    <w:p w:rsidR="00B76615" w:rsidRPr="00B76615" w:rsidRDefault="00B76615" w:rsidP="00B76615">
      <w:pPr>
        <w:pStyle w:val="rfdPoemTini"/>
        <w:rPr>
          <w:rtl/>
        </w:rPr>
      </w:pPr>
    </w:p>
    <w:p w:rsidR="000509AA" w:rsidRPr="00B76615" w:rsidRDefault="000509AA" w:rsidP="00B76615">
      <w:pPr>
        <w:pStyle w:val="rfdFootnoteCenterBold"/>
        <w:rPr>
          <w:rtl/>
        </w:rPr>
      </w:pPr>
      <w:r w:rsidRPr="00B76615">
        <w:rPr>
          <w:rtl/>
        </w:rPr>
        <w:t>(</w:t>
      </w:r>
      <w:r w:rsidR="00B76615">
        <w:rPr>
          <w:rFonts w:hint="cs"/>
          <w:rtl/>
        </w:rPr>
        <w:t xml:space="preserve"> </w:t>
      </w:r>
      <w:r w:rsidRPr="00B76615">
        <w:rPr>
          <w:rtl/>
        </w:rPr>
        <w:t>75</w:t>
      </w:r>
      <w:r w:rsidR="00B76615">
        <w:rPr>
          <w:rFonts w:hint="cs"/>
          <w:rtl/>
        </w:rPr>
        <w:t xml:space="preserve"> </w:t>
      </w:r>
      <w:r w:rsidRPr="00B76615">
        <w:rPr>
          <w:rtl/>
        </w:rPr>
        <w:t>)</w:t>
      </w:r>
    </w:p>
    <w:p w:rsidR="000509AA" w:rsidRPr="00E17C29" w:rsidRDefault="000509AA" w:rsidP="00E17C29">
      <w:pPr>
        <w:pStyle w:val="rfdNormal0"/>
        <w:rPr>
          <w:rStyle w:val="rfdBold2"/>
          <w:rtl/>
        </w:rPr>
      </w:pPr>
      <w:r w:rsidRPr="00E17C29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B76615">
        <w:tc>
          <w:tcPr>
            <w:tcW w:w="3500" w:type="pct"/>
            <w:shd w:val="clear" w:color="auto" w:fill="auto"/>
          </w:tcPr>
          <w:p w:rsidR="00CA4219" w:rsidRPr="00A35A9F" w:rsidRDefault="00A35A9F" w:rsidP="000A45FF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نزهة الناظر ف</w:t>
            </w:r>
            <w:r w:rsidR="00B76615">
              <w:rPr>
                <w:rStyle w:val="rfdBold2"/>
                <w:rFonts w:hint="cs"/>
                <w:rtl/>
              </w:rPr>
              <w:t>ي</w:t>
            </w:r>
            <w:r w:rsidRPr="00A35A9F">
              <w:rPr>
                <w:rStyle w:val="rfdBold2"/>
                <w:rtl/>
              </w:rPr>
              <w:t xml:space="preserve"> الجمع بين الأشباه والنظائر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66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B766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نجيب الدين يحيى</w:t>
      </w:r>
      <w:r w:rsidR="000A45FF" w:rsidRPr="00AF3B23">
        <w:rPr>
          <w:rtl/>
        </w:rPr>
        <w:t>ٰ</w:t>
      </w:r>
      <w:r w:rsidRPr="000509AA">
        <w:rPr>
          <w:rtl/>
        </w:rPr>
        <w:t xml:space="preserve"> بن أحمد بن سعيد الحل</w:t>
      </w:r>
      <w:r w:rsidR="000A45FF">
        <w:rPr>
          <w:rtl/>
        </w:rPr>
        <w:t>ّ</w:t>
      </w:r>
      <w:r w:rsidRPr="000509AA">
        <w:rPr>
          <w:rtl/>
        </w:rPr>
        <w:t xml:space="preserve">ي </w:t>
      </w:r>
      <w:r>
        <w:rPr>
          <w:rtl/>
        </w:rPr>
        <w:t>(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690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B7661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اللب اللباب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66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دراية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B766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A45FF">
      <w:pPr>
        <w:rPr>
          <w:rtl/>
        </w:rPr>
      </w:pPr>
      <w:r w:rsidRPr="000509AA">
        <w:rPr>
          <w:rtl/>
        </w:rPr>
        <w:t>تأليف : المولى</w:t>
      </w:r>
      <w:r w:rsidR="000A45FF" w:rsidRPr="00AF3B23">
        <w:rPr>
          <w:rtl/>
        </w:rPr>
        <w:t>ٰ</w:t>
      </w:r>
      <w:r w:rsidRPr="000509AA">
        <w:rPr>
          <w:rtl/>
        </w:rPr>
        <w:t xml:space="preserve"> محم</w:t>
      </w:r>
      <w:r w:rsidR="000A45FF">
        <w:rPr>
          <w:rtl/>
        </w:rPr>
        <w:t>ّ</w:t>
      </w:r>
      <w:r w:rsidRPr="000509AA">
        <w:rPr>
          <w:rtl/>
        </w:rPr>
        <w:t>د جعفر بن سيف الدين شريعتمدار ال</w:t>
      </w:r>
      <w:r w:rsidR="000A45FF">
        <w:rPr>
          <w:rtl/>
        </w:rPr>
        <w:t>ا</w:t>
      </w:r>
      <w:r w:rsidRPr="000509AA">
        <w:rPr>
          <w:rtl/>
        </w:rPr>
        <w:t>ستر</w:t>
      </w:r>
      <w:r w:rsidR="000A45FF">
        <w:rPr>
          <w:rtl/>
        </w:rPr>
        <w:t>ا</w:t>
      </w:r>
      <w:r w:rsidRPr="000509AA">
        <w:rPr>
          <w:rtl/>
        </w:rPr>
        <w:t>بادي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1263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A35A9F" w:rsidRPr="000509AA" w:rsidTr="00B76615">
        <w:tc>
          <w:tcPr>
            <w:tcW w:w="1000" w:type="pct"/>
            <w:shd w:val="clear" w:color="auto" w:fill="auto"/>
          </w:tcPr>
          <w:p w:rsidR="00A35A9F" w:rsidRDefault="00A35A9F" w:rsidP="00E17C2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A35A9F" w:rsidRPr="000509AA" w:rsidRDefault="00B76615" w:rsidP="00E17C29">
            <w:pPr>
              <w:pStyle w:val="rfdVar"/>
              <w:rPr>
                <w:rtl/>
              </w:rPr>
            </w:pPr>
            <w:r>
              <w:sym w:font="Wingdings 2" w:char="F0F5"/>
            </w:r>
            <w:r w:rsidR="00A35A9F" w:rsidRPr="000509AA">
              <w:rPr>
                <w:rtl/>
              </w:rPr>
              <w:t xml:space="preserve"> حسين الموسوي الكرمانشاهي</w:t>
            </w:r>
            <w:r w:rsidR="00C51724">
              <w:rPr>
                <w:rtl/>
              </w:rPr>
              <w:t xml:space="preserve"> ،</w:t>
            </w:r>
            <w:r w:rsidR="00A35A9F" w:rsidRPr="000509AA">
              <w:rPr>
                <w:rtl/>
              </w:rPr>
              <w:t xml:space="preserve"> الكتاب الأو</w:t>
            </w:r>
            <w:r w:rsidR="000A45FF">
              <w:rPr>
                <w:rtl/>
              </w:rPr>
              <w:t>ّ</w:t>
            </w:r>
            <w:r w:rsidR="00A35A9F" w:rsidRPr="000509AA">
              <w:rPr>
                <w:rtl/>
              </w:rPr>
              <w:t>ل يوم الأحد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35A9F" w:rsidRPr="000509AA">
              <w:rPr>
                <w:rtl/>
              </w:rPr>
              <w:t>15 رجب 1291</w:t>
            </w:r>
            <w:r w:rsidR="00C51724">
              <w:rPr>
                <w:rtl/>
              </w:rPr>
              <w:t xml:space="preserve"> ،</w:t>
            </w:r>
            <w:r w:rsidR="00A35A9F" w:rsidRPr="000509AA">
              <w:rPr>
                <w:rtl/>
              </w:rPr>
              <w:t xml:space="preserve"> والكتاب الثاني يوم الجمعة خامس ذي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35A9F" w:rsidRPr="000509AA">
              <w:rPr>
                <w:rtl/>
              </w:rPr>
              <w:t>الحج</w:t>
            </w:r>
            <w:r w:rsidR="000A45FF">
              <w:rPr>
                <w:rtl/>
              </w:rPr>
              <w:t>ّ</w:t>
            </w:r>
            <w:r w:rsidR="00A35A9F" w:rsidRPr="000509AA">
              <w:rPr>
                <w:rtl/>
              </w:rPr>
              <w:t>ة 1301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B76615" w:rsidRDefault="000509AA" w:rsidP="00B76615">
      <w:pPr>
        <w:pStyle w:val="rfdFootnoteCenterBold"/>
        <w:rPr>
          <w:rtl/>
        </w:rPr>
      </w:pPr>
      <w:r w:rsidRPr="00B76615">
        <w:rPr>
          <w:rtl/>
        </w:rPr>
        <w:t>(</w:t>
      </w:r>
      <w:r w:rsidR="00B76615" w:rsidRPr="00B76615">
        <w:rPr>
          <w:rFonts w:hint="cs"/>
          <w:rtl/>
        </w:rPr>
        <w:t xml:space="preserve"> </w:t>
      </w:r>
      <w:r w:rsidRPr="00B76615">
        <w:rPr>
          <w:rtl/>
        </w:rPr>
        <w:t>76</w:t>
      </w:r>
      <w:r w:rsidR="00B76615" w:rsidRPr="00B76615">
        <w:rPr>
          <w:rFonts w:hint="cs"/>
          <w:rtl/>
        </w:rPr>
        <w:t xml:space="preserve"> </w:t>
      </w:r>
      <w:r w:rsidRPr="00B76615">
        <w:rPr>
          <w:rtl/>
        </w:rPr>
        <w:t>)</w:t>
      </w:r>
    </w:p>
    <w:p w:rsidR="000509AA" w:rsidRPr="00E17C29" w:rsidRDefault="000509AA" w:rsidP="00E17C29">
      <w:pPr>
        <w:pStyle w:val="rfdNormal0"/>
        <w:rPr>
          <w:rStyle w:val="rfdBold2"/>
          <w:rtl/>
        </w:rPr>
      </w:pPr>
      <w:r w:rsidRPr="00E17C29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B7661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1 ـ شرح </w:t>
            </w:r>
            <w:r w:rsidR="008767F4" w:rsidRPr="00A35A9F">
              <w:rPr>
                <w:rStyle w:val="rfdBold2"/>
                <w:rtl/>
              </w:rPr>
              <w:t>«</w:t>
            </w:r>
            <w:r w:rsidR="00B76615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الدرر البهي</w:t>
            </w:r>
            <w:r w:rsidR="000A45FF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  <w:r w:rsidR="00B76615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66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B766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A45FF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0A45FF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B76615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A35A9F">
      <w:pPr>
        <w:rPr>
          <w:rtl/>
        </w:rPr>
      </w:pPr>
      <w:r w:rsidRPr="000509AA">
        <w:rPr>
          <w:rtl/>
        </w:rPr>
        <w:t xml:space="preserve">شرح استدلالي بعنوان : </w:t>
      </w:r>
      <w:r w:rsidR="008767F4" w:rsidRPr="000509AA">
        <w:rPr>
          <w:rtl/>
        </w:rPr>
        <w:t>«</w:t>
      </w:r>
      <w:r w:rsidR="00B76615">
        <w:rPr>
          <w:rFonts w:hint="cs"/>
          <w:rtl/>
        </w:rPr>
        <w:t xml:space="preserve"> </w:t>
      </w:r>
      <w:r w:rsidRPr="000509AA">
        <w:rPr>
          <w:rtl/>
        </w:rPr>
        <w:t>ص</w:t>
      </w:r>
      <w:r w:rsidR="00A35A9F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ش</w:t>
      </w:r>
      <w:r w:rsidR="00B7661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على</w:t>
      </w:r>
      <w:r w:rsidR="000A45FF" w:rsidRPr="00AF3B23">
        <w:rPr>
          <w:rtl/>
        </w:rPr>
        <w:t>ٰ</w:t>
      </w:r>
      <w:r w:rsidRPr="000509AA">
        <w:rPr>
          <w:rtl/>
        </w:rPr>
        <w:t xml:space="preserve"> أ</w:t>
      </w:r>
      <w:r w:rsidR="000A45FF">
        <w:rPr>
          <w:rtl/>
        </w:rPr>
        <w:t>ُ</w:t>
      </w:r>
      <w:r w:rsidRPr="000509AA">
        <w:rPr>
          <w:rtl/>
        </w:rPr>
        <w:t>رجوزة المؤل</w:t>
      </w:r>
      <w:r w:rsidR="000A45FF">
        <w:rPr>
          <w:rtl/>
        </w:rPr>
        <w:t>ّ</w:t>
      </w:r>
      <w:r w:rsidRPr="000509AA">
        <w:rPr>
          <w:rtl/>
        </w:rPr>
        <w:t xml:space="preserve">ف </w:t>
      </w:r>
      <w:r w:rsidRPr="00A35A9F">
        <w:rPr>
          <w:rStyle w:val="rfdBold2"/>
          <w:rtl/>
        </w:rPr>
        <w:t>الدرر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A35A9F">
        <w:rPr>
          <w:rStyle w:val="rfdBold2"/>
          <w:rtl/>
        </w:rPr>
        <w:t>البهي</w:t>
      </w:r>
      <w:r w:rsidR="000A45FF">
        <w:rPr>
          <w:rStyle w:val="rfdBold2"/>
          <w:rtl/>
        </w:rPr>
        <w:t>ّ</w:t>
      </w:r>
      <w:r w:rsidRPr="00A35A9F">
        <w:rPr>
          <w:rStyle w:val="rfdBold2"/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نسخه المختلفة التي اط</w:t>
      </w:r>
      <w:r w:rsidR="000A45FF">
        <w:rPr>
          <w:rtl/>
        </w:rPr>
        <w:t>ّ</w:t>
      </w:r>
      <w:r w:rsidRPr="000509AA">
        <w:rPr>
          <w:rtl/>
        </w:rPr>
        <w:t>لعت عليها شرح قسم الأ</w:t>
      </w:r>
      <w:r w:rsidR="000A45FF">
        <w:rPr>
          <w:rtl/>
        </w:rPr>
        <w:t>ُ</w:t>
      </w:r>
      <w:r w:rsidRPr="000509AA">
        <w:rPr>
          <w:rtl/>
        </w:rPr>
        <w:t>صول منها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ومبعثرات من قسم الفقه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ولعل</w:t>
      </w:r>
      <w:r w:rsidR="000A45FF">
        <w:rPr>
          <w:rtl/>
        </w:rPr>
        <w:t>ّ</w:t>
      </w:r>
      <w:r w:rsidRPr="000509AA">
        <w:rPr>
          <w:rtl/>
        </w:rPr>
        <w:t>ه لم يكتب إل</w:t>
      </w:r>
      <w:r w:rsidR="000A45FF">
        <w:rPr>
          <w:rtl/>
        </w:rPr>
        <w:t>ّ</w:t>
      </w:r>
      <w:r w:rsidRPr="000509AA">
        <w:rPr>
          <w:rtl/>
        </w:rPr>
        <w:t>ا هذا المقدار من المسودات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ويصر</w:t>
      </w:r>
      <w:r w:rsidR="000A45FF">
        <w:rPr>
          <w:rtl/>
        </w:rPr>
        <w:t>ّ</w:t>
      </w:r>
      <w:r w:rsidRPr="000509AA">
        <w:rPr>
          <w:rtl/>
        </w:rPr>
        <w:t>ح في المقد</w:t>
      </w:r>
      <w:r w:rsidR="000A45FF">
        <w:rPr>
          <w:rtl/>
        </w:rPr>
        <w:t>ّ</w:t>
      </w:r>
      <w:r w:rsidRPr="000509AA">
        <w:rPr>
          <w:rtl/>
        </w:rPr>
        <w:t>مة أن</w:t>
      </w:r>
      <w:r w:rsidR="000A45FF">
        <w:rPr>
          <w:rtl/>
        </w:rPr>
        <w:t>ّ</w:t>
      </w:r>
      <w:r w:rsidRPr="000509AA">
        <w:rPr>
          <w:rtl/>
        </w:rPr>
        <w:t xml:space="preserve"> الأ</w:t>
      </w:r>
      <w:r w:rsidR="000A45FF">
        <w:rPr>
          <w:rtl/>
        </w:rPr>
        <w:t>ُ</w:t>
      </w:r>
      <w:r w:rsidRPr="000509AA">
        <w:rPr>
          <w:rtl/>
        </w:rPr>
        <w:t>رجوزة له أيضا</w:t>
      </w:r>
      <w:r w:rsidR="000A45FF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أو</w:t>
      </w:r>
      <w:r w:rsidR="000A45FF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4F4AAD">
        <w:rPr>
          <w:rFonts w:hint="cs"/>
          <w:rtl/>
        </w:rPr>
        <w:t xml:space="preserve"> </w:t>
      </w:r>
      <w:r w:rsidRPr="000509AA">
        <w:rPr>
          <w:rtl/>
        </w:rPr>
        <w:t>ص سبحانه من لا يزال محسنا</w:t>
      </w:r>
      <w:r w:rsidR="000A45FF">
        <w:rPr>
          <w:rtl/>
        </w:rPr>
        <w:t>ً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ش يقول المفتاق إلى</w:t>
      </w:r>
      <w:r w:rsidR="000A45FF" w:rsidRPr="00AF3B23">
        <w:rPr>
          <w:rtl/>
        </w:rPr>
        <w:t>ٰ</w:t>
      </w:r>
      <w:r w:rsidRPr="000509AA">
        <w:rPr>
          <w:rtl/>
        </w:rPr>
        <w:t xml:space="preserve"> رحمة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رب</w:t>
      </w:r>
      <w:r w:rsidR="009179F4">
        <w:rPr>
          <w:rtl/>
        </w:rPr>
        <w:t>ّ</w:t>
      </w:r>
      <w:r w:rsidRPr="000509AA">
        <w:rPr>
          <w:rtl/>
        </w:rPr>
        <w:t>ه المهيمن</w:t>
      </w:r>
      <w:r w:rsidR="004F4AA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4F4AAD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التحفة القوامية في فقه الإمامي</w:t>
            </w:r>
            <w:r w:rsidR="009179F4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4F4AA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4F4AA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نظم : قوام الدين محم</w:t>
      </w:r>
      <w:r w:rsidR="009179F4">
        <w:rPr>
          <w:rtl/>
        </w:rPr>
        <w:t>ّ</w:t>
      </w:r>
      <w:r w:rsidRPr="000509AA">
        <w:rPr>
          <w:rtl/>
        </w:rPr>
        <w:t>د بن محم</w:t>
      </w:r>
      <w:r w:rsidR="009179F4">
        <w:rPr>
          <w:rtl/>
        </w:rPr>
        <w:t>ّ</w:t>
      </w:r>
      <w:r w:rsidRPr="000509AA">
        <w:rPr>
          <w:rtl/>
        </w:rPr>
        <w:t>د مهدي القزويني الحل</w:t>
      </w:r>
      <w:r w:rsidR="009179F4">
        <w:rPr>
          <w:rtl/>
        </w:rPr>
        <w:t>ّ</w:t>
      </w:r>
      <w:r w:rsidRPr="000509AA">
        <w:rPr>
          <w:rtl/>
        </w:rPr>
        <w:t xml:space="preserve">ي </w:t>
      </w:r>
      <w:r w:rsidR="008100A7">
        <w:rPr>
          <w:rtl/>
        </w:rPr>
        <w:t>(</w:t>
      </w:r>
      <w:r w:rsidR="004F4AAD">
        <w:rPr>
          <w:rFonts w:hint="cs"/>
          <w:rtl/>
        </w:rPr>
        <w:t xml:space="preserve"> </w:t>
      </w:r>
      <w:r w:rsidRPr="000509AA">
        <w:rPr>
          <w:rtl/>
        </w:rPr>
        <w:t>نحو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1150</w:t>
      </w:r>
      <w:r w:rsidR="004F4AAD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A35A9F" w:rsidRPr="000509AA" w:rsidTr="004F4AAD">
        <w:tc>
          <w:tcPr>
            <w:tcW w:w="1000" w:type="pct"/>
            <w:shd w:val="clear" w:color="auto" w:fill="auto"/>
          </w:tcPr>
          <w:p w:rsidR="00A35A9F" w:rsidRDefault="00A35A9F" w:rsidP="00E17C2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A35A9F" w:rsidRPr="000509AA" w:rsidRDefault="004F4AAD" w:rsidP="00E17C29">
            <w:pPr>
              <w:pStyle w:val="rfdVar"/>
              <w:rPr>
                <w:rtl/>
              </w:rPr>
            </w:pPr>
            <w:r>
              <w:sym w:font="Wingdings 2" w:char="F0F5"/>
            </w:r>
            <w:r w:rsidR="00A35A9F" w:rsidRPr="000509AA">
              <w:rPr>
                <w:rtl/>
              </w:rPr>
              <w:t xml:space="preserve"> الكتاب الثاني بخط</w:t>
            </w:r>
            <w:r w:rsidR="009179F4">
              <w:rPr>
                <w:rtl/>
              </w:rPr>
              <w:t>ّ</w:t>
            </w:r>
            <w:r w:rsidR="00A35A9F" w:rsidRPr="000509AA">
              <w:rPr>
                <w:rtl/>
              </w:rPr>
              <w:t xml:space="preserve"> مختار بن حسن الگلبايگاني</w:t>
            </w:r>
            <w:r w:rsidR="00C51724">
              <w:rPr>
                <w:rtl/>
              </w:rPr>
              <w:t xml:space="preserve"> ،</w:t>
            </w:r>
            <w:r w:rsidR="00A35A9F" w:rsidRPr="000509AA">
              <w:rPr>
                <w:rtl/>
              </w:rPr>
              <w:t xml:space="preserve"> 21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A35A9F" w:rsidRPr="000509AA">
              <w:rPr>
                <w:rtl/>
              </w:rPr>
              <w:t>جمادى</w:t>
            </w:r>
            <w:r w:rsidR="009179F4" w:rsidRPr="00AF3B23">
              <w:rPr>
                <w:rtl/>
              </w:rPr>
              <w:t>ٰ</w:t>
            </w:r>
            <w:r w:rsidR="00A35A9F" w:rsidRPr="000509AA">
              <w:rPr>
                <w:rtl/>
              </w:rPr>
              <w:t xml:space="preserve"> الآخرة 1236</w:t>
            </w:r>
            <w:r w:rsidR="00C51724">
              <w:rPr>
                <w:rtl/>
              </w:rPr>
              <w:t xml:space="preserve"> ،</w:t>
            </w:r>
            <w:r w:rsidR="00A35A9F" w:rsidRPr="000509AA">
              <w:rPr>
                <w:rtl/>
              </w:rPr>
              <w:t xml:space="preserve"> وعليه تعاليق وهوامش كثيرة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4F4AAD" w:rsidRDefault="000509AA" w:rsidP="004F4AAD">
      <w:pPr>
        <w:pStyle w:val="rfdFootnoteCenterBold"/>
        <w:rPr>
          <w:rtl/>
        </w:rPr>
      </w:pPr>
      <w:r w:rsidRPr="004F4AAD">
        <w:rPr>
          <w:rtl/>
        </w:rPr>
        <w:t>(</w:t>
      </w:r>
      <w:r w:rsidR="004F4AAD">
        <w:rPr>
          <w:rFonts w:hint="cs"/>
          <w:rtl/>
        </w:rPr>
        <w:t xml:space="preserve"> </w:t>
      </w:r>
      <w:r w:rsidRPr="004F4AAD">
        <w:rPr>
          <w:rtl/>
        </w:rPr>
        <w:t>77</w:t>
      </w:r>
      <w:r w:rsidR="004F4AAD">
        <w:rPr>
          <w:rFonts w:hint="cs"/>
          <w:rtl/>
        </w:rPr>
        <w:t xml:space="preserve"> </w:t>
      </w:r>
      <w:r w:rsidRPr="004F4AAD">
        <w:rPr>
          <w:rtl/>
        </w:rPr>
        <w:t>)</w:t>
      </w:r>
    </w:p>
    <w:p w:rsidR="000509AA" w:rsidRPr="00E17C29" w:rsidRDefault="000509AA" w:rsidP="00E17C29">
      <w:pPr>
        <w:pStyle w:val="rfdNormal0"/>
        <w:rPr>
          <w:rStyle w:val="rfdBold2"/>
          <w:rtl/>
        </w:rPr>
      </w:pPr>
      <w:r w:rsidRPr="00E17C29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4F4AAD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المختصر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4F4AA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4F4AA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القاضي أبي شجاع أحمد بن الحسين الأصبهاني </w:t>
      </w:r>
      <w:r w:rsidR="00CF294D">
        <w:rPr>
          <w:rtl/>
        </w:rPr>
        <w:t>(</w:t>
      </w:r>
      <w:r w:rsidR="004F4AAD">
        <w:rPr>
          <w:rFonts w:hint="cs"/>
          <w:rtl/>
        </w:rPr>
        <w:t xml:space="preserve"> </w:t>
      </w:r>
      <w:r w:rsidR="009179F4">
        <w:rPr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متن مختصر جد</w:t>
      </w:r>
      <w:r w:rsidR="009179F4">
        <w:rPr>
          <w:rtl/>
        </w:rPr>
        <w:t>ّ</w:t>
      </w:r>
      <w:r w:rsidRPr="000509AA">
        <w:rPr>
          <w:rtl/>
        </w:rPr>
        <w:t>ا</w:t>
      </w:r>
      <w:r w:rsidR="009179F4">
        <w:rPr>
          <w:rtl/>
        </w:rPr>
        <w:t>ً</w:t>
      </w:r>
      <w:r w:rsidRPr="000509AA">
        <w:rPr>
          <w:rtl/>
        </w:rPr>
        <w:t xml:space="preserve"> في الفقه الشافعي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9179F4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4F4AAD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9179F4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أم</w:t>
      </w:r>
      <w:r w:rsidR="009179F4">
        <w:rPr>
          <w:rtl/>
        </w:rPr>
        <w:t>ّ</w:t>
      </w:r>
      <w:r w:rsidRPr="000509AA">
        <w:rPr>
          <w:rtl/>
        </w:rPr>
        <w:t>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 القاضي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سألني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بعض الأصدقاء حفظهم الله تعالى</w:t>
      </w:r>
      <w:r w:rsidR="009179F4" w:rsidRPr="00AF3B23">
        <w:rPr>
          <w:rtl/>
        </w:rPr>
        <w:t>ٰ</w:t>
      </w:r>
      <w:r w:rsidRPr="000509AA">
        <w:rPr>
          <w:rtl/>
        </w:rPr>
        <w:t xml:space="preserve"> أن أعمل مختصرا</w:t>
      </w:r>
      <w:r w:rsidR="009179F4">
        <w:rPr>
          <w:rtl/>
        </w:rPr>
        <w:t>ً</w:t>
      </w:r>
      <w:r w:rsidRPr="000509AA">
        <w:rPr>
          <w:rtl/>
        </w:rPr>
        <w:t xml:space="preserve"> في الفقه</w:t>
      </w:r>
      <w:r w:rsidR="004F4AA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4F4AAD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رحمة الأ</w:t>
            </w:r>
            <w:r w:rsidR="009179F4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م</w:t>
            </w:r>
            <w:r w:rsidR="009179F4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 في اختلاف الأئم</w:t>
            </w:r>
            <w:r w:rsidR="009179F4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4F4AA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4F4AA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صدر الدين محم</w:t>
      </w:r>
      <w:r w:rsidR="009179F4">
        <w:rPr>
          <w:rtl/>
        </w:rPr>
        <w:t>ّ</w:t>
      </w:r>
      <w:r w:rsidRPr="000509AA">
        <w:rPr>
          <w:rtl/>
        </w:rPr>
        <w:t>د بن عبد الرحمن الدمشقي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قاضي صفد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4F4AAD">
        <w:rPr>
          <w:rFonts w:hint="cs"/>
          <w:rtl/>
        </w:rPr>
        <w:t xml:space="preserve"> </w:t>
      </w:r>
      <w:r w:rsidRPr="000509AA">
        <w:rPr>
          <w:rtl/>
        </w:rPr>
        <w:t>780</w:t>
      </w:r>
      <w:r w:rsidR="004F4AA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فتاوى</w:t>
      </w:r>
      <w:r w:rsidR="009179F4" w:rsidRPr="00AF3B23">
        <w:rPr>
          <w:rtl/>
        </w:rPr>
        <w:t>ٰ</w:t>
      </w:r>
      <w:r w:rsidRPr="000509AA">
        <w:rPr>
          <w:rtl/>
        </w:rPr>
        <w:t xml:space="preserve"> فقهي</w:t>
      </w:r>
      <w:r w:rsidR="009179F4">
        <w:rPr>
          <w:rtl/>
        </w:rPr>
        <w:t>ّ</w:t>
      </w:r>
      <w:r w:rsidRPr="000509AA">
        <w:rPr>
          <w:rtl/>
        </w:rPr>
        <w:t>ة ويشير فيها إلى</w:t>
      </w:r>
      <w:r w:rsidR="009179F4" w:rsidRPr="00AF3B23">
        <w:rPr>
          <w:rtl/>
        </w:rPr>
        <w:t>ٰ</w:t>
      </w:r>
      <w:r w:rsidRPr="000509AA">
        <w:rPr>
          <w:rtl/>
        </w:rPr>
        <w:t xml:space="preserve"> اختلاف أئم</w:t>
      </w:r>
      <w:r w:rsidR="009179F4">
        <w:rPr>
          <w:rtl/>
        </w:rPr>
        <w:t>ّ</w:t>
      </w:r>
      <w:r w:rsidRPr="000509AA">
        <w:rPr>
          <w:rtl/>
        </w:rPr>
        <w:t>ة المذاهب الس</w:t>
      </w:r>
      <w:r w:rsidR="009179F4">
        <w:rPr>
          <w:rtl/>
        </w:rPr>
        <w:t>ُ</w:t>
      </w:r>
      <w:r w:rsidRPr="000509AA">
        <w:rPr>
          <w:rtl/>
        </w:rPr>
        <w:t>ني</w:t>
      </w:r>
      <w:r w:rsidR="009179F4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A35A9F" w:rsidRPr="000509AA" w:rsidTr="004F4AAD">
        <w:tc>
          <w:tcPr>
            <w:tcW w:w="1000" w:type="pct"/>
            <w:shd w:val="clear" w:color="auto" w:fill="auto"/>
          </w:tcPr>
          <w:p w:rsidR="00A35A9F" w:rsidRDefault="00A35A9F" w:rsidP="00E17C2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A35A9F" w:rsidRPr="000509AA" w:rsidRDefault="004F4AAD" w:rsidP="00E17C29">
            <w:pPr>
              <w:pStyle w:val="rfdVar"/>
              <w:rPr>
                <w:rtl/>
              </w:rPr>
            </w:pPr>
            <w:r>
              <w:sym w:font="Wingdings 2" w:char="F0F5"/>
            </w:r>
            <w:r w:rsidR="00A35A9F" w:rsidRPr="000509AA">
              <w:rPr>
                <w:rtl/>
              </w:rPr>
              <w:t xml:space="preserve"> بخطوط مختلفة</w:t>
            </w:r>
            <w:r w:rsidR="00C51724">
              <w:rPr>
                <w:rtl/>
              </w:rPr>
              <w:t xml:space="preserve"> ،</w:t>
            </w:r>
            <w:r w:rsidR="00A35A9F" w:rsidRPr="000509AA">
              <w:rPr>
                <w:rtl/>
              </w:rPr>
              <w:t xml:space="preserve"> الكتاب الأو</w:t>
            </w:r>
            <w:r w:rsidR="009179F4">
              <w:rPr>
                <w:rtl/>
              </w:rPr>
              <w:t>ّ</w:t>
            </w:r>
            <w:r w:rsidR="00A35A9F" w:rsidRPr="000509AA">
              <w:rPr>
                <w:rtl/>
              </w:rPr>
              <w:t>ل كتب في يوم الأحد</w:t>
            </w:r>
            <w:r w:rsidR="009179F4">
              <w:rPr>
                <w:rtl/>
              </w:rPr>
              <w:t xml:space="preserve"> </w:t>
            </w:r>
            <w:r w:rsidR="009179F4">
              <w:rPr>
                <w:rtl/>
              </w:rPr>
              <w:br/>
            </w:r>
          </w:p>
        </w:tc>
      </w:tr>
    </w:tbl>
    <w:p w:rsidR="004C1162" w:rsidRDefault="004C1162" w:rsidP="000509AA">
      <w:pPr>
        <w:rPr>
          <w:rtl/>
        </w:rPr>
        <w:sectPr w:rsidR="004C1162" w:rsidSect="00600DF3">
          <w:headerReference w:type="even" r:id="rId216"/>
          <w:headerReference w:type="default" r:id="rId217"/>
          <w:headerReference w:type="first" r:id="rId21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A35A9F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A35A9F" w:rsidRPr="000509AA" w:rsidTr="004F4AAD">
        <w:tc>
          <w:tcPr>
            <w:tcW w:w="1000" w:type="pct"/>
            <w:shd w:val="clear" w:color="auto" w:fill="auto"/>
          </w:tcPr>
          <w:p w:rsidR="00A35A9F" w:rsidRDefault="00A35A9F" w:rsidP="00BF1143">
            <w:pPr>
              <w:pStyle w:val="rfdVar0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A35A9F" w:rsidRPr="000509AA" w:rsidRDefault="00A35A9F" w:rsidP="00A35A9F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خامس جمادى</w:t>
            </w:r>
            <w:r w:rsidR="009179F4" w:rsidRPr="00AF3B23">
              <w:rPr>
                <w:rtl/>
              </w:rPr>
              <w:t>ٰ</w:t>
            </w:r>
            <w:r w:rsidRPr="000509AA">
              <w:rPr>
                <w:rtl/>
              </w:rPr>
              <w:t xml:space="preserve"> الآخرة 1172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والكتاب الثاني مخروم الآخر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4F4AAD" w:rsidRDefault="000509AA" w:rsidP="004F4AAD">
      <w:pPr>
        <w:pStyle w:val="rfdFootnoteCenterBold"/>
        <w:rPr>
          <w:rtl/>
        </w:rPr>
      </w:pPr>
      <w:r w:rsidRPr="004F4AAD">
        <w:rPr>
          <w:rtl/>
        </w:rPr>
        <w:t>(</w:t>
      </w:r>
      <w:r w:rsidR="004F4AAD">
        <w:rPr>
          <w:rFonts w:hint="cs"/>
          <w:rtl/>
        </w:rPr>
        <w:t xml:space="preserve"> </w:t>
      </w:r>
      <w:r w:rsidRPr="004F4AAD">
        <w:rPr>
          <w:rtl/>
        </w:rPr>
        <w:t>78</w:t>
      </w:r>
      <w:r w:rsidR="004F4AAD">
        <w:rPr>
          <w:rFonts w:hint="cs"/>
          <w:rtl/>
        </w:rPr>
        <w:t xml:space="preserve"> </w:t>
      </w:r>
      <w:r w:rsidRPr="004F4AAD">
        <w:rPr>
          <w:rtl/>
        </w:rPr>
        <w:t>)</w:t>
      </w:r>
    </w:p>
    <w:p w:rsidR="000509AA" w:rsidRPr="00E17C29" w:rsidRDefault="000509AA" w:rsidP="00E17C29">
      <w:pPr>
        <w:pStyle w:val="rfdNormal0"/>
        <w:rPr>
          <w:rStyle w:val="rfdBold2"/>
          <w:rtl/>
        </w:rPr>
      </w:pPr>
      <w:r w:rsidRPr="00E17C29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4F4AAD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1 ـ حاشية كتاب الإرث من </w:t>
            </w:r>
            <w:r w:rsidR="008767F4" w:rsidRPr="00A35A9F">
              <w:rPr>
                <w:rStyle w:val="rfdBold2"/>
                <w:rtl/>
              </w:rPr>
              <w:t>«</w:t>
            </w:r>
            <w:r w:rsidR="004F4AAD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الروضة البهي</w:t>
            </w:r>
            <w:r w:rsidR="009179F4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  <w:r w:rsidR="004F4AAD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4F4AA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4F4AA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عبد الله بن محم</w:t>
      </w:r>
      <w:r w:rsidR="009179F4">
        <w:rPr>
          <w:rtl/>
        </w:rPr>
        <w:t>ّ</w:t>
      </w:r>
      <w:r w:rsidRPr="000509AA">
        <w:rPr>
          <w:rtl/>
        </w:rPr>
        <w:t>د تقي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حاشية بعناوين : </w:t>
      </w:r>
      <w:r w:rsidR="008767F4" w:rsidRPr="000509AA">
        <w:rPr>
          <w:rtl/>
        </w:rPr>
        <w:t>«</w:t>
      </w:r>
      <w:r w:rsidR="004F4AAD">
        <w:rPr>
          <w:rFonts w:hint="cs"/>
          <w:rtl/>
        </w:rPr>
        <w:t xml:space="preserve"> </w:t>
      </w:r>
      <w:r w:rsidRPr="000509AA">
        <w:rPr>
          <w:rtl/>
        </w:rPr>
        <w:t xml:space="preserve">قوله </w:t>
      </w:r>
      <w:r w:rsidR="00294847">
        <w:rPr>
          <w:rtl/>
        </w:rPr>
        <w:t>ـ</w:t>
      </w:r>
      <w:r w:rsidRPr="000509AA">
        <w:rPr>
          <w:rtl/>
        </w:rPr>
        <w:t xml:space="preserve"> قوله</w:t>
      </w:r>
      <w:r w:rsidR="004F4AA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على</w:t>
      </w:r>
      <w:r w:rsidR="009179F4" w:rsidRPr="00AF3B23">
        <w:rPr>
          <w:rtl/>
        </w:rPr>
        <w:t>ٰ</w:t>
      </w:r>
      <w:r w:rsidRPr="000509AA">
        <w:rPr>
          <w:rtl/>
        </w:rPr>
        <w:t xml:space="preserve"> كتاب الإرث من </w:t>
      </w:r>
      <w:r w:rsidRPr="00BF1143">
        <w:rPr>
          <w:rStyle w:val="rfdBold2"/>
          <w:rtl/>
        </w:rPr>
        <w:t>شرح اللمعة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BF1143">
        <w:rPr>
          <w:rStyle w:val="rfdBold2"/>
          <w:rtl/>
        </w:rPr>
        <w:t>الدمشقي</w:t>
      </w:r>
      <w:r w:rsidR="009179F4">
        <w:rPr>
          <w:rStyle w:val="rfdBold2"/>
          <w:rtl/>
        </w:rPr>
        <w:t>ّ</w:t>
      </w:r>
      <w:r w:rsidRPr="00BF1143">
        <w:rPr>
          <w:rStyle w:val="rfdBold2"/>
          <w:rtl/>
        </w:rPr>
        <w:t>ة</w:t>
      </w:r>
      <w:r w:rsidRPr="000509AA">
        <w:rPr>
          <w:rtl/>
        </w:rPr>
        <w:t xml:space="preserve"> للشهيد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مذي</w:t>
      </w:r>
      <w:r w:rsidR="009179F4">
        <w:rPr>
          <w:rtl/>
        </w:rPr>
        <w:t>ّ</w:t>
      </w:r>
      <w:r w:rsidRPr="000509AA">
        <w:rPr>
          <w:rtl/>
        </w:rPr>
        <w:t>لة بثلاثة فوائد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وخاتمة فارسية في ما يتعل</w:t>
      </w:r>
      <w:r w:rsidR="009179F4">
        <w:rPr>
          <w:rtl/>
        </w:rPr>
        <w:t>ّ</w:t>
      </w:r>
      <w:r w:rsidRPr="000509AA">
        <w:rPr>
          <w:rtl/>
        </w:rPr>
        <w:t>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بالإرث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تم</w:t>
      </w:r>
      <w:r w:rsidR="009179F4">
        <w:rPr>
          <w:rtl/>
        </w:rPr>
        <w:t>ّ</w:t>
      </w:r>
      <w:r w:rsidRPr="000509AA">
        <w:rPr>
          <w:rtl/>
        </w:rPr>
        <w:t>ت في يوم الخميس منتصف شهر رجب سنة 1289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9179F4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4F4AAD">
        <w:rPr>
          <w:rFonts w:hint="cs"/>
          <w:rtl/>
        </w:rPr>
        <w:t xml:space="preserve"> </w:t>
      </w:r>
      <w:r w:rsidRPr="000509AA">
        <w:rPr>
          <w:rtl/>
        </w:rPr>
        <w:t>الحمد لله الذي له ميراث السماوات والأرض بالاستحقاق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الذي من موائد إحسانه نرتزق بالعشي والإشراق</w:t>
      </w:r>
      <w:r w:rsidR="004F4AA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آخرها : </w:t>
      </w:r>
      <w:r w:rsidR="008767F4" w:rsidRPr="000509AA">
        <w:rPr>
          <w:rtl/>
        </w:rPr>
        <w:t>«</w:t>
      </w:r>
      <w:r w:rsidR="004F4AAD">
        <w:rPr>
          <w:rFonts w:hint="cs"/>
          <w:rtl/>
        </w:rPr>
        <w:t xml:space="preserve"> </w:t>
      </w:r>
      <w:r w:rsidRPr="000509AA">
        <w:rPr>
          <w:rtl/>
        </w:rPr>
        <w:t>وآله ال</w:t>
      </w:r>
      <w:r w:rsidR="009179F4">
        <w:rPr>
          <w:rtl/>
        </w:rPr>
        <w:t>ّ</w:t>
      </w:r>
      <w:r w:rsidRPr="000509AA">
        <w:rPr>
          <w:rtl/>
        </w:rPr>
        <w:t>ذين هم اثنا عشر نجيبا</w:t>
      </w:r>
      <w:r w:rsidR="009179F4">
        <w:rPr>
          <w:rtl/>
        </w:rPr>
        <w:t>ً</w:t>
      </w:r>
      <w:r w:rsidRPr="000509AA">
        <w:rPr>
          <w:rtl/>
        </w:rPr>
        <w:t xml:space="preserve"> ونقيبا</w:t>
      </w:r>
      <w:r w:rsidR="009179F4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عليهم صلواتك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دمت على</w:t>
      </w:r>
      <w:r w:rsidR="009179F4" w:rsidRPr="00AF3B23">
        <w:rPr>
          <w:rtl/>
        </w:rPr>
        <w:t>ٰ</w:t>
      </w:r>
      <w:r w:rsidRPr="000509AA">
        <w:rPr>
          <w:rtl/>
        </w:rPr>
        <w:t xml:space="preserve"> الخلق حسيبا</w:t>
      </w:r>
      <w:r w:rsidR="009179F4">
        <w:rPr>
          <w:rtl/>
        </w:rPr>
        <w:t>ً</w:t>
      </w:r>
      <w:r w:rsidRPr="000509AA">
        <w:rPr>
          <w:rtl/>
        </w:rPr>
        <w:t xml:space="preserve"> ورقيبا</w:t>
      </w:r>
      <w:r w:rsidR="009179F4">
        <w:rPr>
          <w:rtl/>
        </w:rPr>
        <w:t>ً</w:t>
      </w:r>
      <w:r w:rsidR="004F4AA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4F4AAD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أ</w:t>
            </w:r>
            <w:r w:rsidR="009179F4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رجوزة في أ</w:t>
            </w:r>
            <w:r w:rsidR="009179F4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صول الدين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709A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عقائد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D709A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نظم : عبد الله بن محم</w:t>
      </w:r>
      <w:r w:rsidR="009179F4">
        <w:rPr>
          <w:rtl/>
        </w:rPr>
        <w:t>ّ</w:t>
      </w:r>
      <w:r w:rsidRPr="000509AA">
        <w:rPr>
          <w:rtl/>
        </w:rPr>
        <w:t>د تقي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</w:t>
      </w:r>
      <w:r w:rsidR="009179F4">
        <w:rPr>
          <w:rtl/>
        </w:rPr>
        <w:t>ُ</w:t>
      </w:r>
      <w:r w:rsidRPr="000509AA">
        <w:rPr>
          <w:rtl/>
        </w:rPr>
        <w:t>رجوزة في تسعة وعشرين بيتا</w:t>
      </w:r>
      <w:r w:rsidR="009179F4">
        <w:rPr>
          <w:rtl/>
        </w:rPr>
        <w:t>ً</w:t>
      </w:r>
      <w:r w:rsidRPr="000509AA">
        <w:rPr>
          <w:rtl/>
        </w:rPr>
        <w:t xml:space="preserve"> نظم فيها باختصار شديد عقائد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الشيعة الإمامي</w:t>
      </w:r>
      <w:r w:rsidR="009179F4">
        <w:rPr>
          <w:rtl/>
        </w:rPr>
        <w:t>ّ</w:t>
      </w:r>
      <w:r w:rsidRPr="000509AA">
        <w:rPr>
          <w:rtl/>
        </w:rPr>
        <w:t>ة في الأ</w:t>
      </w:r>
      <w:r w:rsidR="009179F4">
        <w:rPr>
          <w:rtl/>
        </w:rPr>
        <w:t>ُ</w:t>
      </w:r>
      <w:r w:rsidRPr="000509AA">
        <w:rPr>
          <w:rtl/>
        </w:rPr>
        <w:t>صول الخمسة الدينية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9179F4">
        <w:rPr>
          <w:rtl/>
        </w:rPr>
        <w:t>ّ</w:t>
      </w:r>
      <w:r w:rsidRPr="000509AA">
        <w:rPr>
          <w:rtl/>
        </w:rPr>
        <w:t>لها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A35A9F" w:rsidTr="00D709A3">
        <w:tc>
          <w:tcPr>
            <w:tcW w:w="2250" w:type="pct"/>
            <w:shd w:val="clear" w:color="auto" w:fill="auto"/>
          </w:tcPr>
          <w:p w:rsidR="00A35A9F" w:rsidRDefault="00BF1143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أشهد أن</w:t>
            </w:r>
            <w:r w:rsidR="009179F4">
              <w:rPr>
                <w:rtl/>
              </w:rPr>
              <w:t>ّ</w:t>
            </w:r>
            <w:r w:rsidRPr="000509AA">
              <w:rPr>
                <w:rtl/>
              </w:rPr>
              <w:t xml:space="preserve"> الل</w:t>
            </w:r>
            <w:r>
              <w:rPr>
                <w:rtl/>
              </w:rPr>
              <w:t>ه فرد واحد</w:t>
            </w:r>
            <w:r w:rsidR="000A25F4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A35A9F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35A9F" w:rsidRDefault="00BF1143" w:rsidP="00BF1143">
            <w:pPr>
              <w:pStyle w:val="rfdPoem"/>
              <w:rPr>
                <w:rtl/>
              </w:rPr>
            </w:pPr>
            <w:r>
              <w:rPr>
                <w:rtl/>
              </w:rPr>
              <w:t>شهادة أتقنها شواهد</w:t>
            </w:r>
            <w:r w:rsidR="000A25F4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A35A9F" w:rsidRPr="00B15854">
              <w:rPr>
                <w:rStyle w:val="rfdPoemTiniCharChar"/>
                <w:rtl/>
              </w:rPr>
              <w:t> </w:t>
            </w:r>
          </w:p>
        </w:tc>
      </w:tr>
      <w:tr w:rsidR="00A35A9F" w:rsidTr="00D709A3">
        <w:tc>
          <w:tcPr>
            <w:tcW w:w="2250" w:type="pct"/>
            <w:shd w:val="clear" w:color="auto" w:fill="auto"/>
          </w:tcPr>
          <w:p w:rsidR="00A35A9F" w:rsidRDefault="00BF1143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وأن</w:t>
            </w:r>
            <w:r w:rsidR="000A25F4">
              <w:rPr>
                <w:rtl/>
              </w:rPr>
              <w:t>ّ</w:t>
            </w:r>
            <w:r w:rsidRPr="000509AA">
              <w:rPr>
                <w:rtl/>
              </w:rPr>
              <w:t xml:space="preserve">ه بحت بسيط </w:t>
            </w:r>
            <w:r>
              <w:rPr>
                <w:rtl/>
              </w:rPr>
              <w:t>والدليل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A35A9F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35A9F" w:rsidRDefault="00BF1143" w:rsidP="00BF1143">
            <w:pPr>
              <w:pStyle w:val="rfdPoem"/>
              <w:rPr>
                <w:rtl/>
              </w:rPr>
            </w:pPr>
            <w:r>
              <w:rPr>
                <w:rtl/>
              </w:rPr>
              <w:t>إمكاننا وأن</w:t>
            </w:r>
            <w:r w:rsidR="000A25F4">
              <w:rPr>
                <w:rtl/>
              </w:rPr>
              <w:t>ّ</w:t>
            </w:r>
            <w:r>
              <w:rPr>
                <w:rtl/>
              </w:rPr>
              <w:t>ه بلا مثيل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A35A9F"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آخرها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A35A9F" w:rsidTr="00C410A9">
        <w:tc>
          <w:tcPr>
            <w:tcW w:w="2250" w:type="pct"/>
            <w:shd w:val="clear" w:color="auto" w:fill="auto"/>
          </w:tcPr>
          <w:p w:rsidR="00A35A9F" w:rsidRDefault="00BF1143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فاغفر لي الذنوب يا إلهي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A35A9F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35A9F" w:rsidRDefault="00BF1143" w:rsidP="000A25F4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</w:t>
            </w:r>
            <w:r w:rsidR="000A25F4" w:rsidRPr="00AF3B23">
              <w:rPr>
                <w:rtl/>
              </w:rPr>
              <w:t>ٱ</w:t>
            </w:r>
            <w:r w:rsidRPr="000509AA">
              <w:rPr>
                <w:rtl/>
              </w:rPr>
              <w:t>ستر عيوب العبد عبد الله</w:t>
            </w:r>
            <w:r w:rsidR="000A25F4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A35A9F" w:rsidRPr="00B15854">
              <w:rPr>
                <w:rStyle w:val="rfdPoemTiniCharChar"/>
                <w:rtl/>
              </w:rPr>
              <w:t> </w:t>
            </w:r>
          </w:p>
        </w:tc>
      </w:tr>
    </w:tbl>
    <w:p w:rsidR="00BF1143" w:rsidRDefault="000509AA" w:rsidP="00BF1143">
      <w:pPr>
        <w:pStyle w:val="rfdNormal0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BF1143" w:rsidTr="00C410A9">
        <w:trPr>
          <w:trHeight w:val="228"/>
        </w:trPr>
        <w:tc>
          <w:tcPr>
            <w:tcW w:w="1000" w:type="pct"/>
            <w:shd w:val="clear" w:color="auto" w:fill="auto"/>
          </w:tcPr>
          <w:p w:rsidR="00BF1143" w:rsidRDefault="00BF1143" w:rsidP="00BF1143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BF1143" w:rsidRDefault="00C410A9" w:rsidP="00BF1143">
            <w:pPr>
              <w:pStyle w:val="rfdVar"/>
              <w:rPr>
                <w:rtl/>
              </w:rPr>
            </w:pPr>
            <w:r>
              <w:sym w:font="Wingdings 2" w:char="F0F5"/>
            </w:r>
            <w:r w:rsidR="00BF1143" w:rsidRPr="000509AA">
              <w:rPr>
                <w:rtl/>
              </w:rPr>
              <w:t xml:space="preserve"> بخط</w:t>
            </w:r>
            <w:r w:rsidR="000A25F4">
              <w:rPr>
                <w:rtl/>
              </w:rPr>
              <w:t>ّ</w:t>
            </w:r>
            <w:r w:rsidR="00BF1143" w:rsidRPr="000509AA">
              <w:rPr>
                <w:rtl/>
              </w:rPr>
              <w:t xml:space="preserve"> المؤل</w:t>
            </w:r>
            <w:r w:rsidR="000A25F4">
              <w:rPr>
                <w:rtl/>
              </w:rPr>
              <w:t>ّ</w:t>
            </w:r>
            <w:r w:rsidR="00BF1143" w:rsidRPr="000509AA">
              <w:rPr>
                <w:rtl/>
              </w:rPr>
              <w:t>ف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C410A9" w:rsidRDefault="000509AA" w:rsidP="00C410A9">
      <w:pPr>
        <w:pStyle w:val="rfdFootnoteCenterBold"/>
        <w:rPr>
          <w:rtl/>
        </w:rPr>
      </w:pPr>
      <w:r w:rsidRPr="00C410A9">
        <w:rPr>
          <w:rtl/>
        </w:rPr>
        <w:t>(</w:t>
      </w:r>
      <w:r w:rsidR="00C410A9">
        <w:rPr>
          <w:rFonts w:hint="cs"/>
          <w:rtl/>
        </w:rPr>
        <w:t xml:space="preserve"> </w:t>
      </w:r>
      <w:r w:rsidRPr="00C410A9">
        <w:rPr>
          <w:rtl/>
        </w:rPr>
        <w:t>79</w:t>
      </w:r>
      <w:r w:rsidR="00C410A9">
        <w:rPr>
          <w:rFonts w:hint="cs"/>
          <w:rtl/>
        </w:rPr>
        <w:t xml:space="preserve"> </w:t>
      </w:r>
      <w:r w:rsidRPr="00C410A9">
        <w:rPr>
          <w:rtl/>
        </w:rPr>
        <w:t>)</w:t>
      </w:r>
    </w:p>
    <w:p w:rsidR="000509AA" w:rsidRPr="00146460" w:rsidRDefault="000509AA" w:rsidP="00146460">
      <w:pPr>
        <w:pStyle w:val="rfdNormal0"/>
        <w:rPr>
          <w:rStyle w:val="rfdBold2"/>
          <w:rtl/>
        </w:rPr>
      </w:pPr>
      <w:r w:rsidRPr="0014646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C410A9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الألفي</w:t>
            </w:r>
            <w:r w:rsidR="000A25F4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410A9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41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الشهيد الأو</w:t>
      </w:r>
      <w:r w:rsidR="000A25F4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0A25F4">
        <w:rPr>
          <w:rtl/>
        </w:rPr>
        <w:t>ّ</w:t>
      </w:r>
      <w:r w:rsidRPr="000509AA">
        <w:rPr>
          <w:rtl/>
        </w:rPr>
        <w:t>د بن مك</w:t>
      </w:r>
      <w:r w:rsidR="000A25F4">
        <w:rPr>
          <w:rtl/>
        </w:rPr>
        <w:t>ّ</w:t>
      </w:r>
      <w:r w:rsidRPr="000509AA">
        <w:rPr>
          <w:rtl/>
        </w:rPr>
        <w:t xml:space="preserve">ي العاملي </w:t>
      </w:r>
      <w:r>
        <w:rPr>
          <w:rtl/>
        </w:rPr>
        <w:t>(</w:t>
      </w:r>
      <w:r w:rsidR="00C410A9">
        <w:rPr>
          <w:rFonts w:hint="cs"/>
          <w:rtl/>
        </w:rPr>
        <w:t xml:space="preserve"> </w:t>
      </w:r>
      <w:r w:rsidRPr="000509AA">
        <w:rPr>
          <w:rtl/>
        </w:rPr>
        <w:t>786</w:t>
      </w:r>
      <w:r w:rsidR="00C410A9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C410A9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النفلي</w:t>
            </w:r>
            <w:r w:rsidR="000A25F4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410A9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41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الشهيد الأو</w:t>
      </w:r>
      <w:r w:rsidR="000A25F4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0A25F4">
        <w:rPr>
          <w:rtl/>
        </w:rPr>
        <w:t>ّ</w:t>
      </w:r>
      <w:r w:rsidRPr="000509AA">
        <w:rPr>
          <w:rtl/>
        </w:rPr>
        <w:t>د بن مك</w:t>
      </w:r>
      <w:r w:rsidR="000A25F4">
        <w:rPr>
          <w:rtl/>
        </w:rPr>
        <w:t>ّ</w:t>
      </w:r>
      <w:r w:rsidRPr="000509AA">
        <w:rPr>
          <w:rtl/>
        </w:rPr>
        <w:t>ي العاملي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BF1143" w:rsidTr="00C410A9">
        <w:tc>
          <w:tcPr>
            <w:tcW w:w="3500" w:type="pct"/>
            <w:shd w:val="clear" w:color="auto" w:fill="auto"/>
          </w:tcPr>
          <w:p w:rsidR="00BF1143" w:rsidRPr="00BF1143" w:rsidRDefault="00BF1143" w:rsidP="00BF1143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3 ـ التنبيهات العلي</w:t>
            </w:r>
            <w:r w:rsidR="000A25F4">
              <w:rPr>
                <w:rStyle w:val="rfdBold2"/>
                <w:rtl/>
              </w:rPr>
              <w:t>ّ</w:t>
            </w:r>
            <w:r w:rsidRPr="00BF1143">
              <w:rPr>
                <w:rStyle w:val="rfdBold2"/>
                <w:rtl/>
              </w:rPr>
              <w:t>ة على</w:t>
            </w:r>
            <w:r w:rsidR="000A25F4" w:rsidRPr="00AF3B23">
              <w:rPr>
                <w:rStyle w:val="rfdBold2"/>
                <w:rtl/>
              </w:rPr>
              <w:t>ٰ</w:t>
            </w:r>
            <w:r w:rsidRPr="00BF1143">
              <w:rPr>
                <w:rStyle w:val="rfdBold2"/>
                <w:rtl/>
              </w:rPr>
              <w:t xml:space="preserve"> وظائف الصلاة القلبية</w:t>
            </w:r>
          </w:p>
        </w:tc>
        <w:tc>
          <w:tcPr>
            <w:tcW w:w="1500" w:type="pct"/>
            <w:shd w:val="clear" w:color="auto" w:fill="auto"/>
          </w:tcPr>
          <w:p w:rsidR="00BF1143" w:rsidRDefault="00BF1143" w:rsidP="00BF1143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410A9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41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الشهيد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زين الدين بن علي العاملي </w:t>
      </w:r>
      <w:r>
        <w:rPr>
          <w:rtl/>
        </w:rPr>
        <w:t>(</w:t>
      </w:r>
      <w:r w:rsidR="00C410A9">
        <w:rPr>
          <w:rFonts w:hint="cs"/>
          <w:rtl/>
        </w:rPr>
        <w:t xml:space="preserve"> </w:t>
      </w:r>
      <w:r w:rsidRPr="000509AA">
        <w:rPr>
          <w:rtl/>
        </w:rPr>
        <w:t>965</w:t>
      </w:r>
      <w:r w:rsidR="00C410A9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C410A9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C410A9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فرج الله بن عبد الحاكم</w:t>
            </w:r>
            <w:r w:rsidR="00C51724">
              <w:rPr>
                <w:rtl/>
              </w:rPr>
              <w:t xml:space="preserve"> ،</w:t>
            </w:r>
            <w:r w:rsidR="00273DCD" w:rsidRPr="000509AA">
              <w:rPr>
                <w:rtl/>
              </w:rPr>
              <w:t xml:space="preserve"> محر</w:t>
            </w:r>
            <w:r w:rsidR="000A25F4">
              <w:rPr>
                <w:rtl/>
              </w:rPr>
              <w:t>ّ</w:t>
            </w:r>
            <w:r w:rsidR="00273DCD" w:rsidRPr="000509AA">
              <w:rPr>
                <w:rtl/>
              </w:rPr>
              <w:t>م 1140 بالمشهد الرضوي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C410A9" w:rsidRDefault="000509AA" w:rsidP="00C410A9">
      <w:pPr>
        <w:pStyle w:val="rfdFootnoteCenterBold"/>
        <w:rPr>
          <w:rtl/>
        </w:rPr>
      </w:pPr>
      <w:r w:rsidRPr="00C410A9">
        <w:rPr>
          <w:rtl/>
        </w:rPr>
        <w:t>(</w:t>
      </w:r>
      <w:r w:rsidR="00C410A9">
        <w:rPr>
          <w:rFonts w:hint="cs"/>
          <w:rtl/>
        </w:rPr>
        <w:t xml:space="preserve"> </w:t>
      </w:r>
      <w:r w:rsidRPr="00C410A9">
        <w:rPr>
          <w:rtl/>
        </w:rPr>
        <w:t>80</w:t>
      </w:r>
      <w:r w:rsidR="00C410A9">
        <w:rPr>
          <w:rFonts w:hint="cs"/>
          <w:rtl/>
        </w:rPr>
        <w:t xml:space="preserve"> </w:t>
      </w:r>
      <w:r w:rsidRPr="00C410A9">
        <w:rPr>
          <w:rtl/>
        </w:rPr>
        <w:t>)</w:t>
      </w:r>
    </w:p>
    <w:p w:rsidR="000509AA" w:rsidRPr="00146460" w:rsidRDefault="000509AA" w:rsidP="00146460">
      <w:pPr>
        <w:pStyle w:val="rfdNormal0"/>
        <w:rPr>
          <w:rStyle w:val="rfdBold2"/>
          <w:rtl/>
        </w:rPr>
      </w:pPr>
      <w:r w:rsidRPr="0014646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C410A9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مناسك الحج</w:t>
            </w:r>
            <w:r w:rsidR="000A25F4">
              <w:rPr>
                <w:rStyle w:val="rfdBold2"/>
                <w:rtl/>
              </w:rPr>
              <w:t>ّ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410A9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41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أبي منصور الحسن بن زين الدين العاملي </w:t>
      </w:r>
      <w:r>
        <w:rPr>
          <w:rtl/>
        </w:rPr>
        <w:t>(</w:t>
      </w:r>
      <w:r w:rsidR="00C410A9">
        <w:rPr>
          <w:rFonts w:hint="cs"/>
          <w:rtl/>
        </w:rPr>
        <w:t xml:space="preserve"> </w:t>
      </w:r>
      <w:r w:rsidRPr="000509AA">
        <w:rPr>
          <w:rtl/>
        </w:rPr>
        <w:t>1011</w:t>
      </w:r>
      <w:r w:rsidR="00C410A9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فقه الحج</w:t>
      </w:r>
      <w:r w:rsidR="000A25F4">
        <w:rPr>
          <w:rtl/>
        </w:rPr>
        <w:t>ّ</w:t>
      </w:r>
      <w:r w:rsidRPr="000509AA">
        <w:rPr>
          <w:rtl/>
        </w:rPr>
        <w:t xml:space="preserve"> ومناسكه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وأعماله الواجبة والمندوبة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وأعمال المدينة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المنو</w:t>
      </w:r>
      <w:r w:rsidR="000A25F4">
        <w:rPr>
          <w:rtl/>
        </w:rPr>
        <w:t>ّ</w:t>
      </w:r>
      <w:r w:rsidRPr="000509AA">
        <w:rPr>
          <w:rtl/>
        </w:rPr>
        <w:t>رة</w:t>
      </w:r>
      <w:r w:rsidR="00F26704">
        <w:rPr>
          <w:rtl/>
        </w:rPr>
        <w:t xml:space="preserve"> .</w:t>
      </w:r>
    </w:p>
    <w:p w:rsidR="000509AA" w:rsidRPr="000509AA" w:rsidRDefault="000A25F4" w:rsidP="000509AA">
      <w:pPr>
        <w:rPr>
          <w:rtl/>
        </w:rPr>
      </w:pPr>
      <w:r>
        <w:rPr>
          <w:rtl/>
        </w:rPr>
        <w:t>ا</w:t>
      </w:r>
      <w:r w:rsidR="000509AA" w:rsidRPr="000509AA">
        <w:rPr>
          <w:rtl/>
        </w:rPr>
        <w:t>و</w:t>
      </w:r>
      <w:r>
        <w:rPr>
          <w:rtl/>
        </w:rPr>
        <w:t>ّ</w:t>
      </w:r>
      <w:r w:rsidR="000509AA"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C410A9">
        <w:rPr>
          <w:rFonts w:hint="cs"/>
          <w:rtl/>
        </w:rPr>
        <w:t xml:space="preserve"> </w:t>
      </w:r>
      <w:r w:rsidR="000509AA" w:rsidRPr="000509AA">
        <w:rPr>
          <w:rtl/>
        </w:rPr>
        <w:t>الحمد لله الذي فرض حج</w:t>
      </w:r>
      <w:r>
        <w:rPr>
          <w:rtl/>
        </w:rPr>
        <w:t>ّ</w:t>
      </w:r>
      <w:r w:rsidR="000509AA" w:rsidRPr="000509AA">
        <w:rPr>
          <w:rtl/>
        </w:rPr>
        <w:t xml:space="preserve"> البيت على</w:t>
      </w:r>
      <w:r w:rsidRPr="00AF3B23">
        <w:rPr>
          <w:rtl/>
        </w:rPr>
        <w:t>ٰ</w:t>
      </w:r>
      <w:r w:rsidR="000509AA" w:rsidRPr="000509AA">
        <w:rPr>
          <w:rtl/>
        </w:rPr>
        <w:t xml:space="preserve"> من استطاع إليه سبيلا</w:t>
      </w:r>
      <w:r>
        <w:rPr>
          <w:rtl/>
        </w:rPr>
        <w:t>ً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وأعد</w:t>
      </w:r>
      <w:r>
        <w:rPr>
          <w:rtl/>
        </w:rPr>
        <w:t>ّ</w:t>
      </w:r>
      <w:r w:rsidR="000509AA" w:rsidRPr="000509AA">
        <w:rPr>
          <w:rtl/>
        </w:rPr>
        <w:t xml:space="preserve"> لمن أطاع أمره وحمل مشاق</w:t>
      </w:r>
      <w:r>
        <w:rPr>
          <w:rtl/>
        </w:rPr>
        <w:t>ّ</w:t>
      </w:r>
      <w:r w:rsidR="000509AA" w:rsidRPr="000509AA">
        <w:rPr>
          <w:rtl/>
        </w:rPr>
        <w:t xml:space="preserve"> هذا العمل نفسه أجرا</w:t>
      </w:r>
      <w:r>
        <w:rPr>
          <w:rtl/>
        </w:rPr>
        <w:t>ً</w:t>
      </w:r>
      <w:r w:rsidR="000509AA" w:rsidRPr="000509AA">
        <w:rPr>
          <w:rtl/>
        </w:rPr>
        <w:t xml:space="preserve"> عظيما</w:t>
      </w:r>
      <w:r>
        <w:rPr>
          <w:rtl/>
        </w:rPr>
        <w:t>ً</w:t>
      </w:r>
      <w:r w:rsidR="00F75142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F75142">
        <w:rPr>
          <w:rFonts w:hint="cs"/>
          <w:rtl/>
        </w:rPr>
        <w:t xml:space="preserve"> </w:t>
      </w:r>
      <w:r w:rsidRPr="000509AA">
        <w:rPr>
          <w:rtl/>
        </w:rPr>
        <w:t>أن يجعله سببا</w:t>
      </w:r>
      <w:r w:rsidR="000A25F4">
        <w:rPr>
          <w:rtl/>
        </w:rPr>
        <w:t>ً</w:t>
      </w:r>
      <w:r w:rsidRPr="000509AA">
        <w:rPr>
          <w:rtl/>
        </w:rPr>
        <w:t xml:space="preserve"> لمثوبته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ووسيلة إلى عفوه ورحمته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إن</w:t>
      </w:r>
      <w:r w:rsidR="000A25F4">
        <w:rPr>
          <w:rtl/>
        </w:rPr>
        <w:t>ّ</w:t>
      </w:r>
      <w:r w:rsidRPr="000509AA">
        <w:rPr>
          <w:rtl/>
        </w:rPr>
        <w:t>ه أكرم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الأكرمين</w:t>
      </w:r>
      <w:r w:rsidR="00F75142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4C1162" w:rsidRDefault="004C1162" w:rsidP="000509AA">
      <w:pPr>
        <w:rPr>
          <w:rtl/>
        </w:rPr>
        <w:sectPr w:rsidR="004C1162" w:rsidSect="00600DF3">
          <w:headerReference w:type="even" r:id="rId219"/>
          <w:headerReference w:type="default" r:id="rId220"/>
          <w:headerReference w:type="first" r:id="rId22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A35A9F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A35A9F" w:rsidTr="00F75142">
        <w:tc>
          <w:tcPr>
            <w:tcW w:w="3500" w:type="pct"/>
            <w:shd w:val="clear" w:color="auto" w:fill="auto"/>
          </w:tcPr>
          <w:p w:rsidR="00A35A9F" w:rsidRPr="00A35A9F" w:rsidRDefault="00A35A9F" w:rsidP="00BF1143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lastRenderedPageBreak/>
              <w:t>2 ـ الاثنا عشري</w:t>
            </w:r>
            <w:r w:rsidR="00F51E96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 في الصلاة</w:t>
            </w:r>
          </w:p>
        </w:tc>
        <w:tc>
          <w:tcPr>
            <w:tcW w:w="1500" w:type="pct"/>
            <w:shd w:val="clear" w:color="auto" w:fill="auto"/>
          </w:tcPr>
          <w:p w:rsidR="00A35A9F" w:rsidRDefault="00A35A9F" w:rsidP="00BF1143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75142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7514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بهاء الدين محم</w:t>
      </w:r>
      <w:r w:rsidR="00F51E96">
        <w:rPr>
          <w:rtl/>
        </w:rPr>
        <w:t>ّ</w:t>
      </w:r>
      <w:r w:rsidRPr="000509AA">
        <w:rPr>
          <w:rtl/>
        </w:rPr>
        <w:t xml:space="preserve">د بن الحسين العاملي </w:t>
      </w:r>
      <w:r>
        <w:rPr>
          <w:rtl/>
        </w:rPr>
        <w:t>(</w:t>
      </w:r>
      <w:r w:rsidR="00F75142">
        <w:rPr>
          <w:rFonts w:hint="cs"/>
          <w:rtl/>
        </w:rPr>
        <w:t xml:space="preserve"> </w:t>
      </w:r>
      <w:r w:rsidRPr="000509AA">
        <w:rPr>
          <w:rtl/>
        </w:rPr>
        <w:t>1030</w:t>
      </w:r>
      <w:r w:rsidR="00F75142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75142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F75142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مك</w:t>
            </w:r>
            <w:r w:rsidR="00F51E96">
              <w:rPr>
                <w:rtl/>
              </w:rPr>
              <w:t>ّ</w:t>
            </w:r>
            <w:r w:rsidR="00273DCD" w:rsidRPr="000509AA">
              <w:rPr>
                <w:rtl/>
              </w:rPr>
              <w:t>ي بن شرف الدين الكربلائي</w:t>
            </w:r>
            <w:r w:rsidR="00C51724">
              <w:rPr>
                <w:rtl/>
              </w:rPr>
              <w:t xml:space="preserve"> ،</w:t>
            </w:r>
            <w:r w:rsidR="00273DCD" w:rsidRPr="000509AA">
              <w:rPr>
                <w:rtl/>
              </w:rPr>
              <w:t xml:space="preserve"> 22 ذي الحج</w:t>
            </w:r>
            <w:r w:rsidR="00F51E96">
              <w:rPr>
                <w:rtl/>
              </w:rPr>
              <w:t>ّ</w:t>
            </w:r>
            <w:r w:rsidR="00273DCD" w:rsidRPr="000509AA">
              <w:rPr>
                <w:rtl/>
              </w:rPr>
              <w:t>ة 1042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273DCD" w:rsidRPr="000509AA">
              <w:rPr>
                <w:rtl/>
              </w:rPr>
              <w:t>الرسالة الأ</w:t>
            </w:r>
            <w:r w:rsidR="00F51E96">
              <w:rPr>
                <w:rtl/>
              </w:rPr>
              <w:t>ُ</w:t>
            </w:r>
            <w:r w:rsidR="00273DCD" w:rsidRPr="000509AA">
              <w:rPr>
                <w:rtl/>
              </w:rPr>
              <w:t>ولى</w:t>
            </w:r>
            <w:r w:rsidR="00F51E96" w:rsidRPr="00AF3B23">
              <w:rPr>
                <w:rtl/>
              </w:rPr>
              <w:t>ٰ</w:t>
            </w:r>
            <w:r w:rsidR="00273DCD" w:rsidRPr="000509AA">
              <w:rPr>
                <w:rtl/>
              </w:rPr>
              <w:t xml:space="preserve"> منقولة عن خط</w:t>
            </w:r>
            <w:r w:rsidR="00F51E96">
              <w:rPr>
                <w:rtl/>
              </w:rPr>
              <w:t>ّ</w:t>
            </w:r>
            <w:r w:rsidR="00273DCD" w:rsidRPr="000509AA">
              <w:rPr>
                <w:rtl/>
              </w:rPr>
              <w:t xml:space="preserve"> المؤل</w:t>
            </w:r>
            <w:r w:rsidR="00F51E96">
              <w:rPr>
                <w:rtl/>
              </w:rPr>
              <w:t>ّ</w:t>
            </w:r>
            <w:r w:rsidR="00273DCD" w:rsidRPr="000509AA">
              <w:rPr>
                <w:rtl/>
              </w:rPr>
              <w:t>ف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F75142" w:rsidRDefault="000509AA" w:rsidP="00F75142">
      <w:pPr>
        <w:pStyle w:val="rfdFootnoteCenterBold"/>
        <w:rPr>
          <w:rtl/>
        </w:rPr>
      </w:pPr>
      <w:r w:rsidRPr="00F75142">
        <w:rPr>
          <w:rtl/>
        </w:rPr>
        <w:t>(</w:t>
      </w:r>
      <w:r w:rsidR="00F75142" w:rsidRPr="00F75142">
        <w:rPr>
          <w:rFonts w:hint="cs"/>
          <w:rtl/>
        </w:rPr>
        <w:t xml:space="preserve"> </w:t>
      </w:r>
      <w:r w:rsidRPr="00F75142">
        <w:rPr>
          <w:rtl/>
        </w:rPr>
        <w:t>81</w:t>
      </w:r>
      <w:r w:rsidR="00F75142" w:rsidRPr="00F75142">
        <w:rPr>
          <w:rFonts w:hint="cs"/>
          <w:rtl/>
        </w:rPr>
        <w:t xml:space="preserve"> </w:t>
      </w:r>
      <w:r w:rsidRPr="00F75142">
        <w:rPr>
          <w:rtl/>
        </w:rPr>
        <w:t>)</w:t>
      </w:r>
    </w:p>
    <w:p w:rsidR="000509AA" w:rsidRPr="00146460" w:rsidRDefault="000509AA" w:rsidP="00146460">
      <w:pPr>
        <w:pStyle w:val="rfdNormal0"/>
        <w:rPr>
          <w:rStyle w:val="rfdBold2"/>
          <w:rtl/>
        </w:rPr>
      </w:pPr>
      <w:r w:rsidRPr="0014646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F75142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نظم الأ</w:t>
            </w:r>
            <w:r w:rsidR="00F51E96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صول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75142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F51E96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7514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نظم : قوام الدين محم</w:t>
      </w:r>
      <w:r w:rsidR="00F51E96">
        <w:rPr>
          <w:rtl/>
        </w:rPr>
        <w:t>ّ</w:t>
      </w:r>
      <w:r w:rsidRPr="000509AA">
        <w:rPr>
          <w:rtl/>
        </w:rPr>
        <w:t>د بن محم</w:t>
      </w:r>
      <w:r w:rsidR="00F51E96">
        <w:rPr>
          <w:rtl/>
        </w:rPr>
        <w:t>ّ</w:t>
      </w:r>
      <w:r w:rsidRPr="000509AA">
        <w:rPr>
          <w:rtl/>
        </w:rPr>
        <w:t>د مهدي القزويني الحل</w:t>
      </w:r>
      <w:r w:rsidR="00F51E96">
        <w:rPr>
          <w:rtl/>
        </w:rPr>
        <w:t>ّ</w:t>
      </w:r>
      <w:r w:rsidRPr="000509AA">
        <w:rPr>
          <w:rtl/>
        </w:rPr>
        <w:t xml:space="preserve">ي </w:t>
      </w:r>
      <w:r w:rsidR="008100A7">
        <w:rPr>
          <w:rtl/>
        </w:rPr>
        <w:t>(</w:t>
      </w:r>
      <w:r w:rsidR="00F75142">
        <w:rPr>
          <w:rFonts w:hint="cs"/>
          <w:rtl/>
        </w:rPr>
        <w:t xml:space="preserve"> </w:t>
      </w:r>
      <w:r w:rsidRPr="000509AA">
        <w:rPr>
          <w:rtl/>
        </w:rPr>
        <w:t>نحو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1150</w:t>
      </w:r>
      <w:r w:rsidR="00F7514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</w:t>
      </w:r>
      <w:r w:rsidR="00F51E96">
        <w:rPr>
          <w:rtl/>
        </w:rPr>
        <w:t>ُ</w:t>
      </w:r>
      <w:r w:rsidRPr="000509AA">
        <w:rPr>
          <w:rtl/>
        </w:rPr>
        <w:t xml:space="preserve">رجوزة في نظم رسالة </w:t>
      </w:r>
      <w:r w:rsidRPr="00273DCD">
        <w:rPr>
          <w:rStyle w:val="rfdBold2"/>
          <w:rtl/>
        </w:rPr>
        <w:t>زبدة الأ</w:t>
      </w:r>
      <w:r w:rsidR="00F51E96">
        <w:rPr>
          <w:rStyle w:val="rfdBold2"/>
          <w:rtl/>
        </w:rPr>
        <w:t>ُ</w:t>
      </w:r>
      <w:r w:rsidRPr="00273DCD">
        <w:rPr>
          <w:rStyle w:val="rfdBold2"/>
          <w:rtl/>
        </w:rPr>
        <w:t>صول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للشيخ بهاء الدين العاملي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نظمت بأصبهان سنة 1103 </w:t>
      </w:r>
      <w:r w:rsidR="00294847">
        <w:rPr>
          <w:rtl/>
        </w:rPr>
        <w:t>ـ</w:t>
      </w:r>
      <w:r w:rsidRPr="000509AA">
        <w:rPr>
          <w:rtl/>
        </w:rPr>
        <w:t xml:space="preserve"> 1104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F51E96">
        <w:rPr>
          <w:rtl/>
        </w:rPr>
        <w:t>ّ</w:t>
      </w:r>
      <w:r w:rsidRPr="000509AA">
        <w:rPr>
          <w:rtl/>
        </w:rPr>
        <w:t>له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A35A9F" w:rsidTr="00F75142">
        <w:tc>
          <w:tcPr>
            <w:tcW w:w="225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الحمد لله العلي</w:t>
            </w:r>
            <w:r w:rsidR="00F51E96">
              <w:rPr>
                <w:rtl/>
              </w:rPr>
              <w:t>ّ</w:t>
            </w:r>
            <w:r w:rsidRPr="000509AA">
              <w:rPr>
                <w:rtl/>
              </w:rPr>
              <w:t xml:space="preserve"> الع</w:t>
            </w:r>
            <w:r>
              <w:rPr>
                <w:rtl/>
              </w:rPr>
              <w:t>الي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  <w:r>
              <w:rPr>
                <w:rtl/>
              </w:rPr>
              <w:t>ذو النور والبهاء والإفضال</w:t>
            </w:r>
            <w:r w:rsidR="00F51E96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A35A9F" w:rsidTr="00F75142">
        <w:tc>
          <w:tcPr>
            <w:tcW w:w="225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بهاؤه على</w:t>
            </w:r>
            <w:r w:rsidR="00F51E96" w:rsidRPr="00AF3B23">
              <w:rPr>
                <w:rtl/>
              </w:rPr>
              <w:t>ٰ</w:t>
            </w:r>
            <w:r w:rsidRPr="000509AA">
              <w:rPr>
                <w:rtl/>
              </w:rPr>
              <w:t xml:space="preserve"> القل</w:t>
            </w:r>
            <w:r>
              <w:rPr>
                <w:rtl/>
              </w:rPr>
              <w:t>وب ساطع</w:t>
            </w:r>
            <w:r w:rsidR="00CE7031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  <w:r>
              <w:rPr>
                <w:rtl/>
              </w:rPr>
              <w:t>ونوره على</w:t>
            </w:r>
            <w:r w:rsidR="00F51E96" w:rsidRPr="00AF3B23">
              <w:rPr>
                <w:rtl/>
              </w:rPr>
              <w:t>ٰ</w:t>
            </w:r>
            <w:r>
              <w:rPr>
                <w:rtl/>
              </w:rPr>
              <w:t xml:space="preserve"> الصدور لامع</w:t>
            </w:r>
            <w:r w:rsidR="00F51E96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آخره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A35A9F" w:rsidTr="00F75142">
        <w:tc>
          <w:tcPr>
            <w:tcW w:w="225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فات</w:t>
            </w:r>
            <w:r w:rsidR="00F51E96">
              <w:rPr>
                <w:rtl/>
              </w:rPr>
              <w:t>ّ</w:t>
            </w:r>
            <w:r w:rsidRPr="000509AA">
              <w:rPr>
                <w:rtl/>
              </w:rPr>
              <w:t>بعن ما كان من</w:t>
            </w:r>
            <w:r>
              <w:rPr>
                <w:rtl/>
              </w:rPr>
              <w:t>ها أقوى</w:t>
            </w:r>
            <w:r w:rsidR="00F51E96" w:rsidRPr="00AF3B23">
              <w:rPr>
                <w:rtl/>
              </w:rPr>
              <w:t>ٰ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35A9F" w:rsidRDefault="00A35A9F" w:rsidP="00301AAE">
            <w:pPr>
              <w:pStyle w:val="rfdPoem"/>
              <w:rPr>
                <w:rtl/>
              </w:rPr>
            </w:pPr>
            <w:r>
              <w:rPr>
                <w:rtl/>
              </w:rPr>
              <w:t>و</w:t>
            </w:r>
            <w:r w:rsidR="00301AAE" w:rsidRPr="00AF3B23">
              <w:rPr>
                <w:rtl/>
              </w:rPr>
              <w:t>ٱ</w:t>
            </w:r>
            <w:r>
              <w:rPr>
                <w:rtl/>
              </w:rPr>
              <w:t>لتزمن أقربها للتقوى</w:t>
            </w:r>
            <w:r w:rsidR="00301AAE" w:rsidRPr="00AF3B23">
              <w:rPr>
                <w:rtl/>
              </w:rPr>
              <w:t>ٰ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A35A9F" w:rsidTr="00F75142">
        <w:tc>
          <w:tcPr>
            <w:tcW w:w="225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وأحمد الله مصل</w:t>
            </w:r>
            <w:r w:rsidR="00301AAE">
              <w:rPr>
                <w:rtl/>
              </w:rPr>
              <w:t>ّ</w:t>
            </w:r>
            <w:r w:rsidRPr="000509AA">
              <w:rPr>
                <w:rtl/>
              </w:rPr>
              <w:t>يا</w:t>
            </w:r>
            <w:r w:rsidR="00301AAE">
              <w:rPr>
                <w:rtl/>
              </w:rPr>
              <w:t>ً</w:t>
            </w:r>
            <w:r w:rsidRPr="000509AA">
              <w:rPr>
                <w:rtl/>
              </w:rPr>
              <w:t xml:space="preserve"> على</w:t>
            </w:r>
            <w:r w:rsidR="00301AAE" w:rsidRPr="00AF3B23">
              <w:rPr>
                <w:rtl/>
              </w:rPr>
              <w:t>ٰ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A35A9F" w:rsidRDefault="00A35A9F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ختم رسا</w:t>
            </w:r>
            <w:r>
              <w:rPr>
                <w:rtl/>
              </w:rPr>
              <w:t>لة وآله الع</w:t>
            </w:r>
            <w:r w:rsidR="00301AAE">
              <w:rPr>
                <w:rtl/>
              </w:rPr>
              <w:t>ُ</w:t>
            </w:r>
            <w:r>
              <w:rPr>
                <w:rtl/>
              </w:rPr>
              <w:t>لى</w:t>
            </w:r>
            <w:r w:rsidR="00301AAE" w:rsidRPr="00AF3B23">
              <w:rPr>
                <w:rtl/>
              </w:rPr>
              <w:t>ٰ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B94CCA" w:rsidRPr="00B94CCA" w:rsidRDefault="00B94CCA" w:rsidP="00F75142">
      <w:pPr>
        <w:pStyle w:val="rfdPoemTini"/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F75142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التراكيب المشكلة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75142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نحو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7514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محم</w:t>
      </w:r>
      <w:r w:rsidR="00301AAE">
        <w:rPr>
          <w:rtl/>
        </w:rPr>
        <w:t>ّ</w:t>
      </w:r>
      <w:r w:rsidRPr="000509AA">
        <w:rPr>
          <w:rtl/>
        </w:rPr>
        <w:t>د تقي بن محم</w:t>
      </w:r>
      <w:r w:rsidR="00301AAE">
        <w:rPr>
          <w:rtl/>
        </w:rPr>
        <w:t>ّ</w:t>
      </w:r>
      <w:r w:rsidRPr="000509AA">
        <w:rPr>
          <w:rtl/>
        </w:rPr>
        <w:t>د علي بن حسين خان المراغي الغروي</w:t>
      </w:r>
      <w:r w:rsidR="00F26704">
        <w:rPr>
          <w:rtl/>
        </w:rPr>
        <w:t xml:space="preserve"> .</w:t>
      </w:r>
    </w:p>
    <w:p w:rsidR="000509AA" w:rsidRPr="00F75142" w:rsidRDefault="000509AA" w:rsidP="000509AA">
      <w:pPr>
        <w:rPr>
          <w:rStyle w:val="rfdPoemTiniCharChar"/>
          <w:rtl/>
        </w:rPr>
      </w:pPr>
      <w:r w:rsidRPr="000509AA">
        <w:rPr>
          <w:rtl/>
        </w:rPr>
        <w:t>بي</w:t>
      </w:r>
      <w:r w:rsidR="00301AAE">
        <w:rPr>
          <w:rtl/>
        </w:rPr>
        <w:t>ّ</w:t>
      </w:r>
      <w:r w:rsidRPr="000509AA">
        <w:rPr>
          <w:rtl/>
        </w:rPr>
        <w:t>ن إعراب الجمل الصعبة الواردة في بعض الآيات والأحاديث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والأشعار وغيرها تمرينا</w:t>
      </w:r>
      <w:r w:rsidR="00301AAE">
        <w:rPr>
          <w:rtl/>
        </w:rPr>
        <w:t>ً</w:t>
      </w:r>
      <w:r w:rsidRPr="000509AA">
        <w:rPr>
          <w:rtl/>
        </w:rPr>
        <w:t xml:space="preserve"> للطل</w:t>
      </w:r>
      <w:r w:rsidR="00301AAE">
        <w:rPr>
          <w:rtl/>
        </w:rPr>
        <w:t>ّ</w:t>
      </w:r>
      <w:r w:rsidRPr="000509AA">
        <w:rPr>
          <w:rtl/>
        </w:rPr>
        <w:t>اب الناشئين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وأتم</w:t>
      </w:r>
      <w:r w:rsidR="00301AAE">
        <w:rPr>
          <w:rtl/>
        </w:rPr>
        <w:t>ّ</w:t>
      </w:r>
      <w:r w:rsidRPr="000509AA">
        <w:rPr>
          <w:rtl/>
        </w:rPr>
        <w:t xml:space="preserve"> تأليفه في شهر رمضان سنة</w:t>
      </w:r>
      <w:r w:rsidR="00301AAE">
        <w:rPr>
          <w:rtl/>
        </w:rPr>
        <w:t xml:space="preserve"> </w:t>
      </w:r>
      <w:r w:rsidR="00301AAE">
        <w:rPr>
          <w:rtl/>
        </w:rPr>
        <w:br/>
      </w:r>
    </w:p>
    <w:p w:rsidR="00273DCD" w:rsidRDefault="000509AA" w:rsidP="004C1162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1239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</w:t>
      </w:r>
      <w:r w:rsidR="00273DCD">
        <w:rPr>
          <w:rtl/>
        </w:rPr>
        <w:t>في أربعة أبواب</w:t>
      </w:r>
      <w:r w:rsidR="00C51724">
        <w:rPr>
          <w:rtl/>
        </w:rPr>
        <w:t xml:space="preserve"> ،</w:t>
      </w:r>
      <w:r w:rsidR="00273DCD">
        <w:rPr>
          <w:rtl/>
        </w:rPr>
        <w:t xml:space="preserve"> هذه عناوينها :</w:t>
      </w:r>
    </w:p>
    <w:p w:rsidR="000509AA" w:rsidRPr="000509AA" w:rsidRDefault="000509AA" w:rsidP="00273DCD">
      <w:pPr>
        <w:rPr>
          <w:rtl/>
        </w:rPr>
      </w:pPr>
      <w:r w:rsidRPr="000509AA">
        <w:rPr>
          <w:rtl/>
        </w:rPr>
        <w:t>الباب الأو</w:t>
      </w:r>
      <w:r w:rsidR="00301AAE">
        <w:rPr>
          <w:rtl/>
        </w:rPr>
        <w:t>ّ</w:t>
      </w:r>
      <w:r w:rsidRPr="000509AA">
        <w:rPr>
          <w:rtl/>
        </w:rPr>
        <w:t>ل : في تركيب عبارات مشكلة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الثاني : في تركيب بعض الأشعار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الثالث : في تركيب آيات مشكلة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الرابع : في تركيب العبارات المغلقة</w:t>
      </w:r>
      <w:r w:rsidR="00F26704">
        <w:rPr>
          <w:rtl/>
        </w:rPr>
        <w:t xml:space="preserve"> .</w:t>
      </w:r>
    </w:p>
    <w:p w:rsidR="000509AA" w:rsidRPr="000509AA" w:rsidRDefault="00273DCD" w:rsidP="000509AA">
      <w:pPr>
        <w:rPr>
          <w:rtl/>
        </w:rPr>
      </w:pPr>
      <w:r>
        <w:rPr>
          <w:rtl/>
        </w:rPr>
        <w:t>أو</w:t>
      </w:r>
      <w:r w:rsidR="00301AAE">
        <w:rPr>
          <w:rtl/>
        </w:rPr>
        <w:t>ّ</w:t>
      </w:r>
      <w:r>
        <w:rPr>
          <w:rtl/>
        </w:rPr>
        <w:t>له : «</w:t>
      </w:r>
      <w:r w:rsidR="00733445">
        <w:rPr>
          <w:rFonts w:hint="cs"/>
          <w:rtl/>
        </w:rPr>
        <w:t xml:space="preserve"> </w:t>
      </w:r>
      <w:r w:rsidR="000509AA" w:rsidRPr="000509AA">
        <w:rPr>
          <w:rtl/>
        </w:rPr>
        <w:t xml:space="preserve">الحمد لله الذي جعل قوانين العربية معيار </w:t>
      </w:r>
      <w:r>
        <w:rPr>
          <w:rtl/>
        </w:rPr>
        <w:t>تمييز الردي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الجي</w:t>
      </w:r>
      <w:r w:rsidR="00301AAE">
        <w:rPr>
          <w:rtl/>
        </w:rPr>
        <w:t>ّ</w:t>
      </w:r>
      <w:r>
        <w:rPr>
          <w:rtl/>
        </w:rPr>
        <w:t>د من المباني</w:t>
      </w:r>
      <w:r w:rsidR="00733445">
        <w:rPr>
          <w:rFonts w:hint="cs"/>
          <w:rtl/>
        </w:rPr>
        <w:t xml:space="preserve"> </w:t>
      </w:r>
      <w:r w:rsidR="000509AA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273DCD">
      <w:pPr>
        <w:rPr>
          <w:rtl/>
        </w:rPr>
      </w:pPr>
      <w:r w:rsidRPr="000509AA">
        <w:rPr>
          <w:rtl/>
        </w:rPr>
        <w:t xml:space="preserve">آخره : </w:t>
      </w:r>
      <w:r w:rsidR="00273DCD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توجيه : إن</w:t>
      </w:r>
      <w:r w:rsidR="00301AAE">
        <w:rPr>
          <w:rtl/>
        </w:rPr>
        <w:t>ّ</w:t>
      </w:r>
      <w:r w:rsidRPr="000509AA">
        <w:rPr>
          <w:rtl/>
        </w:rPr>
        <w:t xml:space="preserve"> المراد أنت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فالمعنى</w:t>
      </w:r>
      <w:r w:rsidR="00301AAE" w:rsidRPr="00AF3B23">
        <w:rPr>
          <w:rtl/>
        </w:rPr>
        <w:t>ٰ</w:t>
      </w:r>
      <w:r w:rsidRPr="000509AA">
        <w:rPr>
          <w:rtl/>
        </w:rPr>
        <w:t xml:space="preserve"> فلا تقدمن عليها فيخطأ</w:t>
      </w:r>
      <w:r w:rsidR="00F26704">
        <w:rPr>
          <w:rtl/>
        </w:rPr>
        <w:t xml:space="preserve"> .</w:t>
      </w:r>
      <w:r w:rsidR="00273DCD">
        <w:rPr>
          <w:rtl/>
        </w:rPr>
        <w:t xml:space="preserve"> </w:t>
      </w:r>
      <w:r w:rsidR="00301AAE">
        <w:rPr>
          <w:rtl/>
        </w:rPr>
        <w:br/>
      </w:r>
      <w:r w:rsidR="00273DCD">
        <w:rPr>
          <w:rtl/>
        </w:rPr>
        <w:t>فافهم</w:t>
      </w:r>
      <w:r w:rsidR="00733445">
        <w:rPr>
          <w:rFonts w:hint="cs"/>
          <w:rtl/>
        </w:rPr>
        <w:t xml:space="preserve"> </w:t>
      </w:r>
      <w:r w:rsidR="00273DCD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3 ـ صيغ العقود والنكاح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301AAE" w:rsidRPr="00AF3B23">
        <w:rPr>
          <w:rtl/>
        </w:rPr>
        <w:t>ٰ</w:t>
      </w:r>
      <w:r w:rsidRPr="000509AA">
        <w:rPr>
          <w:rtl/>
        </w:rPr>
        <w:t xml:space="preserve"> محم</w:t>
      </w:r>
      <w:r w:rsidR="00CE7031">
        <w:rPr>
          <w:rtl/>
        </w:rPr>
        <w:t>ّ</w:t>
      </w:r>
      <w:r w:rsidRPr="000509AA">
        <w:rPr>
          <w:rtl/>
        </w:rPr>
        <w:t>د باقر بن محم</w:t>
      </w:r>
      <w:r w:rsidR="00301AAE">
        <w:rPr>
          <w:rtl/>
        </w:rPr>
        <w:t>ّ</w:t>
      </w:r>
      <w:r w:rsidRPr="000509AA">
        <w:rPr>
          <w:rtl/>
        </w:rPr>
        <w:t xml:space="preserve">د تقي المجلسي </w:t>
      </w:r>
      <w:r>
        <w:rPr>
          <w:rtl/>
        </w:rPr>
        <w:t>(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1110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4 ـ زبدة الأ</w:t>
            </w:r>
            <w:r w:rsidR="00301AAE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صول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301AAE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بهاء الدين محم</w:t>
      </w:r>
      <w:r w:rsidR="00301AAE">
        <w:rPr>
          <w:rtl/>
        </w:rPr>
        <w:t>ّ</w:t>
      </w:r>
      <w:r w:rsidRPr="000509AA">
        <w:rPr>
          <w:rtl/>
        </w:rPr>
        <w:t xml:space="preserve">د بن الحسين العاملي </w:t>
      </w:r>
      <w:r>
        <w:rPr>
          <w:rtl/>
        </w:rPr>
        <w:t>(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1030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3344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733445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محم</w:t>
            </w:r>
            <w:r w:rsidR="00301AAE">
              <w:rPr>
                <w:rtl/>
              </w:rPr>
              <w:t>ّ</w:t>
            </w:r>
            <w:r w:rsidR="00273DCD" w:rsidRPr="000509AA">
              <w:rPr>
                <w:rtl/>
              </w:rPr>
              <w:t xml:space="preserve">د بن حسين الخراساني </w:t>
            </w:r>
            <w:r w:rsidR="00273DCD"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="00273DCD" w:rsidRPr="000509AA">
              <w:rPr>
                <w:rtl/>
              </w:rPr>
              <w:t>جديد الإسلام</w:t>
            </w:r>
            <w:r>
              <w:rPr>
                <w:rFonts w:hint="cs"/>
                <w:rtl/>
              </w:rPr>
              <w:t xml:space="preserve"> </w:t>
            </w:r>
            <w:r w:rsidR="00273DCD"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 w:rsidR="00273DCD" w:rsidRPr="000509AA">
              <w:rPr>
                <w:rtl/>
              </w:rPr>
              <w:t xml:space="preserve"> يوم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273DCD" w:rsidRPr="000509AA">
              <w:rPr>
                <w:rtl/>
              </w:rPr>
              <w:t>الجمعة من جمادى</w:t>
            </w:r>
            <w:r w:rsidR="00301AAE" w:rsidRPr="00AF3B23">
              <w:rPr>
                <w:rtl/>
              </w:rPr>
              <w:t>ٰ</w:t>
            </w:r>
            <w:r w:rsidR="00273DCD" w:rsidRPr="000509AA">
              <w:rPr>
                <w:rtl/>
              </w:rPr>
              <w:t xml:space="preserve"> الأ</w:t>
            </w:r>
            <w:r w:rsidR="00301AAE">
              <w:rPr>
                <w:rtl/>
              </w:rPr>
              <w:t>ُ</w:t>
            </w:r>
            <w:r w:rsidR="00273DCD" w:rsidRPr="000509AA">
              <w:rPr>
                <w:rtl/>
              </w:rPr>
              <w:t>ولى</w:t>
            </w:r>
            <w:r w:rsidR="00301AAE" w:rsidRPr="00AF3B23">
              <w:rPr>
                <w:rtl/>
              </w:rPr>
              <w:t>ٰ</w:t>
            </w:r>
            <w:r w:rsidR="00273DCD" w:rsidRPr="000509AA">
              <w:rPr>
                <w:rtl/>
              </w:rPr>
              <w:t xml:space="preserve"> 1203</w:t>
            </w:r>
            <w:r w:rsidR="00F26704">
              <w:rPr>
                <w:rtl/>
              </w:rPr>
              <w:t xml:space="preserve"> .</w:t>
            </w:r>
            <w:r w:rsidR="00273DCD" w:rsidRPr="000509AA">
              <w:rPr>
                <w:rtl/>
              </w:rPr>
              <w:t xml:space="preserve"> في المجموعة كتبت فوائد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273DCD" w:rsidRPr="000509AA">
              <w:rPr>
                <w:rtl/>
              </w:rPr>
              <w:t>متفر</w:t>
            </w:r>
            <w:r w:rsidR="00301AAE">
              <w:rPr>
                <w:rtl/>
              </w:rPr>
              <w:t>ّ</w:t>
            </w:r>
            <w:r w:rsidR="00273DCD" w:rsidRPr="000509AA">
              <w:rPr>
                <w:rtl/>
              </w:rPr>
              <w:t>قة أ</w:t>
            </w:r>
            <w:r w:rsidR="00301AAE">
              <w:rPr>
                <w:rtl/>
              </w:rPr>
              <w:t>ُ</w:t>
            </w:r>
            <w:r w:rsidR="00273DCD" w:rsidRPr="000509AA">
              <w:rPr>
                <w:rtl/>
              </w:rPr>
              <w:t>خرى</w:t>
            </w:r>
            <w:r w:rsidR="00301AAE" w:rsidRPr="00AF3B23">
              <w:rPr>
                <w:rtl/>
              </w:rPr>
              <w:t>ٰ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733445" w:rsidRDefault="000509AA" w:rsidP="00733445">
      <w:pPr>
        <w:pStyle w:val="rfdFootnoteCenterBold"/>
        <w:rPr>
          <w:rtl/>
        </w:rPr>
      </w:pPr>
      <w:r w:rsidRPr="00733445">
        <w:rPr>
          <w:rtl/>
        </w:rPr>
        <w:t>(</w:t>
      </w:r>
      <w:r w:rsidR="00733445">
        <w:rPr>
          <w:rFonts w:hint="cs"/>
          <w:rtl/>
        </w:rPr>
        <w:t xml:space="preserve"> </w:t>
      </w:r>
      <w:r w:rsidRPr="00733445">
        <w:rPr>
          <w:rtl/>
        </w:rPr>
        <w:t>82</w:t>
      </w:r>
      <w:r w:rsidR="00733445">
        <w:rPr>
          <w:rFonts w:hint="cs"/>
          <w:rtl/>
        </w:rPr>
        <w:t xml:space="preserve"> </w:t>
      </w:r>
      <w:r w:rsidRPr="00733445">
        <w:rPr>
          <w:rtl/>
        </w:rPr>
        <w:t>)</w:t>
      </w:r>
    </w:p>
    <w:p w:rsidR="000509AA" w:rsidRPr="00146460" w:rsidRDefault="000509AA" w:rsidP="00146460">
      <w:pPr>
        <w:pStyle w:val="rfdNormal0"/>
        <w:rPr>
          <w:rStyle w:val="rfdBold2"/>
          <w:rtl/>
        </w:rPr>
      </w:pPr>
      <w:r w:rsidRPr="0014646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ذخائر النبو</w:t>
            </w:r>
            <w:r w:rsidR="00301AAE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هادي بن محم</w:t>
      </w:r>
      <w:r w:rsidR="00301AAE">
        <w:rPr>
          <w:rtl/>
        </w:rPr>
        <w:t>ّ</w:t>
      </w:r>
      <w:r w:rsidRPr="000509AA">
        <w:rPr>
          <w:rtl/>
        </w:rPr>
        <w:t xml:space="preserve">د أمين الطهراني </w:t>
      </w:r>
      <w:r>
        <w:rPr>
          <w:rtl/>
        </w:rPr>
        <w:t>(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1321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4C1162" w:rsidRDefault="004C1162" w:rsidP="000509AA">
      <w:pPr>
        <w:rPr>
          <w:rtl/>
        </w:rPr>
        <w:sectPr w:rsidR="004C1162" w:rsidSect="00600DF3">
          <w:headerReference w:type="even" r:id="rId222"/>
          <w:headerReference w:type="default" r:id="rId223"/>
          <w:headerReference w:type="first" r:id="rId22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CA4219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lastRenderedPageBreak/>
              <w:t>2 ـ صح</w:t>
            </w:r>
            <w:r w:rsidR="009B534C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 الصلح وفساده بلا عوض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هادي بن محم</w:t>
      </w:r>
      <w:r w:rsidR="009B534C">
        <w:rPr>
          <w:rtl/>
        </w:rPr>
        <w:t>ّ</w:t>
      </w:r>
      <w:r w:rsidRPr="000509AA">
        <w:rPr>
          <w:rtl/>
        </w:rPr>
        <w:t>د أمين الطهراني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استدلالي</w:t>
      </w:r>
      <w:r w:rsidR="009B534C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مخرومة في آخرها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9B534C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الحمد لله حق</w:t>
      </w:r>
      <w:r w:rsidR="009B534C">
        <w:rPr>
          <w:rtl/>
        </w:rPr>
        <w:t>ّ</w:t>
      </w:r>
      <w:r w:rsidRPr="000509AA">
        <w:rPr>
          <w:rtl/>
        </w:rPr>
        <w:t xml:space="preserve"> حمده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لا يخفى</w:t>
      </w:r>
      <w:r w:rsidR="009B534C" w:rsidRPr="00AF3B23">
        <w:rPr>
          <w:rtl/>
        </w:rPr>
        <w:t>ٰ</w:t>
      </w:r>
      <w:r w:rsidRPr="000509AA">
        <w:rPr>
          <w:rtl/>
        </w:rPr>
        <w:t xml:space="preserve"> عليك يا قر</w:t>
      </w:r>
      <w:r w:rsidR="009B534C">
        <w:rPr>
          <w:rtl/>
        </w:rPr>
        <w:t>ّ</w:t>
      </w:r>
      <w:r w:rsidRPr="000509AA">
        <w:rPr>
          <w:rtl/>
        </w:rPr>
        <w:t>ة عيني وثمرة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فؤادي</w:t>
      </w:r>
      <w:r w:rsidR="0073344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3 ـ الرضاع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هادي بن محم</w:t>
      </w:r>
      <w:r w:rsidR="009B534C">
        <w:rPr>
          <w:rtl/>
        </w:rPr>
        <w:t>ّ</w:t>
      </w:r>
      <w:r w:rsidRPr="000509AA">
        <w:rPr>
          <w:rtl/>
        </w:rPr>
        <w:t>د أمين الطهراني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9B534C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الحمد لله كما ينبغي لكرم وجهه وعز</w:t>
      </w:r>
      <w:r w:rsidR="009B534C">
        <w:rPr>
          <w:rtl/>
        </w:rPr>
        <w:t>ّ</w:t>
      </w:r>
      <w:r w:rsidRPr="000509AA">
        <w:rPr>
          <w:rtl/>
        </w:rPr>
        <w:t xml:space="preserve"> جلاله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والصلاة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والسلام على</w:t>
      </w:r>
      <w:r w:rsidR="009B534C" w:rsidRPr="00AF3B23">
        <w:rPr>
          <w:rtl/>
        </w:rPr>
        <w:t>ٰ</w:t>
      </w:r>
      <w:r w:rsidRPr="000509AA">
        <w:rPr>
          <w:rtl/>
        </w:rPr>
        <w:t xml:space="preserve"> سي</w:t>
      </w:r>
      <w:r w:rsidR="009B534C">
        <w:rPr>
          <w:rtl/>
        </w:rPr>
        <w:t>ّ</w:t>
      </w:r>
      <w:r w:rsidRPr="000509AA">
        <w:rPr>
          <w:rtl/>
        </w:rPr>
        <w:t>د الأنبياء محم</w:t>
      </w:r>
      <w:r w:rsidR="009B534C">
        <w:rPr>
          <w:rtl/>
        </w:rPr>
        <w:t>ّ</w:t>
      </w:r>
      <w:r w:rsidRPr="000509AA">
        <w:rPr>
          <w:rtl/>
        </w:rPr>
        <w:t>د وآله</w:t>
      </w:r>
      <w:r w:rsidR="0073344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3344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733445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حسين بن علي السنقري</w:t>
            </w:r>
            <w:r w:rsidR="00273DCD">
              <w:rPr>
                <w:rtl/>
              </w:rPr>
              <w:t xml:space="preserve"> ـ</w:t>
            </w:r>
            <w:r w:rsidR="00273DCD" w:rsidRPr="000509AA">
              <w:rPr>
                <w:rtl/>
              </w:rPr>
              <w:t xml:space="preserve"> تلميذ المؤل</w:t>
            </w:r>
            <w:r w:rsidR="009B534C">
              <w:rPr>
                <w:rtl/>
              </w:rPr>
              <w:t>ّ</w:t>
            </w:r>
            <w:r w:rsidR="00273DCD" w:rsidRPr="000509AA">
              <w:rPr>
                <w:rtl/>
              </w:rPr>
              <w:t>ف</w:t>
            </w:r>
            <w:r w:rsidR="00273DCD">
              <w:rPr>
                <w:rtl/>
              </w:rPr>
              <w:t xml:space="preserve"> ـ</w:t>
            </w:r>
            <w:r w:rsidR="00C51724">
              <w:rPr>
                <w:rtl/>
              </w:rPr>
              <w:t xml:space="preserve"> ،</w:t>
            </w:r>
            <w:r w:rsidR="00273DCD" w:rsidRPr="000509AA">
              <w:rPr>
                <w:rtl/>
              </w:rPr>
              <w:t xml:space="preserve"> يوم الثلاثاء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273DCD" w:rsidRPr="000509AA">
              <w:rPr>
                <w:rtl/>
              </w:rPr>
              <w:t>20 جمادى</w:t>
            </w:r>
            <w:r w:rsidR="009B534C" w:rsidRPr="00AF3B23">
              <w:rPr>
                <w:rtl/>
              </w:rPr>
              <w:t>ٰ</w:t>
            </w:r>
            <w:r w:rsidR="00273DCD" w:rsidRPr="000509AA">
              <w:rPr>
                <w:rtl/>
              </w:rPr>
              <w:t xml:space="preserve"> الآخرة 1323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733445" w:rsidRDefault="000509AA" w:rsidP="00733445">
      <w:pPr>
        <w:pStyle w:val="rfdFootnoteCenterBold"/>
        <w:rPr>
          <w:rtl/>
        </w:rPr>
      </w:pPr>
      <w:r w:rsidRPr="00733445">
        <w:rPr>
          <w:rtl/>
        </w:rPr>
        <w:t>(</w:t>
      </w:r>
      <w:r w:rsidR="00733445">
        <w:rPr>
          <w:rFonts w:hint="cs"/>
          <w:rtl/>
        </w:rPr>
        <w:t xml:space="preserve"> </w:t>
      </w:r>
      <w:r w:rsidRPr="00733445">
        <w:rPr>
          <w:rtl/>
        </w:rPr>
        <w:t>83</w:t>
      </w:r>
      <w:r w:rsidR="00733445">
        <w:rPr>
          <w:rFonts w:hint="cs"/>
          <w:rtl/>
        </w:rPr>
        <w:t xml:space="preserve"> </w:t>
      </w:r>
      <w:r w:rsidRPr="00733445">
        <w:rPr>
          <w:rtl/>
        </w:rPr>
        <w:t>)</w:t>
      </w:r>
    </w:p>
    <w:p w:rsidR="000509AA" w:rsidRPr="00146460" w:rsidRDefault="000509AA" w:rsidP="00146460">
      <w:pPr>
        <w:pStyle w:val="rfdNormal0"/>
        <w:rPr>
          <w:rStyle w:val="rfdBold2"/>
          <w:rtl/>
        </w:rPr>
      </w:pPr>
      <w:r w:rsidRPr="0014646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ذخائر النبو</w:t>
            </w:r>
            <w:r w:rsidR="009B534C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هادي بن محم</w:t>
      </w:r>
      <w:r w:rsidR="009B534C">
        <w:rPr>
          <w:rtl/>
        </w:rPr>
        <w:t>ّ</w:t>
      </w:r>
      <w:r w:rsidRPr="000509AA">
        <w:rPr>
          <w:rtl/>
        </w:rPr>
        <w:t xml:space="preserve">د أمين الطهراني </w:t>
      </w:r>
      <w:r>
        <w:rPr>
          <w:rtl/>
        </w:rPr>
        <w:t>(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1321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السلطنة الشرعية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هادي بن محم</w:t>
      </w:r>
      <w:r w:rsidR="009B534C">
        <w:rPr>
          <w:rtl/>
        </w:rPr>
        <w:t>ّ</w:t>
      </w:r>
      <w:r w:rsidRPr="000509AA">
        <w:rPr>
          <w:rtl/>
        </w:rPr>
        <w:t>د أمين الطهراني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استدلالية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ست</w:t>
      </w:r>
      <w:r w:rsidR="009B534C">
        <w:rPr>
          <w:rtl/>
        </w:rPr>
        <w:t>ّ</w:t>
      </w:r>
      <w:r w:rsidRPr="000509AA">
        <w:rPr>
          <w:rtl/>
        </w:rPr>
        <w:t xml:space="preserve"> ورقات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السلطنة وأن</w:t>
      </w:r>
      <w:r w:rsidR="009B534C">
        <w:rPr>
          <w:rtl/>
        </w:rPr>
        <w:t>ّ</w:t>
      </w:r>
      <w:r w:rsidRPr="000509AA">
        <w:rPr>
          <w:rtl/>
        </w:rPr>
        <w:t xml:space="preserve"> معناها الشرعي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هو الحق</w:t>
      </w:r>
      <w:r w:rsidR="009B534C">
        <w:rPr>
          <w:rtl/>
        </w:rPr>
        <w:t>ّ</w:t>
      </w:r>
      <w:r w:rsidRPr="000509AA">
        <w:rPr>
          <w:rtl/>
        </w:rPr>
        <w:t xml:space="preserve"> الذي للإنسان على</w:t>
      </w:r>
      <w:r w:rsidR="009B534C" w:rsidRPr="00AF3B23">
        <w:rPr>
          <w:rtl/>
        </w:rPr>
        <w:t>ٰ</w:t>
      </w:r>
      <w:r w:rsidRPr="000509AA">
        <w:rPr>
          <w:rtl/>
        </w:rPr>
        <w:t xml:space="preserve"> 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جوابا</w:t>
      </w:r>
      <w:r w:rsidR="009B534C">
        <w:rPr>
          <w:rtl/>
        </w:rPr>
        <w:t>ً</w:t>
      </w:r>
      <w:r w:rsidRPr="000509AA">
        <w:rPr>
          <w:rtl/>
        </w:rPr>
        <w:t xml:space="preserve"> على</w:t>
      </w:r>
      <w:r w:rsidR="009B534C" w:rsidRPr="00AF3B23">
        <w:rPr>
          <w:rtl/>
        </w:rPr>
        <w:t>ٰ</w:t>
      </w:r>
      <w:r w:rsidRPr="000509AA">
        <w:rPr>
          <w:rtl/>
        </w:rPr>
        <w:t xml:space="preserve"> سؤال بعض الأفاضل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9B534C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الحمد لله الذي أحيى</w:t>
      </w:r>
      <w:r w:rsidR="009B534C" w:rsidRPr="00AF3B23">
        <w:rPr>
          <w:rtl/>
        </w:rPr>
        <w:t>ٰ</w:t>
      </w:r>
      <w:r w:rsidRPr="000509AA">
        <w:rPr>
          <w:rtl/>
        </w:rPr>
        <w:t xml:space="preserve"> ما اندرست من أعلام الدين بالعلماء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المجد</w:t>
      </w:r>
      <w:r w:rsidR="009B534C">
        <w:rPr>
          <w:rtl/>
        </w:rPr>
        <w:t>ّ</w:t>
      </w:r>
      <w:r w:rsidRPr="000509AA">
        <w:rPr>
          <w:rtl/>
        </w:rPr>
        <w:t>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فنصب في كل</w:t>
      </w:r>
      <w:r w:rsidR="009B534C">
        <w:rPr>
          <w:rtl/>
        </w:rPr>
        <w:t>ّ</w:t>
      </w:r>
      <w:r w:rsidRPr="000509AA">
        <w:rPr>
          <w:rtl/>
        </w:rPr>
        <w:t xml:space="preserve"> زمان من يقلع أساس المبدعين</w:t>
      </w:r>
      <w:r w:rsidR="0073344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آخره : </w:t>
      </w:r>
      <w:r w:rsidR="008767F4" w:rsidRPr="000509AA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ولا ينكشف إل</w:t>
      </w:r>
      <w:r w:rsidR="00C67E6B">
        <w:rPr>
          <w:rtl/>
        </w:rPr>
        <w:t>ّ</w:t>
      </w:r>
      <w:r w:rsidRPr="000509AA">
        <w:rPr>
          <w:rtl/>
        </w:rPr>
        <w:t>ا بالتسل</w:t>
      </w:r>
      <w:r w:rsidR="00C67E6B">
        <w:rPr>
          <w:rtl/>
        </w:rPr>
        <w:t>ّ</w:t>
      </w:r>
      <w:r w:rsidRPr="000509AA">
        <w:rPr>
          <w:rtl/>
        </w:rPr>
        <w:t>ط في المقال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والتعر</w:t>
      </w:r>
      <w:r w:rsidR="00C67E6B">
        <w:rPr>
          <w:rtl/>
        </w:rPr>
        <w:t>ّ</w:t>
      </w:r>
      <w:r w:rsidRPr="000509AA">
        <w:rPr>
          <w:rtl/>
        </w:rPr>
        <w:t>ض للأقوال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والحمد لله الذي هدانا لهذا</w:t>
      </w:r>
      <w:r w:rsidR="00F26704">
        <w:rPr>
          <w:rtl/>
        </w:rPr>
        <w:t xml:space="preserve"> . . .</w:t>
      </w:r>
      <w:r w:rsidR="0073344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3344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733445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يوم الثلاثاء 11 جمادى</w:t>
            </w:r>
            <w:r w:rsidR="00C67E6B" w:rsidRPr="00AF3B23">
              <w:rPr>
                <w:rtl/>
              </w:rPr>
              <w:t>ٰ</w:t>
            </w:r>
            <w:r w:rsidR="00273DCD" w:rsidRPr="000509AA">
              <w:rPr>
                <w:rtl/>
              </w:rPr>
              <w:t xml:space="preserve"> الآخرة 1322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733445" w:rsidRDefault="000509AA" w:rsidP="00733445">
      <w:pPr>
        <w:pStyle w:val="rfdFootnoteCenterBold"/>
        <w:rPr>
          <w:rtl/>
        </w:rPr>
      </w:pPr>
      <w:r w:rsidRPr="00733445">
        <w:rPr>
          <w:rtl/>
        </w:rPr>
        <w:t>(</w:t>
      </w:r>
      <w:r w:rsidR="00733445">
        <w:rPr>
          <w:rFonts w:hint="cs"/>
          <w:rtl/>
        </w:rPr>
        <w:t xml:space="preserve"> </w:t>
      </w:r>
      <w:r w:rsidRPr="00733445">
        <w:rPr>
          <w:rtl/>
        </w:rPr>
        <w:t>84</w:t>
      </w:r>
      <w:r w:rsidR="00733445">
        <w:rPr>
          <w:rFonts w:hint="cs"/>
          <w:rtl/>
        </w:rPr>
        <w:t xml:space="preserve"> </w:t>
      </w:r>
      <w:r w:rsidRPr="00733445">
        <w:rPr>
          <w:rtl/>
        </w:rPr>
        <w:t>)</w:t>
      </w:r>
    </w:p>
    <w:p w:rsidR="000509AA" w:rsidRPr="00146460" w:rsidRDefault="000509AA" w:rsidP="00146460">
      <w:pPr>
        <w:pStyle w:val="rfdNormal0"/>
        <w:rPr>
          <w:rStyle w:val="rfdBold2"/>
          <w:rtl/>
        </w:rPr>
      </w:pPr>
      <w:r w:rsidRPr="0014646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1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733445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وافية الأصول</w:t>
            </w:r>
            <w:r w:rsidR="00733445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C67E6B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C67E6B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C67E6B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733445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حاشية استدلالية بعناوين : </w:t>
      </w:r>
      <w:r w:rsidR="008767F4" w:rsidRPr="000509AA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 xml:space="preserve">قوله </w:t>
      </w:r>
      <w:r w:rsidR="00294847">
        <w:rPr>
          <w:rtl/>
        </w:rPr>
        <w:t>ـ</w:t>
      </w:r>
      <w:r w:rsidRPr="000509AA">
        <w:rPr>
          <w:rtl/>
        </w:rPr>
        <w:t xml:space="preserve"> قوله</w:t>
      </w:r>
      <w:r w:rsidR="0073344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على</w:t>
      </w:r>
      <w:r w:rsidR="00C67E6B" w:rsidRPr="00AF3B23">
        <w:rPr>
          <w:rtl/>
        </w:rPr>
        <w:t>ٰ</w:t>
      </w:r>
      <w:r w:rsidRPr="000509AA">
        <w:rPr>
          <w:rtl/>
        </w:rPr>
        <w:t xml:space="preserve"> بعض أبحاث رسالة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273DCD">
        <w:rPr>
          <w:rStyle w:val="rfdBold2"/>
          <w:rtl/>
        </w:rPr>
        <w:t>وافية الأ</w:t>
      </w:r>
      <w:r w:rsidR="00C67E6B">
        <w:rPr>
          <w:rStyle w:val="rfdBold2"/>
          <w:rtl/>
        </w:rPr>
        <w:t>ُ</w:t>
      </w:r>
      <w:r w:rsidRPr="00273DCD">
        <w:rPr>
          <w:rStyle w:val="rfdBold2"/>
          <w:rtl/>
        </w:rPr>
        <w:t>صول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للمولى</w:t>
      </w:r>
      <w:r w:rsidR="00C67E6B" w:rsidRPr="00AF3B23">
        <w:rPr>
          <w:rtl/>
        </w:rPr>
        <w:t>ٰ</w:t>
      </w:r>
      <w:r w:rsidRPr="000509AA">
        <w:rPr>
          <w:rtl/>
        </w:rPr>
        <w:t xml:space="preserve"> عبد الله التوني البشروي</w:t>
      </w:r>
      <w:r w:rsidR="00F26704">
        <w:rPr>
          <w:rtl/>
        </w:rPr>
        <w:t xml:space="preserve"> .</w:t>
      </w:r>
    </w:p>
    <w:p w:rsidR="000509AA" w:rsidRPr="000509AA" w:rsidRDefault="000509AA" w:rsidP="00C67E6B">
      <w:pPr>
        <w:rPr>
          <w:rtl/>
        </w:rPr>
      </w:pPr>
      <w:r w:rsidRPr="000509AA">
        <w:rPr>
          <w:rtl/>
        </w:rPr>
        <w:t>أو</w:t>
      </w:r>
      <w:r w:rsidR="00C67E6B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قوله : إن كان استفادة المعنى</w:t>
      </w:r>
      <w:r w:rsidR="00C67E6B" w:rsidRPr="00AF3B23">
        <w:rPr>
          <w:rtl/>
        </w:rPr>
        <w:t>ٰ</w:t>
      </w:r>
      <w:r w:rsidRPr="000509AA">
        <w:rPr>
          <w:rtl/>
        </w:rPr>
        <w:t xml:space="preserve"> منه بوضع الشارع </w:t>
      </w:r>
      <w:r w:rsidR="00C67E6B">
        <w:rPr>
          <w:rtl/>
        </w:rPr>
        <w:t>؛</w:t>
      </w:r>
      <w:r w:rsidRPr="000509AA">
        <w:rPr>
          <w:rtl/>
        </w:rPr>
        <w:t xml:space="preserve"> الوضع إم</w:t>
      </w:r>
      <w:r w:rsidR="00D11398">
        <w:rPr>
          <w:rtl/>
        </w:rPr>
        <w:t>ّ</w:t>
      </w:r>
      <w:r w:rsidRPr="000509AA">
        <w:rPr>
          <w:rtl/>
        </w:rPr>
        <w:t>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تعييني ويعلم بأن</w:t>
      </w:r>
      <w:r w:rsidR="00D11398">
        <w:rPr>
          <w:rtl/>
        </w:rPr>
        <w:t>ّ</w:t>
      </w:r>
      <w:r w:rsidRPr="000509AA">
        <w:rPr>
          <w:rtl/>
        </w:rPr>
        <w:t xml:space="preserve"> يصر</w:t>
      </w:r>
      <w:r w:rsidR="00D11398">
        <w:rPr>
          <w:rtl/>
        </w:rPr>
        <w:t>ّ</w:t>
      </w:r>
      <w:r w:rsidRPr="000509AA">
        <w:rPr>
          <w:rtl/>
        </w:rPr>
        <w:t>ح الواضع بأن</w:t>
      </w:r>
      <w:r w:rsidR="00D11398">
        <w:rPr>
          <w:rtl/>
        </w:rPr>
        <w:t>ّ</w:t>
      </w:r>
      <w:r w:rsidRPr="000509AA">
        <w:rPr>
          <w:rtl/>
        </w:rPr>
        <w:t>ي وضعت هذا اللفظ</w:t>
      </w:r>
      <w:r w:rsidR="0073344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733445">
        <w:rPr>
          <w:rFonts w:hint="cs"/>
          <w:rtl/>
        </w:rPr>
        <w:t xml:space="preserve"> .</w:t>
      </w:r>
    </w:p>
    <w:p w:rsidR="000509AA" w:rsidRPr="000509AA" w:rsidRDefault="000509AA" w:rsidP="00D11398">
      <w:pPr>
        <w:rPr>
          <w:rtl/>
        </w:rPr>
      </w:pPr>
      <w:r w:rsidRPr="000509AA">
        <w:rPr>
          <w:rtl/>
        </w:rPr>
        <w:t xml:space="preserve">آخرها : </w:t>
      </w:r>
      <w:r w:rsidR="008767F4" w:rsidRPr="000509AA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قول الصادق في حكاية ملاقاة هشام بن الحكم مع عمرو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عبيد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حيث قال : إذا أمرتكم بش</w:t>
      </w:r>
      <w:r w:rsidR="00D11398">
        <w:rPr>
          <w:rtl/>
        </w:rPr>
        <w:t>يء</w:t>
      </w:r>
      <w:r w:rsidRPr="000509AA">
        <w:rPr>
          <w:rtl/>
        </w:rPr>
        <w:t xml:space="preserve"> فافعلوا</w:t>
      </w:r>
      <w:r w:rsidR="0073344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733445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2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733445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معالم الأ</w:t>
            </w:r>
            <w:r w:rsidR="00D11398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صول</w:t>
            </w:r>
            <w:r w:rsidR="00733445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3344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D11398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3344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D11398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D11398">
        <w:rPr>
          <w:rtl/>
        </w:rPr>
        <w:t>ّ</w:t>
      </w:r>
      <w:r w:rsidRPr="000509AA">
        <w:rPr>
          <w:rtl/>
        </w:rPr>
        <w:t>د سميع الكرمانشاهي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حواش</w:t>
      </w:r>
      <w:r w:rsidR="00D11398">
        <w:rPr>
          <w:rtl/>
        </w:rPr>
        <w:t>ٍ</w:t>
      </w:r>
      <w:r w:rsidRPr="000509AA">
        <w:rPr>
          <w:rtl/>
        </w:rPr>
        <w:t xml:space="preserve"> مختصرة على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مواضع متفر</w:t>
      </w:r>
      <w:r w:rsidR="00CE373E">
        <w:rPr>
          <w:rtl/>
        </w:rPr>
        <w:t>ّ</w:t>
      </w:r>
      <w:r w:rsidRPr="000509AA">
        <w:rPr>
          <w:rtl/>
        </w:rPr>
        <w:t xml:space="preserve">قة من كتاب </w:t>
      </w:r>
      <w:r w:rsidRPr="00273DCD">
        <w:rPr>
          <w:rStyle w:val="rfdBold2"/>
          <w:rtl/>
        </w:rPr>
        <w:t>المعالم</w:t>
      </w:r>
      <w:r w:rsidR="00F26704">
        <w:rPr>
          <w:rtl/>
        </w:rPr>
        <w:t xml:space="preserve"> .</w:t>
      </w:r>
    </w:p>
    <w:p w:rsidR="000509AA" w:rsidRPr="000509AA" w:rsidRDefault="000509AA" w:rsidP="00CE373E">
      <w:pPr>
        <w:rPr>
          <w:rtl/>
        </w:rPr>
      </w:pPr>
      <w:r w:rsidRPr="000509AA">
        <w:rPr>
          <w:rtl/>
        </w:rPr>
        <w:t>أو</w:t>
      </w:r>
      <w:r w:rsidR="00CE373E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733445">
        <w:rPr>
          <w:rFonts w:hint="cs"/>
          <w:rtl/>
        </w:rPr>
        <w:t xml:space="preserve"> </w:t>
      </w:r>
      <w:r w:rsidRPr="000509AA">
        <w:rPr>
          <w:rtl/>
        </w:rPr>
        <w:t>قوله : فهي أن</w:t>
      </w:r>
      <w:r w:rsidR="00CE373E">
        <w:rPr>
          <w:rtl/>
        </w:rPr>
        <w:t>ّ</w:t>
      </w:r>
      <w:r w:rsidRPr="000509AA">
        <w:rPr>
          <w:rtl/>
        </w:rPr>
        <w:t xml:space="preserve"> المعقولات تنقسم إلى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موجودة ومعدومة </w:t>
      </w:r>
      <w:r w:rsidR="00CE373E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ينبغي أن يراد بالمعقول ما أمكن درك كنهه بالعقل</w:t>
      </w:r>
      <w:r w:rsidR="0073344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C6077D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3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C6077D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الروضة البهي</w:t>
            </w:r>
            <w:r w:rsidR="00CE373E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  <w:r w:rsidR="00C6077D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6077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6077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CE373E">
      <w:pPr>
        <w:rPr>
          <w:rtl/>
        </w:rPr>
      </w:pPr>
      <w:r w:rsidRPr="000509AA">
        <w:rPr>
          <w:rtl/>
        </w:rPr>
        <w:t>تأليف : المولى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CE373E">
        <w:rPr>
          <w:rtl/>
        </w:rPr>
        <w:t>ّ</w:t>
      </w:r>
      <w:r w:rsidRPr="000509AA">
        <w:rPr>
          <w:rtl/>
        </w:rPr>
        <w:t>د سميع الكرمانشاه</w:t>
      </w:r>
      <w:r w:rsidR="00640219">
        <w:rPr>
          <w:rFonts w:hint="cs"/>
          <w:rtl/>
        </w:rPr>
        <w:t>ي</w:t>
      </w:r>
      <w:r w:rsidR="00F26704">
        <w:rPr>
          <w:rtl/>
        </w:rPr>
        <w:t xml:space="preserve"> .</w:t>
      </w:r>
    </w:p>
    <w:p w:rsidR="004C1162" w:rsidRDefault="004C1162" w:rsidP="000509AA">
      <w:pPr>
        <w:rPr>
          <w:rtl/>
        </w:rPr>
        <w:sectPr w:rsidR="004C1162" w:rsidSect="00600DF3">
          <w:headerReference w:type="even" r:id="rId225"/>
          <w:headerReference w:type="default" r:id="rId226"/>
          <w:headerReference w:type="first" r:id="rId22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حواش</w:t>
      </w:r>
      <w:r w:rsidR="00CE373E">
        <w:rPr>
          <w:rtl/>
        </w:rPr>
        <w:t>ٍ</w:t>
      </w:r>
      <w:r w:rsidRPr="000509AA">
        <w:rPr>
          <w:rtl/>
        </w:rPr>
        <w:t xml:space="preserve"> متفر</w:t>
      </w:r>
      <w:r w:rsidR="00CE373E">
        <w:rPr>
          <w:rtl/>
        </w:rPr>
        <w:t>ّ</w:t>
      </w:r>
      <w:r w:rsidRPr="000509AA">
        <w:rPr>
          <w:rtl/>
        </w:rPr>
        <w:t>قة على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أمكنة مختلفة من كتاب الطهارة إلى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كتاب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النكاح</w:t>
      </w:r>
      <w:r w:rsidR="00F26704">
        <w:rPr>
          <w:rtl/>
        </w:rPr>
        <w:t xml:space="preserve"> .</w:t>
      </w:r>
    </w:p>
    <w:p w:rsidR="000509AA" w:rsidRPr="000509AA" w:rsidRDefault="000509AA" w:rsidP="00CE373E">
      <w:pPr>
        <w:rPr>
          <w:rtl/>
        </w:rPr>
      </w:pPr>
      <w:r w:rsidRPr="000509AA">
        <w:rPr>
          <w:rtl/>
        </w:rPr>
        <w:t>أو</w:t>
      </w:r>
      <w:r w:rsidR="00CE373E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3E1D0B">
        <w:rPr>
          <w:rFonts w:hint="cs"/>
          <w:rtl/>
        </w:rPr>
        <w:t xml:space="preserve"> </w:t>
      </w:r>
      <w:r w:rsidRPr="000509AA">
        <w:rPr>
          <w:rtl/>
        </w:rPr>
        <w:t>قوله : على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صدره </w:t>
      </w:r>
      <w:r w:rsidR="00CE373E">
        <w:rPr>
          <w:rtl/>
        </w:rPr>
        <w:t>؛</w:t>
      </w:r>
      <w:r w:rsidRPr="000509AA">
        <w:rPr>
          <w:rtl/>
        </w:rPr>
        <w:t xml:space="preserve"> لأن</w:t>
      </w:r>
      <w:r w:rsidR="00CE373E">
        <w:rPr>
          <w:rtl/>
        </w:rPr>
        <w:t>ّ</w:t>
      </w:r>
      <w:r w:rsidRPr="000509AA">
        <w:rPr>
          <w:rtl/>
        </w:rPr>
        <w:t>ه مسجد في بعض الأحوال كما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سجدة الشكر عقيب الصلاة</w:t>
      </w:r>
      <w:r w:rsidR="003E1D0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3E1D0B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3E1D0B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بخط</w:t>
            </w:r>
            <w:r w:rsidR="00CE373E">
              <w:rPr>
                <w:rtl/>
              </w:rPr>
              <w:t>ّ</w:t>
            </w:r>
            <w:r w:rsidR="00273DCD" w:rsidRPr="000509AA">
              <w:rPr>
                <w:rtl/>
              </w:rPr>
              <w:t xml:space="preserve"> المؤل</w:t>
            </w:r>
            <w:r w:rsidR="00CE373E">
              <w:rPr>
                <w:rtl/>
              </w:rPr>
              <w:t>ّ</w:t>
            </w:r>
            <w:r w:rsidR="00273DCD" w:rsidRPr="000509AA"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 w:rsidR="00273DCD" w:rsidRPr="000509AA">
              <w:rPr>
                <w:rtl/>
              </w:rPr>
              <w:t xml:space="preserve"> وفي المجموعة فوائد مختلفة أ</w:t>
            </w:r>
            <w:r w:rsidR="00CE373E">
              <w:rPr>
                <w:rtl/>
              </w:rPr>
              <w:t>ُ</w:t>
            </w:r>
            <w:r w:rsidR="00273DCD" w:rsidRPr="000509AA">
              <w:rPr>
                <w:rtl/>
              </w:rPr>
              <w:t>خرى</w:t>
            </w:r>
            <w:r w:rsidR="00CE373E" w:rsidRPr="00AF3B23">
              <w:rPr>
                <w:rtl/>
              </w:rPr>
              <w:t>ٰ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3E1D0B" w:rsidRDefault="000509AA" w:rsidP="003E1D0B">
      <w:pPr>
        <w:pStyle w:val="rfdFootnoteCenterBold"/>
        <w:rPr>
          <w:rtl/>
        </w:rPr>
      </w:pPr>
      <w:r w:rsidRPr="003E1D0B">
        <w:rPr>
          <w:rtl/>
        </w:rPr>
        <w:t>(</w:t>
      </w:r>
      <w:r w:rsidR="003E1D0B">
        <w:rPr>
          <w:rFonts w:hint="cs"/>
          <w:rtl/>
        </w:rPr>
        <w:t xml:space="preserve"> </w:t>
      </w:r>
      <w:r w:rsidRPr="003E1D0B">
        <w:rPr>
          <w:rtl/>
        </w:rPr>
        <w:t>85</w:t>
      </w:r>
      <w:r w:rsidR="003E1D0B">
        <w:rPr>
          <w:rFonts w:hint="cs"/>
          <w:rtl/>
        </w:rPr>
        <w:t xml:space="preserve"> </w:t>
      </w:r>
      <w:r w:rsidRPr="003E1D0B">
        <w:rPr>
          <w:rtl/>
        </w:rPr>
        <w:t>)</w:t>
      </w:r>
    </w:p>
    <w:p w:rsidR="000509AA" w:rsidRPr="00146460" w:rsidRDefault="000509AA" w:rsidP="00146460">
      <w:pPr>
        <w:pStyle w:val="rfdNormal0"/>
        <w:rPr>
          <w:rStyle w:val="rfdBold2"/>
          <w:rtl/>
        </w:rPr>
      </w:pPr>
      <w:r w:rsidRPr="0014646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3E1D0B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صيغ العقود والايقاعات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E1D0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E1D0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نور الدين علي بن عبد العالي الكركي </w:t>
      </w:r>
      <w:r>
        <w:rPr>
          <w:rtl/>
        </w:rPr>
        <w:t>(</w:t>
      </w:r>
      <w:r w:rsidR="003E1D0B">
        <w:rPr>
          <w:rFonts w:hint="cs"/>
          <w:rtl/>
        </w:rPr>
        <w:t xml:space="preserve"> </w:t>
      </w:r>
      <w:r w:rsidRPr="000509AA">
        <w:rPr>
          <w:rtl/>
        </w:rPr>
        <w:t>940</w:t>
      </w:r>
      <w:r w:rsidR="003E1D0B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3E1D0B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الشرط ضمن العقد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E1D0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E1D0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محم</w:t>
      </w:r>
      <w:r w:rsidR="00CE373E">
        <w:rPr>
          <w:rtl/>
        </w:rPr>
        <w:t>ّ</w:t>
      </w:r>
      <w:r w:rsidRPr="000509AA">
        <w:rPr>
          <w:rtl/>
        </w:rPr>
        <w:t>د باقر بن محم</w:t>
      </w:r>
      <w:r w:rsidR="00CE373E">
        <w:rPr>
          <w:rtl/>
        </w:rPr>
        <w:t>ّ</w:t>
      </w:r>
      <w:r w:rsidRPr="000509AA">
        <w:rPr>
          <w:rtl/>
        </w:rPr>
        <w:t>د أكمل الوحيد البهبهاني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3E1D0B">
        <w:rPr>
          <w:rFonts w:hint="cs"/>
          <w:rtl/>
        </w:rPr>
        <w:t xml:space="preserve"> </w:t>
      </w:r>
      <w:r w:rsidRPr="000509AA">
        <w:rPr>
          <w:rtl/>
        </w:rPr>
        <w:t>1206</w:t>
      </w:r>
      <w:r w:rsidR="003E1D0B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3E1D0B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3 ـ أصالة الصح</w:t>
            </w:r>
            <w:r w:rsidR="00CE373E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 في المعاملات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E1D0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E1D0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محم</w:t>
      </w:r>
      <w:r w:rsidR="00CE373E">
        <w:rPr>
          <w:rtl/>
        </w:rPr>
        <w:t>ّ</w:t>
      </w:r>
      <w:r w:rsidRPr="000509AA">
        <w:rPr>
          <w:rtl/>
        </w:rPr>
        <w:t>د باقر بن محم</w:t>
      </w:r>
      <w:r w:rsidR="00CE373E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3E1D0B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4 ـ أصالة الطهارة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E1D0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E1D0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محم</w:t>
      </w:r>
      <w:r w:rsidR="00CE373E">
        <w:rPr>
          <w:rtl/>
        </w:rPr>
        <w:t>ّ</w:t>
      </w:r>
      <w:r w:rsidRPr="000509AA">
        <w:rPr>
          <w:rtl/>
        </w:rPr>
        <w:t>د باقر بن محم</w:t>
      </w:r>
      <w:r w:rsidR="00CE373E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3E1D0B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5 ـ اجتماع الأمر والنهي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E1D0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CE373E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E1D0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CE373E">
        <w:rPr>
          <w:rtl/>
        </w:rPr>
        <w:t>ّ</w:t>
      </w:r>
      <w:r w:rsidRPr="000509AA">
        <w:rPr>
          <w:rtl/>
        </w:rPr>
        <w:t>د علي بن محم</w:t>
      </w:r>
      <w:r w:rsidR="00CE373E">
        <w:rPr>
          <w:rtl/>
        </w:rPr>
        <w:t>ّ</w:t>
      </w:r>
      <w:r w:rsidRPr="000509AA">
        <w:rPr>
          <w:rtl/>
        </w:rPr>
        <w:t xml:space="preserve">د علي الطباطبائي الحائري </w:t>
      </w:r>
      <w:r>
        <w:rPr>
          <w:rtl/>
        </w:rPr>
        <w:t>(</w:t>
      </w:r>
      <w:r w:rsidR="003E1D0B">
        <w:rPr>
          <w:rFonts w:hint="cs"/>
          <w:rtl/>
        </w:rPr>
        <w:t xml:space="preserve"> </w:t>
      </w:r>
      <w:r w:rsidRPr="000509AA">
        <w:rPr>
          <w:rtl/>
        </w:rPr>
        <w:t>1231</w:t>
      </w:r>
      <w:r w:rsidR="003E1D0B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3E1D0B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6 ـ الاجتهاد والأخبار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E1D0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CE373E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E1D0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CE373E">
      <w:pPr>
        <w:rPr>
          <w:rtl/>
        </w:rPr>
      </w:pPr>
      <w:r w:rsidRPr="000509AA">
        <w:rPr>
          <w:rtl/>
        </w:rPr>
        <w:t>تأليف : المولى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محم</w:t>
      </w:r>
      <w:r w:rsidR="00CE373E">
        <w:rPr>
          <w:rtl/>
        </w:rPr>
        <w:t>ّ</w:t>
      </w:r>
      <w:r w:rsidRPr="000509AA">
        <w:rPr>
          <w:rtl/>
        </w:rPr>
        <w:t>د باقر بن محم</w:t>
      </w:r>
      <w:r w:rsidR="00CE373E">
        <w:rPr>
          <w:rtl/>
        </w:rPr>
        <w:t>ّ</w:t>
      </w:r>
      <w:r w:rsidRPr="000509AA">
        <w:rPr>
          <w:rtl/>
        </w:rPr>
        <w:t>د أكمل الوحيد البهبهان</w:t>
      </w:r>
      <w:r w:rsidR="003E1D0B">
        <w:rPr>
          <w:rFonts w:hint="cs"/>
          <w:rtl/>
        </w:rPr>
        <w:t>ي</w:t>
      </w:r>
      <w:r w:rsidR="00F26704">
        <w:rPr>
          <w:rtl/>
        </w:rPr>
        <w:t xml:space="preserve"> .</w:t>
      </w:r>
    </w:p>
    <w:p w:rsidR="00CA4219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CA4219" w:rsidTr="00964013">
        <w:tc>
          <w:tcPr>
            <w:tcW w:w="3500" w:type="pct"/>
            <w:shd w:val="clear" w:color="auto" w:fill="auto"/>
          </w:tcPr>
          <w:p w:rsidR="00CA4219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lastRenderedPageBreak/>
              <w:t>7 ـ الأوزان والمقادير</w:t>
            </w:r>
          </w:p>
        </w:tc>
        <w:tc>
          <w:tcPr>
            <w:tcW w:w="1500" w:type="pct"/>
            <w:shd w:val="clear" w:color="auto" w:fill="auto"/>
          </w:tcPr>
          <w:p w:rsidR="00CA4219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محم</w:t>
      </w:r>
      <w:r w:rsidR="00CE373E">
        <w:rPr>
          <w:rtl/>
        </w:rPr>
        <w:t>ّ</w:t>
      </w:r>
      <w:r w:rsidRPr="000509AA">
        <w:rPr>
          <w:rtl/>
        </w:rPr>
        <w:t>د باقر بن محم</w:t>
      </w:r>
      <w:r w:rsidR="00CE373E">
        <w:rPr>
          <w:rtl/>
        </w:rPr>
        <w:t>ّ</w:t>
      </w:r>
      <w:r w:rsidRPr="000509AA">
        <w:rPr>
          <w:rtl/>
        </w:rPr>
        <w:t xml:space="preserve">د تقي المجلسي </w:t>
      </w:r>
      <w:r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1110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96401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96401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محم</w:t>
            </w:r>
            <w:r w:rsidR="00CE373E">
              <w:rPr>
                <w:rtl/>
              </w:rPr>
              <w:t>ّ</w:t>
            </w:r>
            <w:r w:rsidR="00273DCD" w:rsidRPr="000509AA">
              <w:rPr>
                <w:rtl/>
              </w:rPr>
              <w:t>د طاهر بن محم</w:t>
            </w:r>
            <w:r w:rsidR="00CE373E">
              <w:rPr>
                <w:rtl/>
              </w:rPr>
              <w:t>ّ</w:t>
            </w:r>
            <w:r w:rsidR="00273DCD" w:rsidRPr="000509AA">
              <w:rPr>
                <w:rtl/>
              </w:rPr>
              <w:t>د صالح الحسيني المازندراني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273DCD" w:rsidRPr="000509AA">
              <w:rPr>
                <w:rtl/>
              </w:rPr>
              <w:t xml:space="preserve">سنة 1242 </w:t>
            </w:r>
            <w:r w:rsidR="00273DCD">
              <w:rPr>
                <w:rtl/>
              </w:rPr>
              <w:t>ـ</w:t>
            </w:r>
            <w:r w:rsidR="00273DCD" w:rsidRPr="000509AA">
              <w:rPr>
                <w:rtl/>
              </w:rPr>
              <w:t xml:space="preserve"> 1244</w:t>
            </w:r>
            <w:r w:rsidR="00C51724">
              <w:rPr>
                <w:rtl/>
              </w:rPr>
              <w:t xml:space="preserve"> ،</w:t>
            </w:r>
            <w:r w:rsidR="00273DCD" w:rsidRPr="000509AA">
              <w:rPr>
                <w:rtl/>
              </w:rPr>
              <w:t xml:space="preserve"> في كربلاء والنجف وأصبهان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964013" w:rsidRDefault="000509AA" w:rsidP="00964013">
      <w:pPr>
        <w:pStyle w:val="rfdFootnoteCenterBold"/>
        <w:rPr>
          <w:rtl/>
        </w:rPr>
      </w:pPr>
      <w:r w:rsidRPr="00964013"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964013">
        <w:rPr>
          <w:rtl/>
        </w:rPr>
        <w:t>86</w:t>
      </w:r>
      <w:r w:rsidR="00964013">
        <w:rPr>
          <w:rFonts w:hint="cs"/>
          <w:rtl/>
        </w:rPr>
        <w:t xml:space="preserve"> </w:t>
      </w:r>
      <w:r w:rsidRPr="00964013">
        <w:rPr>
          <w:rtl/>
        </w:rPr>
        <w:t>)</w:t>
      </w:r>
    </w:p>
    <w:p w:rsidR="000509AA" w:rsidRPr="00146460" w:rsidRDefault="000509AA" w:rsidP="00146460">
      <w:pPr>
        <w:pStyle w:val="rfdNormal0"/>
        <w:rPr>
          <w:rStyle w:val="rfdBold2"/>
          <w:rtl/>
        </w:rPr>
      </w:pPr>
      <w:r w:rsidRPr="0014646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الدرر البهي</w:t>
            </w:r>
            <w:r w:rsidR="00CE373E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A35A9F">
      <w:pPr>
        <w:rPr>
          <w:rtl/>
        </w:rPr>
      </w:pPr>
      <w:r w:rsidRPr="000509AA">
        <w:rPr>
          <w:rtl/>
        </w:rPr>
        <w:t>نظم : المولى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CE373E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964013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نور العيون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عقائد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CE373E" w:rsidRPr="00AF3B23">
        <w:rPr>
          <w:rtl/>
        </w:rPr>
        <w:t>ٰ</w:t>
      </w:r>
      <w:r w:rsidRPr="000509AA">
        <w:rPr>
          <w:rtl/>
        </w:rPr>
        <w:t xml:space="preserve"> محم</w:t>
      </w:r>
      <w:r w:rsidR="00CE373E">
        <w:rPr>
          <w:rtl/>
        </w:rPr>
        <w:t>ّ</w:t>
      </w:r>
      <w:r w:rsidRPr="000509AA">
        <w:rPr>
          <w:rtl/>
        </w:rPr>
        <w:t>د باقر بن محم</w:t>
      </w:r>
      <w:r w:rsidR="00BF3533">
        <w:rPr>
          <w:rtl/>
        </w:rPr>
        <w:t>ّ</w:t>
      </w:r>
      <w:r w:rsidRPr="000509AA">
        <w:rPr>
          <w:rtl/>
        </w:rPr>
        <w:t>د تقي الرضوي القم</w:t>
      </w:r>
      <w:r w:rsidR="00BF3533">
        <w:rPr>
          <w:rtl/>
        </w:rPr>
        <w:t>ّ</w:t>
      </w:r>
      <w:r w:rsidRPr="000509AA">
        <w:rPr>
          <w:rtl/>
        </w:rPr>
        <w:t xml:space="preserve">ي </w:t>
      </w:r>
      <w:r w:rsidR="008100A7"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ق 12</w:t>
      </w:r>
      <w:r w:rsidR="00964013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النسخة قطع من الباب الأو</w:t>
      </w:r>
      <w:r w:rsidR="00BF3533">
        <w:rPr>
          <w:rtl/>
        </w:rPr>
        <w:t>ّ</w:t>
      </w:r>
      <w:r w:rsidRPr="000509AA">
        <w:rPr>
          <w:rtl/>
        </w:rPr>
        <w:t>ل والثاني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3 ـ ترجمة زهر الربيع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متفر</w:t>
            </w:r>
            <w:r w:rsidR="00BF3533">
              <w:rPr>
                <w:rtl/>
              </w:rPr>
              <w:t>ّ</w:t>
            </w:r>
            <w:r w:rsidRPr="000509AA">
              <w:rPr>
                <w:rtl/>
              </w:rPr>
              <w:t xml:space="preserve">قة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ترجمة : السي</w:t>
      </w:r>
      <w:r w:rsidR="00BF3533">
        <w:rPr>
          <w:rtl/>
        </w:rPr>
        <w:t>ّ</w:t>
      </w:r>
      <w:r w:rsidRPr="000509AA">
        <w:rPr>
          <w:rtl/>
        </w:rPr>
        <w:t xml:space="preserve">د نور الدين بن نعمة الله الموسوي الجزائري </w:t>
      </w:r>
      <w:r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1158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96401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96401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المجموعة بخطوط مختلفة</w:t>
            </w:r>
            <w:r w:rsidR="00F26704">
              <w:rPr>
                <w:rtl/>
              </w:rPr>
              <w:t xml:space="preserve"> .</w:t>
            </w:r>
            <w:r w:rsidR="00273DCD" w:rsidRPr="000509AA">
              <w:rPr>
                <w:rtl/>
              </w:rPr>
              <w:t xml:space="preserve"> كتاب نور العيون بخط</w:t>
            </w:r>
            <w:r w:rsidR="00BF3533">
              <w:rPr>
                <w:rtl/>
              </w:rPr>
              <w:t>ّ</w:t>
            </w:r>
            <w:r w:rsidR="00273DCD" w:rsidRPr="000509AA">
              <w:rPr>
                <w:rtl/>
              </w:rPr>
              <w:t xml:space="preserve"> هاشم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273DCD" w:rsidRPr="000509AA">
              <w:rPr>
                <w:rtl/>
              </w:rPr>
              <w:t>ابن محم</w:t>
            </w:r>
            <w:r w:rsidR="00BF3533">
              <w:rPr>
                <w:rtl/>
              </w:rPr>
              <w:t>ّ</w:t>
            </w:r>
            <w:r w:rsidR="00273DCD" w:rsidRPr="000509AA">
              <w:rPr>
                <w:rtl/>
              </w:rPr>
              <w:t>د علي الموسوي اليزدي</w:t>
            </w:r>
            <w:r w:rsidR="00C51724">
              <w:rPr>
                <w:rtl/>
              </w:rPr>
              <w:t xml:space="preserve"> ،</w:t>
            </w:r>
            <w:r w:rsidR="00273DCD" w:rsidRPr="000509AA">
              <w:rPr>
                <w:rtl/>
              </w:rPr>
              <w:t xml:space="preserve"> تاسع شعبان 1278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964013" w:rsidRDefault="000509AA" w:rsidP="00964013">
      <w:pPr>
        <w:pStyle w:val="rfdFootnoteCenterBold"/>
        <w:rPr>
          <w:rtl/>
        </w:rPr>
      </w:pPr>
      <w:r w:rsidRPr="00964013"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964013">
        <w:rPr>
          <w:rtl/>
        </w:rPr>
        <w:t>87</w:t>
      </w:r>
      <w:r w:rsidR="00964013">
        <w:rPr>
          <w:rFonts w:hint="cs"/>
          <w:rtl/>
        </w:rPr>
        <w:t xml:space="preserve"> </w:t>
      </w:r>
      <w:r w:rsidRPr="00964013">
        <w:rPr>
          <w:rtl/>
        </w:rPr>
        <w:t>)</w:t>
      </w:r>
    </w:p>
    <w:p w:rsidR="000509AA" w:rsidRPr="00C728F5" w:rsidRDefault="000509AA" w:rsidP="00C728F5">
      <w:pPr>
        <w:pStyle w:val="rfdNormal0"/>
        <w:rPr>
          <w:rStyle w:val="rfdBold2"/>
          <w:rtl/>
        </w:rPr>
      </w:pPr>
      <w:r w:rsidRPr="00C728F5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الحدائق الناضرة في فقه العترة الطاهرة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الشيخ يوسف بن أحمد بن إبراهيم البحراني </w:t>
      </w:r>
      <w:r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1186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النسخة مقد</w:t>
      </w:r>
      <w:r w:rsidR="00BF3533">
        <w:rPr>
          <w:rtl/>
        </w:rPr>
        <w:t>ّ</w:t>
      </w:r>
      <w:r w:rsidRPr="000509AA">
        <w:rPr>
          <w:rtl/>
        </w:rPr>
        <w:t>مات الكتاب فقط</w:t>
      </w:r>
      <w:r w:rsidR="00F26704">
        <w:rPr>
          <w:rtl/>
        </w:rPr>
        <w:t xml:space="preserve"> .</w:t>
      </w:r>
    </w:p>
    <w:p w:rsidR="004C1162" w:rsidRDefault="004C1162" w:rsidP="000509AA">
      <w:pPr>
        <w:rPr>
          <w:rtl/>
        </w:rPr>
        <w:sectPr w:rsidR="004C1162" w:rsidSect="00600DF3">
          <w:headerReference w:type="even" r:id="rId228"/>
          <w:headerReference w:type="default" r:id="rId229"/>
          <w:headerReference w:type="first" r:id="rId23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2816BC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lastRenderedPageBreak/>
              <w:t>2 ـ تمهيد القواعد الأ</w:t>
            </w:r>
            <w:r w:rsidR="00BF3533">
              <w:rPr>
                <w:rStyle w:val="rfdBold2"/>
                <w:rtl/>
              </w:rPr>
              <w:t>ُ</w:t>
            </w:r>
            <w:r w:rsidRPr="002816BC">
              <w:rPr>
                <w:rStyle w:val="rfdBold2"/>
                <w:rtl/>
              </w:rPr>
              <w:t>صولية والفقهية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BF3533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ونحو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الشهيد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زين الدين بن علي العاملي </w:t>
      </w:r>
      <w:r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965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96401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96401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محم</w:t>
            </w:r>
            <w:r w:rsidR="00BF3533">
              <w:rPr>
                <w:rtl/>
              </w:rPr>
              <w:t>ّ</w:t>
            </w:r>
            <w:r w:rsidR="00273DCD" w:rsidRPr="000509AA">
              <w:rPr>
                <w:rtl/>
              </w:rPr>
              <w:t>د تقي بن مل</w:t>
            </w:r>
            <w:r w:rsidR="00BF3533">
              <w:rPr>
                <w:rtl/>
              </w:rPr>
              <w:t>ّ</w:t>
            </w:r>
            <w:r w:rsidR="00273DCD" w:rsidRPr="000509AA">
              <w:rPr>
                <w:rtl/>
              </w:rPr>
              <w:t>ا لطف الكنكاوري المشهور بالقاضي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273DCD" w:rsidRPr="000509AA">
              <w:rPr>
                <w:rtl/>
              </w:rPr>
              <w:t>سنة 1303</w:t>
            </w:r>
            <w:r w:rsidR="00C51724">
              <w:rPr>
                <w:rtl/>
              </w:rPr>
              <w:t xml:space="preserve"> ،</w:t>
            </w:r>
            <w:r w:rsidR="00273DCD" w:rsidRPr="000509AA">
              <w:rPr>
                <w:rtl/>
              </w:rPr>
              <w:t xml:space="preserve"> كتبها للسي</w:t>
            </w:r>
            <w:r w:rsidR="00BF3533">
              <w:rPr>
                <w:rtl/>
              </w:rPr>
              <w:t>ّ</w:t>
            </w:r>
            <w:r w:rsidR="00273DCD" w:rsidRPr="000509AA">
              <w:rPr>
                <w:rtl/>
              </w:rPr>
              <w:t>د علي اليزدي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964013" w:rsidRDefault="000509AA" w:rsidP="00964013">
      <w:pPr>
        <w:pStyle w:val="rfdFootnoteCenterBold"/>
        <w:rPr>
          <w:rtl/>
        </w:rPr>
      </w:pPr>
      <w:r w:rsidRPr="00964013"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964013">
        <w:rPr>
          <w:rtl/>
        </w:rPr>
        <w:t>88</w:t>
      </w:r>
      <w:r w:rsidR="00964013">
        <w:rPr>
          <w:rFonts w:hint="cs"/>
          <w:rtl/>
        </w:rPr>
        <w:t xml:space="preserve"> </w:t>
      </w:r>
      <w:r w:rsidRPr="00964013">
        <w:rPr>
          <w:rtl/>
        </w:rPr>
        <w:t>)</w:t>
      </w:r>
    </w:p>
    <w:p w:rsidR="000509AA" w:rsidRPr="00C728F5" w:rsidRDefault="000509AA" w:rsidP="00C728F5">
      <w:pPr>
        <w:pStyle w:val="rfdNormal0"/>
        <w:rPr>
          <w:rStyle w:val="rfdBold2"/>
          <w:rtl/>
        </w:rPr>
      </w:pPr>
      <w:r w:rsidRPr="00C728F5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>1 ـ نزهة الناظر في الجمع بين الأشباه والنظائر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نجيب الدين يحيى</w:t>
      </w:r>
      <w:r w:rsidR="00BF3533" w:rsidRPr="00AF3B23">
        <w:rPr>
          <w:rtl/>
        </w:rPr>
        <w:t>ٰ</w:t>
      </w:r>
      <w:r w:rsidRPr="000509AA">
        <w:rPr>
          <w:rtl/>
        </w:rPr>
        <w:t xml:space="preserve"> بن أحمد بن سعيد الحل</w:t>
      </w:r>
      <w:r w:rsidR="00BF3533">
        <w:rPr>
          <w:rtl/>
        </w:rPr>
        <w:t>ّ</w:t>
      </w:r>
      <w:r w:rsidRPr="000509AA">
        <w:rPr>
          <w:rtl/>
        </w:rPr>
        <w:t xml:space="preserve">ي </w:t>
      </w:r>
      <w:r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690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>2 ـ فقه النساء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الأحكام المختص</w:t>
      </w:r>
      <w:r w:rsidR="00BF3533">
        <w:rPr>
          <w:rtl/>
        </w:rPr>
        <w:t>ّ</w:t>
      </w:r>
      <w:r w:rsidRPr="000509AA">
        <w:rPr>
          <w:rtl/>
        </w:rPr>
        <w:t>ة بالنساء على</w:t>
      </w:r>
      <w:r w:rsidR="00BF3533" w:rsidRPr="00AF3B23">
        <w:rPr>
          <w:rtl/>
        </w:rPr>
        <w:t>ٰ</w:t>
      </w:r>
      <w:r w:rsidRPr="000509AA">
        <w:rPr>
          <w:rtl/>
        </w:rPr>
        <w:t xml:space="preserve"> ترتيب الكتب الفقهي</w:t>
      </w:r>
      <w:r w:rsidR="00BF3533">
        <w:rPr>
          <w:rtl/>
        </w:rPr>
        <w:t>ّ</w:t>
      </w:r>
      <w:r w:rsidRPr="000509AA">
        <w:rPr>
          <w:rtl/>
        </w:rPr>
        <w:t>ة من أحكام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الطهارة إلى</w:t>
      </w:r>
      <w:r w:rsidR="00BF3533" w:rsidRPr="00AF3B23">
        <w:rPr>
          <w:rtl/>
        </w:rPr>
        <w:t>ٰ</w:t>
      </w:r>
      <w:r w:rsidRPr="000509AA">
        <w:rPr>
          <w:rtl/>
        </w:rPr>
        <w:t xml:space="preserve"> الديات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والنسخة مخرومة الأو</w:t>
      </w:r>
      <w:r w:rsidR="00BF3533">
        <w:rPr>
          <w:rtl/>
        </w:rPr>
        <w:t>ّ</w:t>
      </w:r>
      <w:r w:rsidRPr="000509AA">
        <w:rPr>
          <w:rtl/>
        </w:rPr>
        <w:t>ل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>3 ـ صيغ العقود والنكاح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يحيل المؤل</w:t>
      </w:r>
      <w:r w:rsidR="00BF3533">
        <w:rPr>
          <w:rtl/>
        </w:rPr>
        <w:t>ّ</w:t>
      </w:r>
      <w:r w:rsidRPr="000509AA">
        <w:rPr>
          <w:rtl/>
        </w:rPr>
        <w:t>ف في هذه الرسالة إلى</w:t>
      </w:r>
      <w:r w:rsidR="00BF3533" w:rsidRPr="00AF3B23">
        <w:rPr>
          <w:rtl/>
        </w:rPr>
        <w:t>ٰ</w:t>
      </w:r>
      <w:r w:rsidRPr="000509AA">
        <w:rPr>
          <w:rtl/>
        </w:rPr>
        <w:t xml:space="preserve"> شرح له على</w:t>
      </w:r>
      <w:r w:rsidR="00BF3533" w:rsidRPr="00AF3B23">
        <w:rPr>
          <w:rtl/>
        </w:rPr>
        <w:t>ٰ</w:t>
      </w:r>
      <w:r w:rsidRPr="000509AA">
        <w:rPr>
          <w:rtl/>
        </w:rPr>
        <w:t xml:space="preserve"> </w:t>
      </w:r>
      <w:r w:rsidRPr="000C761C">
        <w:rPr>
          <w:rStyle w:val="rfdBold2"/>
          <w:rtl/>
        </w:rPr>
        <w:t>مفاتيح الشرائع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للفيض الكاشاني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BF3533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أحمده على</w:t>
      </w:r>
      <w:r w:rsidR="00BF3533" w:rsidRPr="00AF3B23">
        <w:rPr>
          <w:rtl/>
        </w:rPr>
        <w:t>ٰ</w:t>
      </w:r>
      <w:r w:rsidRPr="000509AA">
        <w:rPr>
          <w:rtl/>
        </w:rPr>
        <w:t xml:space="preserve"> نواله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مصل</w:t>
      </w:r>
      <w:r w:rsidR="00BF3533">
        <w:rPr>
          <w:rtl/>
        </w:rPr>
        <w:t>ّ</w:t>
      </w:r>
      <w:r w:rsidRPr="000509AA">
        <w:rPr>
          <w:rtl/>
        </w:rPr>
        <w:t>يا</w:t>
      </w:r>
      <w:r w:rsidR="00BF3533">
        <w:rPr>
          <w:rtl/>
        </w:rPr>
        <w:t>ً</w:t>
      </w:r>
      <w:r w:rsidRPr="000509AA">
        <w:rPr>
          <w:rtl/>
        </w:rPr>
        <w:t xml:space="preserve"> على</w:t>
      </w:r>
      <w:r w:rsidR="00BF3533" w:rsidRPr="00AF3B23">
        <w:rPr>
          <w:rtl/>
        </w:rPr>
        <w:t>ٰ</w:t>
      </w:r>
      <w:r w:rsidRPr="000509AA">
        <w:rPr>
          <w:rtl/>
        </w:rPr>
        <w:t xml:space="preserve"> أحمده وآله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ليعلم أن</w:t>
      </w:r>
      <w:r w:rsidR="00BF3533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الاحتياط مهما أمكن في ما تعارضت فيه الأخبار المعتبرة</w:t>
      </w:r>
      <w:r w:rsidR="00964013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64013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>4 ـ صيغ عقود ونكاح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6401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9640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BF3533" w:rsidRPr="00AF3B23">
        <w:rPr>
          <w:rtl/>
        </w:rPr>
        <w:t>ٰ</w:t>
      </w:r>
      <w:r w:rsidRPr="000509AA">
        <w:rPr>
          <w:rtl/>
        </w:rPr>
        <w:t xml:space="preserve"> محم</w:t>
      </w:r>
      <w:r w:rsidR="00BF3533">
        <w:rPr>
          <w:rtl/>
        </w:rPr>
        <w:t>ّ</w:t>
      </w:r>
      <w:r w:rsidRPr="000509AA">
        <w:rPr>
          <w:rtl/>
        </w:rPr>
        <w:t>د باقر بن محم</w:t>
      </w:r>
      <w:r w:rsidR="00BF3533">
        <w:rPr>
          <w:rtl/>
        </w:rPr>
        <w:t>ّ</w:t>
      </w:r>
      <w:r w:rsidRPr="000509AA">
        <w:rPr>
          <w:rtl/>
        </w:rPr>
        <w:t xml:space="preserve">د تقي المجلسي </w:t>
      </w:r>
      <w:r>
        <w:rPr>
          <w:rtl/>
        </w:rPr>
        <w:t>(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1110</w:t>
      </w:r>
      <w:r w:rsidR="0096401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96401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96401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273DCD" w:rsidRPr="000509AA">
              <w:rPr>
                <w:rtl/>
              </w:rPr>
              <w:t xml:space="preserve"> الكتاب الأو</w:t>
            </w:r>
            <w:r w:rsidR="00BF3533">
              <w:rPr>
                <w:rtl/>
              </w:rPr>
              <w:t>ّ</w:t>
            </w:r>
            <w:r w:rsidR="00273DCD" w:rsidRPr="000509AA">
              <w:rPr>
                <w:rtl/>
              </w:rPr>
              <w:t>ل بتاريخ يوم الأربعاء سلخ شهر رمضان</w:t>
            </w:r>
            <w:r w:rsidR="00BF3533">
              <w:rPr>
                <w:rtl/>
              </w:rPr>
              <w:t xml:space="preserve"> </w:t>
            </w:r>
            <w:r w:rsidR="00BF3533">
              <w:rPr>
                <w:rtl/>
              </w:rPr>
              <w:br/>
            </w:r>
          </w:p>
        </w:tc>
      </w:tr>
    </w:tbl>
    <w:p w:rsidR="00273DCD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0F2DF8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C728F5">
            <w:pPr>
              <w:pStyle w:val="rfdVar0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273DCD" w:rsidP="00C728F5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1291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وبقية المجموعة كتبها ابن گل محم</w:t>
            </w:r>
            <w:r w:rsidR="00EA2C7C">
              <w:rPr>
                <w:rtl/>
              </w:rPr>
              <w:t>ّ</w:t>
            </w:r>
            <w:r w:rsidRPr="000509AA">
              <w:rPr>
                <w:rtl/>
              </w:rPr>
              <w:t>د التويسركاني</w:t>
            </w:r>
            <w:r w:rsidR="00F26704">
              <w:rPr>
                <w:rtl/>
              </w:rPr>
              <w:t xml:space="preserve"> .</w:t>
            </w:r>
            <w:r w:rsidRPr="000509AA">
              <w:rPr>
                <w:rtl/>
              </w:rPr>
              <w:t xml:space="preserve"> في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Pr="000509AA">
              <w:rPr>
                <w:rtl/>
              </w:rPr>
              <w:t>المجموع أ</w:t>
            </w:r>
            <w:r w:rsidR="00EA2C7C">
              <w:rPr>
                <w:rtl/>
              </w:rPr>
              <w:t>ُ</w:t>
            </w:r>
            <w:r w:rsidRPr="000509AA">
              <w:rPr>
                <w:rtl/>
              </w:rPr>
              <w:t>درجت خطب منبرية أيضا</w:t>
            </w:r>
            <w:r w:rsidR="00EA2C7C">
              <w:rPr>
                <w:rtl/>
              </w:rPr>
              <w:t>ً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0F2DF8" w:rsidRDefault="000509AA" w:rsidP="000F2DF8">
      <w:pPr>
        <w:pStyle w:val="rfdFootnoteCenterBold"/>
        <w:rPr>
          <w:rtl/>
        </w:rPr>
      </w:pPr>
      <w:r w:rsidRPr="000F2DF8">
        <w:rPr>
          <w:rtl/>
        </w:rPr>
        <w:t>(</w:t>
      </w:r>
      <w:r w:rsidR="000F2DF8">
        <w:rPr>
          <w:rFonts w:hint="cs"/>
          <w:rtl/>
        </w:rPr>
        <w:t xml:space="preserve"> </w:t>
      </w:r>
      <w:r w:rsidRPr="000F2DF8">
        <w:rPr>
          <w:rtl/>
        </w:rPr>
        <w:t>89</w:t>
      </w:r>
      <w:r w:rsidR="000F2DF8">
        <w:rPr>
          <w:rFonts w:hint="cs"/>
          <w:rtl/>
        </w:rPr>
        <w:t xml:space="preserve"> </w:t>
      </w:r>
      <w:r w:rsidRPr="000F2DF8">
        <w:rPr>
          <w:rtl/>
        </w:rPr>
        <w:t>)</w:t>
      </w:r>
    </w:p>
    <w:p w:rsidR="000509AA" w:rsidRPr="00C728F5" w:rsidRDefault="000509AA" w:rsidP="00C728F5">
      <w:pPr>
        <w:pStyle w:val="rfdNormal0"/>
        <w:rPr>
          <w:rStyle w:val="rfdBold2"/>
          <w:rtl/>
        </w:rPr>
      </w:pPr>
      <w:r w:rsidRPr="00C728F5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0F2DF8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رياض المسائل في تحقيق الأحكام بالدلائل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F2DF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0F2DF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EA2C7C">
        <w:rPr>
          <w:rtl/>
        </w:rPr>
        <w:t>ّ</w:t>
      </w:r>
      <w:r w:rsidRPr="000509AA">
        <w:rPr>
          <w:rtl/>
        </w:rPr>
        <w:t>د علي بن محم</w:t>
      </w:r>
      <w:r w:rsidR="00EA2C7C">
        <w:rPr>
          <w:rtl/>
        </w:rPr>
        <w:t>ّ</w:t>
      </w:r>
      <w:r w:rsidRPr="000509AA">
        <w:rPr>
          <w:rtl/>
        </w:rPr>
        <w:t xml:space="preserve">د علي الطباطبائي الحائري </w:t>
      </w:r>
      <w:r>
        <w:rPr>
          <w:rtl/>
        </w:rPr>
        <w:t>(</w:t>
      </w:r>
      <w:r w:rsidR="000F2DF8">
        <w:rPr>
          <w:rFonts w:hint="cs"/>
          <w:rtl/>
        </w:rPr>
        <w:t xml:space="preserve"> </w:t>
      </w:r>
      <w:r w:rsidRPr="000509AA">
        <w:rPr>
          <w:rtl/>
        </w:rPr>
        <w:t>1231</w:t>
      </w:r>
      <w:r w:rsidR="000F2DF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كتاب الطهارة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0F2DF8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زوائد الفقه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F2DF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0F2DF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EA2C7C">
        <w:rPr>
          <w:rtl/>
        </w:rPr>
        <w:t>ّ</w:t>
      </w:r>
      <w:r w:rsidRPr="000509AA">
        <w:rPr>
          <w:rtl/>
        </w:rPr>
        <w:t>د محم</w:t>
      </w:r>
      <w:r w:rsidR="00EA2C7C">
        <w:rPr>
          <w:rtl/>
        </w:rPr>
        <w:t>ّ</w:t>
      </w:r>
      <w:r w:rsidRPr="000509AA">
        <w:rPr>
          <w:rtl/>
        </w:rPr>
        <w:t>د هادي بن أبي طالب الشريف بن مهر علي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الحسيني </w:t>
      </w:r>
      <w:r w:rsidR="008100A7">
        <w:rPr>
          <w:rtl/>
        </w:rPr>
        <w:t>(</w:t>
      </w:r>
      <w:r w:rsidR="000F2DF8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0F2DF8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شرح ممزوج استدلالي مختصر على</w:t>
      </w:r>
      <w:r w:rsidR="00EA2C7C" w:rsidRPr="00AF3B23">
        <w:rPr>
          <w:rtl/>
        </w:rPr>
        <w:t>ٰ</w:t>
      </w:r>
      <w:r w:rsidRPr="000509AA">
        <w:rPr>
          <w:rtl/>
        </w:rPr>
        <w:t xml:space="preserve"> رسالة </w:t>
      </w:r>
      <w:r w:rsidRPr="000C761C">
        <w:rPr>
          <w:rStyle w:val="rfdBold2"/>
          <w:rtl/>
        </w:rPr>
        <w:t>الألفي</w:t>
      </w:r>
      <w:r w:rsidR="00EA2C7C">
        <w:rPr>
          <w:rStyle w:val="rfdBold2"/>
          <w:rtl/>
        </w:rPr>
        <w:t>ّ</w:t>
      </w:r>
      <w:r w:rsidRPr="000C761C">
        <w:rPr>
          <w:rStyle w:val="rfdBold2"/>
          <w:rtl/>
        </w:rPr>
        <w:t>ة</w:t>
      </w:r>
      <w:r w:rsidR="00C51724" w:rsidRPr="000F2DF8">
        <w:rPr>
          <w:rtl/>
        </w:rPr>
        <w:t xml:space="preserve"> ،</w:t>
      </w:r>
      <w:r w:rsidRPr="000509AA">
        <w:rPr>
          <w:rtl/>
        </w:rPr>
        <w:t xml:space="preserve"> للشهيد الأو</w:t>
      </w:r>
      <w:r w:rsidR="00EA2C7C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تم</w:t>
      </w:r>
      <w:r w:rsidR="00EA2C7C">
        <w:rPr>
          <w:rtl/>
        </w:rPr>
        <w:t>ّ</w:t>
      </w:r>
      <w:r w:rsidRPr="000509AA">
        <w:rPr>
          <w:rtl/>
        </w:rPr>
        <w:t xml:space="preserve"> تأليفه في يوم الأحد خامس ذي الحج</w:t>
      </w:r>
      <w:r w:rsidR="00EA2C7C">
        <w:rPr>
          <w:rtl/>
        </w:rPr>
        <w:t>ّ</w:t>
      </w:r>
      <w:r w:rsidRPr="000509AA">
        <w:rPr>
          <w:rtl/>
        </w:rPr>
        <w:t>ة 1242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A2C7C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0F2DF8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EA2C7C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هذه زوائد أضفتها إلى</w:t>
      </w:r>
      <w:r w:rsidR="00EA2C7C" w:rsidRPr="00AF3B23">
        <w:rPr>
          <w:rtl/>
        </w:rPr>
        <w:t>ٰ</w:t>
      </w:r>
      <w:r w:rsidRPr="000509AA">
        <w:rPr>
          <w:rtl/>
        </w:rPr>
        <w:t xml:space="preserve"> ألفي</w:t>
      </w:r>
      <w:r w:rsidR="00EA2C7C">
        <w:rPr>
          <w:rtl/>
        </w:rPr>
        <w:t>ّ</w:t>
      </w:r>
      <w:r w:rsidRPr="000509AA">
        <w:rPr>
          <w:rtl/>
        </w:rPr>
        <w:t>ة الإمام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السعيد الشهيد</w:t>
      </w:r>
      <w:r w:rsidR="000F2DF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0F2DF8">
        <w:rPr>
          <w:rFonts w:hint="cs"/>
          <w:rtl/>
        </w:rPr>
        <w:t xml:space="preserve"> </w:t>
      </w:r>
      <w:r w:rsidRPr="000509AA">
        <w:rPr>
          <w:rtl/>
        </w:rPr>
        <w:t>وكذا النذر المطلق لو أطلق عليه الفقهاء كان مجازا</w:t>
      </w:r>
      <w:r w:rsidR="00EA2C7C">
        <w:rPr>
          <w:rtl/>
        </w:rPr>
        <w:t>ً</w:t>
      </w:r>
      <w:r w:rsidRPr="000509AA">
        <w:rPr>
          <w:rtl/>
        </w:rPr>
        <w:t xml:space="preserve"> لإطلاق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النذر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والحمد لله رب</w:t>
      </w:r>
      <w:r w:rsidR="00EA2C7C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="000F2DF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0F2DF8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3 ـ اللغة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F2DF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EA2C7C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0F2DF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EA2C7C">
        <w:rPr>
          <w:rtl/>
        </w:rPr>
        <w:t>ّ</w:t>
      </w:r>
      <w:r w:rsidRPr="000509AA">
        <w:rPr>
          <w:rtl/>
        </w:rPr>
        <w:t>د محم</w:t>
      </w:r>
      <w:r w:rsidR="00EA2C7C">
        <w:rPr>
          <w:rtl/>
        </w:rPr>
        <w:t>ّ</w:t>
      </w:r>
      <w:r w:rsidRPr="000509AA">
        <w:rPr>
          <w:rtl/>
        </w:rPr>
        <w:t>د هادي بن أبي طالب بن مهر علي الشريف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الحسيني</w:t>
      </w:r>
      <w:r w:rsidR="00F26704">
        <w:rPr>
          <w:rtl/>
        </w:rPr>
        <w:t xml:space="preserve"> .</w:t>
      </w:r>
    </w:p>
    <w:p w:rsidR="000509AA" w:rsidRPr="000F2DF8" w:rsidRDefault="000509AA" w:rsidP="000509AA">
      <w:pPr>
        <w:rPr>
          <w:rStyle w:val="rfdPoemTiniCharChar"/>
          <w:rtl/>
        </w:rPr>
      </w:pPr>
      <w:r w:rsidRPr="000509AA">
        <w:rPr>
          <w:rtl/>
        </w:rPr>
        <w:t>بحوث أ</w:t>
      </w:r>
      <w:r w:rsidR="00EA2C7C">
        <w:rPr>
          <w:rtl/>
        </w:rPr>
        <w:t>ُ</w:t>
      </w:r>
      <w:r w:rsidRPr="000509AA">
        <w:rPr>
          <w:rtl/>
        </w:rPr>
        <w:t>صولية استدلالي</w:t>
      </w:r>
      <w:r w:rsidR="00EA2C7C">
        <w:rPr>
          <w:rtl/>
        </w:rPr>
        <w:t>ّ</w:t>
      </w:r>
      <w:r w:rsidRPr="000509AA">
        <w:rPr>
          <w:rtl/>
        </w:rPr>
        <w:t>ة في اللغة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وكيفية استعمالها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يتعل</w:t>
      </w:r>
      <w:r w:rsidR="00EA2C7C">
        <w:rPr>
          <w:rtl/>
        </w:rPr>
        <w:t>ّ</w:t>
      </w:r>
      <w:r w:rsidRPr="000509AA">
        <w:rPr>
          <w:rtl/>
        </w:rPr>
        <w:t>ق بها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الدلالة وغيرها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تشبه مباحث الألفاظ في علم أ</w:t>
      </w:r>
      <w:r w:rsidR="00EA2C7C">
        <w:rPr>
          <w:rtl/>
        </w:rPr>
        <w:t>ُ</w:t>
      </w:r>
      <w:r w:rsidRPr="000509AA">
        <w:rPr>
          <w:rtl/>
        </w:rPr>
        <w:t>صول الفقه</w:t>
      </w:r>
      <w:r w:rsidR="00C51724">
        <w:rPr>
          <w:rtl/>
        </w:rPr>
        <w:t xml:space="preserve"> ،</w:t>
      </w:r>
      <w:r w:rsidR="00EA2C7C">
        <w:rPr>
          <w:rtl/>
        </w:rPr>
        <w:t xml:space="preserve"> </w:t>
      </w:r>
      <w:r w:rsidR="00EA2C7C">
        <w:rPr>
          <w:rtl/>
        </w:rPr>
        <w:br/>
      </w:r>
    </w:p>
    <w:p w:rsidR="00B47242" w:rsidRDefault="00B47242" w:rsidP="00B47242">
      <w:pPr>
        <w:pStyle w:val="rfdNormal0"/>
        <w:tabs>
          <w:tab w:val="clear" w:pos="5670"/>
        </w:tabs>
        <w:rPr>
          <w:rtl/>
        </w:rPr>
        <w:sectPr w:rsidR="00B47242" w:rsidSect="00600DF3">
          <w:headerReference w:type="even" r:id="rId231"/>
          <w:headerReference w:type="default" r:id="rId232"/>
          <w:headerReference w:type="first" r:id="rId23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AB6AB8" w:rsidRDefault="000509AA" w:rsidP="00B47242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والظاهر أن</w:t>
      </w:r>
      <w:r w:rsidR="00EA2C7C">
        <w:rPr>
          <w:rtl/>
        </w:rPr>
        <w:t>ّ</w:t>
      </w:r>
      <w:r w:rsidRPr="000509AA">
        <w:rPr>
          <w:rtl/>
        </w:rPr>
        <w:t xml:space="preserve"> بعض المسائل غير تام</w:t>
      </w:r>
      <w:r w:rsidR="00EA2C7C">
        <w:rPr>
          <w:rtl/>
        </w:rPr>
        <w:t>ّ</w:t>
      </w:r>
      <w:r w:rsidRPr="000509AA">
        <w:rPr>
          <w:rtl/>
        </w:rPr>
        <w:t>ة في التأليف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في مقد</w:t>
      </w:r>
      <w:r w:rsidR="00EA2C7C">
        <w:rPr>
          <w:rtl/>
        </w:rPr>
        <w:t>ّ</w:t>
      </w:r>
      <w:r w:rsidRPr="000509AA">
        <w:rPr>
          <w:rtl/>
        </w:rPr>
        <w:t>مة وثلاثة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أبواب ذا</w:t>
      </w:r>
      <w:r w:rsidR="00AB6AB8">
        <w:rPr>
          <w:rtl/>
        </w:rPr>
        <w:t>ت فصول وخاتمة</w:t>
      </w:r>
      <w:r w:rsidR="00C51724">
        <w:rPr>
          <w:rtl/>
        </w:rPr>
        <w:t xml:space="preserve"> ،</w:t>
      </w:r>
      <w:r w:rsidR="00AB6AB8">
        <w:rPr>
          <w:rtl/>
        </w:rPr>
        <w:t xml:space="preserve"> بهذه العناوين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المقد</w:t>
      </w:r>
      <w:r w:rsidR="00EA2C7C">
        <w:rPr>
          <w:rtl/>
        </w:rPr>
        <w:t>ّ</w:t>
      </w:r>
      <w:r w:rsidRPr="000509AA">
        <w:rPr>
          <w:rtl/>
        </w:rPr>
        <w:t>مة : في عل</w:t>
      </w:r>
      <w:r w:rsidR="00791AF0">
        <w:rPr>
          <w:rtl/>
        </w:rPr>
        <w:t>ّ</w:t>
      </w:r>
      <w:r w:rsidRPr="000509AA">
        <w:rPr>
          <w:rtl/>
        </w:rPr>
        <w:t>ة إيجاد اللغة وتعريفها وأقسامها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الأو</w:t>
      </w:r>
      <w:r w:rsidR="00791AF0">
        <w:rPr>
          <w:rtl/>
        </w:rPr>
        <w:t>ّ</w:t>
      </w:r>
      <w:r w:rsidRPr="000509AA">
        <w:rPr>
          <w:rtl/>
        </w:rPr>
        <w:t>ل : في الدلالة والوضع وما يتعل</w:t>
      </w:r>
      <w:r w:rsidR="00791AF0">
        <w:rPr>
          <w:rtl/>
        </w:rPr>
        <w:t>ّ</w:t>
      </w:r>
      <w:r w:rsidRPr="000509AA">
        <w:rPr>
          <w:rtl/>
        </w:rPr>
        <w:t>ق بهما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الثاني : في تقاسيم الألفاظ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الثالث : في ن</w:t>
      </w:r>
      <w:r w:rsidR="00791AF0">
        <w:rPr>
          <w:rtl/>
        </w:rPr>
        <w:t>ُ</w:t>
      </w:r>
      <w:r w:rsidRPr="000509AA">
        <w:rPr>
          <w:rtl/>
        </w:rPr>
        <w:t>بذة من مباحث الألفاظ المتعل</w:t>
      </w:r>
      <w:r w:rsidR="00791AF0">
        <w:rPr>
          <w:rtl/>
        </w:rPr>
        <w:t>ّ</w:t>
      </w:r>
      <w:r w:rsidRPr="000509AA">
        <w:rPr>
          <w:rtl/>
        </w:rPr>
        <w:t>قة بها بأي اعتبار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الخاتمة : </w:t>
      </w:r>
      <w:r w:rsidR="008100A7">
        <w:rPr>
          <w:rtl/>
        </w:rPr>
        <w:t>(</w:t>
      </w:r>
      <w:r w:rsidR="000F2DF8">
        <w:rPr>
          <w:rFonts w:hint="cs"/>
          <w:rtl/>
        </w:rPr>
        <w:t xml:space="preserve"> </w:t>
      </w:r>
      <w:r w:rsidRPr="000509AA">
        <w:rPr>
          <w:rtl/>
        </w:rPr>
        <w:t>لا توجد في النسخة</w:t>
      </w:r>
      <w:r w:rsidR="000F2DF8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791AF0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0F2DF8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791AF0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وبعد فهذه وجيزة في اللغة وما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يتعل</w:t>
      </w:r>
      <w:r w:rsidR="00791AF0">
        <w:rPr>
          <w:rtl/>
        </w:rPr>
        <w:t>ّ</w:t>
      </w:r>
      <w:r w:rsidRPr="000509AA">
        <w:rPr>
          <w:rtl/>
        </w:rPr>
        <w:t>ق بها</w:t>
      </w:r>
      <w:r w:rsidR="000F2DF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0F2DF8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0F2DF8" w:rsidP="00791AF0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الكتاب الأو</w:t>
            </w:r>
            <w:r w:rsidR="00791AF0">
              <w:rPr>
                <w:rtl/>
              </w:rPr>
              <w:t>ّ</w:t>
            </w:r>
            <w:r w:rsidR="000C761C" w:rsidRPr="000509AA">
              <w:rPr>
                <w:rtl/>
              </w:rPr>
              <w:t>ل بخط</w:t>
            </w:r>
            <w:r w:rsidR="00791AF0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حسين علي بن علي بن كربلائي باقر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المراغي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21 جمادى</w:t>
            </w:r>
            <w:r w:rsidR="00791AF0" w:rsidRPr="00AF3B23">
              <w:rPr>
                <w:rtl/>
              </w:rPr>
              <w:t>ٰ</w:t>
            </w:r>
            <w:r w:rsidR="000C761C" w:rsidRPr="000509AA">
              <w:rPr>
                <w:rtl/>
              </w:rPr>
              <w:t xml:space="preserve"> الآخرة 1242</w:t>
            </w:r>
            <w:r w:rsidR="00F26704">
              <w:rPr>
                <w:rtl/>
              </w:rPr>
              <w:t xml:space="preserve"> .</w:t>
            </w:r>
            <w:r w:rsidR="000C761C" w:rsidRPr="000509AA">
              <w:rPr>
                <w:rtl/>
              </w:rPr>
              <w:t xml:space="preserve"> الكتاب الثان</w:t>
            </w:r>
            <w:r>
              <w:rPr>
                <w:rFonts w:hint="cs"/>
                <w:rtl/>
              </w:rPr>
              <w:t>ي</w:t>
            </w:r>
            <w:r w:rsidR="000C761C" w:rsidRPr="000509AA">
              <w:rPr>
                <w:rtl/>
              </w:rPr>
              <w:t xml:space="preserve"> والثالث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بخط</w:t>
            </w:r>
            <w:r w:rsidR="00791AF0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المؤل</w:t>
            </w:r>
            <w:r w:rsidR="00791AF0">
              <w:rPr>
                <w:rtl/>
              </w:rPr>
              <w:t>ّ</w:t>
            </w:r>
            <w:r w:rsidR="000C761C" w:rsidRPr="000509AA">
              <w:rPr>
                <w:rtl/>
              </w:rPr>
              <w:t>ف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58205A" w:rsidRDefault="000509AA" w:rsidP="0058205A">
      <w:pPr>
        <w:pStyle w:val="rfdFootnoteCenterBold"/>
        <w:rPr>
          <w:rtl/>
        </w:rPr>
      </w:pPr>
      <w:r w:rsidRPr="0058205A"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58205A">
        <w:rPr>
          <w:rtl/>
        </w:rPr>
        <w:t>90</w:t>
      </w:r>
      <w:r w:rsidR="0058205A">
        <w:rPr>
          <w:rFonts w:hint="cs"/>
          <w:rtl/>
        </w:rPr>
        <w:t xml:space="preserve"> </w:t>
      </w:r>
      <w:r w:rsidRPr="0058205A">
        <w:rPr>
          <w:rtl/>
        </w:rPr>
        <w:t>)</w:t>
      </w:r>
    </w:p>
    <w:p w:rsidR="000509AA" w:rsidRPr="00343F35" w:rsidRDefault="000509AA" w:rsidP="00343F35">
      <w:pPr>
        <w:pStyle w:val="rfdNormal0"/>
        <w:rPr>
          <w:rStyle w:val="rfdBold2"/>
          <w:rtl/>
        </w:rPr>
      </w:pPr>
      <w:r w:rsidRPr="00343F35">
        <w:rPr>
          <w:rStyle w:val="rfdBold2"/>
          <w:rtl/>
        </w:rPr>
        <w:t>مجموعة فيها :</w:t>
      </w:r>
    </w:p>
    <w:p w:rsidR="0058205A" w:rsidRDefault="0058205A" w:rsidP="000509AA">
      <w:pPr>
        <w:rPr>
          <w:rtl/>
        </w:rPr>
      </w:pPr>
      <w:r w:rsidRPr="00A35A9F">
        <w:rPr>
          <w:rStyle w:val="rfdBold2"/>
          <w:rtl/>
        </w:rPr>
        <w:t>1 ـ الطرف من الأنباء والمناقب في شرف الأنبياء والأطائب</w:t>
      </w:r>
    </w:p>
    <w:p w:rsidR="0058205A" w:rsidRDefault="0058205A" w:rsidP="0058205A">
      <w:pPr>
        <w:pStyle w:val="rfdLeft"/>
        <w:rPr>
          <w:rtl/>
        </w:rPr>
      </w:pPr>
      <w:r>
        <w:rPr>
          <w:rtl/>
        </w:rPr>
        <w:t>(</w:t>
      </w:r>
      <w:r>
        <w:rPr>
          <w:rFonts w:hint="cs"/>
          <w:rtl/>
        </w:rPr>
        <w:t xml:space="preserve"> </w:t>
      </w:r>
      <w:r w:rsidRPr="000509AA">
        <w:rPr>
          <w:rtl/>
        </w:rPr>
        <w:t xml:space="preserve">عقائد </w:t>
      </w:r>
      <w:r>
        <w:rPr>
          <w:rtl/>
        </w:rPr>
        <w:t>ـ</w:t>
      </w:r>
      <w:r w:rsidRPr="000509AA">
        <w:rPr>
          <w:rtl/>
        </w:rPr>
        <w:t xml:space="preserve"> عربي</w:t>
      </w:r>
      <w:r>
        <w:rPr>
          <w:rFonts w:hint="cs"/>
          <w:rtl/>
        </w:rPr>
        <w:t xml:space="preserve"> </w:t>
      </w:r>
      <w:r>
        <w:rPr>
          <w:rtl/>
        </w:rPr>
        <w:t>)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رضي الدين علي بن موسى</w:t>
      </w:r>
      <w:r w:rsidR="00791AF0" w:rsidRPr="00AF3B23">
        <w:rPr>
          <w:rtl/>
        </w:rPr>
        <w:t>ٰ</w:t>
      </w:r>
      <w:r w:rsidRPr="000509AA">
        <w:rPr>
          <w:rtl/>
        </w:rPr>
        <w:t xml:space="preserve"> ابن طاووس الحل</w:t>
      </w:r>
      <w:r w:rsidR="00791AF0">
        <w:rPr>
          <w:rtl/>
        </w:rPr>
        <w:t>ّ</w:t>
      </w:r>
      <w:r w:rsidRPr="000509AA">
        <w:rPr>
          <w:rtl/>
        </w:rPr>
        <w:t xml:space="preserve">ي </w:t>
      </w:r>
      <w:r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664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58205A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2 ـ المحكم والمتشابه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205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علوم القرآن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58205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منسوب إلى</w:t>
      </w:r>
      <w:r w:rsidR="00791AF0" w:rsidRPr="00AF3B23">
        <w:rPr>
          <w:rtl/>
        </w:rPr>
        <w:t>ٰ</w:t>
      </w:r>
      <w:r w:rsidRPr="000509AA">
        <w:rPr>
          <w:rtl/>
        </w:rPr>
        <w:t xml:space="preserve"> : الشريف المرتضى</w:t>
      </w:r>
      <w:r w:rsidR="00791AF0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 بن الحسين الموسوي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البغدادي </w:t>
      </w:r>
      <w:r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436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2816BC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58205A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lastRenderedPageBreak/>
              <w:t>3 ـ الأربعون حديثا</w:t>
            </w:r>
            <w:r w:rsidR="00791AF0">
              <w:rPr>
                <w:rStyle w:val="rfdBold2"/>
                <w:rtl/>
              </w:rPr>
              <w:t>ً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205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حديث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58205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الشهيد الأو</w:t>
      </w:r>
      <w:r w:rsidR="00791AF0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791AF0">
        <w:rPr>
          <w:rtl/>
        </w:rPr>
        <w:t>ّ</w:t>
      </w:r>
      <w:r w:rsidRPr="000509AA">
        <w:rPr>
          <w:rtl/>
        </w:rPr>
        <w:t>د بن مك</w:t>
      </w:r>
      <w:r w:rsidR="00791AF0">
        <w:rPr>
          <w:rtl/>
        </w:rPr>
        <w:t>ّ</w:t>
      </w:r>
      <w:r w:rsidRPr="000509AA">
        <w:rPr>
          <w:rtl/>
        </w:rPr>
        <w:t xml:space="preserve">ي العاملي </w:t>
      </w:r>
      <w:r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786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58205A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4 ـ الباب المفتوح إلى</w:t>
            </w:r>
            <w:r w:rsidR="00791AF0" w:rsidRPr="00AF3B23">
              <w:rPr>
                <w:rStyle w:val="rfdBold2"/>
                <w:rtl/>
              </w:rPr>
              <w:t>ٰ</w:t>
            </w:r>
            <w:r w:rsidRPr="00D33D17">
              <w:rPr>
                <w:rStyle w:val="rfdBold2"/>
                <w:rtl/>
              </w:rPr>
              <w:t xml:space="preserve"> ما قيل في النفس والروح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205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فلسفة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58205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زين الدين علي بن محم</w:t>
      </w:r>
      <w:r w:rsidR="00791AF0">
        <w:rPr>
          <w:rtl/>
        </w:rPr>
        <w:t>ّ</w:t>
      </w:r>
      <w:r w:rsidRPr="000509AA">
        <w:rPr>
          <w:rtl/>
        </w:rPr>
        <w:t xml:space="preserve">د بن يونس البياضي </w:t>
      </w:r>
      <w:r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877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791AF0">
      <w:pPr>
        <w:rPr>
          <w:rtl/>
        </w:rPr>
      </w:pPr>
      <w:r w:rsidRPr="000509AA">
        <w:rPr>
          <w:rtl/>
        </w:rPr>
        <w:t>بحوث فلسفية في النفس والروح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فينقل المؤل</w:t>
      </w:r>
      <w:r w:rsidR="00791AF0">
        <w:rPr>
          <w:rtl/>
        </w:rPr>
        <w:t>ّ</w:t>
      </w:r>
      <w:r w:rsidRPr="000509AA">
        <w:rPr>
          <w:rtl/>
        </w:rPr>
        <w:t>ف فيها آراء الفلاسفة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القدامى</w:t>
      </w:r>
      <w:r w:rsidR="00791AF0" w:rsidRPr="00AF3B23">
        <w:rPr>
          <w:rtl/>
        </w:rPr>
        <w:t>ٰ</w:t>
      </w:r>
      <w:r w:rsidRPr="000509AA">
        <w:rPr>
          <w:rtl/>
        </w:rPr>
        <w:t xml:space="preserve"> والمتأخ</w:t>
      </w:r>
      <w:r w:rsidR="00791AF0">
        <w:rPr>
          <w:rtl/>
        </w:rPr>
        <w:t>ّ</w:t>
      </w:r>
      <w:r w:rsidRPr="000509AA">
        <w:rPr>
          <w:rtl/>
        </w:rPr>
        <w:t>رين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في مقصدين </w:t>
      </w:r>
      <w:r w:rsidR="00791AF0">
        <w:rPr>
          <w:rtl/>
        </w:rPr>
        <w:t>؛</w:t>
      </w:r>
      <w:r w:rsidRPr="000509AA">
        <w:rPr>
          <w:rtl/>
        </w:rPr>
        <w:t xml:space="preserve"> الأو</w:t>
      </w:r>
      <w:r w:rsidR="00791AF0">
        <w:rPr>
          <w:rtl/>
        </w:rPr>
        <w:t>ّ</w:t>
      </w:r>
      <w:r w:rsidRPr="000509AA">
        <w:rPr>
          <w:rtl/>
        </w:rPr>
        <w:t>ل : في النفس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الثاني :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الروح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791AF0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الحمد لله الذي خلق النفوس وحجب حقيقتها بها عن</w:t>
      </w:r>
      <w:r w:rsidR="00791AF0">
        <w:rPr>
          <w:rtl/>
        </w:rPr>
        <w:t>ّ</w:t>
      </w:r>
      <w:r w:rsidRPr="000509AA">
        <w:rPr>
          <w:rtl/>
        </w:rPr>
        <w:t>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791AF0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العين تبصر غيرها ويتعذ</w:t>
      </w:r>
      <w:r w:rsidR="00791AF0">
        <w:rPr>
          <w:rtl/>
        </w:rPr>
        <w:t>ّ</w:t>
      </w:r>
      <w:r w:rsidRPr="000509AA">
        <w:rPr>
          <w:rtl/>
        </w:rPr>
        <w:t>ر إدراك نفسها منها</w:t>
      </w:r>
      <w:r w:rsidR="0058205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لو أ</w:t>
      </w:r>
      <w:r w:rsidR="00791AF0">
        <w:rPr>
          <w:rtl/>
        </w:rPr>
        <w:t>ُ</w:t>
      </w:r>
      <w:r w:rsidRPr="000509AA">
        <w:rPr>
          <w:rtl/>
        </w:rPr>
        <w:t>ريد الروح التي في البدن لم يكن في الآية دليل على</w:t>
      </w:r>
      <w:r w:rsidR="00791AF0" w:rsidRPr="00AF3B23">
        <w:rPr>
          <w:rtl/>
        </w:rPr>
        <w:t>ٰ</w:t>
      </w:r>
      <w:r w:rsidRPr="000509AA">
        <w:rPr>
          <w:rtl/>
        </w:rPr>
        <w:t xml:space="preserve"> أن</w:t>
      </w:r>
      <w:r w:rsidR="00791AF0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يعلمها إل</w:t>
      </w:r>
      <w:r w:rsidR="00791AF0">
        <w:rPr>
          <w:rtl/>
        </w:rPr>
        <w:t>ّ</w:t>
      </w:r>
      <w:r w:rsidRPr="000509AA">
        <w:rPr>
          <w:rtl/>
        </w:rPr>
        <w:t>ا الله</w:t>
      </w:r>
      <w:r w:rsidR="0058205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58205A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5 ـ هداية الأ</w:t>
            </w:r>
            <w:r w:rsidR="00791AF0">
              <w:rPr>
                <w:rStyle w:val="rfdBold2"/>
                <w:rtl/>
              </w:rPr>
              <w:t>ُ</w:t>
            </w:r>
            <w:r w:rsidRPr="00D33D17">
              <w:rPr>
                <w:rStyle w:val="rfdBold2"/>
                <w:rtl/>
              </w:rPr>
              <w:t>م</w:t>
            </w:r>
            <w:r w:rsidR="00791AF0">
              <w:rPr>
                <w:rStyle w:val="rfdBold2"/>
                <w:rtl/>
              </w:rPr>
              <w:t>ّ</w:t>
            </w:r>
            <w:r w:rsidRPr="00D33D17">
              <w:rPr>
                <w:rStyle w:val="rfdBold2"/>
                <w:rtl/>
              </w:rPr>
              <w:t>ة إلى</w:t>
            </w:r>
            <w:r w:rsidR="00791AF0" w:rsidRPr="00AF3B23">
              <w:rPr>
                <w:rStyle w:val="rfdBold2"/>
                <w:rtl/>
              </w:rPr>
              <w:t>ٰ</w:t>
            </w:r>
            <w:r w:rsidRPr="00D33D17">
              <w:rPr>
                <w:rStyle w:val="rfdBold2"/>
                <w:rtl/>
              </w:rPr>
              <w:t xml:space="preserve"> أحكام الأئم</w:t>
            </w:r>
            <w:r w:rsidR="00791AF0">
              <w:rPr>
                <w:rStyle w:val="rfdBold2"/>
                <w:rtl/>
              </w:rPr>
              <w:t>ّ</w:t>
            </w:r>
            <w:r w:rsidRPr="00D33D17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205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58205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محم</w:t>
      </w:r>
      <w:r w:rsidR="00791AF0">
        <w:rPr>
          <w:rtl/>
        </w:rPr>
        <w:t>ّ</w:t>
      </w:r>
      <w:r w:rsidRPr="000509AA">
        <w:rPr>
          <w:rtl/>
        </w:rPr>
        <w:t xml:space="preserve">د بن الحسن الحر العاملي </w:t>
      </w:r>
      <w:r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1104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النسخة مخرومة الآخر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58205A">
        <w:tc>
          <w:tcPr>
            <w:tcW w:w="3500" w:type="pct"/>
            <w:shd w:val="clear" w:color="auto" w:fill="auto"/>
          </w:tcPr>
          <w:p w:rsidR="002816BC" w:rsidRPr="000C761C" w:rsidRDefault="00D33D17" w:rsidP="00912DD4">
            <w:pPr>
              <w:rPr>
                <w:rStyle w:val="rfdBold2"/>
                <w:rtl/>
              </w:rPr>
            </w:pPr>
            <w:r w:rsidRPr="000C761C">
              <w:rPr>
                <w:rStyle w:val="rfdBold2"/>
                <w:rtl/>
              </w:rPr>
              <w:t>6 ـ الجعفرية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205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58205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نور الدين علي بن عبد العالي الكركي </w:t>
      </w:r>
      <w:r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940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58205A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7 ـ الجمل في النحو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205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نحو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58205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أبي بكر عبد القاهر بن عبد الرحم</w:t>
      </w:r>
      <w:r w:rsidR="00791AF0" w:rsidRPr="00AF3B23">
        <w:rPr>
          <w:rtl/>
        </w:rPr>
        <w:t>ٰ</w:t>
      </w:r>
      <w:r w:rsidRPr="000509AA">
        <w:rPr>
          <w:rtl/>
        </w:rPr>
        <w:t xml:space="preserve">ن الجرجاني </w:t>
      </w:r>
      <w:r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474</w:t>
      </w:r>
      <w:r w:rsidR="0058205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58205A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58205A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الكتب الخمسة الأ</w:t>
            </w:r>
            <w:r w:rsidR="00791AF0">
              <w:rPr>
                <w:rtl/>
              </w:rPr>
              <w:t>ُ</w:t>
            </w:r>
            <w:r w:rsidR="000C761C" w:rsidRPr="000509AA">
              <w:rPr>
                <w:rtl/>
              </w:rPr>
              <w:t>ولى</w:t>
            </w:r>
            <w:r w:rsidR="00791AF0" w:rsidRPr="00AF3B23">
              <w:rPr>
                <w:rtl/>
              </w:rPr>
              <w:t>ٰ</w:t>
            </w:r>
            <w:r w:rsidR="000C761C" w:rsidRPr="000509AA">
              <w:rPr>
                <w:rtl/>
              </w:rPr>
              <w:t xml:space="preserve"> كتبت بخطوط مختلفة من دون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اسم الناسخ والتاريخ</w:t>
            </w:r>
            <w:r w:rsidR="00F26704">
              <w:rPr>
                <w:rtl/>
              </w:rPr>
              <w:t xml:space="preserve"> .</w:t>
            </w:r>
            <w:r w:rsidR="000C761C" w:rsidRPr="000509AA">
              <w:rPr>
                <w:rtl/>
              </w:rPr>
              <w:t xml:space="preserve"> </w:t>
            </w:r>
            <w:r w:rsidR="000C761C" w:rsidRPr="000C761C">
              <w:rPr>
                <w:rStyle w:val="rfdBold2"/>
                <w:rtl/>
              </w:rPr>
              <w:t>الرسالة الجعفرية</w:t>
            </w:r>
            <w:r w:rsidR="000C761C" w:rsidRPr="000509AA">
              <w:rPr>
                <w:rtl/>
              </w:rPr>
              <w:t xml:space="preserve"> تم</w:t>
            </w:r>
            <w:r w:rsidR="00791AF0">
              <w:rPr>
                <w:rtl/>
              </w:rPr>
              <w:t>ّ</w:t>
            </w:r>
            <w:r w:rsidR="000C761C" w:rsidRPr="000509AA">
              <w:rPr>
                <w:rtl/>
              </w:rPr>
              <w:t>ت في 15 جمادى</w:t>
            </w:r>
            <w:r w:rsidR="00791AF0" w:rsidRPr="00AF3B23">
              <w:rPr>
                <w:rtl/>
              </w:rPr>
              <w:t>ٰ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الآخرة 1020 للسي</w:t>
            </w:r>
            <w:r w:rsidR="00791AF0">
              <w:rPr>
                <w:rtl/>
              </w:rPr>
              <w:t>ّ</w:t>
            </w:r>
            <w:r w:rsidR="000C761C" w:rsidRPr="000509AA">
              <w:rPr>
                <w:rtl/>
              </w:rPr>
              <w:t>د مير إبراهيم</w:t>
            </w:r>
            <w:r w:rsidR="00F26704">
              <w:rPr>
                <w:rtl/>
              </w:rPr>
              <w:t xml:space="preserve"> .</w:t>
            </w:r>
            <w:r w:rsidR="000C761C" w:rsidRPr="000509AA">
              <w:rPr>
                <w:rtl/>
              </w:rPr>
              <w:t xml:space="preserve"> الكتاب السابع كتبه علي بن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سهراب في شهر صفر 1088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B47242" w:rsidRDefault="00B47242" w:rsidP="0058205A">
      <w:pPr>
        <w:rPr>
          <w:rtl/>
        </w:rPr>
        <w:sectPr w:rsidR="00B47242" w:rsidSect="00600DF3">
          <w:headerReference w:type="even" r:id="rId234"/>
          <w:headerReference w:type="default" r:id="rId235"/>
          <w:headerReference w:type="first" r:id="rId23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58205A" w:rsidRPr="0058205A" w:rsidRDefault="000509AA" w:rsidP="0058205A">
      <w:pPr>
        <w:rPr>
          <w:rtl/>
        </w:rPr>
      </w:pPr>
      <w:r w:rsidRPr="0058205A">
        <w:rPr>
          <w:rtl/>
        </w:rPr>
        <w:lastRenderedPageBreak/>
        <w:br w:type="page"/>
      </w:r>
    </w:p>
    <w:p w:rsidR="0058205A" w:rsidRDefault="0058205A" w:rsidP="0058205A">
      <w:pPr>
        <w:pStyle w:val="rfdPoemTini"/>
        <w:rPr>
          <w:rtl/>
        </w:rPr>
      </w:pPr>
    </w:p>
    <w:p w:rsidR="000509AA" w:rsidRPr="0058205A" w:rsidRDefault="000509AA" w:rsidP="0058205A">
      <w:pPr>
        <w:pStyle w:val="rfdFootnoteCenterBold"/>
        <w:rPr>
          <w:rtl/>
        </w:rPr>
      </w:pPr>
      <w:r w:rsidRPr="0058205A">
        <w:rPr>
          <w:rtl/>
        </w:rPr>
        <w:t>(</w:t>
      </w:r>
      <w:r w:rsidR="0058205A">
        <w:rPr>
          <w:rFonts w:hint="cs"/>
          <w:rtl/>
        </w:rPr>
        <w:t xml:space="preserve"> </w:t>
      </w:r>
      <w:r w:rsidRPr="0058205A">
        <w:rPr>
          <w:rtl/>
        </w:rPr>
        <w:t>91</w:t>
      </w:r>
      <w:r w:rsidR="0058205A">
        <w:rPr>
          <w:rFonts w:hint="cs"/>
          <w:rtl/>
        </w:rPr>
        <w:t xml:space="preserve"> </w:t>
      </w:r>
      <w:r w:rsidRPr="0058205A">
        <w:rPr>
          <w:rtl/>
        </w:rPr>
        <w:t>)</w:t>
      </w:r>
    </w:p>
    <w:p w:rsidR="000509AA" w:rsidRPr="00343F35" w:rsidRDefault="000509AA" w:rsidP="00343F35">
      <w:pPr>
        <w:pStyle w:val="rfdNormal0"/>
        <w:rPr>
          <w:rStyle w:val="rfdBold2"/>
          <w:rtl/>
        </w:rPr>
      </w:pPr>
      <w:r w:rsidRPr="00343F35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58205A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1 ـ الأعلام الجلي</w:t>
            </w:r>
            <w:r w:rsidR="00791AF0">
              <w:rPr>
                <w:rStyle w:val="rfdBold2"/>
                <w:rtl/>
              </w:rPr>
              <w:t>ّ</w:t>
            </w:r>
            <w:r w:rsidRPr="00D33D17">
              <w:rPr>
                <w:rStyle w:val="rfdBold2"/>
                <w:rtl/>
              </w:rPr>
              <w:t>ة في شرح الألفي</w:t>
            </w:r>
            <w:r w:rsidR="00791AF0">
              <w:rPr>
                <w:rStyle w:val="rfdBold2"/>
                <w:rtl/>
              </w:rPr>
              <w:t>ّ</w:t>
            </w:r>
            <w:r w:rsidRPr="00D33D17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Default="000509AA" w:rsidP="000509AA">
      <w:pPr>
        <w:rPr>
          <w:rtl/>
        </w:rPr>
      </w:pPr>
      <w:r w:rsidRPr="000509AA">
        <w:rPr>
          <w:rtl/>
        </w:rPr>
        <w:t xml:space="preserve">تأليف : الشيخ حسين بن علي ابن أبي سروال البحراني </w:t>
      </w:r>
      <w:r w:rsidR="008100A7"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ق 10</w:t>
      </w:r>
      <w:r w:rsidR="00E66C47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E66C47" w:rsidRDefault="00E66C47" w:rsidP="000509AA">
      <w:pPr>
        <w:rPr>
          <w:rStyle w:val="rfdBold2"/>
          <w:rtl/>
        </w:rPr>
      </w:pPr>
      <w:r w:rsidRPr="00D33D17">
        <w:rPr>
          <w:rStyle w:val="rfdBold2"/>
          <w:rtl/>
        </w:rPr>
        <w:t>2 ـ المبسوط في القراءات السبع والمضبوط من إضاءات الطبع</w:t>
      </w:r>
    </w:p>
    <w:p w:rsidR="00E66C47" w:rsidRPr="000509AA" w:rsidRDefault="00E66C47" w:rsidP="00E66C47">
      <w:pPr>
        <w:pStyle w:val="rfdLeft"/>
        <w:rPr>
          <w:rtl/>
        </w:rPr>
      </w:pPr>
      <w:r>
        <w:rPr>
          <w:rtl/>
        </w:rPr>
        <w:t>(</w:t>
      </w:r>
      <w:r>
        <w:rPr>
          <w:rFonts w:hint="cs"/>
          <w:rtl/>
        </w:rPr>
        <w:t xml:space="preserve"> </w:t>
      </w:r>
      <w:r w:rsidRPr="000509AA">
        <w:rPr>
          <w:rtl/>
        </w:rPr>
        <w:t xml:space="preserve">قراءة </w:t>
      </w:r>
      <w:r>
        <w:rPr>
          <w:rtl/>
        </w:rPr>
        <w:t>ـ</w:t>
      </w:r>
      <w:r w:rsidRPr="000509AA">
        <w:rPr>
          <w:rtl/>
        </w:rPr>
        <w:t xml:space="preserve"> عربي</w:t>
      </w:r>
      <w:r>
        <w:rPr>
          <w:rFonts w:hint="cs"/>
          <w:rtl/>
        </w:rPr>
        <w:t xml:space="preserve"> </w:t>
      </w:r>
      <w:r>
        <w:rPr>
          <w:rtl/>
        </w:rPr>
        <w:t>)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شمس الدين محم</w:t>
      </w:r>
      <w:r w:rsidR="00791AF0">
        <w:rPr>
          <w:rtl/>
        </w:rPr>
        <w:t>ّ</w:t>
      </w:r>
      <w:r w:rsidRPr="000509AA">
        <w:rPr>
          <w:rtl/>
        </w:rPr>
        <w:t xml:space="preserve">د بن محمود السمرقندي </w:t>
      </w:r>
      <w:r w:rsidR="008100A7"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نحو 780</w:t>
      </w:r>
      <w:r w:rsidR="00E66C47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النسخة قطع من الكتاب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E66C47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E66C47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تم</w:t>
            </w:r>
            <w:r w:rsidR="00791AF0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الكتاب الأو</w:t>
            </w:r>
            <w:r w:rsidR="00791AF0">
              <w:rPr>
                <w:rtl/>
              </w:rPr>
              <w:t>ّ</w:t>
            </w:r>
            <w:r w:rsidR="000C761C" w:rsidRPr="000509AA">
              <w:rPr>
                <w:rtl/>
              </w:rPr>
              <w:t>ل في ليلة الجمعة من سنة 994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E66C47" w:rsidRDefault="000509AA" w:rsidP="00E66C47">
      <w:pPr>
        <w:pStyle w:val="rfdFootnoteCenterBold"/>
        <w:rPr>
          <w:rtl/>
        </w:rPr>
      </w:pPr>
      <w:r w:rsidRPr="00E66C47"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E66C47">
        <w:rPr>
          <w:rtl/>
        </w:rPr>
        <w:t>92</w:t>
      </w:r>
      <w:r w:rsidR="00E66C47">
        <w:rPr>
          <w:rFonts w:hint="cs"/>
          <w:rtl/>
        </w:rPr>
        <w:t xml:space="preserve"> </w:t>
      </w:r>
      <w:r w:rsidRPr="00E66C47">
        <w:rPr>
          <w:rtl/>
        </w:rPr>
        <w:t>)</w:t>
      </w:r>
    </w:p>
    <w:p w:rsidR="000509AA" w:rsidRPr="00343F35" w:rsidRDefault="000509AA" w:rsidP="00343F35">
      <w:pPr>
        <w:pStyle w:val="rfdNormal0"/>
        <w:rPr>
          <w:rStyle w:val="rfdBold2"/>
          <w:rtl/>
        </w:rPr>
      </w:pPr>
      <w:r w:rsidRPr="00343F35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1 ـ الاثنا عشرية في الزكاة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بهاء الدين محم</w:t>
      </w:r>
      <w:r w:rsidR="00791AF0">
        <w:rPr>
          <w:rtl/>
        </w:rPr>
        <w:t>ّ</w:t>
      </w:r>
      <w:r w:rsidRPr="000509AA">
        <w:rPr>
          <w:rtl/>
        </w:rPr>
        <w:t xml:space="preserve">د بن الحسين العاملي </w:t>
      </w:r>
      <w:r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1030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2 ـ الاثنا عشرية في الصلاة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بهاء الدين محم</w:t>
      </w:r>
      <w:r w:rsidR="00F74605">
        <w:rPr>
          <w:rtl/>
        </w:rPr>
        <w:t>ّ</w:t>
      </w:r>
      <w:r w:rsidRPr="000509AA">
        <w:rPr>
          <w:rtl/>
        </w:rPr>
        <w:t>د بن الحسين العاملي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3 ـ الاثنا عشرية في الطهارة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بهاء الدين محم</w:t>
      </w:r>
      <w:r w:rsidR="00F74605">
        <w:rPr>
          <w:rtl/>
        </w:rPr>
        <w:t>ّ</w:t>
      </w:r>
      <w:r w:rsidRPr="000509AA">
        <w:rPr>
          <w:rtl/>
        </w:rPr>
        <w:t>د بن الحسين العاملي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4 ـ الاثنا عشرية في الصوم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بهاء الدين محم</w:t>
      </w:r>
      <w:r w:rsidR="00F74605">
        <w:rPr>
          <w:rtl/>
        </w:rPr>
        <w:t>ّ</w:t>
      </w:r>
      <w:r w:rsidRPr="000509AA">
        <w:rPr>
          <w:rtl/>
        </w:rPr>
        <w:t>د بن الحسين العاملي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5 ـ الجعفرية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تأليف : نور الدين علي بن عبد العالي الكركي </w:t>
      </w:r>
      <w:r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940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6 ـ جداول في أحوال المعصومين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سيرة المعصومين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تنظيم : أكرم بن هم</w:t>
      </w:r>
      <w:r w:rsidR="00F74605">
        <w:rPr>
          <w:rtl/>
        </w:rPr>
        <w:t>ّ</w:t>
      </w:r>
      <w:r w:rsidRPr="000509AA">
        <w:rPr>
          <w:rtl/>
        </w:rPr>
        <w:t>ام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7 ـ أحكام المخالف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عب</w:t>
      </w:r>
      <w:r w:rsidR="00F74605">
        <w:rPr>
          <w:rtl/>
        </w:rPr>
        <w:t>ّ</w:t>
      </w:r>
      <w:r w:rsidRPr="000509AA">
        <w:rPr>
          <w:rtl/>
        </w:rPr>
        <w:t>اس علي بن محم</w:t>
      </w:r>
      <w:r w:rsidR="00F74605">
        <w:rPr>
          <w:rtl/>
        </w:rPr>
        <w:t>ّ</w:t>
      </w:r>
      <w:r w:rsidRPr="000509AA">
        <w:rPr>
          <w:rtl/>
        </w:rPr>
        <w:t xml:space="preserve">د الكزازي </w:t>
      </w:r>
      <w:r w:rsidR="008100A7"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E66C47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استدلالي</w:t>
      </w:r>
      <w:r w:rsidR="00F74605">
        <w:rPr>
          <w:rtl/>
        </w:rPr>
        <w:t>ّ</w:t>
      </w:r>
      <w:r w:rsidRPr="000509AA">
        <w:rPr>
          <w:rtl/>
        </w:rPr>
        <w:t>ة في أحكام المخالفين من أهل الس</w:t>
      </w:r>
      <w:r w:rsidR="00F74605">
        <w:rPr>
          <w:rtl/>
        </w:rPr>
        <w:t>ُ</w:t>
      </w:r>
      <w:r w:rsidRPr="000509AA">
        <w:rPr>
          <w:rtl/>
        </w:rPr>
        <w:t>ن</w:t>
      </w:r>
      <w:r w:rsidR="00F74605">
        <w:rPr>
          <w:rtl/>
        </w:rPr>
        <w:t>ّ</w:t>
      </w:r>
      <w:r w:rsidRPr="000509AA">
        <w:rPr>
          <w:rtl/>
        </w:rPr>
        <w:t>ة والجماعة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وألحق بها أحكام النواصب والكف</w:t>
      </w:r>
      <w:r w:rsidR="00F74605">
        <w:rPr>
          <w:rtl/>
        </w:rPr>
        <w:t>ّ</w:t>
      </w:r>
      <w:r w:rsidRPr="000509AA">
        <w:rPr>
          <w:rtl/>
        </w:rPr>
        <w:t>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المؤل</w:t>
      </w:r>
      <w:r w:rsidR="00F74605">
        <w:rPr>
          <w:rtl/>
        </w:rPr>
        <w:t>ّ</w:t>
      </w:r>
      <w:r w:rsidRPr="000509AA">
        <w:rPr>
          <w:rtl/>
        </w:rPr>
        <w:t>ف رد</w:t>
      </w:r>
      <w:r w:rsidR="00F74605">
        <w:rPr>
          <w:rtl/>
        </w:rPr>
        <w:t>ّ</w:t>
      </w:r>
      <w:r w:rsidRPr="000509AA">
        <w:rPr>
          <w:rtl/>
        </w:rPr>
        <w:t>ا</w:t>
      </w:r>
      <w:r w:rsidR="00F74605">
        <w:rPr>
          <w:rtl/>
        </w:rPr>
        <w:t>ً</w:t>
      </w:r>
      <w:r w:rsidRPr="000509AA">
        <w:rPr>
          <w:rtl/>
        </w:rPr>
        <w:t xml:space="preserve"> على</w:t>
      </w:r>
      <w:r w:rsidR="00F74605" w:rsidRPr="00AF3B23">
        <w:rPr>
          <w:rtl/>
        </w:rPr>
        <w:t>ٰ</w:t>
      </w:r>
      <w:r w:rsidRPr="000509AA">
        <w:rPr>
          <w:rtl/>
        </w:rPr>
        <w:t xml:space="preserve"> سؤال ورد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F74605">
        <w:rPr>
          <w:rtl/>
        </w:rPr>
        <w:t>ّ</w:t>
      </w:r>
      <w:r w:rsidRPr="000509AA">
        <w:rPr>
          <w:rtl/>
        </w:rPr>
        <w:t>د علي ميرزا القاجار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F74605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F74605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أم</w:t>
      </w:r>
      <w:r w:rsidR="00F74605">
        <w:rPr>
          <w:rtl/>
        </w:rPr>
        <w:t>ّ</w:t>
      </w:r>
      <w:r w:rsidRPr="000509AA">
        <w:rPr>
          <w:rtl/>
        </w:rPr>
        <w:t>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وردت على</w:t>
      </w:r>
      <w:r w:rsidR="00F74605" w:rsidRPr="00AF3B23">
        <w:rPr>
          <w:rtl/>
        </w:rPr>
        <w:t>ٰ</w:t>
      </w:r>
      <w:r w:rsidRPr="000509AA">
        <w:rPr>
          <w:rtl/>
        </w:rPr>
        <w:t xml:space="preserve"> الذليل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الحقير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ونزلت إلى</w:t>
      </w:r>
      <w:r w:rsidR="00F74605" w:rsidRPr="00AF3B23">
        <w:rPr>
          <w:rtl/>
        </w:rPr>
        <w:t>ٰ</w:t>
      </w:r>
      <w:r w:rsidRPr="000509AA">
        <w:rPr>
          <w:rtl/>
        </w:rPr>
        <w:t xml:space="preserve"> المفتاق الفقير</w:t>
      </w:r>
      <w:r w:rsidR="00E66C47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F74605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هذا آخر ما أردت إيراده امتثالا</w:t>
      </w:r>
      <w:r w:rsidR="00F74605">
        <w:rPr>
          <w:rtl/>
        </w:rPr>
        <w:t>ً</w:t>
      </w:r>
      <w:r w:rsidRPr="000509AA">
        <w:rPr>
          <w:rtl/>
        </w:rPr>
        <w:t xml:space="preserve"> للأمر الأشرف الأعلى</w:t>
      </w:r>
      <w:r w:rsidR="00F74605" w:rsidRPr="00AF3B23">
        <w:rPr>
          <w:rtl/>
        </w:rPr>
        <w:t>ٰ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F74605" w:rsidRPr="00AF3B23">
        <w:rPr>
          <w:rtl/>
        </w:rPr>
        <w:t>ٱ</w:t>
      </w:r>
      <w:r w:rsidRPr="000509AA">
        <w:rPr>
          <w:rtl/>
        </w:rPr>
        <w:t>نقيادا</w:t>
      </w:r>
      <w:r w:rsidR="00F74605">
        <w:rPr>
          <w:rtl/>
        </w:rPr>
        <w:t>ً</w:t>
      </w:r>
      <w:r w:rsidRPr="000509AA">
        <w:rPr>
          <w:rtl/>
        </w:rPr>
        <w:t xml:space="preserve"> للحكم المشرف المعل</w:t>
      </w:r>
      <w:r w:rsidR="00F74605">
        <w:rPr>
          <w:rtl/>
        </w:rPr>
        <w:t>ّ</w:t>
      </w:r>
      <w:r w:rsidRPr="000509AA">
        <w:rPr>
          <w:rtl/>
        </w:rPr>
        <w:t>ى</w:t>
      </w:r>
      <w:r w:rsidR="00F74605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ولله الحمد أو</w:t>
      </w:r>
      <w:r w:rsidR="00F74605">
        <w:rPr>
          <w:rtl/>
        </w:rPr>
        <w:t>ّ</w:t>
      </w:r>
      <w:r w:rsidRPr="000509AA">
        <w:rPr>
          <w:rtl/>
        </w:rPr>
        <w:t>لا</w:t>
      </w:r>
      <w:r w:rsidR="00F74605">
        <w:rPr>
          <w:rtl/>
        </w:rPr>
        <w:t>ً</w:t>
      </w:r>
      <w:r w:rsidRPr="000509AA">
        <w:rPr>
          <w:rtl/>
        </w:rPr>
        <w:t xml:space="preserve"> وآخرا</w:t>
      </w:r>
      <w:r w:rsidR="00F74605">
        <w:rPr>
          <w:rtl/>
        </w:rPr>
        <w:t>ً</w:t>
      </w:r>
      <w:r w:rsidR="00E66C47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E66C47">
        <w:trPr>
          <w:trHeight w:val="221"/>
        </w:trPr>
        <w:tc>
          <w:tcPr>
            <w:tcW w:w="1000" w:type="pct"/>
            <w:shd w:val="clear" w:color="auto" w:fill="auto"/>
          </w:tcPr>
          <w:p w:rsidR="00273DCD" w:rsidRPr="00343F35" w:rsidRDefault="00273DCD" w:rsidP="00343F3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343F35" w:rsidRDefault="00E66C47" w:rsidP="00343F35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343F35">
              <w:rPr>
                <w:rtl/>
              </w:rPr>
              <w:t xml:space="preserve"> الكتب الأربعة الأ</w:t>
            </w:r>
            <w:r w:rsidR="00F74605" w:rsidRPr="00343F35">
              <w:rPr>
                <w:rtl/>
              </w:rPr>
              <w:t>ُ</w:t>
            </w:r>
            <w:r w:rsidR="000C761C" w:rsidRPr="00343F35">
              <w:rPr>
                <w:rtl/>
              </w:rPr>
              <w:t>ولى</w:t>
            </w:r>
            <w:r w:rsidR="00F74605" w:rsidRPr="00343F35">
              <w:rPr>
                <w:rtl/>
              </w:rPr>
              <w:t>ٰ</w:t>
            </w:r>
            <w:r w:rsidR="000C761C" w:rsidRPr="00343F35">
              <w:rPr>
                <w:rtl/>
              </w:rPr>
              <w:t xml:space="preserve"> كتبها محم</w:t>
            </w:r>
            <w:r w:rsidR="00F74605" w:rsidRPr="00343F35">
              <w:rPr>
                <w:rtl/>
              </w:rPr>
              <w:t>ّ</w:t>
            </w:r>
            <w:r w:rsidR="000C761C" w:rsidRPr="00343F35">
              <w:rPr>
                <w:rtl/>
              </w:rPr>
              <w:t>د رضا بن محم</w:t>
            </w:r>
            <w:r w:rsidR="00F74605" w:rsidRPr="00343F35">
              <w:rPr>
                <w:rtl/>
              </w:rPr>
              <w:t>ّ</w:t>
            </w:r>
            <w:r w:rsidR="000C761C" w:rsidRPr="00343F35">
              <w:rPr>
                <w:rtl/>
              </w:rPr>
              <w:t>د علي</w:t>
            </w:r>
            <w:r w:rsidR="00C51724">
              <w:rPr>
                <w:rtl/>
              </w:rPr>
              <w:t xml:space="preserve"> ،</w:t>
            </w:r>
            <w:r w:rsidR="00444449" w:rsidRPr="00343F35">
              <w:rPr>
                <w:rtl/>
              </w:rPr>
              <w:t xml:space="preserve"> </w:t>
            </w:r>
            <w:r w:rsidR="00444449" w:rsidRPr="00343F35">
              <w:rPr>
                <w:rtl/>
              </w:rPr>
              <w:br/>
            </w:r>
            <w:r w:rsidR="000C761C" w:rsidRPr="00343F35">
              <w:rPr>
                <w:rtl/>
              </w:rPr>
              <w:t>يوم الاثنين غر</w:t>
            </w:r>
            <w:r w:rsidR="00F74605" w:rsidRPr="00343F35">
              <w:rPr>
                <w:rtl/>
              </w:rPr>
              <w:t>ّ</w:t>
            </w:r>
            <w:r w:rsidR="000C761C" w:rsidRPr="00343F35">
              <w:rPr>
                <w:rtl/>
              </w:rPr>
              <w:t>ة ذي الحج</w:t>
            </w:r>
            <w:r w:rsidR="00F74605" w:rsidRPr="00343F35">
              <w:rPr>
                <w:rtl/>
              </w:rPr>
              <w:t>ّ</w:t>
            </w:r>
            <w:r w:rsidR="000C761C" w:rsidRPr="00343F35">
              <w:rPr>
                <w:rtl/>
              </w:rPr>
              <w:t>ة 1237 الكتاب الخامس ك</w:t>
            </w:r>
            <w:r w:rsidR="00F74605" w:rsidRPr="00343F35">
              <w:rPr>
                <w:rtl/>
              </w:rPr>
              <w:t>ُ</w:t>
            </w:r>
            <w:r w:rsidR="000C761C" w:rsidRPr="00343F35">
              <w:rPr>
                <w:rtl/>
              </w:rPr>
              <w:t>تب في</w:t>
            </w:r>
            <w:r w:rsidR="00444449" w:rsidRPr="00343F35">
              <w:rPr>
                <w:rtl/>
              </w:rPr>
              <w:t xml:space="preserve"> </w:t>
            </w:r>
            <w:r w:rsidR="00444449" w:rsidRPr="00343F35">
              <w:rPr>
                <w:rtl/>
              </w:rPr>
              <w:br/>
            </w:r>
            <w:r w:rsidR="000C761C" w:rsidRPr="00343F35">
              <w:rPr>
                <w:rtl/>
              </w:rPr>
              <w:t>سادس ربيع الأو</w:t>
            </w:r>
            <w:r w:rsidR="00F74605" w:rsidRPr="00343F35">
              <w:rPr>
                <w:rtl/>
              </w:rPr>
              <w:t>ّ</w:t>
            </w:r>
            <w:r w:rsidR="000C761C" w:rsidRPr="00343F35">
              <w:rPr>
                <w:rtl/>
              </w:rPr>
              <w:t>ل 963</w:t>
            </w:r>
            <w:r w:rsidR="00F26704">
              <w:rPr>
                <w:rtl/>
              </w:rPr>
              <w:t xml:space="preserve"> .</w:t>
            </w:r>
            <w:r w:rsidR="000C761C" w:rsidRPr="00343F35">
              <w:rPr>
                <w:rtl/>
              </w:rPr>
              <w:t xml:space="preserve"> الكتاب الأخير كتبه محم</w:t>
            </w:r>
            <w:r w:rsidR="00F74605" w:rsidRPr="00343F35">
              <w:rPr>
                <w:rtl/>
              </w:rPr>
              <w:t>ّ</w:t>
            </w:r>
            <w:r w:rsidR="000C761C" w:rsidRPr="00343F35">
              <w:rPr>
                <w:rtl/>
              </w:rPr>
              <w:t>د (</w:t>
            </w:r>
            <w:r>
              <w:rPr>
                <w:rFonts w:hint="cs"/>
                <w:rtl/>
              </w:rPr>
              <w:t xml:space="preserve"> </w:t>
            </w:r>
            <w:r w:rsidR="000C761C" w:rsidRPr="00343F35">
              <w:rPr>
                <w:rtl/>
              </w:rPr>
              <w:t>بن</w:t>
            </w:r>
            <w:r w:rsidR="00444449" w:rsidRPr="00343F35">
              <w:rPr>
                <w:rtl/>
              </w:rPr>
              <w:t xml:space="preserve"> </w:t>
            </w:r>
            <w:r w:rsidR="00444449" w:rsidRPr="00343F35">
              <w:rPr>
                <w:rtl/>
              </w:rPr>
              <w:br/>
            </w:r>
            <w:r w:rsidR="000C761C" w:rsidRPr="00343F35">
              <w:rPr>
                <w:rtl/>
              </w:rPr>
              <w:t>الحسين</w:t>
            </w:r>
            <w:r>
              <w:rPr>
                <w:rFonts w:hint="cs"/>
                <w:rtl/>
              </w:rPr>
              <w:t xml:space="preserve"> </w:t>
            </w:r>
            <w:r w:rsidR="000C761C" w:rsidRPr="00343F35">
              <w:rPr>
                <w:rtl/>
              </w:rPr>
              <w:t>) الجديد الخراساني</w:t>
            </w:r>
            <w:r w:rsidR="00C51724">
              <w:rPr>
                <w:rtl/>
              </w:rPr>
              <w:t xml:space="preserve"> ،</w:t>
            </w:r>
            <w:r w:rsidR="000C761C" w:rsidRPr="00343F35">
              <w:rPr>
                <w:rtl/>
              </w:rPr>
              <w:t xml:space="preserve"> 23 جمادى</w:t>
            </w:r>
            <w:r w:rsidR="00F74605" w:rsidRPr="00343F35">
              <w:rPr>
                <w:rtl/>
              </w:rPr>
              <w:t>ٰ</w:t>
            </w:r>
            <w:r w:rsidR="000C761C" w:rsidRPr="00343F35">
              <w:rPr>
                <w:rtl/>
              </w:rPr>
              <w:t xml:space="preserve"> الآخرة 1238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E66C47" w:rsidRDefault="000509AA" w:rsidP="00E66C47">
      <w:pPr>
        <w:pStyle w:val="rfdFootnoteCenterBold"/>
        <w:rPr>
          <w:rtl/>
        </w:rPr>
      </w:pPr>
      <w:r w:rsidRPr="00E66C47"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E66C47">
        <w:rPr>
          <w:rtl/>
        </w:rPr>
        <w:t>93</w:t>
      </w:r>
      <w:r w:rsidR="00E66C47">
        <w:rPr>
          <w:rFonts w:hint="cs"/>
          <w:rtl/>
        </w:rPr>
        <w:t xml:space="preserve"> </w:t>
      </w:r>
      <w:r w:rsidRPr="00E66C47">
        <w:rPr>
          <w:rtl/>
        </w:rPr>
        <w:t>)</w:t>
      </w:r>
    </w:p>
    <w:p w:rsidR="000509AA" w:rsidRPr="00343F35" w:rsidRDefault="000509AA" w:rsidP="00343F35">
      <w:pPr>
        <w:pStyle w:val="rfdNormal0"/>
        <w:rPr>
          <w:rStyle w:val="rfdBold2"/>
          <w:rtl/>
        </w:rPr>
      </w:pPr>
      <w:r w:rsidRPr="00343F35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 xml:space="preserve">1 ـ شرح </w:t>
            </w:r>
            <w:r w:rsidR="008767F4" w:rsidRPr="002816BC">
              <w:rPr>
                <w:rStyle w:val="rfdBold2"/>
                <w:rtl/>
              </w:rPr>
              <w:t>«</w:t>
            </w:r>
            <w:r w:rsidR="00E66C47">
              <w:rPr>
                <w:rStyle w:val="rfdBold2"/>
                <w:rFonts w:hint="cs"/>
                <w:rtl/>
              </w:rPr>
              <w:t xml:space="preserve"> </w:t>
            </w:r>
            <w:r w:rsidRPr="002816BC">
              <w:rPr>
                <w:rStyle w:val="rfdBold2"/>
                <w:rtl/>
              </w:rPr>
              <w:t>زبدة الأ</w:t>
            </w:r>
            <w:r w:rsidR="00F74605">
              <w:rPr>
                <w:rStyle w:val="rfdBold2"/>
                <w:rtl/>
              </w:rPr>
              <w:t>ُ</w:t>
            </w:r>
            <w:r w:rsidRPr="002816BC">
              <w:rPr>
                <w:rStyle w:val="rfdBold2"/>
                <w:rtl/>
              </w:rPr>
              <w:t>صول</w:t>
            </w:r>
            <w:r w:rsidR="00E66C47">
              <w:rPr>
                <w:rStyle w:val="rfdBold2"/>
                <w:rFonts w:hint="cs"/>
                <w:rtl/>
              </w:rPr>
              <w:t xml:space="preserve"> </w:t>
            </w:r>
            <w:r w:rsidR="008767F4" w:rsidRPr="002816BC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F74605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حسام الدين محم</w:t>
      </w:r>
      <w:r w:rsidR="00F74605">
        <w:rPr>
          <w:rtl/>
        </w:rPr>
        <w:t>ّ</w:t>
      </w:r>
      <w:r w:rsidRPr="000509AA">
        <w:rPr>
          <w:rtl/>
        </w:rPr>
        <w:t xml:space="preserve">د صالح بن أحمد المازندراني </w:t>
      </w:r>
      <w:r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1081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E66C47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 xml:space="preserve">2 ـ حاشية </w:t>
            </w:r>
            <w:r w:rsidR="008767F4" w:rsidRPr="002816BC">
              <w:rPr>
                <w:rStyle w:val="rfdBold2"/>
                <w:rtl/>
              </w:rPr>
              <w:t>«</w:t>
            </w:r>
            <w:r w:rsidR="00E66C47">
              <w:rPr>
                <w:rStyle w:val="rfdBold2"/>
                <w:rFonts w:hint="cs"/>
                <w:rtl/>
              </w:rPr>
              <w:t xml:space="preserve"> </w:t>
            </w:r>
            <w:r w:rsidRPr="002816BC">
              <w:rPr>
                <w:rStyle w:val="rfdBold2"/>
                <w:rtl/>
              </w:rPr>
              <w:t>معالم الأ</w:t>
            </w:r>
            <w:r w:rsidR="00C64265">
              <w:rPr>
                <w:rStyle w:val="rfdBold2"/>
                <w:rtl/>
              </w:rPr>
              <w:t>ُ</w:t>
            </w:r>
            <w:r w:rsidRPr="002816BC">
              <w:rPr>
                <w:rStyle w:val="rfdBold2"/>
                <w:rtl/>
              </w:rPr>
              <w:t>صول</w:t>
            </w:r>
            <w:r w:rsidR="00E66C47">
              <w:rPr>
                <w:rStyle w:val="rfdBold2"/>
                <w:rFonts w:hint="cs"/>
                <w:rtl/>
              </w:rPr>
              <w:t xml:space="preserve"> </w:t>
            </w:r>
            <w:r w:rsidR="008767F4" w:rsidRPr="002816BC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66C4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C64265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E66C4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B47242" w:rsidRDefault="00B47242" w:rsidP="000509AA">
      <w:pPr>
        <w:rPr>
          <w:rtl/>
        </w:rPr>
        <w:sectPr w:rsidR="00B47242" w:rsidSect="00600DF3">
          <w:headerReference w:type="even" r:id="rId237"/>
          <w:headerReference w:type="default" r:id="rId238"/>
          <w:headerReference w:type="first" r:id="rId23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تأليف : مل</w:t>
      </w:r>
      <w:r w:rsidR="006D6A6D">
        <w:rPr>
          <w:rtl/>
        </w:rPr>
        <w:t>ّ</w:t>
      </w:r>
      <w:r w:rsidRPr="000509AA">
        <w:rPr>
          <w:rtl/>
        </w:rPr>
        <w:t>ا ميرزا محم</w:t>
      </w:r>
      <w:r w:rsidR="006D6A6D">
        <w:rPr>
          <w:rtl/>
        </w:rPr>
        <w:t>ّ</w:t>
      </w:r>
      <w:r w:rsidRPr="000509AA">
        <w:rPr>
          <w:rtl/>
        </w:rPr>
        <w:t xml:space="preserve">د بن الحسن الشيرواني </w:t>
      </w:r>
      <w:r>
        <w:rPr>
          <w:rtl/>
        </w:rPr>
        <w:t>(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1098</w:t>
      </w:r>
      <w:r w:rsidR="00E66C47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E66C47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E66C47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الكتاب الثاني بخط</w:t>
            </w:r>
            <w:r w:rsidR="006D6A6D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حسين بن مل</w:t>
            </w:r>
            <w:r w:rsidR="006D6A6D">
              <w:rPr>
                <w:rtl/>
              </w:rPr>
              <w:t>ّ</w:t>
            </w:r>
            <w:r w:rsidR="000C761C" w:rsidRPr="000509AA">
              <w:rPr>
                <w:rtl/>
              </w:rPr>
              <w:t>ا محم</w:t>
            </w:r>
            <w:r w:rsidR="006D6A6D">
              <w:rPr>
                <w:rtl/>
              </w:rPr>
              <w:t>ّ</w:t>
            </w:r>
            <w:r w:rsidR="000C761C" w:rsidRPr="000509AA">
              <w:rPr>
                <w:rtl/>
              </w:rPr>
              <w:t>د السبزواري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يوم الخميس من شهر شعبان 1236</w:t>
            </w:r>
            <w:r w:rsidR="007C6CCC">
              <w:rPr>
                <w:rFonts w:hint="cs"/>
                <w:rtl/>
              </w:rPr>
              <w:t xml:space="preserve"> .</w:t>
            </w:r>
          </w:p>
        </w:tc>
      </w:tr>
    </w:tbl>
    <w:p w:rsidR="000509AA" w:rsidRPr="007C6CCC" w:rsidRDefault="000509AA" w:rsidP="007C6CCC">
      <w:pPr>
        <w:pStyle w:val="rfdFootnoteCenterBold"/>
        <w:rPr>
          <w:rtl/>
        </w:rPr>
      </w:pPr>
      <w:r w:rsidRPr="007C6CCC">
        <w:rPr>
          <w:rtl/>
        </w:rPr>
        <w:t>(</w:t>
      </w:r>
      <w:r w:rsidR="007C6CCC">
        <w:rPr>
          <w:rFonts w:hint="cs"/>
          <w:rtl/>
        </w:rPr>
        <w:t xml:space="preserve"> </w:t>
      </w:r>
      <w:r w:rsidRPr="007C6CCC">
        <w:rPr>
          <w:rtl/>
        </w:rPr>
        <w:t>94</w:t>
      </w:r>
      <w:r w:rsidR="007C6CCC">
        <w:rPr>
          <w:rFonts w:hint="cs"/>
          <w:rtl/>
        </w:rPr>
        <w:t xml:space="preserve"> </w:t>
      </w:r>
      <w:r w:rsidRPr="007C6CCC">
        <w:rPr>
          <w:rtl/>
        </w:rPr>
        <w:t>)</w:t>
      </w:r>
    </w:p>
    <w:p w:rsidR="000509AA" w:rsidRPr="00343F35" w:rsidRDefault="000509AA" w:rsidP="00343F35">
      <w:pPr>
        <w:pStyle w:val="rfdNormal0"/>
        <w:rPr>
          <w:rStyle w:val="rfdBold2"/>
          <w:rtl/>
        </w:rPr>
      </w:pPr>
      <w:r w:rsidRPr="00343F35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C6CCC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>1 ـ ربيع الأزهار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C6CC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6D6A6D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C6CC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الحاج آقا أحمد بن محم</w:t>
      </w:r>
      <w:r w:rsidR="006D6A6D">
        <w:rPr>
          <w:rtl/>
        </w:rPr>
        <w:t>ّ</w:t>
      </w:r>
      <w:r w:rsidRPr="000509AA">
        <w:rPr>
          <w:rtl/>
        </w:rPr>
        <w:t>د علي بن محم</w:t>
      </w:r>
      <w:r w:rsidR="006D6A6D">
        <w:rPr>
          <w:rtl/>
        </w:rPr>
        <w:t>ّ</w:t>
      </w:r>
      <w:r w:rsidRPr="000509AA">
        <w:rPr>
          <w:rtl/>
        </w:rPr>
        <w:t>د باقر آل آقا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الكرمانشاهي </w:t>
      </w:r>
      <w:r>
        <w:rPr>
          <w:rtl/>
        </w:rPr>
        <w:t>(</w:t>
      </w:r>
      <w:r w:rsidR="007C6CCC">
        <w:rPr>
          <w:rFonts w:hint="cs"/>
          <w:rtl/>
        </w:rPr>
        <w:t xml:space="preserve"> </w:t>
      </w:r>
      <w:r w:rsidRPr="000509AA">
        <w:rPr>
          <w:rtl/>
        </w:rPr>
        <w:t>1235</w:t>
      </w:r>
      <w:r w:rsidR="007C6CCC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ثمان وثمانون زهرة في مباحث أ</w:t>
      </w:r>
      <w:r w:rsidR="006D6A6D">
        <w:rPr>
          <w:rtl/>
        </w:rPr>
        <w:t>ُ</w:t>
      </w:r>
      <w:r w:rsidRPr="000509AA">
        <w:rPr>
          <w:rtl/>
        </w:rPr>
        <w:t>صولي</w:t>
      </w:r>
      <w:r w:rsidR="006D6A6D">
        <w:rPr>
          <w:rtl/>
        </w:rPr>
        <w:t>ّ</w:t>
      </w:r>
      <w:r w:rsidRPr="000509AA">
        <w:rPr>
          <w:rtl/>
        </w:rPr>
        <w:t>ة استدلالي</w:t>
      </w:r>
      <w:r w:rsidR="006D6A6D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المؤل</w:t>
      </w:r>
      <w:r w:rsidR="006D6A6D">
        <w:rPr>
          <w:rtl/>
        </w:rPr>
        <w:t>ّ</w:t>
      </w:r>
      <w:r w:rsidRPr="000509AA">
        <w:rPr>
          <w:rtl/>
        </w:rPr>
        <w:t>ف أثناء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سياحته في بلاد الهند ولم يكن معه من كتب الأ</w:t>
      </w:r>
      <w:r w:rsidR="006D6A6D">
        <w:rPr>
          <w:rtl/>
        </w:rPr>
        <w:t>ُ</w:t>
      </w:r>
      <w:r w:rsidRPr="000509AA">
        <w:rPr>
          <w:rtl/>
        </w:rPr>
        <w:t>صول إل</w:t>
      </w:r>
      <w:r w:rsidR="006D6A6D">
        <w:rPr>
          <w:rtl/>
        </w:rPr>
        <w:t>ّ</w:t>
      </w:r>
      <w:r w:rsidRPr="000509AA">
        <w:rPr>
          <w:rtl/>
        </w:rPr>
        <w:t xml:space="preserve">ا كتاب </w:t>
      </w:r>
      <w:r w:rsidRPr="00343F35">
        <w:rPr>
          <w:rStyle w:val="rfdBold2"/>
          <w:rtl/>
        </w:rPr>
        <w:t>المعالم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وأتم</w:t>
      </w:r>
      <w:r w:rsidR="006D6A6D">
        <w:rPr>
          <w:rtl/>
        </w:rPr>
        <w:t>ّ</w:t>
      </w:r>
      <w:r w:rsidRPr="000509AA">
        <w:rPr>
          <w:rtl/>
        </w:rPr>
        <w:t>ه في ربيع الأو</w:t>
      </w:r>
      <w:r w:rsidR="006D6A6D">
        <w:rPr>
          <w:rtl/>
        </w:rPr>
        <w:t>ّ</w:t>
      </w:r>
      <w:r w:rsidRPr="000509AA">
        <w:rPr>
          <w:rtl/>
        </w:rPr>
        <w:t>ل 1226 في عظيم آباد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6D6A6D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7C6CCC">
        <w:rPr>
          <w:rFonts w:hint="cs"/>
          <w:rtl/>
        </w:rPr>
        <w:t xml:space="preserve"> </w:t>
      </w:r>
      <w:r w:rsidRPr="000509AA">
        <w:rPr>
          <w:rtl/>
        </w:rPr>
        <w:t>الحمد لله الملك القه</w:t>
      </w:r>
      <w:r w:rsidR="006D6A6D">
        <w:rPr>
          <w:rtl/>
        </w:rPr>
        <w:t>ّ</w:t>
      </w:r>
      <w:r w:rsidRPr="000509AA">
        <w:rPr>
          <w:rtl/>
        </w:rPr>
        <w:t>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أرسل بالبشارة والإنذار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والصلاة على</w:t>
      </w:r>
      <w:r w:rsidR="006D6A6D" w:rsidRPr="00AF3B23">
        <w:rPr>
          <w:rtl/>
        </w:rPr>
        <w:t>ٰ</w:t>
      </w:r>
      <w:r w:rsidRPr="000509AA">
        <w:rPr>
          <w:rtl/>
        </w:rPr>
        <w:t xml:space="preserve"> سي</w:t>
      </w:r>
      <w:r w:rsidR="006D6A6D">
        <w:rPr>
          <w:rtl/>
        </w:rPr>
        <w:t>ّ</w:t>
      </w:r>
      <w:r w:rsidRPr="000509AA">
        <w:rPr>
          <w:rtl/>
        </w:rPr>
        <w:t>د الأبرار والرسول المختار</w:t>
      </w:r>
      <w:r w:rsidR="007C6CCC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7C6CCC">
        <w:rPr>
          <w:rFonts w:hint="cs"/>
          <w:rtl/>
        </w:rPr>
        <w:t xml:space="preserve"> </w:t>
      </w:r>
      <w:r w:rsidRPr="000509AA">
        <w:rPr>
          <w:rtl/>
        </w:rPr>
        <w:t>وأسأله أن يجعلها خالصة لوجهه الكريم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6D6A6D">
        <w:rPr>
          <w:rtl/>
        </w:rPr>
        <w:t>ّ</w:t>
      </w:r>
      <w:r w:rsidRPr="000509AA">
        <w:rPr>
          <w:rtl/>
        </w:rPr>
        <w:t>ه المن</w:t>
      </w:r>
      <w:r w:rsidR="006D6A6D">
        <w:rPr>
          <w:rtl/>
        </w:rPr>
        <w:t>ّ</w:t>
      </w:r>
      <w:r w:rsidRPr="000509AA">
        <w:rPr>
          <w:rtl/>
        </w:rPr>
        <w:t>ان ذو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الفضل العظيم</w:t>
      </w:r>
      <w:r w:rsidR="00F26704">
        <w:rPr>
          <w:rtl/>
        </w:rPr>
        <w:t xml:space="preserve"> . .</w:t>
      </w:r>
      <w:r w:rsidR="007C6CCC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C6CCC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>2 ـ أ</w:t>
            </w:r>
            <w:r w:rsidR="006D6A6D">
              <w:rPr>
                <w:rStyle w:val="rfdBold2"/>
                <w:rtl/>
              </w:rPr>
              <w:t>ُ</w:t>
            </w:r>
            <w:r w:rsidRPr="002816BC">
              <w:rPr>
                <w:rStyle w:val="rfdBold2"/>
                <w:rtl/>
              </w:rPr>
              <w:t>صول الفقه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C6CC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6D6A6D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7C6CC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المظنون أن</w:t>
      </w:r>
      <w:r w:rsidR="006D6A6D">
        <w:rPr>
          <w:rtl/>
        </w:rPr>
        <w:t>ّ</w:t>
      </w:r>
      <w:r w:rsidRPr="000509AA">
        <w:rPr>
          <w:rtl/>
        </w:rPr>
        <w:t xml:space="preserve">ه ترجمة لكتاب </w:t>
      </w:r>
      <w:r w:rsidRPr="000C761C">
        <w:rPr>
          <w:rStyle w:val="rfdBold2"/>
          <w:rtl/>
        </w:rPr>
        <w:t>معالم الأ</w:t>
      </w:r>
      <w:r w:rsidR="006D6A6D">
        <w:rPr>
          <w:rStyle w:val="rfdBold2"/>
          <w:rtl/>
        </w:rPr>
        <w:t>ُ</w:t>
      </w:r>
      <w:r w:rsidRPr="000C761C">
        <w:rPr>
          <w:rStyle w:val="rfdBold2"/>
          <w:rtl/>
        </w:rPr>
        <w:t>صول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C6CCC">
        <w:tc>
          <w:tcPr>
            <w:tcW w:w="3500" w:type="pct"/>
            <w:shd w:val="clear" w:color="auto" w:fill="auto"/>
          </w:tcPr>
          <w:p w:rsidR="002816BC" w:rsidRPr="002816BC" w:rsidRDefault="002816BC" w:rsidP="00912DD4">
            <w:pPr>
              <w:rPr>
                <w:rStyle w:val="rfdBold2"/>
                <w:rtl/>
              </w:rPr>
            </w:pPr>
            <w:r w:rsidRPr="002816BC">
              <w:rPr>
                <w:rStyle w:val="rfdBold2"/>
                <w:rtl/>
              </w:rPr>
              <w:t>3 ـ أ</w:t>
            </w:r>
            <w:r w:rsidR="00B91B35">
              <w:rPr>
                <w:rStyle w:val="rfdBold2"/>
                <w:rtl/>
              </w:rPr>
              <w:t>ُ</w:t>
            </w:r>
            <w:r w:rsidRPr="002816BC">
              <w:rPr>
                <w:rStyle w:val="rfdBold2"/>
                <w:rtl/>
              </w:rPr>
              <w:t>صول الفقه</w:t>
            </w:r>
          </w:p>
        </w:tc>
        <w:tc>
          <w:tcPr>
            <w:tcW w:w="1500" w:type="pct"/>
            <w:shd w:val="clear" w:color="auto" w:fill="auto"/>
          </w:tcPr>
          <w:p w:rsidR="002816BC" w:rsidRDefault="002816BC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C6CC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B91B35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C6CC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آقا محم</w:t>
      </w:r>
      <w:r w:rsidR="00B91B35">
        <w:rPr>
          <w:rtl/>
        </w:rPr>
        <w:t>ّ</w:t>
      </w:r>
      <w:r w:rsidRPr="000509AA">
        <w:rPr>
          <w:rtl/>
        </w:rPr>
        <w:t>د إسماعيل بن محم</w:t>
      </w:r>
      <w:r w:rsidR="00B91B35">
        <w:rPr>
          <w:rtl/>
        </w:rPr>
        <w:t>ّ</w:t>
      </w:r>
      <w:r w:rsidRPr="000509AA">
        <w:rPr>
          <w:rtl/>
        </w:rPr>
        <w:t>د علي بن محم</w:t>
      </w:r>
      <w:r w:rsidR="00B91B35">
        <w:rPr>
          <w:rtl/>
        </w:rPr>
        <w:t>ّ</w:t>
      </w:r>
      <w:r w:rsidRPr="000509AA">
        <w:rPr>
          <w:rtl/>
        </w:rPr>
        <w:t>د باقر آل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آقا الكرمانشاهي </w:t>
      </w:r>
      <w:r w:rsidR="008100A7">
        <w:rPr>
          <w:rtl/>
        </w:rPr>
        <w:t>(</w:t>
      </w:r>
      <w:r w:rsidR="007C6CCC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7C6CC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C761C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استدلالي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مباحث معنونة ب</w:t>
      </w:r>
      <w:r w:rsidR="00EB340C">
        <w:rPr>
          <w:rtl/>
        </w:rPr>
        <w:t>ـ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ضابطة</w:t>
      </w:r>
      <w:r w:rsidR="000C761C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ضابطة</w:t>
      </w:r>
      <w:r w:rsidR="001E3F61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ولعل</w:t>
      </w:r>
      <w:r w:rsidR="00EB340C">
        <w:rPr>
          <w:rtl/>
        </w:rPr>
        <w:t>ّ</w:t>
      </w:r>
      <w:r w:rsidRPr="000509AA">
        <w:rPr>
          <w:rtl/>
        </w:rPr>
        <w:t>ه غير تام</w:t>
      </w:r>
      <w:r w:rsidR="00EB340C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التأليف من آخره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B340C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الحمد لله الذي خلق الليل والنهار بقو</w:t>
      </w:r>
      <w:r w:rsidR="00EB340C">
        <w:rPr>
          <w:rtl/>
        </w:rPr>
        <w:t>ّ</w:t>
      </w:r>
      <w:r w:rsidRPr="000509AA">
        <w:rPr>
          <w:rtl/>
        </w:rPr>
        <w:t>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ومي</w:t>
      </w:r>
      <w:r w:rsidR="00EB340C">
        <w:rPr>
          <w:rtl/>
        </w:rPr>
        <w:t>ّ</w:t>
      </w:r>
      <w:r w:rsidRPr="000509AA">
        <w:rPr>
          <w:rtl/>
        </w:rPr>
        <w:t>ز بينهما بقدرته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والسلام على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خير بري</w:t>
      </w:r>
      <w:r w:rsidR="00EB340C">
        <w:rPr>
          <w:rtl/>
        </w:rPr>
        <w:t>ّ</w:t>
      </w:r>
      <w:r w:rsidRPr="000509AA">
        <w:rPr>
          <w:rtl/>
        </w:rPr>
        <w:t>ته</w:t>
      </w:r>
      <w:r w:rsidR="001E3F61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وتتقد</w:t>
      </w:r>
      <w:r w:rsidR="00EB340C">
        <w:rPr>
          <w:rtl/>
        </w:rPr>
        <w:t>ّ</w:t>
      </w:r>
      <w:r w:rsidRPr="000509AA">
        <w:rPr>
          <w:rtl/>
        </w:rPr>
        <w:t>ر الضرورة بقدرها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 أن</w:t>
      </w:r>
      <w:r w:rsidR="00EB340C">
        <w:rPr>
          <w:rtl/>
        </w:rPr>
        <w:t>ّ</w:t>
      </w:r>
      <w:r w:rsidRPr="000509AA">
        <w:rPr>
          <w:rtl/>
        </w:rPr>
        <w:t xml:space="preserve"> ما مر</w:t>
      </w:r>
      <w:r w:rsidR="00EB340C">
        <w:rPr>
          <w:rtl/>
        </w:rPr>
        <w:t>ّ</w:t>
      </w:r>
      <w:r w:rsidRPr="000509AA">
        <w:rPr>
          <w:rtl/>
        </w:rPr>
        <w:t xml:space="preserve"> أجلى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وأظهر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وأقوى</w:t>
      </w:r>
      <w:r w:rsidR="00EB340C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وأكثر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فليتدب</w:t>
      </w:r>
      <w:r w:rsidR="00EB340C">
        <w:rPr>
          <w:rtl/>
        </w:rPr>
        <w:t>ّ</w:t>
      </w:r>
      <w:r w:rsidRPr="000509AA">
        <w:rPr>
          <w:rtl/>
        </w:rPr>
        <w:t>ر</w:t>
      </w:r>
      <w:r w:rsidR="001E3F61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1E3F61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1E3F61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بخطوط مختلفة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على</w:t>
            </w:r>
            <w:r w:rsidR="00EB340C" w:rsidRPr="00AF3B23">
              <w:rPr>
                <w:rtl/>
              </w:rPr>
              <w:t>ٰ</w:t>
            </w:r>
            <w:r w:rsidR="000C761C" w:rsidRPr="000509AA">
              <w:rPr>
                <w:rtl/>
              </w:rPr>
              <w:t xml:space="preserve"> الكتاب الأو</w:t>
            </w:r>
            <w:r w:rsidR="00EB340C">
              <w:rPr>
                <w:rtl/>
              </w:rPr>
              <w:t>ّ</w:t>
            </w:r>
            <w:r w:rsidR="000C761C" w:rsidRPr="000509AA">
              <w:rPr>
                <w:rtl/>
              </w:rPr>
              <w:t>ل تعاليق بتوقيع شيخ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راضي الطالشي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1E3F61" w:rsidRDefault="000509AA" w:rsidP="001E3F61">
      <w:pPr>
        <w:pStyle w:val="rfdFootnoteCenterBold"/>
        <w:rPr>
          <w:rtl/>
        </w:rPr>
      </w:pPr>
      <w:r w:rsidRPr="001E3F61">
        <w:rPr>
          <w:rtl/>
        </w:rPr>
        <w:t>(</w:t>
      </w:r>
      <w:r w:rsidR="001E3F61">
        <w:rPr>
          <w:rFonts w:hint="cs"/>
          <w:rtl/>
        </w:rPr>
        <w:t xml:space="preserve"> </w:t>
      </w:r>
      <w:r w:rsidRPr="001E3F61">
        <w:rPr>
          <w:rtl/>
        </w:rPr>
        <w:t>95</w:t>
      </w:r>
      <w:r w:rsidR="001E3F61">
        <w:rPr>
          <w:rFonts w:hint="cs"/>
          <w:rtl/>
        </w:rPr>
        <w:t xml:space="preserve"> </w:t>
      </w:r>
      <w:r w:rsidRPr="001E3F61">
        <w:rPr>
          <w:rtl/>
        </w:rPr>
        <w:t>)</w:t>
      </w:r>
    </w:p>
    <w:p w:rsidR="000509AA" w:rsidRPr="00343F35" w:rsidRDefault="000509AA" w:rsidP="00343F35">
      <w:pPr>
        <w:pStyle w:val="rfdNormal0"/>
        <w:rPr>
          <w:rStyle w:val="rfdBold2"/>
          <w:rtl/>
        </w:rPr>
      </w:pPr>
      <w:r w:rsidRPr="00343F35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E3F61">
        <w:trPr>
          <w:trHeight w:val="279"/>
        </w:trPr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1 ـ الرعاية في شرح البداية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E3F61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دراية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E3F6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الشهيد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زين الدين بن علي العاملي </w:t>
      </w:r>
      <w:r>
        <w:rPr>
          <w:rtl/>
        </w:rPr>
        <w:t>(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965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E3F61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2 ـ الجعفرية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E3F61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E3F6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نور الدين علي بن عبد العالي الكركي </w:t>
      </w:r>
      <w:r>
        <w:rPr>
          <w:rtl/>
        </w:rPr>
        <w:t>(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940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E3F61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3 ـ صلاة الجمعة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E3F61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E3F6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استدلالي</w:t>
      </w:r>
      <w:r w:rsidR="00EB340C">
        <w:rPr>
          <w:rtl/>
        </w:rPr>
        <w:t>ّ</w:t>
      </w:r>
      <w:r w:rsidRPr="000509AA">
        <w:rPr>
          <w:rtl/>
        </w:rPr>
        <w:t>ة في سبع ورقات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وجوب صلاة الجمعة العيني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وهي جواب على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سؤال بعض السادة </w:t>
      </w:r>
      <w:r w:rsidR="008100A7">
        <w:rPr>
          <w:rtl/>
        </w:rPr>
        <w:t>(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السيد علي</w:t>
      </w:r>
      <w:r w:rsidR="00C12BF0">
        <w:rPr>
          <w:rtl/>
        </w:rPr>
        <w:t xml:space="preserve"> ؟</w:t>
      </w:r>
      <w:r w:rsidR="001E3F61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ويرجع المؤل</w:t>
      </w:r>
      <w:r w:rsidR="00EB340C">
        <w:rPr>
          <w:rtl/>
        </w:rPr>
        <w:t>ّ</w:t>
      </w:r>
      <w:r w:rsidRPr="000509AA">
        <w:rPr>
          <w:rtl/>
        </w:rPr>
        <w:t>ف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آخرها إلى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كتابه الكبير في صلاة الجمعة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B340C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1E3F61">
        <w:rPr>
          <w:rFonts w:hint="cs"/>
          <w:rtl/>
        </w:rPr>
        <w:t xml:space="preserve"> </w:t>
      </w:r>
      <w:r w:rsidRPr="000509AA">
        <w:rPr>
          <w:rtl/>
        </w:rPr>
        <w:t>بعد الحمد والصلاة على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النبي</w:t>
      </w:r>
      <w:r w:rsidR="00EB340C">
        <w:rPr>
          <w:rtl/>
        </w:rPr>
        <w:t>ّ</w:t>
      </w:r>
      <w:r w:rsidRPr="000509AA">
        <w:rPr>
          <w:rtl/>
        </w:rPr>
        <w:t xml:space="preserve"> وآله الأمجاد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والمعروض على</w:t>
      </w:r>
      <w:r w:rsidR="00EB340C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الأخ الوفي والسي</w:t>
      </w:r>
      <w:r w:rsidR="00EB340C">
        <w:rPr>
          <w:rtl/>
        </w:rPr>
        <w:t>ّ</w:t>
      </w:r>
      <w:r w:rsidRPr="000509AA">
        <w:rPr>
          <w:rtl/>
        </w:rPr>
        <w:t>د اللوذعي الألمعي المسم</w:t>
      </w:r>
      <w:r w:rsidR="00EB340C">
        <w:rPr>
          <w:rtl/>
        </w:rPr>
        <w:t>ّ</w:t>
      </w:r>
      <w:r w:rsidRPr="000509AA">
        <w:rPr>
          <w:rtl/>
        </w:rPr>
        <w:t>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باسم جد</w:t>
      </w:r>
      <w:r w:rsidR="00EB340C">
        <w:rPr>
          <w:rtl/>
        </w:rPr>
        <w:t>ّ</w:t>
      </w:r>
      <w:r w:rsidRPr="000509AA">
        <w:rPr>
          <w:rtl/>
        </w:rPr>
        <w:t>ه الأعلى</w:t>
      </w:r>
      <w:r w:rsidR="00EB340C" w:rsidRPr="00AF3B23">
        <w:rPr>
          <w:rtl/>
        </w:rPr>
        <w:t>ٰ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B47242" w:rsidRDefault="00B47242" w:rsidP="000509AA">
      <w:pPr>
        <w:rPr>
          <w:rtl/>
        </w:rPr>
        <w:sectPr w:rsidR="00B47242" w:rsidSect="00600DF3">
          <w:headerReference w:type="even" r:id="rId240"/>
          <w:headerReference w:type="default" r:id="rId241"/>
          <w:headerReference w:type="first" r:id="rId24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آخره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ومن جناب القدس الاستمداد لسلوك الطريقة المثلى</w:t>
      </w:r>
      <w:r w:rsidR="00EB340C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EB340C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جاعل كل</w:t>
      </w:r>
      <w:r w:rsidR="00EB340C">
        <w:rPr>
          <w:rtl/>
        </w:rPr>
        <w:t>ّ</w:t>
      </w:r>
      <w:r w:rsidRPr="000509AA">
        <w:rPr>
          <w:rtl/>
        </w:rPr>
        <w:t xml:space="preserve"> عسير يسيرا</w:t>
      </w:r>
      <w:r w:rsidR="00EB340C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والحمد لله أو</w:t>
      </w:r>
      <w:r w:rsidR="00EB340C">
        <w:rPr>
          <w:rtl/>
        </w:rPr>
        <w:t>ّ</w:t>
      </w:r>
      <w:r w:rsidRPr="000509AA">
        <w:rPr>
          <w:rtl/>
        </w:rPr>
        <w:t>لا</w:t>
      </w:r>
      <w:r w:rsidR="00EB340C">
        <w:rPr>
          <w:rtl/>
        </w:rPr>
        <w:t>ً</w:t>
      </w:r>
      <w:r w:rsidRPr="000509AA">
        <w:rPr>
          <w:rtl/>
        </w:rPr>
        <w:t xml:space="preserve"> وآخرا</w:t>
      </w:r>
      <w:r w:rsidR="00EB340C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وظاهرا</w:t>
      </w:r>
      <w:r w:rsidR="00EB340C">
        <w:rPr>
          <w:rtl/>
        </w:rPr>
        <w:t>ً</w:t>
      </w:r>
      <w:r w:rsidRPr="000509AA">
        <w:rPr>
          <w:rtl/>
        </w:rPr>
        <w:t xml:space="preserve"> وباطنا</w:t>
      </w:r>
      <w:r w:rsidR="00EB340C">
        <w:rPr>
          <w:rtl/>
        </w:rPr>
        <w:t>ً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C6218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4 ـ حكم ملاقي المتنج</w:t>
            </w:r>
            <w:r w:rsidR="00EB340C">
              <w:rPr>
                <w:rStyle w:val="rfdBold2"/>
                <w:rtl/>
              </w:rPr>
              <w:t>ّ</w:t>
            </w:r>
            <w:r w:rsidRPr="00D33D17">
              <w:rPr>
                <w:rStyle w:val="rfdBold2"/>
                <w:rtl/>
              </w:rPr>
              <w:t>س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C621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C621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رد</w:t>
      </w:r>
      <w:r w:rsidR="00EB340C">
        <w:rPr>
          <w:rtl/>
        </w:rPr>
        <w:t>ّ</w:t>
      </w:r>
      <w:r w:rsidRPr="000509AA">
        <w:rPr>
          <w:rtl/>
        </w:rPr>
        <w:t xml:space="preserve"> على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المولى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محسن الفيض الكاشاني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يذهب في كتابه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C761C">
        <w:rPr>
          <w:rStyle w:val="rfdBold2"/>
          <w:rtl/>
        </w:rPr>
        <w:t>مفاتيح الشرائع</w:t>
      </w:r>
      <w:r w:rsidRPr="000509AA">
        <w:rPr>
          <w:rtl/>
        </w:rPr>
        <w:t xml:space="preserve"> إلى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عدم تنجيس المتنج</w:t>
      </w:r>
      <w:r w:rsidR="00EB340C">
        <w:rPr>
          <w:rtl/>
        </w:rPr>
        <w:t>ّ</w:t>
      </w:r>
      <w:r w:rsidRPr="000509AA">
        <w:rPr>
          <w:rtl/>
        </w:rPr>
        <w:t>س بعد إزالة عين النجاسة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B340C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الحمد لله العلي والصلاة والسلام على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النبي الرضي والولي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الو</w:t>
      </w:r>
      <w:r w:rsidR="001C6218">
        <w:rPr>
          <w:rFonts w:hint="cs"/>
          <w:rtl/>
        </w:rPr>
        <w:t>َ</w:t>
      </w:r>
      <w:r w:rsidRPr="000509AA">
        <w:rPr>
          <w:rtl/>
        </w:rPr>
        <w:t>صي ثم الوصي بعد الوصي إلى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الخاتم المهدي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ومن جناب قدسه يرجى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العصمة من الخطأ والزلل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القول والعمل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EB340C">
        <w:rPr>
          <w:rtl/>
        </w:rPr>
        <w:t>ّ</w:t>
      </w:r>
      <w:r w:rsidRPr="000509AA">
        <w:rPr>
          <w:rtl/>
        </w:rPr>
        <w:t>ه نعم المولى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ونعم الوكيل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D33D17" w:rsidTr="001C6218">
        <w:tc>
          <w:tcPr>
            <w:tcW w:w="3500" w:type="pct"/>
            <w:shd w:val="clear" w:color="auto" w:fill="auto"/>
          </w:tcPr>
          <w:p w:rsidR="00D33D17" w:rsidRPr="00D33D17" w:rsidRDefault="00D33D17" w:rsidP="00BF1143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5 ـ حكم الهوام المختلطة بالطعام</w:t>
            </w:r>
          </w:p>
        </w:tc>
        <w:tc>
          <w:tcPr>
            <w:tcW w:w="1500" w:type="pct"/>
            <w:shd w:val="clear" w:color="auto" w:fill="auto"/>
          </w:tcPr>
          <w:p w:rsidR="00D33D17" w:rsidRDefault="00D33D17" w:rsidP="00BF1143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C621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C621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EB340C">
        <w:rPr>
          <w:rtl/>
        </w:rPr>
        <w:t>ّ</w:t>
      </w:r>
      <w:r w:rsidRPr="000509AA">
        <w:rPr>
          <w:rtl/>
        </w:rPr>
        <w:t>د حسين بن محم</w:t>
      </w:r>
      <w:r w:rsidR="00EB340C">
        <w:rPr>
          <w:rtl/>
        </w:rPr>
        <w:t>ّ</w:t>
      </w:r>
      <w:r w:rsidRPr="000509AA">
        <w:rPr>
          <w:rtl/>
        </w:rPr>
        <w:t xml:space="preserve">د إبراهيم الحسيني القزويني </w:t>
      </w:r>
      <w:r>
        <w:rPr>
          <w:rtl/>
        </w:rPr>
        <w:t>(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1208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يستدل</w:t>
      </w:r>
      <w:r w:rsidR="00EB340C">
        <w:rPr>
          <w:rtl/>
        </w:rPr>
        <w:t>ّ</w:t>
      </w:r>
      <w:r w:rsidRPr="000509AA">
        <w:rPr>
          <w:rtl/>
        </w:rPr>
        <w:t xml:space="preserve"> المؤل</w:t>
      </w:r>
      <w:r w:rsidR="00EB340C">
        <w:rPr>
          <w:rtl/>
        </w:rPr>
        <w:t>ّ</w:t>
      </w:r>
      <w:r w:rsidRPr="000509AA">
        <w:rPr>
          <w:rtl/>
        </w:rPr>
        <w:t>ف في هذه الرسالة على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حرمة أكل الهوام والحشرات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الواقعة في الطعام والشراب والفواكه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رد</w:t>
      </w:r>
      <w:r w:rsidR="00EB340C">
        <w:rPr>
          <w:rtl/>
        </w:rPr>
        <w:t>ّ</w:t>
      </w:r>
      <w:r w:rsidRPr="000509AA">
        <w:rPr>
          <w:rtl/>
        </w:rPr>
        <w:t xml:space="preserve"> على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من أفتى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بحلية ذلك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ولم تتم</w:t>
      </w:r>
      <w:r w:rsidR="00EB340C">
        <w:rPr>
          <w:rtl/>
        </w:rPr>
        <w:t>ّ</w:t>
      </w:r>
      <w:r w:rsidRPr="000509AA">
        <w:rPr>
          <w:rtl/>
        </w:rPr>
        <w:t xml:space="preserve"> كتابتها في النسخة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B340C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حمدا</w:t>
      </w:r>
      <w:r w:rsidR="00EB340C">
        <w:rPr>
          <w:rtl/>
        </w:rPr>
        <w:t>ً</w:t>
      </w:r>
      <w:r w:rsidRPr="000509AA">
        <w:rPr>
          <w:rtl/>
        </w:rPr>
        <w:t xml:space="preserve"> لك يا من أحل</w:t>
      </w:r>
      <w:r w:rsidR="00EB340C">
        <w:rPr>
          <w:rtl/>
        </w:rPr>
        <w:t>ّ</w:t>
      </w:r>
      <w:r w:rsidRPr="000509AA">
        <w:rPr>
          <w:rtl/>
        </w:rPr>
        <w:t xml:space="preserve"> بحكمته الطي</w:t>
      </w:r>
      <w:r w:rsidR="00EB340C">
        <w:rPr>
          <w:rtl/>
        </w:rPr>
        <w:t>ّ</w:t>
      </w:r>
      <w:r w:rsidRPr="000509AA">
        <w:rPr>
          <w:rtl/>
        </w:rPr>
        <w:t>بات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وشكرا</w:t>
      </w:r>
      <w:r w:rsidR="00EB340C">
        <w:rPr>
          <w:rtl/>
        </w:rPr>
        <w:t>ً</w:t>
      </w:r>
      <w:r w:rsidRPr="000509AA">
        <w:rPr>
          <w:rtl/>
        </w:rPr>
        <w:t xml:space="preserve"> لآلائك التي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تحصى</w:t>
      </w:r>
      <w:r w:rsidR="00EB340C" w:rsidRPr="00AF3B23">
        <w:rPr>
          <w:rtl/>
        </w:rPr>
        <w:t>ٰ</w:t>
      </w:r>
      <w:r w:rsidRPr="000509AA">
        <w:rPr>
          <w:rtl/>
        </w:rPr>
        <w:t xml:space="preserve"> من تحريم الخبائث القذرات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1C6218">
        <w:rPr>
          <w:rFonts w:hint="cs"/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1C6218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1C6218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الكتاب الأو</w:t>
            </w:r>
            <w:r w:rsidR="00EB340C">
              <w:rPr>
                <w:rtl/>
              </w:rPr>
              <w:t>ّ</w:t>
            </w:r>
            <w:r w:rsidR="000C761C" w:rsidRPr="000509AA">
              <w:rPr>
                <w:rtl/>
              </w:rPr>
              <w:t>ل بخط</w:t>
            </w:r>
            <w:r w:rsidR="00EB340C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عبد الحسين بن عبد الله الصويلاوي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الكعبي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يوم الجمعة من ربيع الأو</w:t>
            </w:r>
            <w:r w:rsidR="00EB340C">
              <w:rPr>
                <w:rtl/>
              </w:rPr>
              <w:t>ّ</w:t>
            </w:r>
            <w:r w:rsidR="000C761C" w:rsidRPr="000509AA">
              <w:rPr>
                <w:rtl/>
              </w:rPr>
              <w:t>ل 1219</w:t>
            </w:r>
            <w:r w:rsidR="00F26704">
              <w:rPr>
                <w:rtl/>
              </w:rPr>
              <w:t xml:space="preserve"> .</w:t>
            </w:r>
            <w:r w:rsidR="000C761C" w:rsidRPr="000509AA">
              <w:rPr>
                <w:rtl/>
              </w:rPr>
              <w:t xml:space="preserve"> الكتاب الثاني كتبه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أحمد بن ناصر بن مرتضى</w:t>
            </w:r>
            <w:r w:rsidR="00EB340C" w:rsidRPr="00AF3B23">
              <w:rPr>
                <w:rtl/>
              </w:rPr>
              <w:t>ٰ</w:t>
            </w:r>
            <w:r w:rsidR="000C761C" w:rsidRPr="000509AA">
              <w:rPr>
                <w:rtl/>
              </w:rPr>
              <w:t xml:space="preserve"> بن علي بن ماجد الحسيني</w:t>
            </w:r>
            <w:r w:rsidR="00F26704">
              <w:rPr>
                <w:rtl/>
              </w:rPr>
              <w:t xml:space="preserve"> .</w:t>
            </w:r>
            <w:r w:rsidR="000C761C" w:rsidRPr="000509AA">
              <w:rPr>
                <w:rtl/>
              </w:rPr>
              <w:t xml:space="preserve"> بقي</w:t>
            </w:r>
            <w:r w:rsidR="00EB340C">
              <w:rPr>
                <w:rtl/>
              </w:rPr>
              <w:t>ّ</w:t>
            </w:r>
            <w:r w:rsidR="000C761C" w:rsidRPr="000509AA">
              <w:rPr>
                <w:rtl/>
              </w:rPr>
              <w:t>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الرسائل ليس فيها اسم الناسخ وتاريخ النسخ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1C6218" w:rsidRPr="001C6218" w:rsidRDefault="000509AA" w:rsidP="001C6218">
      <w:pPr>
        <w:rPr>
          <w:rtl/>
        </w:rPr>
      </w:pPr>
      <w:r w:rsidRPr="001C6218">
        <w:rPr>
          <w:rtl/>
        </w:rPr>
        <w:br w:type="page"/>
      </w:r>
    </w:p>
    <w:p w:rsidR="001C6218" w:rsidRDefault="001C6218" w:rsidP="001C6218">
      <w:pPr>
        <w:pStyle w:val="rfdPoemTini"/>
        <w:rPr>
          <w:rtl/>
        </w:rPr>
      </w:pPr>
    </w:p>
    <w:p w:rsidR="000509AA" w:rsidRPr="001C6218" w:rsidRDefault="000509AA" w:rsidP="001C6218">
      <w:pPr>
        <w:pStyle w:val="rfdFootnoteCenterBold"/>
        <w:rPr>
          <w:rtl/>
        </w:rPr>
      </w:pPr>
      <w:r w:rsidRPr="001C6218">
        <w:rPr>
          <w:rtl/>
        </w:rPr>
        <w:t>(</w:t>
      </w:r>
      <w:r w:rsidR="001C6218">
        <w:rPr>
          <w:rFonts w:hint="cs"/>
          <w:rtl/>
        </w:rPr>
        <w:t xml:space="preserve"> </w:t>
      </w:r>
      <w:r w:rsidRPr="001C6218">
        <w:rPr>
          <w:rtl/>
        </w:rPr>
        <w:t>96</w:t>
      </w:r>
      <w:r w:rsidR="001C6218">
        <w:rPr>
          <w:rFonts w:hint="cs"/>
          <w:rtl/>
        </w:rPr>
        <w:t xml:space="preserve"> </w:t>
      </w:r>
      <w:r w:rsidRPr="001C6218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C6218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 xml:space="preserve">1 ـ ترجمة </w:t>
            </w:r>
            <w:r w:rsidR="008767F4" w:rsidRPr="00D33D17">
              <w:rPr>
                <w:rStyle w:val="rfdBold2"/>
                <w:rtl/>
              </w:rPr>
              <w:t>«</w:t>
            </w:r>
            <w:r w:rsidR="001C6218">
              <w:rPr>
                <w:rStyle w:val="rfdBold2"/>
                <w:rFonts w:hint="cs"/>
                <w:rtl/>
              </w:rPr>
              <w:t xml:space="preserve"> </w:t>
            </w:r>
            <w:r w:rsidRPr="00D33D17">
              <w:rPr>
                <w:rStyle w:val="rfdBold2"/>
                <w:rtl/>
              </w:rPr>
              <w:t>الاعتقادات</w:t>
            </w:r>
            <w:r w:rsidR="001C6218">
              <w:rPr>
                <w:rStyle w:val="rfdBold2"/>
                <w:rFonts w:hint="cs"/>
                <w:rtl/>
              </w:rPr>
              <w:t xml:space="preserve"> </w:t>
            </w:r>
            <w:r w:rsidR="008767F4" w:rsidRPr="00D33D17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C621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عقائد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1C621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ترجمة : المولى</w:t>
      </w:r>
      <w:r w:rsidR="00ED02CB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ED02CB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1C6218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ترجمة لرسالة </w:t>
      </w:r>
      <w:r w:rsidRPr="000C761C">
        <w:rPr>
          <w:rStyle w:val="rfdBold2"/>
          <w:rtl/>
        </w:rPr>
        <w:t>الاعتقادات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للعل</w:t>
      </w:r>
      <w:r w:rsidR="00ED02CB">
        <w:rPr>
          <w:rtl/>
        </w:rPr>
        <w:t>ّ</w:t>
      </w:r>
      <w:r w:rsidRPr="000509AA">
        <w:rPr>
          <w:rtl/>
        </w:rPr>
        <w:t>امة محم</w:t>
      </w:r>
      <w:r w:rsidR="00ED02CB">
        <w:rPr>
          <w:rtl/>
        </w:rPr>
        <w:t>ّ</w:t>
      </w:r>
      <w:r w:rsidRPr="000509AA">
        <w:rPr>
          <w:rtl/>
        </w:rPr>
        <w:t>د باقر المجلسي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ترجمها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الكرمانشاهي للحاج إسماعيل</w:t>
      </w:r>
      <w:r w:rsidR="00F26704">
        <w:rPr>
          <w:rtl/>
        </w:rPr>
        <w:t xml:space="preserve"> .</w:t>
      </w:r>
    </w:p>
    <w:p w:rsidR="000509AA" w:rsidRPr="000509AA" w:rsidRDefault="000509AA" w:rsidP="00ED02CB">
      <w:pPr>
        <w:rPr>
          <w:rtl/>
        </w:rPr>
      </w:pPr>
      <w:r w:rsidRPr="000509AA">
        <w:rPr>
          <w:rtl/>
        </w:rPr>
        <w:t>أو</w:t>
      </w:r>
      <w:r w:rsidR="00ED02CB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مذكور مى شود كه مرحوم ملا محم</w:t>
      </w:r>
      <w:r w:rsidR="00ED02CB">
        <w:rPr>
          <w:rtl/>
        </w:rPr>
        <w:t>ّ</w:t>
      </w:r>
      <w:r w:rsidRPr="000509AA">
        <w:rPr>
          <w:rtl/>
        </w:rPr>
        <w:t>د باقر مجلسي رسال</w:t>
      </w:r>
      <w:r w:rsidR="00ED02CB">
        <w:rPr>
          <w:rtl/>
        </w:rPr>
        <w:t>ه</w:t>
      </w:r>
      <w:r w:rsidRPr="000509AA">
        <w:rPr>
          <w:rtl/>
        </w:rPr>
        <w:t xml:space="preserve"> </w:t>
      </w:r>
      <w:r w:rsidR="00ED02CB">
        <w:rPr>
          <w:rtl/>
        </w:rPr>
        <w:t>ای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در خصوص اعتقادات مذهب شيعه بعربي نوشته است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ED02CB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از برادران دين</w:t>
      </w:r>
      <w:r w:rsidR="00ED02CB">
        <w:rPr>
          <w:rtl/>
        </w:rPr>
        <w:t>ی</w:t>
      </w:r>
      <w:r w:rsidRPr="000509AA">
        <w:rPr>
          <w:rtl/>
        </w:rPr>
        <w:t xml:space="preserve"> التماس دارد كه </w:t>
      </w:r>
      <w:r w:rsidR="00ED02CB">
        <w:rPr>
          <w:rtl/>
        </w:rPr>
        <w:t>ا</w:t>
      </w:r>
      <w:r w:rsidRPr="000509AA">
        <w:rPr>
          <w:rtl/>
        </w:rPr>
        <w:t xml:space="preserve">و را در </w:t>
      </w:r>
      <w:r w:rsidR="00ED02CB">
        <w:rPr>
          <w:rtl/>
        </w:rPr>
        <w:t>ا</w:t>
      </w:r>
      <w:r w:rsidRPr="000509AA">
        <w:rPr>
          <w:rtl/>
        </w:rPr>
        <w:t>وقات دعا از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طلب مغفرت فراموش نفرمايند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C6218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2 ـ قواعد العلوم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C621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متفر</w:t>
            </w:r>
            <w:r w:rsidR="00ED02CB">
              <w:rPr>
                <w:rtl/>
              </w:rPr>
              <w:t>ّ</w:t>
            </w:r>
            <w:r w:rsidRPr="000509AA">
              <w:rPr>
                <w:rtl/>
              </w:rPr>
              <w:t xml:space="preserve">قة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C621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ED02CB">
      <w:pPr>
        <w:rPr>
          <w:rtl/>
        </w:rPr>
      </w:pPr>
      <w:r w:rsidRPr="000509AA">
        <w:rPr>
          <w:rtl/>
        </w:rPr>
        <w:t>تأليف : المولى</w:t>
      </w:r>
      <w:r w:rsidR="00ED02CB" w:rsidRPr="00AF3B23">
        <w:rPr>
          <w:rtl/>
        </w:rPr>
        <w:t>ٰ</w:t>
      </w:r>
      <w:r w:rsidRPr="000509AA">
        <w:rPr>
          <w:rtl/>
        </w:rPr>
        <w:t xml:space="preserve"> محم</w:t>
      </w:r>
      <w:r w:rsidR="00ED02CB">
        <w:rPr>
          <w:rtl/>
        </w:rPr>
        <w:t>ّ</w:t>
      </w:r>
      <w:r w:rsidRPr="000509AA">
        <w:rPr>
          <w:rtl/>
        </w:rPr>
        <w:t>د جعفر بن سيف الدين شريعتمدار ال</w:t>
      </w:r>
      <w:r w:rsidR="00ED02CB">
        <w:rPr>
          <w:rtl/>
        </w:rPr>
        <w:t>ا</w:t>
      </w:r>
      <w:r w:rsidRPr="000509AA">
        <w:rPr>
          <w:rtl/>
        </w:rPr>
        <w:t>ستر</w:t>
      </w:r>
      <w:r w:rsidR="00ED02CB">
        <w:rPr>
          <w:rtl/>
        </w:rPr>
        <w:t>ا</w:t>
      </w:r>
      <w:r w:rsidRPr="000509AA">
        <w:rPr>
          <w:rtl/>
        </w:rPr>
        <w:t>بادي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1263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فهرس مختصرا</w:t>
      </w:r>
      <w:r w:rsidR="00ED02CB">
        <w:rPr>
          <w:rtl/>
        </w:rPr>
        <w:t>ً</w:t>
      </w:r>
      <w:r w:rsidRPr="000509AA">
        <w:rPr>
          <w:rtl/>
        </w:rPr>
        <w:t xml:space="preserve"> جد</w:t>
      </w:r>
      <w:r w:rsidR="00ED02CB">
        <w:rPr>
          <w:rtl/>
        </w:rPr>
        <w:t>ّ</w:t>
      </w:r>
      <w:r w:rsidRPr="000509AA">
        <w:rPr>
          <w:rtl/>
        </w:rPr>
        <w:t>ا</w:t>
      </w:r>
      <w:r w:rsidR="00ED02CB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خمس ورقات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لقواعد الصرف والنحو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والمنطق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 المؤل</w:t>
      </w:r>
      <w:r w:rsidR="00ED02CB">
        <w:rPr>
          <w:rtl/>
        </w:rPr>
        <w:t>ّ</w:t>
      </w:r>
      <w:r w:rsidRPr="000509AA">
        <w:rPr>
          <w:rtl/>
        </w:rPr>
        <w:t>ف للطل</w:t>
      </w:r>
      <w:r w:rsidR="00ED02CB">
        <w:rPr>
          <w:rtl/>
        </w:rPr>
        <w:t>ّ</w:t>
      </w:r>
      <w:r w:rsidRPr="000509AA">
        <w:rPr>
          <w:rtl/>
        </w:rPr>
        <w:t>اب الناشئين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D02CB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الحمد لله على</w:t>
      </w:r>
      <w:r w:rsidR="00ED02CB" w:rsidRPr="00AF3B23">
        <w:rPr>
          <w:rtl/>
        </w:rPr>
        <w:t>ٰ</w:t>
      </w:r>
      <w:r w:rsidRPr="000509AA">
        <w:rPr>
          <w:rtl/>
        </w:rPr>
        <w:t xml:space="preserve"> نواله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أم</w:t>
      </w:r>
      <w:r w:rsidR="00ED02CB">
        <w:rPr>
          <w:rtl/>
        </w:rPr>
        <w:t>ّ</w:t>
      </w:r>
      <w:r w:rsidRPr="000509AA">
        <w:rPr>
          <w:rtl/>
        </w:rPr>
        <w:t>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فهذه رسالة وجيزة من خادم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المذهب الجعفري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مذاهب الشرع المحم</w:t>
      </w:r>
      <w:r w:rsidR="00ED02CB">
        <w:rPr>
          <w:rtl/>
        </w:rPr>
        <w:t>ّ</w:t>
      </w:r>
      <w:r w:rsidRPr="000509AA">
        <w:rPr>
          <w:rtl/>
        </w:rPr>
        <w:t>دي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إن</w:t>
      </w:r>
      <w:r w:rsidR="00ED02CB">
        <w:rPr>
          <w:rtl/>
        </w:rPr>
        <w:t>ّ</w:t>
      </w:r>
      <w:r w:rsidRPr="000509AA">
        <w:rPr>
          <w:rtl/>
        </w:rPr>
        <w:t xml:space="preserve"> التمثيل ات</w:t>
      </w:r>
      <w:r w:rsidR="001C6218">
        <w:rPr>
          <w:rFonts w:hint="cs"/>
          <w:rtl/>
        </w:rPr>
        <w:t>ّ</w:t>
      </w:r>
      <w:r w:rsidRPr="000509AA">
        <w:rPr>
          <w:rtl/>
        </w:rPr>
        <w:t>فاقي الاعتبار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اختلافي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تكون عل</w:t>
      </w:r>
      <w:r w:rsidR="00ED02CB">
        <w:rPr>
          <w:rtl/>
        </w:rPr>
        <w:t>ّ</w:t>
      </w:r>
      <w:r w:rsidRPr="000509AA">
        <w:rPr>
          <w:rtl/>
        </w:rPr>
        <w:t>ة الحكم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منصوصة أو مستنبطة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C6218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3 ـ الاعتقادات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C621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عقائد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C621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1C6218">
      <w:pPr>
        <w:rPr>
          <w:rtl/>
        </w:rPr>
      </w:pPr>
      <w:r w:rsidRPr="000509AA">
        <w:rPr>
          <w:rtl/>
        </w:rPr>
        <w:t>تأليف : المولى</w:t>
      </w:r>
      <w:r w:rsidR="00ED02CB" w:rsidRPr="00AF3B23">
        <w:rPr>
          <w:rtl/>
        </w:rPr>
        <w:t>ٰ</w:t>
      </w:r>
      <w:r w:rsidRPr="000509AA">
        <w:rPr>
          <w:rtl/>
        </w:rPr>
        <w:t xml:space="preserve"> محم</w:t>
      </w:r>
      <w:r w:rsidR="00ED02CB">
        <w:rPr>
          <w:rtl/>
        </w:rPr>
        <w:t>ّ</w:t>
      </w:r>
      <w:r w:rsidRPr="000509AA">
        <w:rPr>
          <w:rtl/>
        </w:rPr>
        <w:t>د جعفر بن سيف الدين شريعتمدار ال</w:t>
      </w:r>
      <w:r w:rsidR="00ED02CB">
        <w:rPr>
          <w:rtl/>
        </w:rPr>
        <w:t>ا</w:t>
      </w:r>
      <w:r w:rsidRPr="000509AA">
        <w:rPr>
          <w:rtl/>
        </w:rPr>
        <w:t>ستر</w:t>
      </w:r>
      <w:r w:rsidR="00ED02CB">
        <w:rPr>
          <w:rtl/>
        </w:rPr>
        <w:t>ا</w:t>
      </w:r>
      <w:r w:rsidRPr="000509AA">
        <w:rPr>
          <w:rtl/>
        </w:rPr>
        <w:t>بادي</w:t>
      </w:r>
      <w:r w:rsidR="00F26704">
        <w:rPr>
          <w:rtl/>
        </w:rPr>
        <w:t xml:space="preserve"> .</w:t>
      </w:r>
    </w:p>
    <w:p w:rsidR="00B47242" w:rsidRDefault="00B47242" w:rsidP="000509AA">
      <w:pPr>
        <w:rPr>
          <w:rtl/>
        </w:rPr>
        <w:sectPr w:rsidR="00B47242" w:rsidSect="00600DF3">
          <w:headerReference w:type="even" r:id="rId243"/>
          <w:headerReference w:type="default" r:id="rId244"/>
          <w:headerReference w:type="first" r:id="rId24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مختصر في أصول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مقد</w:t>
      </w:r>
      <w:r w:rsidR="00ED02CB">
        <w:rPr>
          <w:rtl/>
        </w:rPr>
        <w:t>ّ</w:t>
      </w:r>
      <w:r w:rsidRPr="000509AA">
        <w:rPr>
          <w:rtl/>
        </w:rPr>
        <w:t>مة وخمسة أبواب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المقد</w:t>
      </w:r>
      <w:r w:rsidR="00ED02CB">
        <w:rPr>
          <w:rtl/>
        </w:rPr>
        <w:t>ّ</w:t>
      </w:r>
      <w:r w:rsidRPr="000509AA">
        <w:rPr>
          <w:rtl/>
        </w:rPr>
        <w:t>مة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معنى</w:t>
      </w:r>
      <w:r w:rsidR="00ED02CB" w:rsidRPr="00AF3B23">
        <w:rPr>
          <w:rtl/>
        </w:rPr>
        <w:t>ٰ</w:t>
      </w:r>
      <w:r w:rsidRPr="000509AA">
        <w:rPr>
          <w:rtl/>
        </w:rPr>
        <w:t xml:space="preserve"> أ</w:t>
      </w:r>
      <w:r w:rsidR="00ED02CB">
        <w:rPr>
          <w:rtl/>
        </w:rPr>
        <w:t>ُ</w:t>
      </w:r>
      <w:r w:rsidRPr="000509AA">
        <w:rPr>
          <w:rtl/>
        </w:rPr>
        <w:t>صول الدين وأ</w:t>
      </w:r>
      <w:r w:rsidR="00ED02CB">
        <w:rPr>
          <w:rtl/>
        </w:rPr>
        <w:t>ُ</w:t>
      </w:r>
      <w:r w:rsidRPr="000509AA">
        <w:rPr>
          <w:rtl/>
        </w:rPr>
        <w:t>صول المذهب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والأبواب في الأ</w:t>
      </w:r>
      <w:r w:rsidR="00ED02CB">
        <w:rPr>
          <w:rtl/>
        </w:rPr>
        <w:t>ُ</w:t>
      </w:r>
      <w:r w:rsidRPr="000509AA">
        <w:rPr>
          <w:rtl/>
        </w:rPr>
        <w:t>صول الخمسة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D02CB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الحمد لله الواجب بالذات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وصاحب الصفات التي هي عين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الذات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وتعالى</w:t>
      </w:r>
      <w:r w:rsidR="00ED02CB" w:rsidRPr="00AF3B23">
        <w:rPr>
          <w:rtl/>
        </w:rPr>
        <w:t>ٰ</w:t>
      </w:r>
      <w:r w:rsidRPr="000509AA">
        <w:rPr>
          <w:rtl/>
        </w:rPr>
        <w:t xml:space="preserve"> الفاعل للأفعال المحسنات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وهو أيضا</w:t>
      </w:r>
      <w:r w:rsidR="00ED02CB">
        <w:rPr>
          <w:rtl/>
        </w:rPr>
        <w:t>ً</w:t>
      </w:r>
      <w:r w:rsidRPr="000509AA">
        <w:rPr>
          <w:rtl/>
        </w:rPr>
        <w:t xml:space="preserve"> في الجملة من أ</w:t>
      </w:r>
      <w:r w:rsidR="00ED02CB">
        <w:rPr>
          <w:rtl/>
        </w:rPr>
        <w:t>ُ</w:t>
      </w:r>
      <w:r w:rsidRPr="000509AA">
        <w:rPr>
          <w:rtl/>
        </w:rPr>
        <w:t>صول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ومنكره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الكافرين</w:t>
      </w:r>
      <w:r w:rsidR="001C621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C6218">
        <w:tc>
          <w:tcPr>
            <w:tcW w:w="3500" w:type="pct"/>
            <w:shd w:val="clear" w:color="auto" w:fill="auto"/>
          </w:tcPr>
          <w:p w:rsidR="002816BC" w:rsidRPr="00C31090" w:rsidRDefault="00D33D17" w:rsidP="00912DD4">
            <w:pPr>
              <w:rPr>
                <w:rStyle w:val="rfdBold2"/>
                <w:rtl/>
              </w:rPr>
            </w:pPr>
            <w:r w:rsidRPr="00C31090">
              <w:rPr>
                <w:rStyle w:val="rfdBold2"/>
                <w:rtl/>
              </w:rPr>
              <w:t>4 ـ الخلاصة في النحو</w:t>
            </w:r>
            <w:r w:rsidR="00BF1143" w:rsidRPr="00C31090">
              <w:rPr>
                <w:rStyle w:val="rfdBold2"/>
                <w:rtl/>
              </w:rPr>
              <w:t xml:space="preserve"> (</w:t>
            </w:r>
            <w:r w:rsidR="001C6218">
              <w:rPr>
                <w:rStyle w:val="rfdBold2"/>
                <w:rFonts w:hint="cs"/>
                <w:rtl/>
              </w:rPr>
              <w:t xml:space="preserve"> </w:t>
            </w:r>
            <w:r w:rsidR="00BF1143" w:rsidRPr="00C31090">
              <w:rPr>
                <w:rStyle w:val="rfdBold2"/>
                <w:rtl/>
              </w:rPr>
              <w:t>ألفي</w:t>
            </w:r>
            <w:r w:rsidR="00ED02CB" w:rsidRPr="00C31090">
              <w:rPr>
                <w:rStyle w:val="rfdBold2"/>
                <w:rtl/>
              </w:rPr>
              <w:t>ّ</w:t>
            </w:r>
            <w:r w:rsidR="00BF1143" w:rsidRPr="00C31090">
              <w:rPr>
                <w:rStyle w:val="rfdBold2"/>
                <w:rtl/>
              </w:rPr>
              <w:t>ة ابن مالك</w:t>
            </w:r>
            <w:r w:rsidR="001C6218">
              <w:rPr>
                <w:rStyle w:val="rfdBold2"/>
                <w:rFonts w:hint="cs"/>
                <w:rtl/>
              </w:rPr>
              <w:t xml:space="preserve"> </w:t>
            </w:r>
            <w:r w:rsidR="00BF1143" w:rsidRPr="00C31090">
              <w:rPr>
                <w:rStyle w:val="rfdBold2"/>
                <w:rtl/>
              </w:rPr>
              <w:t>)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C621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نحو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C621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نظم : جمال الدين محم</w:t>
      </w:r>
      <w:r w:rsidR="00ED02CB">
        <w:rPr>
          <w:rtl/>
        </w:rPr>
        <w:t>ّ</w:t>
      </w:r>
      <w:r w:rsidRPr="000509AA">
        <w:rPr>
          <w:rtl/>
        </w:rPr>
        <w:t>د بن عبد الله ابن مالك الطائي الجياني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672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C6218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5 ـ نصاب الصبيان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C621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لغة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1C621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نظم : أبي نصر مسعود بن أبي بكر الفراهي </w:t>
      </w:r>
      <w:r>
        <w:rPr>
          <w:rtl/>
        </w:rPr>
        <w:t>(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460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1C6218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1C6218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المجموعة مكتوبة بخطوط مختلفة حديثة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الكتاب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الأخير مخروم الأو</w:t>
            </w:r>
            <w:r w:rsidR="00ED02CB">
              <w:rPr>
                <w:rtl/>
              </w:rPr>
              <w:t>ّ</w:t>
            </w:r>
            <w:r w:rsidR="000C761C" w:rsidRPr="000509AA">
              <w:rPr>
                <w:rtl/>
              </w:rPr>
              <w:t>ل والآخر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1C6218" w:rsidRDefault="000509AA" w:rsidP="001C6218">
      <w:pPr>
        <w:pStyle w:val="rfdFootnoteCenterBold"/>
        <w:rPr>
          <w:rtl/>
        </w:rPr>
      </w:pPr>
      <w:r w:rsidRPr="001C6218">
        <w:rPr>
          <w:rtl/>
        </w:rPr>
        <w:t>(</w:t>
      </w:r>
      <w:r w:rsidR="001C6218" w:rsidRPr="001C6218">
        <w:rPr>
          <w:rFonts w:hint="cs"/>
          <w:rtl/>
        </w:rPr>
        <w:t xml:space="preserve"> </w:t>
      </w:r>
      <w:r w:rsidRPr="001C6218">
        <w:rPr>
          <w:rtl/>
        </w:rPr>
        <w:t>97</w:t>
      </w:r>
      <w:r w:rsidR="001C6218" w:rsidRPr="001C6218">
        <w:rPr>
          <w:rFonts w:hint="cs"/>
          <w:rtl/>
        </w:rPr>
        <w:t xml:space="preserve"> </w:t>
      </w:r>
      <w:r w:rsidRPr="001C6218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1C6218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1 ـ موائد العوائد في بيان القواعد والفوائد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C621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ED02CB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C621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ED02CB">
      <w:pPr>
        <w:rPr>
          <w:rtl/>
        </w:rPr>
      </w:pPr>
      <w:r w:rsidRPr="000509AA">
        <w:rPr>
          <w:rtl/>
        </w:rPr>
        <w:t>تأليف : المولى</w:t>
      </w:r>
      <w:r w:rsidR="00ED02CB" w:rsidRPr="00AF3B23">
        <w:rPr>
          <w:rtl/>
        </w:rPr>
        <w:t>ٰ</w:t>
      </w:r>
      <w:r w:rsidRPr="000509AA">
        <w:rPr>
          <w:rtl/>
        </w:rPr>
        <w:t xml:space="preserve"> محم</w:t>
      </w:r>
      <w:r w:rsidR="00ED02CB">
        <w:rPr>
          <w:rtl/>
        </w:rPr>
        <w:t>ّ</w:t>
      </w:r>
      <w:r w:rsidRPr="000509AA">
        <w:rPr>
          <w:rtl/>
        </w:rPr>
        <w:t>د جعفر بن سيف الدين شريعتمدار ال</w:t>
      </w:r>
      <w:r w:rsidR="00ED02CB">
        <w:rPr>
          <w:rtl/>
        </w:rPr>
        <w:t>ا</w:t>
      </w:r>
      <w:r w:rsidRPr="000509AA">
        <w:rPr>
          <w:rtl/>
        </w:rPr>
        <w:t>ستر</w:t>
      </w:r>
      <w:r w:rsidR="00ED02CB">
        <w:rPr>
          <w:rtl/>
        </w:rPr>
        <w:t>ا</w:t>
      </w:r>
      <w:r w:rsidRPr="000509AA">
        <w:rPr>
          <w:rtl/>
        </w:rPr>
        <w:t>بادي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1263</w:t>
      </w:r>
      <w:r w:rsidR="001C621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الجزء الثاني من الكتاب في الأدل</w:t>
      </w:r>
      <w:r w:rsidR="00ED02CB">
        <w:rPr>
          <w:rtl/>
        </w:rPr>
        <w:t>ّ</w:t>
      </w:r>
      <w:r w:rsidRPr="000509AA">
        <w:rPr>
          <w:rtl/>
        </w:rPr>
        <w:t>ة العقلي</w:t>
      </w:r>
      <w:r w:rsidR="00ED02CB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تم</w:t>
      </w:r>
      <w:r w:rsidR="00ED02CB">
        <w:rPr>
          <w:rtl/>
        </w:rPr>
        <w:t>ّ</w:t>
      </w:r>
      <w:r w:rsidRPr="000509AA">
        <w:rPr>
          <w:rtl/>
        </w:rPr>
        <w:t xml:space="preserve"> في العشر الثاني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ربيع الآخر سنة 1236</w:t>
      </w:r>
      <w:r w:rsidR="00F26704">
        <w:rPr>
          <w:rtl/>
        </w:rPr>
        <w:t xml:space="preserve"> .</w:t>
      </w:r>
    </w:p>
    <w:p w:rsidR="002816BC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0F2C3A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lastRenderedPageBreak/>
              <w:t>2 ـ الرعاية في شرح البداية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F2C3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دراية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0F2C3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الشهيد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زين الدين بن علي العاملي </w:t>
      </w:r>
      <w:r>
        <w:rPr>
          <w:rtl/>
        </w:rPr>
        <w:t>(</w:t>
      </w:r>
      <w:r w:rsidR="000F2C3A">
        <w:rPr>
          <w:rFonts w:hint="cs"/>
          <w:rtl/>
        </w:rPr>
        <w:t xml:space="preserve"> </w:t>
      </w:r>
      <w:r w:rsidRPr="000509AA">
        <w:rPr>
          <w:rtl/>
        </w:rPr>
        <w:t>965</w:t>
      </w:r>
      <w:r w:rsidR="000F2C3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0F49EF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3 ـ الأوزان والمقادير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F2C3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0F2C3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6B4149" w:rsidRPr="00AF3B23">
        <w:rPr>
          <w:rtl/>
        </w:rPr>
        <w:t>ٰ</w:t>
      </w:r>
      <w:r w:rsidRPr="000509AA">
        <w:rPr>
          <w:rtl/>
        </w:rPr>
        <w:t xml:space="preserve"> محم</w:t>
      </w:r>
      <w:r w:rsidR="006B4149">
        <w:rPr>
          <w:rtl/>
        </w:rPr>
        <w:t>ّ</w:t>
      </w:r>
      <w:r w:rsidRPr="000509AA">
        <w:rPr>
          <w:rtl/>
        </w:rPr>
        <w:t>د باقر بن محم</w:t>
      </w:r>
      <w:r w:rsidR="006B4149">
        <w:rPr>
          <w:rtl/>
        </w:rPr>
        <w:t>ّ</w:t>
      </w:r>
      <w:r w:rsidRPr="000509AA">
        <w:rPr>
          <w:rtl/>
        </w:rPr>
        <w:t xml:space="preserve">د تقي المجلسي </w:t>
      </w:r>
      <w:r>
        <w:rPr>
          <w:rtl/>
        </w:rPr>
        <w:t>(</w:t>
      </w:r>
      <w:r w:rsidR="000F2C3A">
        <w:rPr>
          <w:rFonts w:hint="cs"/>
          <w:rtl/>
        </w:rPr>
        <w:t xml:space="preserve"> </w:t>
      </w:r>
      <w:r w:rsidRPr="000509AA">
        <w:rPr>
          <w:rtl/>
        </w:rPr>
        <w:t>1110</w:t>
      </w:r>
      <w:r w:rsidR="000F2C3A">
        <w:rPr>
          <w:rFonts w:hint="cs"/>
          <w:rtl/>
        </w:rPr>
        <w:t xml:space="preserve"> </w:t>
      </w:r>
      <w:r w:rsidRPr="000509A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0F49EF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4 ـ لب اللباب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F2C3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رجال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0F2C3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6B4149">
      <w:pPr>
        <w:rPr>
          <w:rtl/>
        </w:rPr>
      </w:pPr>
      <w:r w:rsidRPr="000509AA">
        <w:rPr>
          <w:rtl/>
        </w:rPr>
        <w:t>تأليف : المولى</w:t>
      </w:r>
      <w:r w:rsidR="006B4149" w:rsidRPr="00AF3B23">
        <w:rPr>
          <w:rtl/>
        </w:rPr>
        <w:t>ٰ</w:t>
      </w:r>
      <w:r w:rsidRPr="000509AA">
        <w:rPr>
          <w:rtl/>
        </w:rPr>
        <w:t xml:space="preserve"> محم</w:t>
      </w:r>
      <w:r w:rsidR="006B4149">
        <w:rPr>
          <w:rtl/>
        </w:rPr>
        <w:t>ّ</w:t>
      </w:r>
      <w:r w:rsidRPr="000509AA">
        <w:rPr>
          <w:rtl/>
        </w:rPr>
        <w:t>د جعفر بن سيف الدين شريعتمدار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</w:t>
      </w:r>
      <w:r w:rsidR="006B4149">
        <w:rPr>
          <w:rtl/>
        </w:rPr>
        <w:t>ا</w:t>
      </w:r>
      <w:r w:rsidRPr="000509AA">
        <w:rPr>
          <w:rtl/>
        </w:rPr>
        <w:t>ستر</w:t>
      </w:r>
      <w:r w:rsidR="006B4149">
        <w:rPr>
          <w:rtl/>
        </w:rPr>
        <w:t>ا</w:t>
      </w:r>
      <w:r w:rsidRPr="000509AA">
        <w:rPr>
          <w:rtl/>
        </w:rPr>
        <w:t>بادي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D33D17" w:rsidTr="000F49EF">
        <w:tc>
          <w:tcPr>
            <w:tcW w:w="3500" w:type="pct"/>
            <w:shd w:val="clear" w:color="auto" w:fill="auto"/>
          </w:tcPr>
          <w:p w:rsidR="00D33D17" w:rsidRPr="00D33D17" w:rsidRDefault="00D33D17" w:rsidP="00BF1143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5 ـ الاجتهاد والتقليد</w:t>
            </w:r>
          </w:p>
        </w:tc>
        <w:tc>
          <w:tcPr>
            <w:tcW w:w="1500" w:type="pct"/>
            <w:shd w:val="clear" w:color="auto" w:fill="auto"/>
          </w:tcPr>
          <w:p w:rsidR="00D33D17" w:rsidRDefault="00D33D17" w:rsidP="00BF1143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F2C3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6B4149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0F2C3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محم</w:t>
      </w:r>
      <w:r w:rsidR="006B4149">
        <w:rPr>
          <w:rtl/>
        </w:rPr>
        <w:t>ّ</w:t>
      </w:r>
      <w:r w:rsidRPr="000509AA">
        <w:rPr>
          <w:rtl/>
        </w:rPr>
        <w:t>د تقي بن محم</w:t>
      </w:r>
      <w:r w:rsidR="006B4149">
        <w:rPr>
          <w:rtl/>
        </w:rPr>
        <w:t>ّ</w:t>
      </w:r>
      <w:r w:rsidRPr="000509AA">
        <w:rPr>
          <w:rtl/>
        </w:rPr>
        <w:t>د حسين الأردكاني اليزدي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بحوث وقواعد في لزوم التقليد على</w:t>
      </w:r>
      <w:r w:rsidR="006B4149" w:rsidRPr="00AF3B23">
        <w:rPr>
          <w:rtl/>
        </w:rPr>
        <w:t>ٰ</w:t>
      </w:r>
      <w:r w:rsidRPr="000509AA">
        <w:rPr>
          <w:rtl/>
        </w:rPr>
        <w:t xml:space="preserve"> بعض المكلفين والاجتهاد على</w:t>
      </w:r>
      <w:r w:rsidR="006B4149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بعض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وكيفي</w:t>
      </w:r>
      <w:r w:rsidR="006B4149">
        <w:rPr>
          <w:rtl/>
        </w:rPr>
        <w:t>ّ</w:t>
      </w:r>
      <w:r w:rsidRPr="000509AA">
        <w:rPr>
          <w:rtl/>
        </w:rPr>
        <w:t>ة الاجتهاد والتقليد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بعناوين : </w:t>
      </w:r>
      <w:r w:rsidR="008767F4" w:rsidRPr="000509AA">
        <w:rPr>
          <w:rtl/>
        </w:rPr>
        <w:t>«</w:t>
      </w:r>
      <w:r w:rsidR="000F2C3A">
        <w:rPr>
          <w:rFonts w:hint="cs"/>
          <w:rtl/>
        </w:rPr>
        <w:t xml:space="preserve"> </w:t>
      </w:r>
      <w:r w:rsidRPr="000509AA">
        <w:rPr>
          <w:rtl/>
        </w:rPr>
        <w:t xml:space="preserve">قاعدة </w:t>
      </w:r>
      <w:r w:rsidR="00294847">
        <w:rPr>
          <w:rtl/>
        </w:rPr>
        <w:t>ـ</w:t>
      </w:r>
      <w:r w:rsidRPr="000509AA">
        <w:rPr>
          <w:rtl/>
        </w:rPr>
        <w:t xml:space="preserve"> قاعدة</w:t>
      </w:r>
      <w:r w:rsidR="000F2C3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4B380F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0F2C3A">
        <w:rPr>
          <w:rFonts w:hint="cs"/>
          <w:rtl/>
        </w:rPr>
        <w:t xml:space="preserve"> </w:t>
      </w:r>
      <w:r w:rsidRPr="000509AA">
        <w:rPr>
          <w:rtl/>
        </w:rPr>
        <w:t>الحمد لله الذي أرشدنا إلى</w:t>
      </w:r>
      <w:r w:rsidR="004B380F" w:rsidRPr="00AF3B23">
        <w:rPr>
          <w:rtl/>
        </w:rPr>
        <w:t>ٰ</w:t>
      </w:r>
      <w:r w:rsidRPr="000509AA">
        <w:rPr>
          <w:rtl/>
        </w:rPr>
        <w:t xml:space="preserve"> طريق السداد والهداية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وأضاء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قلوبنا بأنوار الكتاب والس</w:t>
      </w:r>
      <w:r w:rsidR="004B380F">
        <w:rPr>
          <w:rtl/>
        </w:rPr>
        <w:t>ُ</w:t>
      </w:r>
      <w:r w:rsidRPr="000509AA">
        <w:rPr>
          <w:rtl/>
        </w:rPr>
        <w:t>ن</w:t>
      </w:r>
      <w:r w:rsidR="004B380F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وأوضح لنا جاد</w:t>
      </w:r>
      <w:r w:rsidR="004B380F">
        <w:rPr>
          <w:rtl/>
        </w:rPr>
        <w:t>ّ</w:t>
      </w:r>
      <w:r w:rsidRPr="000509AA">
        <w:rPr>
          <w:rtl/>
        </w:rPr>
        <w:t>ة النجاة</w:t>
      </w:r>
      <w:r w:rsidR="000F2C3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3F7DFD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0F2C3A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محم</w:t>
            </w:r>
            <w:r w:rsidR="004B380F">
              <w:rPr>
                <w:rtl/>
              </w:rPr>
              <w:t>ّ</w:t>
            </w:r>
            <w:r w:rsidR="000C761C" w:rsidRPr="000509AA">
              <w:rPr>
                <w:rtl/>
              </w:rPr>
              <w:t>د بن الحسين بن محم</w:t>
            </w:r>
            <w:r w:rsidR="004B380F">
              <w:rPr>
                <w:rtl/>
              </w:rPr>
              <w:t>ّ</w:t>
            </w:r>
            <w:r w:rsidR="000C761C" w:rsidRPr="000509AA">
              <w:rPr>
                <w:rtl/>
              </w:rPr>
              <w:t>د علي الخراساني المشهور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بالجديد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يوم الجمعة 12 جمادى</w:t>
            </w:r>
            <w:r w:rsidR="004B380F" w:rsidRPr="00AF3B23">
              <w:rPr>
                <w:rtl/>
              </w:rPr>
              <w:t>ٰ</w:t>
            </w:r>
            <w:r w:rsidR="000C761C" w:rsidRPr="000509AA">
              <w:rPr>
                <w:rtl/>
              </w:rPr>
              <w:t xml:space="preserve"> الآخرة 1253</w:t>
            </w:r>
            <w:r w:rsidR="00F26704">
              <w:rPr>
                <w:rtl/>
              </w:rPr>
              <w:t xml:space="preserve"> .</w:t>
            </w:r>
            <w:r w:rsidR="000C761C" w:rsidRPr="000509AA">
              <w:rPr>
                <w:rtl/>
              </w:rPr>
              <w:t xml:space="preserve"> الكتاب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الأخير غير تام في الكتابة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0F2C3A" w:rsidRDefault="000509AA" w:rsidP="000F2C3A">
      <w:pPr>
        <w:pStyle w:val="rfdFootnoteCenterBold"/>
        <w:rPr>
          <w:rtl/>
        </w:rPr>
      </w:pPr>
      <w:r w:rsidRPr="000F2C3A">
        <w:rPr>
          <w:rtl/>
        </w:rPr>
        <w:t>(</w:t>
      </w:r>
      <w:r w:rsidR="000F2C3A">
        <w:rPr>
          <w:rFonts w:hint="cs"/>
          <w:rtl/>
        </w:rPr>
        <w:t xml:space="preserve"> </w:t>
      </w:r>
      <w:r w:rsidRPr="000F2C3A">
        <w:rPr>
          <w:rtl/>
        </w:rPr>
        <w:t>98</w:t>
      </w:r>
      <w:r w:rsidR="000F2C3A">
        <w:rPr>
          <w:rFonts w:hint="cs"/>
          <w:rtl/>
        </w:rPr>
        <w:t xml:space="preserve"> </w:t>
      </w:r>
      <w:r w:rsidRPr="000F2C3A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3F7DFD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1 ـ نظم اللآلي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F2C3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4B380F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0F2C3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نظم : إسماعيل بن جعفر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</w:t>
      </w:r>
      <w:r w:rsidR="004B380F">
        <w:rPr>
          <w:rtl/>
        </w:rPr>
        <w:t>ُ</w:t>
      </w:r>
      <w:r w:rsidRPr="000509AA">
        <w:rPr>
          <w:rtl/>
        </w:rPr>
        <w:t>رجوزة في ألف بيت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</w:t>
      </w:r>
      <w:r w:rsidR="004B380F">
        <w:rPr>
          <w:rtl/>
        </w:rPr>
        <w:t>ّ</w:t>
      </w:r>
      <w:r w:rsidRPr="000509AA">
        <w:rPr>
          <w:rtl/>
        </w:rPr>
        <w:t>لها :</w:t>
      </w:r>
    </w:p>
    <w:p w:rsidR="00B47242" w:rsidRDefault="00B47242" w:rsidP="000509AA">
      <w:pPr>
        <w:rPr>
          <w:rtl/>
        </w:rPr>
        <w:sectPr w:rsidR="00B47242" w:rsidSect="00600DF3">
          <w:headerReference w:type="even" r:id="rId246"/>
          <w:headerReference w:type="default" r:id="rId247"/>
          <w:headerReference w:type="first" r:id="rId24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D33D17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D33D17" w:rsidTr="003F7DFD">
        <w:tc>
          <w:tcPr>
            <w:tcW w:w="2250" w:type="pct"/>
            <w:shd w:val="clear" w:color="auto" w:fill="auto"/>
          </w:tcPr>
          <w:p w:rsidR="00D33D17" w:rsidRDefault="00D33D17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lastRenderedPageBreak/>
              <w:t>قال سماعيل هو ابن</w:t>
            </w:r>
            <w:r>
              <w:rPr>
                <w:rtl/>
              </w:rPr>
              <w:t xml:space="preserve"> جعفر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D33D17" w:rsidRDefault="00D33D17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D33D17" w:rsidRDefault="00D33D17" w:rsidP="004B380F">
            <w:pPr>
              <w:pStyle w:val="rfdPoem"/>
              <w:rPr>
                <w:rtl/>
              </w:rPr>
            </w:pPr>
            <w:r>
              <w:rPr>
                <w:rtl/>
              </w:rPr>
              <w:t>قد حق حمدي لل</w:t>
            </w:r>
            <w:r w:rsidR="004B380F">
              <w:rPr>
                <w:rtl/>
              </w:rPr>
              <w:t>ا</w:t>
            </w:r>
            <w:r>
              <w:rPr>
                <w:rtl/>
              </w:rPr>
              <w:t>له الأكبر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D33D17" w:rsidTr="003F7DFD">
        <w:tc>
          <w:tcPr>
            <w:tcW w:w="2250" w:type="pct"/>
            <w:shd w:val="clear" w:color="auto" w:fill="auto"/>
          </w:tcPr>
          <w:p w:rsidR="00D33D17" w:rsidRDefault="00D33D17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تجاوزا</w:t>
            </w:r>
            <w:r w:rsidR="004B380F">
              <w:rPr>
                <w:rtl/>
              </w:rPr>
              <w:t>ً</w:t>
            </w:r>
            <w:r w:rsidRPr="000509AA">
              <w:rPr>
                <w:rtl/>
              </w:rPr>
              <w:t xml:space="preserve"> عن مب</w:t>
            </w:r>
            <w:r>
              <w:rPr>
                <w:rtl/>
              </w:rPr>
              <w:t>لغ خص</w:t>
            </w:r>
            <w:r w:rsidR="004B380F">
              <w:rPr>
                <w:rtl/>
              </w:rPr>
              <w:t>ّ</w:t>
            </w:r>
            <w:r>
              <w:rPr>
                <w:rtl/>
              </w:rPr>
              <w:t xml:space="preserve"> وعم</w:t>
            </w:r>
            <w:r w:rsidR="004B380F">
              <w:rPr>
                <w:rtl/>
              </w:rPr>
              <w:t>ّ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D33D17" w:rsidRDefault="00D33D17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D33D17" w:rsidRDefault="00D33D17" w:rsidP="00BF1143">
            <w:pPr>
              <w:pStyle w:val="rfdPoem"/>
              <w:rPr>
                <w:rtl/>
              </w:rPr>
            </w:pPr>
            <w:r>
              <w:rPr>
                <w:rtl/>
              </w:rPr>
              <w:t>غير مقي</w:t>
            </w:r>
            <w:r w:rsidR="004B380F">
              <w:rPr>
                <w:rtl/>
              </w:rPr>
              <w:t>ّ</w:t>
            </w:r>
            <w:r>
              <w:rPr>
                <w:rtl/>
              </w:rPr>
              <w:t>د بما قل</w:t>
            </w:r>
            <w:r w:rsidR="004B380F">
              <w:rPr>
                <w:rtl/>
              </w:rPr>
              <w:t>ّ</w:t>
            </w:r>
            <w:r>
              <w:rPr>
                <w:rtl/>
              </w:rPr>
              <w:t xml:space="preserve"> وجم</w:t>
            </w:r>
            <w:r w:rsidR="004B380F">
              <w:rPr>
                <w:rtl/>
              </w:rPr>
              <w:t>ّ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C31090">
      <w:pPr>
        <w:pStyle w:val="rfdNormal0"/>
        <w:rPr>
          <w:rtl/>
        </w:rPr>
      </w:pPr>
      <w:r w:rsidRPr="000509AA">
        <w:rPr>
          <w:rtl/>
        </w:rPr>
        <w:t>آخرها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D33D17" w:rsidTr="003F7DFD">
        <w:tc>
          <w:tcPr>
            <w:tcW w:w="2250" w:type="pct"/>
            <w:shd w:val="clear" w:color="auto" w:fill="auto"/>
          </w:tcPr>
          <w:p w:rsidR="00D33D17" w:rsidRDefault="00D33D17" w:rsidP="00BF114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لم</w:t>
            </w:r>
            <w:r w:rsidR="004B380F">
              <w:rPr>
                <w:rtl/>
              </w:rPr>
              <w:t>ّ</w:t>
            </w:r>
            <w:r w:rsidRPr="000509AA">
              <w:rPr>
                <w:rtl/>
              </w:rPr>
              <w:t>ا انتهى</w:t>
            </w:r>
            <w:r w:rsidR="004B380F" w:rsidRPr="00AF3B23">
              <w:rPr>
                <w:rtl/>
              </w:rPr>
              <w:t>ٰ</w:t>
            </w:r>
            <w:r w:rsidRPr="000509AA">
              <w:rPr>
                <w:rtl/>
              </w:rPr>
              <w:t xml:space="preserve"> بعون جل</w:t>
            </w:r>
            <w:r w:rsidR="004B380F">
              <w:rPr>
                <w:rtl/>
              </w:rPr>
              <w:t>ّ</w:t>
            </w:r>
            <w:r w:rsidRPr="000509AA">
              <w:rPr>
                <w:rtl/>
              </w:rPr>
              <w:t xml:space="preserve"> وع</w:t>
            </w:r>
            <w:r>
              <w:rPr>
                <w:rtl/>
              </w:rPr>
              <w:t>لا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D33D17" w:rsidRDefault="00D33D17" w:rsidP="00BF114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D33D17" w:rsidRDefault="00D33D17" w:rsidP="00BF1143">
            <w:pPr>
              <w:pStyle w:val="rfdPoem"/>
              <w:rPr>
                <w:rtl/>
              </w:rPr>
            </w:pPr>
            <w:r>
              <w:rPr>
                <w:rtl/>
              </w:rPr>
              <w:t>نظم اللآلي اسما</w:t>
            </w:r>
            <w:r w:rsidR="004B380F">
              <w:rPr>
                <w:rtl/>
              </w:rPr>
              <w:t>ً</w:t>
            </w:r>
            <w:r>
              <w:rPr>
                <w:rtl/>
              </w:rPr>
              <w:t xml:space="preserve"> له قد جعلا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B94CCA" w:rsidRPr="00B94CCA" w:rsidRDefault="00B94CCA" w:rsidP="003F7DFD">
      <w:pPr>
        <w:pStyle w:val="rfdPoemTini"/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3F7DFD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 xml:space="preserve">2 ـ ترجمة </w:t>
            </w:r>
            <w:r w:rsidR="008767F4" w:rsidRPr="00D33D17">
              <w:rPr>
                <w:rStyle w:val="rfdBold2"/>
                <w:rtl/>
              </w:rPr>
              <w:t>«</w:t>
            </w:r>
            <w:r w:rsidR="003F7DFD">
              <w:rPr>
                <w:rStyle w:val="rfdBold2"/>
                <w:rFonts w:hint="cs"/>
                <w:rtl/>
              </w:rPr>
              <w:t xml:space="preserve"> </w:t>
            </w:r>
            <w:r w:rsidRPr="00D33D17">
              <w:rPr>
                <w:rStyle w:val="rfdBold2"/>
                <w:rtl/>
              </w:rPr>
              <w:t>صيغ العقود</w:t>
            </w:r>
            <w:r w:rsidR="003F7DFD">
              <w:rPr>
                <w:rStyle w:val="rfdBold2"/>
                <w:rFonts w:hint="cs"/>
                <w:rtl/>
              </w:rPr>
              <w:t xml:space="preserve"> </w:t>
            </w:r>
            <w:r w:rsidR="008767F4" w:rsidRPr="00D33D17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F7DF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F7DF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ترجمة :</w:t>
      </w:r>
      <w:r w:rsidR="00C12BF0">
        <w:rPr>
          <w:rtl/>
        </w:rPr>
        <w:t xml:space="preserve"> ؟</w:t>
      </w:r>
    </w:p>
    <w:p w:rsidR="000509AA" w:rsidRPr="000509AA" w:rsidRDefault="000509AA" w:rsidP="004B380F">
      <w:pPr>
        <w:rPr>
          <w:rtl/>
        </w:rPr>
      </w:pPr>
      <w:r w:rsidRPr="000509AA">
        <w:rPr>
          <w:rtl/>
        </w:rPr>
        <w:t>الأصل للمولى</w:t>
      </w:r>
      <w:r w:rsidR="004B380F" w:rsidRPr="00AF3B23">
        <w:rPr>
          <w:rtl/>
        </w:rPr>
        <w:t>ٰ</w:t>
      </w:r>
      <w:r w:rsidRPr="000509AA">
        <w:rPr>
          <w:rtl/>
        </w:rPr>
        <w:t xml:space="preserve"> محم</w:t>
      </w:r>
      <w:r w:rsidR="004B380F">
        <w:rPr>
          <w:rtl/>
        </w:rPr>
        <w:t>ّ</w:t>
      </w:r>
      <w:r w:rsidRPr="000509AA">
        <w:rPr>
          <w:rtl/>
        </w:rPr>
        <w:t>د جعفر شريعتمدار ال</w:t>
      </w:r>
      <w:r w:rsidR="004B380F">
        <w:rPr>
          <w:rtl/>
        </w:rPr>
        <w:t>ا</w:t>
      </w:r>
      <w:r w:rsidRPr="000509AA">
        <w:rPr>
          <w:rtl/>
        </w:rPr>
        <w:t>ستر</w:t>
      </w:r>
      <w:r w:rsidR="004B380F">
        <w:rPr>
          <w:rtl/>
        </w:rPr>
        <w:t>ا</w:t>
      </w:r>
      <w:r w:rsidRPr="000509AA">
        <w:rPr>
          <w:rtl/>
        </w:rPr>
        <w:t>بادي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3F7DFD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3 ـ الجعفرية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F7DF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F7DF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نور الدين علي بن عبد العالي الكركي </w:t>
      </w:r>
      <w:r>
        <w:rPr>
          <w:rtl/>
        </w:rPr>
        <w:t>(</w:t>
      </w:r>
      <w:r w:rsidR="003F7DFD">
        <w:rPr>
          <w:rFonts w:hint="cs"/>
          <w:rtl/>
        </w:rPr>
        <w:t xml:space="preserve"> </w:t>
      </w:r>
      <w:r w:rsidRPr="000509AA">
        <w:rPr>
          <w:rtl/>
        </w:rPr>
        <w:t>940</w:t>
      </w:r>
      <w:r w:rsidR="003F7DF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3F7DFD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3F7DFD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الكتاب الأو</w:t>
            </w:r>
            <w:r w:rsidR="004B380F">
              <w:rPr>
                <w:rtl/>
              </w:rPr>
              <w:t>ّ</w:t>
            </w:r>
            <w:r w:rsidR="000C761C" w:rsidRPr="000509AA">
              <w:rPr>
                <w:rtl/>
              </w:rPr>
              <w:t>ل كتبه محم</w:t>
            </w:r>
            <w:r w:rsidR="004B380F">
              <w:rPr>
                <w:rtl/>
              </w:rPr>
              <w:t>ّ</w:t>
            </w:r>
            <w:r w:rsidR="000C761C" w:rsidRPr="000509AA">
              <w:rPr>
                <w:rtl/>
              </w:rPr>
              <w:t>د بن عبد الحسين الحوري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سنة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1232 في طبس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والكتاب الثاني بتاريخ 1257</w:t>
            </w:r>
            <w:r w:rsidR="00F26704">
              <w:rPr>
                <w:rtl/>
              </w:rPr>
              <w:t xml:space="preserve"> .</w:t>
            </w:r>
            <w:r w:rsidR="000C761C" w:rsidRPr="000509AA">
              <w:rPr>
                <w:rtl/>
              </w:rPr>
              <w:t xml:space="preserve"> الكتاب الثالث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بخط</w:t>
            </w:r>
            <w:r w:rsidR="004B380F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إسماعيل بن محم</w:t>
            </w:r>
            <w:r w:rsidR="004B380F">
              <w:rPr>
                <w:rtl/>
              </w:rPr>
              <w:t>ّ</w:t>
            </w:r>
            <w:r w:rsidR="000C761C" w:rsidRPr="000509AA">
              <w:rPr>
                <w:rtl/>
              </w:rPr>
              <w:t>د علي السلماني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يوم الاثنين من ربيع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الآخر 1199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3F7DFD" w:rsidRDefault="000509AA" w:rsidP="00D45637">
      <w:pPr>
        <w:pStyle w:val="rfdFootnoteCenterBold"/>
        <w:rPr>
          <w:rtl/>
        </w:rPr>
      </w:pPr>
      <w:r w:rsidRPr="003F7DFD">
        <w:rPr>
          <w:rtl/>
        </w:rPr>
        <w:t>(</w:t>
      </w:r>
      <w:r w:rsidR="003F7DFD">
        <w:rPr>
          <w:rFonts w:hint="cs"/>
          <w:rtl/>
        </w:rPr>
        <w:t xml:space="preserve"> </w:t>
      </w:r>
      <w:r w:rsidRPr="003F7DFD">
        <w:rPr>
          <w:rtl/>
        </w:rPr>
        <w:t>99</w:t>
      </w:r>
      <w:r w:rsidR="003F7DFD">
        <w:rPr>
          <w:rFonts w:hint="cs"/>
          <w:rtl/>
        </w:rPr>
        <w:t xml:space="preserve"> </w:t>
      </w:r>
      <w:r w:rsidRPr="003F7DFD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3F7DFD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1 ـ الوافية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F7DF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4B380F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F7DF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4B380F" w:rsidRPr="00AF3B23">
        <w:rPr>
          <w:rtl/>
        </w:rPr>
        <w:t>ٰ</w:t>
      </w:r>
      <w:r w:rsidRPr="000509AA">
        <w:rPr>
          <w:rtl/>
        </w:rPr>
        <w:t xml:space="preserve"> عبد الله بن محم</w:t>
      </w:r>
      <w:r w:rsidR="004B380F">
        <w:rPr>
          <w:rtl/>
        </w:rPr>
        <w:t>ّ</w:t>
      </w:r>
      <w:r w:rsidRPr="000509AA">
        <w:rPr>
          <w:rtl/>
        </w:rPr>
        <w:t xml:space="preserve">د البشروي التوني </w:t>
      </w:r>
      <w:r>
        <w:rPr>
          <w:rtl/>
        </w:rPr>
        <w:t>(</w:t>
      </w:r>
      <w:r w:rsidR="003F7DFD">
        <w:rPr>
          <w:rFonts w:hint="cs"/>
          <w:rtl/>
        </w:rPr>
        <w:t xml:space="preserve"> </w:t>
      </w:r>
      <w:r w:rsidRPr="000509AA">
        <w:rPr>
          <w:rtl/>
        </w:rPr>
        <w:t>1071</w:t>
      </w:r>
      <w:r w:rsidR="003F7DF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3F7DFD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 xml:space="preserve">2 ـ حاشية </w:t>
            </w:r>
            <w:r w:rsidR="008767F4" w:rsidRPr="00D33D17">
              <w:rPr>
                <w:rStyle w:val="rfdBold2"/>
                <w:rtl/>
              </w:rPr>
              <w:t>«</w:t>
            </w:r>
            <w:r w:rsidR="003F7DFD">
              <w:rPr>
                <w:rStyle w:val="rfdBold2"/>
                <w:rFonts w:hint="cs"/>
                <w:rtl/>
              </w:rPr>
              <w:t xml:space="preserve"> </w:t>
            </w:r>
            <w:r w:rsidRPr="00D33D17">
              <w:rPr>
                <w:rStyle w:val="rfdBold2"/>
                <w:rtl/>
              </w:rPr>
              <w:t>حاشية الخطائي على</w:t>
            </w:r>
            <w:r w:rsidR="000266AC" w:rsidRPr="00AF3B23">
              <w:rPr>
                <w:rStyle w:val="rfdBold2"/>
                <w:rtl/>
              </w:rPr>
              <w:t>ٰ</w:t>
            </w:r>
            <w:r w:rsidRPr="00D33D17">
              <w:rPr>
                <w:rStyle w:val="rfdBold2"/>
                <w:rtl/>
              </w:rPr>
              <w:t xml:space="preserve"> المختصر</w:t>
            </w:r>
            <w:r w:rsidR="003F7DFD">
              <w:rPr>
                <w:rStyle w:val="rfdBold2"/>
                <w:rFonts w:hint="cs"/>
                <w:rtl/>
              </w:rPr>
              <w:t xml:space="preserve"> </w:t>
            </w:r>
            <w:r w:rsidR="008767F4" w:rsidRPr="00D33D17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3F7DF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بلاغة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3F7DF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نجم الدين عبد الله بن الحسين اليزدي </w:t>
      </w:r>
      <w:r>
        <w:rPr>
          <w:rtl/>
        </w:rPr>
        <w:t>(</w:t>
      </w:r>
      <w:r w:rsidR="003F7DFD">
        <w:rPr>
          <w:rFonts w:hint="cs"/>
          <w:rtl/>
        </w:rPr>
        <w:t xml:space="preserve"> </w:t>
      </w:r>
      <w:r w:rsidRPr="000509AA">
        <w:rPr>
          <w:rtl/>
        </w:rPr>
        <w:t>981</w:t>
      </w:r>
      <w:r w:rsidR="003F7DF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3F7DFD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3F7DFD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الكتاب الأو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>ل بخط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عبد الكريم بن محم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>د تقي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يوم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الاثنين 25 شو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>ال 1086</w:t>
            </w:r>
            <w:r w:rsidR="00F26704">
              <w:rPr>
                <w:rtl/>
              </w:rPr>
              <w:t xml:space="preserve"> .</w:t>
            </w:r>
            <w:r w:rsidR="000C761C" w:rsidRPr="000509AA">
              <w:rPr>
                <w:rtl/>
              </w:rPr>
              <w:t xml:space="preserve"> الكتاب الثاني كتبه معز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الدين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محم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>د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عاشر رمضان 1068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D45637" w:rsidRPr="00D45637" w:rsidRDefault="000509AA" w:rsidP="00D45637">
      <w:pPr>
        <w:rPr>
          <w:rtl/>
        </w:rPr>
      </w:pPr>
      <w:r w:rsidRPr="00D45637">
        <w:rPr>
          <w:rtl/>
        </w:rPr>
        <w:br w:type="page"/>
      </w:r>
    </w:p>
    <w:p w:rsidR="00D45637" w:rsidRDefault="00D45637" w:rsidP="00D45637">
      <w:pPr>
        <w:pStyle w:val="rfdPoemTini"/>
        <w:rPr>
          <w:rtl/>
        </w:rPr>
      </w:pPr>
    </w:p>
    <w:p w:rsidR="000509AA" w:rsidRPr="00D45637" w:rsidRDefault="000509AA" w:rsidP="00D45637">
      <w:pPr>
        <w:pStyle w:val="rfdFootnoteCenterBold"/>
        <w:rPr>
          <w:rtl/>
        </w:rPr>
      </w:pPr>
      <w:r w:rsidRPr="00D45637">
        <w:rPr>
          <w:rtl/>
        </w:rPr>
        <w:t>(</w:t>
      </w:r>
      <w:r w:rsidR="00D45637">
        <w:rPr>
          <w:rFonts w:hint="cs"/>
          <w:rtl/>
        </w:rPr>
        <w:t xml:space="preserve"> </w:t>
      </w:r>
      <w:r w:rsidRPr="00D45637">
        <w:rPr>
          <w:rtl/>
        </w:rPr>
        <w:t>100</w:t>
      </w:r>
      <w:r w:rsidR="00D45637">
        <w:rPr>
          <w:rFonts w:hint="cs"/>
          <w:rtl/>
        </w:rPr>
        <w:t xml:space="preserve"> </w:t>
      </w:r>
      <w:r w:rsidRPr="00D45637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D33D17" w:rsidTr="00C845FB">
        <w:tc>
          <w:tcPr>
            <w:tcW w:w="3500" w:type="pct"/>
            <w:shd w:val="clear" w:color="auto" w:fill="auto"/>
          </w:tcPr>
          <w:p w:rsidR="00D33D17" w:rsidRPr="00D33D17" w:rsidRDefault="000C761C" w:rsidP="00BF1143">
            <w:pPr>
              <w:rPr>
                <w:rStyle w:val="rfdBold2"/>
                <w:rtl/>
              </w:rPr>
            </w:pPr>
            <w:r>
              <w:rPr>
                <w:rStyle w:val="rfdBold2"/>
                <w:rtl/>
              </w:rPr>
              <w:t>1 ـ حاشية «</w:t>
            </w:r>
            <w:r w:rsidR="00D45637">
              <w:rPr>
                <w:rStyle w:val="rfdBold2"/>
                <w:rFonts w:hint="cs"/>
                <w:rtl/>
              </w:rPr>
              <w:t xml:space="preserve"> </w:t>
            </w:r>
            <w:r>
              <w:rPr>
                <w:rStyle w:val="rfdBold2"/>
                <w:rtl/>
              </w:rPr>
              <w:t>معالم الأ</w:t>
            </w:r>
            <w:r w:rsidR="000266AC">
              <w:rPr>
                <w:rStyle w:val="rfdBold2"/>
                <w:rtl/>
              </w:rPr>
              <w:t>ُ</w:t>
            </w:r>
            <w:r>
              <w:rPr>
                <w:rStyle w:val="rfdBold2"/>
                <w:rtl/>
              </w:rPr>
              <w:t>صول</w:t>
            </w:r>
            <w:r w:rsidR="00D45637">
              <w:rPr>
                <w:rStyle w:val="rfdBold2"/>
                <w:rFonts w:hint="cs"/>
                <w:rtl/>
              </w:rPr>
              <w:t xml:space="preserve"> </w:t>
            </w:r>
            <w:r w:rsidR="00D33D17" w:rsidRPr="00D33D17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D33D17" w:rsidRDefault="00D33D17" w:rsidP="00BF1143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4563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0266AC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D4563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مل</w:t>
      </w:r>
      <w:r w:rsidR="000266AC">
        <w:rPr>
          <w:rtl/>
        </w:rPr>
        <w:t>ّ</w:t>
      </w:r>
      <w:r w:rsidRPr="000509AA">
        <w:rPr>
          <w:rtl/>
        </w:rPr>
        <w:t>ا ميرزا محم</w:t>
      </w:r>
      <w:r w:rsidR="000266AC">
        <w:rPr>
          <w:rtl/>
        </w:rPr>
        <w:t>ّ</w:t>
      </w:r>
      <w:r w:rsidRPr="000509AA">
        <w:rPr>
          <w:rtl/>
        </w:rPr>
        <w:t xml:space="preserve">د بن الحسن الشيرواني </w:t>
      </w:r>
      <w:r>
        <w:rPr>
          <w:rtl/>
        </w:rPr>
        <w:t>(</w:t>
      </w:r>
      <w:r w:rsidR="00D45637">
        <w:rPr>
          <w:rFonts w:hint="cs"/>
          <w:rtl/>
        </w:rPr>
        <w:t xml:space="preserve"> </w:t>
      </w:r>
      <w:r w:rsidRPr="000509AA">
        <w:rPr>
          <w:rtl/>
        </w:rPr>
        <w:t>1098</w:t>
      </w:r>
      <w:r w:rsidR="00D45637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FD5A7F" w:rsidRPr="000C761C" w:rsidRDefault="000509AA" w:rsidP="000509AA">
      <w:pPr>
        <w:rPr>
          <w:rStyle w:val="rfdBold2"/>
          <w:rtl/>
        </w:rPr>
      </w:pPr>
      <w:r w:rsidRPr="000C761C">
        <w:rPr>
          <w:rStyle w:val="rfdBold2"/>
          <w:rtl/>
        </w:rPr>
        <w:t xml:space="preserve">2 </w:t>
      </w:r>
      <w:r w:rsidR="00294847" w:rsidRPr="000C761C">
        <w:rPr>
          <w:rStyle w:val="rfdBold2"/>
          <w:rtl/>
        </w:rPr>
        <w:t>ـ</w:t>
      </w:r>
      <w:r w:rsidR="000C761C">
        <w:rPr>
          <w:rStyle w:val="rfdBold2"/>
          <w:rtl/>
        </w:rPr>
        <w:t xml:space="preserve"> حاشية «</w:t>
      </w:r>
      <w:r w:rsidR="00D45637">
        <w:rPr>
          <w:rStyle w:val="rfdBold2"/>
          <w:rFonts w:hint="cs"/>
          <w:rtl/>
        </w:rPr>
        <w:t xml:space="preserve"> </w:t>
      </w:r>
      <w:r w:rsidR="000C761C">
        <w:rPr>
          <w:rStyle w:val="rfdBold2"/>
          <w:rtl/>
        </w:rPr>
        <w:t>مبادئ الأحكام</w:t>
      </w:r>
      <w:r w:rsidR="00D45637">
        <w:rPr>
          <w:rStyle w:val="rfdBold2"/>
          <w:rFonts w:hint="cs"/>
          <w:rtl/>
        </w:rPr>
        <w:t xml:space="preserve"> </w:t>
      </w:r>
      <w:r w:rsidR="00FD5A7F" w:rsidRPr="000C761C">
        <w:rPr>
          <w:rStyle w:val="rfdBold2"/>
          <w:rtl/>
        </w:rPr>
        <w:t>»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مل</w:t>
      </w:r>
      <w:r w:rsidR="000266AC">
        <w:rPr>
          <w:rtl/>
        </w:rPr>
        <w:t>ّ</w:t>
      </w:r>
      <w:r w:rsidRPr="000509AA">
        <w:rPr>
          <w:rtl/>
        </w:rPr>
        <w:t>ا ميرزا محم</w:t>
      </w:r>
      <w:r w:rsidR="000266AC">
        <w:rPr>
          <w:rtl/>
        </w:rPr>
        <w:t>ّ</w:t>
      </w:r>
      <w:r w:rsidRPr="000509AA">
        <w:rPr>
          <w:rtl/>
        </w:rPr>
        <w:t>د بن الحسن الشيرواني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C845FB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D45637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من دون اسم الناسخ والتاريخ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D45637" w:rsidRDefault="000509AA" w:rsidP="00D45637">
      <w:pPr>
        <w:pStyle w:val="rfdFootnoteCenterBold"/>
        <w:rPr>
          <w:rtl/>
        </w:rPr>
      </w:pPr>
      <w:r w:rsidRPr="00D45637">
        <w:rPr>
          <w:rtl/>
        </w:rPr>
        <w:t>(</w:t>
      </w:r>
      <w:r w:rsidR="00D45637">
        <w:rPr>
          <w:rFonts w:hint="cs"/>
          <w:rtl/>
        </w:rPr>
        <w:t xml:space="preserve"> </w:t>
      </w:r>
      <w:r w:rsidRPr="00D45637">
        <w:rPr>
          <w:rtl/>
        </w:rPr>
        <w:t>101</w:t>
      </w:r>
      <w:r w:rsidR="00D45637">
        <w:rPr>
          <w:rFonts w:hint="cs"/>
          <w:rtl/>
        </w:rPr>
        <w:t xml:space="preserve"> </w:t>
      </w:r>
      <w:r w:rsidRPr="00D45637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D33D17" w:rsidRDefault="00D33D17" w:rsidP="00912DD4">
            <w:pPr>
              <w:rPr>
                <w:rStyle w:val="rfdBold2"/>
                <w:rtl/>
              </w:rPr>
            </w:pPr>
            <w:r w:rsidRPr="00D33D17">
              <w:rPr>
                <w:rStyle w:val="rfdBold2"/>
                <w:rtl/>
              </w:rPr>
              <w:t>1 ـ الدرر البهي</w:t>
            </w:r>
            <w:r w:rsidR="000266AC">
              <w:rPr>
                <w:rStyle w:val="rfdBold2"/>
                <w:rtl/>
              </w:rPr>
              <w:t>ّ</w:t>
            </w:r>
            <w:r w:rsidRPr="00D33D17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4563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D4563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نظم : المولى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0266AC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D45637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D45637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D33D17" w:rsidRDefault="000C761C" w:rsidP="00912DD4">
            <w:pPr>
              <w:rPr>
                <w:rStyle w:val="rfdBold2"/>
                <w:rtl/>
              </w:rPr>
            </w:pPr>
            <w:r>
              <w:rPr>
                <w:rStyle w:val="rfdBold2"/>
                <w:rtl/>
              </w:rPr>
              <w:t>2 ـ شرح «</w:t>
            </w:r>
            <w:r w:rsidR="00D45637">
              <w:rPr>
                <w:rStyle w:val="rfdBold2"/>
                <w:rFonts w:hint="cs"/>
                <w:rtl/>
              </w:rPr>
              <w:t xml:space="preserve"> </w:t>
            </w:r>
            <w:r>
              <w:rPr>
                <w:rStyle w:val="rfdBold2"/>
                <w:rtl/>
              </w:rPr>
              <w:t>الدرر البهي</w:t>
            </w:r>
            <w:r w:rsidR="000266AC">
              <w:rPr>
                <w:rStyle w:val="rfdBold2"/>
                <w:rtl/>
              </w:rPr>
              <w:t>ّ</w:t>
            </w:r>
            <w:r>
              <w:rPr>
                <w:rStyle w:val="rfdBold2"/>
                <w:rtl/>
              </w:rPr>
              <w:t>ة</w:t>
            </w:r>
            <w:r w:rsidR="00D45637">
              <w:rPr>
                <w:rStyle w:val="rfdBold2"/>
                <w:rFonts w:hint="cs"/>
                <w:rtl/>
              </w:rPr>
              <w:t xml:space="preserve"> </w:t>
            </w:r>
            <w:r w:rsidR="00D33D17" w:rsidRPr="00D33D17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4563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D4563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0266AC">
        <w:rPr>
          <w:rtl/>
        </w:rPr>
        <w:t>ّ</w:t>
      </w:r>
      <w:r w:rsidRPr="000509AA">
        <w:rPr>
          <w:rtl/>
        </w:rPr>
        <w:t>د سميع الكرمانشاهي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D33D17" w:rsidRDefault="000C761C" w:rsidP="00912DD4">
            <w:pPr>
              <w:rPr>
                <w:rStyle w:val="rfdBold2"/>
                <w:rtl/>
              </w:rPr>
            </w:pPr>
            <w:r>
              <w:rPr>
                <w:rStyle w:val="rfdBold2"/>
                <w:rtl/>
              </w:rPr>
              <w:t>3 ـ حاشية «</w:t>
            </w:r>
            <w:r w:rsidR="00D45637">
              <w:rPr>
                <w:rStyle w:val="rfdBold2"/>
                <w:rFonts w:hint="cs"/>
                <w:rtl/>
              </w:rPr>
              <w:t xml:space="preserve"> </w:t>
            </w:r>
            <w:r>
              <w:rPr>
                <w:rStyle w:val="rfdBold2"/>
                <w:rtl/>
              </w:rPr>
              <w:t>الروضة البهي</w:t>
            </w:r>
            <w:r w:rsidR="000266AC">
              <w:rPr>
                <w:rStyle w:val="rfdBold2"/>
                <w:rtl/>
              </w:rPr>
              <w:t>ّ</w:t>
            </w:r>
            <w:r>
              <w:rPr>
                <w:rStyle w:val="rfdBold2"/>
                <w:rtl/>
              </w:rPr>
              <w:t>ة</w:t>
            </w:r>
            <w:r w:rsidR="00D45637">
              <w:rPr>
                <w:rStyle w:val="rfdBold2"/>
                <w:rFonts w:hint="cs"/>
                <w:rtl/>
              </w:rPr>
              <w:t xml:space="preserve"> </w:t>
            </w:r>
            <w:r w:rsidR="00D33D17" w:rsidRPr="00D33D17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4563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D4563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0266AC">
        <w:rPr>
          <w:rtl/>
        </w:rPr>
        <w:t>ّ</w:t>
      </w:r>
      <w:r w:rsidRPr="000509AA">
        <w:rPr>
          <w:rtl/>
        </w:rPr>
        <w:t>د سميع الكرمانشاهي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هذه القطعة من أو</w:t>
      </w:r>
      <w:r w:rsidR="000266AC">
        <w:rPr>
          <w:rtl/>
        </w:rPr>
        <w:t>ّ</w:t>
      </w:r>
      <w:r w:rsidRPr="000509AA">
        <w:rPr>
          <w:rtl/>
        </w:rPr>
        <w:t>ل الكتاب إلى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بحث الني</w:t>
      </w:r>
      <w:r w:rsidR="000266AC">
        <w:rPr>
          <w:rtl/>
        </w:rPr>
        <w:t>ّ</w:t>
      </w:r>
      <w:r w:rsidRPr="000509AA">
        <w:rPr>
          <w:rtl/>
        </w:rPr>
        <w:t>ة في الوضوء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والظاهر أن</w:t>
      </w:r>
      <w:r w:rsidR="000266AC">
        <w:rPr>
          <w:rtl/>
        </w:rPr>
        <w:t>ّ</w:t>
      </w:r>
      <w:r w:rsidRPr="000509AA">
        <w:rPr>
          <w:rtl/>
        </w:rPr>
        <w:t>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الحاشية نفسها المذكورة سابقا</w:t>
      </w:r>
      <w:r w:rsidR="000266AC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0266AC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حمدا</w:t>
      </w:r>
      <w:r w:rsidR="000266AC">
        <w:rPr>
          <w:rtl/>
        </w:rPr>
        <w:t>ً</w:t>
      </w:r>
      <w:r w:rsidRPr="000509AA">
        <w:rPr>
          <w:rtl/>
        </w:rPr>
        <w:t xml:space="preserve"> لأهله كما هو أهله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أم</w:t>
      </w:r>
      <w:r w:rsidR="000266AC">
        <w:rPr>
          <w:rtl/>
        </w:rPr>
        <w:t>ّ</w:t>
      </w:r>
      <w:r w:rsidRPr="000509AA">
        <w:rPr>
          <w:rtl/>
        </w:rPr>
        <w:t>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فهذه دقائق عل</w:t>
      </w:r>
      <w:r w:rsidR="000266AC">
        <w:rPr>
          <w:rtl/>
        </w:rPr>
        <w:t>ّ</w:t>
      </w:r>
      <w:r w:rsidRPr="000509AA">
        <w:rPr>
          <w:rtl/>
        </w:rPr>
        <w:t>قتها على</w:t>
      </w:r>
      <w:r w:rsidR="000266AC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C761C">
        <w:rPr>
          <w:rStyle w:val="rfdBold2"/>
          <w:rtl/>
        </w:rPr>
        <w:t>شرح اللمعة</w:t>
      </w:r>
      <w:r w:rsidRPr="000509AA">
        <w:rPr>
          <w:rtl/>
        </w:rPr>
        <w:t xml:space="preserve"> حين المباحثة</w:t>
      </w:r>
      <w:r w:rsidR="00C845F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C845FB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C845FB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بخط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المؤل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>ف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B47242" w:rsidRDefault="00B47242" w:rsidP="00C845FB">
      <w:pPr>
        <w:rPr>
          <w:rtl/>
        </w:rPr>
        <w:sectPr w:rsidR="00B47242" w:rsidSect="00600DF3">
          <w:headerReference w:type="even" r:id="rId249"/>
          <w:headerReference w:type="default" r:id="rId250"/>
          <w:headerReference w:type="first" r:id="rId25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C845FB" w:rsidRPr="00C845FB" w:rsidRDefault="000509AA" w:rsidP="00C845FB">
      <w:pPr>
        <w:rPr>
          <w:rtl/>
        </w:rPr>
      </w:pPr>
      <w:r w:rsidRPr="00C845FB">
        <w:rPr>
          <w:rtl/>
        </w:rPr>
        <w:lastRenderedPageBreak/>
        <w:br w:type="page"/>
      </w:r>
    </w:p>
    <w:p w:rsidR="00C845FB" w:rsidRPr="00C845FB" w:rsidRDefault="00C845FB" w:rsidP="00C845FB">
      <w:pPr>
        <w:pStyle w:val="rfdPoemTini"/>
        <w:rPr>
          <w:rtl/>
        </w:rPr>
      </w:pPr>
    </w:p>
    <w:p w:rsidR="000509AA" w:rsidRPr="00C845FB" w:rsidRDefault="000509AA" w:rsidP="00C845FB">
      <w:pPr>
        <w:pStyle w:val="rfdCenterBold1"/>
        <w:rPr>
          <w:rtl/>
        </w:rPr>
      </w:pPr>
      <w:r w:rsidRPr="00C845FB">
        <w:rPr>
          <w:rtl/>
        </w:rPr>
        <w:t>(</w:t>
      </w:r>
      <w:r w:rsidR="00C845FB">
        <w:rPr>
          <w:rFonts w:hint="cs"/>
          <w:rtl/>
        </w:rPr>
        <w:t xml:space="preserve"> </w:t>
      </w:r>
      <w:r w:rsidRPr="00C845FB">
        <w:rPr>
          <w:rtl/>
        </w:rPr>
        <w:t>102</w:t>
      </w:r>
      <w:r w:rsidR="00C845FB">
        <w:rPr>
          <w:rFonts w:hint="cs"/>
          <w:rtl/>
        </w:rPr>
        <w:t xml:space="preserve"> </w:t>
      </w:r>
      <w:r w:rsidRPr="00C845FB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>1 ـ الدرر البهي</w:t>
            </w:r>
            <w:r w:rsidR="000266AC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  <w:tr w:rsidR="002816BC" w:rsidTr="00C845FB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2 ـ شرح </w:t>
            </w:r>
            <w:r w:rsidR="008767F4" w:rsidRPr="00A35A9F">
              <w:rPr>
                <w:rStyle w:val="rfdBold2"/>
                <w:rtl/>
              </w:rPr>
              <w:t>«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الدرر البهي</w:t>
            </w:r>
            <w:r w:rsidR="000266AC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  <w:tr w:rsidR="002816BC" w:rsidTr="00C845FB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3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الروضة البهي</w:t>
            </w:r>
            <w:r w:rsidR="000266AC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  <w:tr w:rsidR="002816BC" w:rsidTr="00C845FB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4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معالم الأ</w:t>
            </w:r>
            <w:r w:rsidR="000266AC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صول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0266AC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  <w:tr w:rsidR="002816BC" w:rsidTr="00C845FB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5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وافية الأ</w:t>
            </w:r>
            <w:r w:rsidR="000266AC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صول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0266AC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  <w:tr w:rsidR="002816BC" w:rsidTr="00C845FB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6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البهجة المرضي</w:t>
            </w:r>
            <w:r w:rsidR="000266AC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نحو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كل</w:t>
      </w:r>
      <w:r w:rsidR="000266AC">
        <w:rPr>
          <w:rtl/>
        </w:rPr>
        <w:t>ّ</w:t>
      </w:r>
      <w:r w:rsidRPr="000509AA">
        <w:rPr>
          <w:rtl/>
        </w:rPr>
        <w:t>ها للمولى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0266AC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C845FB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C845FB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C845FB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بخط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 xml:space="preserve"> المؤل</w:t>
            </w:r>
            <w:r w:rsidR="000266AC">
              <w:rPr>
                <w:rtl/>
              </w:rPr>
              <w:t>ّ</w:t>
            </w:r>
            <w:r w:rsidR="000C761C" w:rsidRPr="000509AA">
              <w:rPr>
                <w:rtl/>
              </w:rPr>
              <w:t>ف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C845FB" w:rsidRDefault="000509AA" w:rsidP="00C845FB">
      <w:pPr>
        <w:pStyle w:val="rfdFootnoteCenterBold"/>
        <w:rPr>
          <w:rtl/>
        </w:rPr>
      </w:pPr>
      <w:r w:rsidRPr="00C845FB">
        <w:rPr>
          <w:rtl/>
        </w:rPr>
        <w:t>(</w:t>
      </w:r>
      <w:r w:rsidR="00C845FB">
        <w:rPr>
          <w:rFonts w:hint="cs"/>
          <w:rtl/>
        </w:rPr>
        <w:t xml:space="preserve"> </w:t>
      </w:r>
      <w:r w:rsidRPr="00C845FB">
        <w:rPr>
          <w:rtl/>
        </w:rPr>
        <w:t>103</w:t>
      </w:r>
      <w:r w:rsidR="00C845FB">
        <w:rPr>
          <w:rFonts w:hint="cs"/>
          <w:rtl/>
        </w:rPr>
        <w:t xml:space="preserve"> </w:t>
      </w:r>
      <w:r w:rsidRPr="00C845FB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1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معالم الأ</w:t>
            </w:r>
            <w:r w:rsidR="000266AC">
              <w:rPr>
                <w:rStyle w:val="rfdBold2"/>
                <w:rtl/>
              </w:rPr>
              <w:t>ُ</w:t>
            </w:r>
            <w:r w:rsidRPr="00A35A9F">
              <w:rPr>
                <w:rStyle w:val="rfdBold2"/>
                <w:rtl/>
              </w:rPr>
              <w:t>صول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D33D17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0266AC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0266AC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C845FB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حاشية مختصرة بعناوين : </w:t>
      </w:r>
      <w:r w:rsidR="008767F4" w:rsidRPr="000509AA">
        <w:rPr>
          <w:rtl/>
        </w:rPr>
        <w:t>«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 xml:space="preserve">قوله </w:t>
      </w:r>
      <w:r w:rsidR="00294847">
        <w:rPr>
          <w:rtl/>
        </w:rPr>
        <w:t>ـ</w:t>
      </w:r>
      <w:r w:rsidRPr="000509AA">
        <w:rPr>
          <w:rtl/>
        </w:rPr>
        <w:t xml:space="preserve"> قوله</w:t>
      </w:r>
      <w:r w:rsidR="00C845F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على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بعض مواضع </w:t>
      </w:r>
      <w:r w:rsidRPr="000C761C">
        <w:rPr>
          <w:rStyle w:val="rfdBold2"/>
          <w:rtl/>
        </w:rPr>
        <w:t>المعالم</w:t>
      </w:r>
      <w:r w:rsidR="00F26704">
        <w:rPr>
          <w:rtl/>
        </w:rPr>
        <w:t xml:space="preserve"> .</w:t>
      </w:r>
    </w:p>
    <w:p w:rsidR="000509AA" w:rsidRPr="000509AA" w:rsidRDefault="000509AA" w:rsidP="000266AC">
      <w:pPr>
        <w:rPr>
          <w:rtl/>
        </w:rPr>
      </w:pPr>
      <w:r w:rsidRPr="000509AA">
        <w:rPr>
          <w:rtl/>
        </w:rPr>
        <w:t>أو</w:t>
      </w:r>
      <w:r w:rsidR="000266AC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فهي أن</w:t>
      </w:r>
      <w:r w:rsidR="000266AC">
        <w:rPr>
          <w:rtl/>
        </w:rPr>
        <w:t>ّ</w:t>
      </w:r>
      <w:r w:rsidRPr="000509AA">
        <w:rPr>
          <w:rtl/>
        </w:rPr>
        <w:t xml:space="preserve"> المعقولات تنقسم إلى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موجودة ومعقولة </w:t>
      </w:r>
      <w:r w:rsidR="000266AC">
        <w:rPr>
          <w:rtl/>
        </w:rPr>
        <w:t>؛</w:t>
      </w:r>
      <w:r w:rsidRPr="000509AA">
        <w:rPr>
          <w:rtl/>
        </w:rPr>
        <w:t xml:space="preserve"> ينبغي 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يراد بالمعقول ما أمكن درك كنهه بالعقل</w:t>
      </w:r>
      <w:r w:rsidR="00C845F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A35A9F" w:rsidRDefault="00A35A9F" w:rsidP="00912DD4">
            <w:pPr>
              <w:rPr>
                <w:rStyle w:val="rfdBold2"/>
                <w:rtl/>
              </w:rPr>
            </w:pPr>
            <w:r w:rsidRPr="00A35A9F">
              <w:rPr>
                <w:rStyle w:val="rfdBold2"/>
                <w:rtl/>
              </w:rPr>
              <w:t xml:space="preserve">2 ـ حاشية </w:t>
            </w:r>
            <w:r w:rsidR="008767F4" w:rsidRPr="00A35A9F">
              <w:rPr>
                <w:rStyle w:val="rfdBold2"/>
                <w:rtl/>
              </w:rPr>
              <w:t>«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A35A9F">
              <w:rPr>
                <w:rStyle w:val="rfdBold2"/>
                <w:rtl/>
              </w:rPr>
              <w:t>البهجة المرضي</w:t>
            </w:r>
            <w:r w:rsidR="000266AC">
              <w:rPr>
                <w:rStyle w:val="rfdBold2"/>
                <w:rtl/>
              </w:rPr>
              <w:t>ّ</w:t>
            </w:r>
            <w:r w:rsidRPr="00A35A9F">
              <w:rPr>
                <w:rStyle w:val="rfdBold2"/>
                <w:rtl/>
              </w:rPr>
              <w:t>ة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="008767F4" w:rsidRPr="00A35A9F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35A9F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نحو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0266AC">
        <w:rPr>
          <w:rtl/>
        </w:rPr>
        <w:t>ّ</w:t>
      </w:r>
      <w:r w:rsidRPr="000509AA">
        <w:rPr>
          <w:rtl/>
        </w:rPr>
        <w:t>د سميع الكرمانشاهي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بلغ فيها إلى</w:t>
      </w:r>
      <w:r w:rsidR="000266AC" w:rsidRPr="00AF3B23">
        <w:rPr>
          <w:rtl/>
        </w:rPr>
        <w:t>ٰ</w:t>
      </w:r>
      <w:r w:rsidRPr="000509AA">
        <w:rPr>
          <w:rtl/>
        </w:rPr>
        <w:t xml:space="preserve"> باب الموصولات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أو</w:t>
      </w:r>
      <w:r w:rsidR="00C47F4D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حمدا</w:t>
      </w:r>
      <w:r w:rsidR="00C47F4D">
        <w:rPr>
          <w:rtl/>
        </w:rPr>
        <w:t>ً</w:t>
      </w:r>
      <w:r w:rsidRPr="000509AA">
        <w:rPr>
          <w:rtl/>
        </w:rPr>
        <w:t xml:space="preserve"> لمن صرف القلوب نحو مشي</w:t>
      </w:r>
      <w:r w:rsidR="00C47F4D">
        <w:rPr>
          <w:rtl/>
        </w:rPr>
        <w:t>ّ</w:t>
      </w:r>
      <w:r w:rsidRPr="000509AA">
        <w:rPr>
          <w:rtl/>
        </w:rPr>
        <w:t>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ونو</w:t>
      </w:r>
      <w:r w:rsidR="00671CBE">
        <w:rPr>
          <w:rtl/>
        </w:rPr>
        <w:t>ّ</w:t>
      </w:r>
      <w:r w:rsidRPr="000509AA">
        <w:rPr>
          <w:rtl/>
        </w:rPr>
        <w:t>ر الضمائر بمعارف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ربوبي</w:t>
      </w:r>
      <w:r w:rsidR="00671CBE">
        <w:rPr>
          <w:rtl/>
        </w:rPr>
        <w:t>ّ</w:t>
      </w:r>
      <w:r w:rsidRPr="000509AA">
        <w:rPr>
          <w:rtl/>
        </w:rPr>
        <w:t>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والصلاة والسلام على</w:t>
      </w:r>
      <w:r w:rsidR="00671CBE" w:rsidRPr="00AF3B23">
        <w:rPr>
          <w:rtl/>
        </w:rPr>
        <w:t>ٰ</w:t>
      </w:r>
      <w:r w:rsidRPr="000509AA">
        <w:rPr>
          <w:rtl/>
        </w:rPr>
        <w:t xml:space="preserve"> أفضل بري</w:t>
      </w:r>
      <w:r w:rsidR="00671CBE">
        <w:rPr>
          <w:rtl/>
        </w:rPr>
        <w:t>ّ</w:t>
      </w:r>
      <w:r w:rsidRPr="000509AA">
        <w:rPr>
          <w:rtl/>
        </w:rPr>
        <w:t>ته</w:t>
      </w:r>
      <w:r w:rsidR="00C845F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C845FB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C845FB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من دون اسم الناسخ والتاريخ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C845FB" w:rsidRDefault="000509AA" w:rsidP="00C845FB">
      <w:pPr>
        <w:pStyle w:val="rfdFootnoteCenterBold"/>
        <w:rPr>
          <w:rtl/>
        </w:rPr>
      </w:pPr>
      <w:r w:rsidRPr="00C845FB">
        <w:rPr>
          <w:rtl/>
        </w:rPr>
        <w:t>(</w:t>
      </w:r>
      <w:r w:rsidR="00C845FB">
        <w:rPr>
          <w:rFonts w:hint="cs"/>
          <w:rtl/>
        </w:rPr>
        <w:t xml:space="preserve"> </w:t>
      </w:r>
      <w:r w:rsidRPr="00C845FB">
        <w:rPr>
          <w:rtl/>
        </w:rPr>
        <w:t>104</w:t>
      </w:r>
      <w:r w:rsidR="00C845FB">
        <w:rPr>
          <w:rFonts w:hint="cs"/>
          <w:rtl/>
        </w:rPr>
        <w:t xml:space="preserve"> </w:t>
      </w:r>
      <w:r w:rsidRPr="00C845FB">
        <w:rPr>
          <w:rtl/>
        </w:rPr>
        <w:t>)</w:t>
      </w:r>
    </w:p>
    <w:p w:rsidR="000509AA" w:rsidRPr="00C31090" w:rsidRDefault="000509AA" w:rsidP="00C31090">
      <w:pPr>
        <w:pStyle w:val="rfdNormal0"/>
        <w:rPr>
          <w:rStyle w:val="rfdBold2"/>
          <w:rtl/>
        </w:rPr>
      </w:pPr>
      <w:r w:rsidRPr="00C31090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1 ـ الفوائد الحائرية (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BF1143">
              <w:rPr>
                <w:rStyle w:val="rfdBold2"/>
                <w:rtl/>
              </w:rPr>
              <w:t>القديمة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BF1143">
              <w:rPr>
                <w:rStyle w:val="rfdBold2"/>
                <w:rtl/>
              </w:rPr>
              <w:t>)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B16B0A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B16B0A" w:rsidRPr="00AF3B23">
        <w:rPr>
          <w:rtl/>
        </w:rPr>
        <w:t>ٰ</w:t>
      </w:r>
      <w:r w:rsidRPr="000509AA">
        <w:rPr>
          <w:rtl/>
        </w:rPr>
        <w:t xml:space="preserve"> محم</w:t>
      </w:r>
      <w:r w:rsidR="00B16B0A">
        <w:rPr>
          <w:rtl/>
        </w:rPr>
        <w:t>ّ</w:t>
      </w:r>
      <w:r w:rsidRPr="000509AA">
        <w:rPr>
          <w:rtl/>
        </w:rPr>
        <w:t>د باقر بن محم</w:t>
      </w:r>
      <w:r w:rsidR="00B16B0A">
        <w:rPr>
          <w:rtl/>
        </w:rPr>
        <w:t>ّ</w:t>
      </w:r>
      <w:r w:rsidRPr="000509AA">
        <w:rPr>
          <w:rtl/>
        </w:rPr>
        <w:t>د أكمل الوحيد البهبهاني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1206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2 ـ الفوائد الحائرية (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BF1143">
              <w:rPr>
                <w:rStyle w:val="rfdBold2"/>
                <w:rtl/>
              </w:rPr>
              <w:t>الجديدة</w:t>
            </w:r>
            <w:r w:rsidR="00C845FB">
              <w:rPr>
                <w:rStyle w:val="rfdBold2"/>
                <w:rFonts w:hint="cs"/>
                <w:rtl/>
              </w:rPr>
              <w:t xml:space="preserve"> </w:t>
            </w:r>
            <w:r w:rsidRPr="00BF1143">
              <w:rPr>
                <w:rStyle w:val="rfdBold2"/>
                <w:rtl/>
              </w:rPr>
              <w:t>)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B16B0A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B16B0A" w:rsidRPr="00AF3B23">
        <w:rPr>
          <w:rtl/>
        </w:rPr>
        <w:t>ٰ</w:t>
      </w:r>
      <w:r w:rsidRPr="000509AA">
        <w:rPr>
          <w:rtl/>
        </w:rPr>
        <w:t xml:space="preserve"> محم</w:t>
      </w:r>
      <w:r w:rsidR="00B16B0A">
        <w:rPr>
          <w:rtl/>
        </w:rPr>
        <w:t>ّ</w:t>
      </w:r>
      <w:r w:rsidRPr="000509AA">
        <w:rPr>
          <w:rtl/>
        </w:rPr>
        <w:t>د باقر بن محم</w:t>
      </w:r>
      <w:r w:rsidR="00B16B0A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3 ـ الاستصحاب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B16B0A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B16B0A" w:rsidRPr="00AF3B23">
        <w:rPr>
          <w:rtl/>
        </w:rPr>
        <w:t>ٰ</w:t>
      </w:r>
      <w:r w:rsidRPr="000509AA">
        <w:rPr>
          <w:rtl/>
        </w:rPr>
        <w:t xml:space="preserve"> محم</w:t>
      </w:r>
      <w:r w:rsidR="00B16B0A">
        <w:rPr>
          <w:rtl/>
        </w:rPr>
        <w:t>ّ</w:t>
      </w:r>
      <w:r w:rsidRPr="000509AA">
        <w:rPr>
          <w:rtl/>
        </w:rPr>
        <w:t>د باقر بن محم</w:t>
      </w:r>
      <w:r w:rsidR="00B16B0A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4 ـ خطبة البيان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أدب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منسوبة إلى</w:t>
      </w:r>
      <w:r w:rsidR="00B16B0A" w:rsidRPr="00AF3B23">
        <w:rPr>
          <w:rtl/>
        </w:rPr>
        <w:t>ٰ</w:t>
      </w:r>
      <w:r w:rsidRPr="000509AA">
        <w:rPr>
          <w:rtl/>
        </w:rPr>
        <w:t xml:space="preserve"> : أمير المؤمنين علي</w:t>
      </w:r>
      <w:r w:rsidR="00B16B0A">
        <w:rPr>
          <w:rtl/>
        </w:rPr>
        <w:t>ّ</w:t>
      </w:r>
      <w:r w:rsidRPr="000509AA">
        <w:rPr>
          <w:rtl/>
        </w:rPr>
        <w:t xml:space="preserve"> بن أبي طالب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C845F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5 ـ الحسن العقلي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845F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B16B0A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C845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آقا حسين بن محم</w:t>
      </w:r>
      <w:r w:rsidR="00B16B0A">
        <w:rPr>
          <w:rtl/>
        </w:rPr>
        <w:t>ّ</w:t>
      </w:r>
      <w:r w:rsidRPr="000509AA">
        <w:rPr>
          <w:rtl/>
        </w:rPr>
        <w:t xml:space="preserve">د جمال الدين الخوانساري </w:t>
      </w:r>
      <w:r>
        <w:rPr>
          <w:rtl/>
        </w:rPr>
        <w:t>(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1099</w:t>
      </w:r>
      <w:r w:rsidR="00C845FB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بحث في قاعدة التحسين العقلي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</w:t>
      </w:r>
      <w:r w:rsidR="00B16B0A">
        <w:rPr>
          <w:rtl/>
        </w:rPr>
        <w:t>ّ</w:t>
      </w:r>
      <w:r w:rsidRPr="000509AA">
        <w:rPr>
          <w:rtl/>
        </w:rPr>
        <w:t>قه المؤل</w:t>
      </w:r>
      <w:r w:rsidR="00B16B0A">
        <w:rPr>
          <w:rtl/>
        </w:rPr>
        <w:t>ّ</w:t>
      </w:r>
      <w:r w:rsidRPr="000509AA">
        <w:rPr>
          <w:rtl/>
        </w:rPr>
        <w:t>ف على</w:t>
      </w:r>
      <w:r w:rsidR="00B16B0A" w:rsidRPr="00AF3B23">
        <w:rPr>
          <w:rtl/>
        </w:rPr>
        <w:t>ٰ</w:t>
      </w:r>
      <w:r w:rsidRPr="000509AA">
        <w:rPr>
          <w:rtl/>
        </w:rPr>
        <w:t xml:space="preserve"> </w:t>
      </w:r>
      <w:r w:rsidRPr="00C31090">
        <w:rPr>
          <w:rStyle w:val="rfdBold2"/>
          <w:rtl/>
        </w:rPr>
        <w:t>شرح مختصر</w:t>
      </w:r>
      <w:r w:rsidR="00444449" w:rsidRPr="00C31090">
        <w:rPr>
          <w:rStyle w:val="rfdBold2"/>
          <w:rtl/>
        </w:rPr>
        <w:t xml:space="preserve"> </w:t>
      </w:r>
      <w:r w:rsidR="00444449" w:rsidRPr="00C31090">
        <w:rPr>
          <w:rStyle w:val="rfdBold2"/>
          <w:rtl/>
        </w:rPr>
        <w:br/>
      </w:r>
      <w:r w:rsidRPr="00C31090">
        <w:rPr>
          <w:rStyle w:val="rfdBold2"/>
          <w:rtl/>
        </w:rPr>
        <w:t>الأ</w:t>
      </w:r>
      <w:r w:rsidR="00B16B0A" w:rsidRPr="00C31090">
        <w:rPr>
          <w:rStyle w:val="rfdBold2"/>
          <w:rtl/>
        </w:rPr>
        <w:t>ُ</w:t>
      </w:r>
      <w:r w:rsidRPr="00C31090">
        <w:rPr>
          <w:rStyle w:val="rfdBold2"/>
          <w:rtl/>
        </w:rPr>
        <w:t>صول</w:t>
      </w:r>
      <w:r w:rsidRPr="000509AA">
        <w:rPr>
          <w:rtl/>
        </w:rPr>
        <w:t xml:space="preserve"> للقاضي عضد الدين الإيجي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C845FB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C845FB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0C761C" w:rsidRPr="000509AA">
              <w:rPr>
                <w:rtl/>
              </w:rPr>
              <w:t xml:space="preserve"> محم</w:t>
            </w:r>
            <w:r>
              <w:rPr>
                <w:rFonts w:hint="cs"/>
                <w:rtl/>
              </w:rPr>
              <w:t>ّ</w:t>
            </w:r>
            <w:r w:rsidR="000C761C" w:rsidRPr="000509AA">
              <w:rPr>
                <w:rtl/>
              </w:rPr>
              <w:t>د بن الحسين الجديد الخراساني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يوم الأحد 20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جمادى</w:t>
            </w:r>
            <w:r w:rsidR="00B16B0A" w:rsidRPr="00AF3B23">
              <w:rPr>
                <w:rtl/>
              </w:rPr>
              <w:t>ٰ</w:t>
            </w:r>
            <w:r w:rsidR="000C761C" w:rsidRPr="000509AA">
              <w:rPr>
                <w:rtl/>
              </w:rPr>
              <w:t xml:space="preserve"> الآخرة 1246</w:t>
            </w:r>
            <w:r w:rsidR="00C51724">
              <w:rPr>
                <w:rtl/>
              </w:rPr>
              <w:t xml:space="preserve"> ،</w:t>
            </w:r>
            <w:r w:rsidR="000C761C" w:rsidRPr="000509AA">
              <w:rPr>
                <w:rtl/>
              </w:rPr>
              <w:t xml:space="preserve"> في آخر المجموعة أبحاث أ</w:t>
            </w:r>
            <w:r w:rsidR="00B16B0A">
              <w:rPr>
                <w:rtl/>
              </w:rPr>
              <w:t>ُ</w:t>
            </w:r>
            <w:r w:rsidR="000C761C" w:rsidRPr="000509AA">
              <w:rPr>
                <w:rtl/>
              </w:rPr>
              <w:t>صولي</w:t>
            </w:r>
            <w:r w:rsidR="00B16B0A">
              <w:rPr>
                <w:rtl/>
              </w:rPr>
              <w:t>ّ</w:t>
            </w:r>
            <w:r w:rsidR="000C761C" w:rsidRPr="000509AA">
              <w:rPr>
                <w:rtl/>
              </w:rPr>
              <w:t>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0C761C" w:rsidRPr="000509AA">
              <w:rPr>
                <w:rtl/>
              </w:rPr>
              <w:t>متناثرة في الأد</w:t>
            </w:r>
            <w:r w:rsidR="00B16B0A">
              <w:rPr>
                <w:rtl/>
              </w:rPr>
              <w:t>ّ</w:t>
            </w:r>
            <w:r w:rsidR="000C761C" w:rsidRPr="000509AA">
              <w:rPr>
                <w:rtl/>
              </w:rPr>
              <w:t>لة العقلي</w:t>
            </w:r>
            <w:r w:rsidR="00B16B0A">
              <w:rPr>
                <w:rtl/>
              </w:rPr>
              <w:t>ّ</w:t>
            </w:r>
            <w:r w:rsidR="000C761C" w:rsidRPr="000509AA">
              <w:rPr>
                <w:rtl/>
              </w:rPr>
              <w:t>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136583" w:rsidRDefault="00136583" w:rsidP="0028674B">
      <w:pPr>
        <w:rPr>
          <w:rtl/>
        </w:rPr>
        <w:sectPr w:rsidR="00136583" w:rsidSect="00600DF3">
          <w:headerReference w:type="even" r:id="rId252"/>
          <w:headerReference w:type="default" r:id="rId253"/>
          <w:headerReference w:type="first" r:id="rId25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28674B" w:rsidRPr="0028674B" w:rsidRDefault="000509AA" w:rsidP="0028674B">
      <w:pPr>
        <w:rPr>
          <w:rtl/>
        </w:rPr>
      </w:pPr>
      <w:r w:rsidRPr="0028674B">
        <w:rPr>
          <w:rtl/>
        </w:rPr>
        <w:lastRenderedPageBreak/>
        <w:br w:type="page"/>
      </w:r>
    </w:p>
    <w:p w:rsidR="0028674B" w:rsidRDefault="0028674B" w:rsidP="0028674B">
      <w:pPr>
        <w:pStyle w:val="rfdPoemTini"/>
        <w:rPr>
          <w:rtl/>
        </w:rPr>
      </w:pPr>
    </w:p>
    <w:p w:rsidR="000509AA" w:rsidRPr="0028674B" w:rsidRDefault="000509AA" w:rsidP="0028674B">
      <w:pPr>
        <w:pStyle w:val="rfdFootnoteCenterBold"/>
        <w:rPr>
          <w:rtl/>
        </w:rPr>
      </w:pPr>
      <w:r w:rsidRPr="0028674B">
        <w:rPr>
          <w:rtl/>
        </w:rPr>
        <w:t>(</w:t>
      </w:r>
      <w:r w:rsidR="0028674B">
        <w:rPr>
          <w:rFonts w:hint="cs"/>
          <w:rtl/>
        </w:rPr>
        <w:t xml:space="preserve"> </w:t>
      </w:r>
      <w:r w:rsidRPr="0028674B">
        <w:rPr>
          <w:rtl/>
        </w:rPr>
        <w:t>105</w:t>
      </w:r>
      <w:r w:rsidR="0028674B">
        <w:rPr>
          <w:rFonts w:hint="cs"/>
          <w:rtl/>
        </w:rPr>
        <w:t xml:space="preserve"> </w:t>
      </w:r>
      <w:r w:rsidRPr="0028674B">
        <w:rPr>
          <w:rtl/>
        </w:rPr>
        <w:t>)</w:t>
      </w:r>
    </w:p>
    <w:p w:rsidR="000509AA" w:rsidRPr="003F5BBE" w:rsidRDefault="000509AA" w:rsidP="003F5BBE">
      <w:pPr>
        <w:pStyle w:val="rfdNormal0"/>
        <w:rPr>
          <w:rStyle w:val="rfdBold2"/>
          <w:rtl/>
        </w:rPr>
      </w:pPr>
      <w:r w:rsidRPr="003F5BBE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1 ـ مجموعة شعرية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شعر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جمع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فيها قصائد ومقاطيع عربية من مختلف الشعراء وفي أغراض متنوعة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B16B0A">
        <w:rPr>
          <w:rtl/>
        </w:rPr>
        <w:t>ّ</w:t>
      </w:r>
      <w:r w:rsidRPr="000509AA">
        <w:rPr>
          <w:rtl/>
        </w:rPr>
        <w:t>له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273DCD" w:rsidTr="0028674B">
        <w:tc>
          <w:tcPr>
            <w:tcW w:w="2250" w:type="pct"/>
            <w:shd w:val="clear" w:color="auto" w:fill="auto"/>
          </w:tcPr>
          <w:p w:rsidR="00273DCD" w:rsidRDefault="000C761C" w:rsidP="00EB4E59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ألا يا ليل هل لك من صباح</w:t>
            </w:r>
            <w:r w:rsidR="00B16B0A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273DCD" w:rsidRDefault="00273DCD" w:rsidP="00EB4E59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273DCD" w:rsidRDefault="000C761C" w:rsidP="00EB4E59">
            <w:pPr>
              <w:pStyle w:val="rfdPoem"/>
              <w:rPr>
                <w:rtl/>
              </w:rPr>
            </w:pPr>
            <w:r>
              <w:rPr>
                <w:rtl/>
              </w:rPr>
              <w:t>وهلا سير نجمك من براح</w:t>
            </w:r>
            <w:r w:rsidR="00B16B0A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</w:tr>
      <w:tr w:rsidR="00273DCD" w:rsidTr="0028674B">
        <w:tc>
          <w:tcPr>
            <w:tcW w:w="2250" w:type="pct"/>
            <w:shd w:val="clear" w:color="auto" w:fill="auto"/>
          </w:tcPr>
          <w:p w:rsidR="00273DCD" w:rsidRDefault="000C761C" w:rsidP="00EB4E59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 xml:space="preserve">ألا يا ليل طلت </w:t>
            </w:r>
            <w:r>
              <w:rPr>
                <w:rtl/>
              </w:rPr>
              <w:t>علي</w:t>
            </w:r>
            <w:r w:rsidR="00B16B0A">
              <w:rPr>
                <w:rtl/>
              </w:rPr>
              <w:t>ّ</w:t>
            </w:r>
            <w:r>
              <w:rPr>
                <w:rtl/>
              </w:rPr>
              <w:t xml:space="preserve"> حت</w:t>
            </w:r>
            <w:r w:rsidR="00B16B0A">
              <w:rPr>
                <w:rtl/>
              </w:rPr>
              <w:t>ّ</w:t>
            </w:r>
            <w:r>
              <w:rPr>
                <w:rtl/>
              </w:rPr>
              <w:t>ى</w:t>
            </w:r>
            <w:r w:rsidR="00B16B0A" w:rsidRPr="00AF3B23">
              <w:rPr>
                <w:rtl/>
              </w:rPr>
              <w:t>ٰ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273DCD" w:rsidRDefault="00273DCD" w:rsidP="00EB4E59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273DCD" w:rsidRDefault="000C761C" w:rsidP="00EB4E59">
            <w:pPr>
              <w:pStyle w:val="rfdPoem"/>
              <w:rPr>
                <w:rtl/>
              </w:rPr>
            </w:pPr>
            <w:r>
              <w:rPr>
                <w:rtl/>
              </w:rPr>
              <w:t>كأن</w:t>
            </w:r>
            <w:r w:rsidR="00B16B0A">
              <w:rPr>
                <w:rtl/>
              </w:rPr>
              <w:t>ّ</w:t>
            </w:r>
            <w:r>
              <w:rPr>
                <w:rtl/>
              </w:rPr>
              <w:t>ك قد خلقت بلا صباح</w:t>
            </w:r>
            <w:r w:rsidR="00B16B0A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</w:tr>
    </w:tbl>
    <w:p w:rsidR="00B94CCA" w:rsidRPr="00B94CCA" w:rsidRDefault="00B94CCA" w:rsidP="0028674B">
      <w:pPr>
        <w:pStyle w:val="rfdPoemTini"/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2 ـ مقامات العاشقين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تصو</w:t>
            </w:r>
            <w:r w:rsidR="00B16B0A">
              <w:rPr>
                <w:rtl/>
              </w:rPr>
              <w:t>ّ</w:t>
            </w:r>
            <w:r w:rsidRPr="000509AA">
              <w:rPr>
                <w:rtl/>
              </w:rPr>
              <w:t xml:space="preserve">ف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فيه سبعة مقامات على</w:t>
      </w:r>
      <w:r w:rsidR="00B16B0A" w:rsidRPr="00AF3B23">
        <w:rPr>
          <w:rtl/>
        </w:rPr>
        <w:t>ٰ</w:t>
      </w:r>
      <w:r w:rsidRPr="000509AA">
        <w:rPr>
          <w:rtl/>
        </w:rPr>
        <w:t xml:space="preserve"> عدد سني السجن في العشق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يتحد</w:t>
      </w:r>
      <w:r w:rsidR="00B16B0A">
        <w:rPr>
          <w:rtl/>
        </w:rPr>
        <w:t>ّ</w:t>
      </w:r>
      <w:r w:rsidRPr="000509AA">
        <w:rPr>
          <w:rtl/>
        </w:rPr>
        <w:t>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المنشئ فيها عن المراحل التي يقطعها السالكون في العشق الإل</w:t>
      </w:r>
      <w:r w:rsidR="00B16B0A" w:rsidRPr="00AF3B23">
        <w:rPr>
          <w:rtl/>
        </w:rPr>
        <w:t>ٰ</w:t>
      </w:r>
      <w:r w:rsidRPr="000509AA">
        <w:rPr>
          <w:rtl/>
        </w:rPr>
        <w:t>هي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B16B0A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أحمد من أمطاني مطا مطايا نعم النعم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وأنفاني ظبا بلاغة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أنضى</w:t>
      </w:r>
      <w:r w:rsidR="00B16B0A" w:rsidRPr="00AF3B23">
        <w:rPr>
          <w:rtl/>
        </w:rPr>
        <w:t>ٰ</w:t>
      </w:r>
      <w:r w:rsidRPr="000509AA">
        <w:rPr>
          <w:rtl/>
        </w:rPr>
        <w:t xml:space="preserve"> لي بها كل</w:t>
      </w:r>
      <w:r w:rsidR="00B16B0A">
        <w:rPr>
          <w:rtl/>
        </w:rPr>
        <w:t>ّ</w:t>
      </w:r>
      <w:r w:rsidRPr="000509AA">
        <w:rPr>
          <w:rtl/>
        </w:rPr>
        <w:t xml:space="preserve"> ذي ورم لم يرم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28674B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28674B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الكتاب الأو</w:t>
            </w:r>
            <w:r w:rsidR="00B16B0A">
              <w:rPr>
                <w:rtl/>
              </w:rPr>
              <w:t>ّ</w:t>
            </w:r>
            <w:r w:rsidR="00342CDF" w:rsidRPr="000509AA">
              <w:rPr>
                <w:rtl/>
              </w:rPr>
              <w:t>ل كتبه محم</w:t>
            </w:r>
            <w:r w:rsidR="00B16B0A">
              <w:rPr>
                <w:rtl/>
              </w:rPr>
              <w:t>ّ</w:t>
            </w:r>
            <w:r w:rsidR="00342CDF" w:rsidRPr="000509AA">
              <w:rPr>
                <w:rtl/>
              </w:rPr>
              <w:t>د علي الأصبهاني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والكتاب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الثاني كتبه أحمد بن قاسم خليفة الكاظمي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يوم الثلاثاء 16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رجب 1242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28674B" w:rsidRDefault="000509AA" w:rsidP="0028674B">
      <w:pPr>
        <w:pStyle w:val="rfdFootnoteCenterBold"/>
        <w:rPr>
          <w:rtl/>
        </w:rPr>
      </w:pPr>
      <w:r w:rsidRPr="0028674B">
        <w:rPr>
          <w:rtl/>
        </w:rPr>
        <w:t>(</w:t>
      </w:r>
      <w:r w:rsidR="0028674B">
        <w:rPr>
          <w:rFonts w:hint="cs"/>
          <w:rtl/>
        </w:rPr>
        <w:t xml:space="preserve"> </w:t>
      </w:r>
      <w:r w:rsidRPr="0028674B">
        <w:rPr>
          <w:rtl/>
        </w:rPr>
        <w:t>106</w:t>
      </w:r>
      <w:r w:rsidR="0028674B">
        <w:rPr>
          <w:rFonts w:hint="cs"/>
          <w:rtl/>
        </w:rPr>
        <w:t xml:space="preserve"> </w:t>
      </w:r>
      <w:r w:rsidRPr="0028674B">
        <w:rPr>
          <w:rtl/>
        </w:rPr>
        <w:t>)</w:t>
      </w:r>
    </w:p>
    <w:p w:rsidR="000509AA" w:rsidRPr="003F5BBE" w:rsidRDefault="000509AA" w:rsidP="003F5BBE">
      <w:pPr>
        <w:pStyle w:val="rfdNormal0"/>
        <w:rPr>
          <w:rStyle w:val="rfdBold2"/>
          <w:rtl/>
        </w:rPr>
      </w:pPr>
      <w:r w:rsidRPr="003F5BBE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1 ـ الفوائد الحائرية (</w:t>
            </w:r>
            <w:r w:rsidR="0028674B">
              <w:rPr>
                <w:rStyle w:val="rfdBold2"/>
                <w:rFonts w:hint="cs"/>
                <w:rtl/>
              </w:rPr>
              <w:t xml:space="preserve"> </w:t>
            </w:r>
            <w:r w:rsidRPr="00BF1143">
              <w:rPr>
                <w:rStyle w:val="rfdBold2"/>
                <w:rtl/>
              </w:rPr>
              <w:t>القديمة</w:t>
            </w:r>
            <w:r w:rsidR="0028674B">
              <w:rPr>
                <w:rStyle w:val="rfdBold2"/>
                <w:rFonts w:hint="cs"/>
                <w:rtl/>
              </w:rPr>
              <w:t xml:space="preserve"> </w:t>
            </w:r>
            <w:r w:rsidRPr="00BF1143">
              <w:rPr>
                <w:rStyle w:val="rfdBold2"/>
                <w:rtl/>
              </w:rPr>
              <w:t>)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B16B0A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تأليف : المولى</w:t>
      </w:r>
      <w:r w:rsidR="00B16B0A" w:rsidRPr="00AF3B23">
        <w:rPr>
          <w:rtl/>
        </w:rPr>
        <w:t>ٰ</w:t>
      </w:r>
      <w:r w:rsidRPr="000509AA">
        <w:rPr>
          <w:rtl/>
        </w:rPr>
        <w:t xml:space="preserve"> محم</w:t>
      </w:r>
      <w:r w:rsidR="00B16B0A">
        <w:rPr>
          <w:rtl/>
        </w:rPr>
        <w:t>ّ</w:t>
      </w:r>
      <w:r w:rsidRPr="000509AA">
        <w:rPr>
          <w:rtl/>
        </w:rPr>
        <w:t>د باقر بن محم</w:t>
      </w:r>
      <w:r w:rsidR="00B16B0A">
        <w:rPr>
          <w:rtl/>
        </w:rPr>
        <w:t>ّ</w:t>
      </w:r>
      <w:r w:rsidRPr="000509AA">
        <w:rPr>
          <w:rtl/>
        </w:rPr>
        <w:t>د أكمل الوحيد البهبهاني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1206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2 ـ قاطعة القال والقيل في نجاسة الماء القليل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الشيخ يوسف بن أحمد بن إبراهيم البحراني </w:t>
      </w:r>
      <w:r>
        <w:rPr>
          <w:rtl/>
        </w:rPr>
        <w:t>(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1186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B16B0A" w:rsidRDefault="000509AA" w:rsidP="00B16B0A">
      <w:pPr>
        <w:rPr>
          <w:rtl/>
        </w:rPr>
      </w:pPr>
      <w:r w:rsidRPr="000509AA">
        <w:rPr>
          <w:rtl/>
        </w:rPr>
        <w:t>بحث استدلالي في أن</w:t>
      </w:r>
      <w:r w:rsidR="00B16B0A">
        <w:rPr>
          <w:rtl/>
        </w:rPr>
        <w:t>ّ</w:t>
      </w:r>
      <w:r w:rsidRPr="000509AA">
        <w:rPr>
          <w:rtl/>
        </w:rPr>
        <w:t>ه هل ينفعل الماء القليل بملاقاة النجاسة أم لا</w:t>
      </w:r>
      <w:r w:rsidR="00C12BF0">
        <w:rPr>
          <w:rtl/>
        </w:rPr>
        <w:t xml:space="preserve"> ؟</w:t>
      </w:r>
    </w:p>
    <w:p w:rsidR="000509AA" w:rsidRPr="000509AA" w:rsidRDefault="000509AA" w:rsidP="00B16B0A">
      <w:pPr>
        <w:rPr>
          <w:rtl/>
        </w:rPr>
      </w:pPr>
      <w:r w:rsidRPr="000509AA">
        <w:rPr>
          <w:rtl/>
        </w:rPr>
        <w:t>أو</w:t>
      </w:r>
      <w:r w:rsidR="00B16B0A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B16B0A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هذه كلمات رشيقة فائقة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وتحقيقات أنيقة رائقة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قد خطرت بالبال العليل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وجرت بالفكر الكليل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وينجيني ووالدي</w:t>
      </w:r>
      <w:r w:rsidR="000C4694">
        <w:rPr>
          <w:rtl/>
        </w:rPr>
        <w:t>ّ</w:t>
      </w:r>
      <w:r w:rsidRPr="000509AA">
        <w:rPr>
          <w:rtl/>
        </w:rPr>
        <w:t xml:space="preserve"> وولدي وإخواني من شديد عقابه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ويحشرنا جميعا</w:t>
      </w:r>
      <w:r w:rsidR="000C4694">
        <w:rPr>
          <w:rtl/>
        </w:rPr>
        <w:t>ً</w:t>
      </w:r>
      <w:r w:rsidRPr="000509AA">
        <w:rPr>
          <w:rtl/>
        </w:rPr>
        <w:t xml:space="preserve"> في زمرة محم</w:t>
      </w:r>
      <w:r w:rsidR="000C4694">
        <w:rPr>
          <w:rtl/>
        </w:rPr>
        <w:t>ّ</w:t>
      </w:r>
      <w:r w:rsidRPr="000509AA">
        <w:rPr>
          <w:rtl/>
        </w:rPr>
        <w:t>د وآله وأصحابه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3 ـ عبادة الجاهل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C4694" w:rsidRPr="00AF3B23">
        <w:rPr>
          <w:rtl/>
        </w:rPr>
        <w:t>ٰ</w:t>
      </w:r>
      <w:r w:rsidRPr="000509AA">
        <w:rPr>
          <w:rtl/>
        </w:rPr>
        <w:t xml:space="preserve"> محم</w:t>
      </w:r>
      <w:r w:rsidR="000C4694">
        <w:rPr>
          <w:rtl/>
        </w:rPr>
        <w:t>ّ</w:t>
      </w:r>
      <w:r w:rsidRPr="000509AA">
        <w:rPr>
          <w:rtl/>
        </w:rPr>
        <w:t>د باقر بن محم</w:t>
      </w:r>
      <w:r w:rsidR="000C4694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4 ـ أصالة الصح</w:t>
            </w:r>
            <w:r w:rsidR="000C4694">
              <w:rPr>
                <w:rStyle w:val="rfdBold2"/>
                <w:rtl/>
              </w:rPr>
              <w:t>ّ</w:t>
            </w:r>
            <w:r w:rsidRPr="00BF1143">
              <w:rPr>
                <w:rStyle w:val="rfdBold2"/>
                <w:rtl/>
              </w:rPr>
              <w:t>ة في المعاملات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C4694" w:rsidRPr="00AF3B23">
        <w:rPr>
          <w:rtl/>
        </w:rPr>
        <w:t>ٰ</w:t>
      </w:r>
      <w:r w:rsidRPr="000509AA">
        <w:rPr>
          <w:rtl/>
        </w:rPr>
        <w:t xml:space="preserve"> محم</w:t>
      </w:r>
      <w:r w:rsidR="000C4694">
        <w:rPr>
          <w:rtl/>
        </w:rPr>
        <w:t>ّ</w:t>
      </w:r>
      <w:r w:rsidRPr="000509AA">
        <w:rPr>
          <w:rtl/>
        </w:rPr>
        <w:t>د باقر بن محم</w:t>
      </w:r>
      <w:r w:rsidR="000C4694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5 ـ الاستصحاب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0C4694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C4694" w:rsidRPr="00AF3B23">
        <w:rPr>
          <w:rtl/>
        </w:rPr>
        <w:t>ٰ</w:t>
      </w:r>
      <w:r w:rsidRPr="000509AA">
        <w:rPr>
          <w:rtl/>
        </w:rPr>
        <w:t xml:space="preserve"> محم</w:t>
      </w:r>
      <w:r w:rsidR="000C4694">
        <w:rPr>
          <w:rtl/>
        </w:rPr>
        <w:t>ّ</w:t>
      </w:r>
      <w:r w:rsidRPr="000509AA">
        <w:rPr>
          <w:rtl/>
        </w:rPr>
        <w:t>د باقر بن محم</w:t>
      </w:r>
      <w:r w:rsidR="000C4694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6 ـ القرض بشرط المعاملة المحاباتية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C4694" w:rsidRPr="00AF3B23">
        <w:rPr>
          <w:rtl/>
        </w:rPr>
        <w:t>ٰ</w:t>
      </w:r>
      <w:r w:rsidRPr="000509AA">
        <w:rPr>
          <w:rtl/>
        </w:rPr>
        <w:t xml:space="preserve"> محم</w:t>
      </w:r>
      <w:r w:rsidR="000C4694">
        <w:rPr>
          <w:rtl/>
        </w:rPr>
        <w:t>ّ</w:t>
      </w:r>
      <w:r w:rsidRPr="000509AA">
        <w:rPr>
          <w:rtl/>
        </w:rPr>
        <w:t>د باقر بن محم</w:t>
      </w:r>
      <w:r w:rsidR="000C4694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BF1143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7 ـ صلاة الجمعة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استدلالية تتقد</w:t>
      </w:r>
      <w:r w:rsidR="000C4694">
        <w:rPr>
          <w:rtl/>
        </w:rPr>
        <w:t>ّ</w:t>
      </w:r>
      <w:r w:rsidRPr="000509AA">
        <w:rPr>
          <w:rtl/>
        </w:rPr>
        <w:t>مها أربع مقد</w:t>
      </w:r>
      <w:r w:rsidR="000C4694">
        <w:rPr>
          <w:rtl/>
        </w:rPr>
        <w:t>ّ</w:t>
      </w:r>
      <w:r w:rsidRPr="000509AA">
        <w:rPr>
          <w:rtl/>
        </w:rPr>
        <w:t>مات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لعل</w:t>
      </w:r>
      <w:r w:rsidR="000C4694">
        <w:rPr>
          <w:rtl/>
        </w:rPr>
        <w:t>ّ</w:t>
      </w:r>
      <w:r w:rsidRPr="000509AA">
        <w:rPr>
          <w:rtl/>
        </w:rPr>
        <w:t>ها للوحيد البهبهاني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0C4694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0C4694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مسألة في حكم صلاة الجمعة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ولنمه</w:t>
      </w:r>
      <w:r w:rsidR="000C4694">
        <w:rPr>
          <w:rtl/>
        </w:rPr>
        <w:t>ّ</w:t>
      </w:r>
      <w:r w:rsidRPr="000509AA">
        <w:rPr>
          <w:rtl/>
        </w:rPr>
        <w:t>د مقد</w:t>
      </w:r>
      <w:r w:rsidR="000C4694">
        <w:rPr>
          <w:rtl/>
        </w:rPr>
        <w:t>ّ</w:t>
      </w:r>
      <w:r w:rsidRPr="000509AA">
        <w:rPr>
          <w:rtl/>
        </w:rPr>
        <w:t>مات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الأ</w:t>
      </w:r>
      <w:r w:rsidR="000C4694">
        <w:rPr>
          <w:rtl/>
        </w:rPr>
        <w:t>ُ</w:t>
      </w:r>
      <w:r w:rsidRPr="000509AA">
        <w:rPr>
          <w:rtl/>
        </w:rPr>
        <w:t>ولى</w:t>
      </w:r>
      <w:r w:rsidR="000C4694" w:rsidRPr="00AF3B23">
        <w:rPr>
          <w:rtl/>
        </w:rPr>
        <w:t>ٰ</w:t>
      </w:r>
      <w:r w:rsidRPr="000509AA">
        <w:rPr>
          <w:rtl/>
        </w:rPr>
        <w:t xml:space="preserve"> : الحكم الشرعي توقيفي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136583" w:rsidRDefault="00136583" w:rsidP="000509AA">
      <w:pPr>
        <w:rPr>
          <w:rtl/>
        </w:rPr>
        <w:sectPr w:rsidR="00136583" w:rsidSect="00600DF3">
          <w:headerReference w:type="even" r:id="rId255"/>
          <w:headerReference w:type="default" r:id="rId256"/>
          <w:headerReference w:type="first" r:id="rId25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آخرها :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سي</w:t>
      </w:r>
      <w:r w:rsidR="005C7AC4">
        <w:rPr>
          <w:rtl/>
        </w:rPr>
        <w:t>ّ</w:t>
      </w:r>
      <w:r w:rsidRPr="000509AA">
        <w:rPr>
          <w:rtl/>
        </w:rPr>
        <w:t>ما إذا ظهر كونها منصبا</w:t>
      </w:r>
      <w:r w:rsidR="005C7AC4">
        <w:rPr>
          <w:rtl/>
        </w:rPr>
        <w:t>ً</w:t>
      </w:r>
      <w:r w:rsidRPr="000509AA">
        <w:rPr>
          <w:rtl/>
        </w:rPr>
        <w:t xml:space="preserve"> له بالقياس إلى</w:t>
      </w:r>
      <w:r w:rsidR="005C7AC4" w:rsidRPr="00AF3B23">
        <w:rPr>
          <w:rtl/>
        </w:rPr>
        <w:t>ٰ</w:t>
      </w:r>
      <w:r w:rsidRPr="000509AA">
        <w:rPr>
          <w:rtl/>
        </w:rPr>
        <w:t xml:space="preserve"> الأصل على</w:t>
      </w:r>
      <w:r w:rsidR="005C7AC4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حسب ما قلنا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AF46A1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8 ـ أصالة الصح</w:t>
            </w:r>
            <w:r w:rsidR="005C7AC4">
              <w:rPr>
                <w:rStyle w:val="rfdBold2"/>
                <w:rtl/>
              </w:rPr>
              <w:t>ّ</w:t>
            </w:r>
            <w:r w:rsidRPr="00BF1143">
              <w:rPr>
                <w:rStyle w:val="rfdBold2"/>
                <w:rtl/>
              </w:rPr>
              <w:t>ة في المعاملات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5C7AC4" w:rsidRPr="00AF3B23">
        <w:rPr>
          <w:rtl/>
        </w:rPr>
        <w:t>ٰ</w:t>
      </w:r>
      <w:r w:rsidRPr="000509AA">
        <w:rPr>
          <w:rtl/>
        </w:rPr>
        <w:t xml:space="preserve"> محم</w:t>
      </w:r>
      <w:r w:rsidR="005C7AC4">
        <w:rPr>
          <w:rtl/>
        </w:rPr>
        <w:t>ّ</w:t>
      </w:r>
      <w:r w:rsidRPr="000509AA">
        <w:rPr>
          <w:rtl/>
        </w:rPr>
        <w:t>د باقر بن محم</w:t>
      </w:r>
      <w:r w:rsidR="005C7AC4">
        <w:rPr>
          <w:rtl/>
        </w:rPr>
        <w:t>ّ</w:t>
      </w:r>
      <w:r w:rsidRPr="000509AA">
        <w:rPr>
          <w:rtl/>
        </w:rPr>
        <w:t>د أكمل الوحيد البهبهاني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5C7AC4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5C7AC4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أم</w:t>
      </w:r>
      <w:r w:rsidR="005C7AC4">
        <w:rPr>
          <w:rtl/>
        </w:rPr>
        <w:t>ّ</w:t>
      </w:r>
      <w:r w:rsidRPr="000509AA">
        <w:rPr>
          <w:rtl/>
        </w:rPr>
        <w:t>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فاعلم يا أخي أن</w:t>
      </w:r>
      <w:r w:rsidR="005C7AC4">
        <w:rPr>
          <w:rtl/>
        </w:rPr>
        <w:t>ّ</w:t>
      </w:r>
      <w:r w:rsidRPr="000509AA">
        <w:rPr>
          <w:rtl/>
        </w:rPr>
        <w:t xml:space="preserve"> المهم</w:t>
      </w:r>
      <w:r w:rsidR="005C7AC4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والمقصود الأصلي في المعاملات هو الصح</w:t>
      </w:r>
      <w:r w:rsidR="005C7AC4">
        <w:rPr>
          <w:rtl/>
        </w:rPr>
        <w:t>ّ</w:t>
      </w:r>
      <w:r w:rsidRPr="000509AA">
        <w:rPr>
          <w:rtl/>
        </w:rPr>
        <w:t>ة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28674B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28674B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الكتاب الأو</w:t>
            </w:r>
            <w:r w:rsidR="005C7AC4">
              <w:rPr>
                <w:rtl/>
              </w:rPr>
              <w:t>ّ</w:t>
            </w:r>
            <w:r w:rsidR="00342CDF" w:rsidRPr="000509AA">
              <w:rPr>
                <w:rtl/>
              </w:rPr>
              <w:t>ل مخروم الأو</w:t>
            </w:r>
            <w:r w:rsidR="005C7AC4">
              <w:rPr>
                <w:rtl/>
              </w:rPr>
              <w:t>ّ</w:t>
            </w:r>
            <w:r w:rsidR="00342CDF" w:rsidRPr="000509AA">
              <w:rPr>
                <w:rtl/>
              </w:rPr>
              <w:t>ل</w:t>
            </w:r>
            <w:r w:rsidR="00F26704">
              <w:rPr>
                <w:rtl/>
              </w:rPr>
              <w:t xml:space="preserve"> .</w:t>
            </w:r>
            <w:r w:rsidR="00342CDF" w:rsidRPr="000509AA">
              <w:rPr>
                <w:rtl/>
              </w:rPr>
              <w:t xml:space="preserve"> الكتاب الثاني كتبه محم</w:t>
            </w:r>
            <w:r w:rsidR="005C7AC4">
              <w:rPr>
                <w:rtl/>
              </w:rPr>
              <w:t>ّ</w:t>
            </w:r>
            <w:r w:rsidR="00342CDF" w:rsidRPr="000509AA">
              <w:rPr>
                <w:rtl/>
              </w:rPr>
              <w:t>د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باقر بن محم</w:t>
            </w:r>
            <w:r w:rsidR="005C7AC4">
              <w:rPr>
                <w:rtl/>
              </w:rPr>
              <w:t>ّ</w:t>
            </w:r>
            <w:r w:rsidR="00342CDF" w:rsidRPr="000509AA">
              <w:rPr>
                <w:rtl/>
              </w:rPr>
              <w:t>د الساروي المازندراني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تاسع جمادى</w:t>
            </w:r>
            <w:r w:rsidR="005C7AC4" w:rsidRPr="00AF3B23">
              <w:rPr>
                <w:rtl/>
              </w:rPr>
              <w:t>ٰ</w:t>
            </w:r>
            <w:r w:rsidR="00342CDF" w:rsidRPr="000509AA">
              <w:rPr>
                <w:rtl/>
              </w:rPr>
              <w:t xml:space="preserve"> الآخرة في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كربلاء</w:t>
            </w:r>
            <w:r w:rsidR="00F26704">
              <w:rPr>
                <w:rtl/>
              </w:rPr>
              <w:t xml:space="preserve"> .</w:t>
            </w:r>
            <w:r w:rsidR="00342CDF" w:rsidRPr="000509AA">
              <w:rPr>
                <w:rtl/>
              </w:rPr>
              <w:t xml:space="preserve"> بقي</w:t>
            </w:r>
            <w:r w:rsidR="005C7AC4">
              <w:rPr>
                <w:rtl/>
              </w:rPr>
              <w:t>ّ</w:t>
            </w:r>
            <w:r w:rsidR="00342CDF" w:rsidRPr="000509AA">
              <w:rPr>
                <w:rtl/>
              </w:rPr>
              <w:t>ة المجموعة كتبت في كربلاء سنة 1177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وفيها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فوائد مختلفة غير الرسائل المذكورة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28674B" w:rsidRDefault="000509AA" w:rsidP="0028674B">
      <w:pPr>
        <w:pStyle w:val="rfdCenterBold1"/>
        <w:rPr>
          <w:rtl/>
        </w:rPr>
      </w:pPr>
      <w:r w:rsidRPr="0028674B">
        <w:rPr>
          <w:rtl/>
        </w:rPr>
        <w:t>(</w:t>
      </w:r>
      <w:r w:rsidR="0028674B">
        <w:rPr>
          <w:rFonts w:hint="cs"/>
          <w:rtl/>
        </w:rPr>
        <w:t xml:space="preserve"> </w:t>
      </w:r>
      <w:r w:rsidRPr="0028674B">
        <w:rPr>
          <w:rtl/>
        </w:rPr>
        <w:t>107</w:t>
      </w:r>
      <w:r w:rsidR="0028674B">
        <w:rPr>
          <w:rFonts w:hint="cs"/>
          <w:rtl/>
        </w:rPr>
        <w:t xml:space="preserve"> </w:t>
      </w:r>
      <w:r w:rsidRPr="0028674B">
        <w:rPr>
          <w:rtl/>
        </w:rPr>
        <w:t>)</w:t>
      </w:r>
    </w:p>
    <w:p w:rsidR="000509AA" w:rsidRPr="003F5BBE" w:rsidRDefault="000509AA" w:rsidP="003F5BBE">
      <w:pPr>
        <w:pStyle w:val="rfdNormal0"/>
        <w:rPr>
          <w:rStyle w:val="rfdBold2"/>
          <w:rtl/>
        </w:rPr>
      </w:pPr>
      <w:r w:rsidRPr="003F5BBE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AF46A1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1 ـ مراح الأرواح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تصريف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حسام الدين أحمد بن علي بن مسعود </w:t>
      </w:r>
      <w:r w:rsidR="008100A7">
        <w:rPr>
          <w:rtl/>
        </w:rPr>
        <w:t>(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>نحو 700</w:t>
      </w:r>
      <w:r w:rsidR="0028674B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AF46A1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2 ـ تصريف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تصريف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في القواعد الصرفية مع عناوين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 xml:space="preserve">قانون </w:t>
      </w:r>
      <w:r w:rsidR="00294847">
        <w:rPr>
          <w:rtl/>
        </w:rPr>
        <w:t>ـ</w:t>
      </w:r>
      <w:r w:rsidRPr="000509AA">
        <w:rPr>
          <w:rtl/>
        </w:rPr>
        <w:t xml:space="preserve"> قانون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5C7AC4">
      <w:pPr>
        <w:rPr>
          <w:rtl/>
        </w:rPr>
      </w:pPr>
      <w:r w:rsidRPr="000509AA">
        <w:rPr>
          <w:rtl/>
        </w:rPr>
        <w:t>أو</w:t>
      </w:r>
      <w:r w:rsidR="005C7AC4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 xml:space="preserve">بدان </w:t>
      </w:r>
      <w:r w:rsidR="005C7AC4">
        <w:rPr>
          <w:rtl/>
        </w:rPr>
        <w:t>ا</w:t>
      </w:r>
      <w:r w:rsidRPr="000509AA">
        <w:rPr>
          <w:rtl/>
        </w:rPr>
        <w:t>سعدك الله في الدارين كه جمله افعال و</w:t>
      </w:r>
      <w:r w:rsidR="005C7AC4">
        <w:rPr>
          <w:rtl/>
        </w:rPr>
        <w:t>ا</w:t>
      </w:r>
      <w:r w:rsidRPr="000509AA">
        <w:rPr>
          <w:rtl/>
        </w:rPr>
        <w:t>سماء بر چهار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گونه است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5C7AC4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28674B">
        <w:rPr>
          <w:rFonts w:hint="cs"/>
          <w:rtl/>
        </w:rPr>
        <w:t xml:space="preserve"> </w:t>
      </w:r>
      <w:r w:rsidRPr="000509AA">
        <w:rPr>
          <w:rtl/>
        </w:rPr>
        <w:t xml:space="preserve">وبعد </w:t>
      </w:r>
      <w:r w:rsidR="005C7AC4">
        <w:rPr>
          <w:rtl/>
        </w:rPr>
        <w:t>ا</w:t>
      </w:r>
      <w:r w:rsidRPr="000509AA">
        <w:rPr>
          <w:rtl/>
        </w:rPr>
        <w:t xml:space="preserve">لف وصل در </w:t>
      </w:r>
      <w:r w:rsidR="005C7AC4">
        <w:rPr>
          <w:rtl/>
        </w:rPr>
        <w:t>ا</w:t>
      </w:r>
      <w:r w:rsidRPr="000509AA">
        <w:rPr>
          <w:rtl/>
        </w:rPr>
        <w:t xml:space="preserve">و در </w:t>
      </w:r>
      <w:r w:rsidR="005C7AC4">
        <w:rPr>
          <w:rtl/>
        </w:rPr>
        <w:t>ا</w:t>
      </w:r>
      <w:r w:rsidRPr="000509AA">
        <w:rPr>
          <w:rtl/>
        </w:rPr>
        <w:t xml:space="preserve">وردند چنانچه </w:t>
      </w:r>
      <w:r w:rsidR="005C7AC4">
        <w:rPr>
          <w:rtl/>
        </w:rPr>
        <w:t>ا</w:t>
      </w:r>
      <w:r w:rsidRPr="000509AA">
        <w:rPr>
          <w:rtl/>
        </w:rPr>
        <w:t>ظهر واثاقل</w:t>
      </w:r>
      <w:r w:rsidR="0028674B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28674B">
        <w:tc>
          <w:tcPr>
            <w:tcW w:w="3500" w:type="pct"/>
            <w:shd w:val="clear" w:color="auto" w:fill="auto"/>
          </w:tcPr>
          <w:p w:rsidR="002816BC" w:rsidRPr="00BF1143" w:rsidRDefault="00AF46A1" w:rsidP="00912DD4">
            <w:pPr>
              <w:rPr>
                <w:rStyle w:val="rfdBold2"/>
                <w:rtl/>
              </w:rPr>
            </w:pPr>
            <w:r w:rsidRPr="00BF1143">
              <w:rPr>
                <w:rStyle w:val="rfdBold2"/>
                <w:rtl/>
              </w:rPr>
              <w:t>3 ـ صغرى</w:t>
            </w:r>
            <w:r w:rsidR="005C7AC4" w:rsidRPr="00AF3B23">
              <w:rPr>
                <w:rStyle w:val="rfdBold2"/>
                <w:rtl/>
              </w:rPr>
              <w:t>ٰ</w:t>
            </w:r>
          </w:p>
        </w:tc>
        <w:tc>
          <w:tcPr>
            <w:tcW w:w="1500" w:type="pct"/>
            <w:shd w:val="clear" w:color="auto" w:fill="auto"/>
          </w:tcPr>
          <w:p w:rsidR="002816BC" w:rsidRDefault="00BF1143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8674B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2867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تأليف : السي</w:t>
      </w:r>
      <w:r w:rsidR="003D5CFF">
        <w:rPr>
          <w:rtl/>
        </w:rPr>
        <w:t>ّ</w:t>
      </w:r>
      <w:r w:rsidRPr="000509AA">
        <w:rPr>
          <w:rtl/>
        </w:rPr>
        <w:t>د مير شريف علي بن محم</w:t>
      </w:r>
      <w:r w:rsidR="003D5CFF">
        <w:rPr>
          <w:rtl/>
        </w:rPr>
        <w:t>ّ</w:t>
      </w:r>
      <w:r w:rsidRPr="000509AA">
        <w:rPr>
          <w:rtl/>
        </w:rPr>
        <w:t xml:space="preserve">د الجرجاني </w:t>
      </w:r>
      <w:r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825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4 ـ شرح الإيساغوجي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حسام الدين حسن الكاتي </w:t>
      </w:r>
      <w:r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760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5 ـ الإيساغوجي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أثير الدين مفضل بن عمر الأبهري السمرقندي </w:t>
      </w:r>
      <w:r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663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rPr>
          <w:trHeight w:val="284"/>
        </w:trPr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6 ـ كبرى</w:t>
            </w:r>
            <w:r w:rsidR="003D5CFF" w:rsidRPr="00AF3B23">
              <w:rPr>
                <w:rStyle w:val="rfdBold2"/>
                <w:rtl/>
              </w:rPr>
              <w:t>ٰ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3D5CFF">
        <w:rPr>
          <w:rtl/>
        </w:rPr>
        <w:t>ّ</w:t>
      </w:r>
      <w:r w:rsidRPr="000509AA">
        <w:rPr>
          <w:rtl/>
        </w:rPr>
        <w:t>د مير شريف علي بن محم</w:t>
      </w:r>
      <w:r w:rsidR="003D5CFF">
        <w:rPr>
          <w:rtl/>
        </w:rPr>
        <w:t>ّ</w:t>
      </w:r>
      <w:r w:rsidRPr="000509AA">
        <w:rPr>
          <w:rtl/>
        </w:rPr>
        <w:t>د الجرجاني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D2E8E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7D2E8E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أبو طالب بن القاسم الحسيني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سنة 1226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7D2E8E" w:rsidRDefault="000509AA" w:rsidP="007D2E8E">
      <w:pPr>
        <w:pStyle w:val="rfdFootnoteCenterBold"/>
        <w:rPr>
          <w:rtl/>
        </w:rPr>
      </w:pPr>
      <w:r w:rsidRPr="007D2E8E"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7D2E8E">
        <w:rPr>
          <w:rtl/>
        </w:rPr>
        <w:t>108</w:t>
      </w:r>
      <w:r w:rsidR="007D2E8E">
        <w:rPr>
          <w:rFonts w:hint="cs"/>
          <w:rtl/>
        </w:rPr>
        <w:t xml:space="preserve"> </w:t>
      </w:r>
      <w:r w:rsidRPr="007D2E8E">
        <w:rPr>
          <w:rtl/>
        </w:rPr>
        <w:t>)</w:t>
      </w:r>
    </w:p>
    <w:p w:rsidR="000509AA" w:rsidRPr="003F5BBE" w:rsidRDefault="000509AA" w:rsidP="003F5BBE">
      <w:pPr>
        <w:pStyle w:val="rfdNormal0"/>
        <w:rPr>
          <w:rStyle w:val="rfdBold2"/>
          <w:rtl/>
        </w:rPr>
      </w:pPr>
      <w:r w:rsidRPr="003F5BBE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1 ـ مجامع الآمال در جواب سؤال وحل اشكال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أخلاق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آقا محم</w:t>
      </w:r>
      <w:r w:rsidR="003D5CFF">
        <w:rPr>
          <w:rtl/>
        </w:rPr>
        <w:t>ّ</w:t>
      </w:r>
      <w:r w:rsidRPr="000509AA">
        <w:rPr>
          <w:rtl/>
        </w:rPr>
        <w:t>د مهدي بن محم</w:t>
      </w:r>
      <w:r w:rsidR="003D5CFF">
        <w:rPr>
          <w:rtl/>
        </w:rPr>
        <w:t>ّ</w:t>
      </w:r>
      <w:r w:rsidRPr="000509AA">
        <w:rPr>
          <w:rtl/>
        </w:rPr>
        <w:t xml:space="preserve">د محسن الكرمانشاهي </w:t>
      </w:r>
      <w:r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1364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في فضل العلم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يلزم على</w:t>
      </w:r>
      <w:r w:rsidR="003D5CFF" w:rsidRPr="00AF3B23">
        <w:rPr>
          <w:rtl/>
        </w:rPr>
        <w:t>ٰ</w:t>
      </w:r>
      <w:r w:rsidRPr="000509AA">
        <w:rPr>
          <w:rtl/>
        </w:rPr>
        <w:t xml:space="preserve"> العلماء والمتعل</w:t>
      </w:r>
      <w:r w:rsidR="003D5CFF">
        <w:rPr>
          <w:rtl/>
        </w:rPr>
        <w:t>ّ</w:t>
      </w:r>
      <w:r w:rsidRPr="000509AA">
        <w:rPr>
          <w:rtl/>
        </w:rPr>
        <w:t>مين من الأخلاق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المرضي</w:t>
      </w:r>
      <w:r w:rsidR="003D5CFF">
        <w:rPr>
          <w:rtl/>
        </w:rPr>
        <w:t>ّ</w:t>
      </w:r>
      <w:r w:rsidRPr="000509AA">
        <w:rPr>
          <w:rtl/>
        </w:rPr>
        <w:t>ة والأعمال المستحسنة الديني</w:t>
      </w:r>
      <w:r w:rsidR="003D5CFF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3D5CFF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الحمد لله الذي لا يرد</w:t>
      </w:r>
      <w:r w:rsidR="003D5CFF">
        <w:rPr>
          <w:rtl/>
        </w:rPr>
        <w:t>ّ</w:t>
      </w:r>
      <w:r w:rsidRPr="000509AA">
        <w:rPr>
          <w:rtl/>
        </w:rPr>
        <w:t xml:space="preserve"> سائله إل</w:t>
      </w:r>
      <w:r w:rsidR="003D5CFF">
        <w:rPr>
          <w:rtl/>
        </w:rPr>
        <w:t>ّ</w:t>
      </w:r>
      <w:r w:rsidRPr="000509AA">
        <w:rPr>
          <w:rtl/>
        </w:rPr>
        <w:t>ا بجواب نافع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والصلاة على</w:t>
      </w:r>
      <w:r w:rsidR="00061FA1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أرسله بتبيان ساطع وبرهان قاطع</w:t>
      </w:r>
      <w:r w:rsidR="007D2E8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2 ـ أ</w:t>
            </w:r>
            <w:r w:rsidR="00061FA1">
              <w:rPr>
                <w:rStyle w:val="rfdBold2"/>
                <w:rtl/>
              </w:rPr>
              <w:t>ُ</w:t>
            </w:r>
            <w:r w:rsidRPr="00AF46A1">
              <w:rPr>
                <w:rStyle w:val="rfdBold2"/>
                <w:rtl/>
              </w:rPr>
              <w:t>صول وفروع الدين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كلام وفقه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061FA1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061FA1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7D2E8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مختصر في أ</w:t>
      </w:r>
      <w:r w:rsidR="00061FA1">
        <w:rPr>
          <w:rtl/>
        </w:rPr>
        <w:t>ُ</w:t>
      </w:r>
      <w:r w:rsidRPr="000509AA">
        <w:rPr>
          <w:rtl/>
        </w:rPr>
        <w:t>صول الدين والفروع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 المؤل</w:t>
      </w:r>
      <w:r w:rsidR="00061FA1">
        <w:rPr>
          <w:rtl/>
        </w:rPr>
        <w:t>ّ</w:t>
      </w:r>
      <w:r w:rsidRPr="000509AA">
        <w:rPr>
          <w:rtl/>
        </w:rPr>
        <w:t>ف لتعليم العوام</w:t>
      </w:r>
      <w:r w:rsidR="00F26704">
        <w:rPr>
          <w:rtl/>
        </w:rPr>
        <w:t xml:space="preserve"> .</w:t>
      </w:r>
    </w:p>
    <w:p w:rsidR="00136583" w:rsidRDefault="00136583" w:rsidP="002A04DA">
      <w:pPr>
        <w:rPr>
          <w:rtl/>
        </w:rPr>
        <w:sectPr w:rsidR="00136583" w:rsidSect="00600DF3">
          <w:headerReference w:type="even" r:id="rId258"/>
          <w:headerReference w:type="default" r:id="rId259"/>
          <w:headerReference w:type="first" r:id="rId26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2A04D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أو</w:t>
      </w:r>
      <w:r w:rsidR="00061FA1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061FA1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</w:t>
      </w:r>
      <w:r w:rsidR="002A04DA">
        <w:rPr>
          <w:rtl/>
        </w:rPr>
        <w:t>ا</w:t>
      </w:r>
      <w:r w:rsidRPr="000509AA">
        <w:rPr>
          <w:rtl/>
        </w:rPr>
        <w:t>ين چند كلمه ايست در بيان أ</w:t>
      </w:r>
      <w:r w:rsidR="00061FA1">
        <w:rPr>
          <w:rtl/>
        </w:rPr>
        <w:t>ُ</w:t>
      </w:r>
      <w:r w:rsidRPr="000509AA">
        <w:rPr>
          <w:rtl/>
        </w:rPr>
        <w:t>صول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دين وفروع دين بحسب الخواهش بعض از دوستان</w:t>
      </w:r>
      <w:r w:rsidR="007D2E8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D2E8E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7D2E8E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الرسالتان مخرومتا الآخر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وفي المجموعة أحاديث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وفوائد متفر</w:t>
            </w:r>
            <w:r w:rsidR="00061FA1">
              <w:rPr>
                <w:rtl/>
              </w:rPr>
              <w:t>ّ</w:t>
            </w:r>
            <w:r w:rsidR="00342CDF" w:rsidRPr="000509AA">
              <w:rPr>
                <w:rtl/>
              </w:rPr>
              <w:t>قة أ</w:t>
            </w:r>
            <w:r w:rsidR="00061FA1">
              <w:rPr>
                <w:rtl/>
              </w:rPr>
              <w:t>ُ</w:t>
            </w:r>
            <w:r w:rsidR="00342CDF" w:rsidRPr="000509AA">
              <w:rPr>
                <w:rtl/>
              </w:rPr>
              <w:t>خرى</w:t>
            </w:r>
            <w:r w:rsidR="00061FA1" w:rsidRPr="00AF3B23">
              <w:rPr>
                <w:rtl/>
              </w:rPr>
              <w:t>ٰ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7D2E8E" w:rsidRDefault="000509AA" w:rsidP="007D2E8E">
      <w:pPr>
        <w:pStyle w:val="rfdFootnoteCenterBold"/>
        <w:rPr>
          <w:rtl/>
        </w:rPr>
      </w:pPr>
      <w:r w:rsidRPr="007D2E8E">
        <w:rPr>
          <w:rtl/>
        </w:rPr>
        <w:t>(</w:t>
      </w:r>
      <w:r w:rsidR="007D2E8E" w:rsidRPr="007D2E8E">
        <w:rPr>
          <w:rFonts w:hint="cs"/>
          <w:rtl/>
        </w:rPr>
        <w:t xml:space="preserve"> </w:t>
      </w:r>
      <w:r w:rsidRPr="007D2E8E">
        <w:rPr>
          <w:rtl/>
        </w:rPr>
        <w:t>109</w:t>
      </w:r>
      <w:r w:rsidR="007D2E8E" w:rsidRPr="007D2E8E">
        <w:rPr>
          <w:rFonts w:hint="cs"/>
          <w:rtl/>
        </w:rPr>
        <w:t xml:space="preserve"> </w:t>
      </w:r>
      <w:r w:rsidRPr="007D2E8E">
        <w:rPr>
          <w:rtl/>
        </w:rPr>
        <w:t>)</w:t>
      </w:r>
    </w:p>
    <w:p w:rsidR="000509AA" w:rsidRPr="003F5BBE" w:rsidRDefault="000509AA" w:rsidP="003F5BBE">
      <w:pPr>
        <w:pStyle w:val="rfdNormal0"/>
        <w:rPr>
          <w:rStyle w:val="rfdBold2"/>
          <w:rtl/>
        </w:rPr>
      </w:pPr>
      <w:r w:rsidRPr="003F5BBE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1 ـ التهذيب في المنطق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سعد الدين مسعود بن عمر التفتازاني </w:t>
      </w:r>
      <w:r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793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 xml:space="preserve">2 ـ حاشية </w:t>
            </w:r>
            <w:r w:rsidR="008767F4" w:rsidRPr="00AF46A1">
              <w:rPr>
                <w:rStyle w:val="rfdBold2"/>
                <w:rtl/>
              </w:rPr>
              <w:t>«</w:t>
            </w:r>
            <w:r w:rsidR="007D2E8E">
              <w:rPr>
                <w:rStyle w:val="rfdBold2"/>
                <w:rFonts w:hint="cs"/>
                <w:rtl/>
              </w:rPr>
              <w:t xml:space="preserve"> </w:t>
            </w:r>
            <w:r w:rsidRPr="00AF46A1">
              <w:rPr>
                <w:rStyle w:val="rfdBold2"/>
                <w:rtl/>
              </w:rPr>
              <w:t>تهذيب المنطق</w:t>
            </w:r>
            <w:r w:rsidR="007D2E8E">
              <w:rPr>
                <w:rStyle w:val="rfdBold2"/>
                <w:rFonts w:hint="cs"/>
                <w:rtl/>
              </w:rPr>
              <w:t xml:space="preserve"> </w:t>
            </w:r>
            <w:r w:rsidR="008767F4" w:rsidRPr="00AF46A1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نجم الدين عبد الله بن الحسين اليزدي </w:t>
      </w:r>
      <w:r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981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D2E8E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7D2E8E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مهدي قلي بن محم</w:t>
            </w:r>
            <w:r w:rsidR="00061FA1">
              <w:rPr>
                <w:rtl/>
              </w:rPr>
              <w:t>ّ</w:t>
            </w:r>
            <w:r w:rsidR="00342CDF" w:rsidRPr="000509AA">
              <w:rPr>
                <w:rtl/>
              </w:rPr>
              <w:t>د تقي النوري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يوم الثلاثاء تاسع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ذي القعدة 1247</w:t>
            </w:r>
          </w:p>
        </w:tc>
      </w:tr>
    </w:tbl>
    <w:p w:rsidR="000509AA" w:rsidRPr="007D2E8E" w:rsidRDefault="000509AA" w:rsidP="007D2E8E">
      <w:pPr>
        <w:pStyle w:val="rfdFootnoteCenterBold"/>
        <w:rPr>
          <w:rtl/>
        </w:rPr>
      </w:pPr>
      <w:r w:rsidRPr="007D2E8E"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7D2E8E">
        <w:rPr>
          <w:rtl/>
        </w:rPr>
        <w:t>110</w:t>
      </w:r>
      <w:r w:rsidR="007D2E8E">
        <w:rPr>
          <w:rFonts w:hint="cs"/>
          <w:rtl/>
        </w:rPr>
        <w:t xml:space="preserve"> </w:t>
      </w:r>
      <w:r w:rsidRPr="007D2E8E">
        <w:rPr>
          <w:rtl/>
        </w:rPr>
        <w:t>)</w:t>
      </w:r>
    </w:p>
    <w:p w:rsidR="000509AA" w:rsidRPr="003F5BBE" w:rsidRDefault="000509AA" w:rsidP="003F5BBE">
      <w:pPr>
        <w:pStyle w:val="rfdNormal0"/>
        <w:rPr>
          <w:rStyle w:val="rfdBold2"/>
          <w:rtl/>
        </w:rPr>
      </w:pPr>
      <w:r w:rsidRPr="003F5BBE">
        <w:rPr>
          <w:rStyle w:val="rfdBold2"/>
          <w:rtl/>
        </w:rPr>
        <w:t>مجموعة فيها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1 ـ</w:t>
            </w:r>
            <w:r>
              <w:rPr>
                <w:rStyle w:val="rfdBold2"/>
                <w:rtl/>
              </w:rPr>
              <w:t xml:space="preserve"> حاشية «</w:t>
            </w:r>
            <w:r w:rsidR="007D2E8E">
              <w:rPr>
                <w:rStyle w:val="rfdBold2"/>
                <w:rFonts w:hint="cs"/>
                <w:rtl/>
              </w:rPr>
              <w:t xml:space="preserve"> </w:t>
            </w:r>
            <w:r w:rsidRPr="00AF46A1">
              <w:rPr>
                <w:rStyle w:val="rfdBold2"/>
                <w:rtl/>
              </w:rPr>
              <w:t>حاشية اليزدي على</w:t>
            </w:r>
            <w:r w:rsidR="00061FA1" w:rsidRPr="00AF3B23">
              <w:rPr>
                <w:rStyle w:val="rfdBold2"/>
                <w:rtl/>
              </w:rPr>
              <w:t>ٰ</w:t>
            </w:r>
            <w:r w:rsidRPr="00AF46A1">
              <w:rPr>
                <w:rStyle w:val="rfdBold2"/>
                <w:rtl/>
              </w:rPr>
              <w:t xml:space="preserve"> تهذيب ا</w:t>
            </w:r>
            <w:r>
              <w:rPr>
                <w:rStyle w:val="rfdBold2"/>
                <w:rtl/>
              </w:rPr>
              <w:t>لمنطق</w:t>
            </w:r>
            <w:r w:rsidR="007D2E8E">
              <w:rPr>
                <w:rStyle w:val="rfdBold2"/>
                <w:rFonts w:hint="cs"/>
                <w:rtl/>
              </w:rPr>
              <w:t xml:space="preserve"> </w:t>
            </w:r>
            <w:r w:rsidRPr="00AF46A1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إسحاق الحويزي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AF46A1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2 ـ</w:t>
            </w:r>
            <w:r>
              <w:rPr>
                <w:rStyle w:val="rfdBold2"/>
                <w:rtl/>
              </w:rPr>
              <w:t xml:space="preserve"> حاشية «</w:t>
            </w:r>
            <w:r w:rsidR="007D2E8E">
              <w:rPr>
                <w:rStyle w:val="rfdBold2"/>
                <w:rFonts w:hint="cs"/>
                <w:rtl/>
              </w:rPr>
              <w:t xml:space="preserve"> </w:t>
            </w:r>
            <w:r>
              <w:rPr>
                <w:rStyle w:val="rfdBold2"/>
                <w:rtl/>
              </w:rPr>
              <w:t>شرح التجريد الجديد</w:t>
            </w:r>
            <w:r w:rsidR="007D2E8E">
              <w:rPr>
                <w:rStyle w:val="rfdBold2"/>
                <w:rFonts w:hint="cs"/>
                <w:rtl/>
              </w:rPr>
              <w:t xml:space="preserve"> </w:t>
            </w:r>
            <w:r w:rsidRPr="00AF46A1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كلام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شمس الدين محم</w:t>
      </w:r>
      <w:r w:rsidR="00061FA1">
        <w:rPr>
          <w:rtl/>
        </w:rPr>
        <w:t>ّ</w:t>
      </w:r>
      <w:r w:rsidRPr="000509AA">
        <w:rPr>
          <w:rtl/>
        </w:rPr>
        <w:t xml:space="preserve">د بن أحمد الخفري </w:t>
      </w:r>
      <w:r>
        <w:rPr>
          <w:rtl/>
        </w:rPr>
        <w:t>(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957</w:t>
      </w:r>
      <w:r w:rsidR="007D2E8E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D2E8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3 ـ نيات أعمال الحج</w:t>
            </w:r>
            <w:r w:rsidR="00061FA1">
              <w:rPr>
                <w:rStyle w:val="rfdBold2"/>
                <w:rtl/>
              </w:rPr>
              <w:t>ّ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D2E8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7D2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رسالة مختصرة جد</w:t>
      </w:r>
      <w:r w:rsidR="0073415C">
        <w:rPr>
          <w:rtl/>
        </w:rPr>
        <w:t>ّ</w:t>
      </w:r>
      <w:r w:rsidRPr="000509AA">
        <w:rPr>
          <w:rtl/>
        </w:rPr>
        <w:t>ا</w:t>
      </w:r>
      <w:r w:rsidR="0073415C">
        <w:rPr>
          <w:rtl/>
        </w:rPr>
        <w:t>ً</w:t>
      </w:r>
      <w:r w:rsidRPr="000509AA">
        <w:rPr>
          <w:rtl/>
        </w:rPr>
        <w:t xml:space="preserve"> في كيفية الني</w:t>
      </w:r>
      <w:r w:rsidR="0073415C">
        <w:rPr>
          <w:rtl/>
        </w:rPr>
        <w:t>ّ</w:t>
      </w:r>
      <w:r w:rsidRPr="000509AA">
        <w:rPr>
          <w:rtl/>
        </w:rPr>
        <w:t>ة في أعمال الحج</w:t>
      </w:r>
      <w:r w:rsidR="0073415C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73415C">
      <w:pPr>
        <w:rPr>
          <w:rtl/>
        </w:rPr>
      </w:pPr>
      <w:r w:rsidRPr="000509AA">
        <w:rPr>
          <w:rtl/>
        </w:rPr>
        <w:t>أو</w:t>
      </w:r>
      <w:r w:rsidR="0073415C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73415C">
        <w:rPr>
          <w:rtl/>
        </w:rPr>
        <w:t>ّ</w:t>
      </w:r>
      <w:r w:rsidRPr="000509AA">
        <w:rPr>
          <w:rtl/>
        </w:rPr>
        <w:t xml:space="preserve"> العالمين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إذا عزمت على</w:t>
      </w:r>
      <w:r w:rsidR="0073415C" w:rsidRPr="00AF3B23">
        <w:rPr>
          <w:rtl/>
        </w:rPr>
        <w:t>ٰ</w:t>
      </w:r>
      <w:r w:rsidRPr="000509AA">
        <w:rPr>
          <w:rtl/>
        </w:rPr>
        <w:t xml:space="preserve"> سبيل الحج</w:t>
      </w:r>
      <w:r w:rsidR="0073415C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وقطعت العلائق فقف على</w:t>
      </w:r>
      <w:r w:rsidR="0073415C" w:rsidRPr="00AF3B23">
        <w:rPr>
          <w:rtl/>
        </w:rPr>
        <w:t>ٰ</w:t>
      </w:r>
      <w:r w:rsidRPr="000509AA">
        <w:rPr>
          <w:rtl/>
        </w:rPr>
        <w:t xml:space="preserve"> باب بيتك و</w:t>
      </w:r>
      <w:r w:rsidR="0073415C" w:rsidRPr="00AF3B23">
        <w:rPr>
          <w:rtl/>
        </w:rPr>
        <w:t>ٱ</w:t>
      </w:r>
      <w:r w:rsidRPr="000509AA">
        <w:rPr>
          <w:rtl/>
        </w:rPr>
        <w:t>نو</w:t>
      </w:r>
      <w:r w:rsidR="0073415C">
        <w:rPr>
          <w:rtl/>
        </w:rPr>
        <w:t>ِ</w:t>
      </w:r>
      <w:r w:rsidRPr="000509AA">
        <w:rPr>
          <w:rtl/>
        </w:rPr>
        <w:t xml:space="preserve"> الحج</w:t>
      </w:r>
      <w:r w:rsidR="0073415C">
        <w:rPr>
          <w:rtl/>
        </w:rPr>
        <w:t>ّ</w:t>
      </w:r>
      <w:r w:rsidR="00B72AEF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255A5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4 ـ النكت الاعتقادي</w:t>
            </w:r>
            <w:r w:rsidR="0073415C">
              <w:rPr>
                <w:rStyle w:val="rfdBold2"/>
                <w:rtl/>
              </w:rPr>
              <w:t>ّ</w:t>
            </w:r>
            <w:r w:rsidRPr="00AF46A1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2AEF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عقائد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B72AE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المفيد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73415C">
        <w:rPr>
          <w:rtl/>
        </w:rPr>
        <w:t>ّ</w:t>
      </w:r>
      <w:r w:rsidRPr="000509AA">
        <w:rPr>
          <w:rtl/>
        </w:rPr>
        <w:t>د بن محم</w:t>
      </w:r>
      <w:r w:rsidR="0073415C">
        <w:rPr>
          <w:rtl/>
        </w:rPr>
        <w:t>ّ</w:t>
      </w:r>
      <w:r w:rsidRPr="000509AA">
        <w:rPr>
          <w:rtl/>
        </w:rPr>
        <w:t>د بن النعمان العكبري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البغدادي </w:t>
      </w:r>
      <w:r>
        <w:rPr>
          <w:rtl/>
        </w:rPr>
        <w:t>(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413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255A5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5 ـ شرح الإيساغوجي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2AEF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B72AE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عماد الدين محم</w:t>
      </w:r>
      <w:r w:rsidR="0073415C">
        <w:rPr>
          <w:rtl/>
        </w:rPr>
        <w:t>ّ</w:t>
      </w:r>
      <w:r w:rsidRPr="000509AA">
        <w:rPr>
          <w:rtl/>
        </w:rPr>
        <w:t>د بن يحيى</w:t>
      </w:r>
      <w:r w:rsidR="0073415C" w:rsidRPr="00AF3B23">
        <w:rPr>
          <w:rtl/>
        </w:rPr>
        <w:t>ٰ</w:t>
      </w:r>
      <w:r w:rsidRPr="000509AA">
        <w:rPr>
          <w:rtl/>
        </w:rPr>
        <w:t xml:space="preserve"> بن علي الفارسي </w:t>
      </w:r>
      <w:r w:rsidR="008100A7">
        <w:rPr>
          <w:rtl/>
        </w:rPr>
        <w:t>(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ق 10</w:t>
      </w:r>
      <w:r w:rsidR="00B72AEF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255A5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6 ـ الدر</w:t>
            </w:r>
            <w:r w:rsidR="0073415C">
              <w:rPr>
                <w:rStyle w:val="rfdBold2"/>
                <w:rtl/>
              </w:rPr>
              <w:t>ّ</w:t>
            </w:r>
            <w:r w:rsidRPr="00AF46A1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2AEF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B72AE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ترجمة : شمس الدين محم</w:t>
      </w:r>
      <w:r w:rsidR="0073415C">
        <w:rPr>
          <w:rtl/>
        </w:rPr>
        <w:t>ّ</w:t>
      </w:r>
      <w:r w:rsidRPr="000509AA">
        <w:rPr>
          <w:rtl/>
        </w:rPr>
        <w:t>د بن علي بن محم</w:t>
      </w:r>
      <w:r w:rsidR="0073415C">
        <w:rPr>
          <w:rtl/>
        </w:rPr>
        <w:t>ّ</w:t>
      </w:r>
      <w:r w:rsidRPr="000509AA">
        <w:rPr>
          <w:rtl/>
        </w:rPr>
        <w:t>د الشريف الجرجاني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838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ترجمة رسالة والده</w:t>
      </w:r>
      <w:r w:rsidRPr="00B72AEF">
        <w:rPr>
          <w:rtl/>
        </w:rPr>
        <w:t xml:space="preserve"> </w:t>
      </w:r>
      <w:r w:rsidRPr="00342CDF">
        <w:rPr>
          <w:rStyle w:val="rfdBold2"/>
          <w:rtl/>
        </w:rPr>
        <w:t>الكبرى</w:t>
      </w:r>
      <w:r w:rsidR="0073415C" w:rsidRPr="00AF3B23">
        <w:rPr>
          <w:rStyle w:val="rfdBold2"/>
          <w:rtl/>
        </w:rPr>
        <w:t>ٰ</w:t>
      </w:r>
      <w:r w:rsidRPr="000509AA">
        <w:rPr>
          <w:rtl/>
        </w:rPr>
        <w:t xml:space="preserve"> في المنطق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255A5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7 ـ الإيساغوجي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2AEF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B72AE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أثير الدين مفضل بن عمر الأبهري السمرقندي </w:t>
      </w:r>
      <w:r>
        <w:rPr>
          <w:rtl/>
        </w:rPr>
        <w:t>(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663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255A5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8 ـ صغرى</w:t>
            </w:r>
            <w:r w:rsidR="0073415C" w:rsidRPr="00AF3B23">
              <w:rPr>
                <w:rStyle w:val="rfdBold2"/>
                <w:rtl/>
              </w:rPr>
              <w:t>ٰ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2AEF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B72AE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73415C">
        <w:rPr>
          <w:rtl/>
        </w:rPr>
        <w:t>ّ</w:t>
      </w:r>
      <w:r w:rsidRPr="000509AA">
        <w:rPr>
          <w:rtl/>
        </w:rPr>
        <w:t>د مير شريف علي بن محم</w:t>
      </w:r>
      <w:r w:rsidR="0073415C">
        <w:rPr>
          <w:rtl/>
        </w:rPr>
        <w:t>ّ</w:t>
      </w:r>
      <w:r w:rsidRPr="000509AA">
        <w:rPr>
          <w:rtl/>
        </w:rPr>
        <w:t xml:space="preserve">د الجرجاني </w:t>
      </w:r>
      <w:r>
        <w:rPr>
          <w:rtl/>
        </w:rPr>
        <w:t>(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825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255A5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9 ـ شرح الإيساغوجي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72AEF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منطق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B72AE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حسام الدين حسن الكاتي </w:t>
      </w:r>
      <w:r>
        <w:rPr>
          <w:rtl/>
        </w:rPr>
        <w:t>(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760</w:t>
      </w:r>
      <w:r w:rsidR="00B72AEF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255A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B72AEF" w:rsidP="0073415C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الكتاب الثاني بخط</w:t>
            </w:r>
            <w:r w:rsidR="0073415C">
              <w:rPr>
                <w:rtl/>
              </w:rPr>
              <w:t>ّ</w:t>
            </w:r>
            <w:r w:rsidR="00342CDF" w:rsidRPr="000509AA">
              <w:rPr>
                <w:rtl/>
              </w:rPr>
              <w:t xml:space="preserve"> نجاة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كتبه في أواخر جمادى</w:t>
            </w:r>
            <w:r w:rsidR="0073415C" w:rsidRPr="00AF3B23">
              <w:rPr>
                <w:rtl/>
              </w:rPr>
              <w:t>ٰ</w:t>
            </w:r>
            <w:r w:rsidR="00342CDF" w:rsidRPr="000509AA">
              <w:rPr>
                <w:rtl/>
              </w:rPr>
              <w:t xml:space="preserve"> ال</w:t>
            </w:r>
            <w:r w:rsidR="0073415C">
              <w:rPr>
                <w:rtl/>
              </w:rPr>
              <w:t>ا</w:t>
            </w:r>
            <w:r w:rsidR="00342CDF" w:rsidRPr="000509AA">
              <w:rPr>
                <w:rtl/>
              </w:rPr>
              <w:t>خرة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1058</w:t>
            </w:r>
            <w:r w:rsidR="00F26704">
              <w:rPr>
                <w:rtl/>
              </w:rPr>
              <w:t xml:space="preserve"> .</w:t>
            </w:r>
            <w:r w:rsidR="00342CDF" w:rsidRPr="000509AA">
              <w:rPr>
                <w:rtl/>
              </w:rPr>
              <w:t xml:space="preserve"> بقي</w:t>
            </w:r>
            <w:r w:rsidR="0073415C">
              <w:rPr>
                <w:rtl/>
              </w:rPr>
              <w:t>ّ</w:t>
            </w:r>
            <w:r w:rsidR="00342CDF" w:rsidRPr="000509AA">
              <w:rPr>
                <w:rtl/>
              </w:rPr>
              <w:t>ة المجموعة ما عدا الكتاب الأو</w:t>
            </w:r>
            <w:r w:rsidR="0073415C">
              <w:rPr>
                <w:rtl/>
              </w:rPr>
              <w:t>ّ</w:t>
            </w:r>
            <w:r w:rsidR="00342CDF" w:rsidRPr="000509AA">
              <w:rPr>
                <w:rtl/>
              </w:rPr>
              <w:t>ل كتبها جمال الدين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حسين بن مرتضى</w:t>
            </w:r>
            <w:r w:rsidR="0073415C" w:rsidRPr="00AF3B23">
              <w:rPr>
                <w:rtl/>
              </w:rPr>
              <w:t>ٰ</w:t>
            </w:r>
            <w:r w:rsidR="00342CDF" w:rsidRPr="000509AA">
              <w:rPr>
                <w:rtl/>
              </w:rPr>
              <w:t xml:space="preserve"> الحسيني</w:t>
            </w:r>
            <w:r w:rsidR="00F26704">
              <w:rPr>
                <w:rtl/>
              </w:rPr>
              <w:t xml:space="preserve"> .</w:t>
            </w:r>
            <w:r w:rsidR="00342CDF" w:rsidRPr="000509AA">
              <w:rPr>
                <w:rtl/>
              </w:rPr>
              <w:t xml:space="preserve"> الكتاب الأخير نسخة قديمة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مخرومة الآخر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136583" w:rsidRDefault="00136583" w:rsidP="00F255A5">
      <w:pPr>
        <w:rPr>
          <w:rtl/>
        </w:rPr>
        <w:sectPr w:rsidR="00136583" w:rsidSect="00600DF3">
          <w:headerReference w:type="even" r:id="rId261"/>
          <w:headerReference w:type="default" r:id="rId262"/>
          <w:headerReference w:type="first" r:id="rId26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F255A5" w:rsidRPr="00F255A5" w:rsidRDefault="000509AA" w:rsidP="00F255A5">
      <w:pPr>
        <w:rPr>
          <w:rtl/>
        </w:rPr>
      </w:pPr>
      <w:r w:rsidRPr="00F255A5">
        <w:rPr>
          <w:rtl/>
        </w:rPr>
        <w:lastRenderedPageBreak/>
        <w:br w:type="page"/>
      </w:r>
    </w:p>
    <w:p w:rsidR="00F255A5" w:rsidRDefault="00F255A5" w:rsidP="00F255A5">
      <w:pPr>
        <w:pStyle w:val="rfdPoemTini"/>
        <w:rPr>
          <w:rtl/>
        </w:rPr>
      </w:pPr>
    </w:p>
    <w:p w:rsidR="000509AA" w:rsidRPr="00F255A5" w:rsidRDefault="000509AA" w:rsidP="00F255A5">
      <w:pPr>
        <w:pStyle w:val="rfdFootnoteCenterBold"/>
        <w:rPr>
          <w:rtl/>
        </w:rPr>
      </w:pPr>
      <w:r w:rsidRPr="00F255A5">
        <w:rPr>
          <w:rtl/>
        </w:rPr>
        <w:t>(</w:t>
      </w:r>
      <w:r w:rsidR="0018397A">
        <w:rPr>
          <w:rFonts w:hint="cs"/>
          <w:rtl/>
        </w:rPr>
        <w:t xml:space="preserve"> </w:t>
      </w:r>
      <w:r w:rsidRPr="00F255A5">
        <w:rPr>
          <w:rtl/>
        </w:rPr>
        <w:t>111</w:t>
      </w:r>
      <w:r w:rsidR="0018397A">
        <w:rPr>
          <w:rFonts w:hint="cs"/>
          <w:rtl/>
        </w:rPr>
        <w:t xml:space="preserve"> </w:t>
      </w:r>
      <w:r w:rsidRPr="00F255A5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70B06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محج</w:t>
            </w:r>
            <w:r w:rsidR="0073415C">
              <w:rPr>
                <w:rStyle w:val="rfdBold2"/>
                <w:rtl/>
              </w:rPr>
              <w:t>ّ</w:t>
            </w:r>
            <w:r w:rsidRPr="00AF46A1">
              <w:rPr>
                <w:rStyle w:val="rfdBold2"/>
                <w:rtl/>
              </w:rPr>
              <w:t>ة العلماء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8397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73415C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8397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هادي بن محم</w:t>
      </w:r>
      <w:r w:rsidR="0073415C">
        <w:rPr>
          <w:rtl/>
        </w:rPr>
        <w:t>ّ</w:t>
      </w:r>
      <w:r w:rsidRPr="000509AA">
        <w:rPr>
          <w:rtl/>
        </w:rPr>
        <w:t xml:space="preserve">د أمين الطهراني </w:t>
      </w:r>
      <w:r>
        <w:rPr>
          <w:rtl/>
        </w:rPr>
        <w:t>(</w:t>
      </w:r>
      <w:r w:rsidR="0018397A">
        <w:rPr>
          <w:rFonts w:hint="cs"/>
          <w:rtl/>
        </w:rPr>
        <w:t xml:space="preserve"> </w:t>
      </w:r>
      <w:r w:rsidRPr="000509AA">
        <w:rPr>
          <w:rtl/>
        </w:rPr>
        <w:t>1321</w:t>
      </w:r>
      <w:r w:rsidR="0018397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70B06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18397A" w:rsidP="00E835D3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الجزء الثاني في الأدل</w:t>
            </w:r>
            <w:r w:rsidR="0073415C">
              <w:rPr>
                <w:rtl/>
              </w:rPr>
              <w:t>ّ</w:t>
            </w:r>
            <w:r w:rsidR="00342CDF" w:rsidRPr="000509AA">
              <w:rPr>
                <w:rtl/>
              </w:rPr>
              <w:t>ة العقلي</w:t>
            </w:r>
            <w:r w:rsidR="0073415C">
              <w:rPr>
                <w:rtl/>
              </w:rPr>
              <w:t>ّ</w:t>
            </w:r>
            <w:r w:rsidR="00342CDF" w:rsidRPr="000509AA">
              <w:rPr>
                <w:rtl/>
              </w:rPr>
              <w:t>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18397A" w:rsidRDefault="000509AA" w:rsidP="0018397A">
      <w:pPr>
        <w:pStyle w:val="rfdFootnoteCenterBold"/>
        <w:rPr>
          <w:rtl/>
        </w:rPr>
      </w:pPr>
      <w:r w:rsidRPr="0018397A">
        <w:rPr>
          <w:rtl/>
        </w:rPr>
        <w:t>(</w:t>
      </w:r>
      <w:r w:rsidR="0018397A">
        <w:rPr>
          <w:rFonts w:hint="cs"/>
          <w:rtl/>
        </w:rPr>
        <w:t xml:space="preserve"> </w:t>
      </w:r>
      <w:r w:rsidRPr="0018397A">
        <w:rPr>
          <w:rtl/>
        </w:rPr>
        <w:t>112</w:t>
      </w:r>
      <w:r w:rsidR="0018397A">
        <w:rPr>
          <w:rFonts w:hint="cs"/>
          <w:rtl/>
        </w:rPr>
        <w:t xml:space="preserve"> </w:t>
      </w:r>
      <w:r w:rsidRPr="0018397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70B06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المختصر (</w:t>
            </w:r>
            <w:r w:rsidR="0018397A">
              <w:rPr>
                <w:rStyle w:val="rfdBold2"/>
                <w:rFonts w:hint="cs"/>
                <w:rtl/>
              </w:rPr>
              <w:t xml:space="preserve"> </w:t>
            </w:r>
            <w:r w:rsidRPr="00AF46A1">
              <w:rPr>
                <w:rStyle w:val="rfdBold2"/>
                <w:rtl/>
              </w:rPr>
              <w:t>في شرح التلخيص</w:t>
            </w:r>
            <w:r w:rsidR="0018397A">
              <w:rPr>
                <w:rStyle w:val="rfdBold2"/>
                <w:rFonts w:hint="cs"/>
                <w:rtl/>
              </w:rPr>
              <w:t xml:space="preserve"> </w:t>
            </w:r>
            <w:r w:rsidRPr="00AF46A1">
              <w:rPr>
                <w:rStyle w:val="rfdBold2"/>
                <w:rtl/>
              </w:rPr>
              <w:t>)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8397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بلاغة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8397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سعد الدين مسعود بن عمر التفتازاني </w:t>
      </w:r>
      <w:r>
        <w:rPr>
          <w:rtl/>
        </w:rPr>
        <w:t>(</w:t>
      </w:r>
      <w:r w:rsidR="0018397A">
        <w:rPr>
          <w:rFonts w:hint="cs"/>
          <w:rtl/>
        </w:rPr>
        <w:t xml:space="preserve"> </w:t>
      </w:r>
      <w:r w:rsidRPr="000509AA">
        <w:rPr>
          <w:rtl/>
        </w:rPr>
        <w:t>793</w:t>
      </w:r>
      <w:r w:rsidR="0018397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70B06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18397A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عليه تعاليق من محم</w:t>
            </w:r>
            <w:r w:rsidR="0073415C">
              <w:rPr>
                <w:rtl/>
              </w:rPr>
              <w:t>ّ</w:t>
            </w:r>
            <w:r w:rsidR="00342CDF" w:rsidRPr="000509AA">
              <w:rPr>
                <w:rtl/>
              </w:rPr>
              <w:t>د جعفر بن محم</w:t>
            </w:r>
            <w:r w:rsidR="0073415C">
              <w:rPr>
                <w:rtl/>
              </w:rPr>
              <w:t>ّ</w:t>
            </w:r>
            <w:r w:rsidR="00342CDF" w:rsidRPr="000509AA">
              <w:rPr>
                <w:rtl/>
              </w:rPr>
              <w:t>د مهدي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الكرمانشاهي وآقا عبد الله بن محم</w:t>
            </w:r>
            <w:r w:rsidR="0073415C">
              <w:rPr>
                <w:rtl/>
              </w:rPr>
              <w:t>ّ</w:t>
            </w:r>
            <w:r w:rsidR="00342CDF" w:rsidRPr="000509AA">
              <w:rPr>
                <w:rtl/>
              </w:rPr>
              <w:t>د تقي الكرمانشاهي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18397A" w:rsidRDefault="000509AA" w:rsidP="0018397A">
      <w:pPr>
        <w:pStyle w:val="rfdFootnoteCenterBold"/>
        <w:rPr>
          <w:rtl/>
        </w:rPr>
      </w:pPr>
      <w:r w:rsidRPr="0018397A">
        <w:rPr>
          <w:rtl/>
        </w:rPr>
        <w:t>(</w:t>
      </w:r>
      <w:r w:rsidR="0018397A">
        <w:rPr>
          <w:rFonts w:hint="cs"/>
          <w:rtl/>
        </w:rPr>
        <w:t xml:space="preserve"> </w:t>
      </w:r>
      <w:r w:rsidRPr="0018397A">
        <w:rPr>
          <w:rtl/>
        </w:rPr>
        <w:t>113</w:t>
      </w:r>
      <w:r w:rsidR="0018397A">
        <w:rPr>
          <w:rFonts w:hint="cs"/>
          <w:rtl/>
        </w:rPr>
        <w:t xml:space="preserve"> </w:t>
      </w:r>
      <w:r w:rsidRPr="0018397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70B06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مسالك الأفهام إلى</w:t>
            </w:r>
            <w:r w:rsidR="0073415C" w:rsidRPr="00AF3B23">
              <w:rPr>
                <w:rStyle w:val="rfdBold2"/>
                <w:rtl/>
              </w:rPr>
              <w:t>ٰ</w:t>
            </w:r>
            <w:r w:rsidRPr="00AF46A1">
              <w:rPr>
                <w:rStyle w:val="rfdBold2"/>
                <w:rtl/>
              </w:rPr>
              <w:t xml:space="preserve"> تنقيح شرائع الإسلام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8397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8397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الشهيد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زين الدين بن علي العاملي </w:t>
      </w:r>
      <w:r>
        <w:rPr>
          <w:rtl/>
        </w:rPr>
        <w:t>(</w:t>
      </w:r>
      <w:r w:rsidR="0018397A">
        <w:rPr>
          <w:rFonts w:hint="cs"/>
          <w:rtl/>
        </w:rPr>
        <w:t xml:space="preserve"> </w:t>
      </w:r>
      <w:r w:rsidRPr="000509AA">
        <w:rPr>
          <w:rtl/>
        </w:rPr>
        <w:t>965</w:t>
      </w:r>
      <w:r w:rsidR="0018397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770B06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18397A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342CDF" w:rsidRPr="000509AA">
              <w:rPr>
                <w:rtl/>
              </w:rPr>
              <w:t xml:space="preserve"> علي بن صادق بن علاء الدين البهبهاني</w:t>
            </w:r>
            <w:r w:rsidR="00C51724">
              <w:rPr>
                <w:rtl/>
              </w:rPr>
              <w:t xml:space="preserve"> ،</w:t>
            </w:r>
            <w:r w:rsidR="00342CDF" w:rsidRPr="000509AA">
              <w:rPr>
                <w:rtl/>
              </w:rPr>
              <w:t xml:space="preserve"> يوم الخميس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 xml:space="preserve">ثاني شهر رمضان 1211 في قرميسين </w:t>
            </w:r>
            <w:r w:rsidR="00342CDF"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="00342CDF" w:rsidRPr="000509AA">
              <w:rPr>
                <w:rtl/>
              </w:rPr>
              <w:t>كرمانشاه</w:t>
            </w:r>
            <w:r>
              <w:rPr>
                <w:rFonts w:hint="cs"/>
                <w:rtl/>
              </w:rPr>
              <w:t xml:space="preserve"> </w:t>
            </w:r>
            <w:r w:rsidR="00342CDF"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  <w:r w:rsidR="00342CDF" w:rsidRPr="000509AA">
              <w:rPr>
                <w:rtl/>
              </w:rPr>
              <w:t xml:space="preserve"> كتاب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342CDF" w:rsidRPr="000509AA">
              <w:rPr>
                <w:rtl/>
              </w:rPr>
              <w:t>التجارة ومقدار من كتاب النكاح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18397A" w:rsidRDefault="000509AA" w:rsidP="0018397A">
      <w:pPr>
        <w:pStyle w:val="rfdFootnoteCenterBold"/>
        <w:rPr>
          <w:rtl/>
        </w:rPr>
      </w:pPr>
      <w:r w:rsidRPr="0018397A">
        <w:rPr>
          <w:rtl/>
        </w:rPr>
        <w:t>(</w:t>
      </w:r>
      <w:r w:rsidR="0018397A">
        <w:rPr>
          <w:rFonts w:hint="cs"/>
          <w:rtl/>
        </w:rPr>
        <w:t xml:space="preserve"> </w:t>
      </w:r>
      <w:r w:rsidRPr="0018397A">
        <w:rPr>
          <w:rtl/>
        </w:rPr>
        <w:t>114</w:t>
      </w:r>
      <w:r w:rsidR="0018397A">
        <w:rPr>
          <w:rFonts w:hint="cs"/>
          <w:rtl/>
        </w:rPr>
        <w:t xml:space="preserve"> </w:t>
      </w:r>
      <w:r w:rsidRPr="0018397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770B06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مشرق الشمسين وإكسير السعادتين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8397A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حديث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18397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بهاء الدين محم</w:t>
      </w:r>
      <w:r w:rsidR="0073415C">
        <w:rPr>
          <w:rtl/>
        </w:rPr>
        <w:t>ّ</w:t>
      </w:r>
      <w:r w:rsidRPr="000509AA">
        <w:rPr>
          <w:rtl/>
        </w:rPr>
        <w:t xml:space="preserve">د بن الحسين العاملي </w:t>
      </w:r>
      <w:r>
        <w:rPr>
          <w:rtl/>
        </w:rPr>
        <w:t>(</w:t>
      </w:r>
      <w:r w:rsidR="00770B06">
        <w:rPr>
          <w:rFonts w:hint="cs"/>
          <w:rtl/>
        </w:rPr>
        <w:t xml:space="preserve"> </w:t>
      </w:r>
      <w:r w:rsidRPr="000509AA">
        <w:rPr>
          <w:rtl/>
        </w:rPr>
        <w:t>1030</w:t>
      </w:r>
      <w:r w:rsidR="00770B06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273DCD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02BAE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2C7486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هاشم بن الحسين الحسيني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يوم الخميس 23 شعبان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1046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مخروم الأو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>ل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2C7486" w:rsidRDefault="000509AA" w:rsidP="002C7486">
      <w:pPr>
        <w:pStyle w:val="rfdFootnoteCenterBold"/>
        <w:rPr>
          <w:rtl/>
        </w:rPr>
      </w:pPr>
      <w:r w:rsidRPr="002C7486">
        <w:rPr>
          <w:rtl/>
        </w:rPr>
        <w:t>(</w:t>
      </w:r>
      <w:r w:rsidR="002C7486">
        <w:rPr>
          <w:rFonts w:hint="cs"/>
          <w:rtl/>
        </w:rPr>
        <w:t xml:space="preserve"> </w:t>
      </w:r>
      <w:r w:rsidRPr="002C7486">
        <w:rPr>
          <w:rtl/>
        </w:rPr>
        <w:t>115</w:t>
      </w:r>
      <w:r w:rsidR="002C7486">
        <w:rPr>
          <w:rFonts w:hint="cs"/>
          <w:rtl/>
        </w:rPr>
        <w:t xml:space="preserve"> </w:t>
      </w:r>
      <w:r w:rsidRPr="002C7486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02BA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مصابيح الأ</w:t>
            </w:r>
            <w:r w:rsidR="0073415C">
              <w:rPr>
                <w:rStyle w:val="rfdBold2"/>
                <w:rtl/>
              </w:rPr>
              <w:t>ُ</w:t>
            </w:r>
            <w:r w:rsidRPr="00AF46A1">
              <w:rPr>
                <w:rStyle w:val="rfdBold2"/>
                <w:rtl/>
              </w:rPr>
              <w:t>صول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C7486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73415C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C748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هادي بن محم</w:t>
      </w:r>
      <w:r w:rsidR="0073415C">
        <w:rPr>
          <w:rtl/>
        </w:rPr>
        <w:t>ّ</w:t>
      </w:r>
      <w:r w:rsidRPr="000509AA">
        <w:rPr>
          <w:rtl/>
        </w:rPr>
        <w:t xml:space="preserve">د أمين الطهراني </w:t>
      </w:r>
      <w:r>
        <w:rPr>
          <w:rtl/>
        </w:rPr>
        <w:t>(</w:t>
      </w:r>
      <w:r w:rsidR="002C7486">
        <w:rPr>
          <w:rFonts w:hint="cs"/>
          <w:rtl/>
        </w:rPr>
        <w:t xml:space="preserve"> </w:t>
      </w:r>
      <w:r w:rsidRPr="000509AA">
        <w:rPr>
          <w:rtl/>
        </w:rPr>
        <w:t>1321</w:t>
      </w:r>
      <w:r w:rsidR="002C7486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02BAE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2C7486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بخط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 المؤل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>ف</w:t>
            </w:r>
            <w:r w:rsidR="00F26704">
              <w:rPr>
                <w:rtl/>
              </w:rPr>
              <w:t xml:space="preserve"> .</w:t>
            </w:r>
            <w:r w:rsidR="00E835D3" w:rsidRPr="000509AA">
              <w:rPr>
                <w:rtl/>
              </w:rPr>
              <w:t xml:space="preserve"> النواهي إلى</w:t>
            </w:r>
            <w:r w:rsidR="0073415C" w:rsidRPr="00AF3B23">
              <w:rPr>
                <w:rtl/>
              </w:rPr>
              <w:t>ٰ</w:t>
            </w:r>
            <w:r w:rsidR="00E835D3" w:rsidRPr="000509AA">
              <w:rPr>
                <w:rtl/>
              </w:rPr>
              <w:t xml:space="preserve"> بحث الخاص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 والعام</w:t>
            </w:r>
            <w:r w:rsidR="0073415C">
              <w:rPr>
                <w:rtl/>
              </w:rPr>
              <w:t>ّ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2C7486" w:rsidRDefault="000509AA" w:rsidP="002C7486">
      <w:pPr>
        <w:pStyle w:val="rfdFootnoteCenterBold"/>
        <w:rPr>
          <w:rtl/>
        </w:rPr>
      </w:pPr>
      <w:r w:rsidRPr="002C7486">
        <w:rPr>
          <w:rtl/>
        </w:rPr>
        <w:t>(</w:t>
      </w:r>
      <w:r w:rsidR="002C7486" w:rsidRPr="002C7486">
        <w:rPr>
          <w:rFonts w:hint="cs"/>
          <w:rtl/>
        </w:rPr>
        <w:t xml:space="preserve"> </w:t>
      </w:r>
      <w:r w:rsidRPr="002C7486">
        <w:rPr>
          <w:rtl/>
        </w:rPr>
        <w:t>116</w:t>
      </w:r>
      <w:r w:rsidR="002C7486" w:rsidRPr="002C7486">
        <w:rPr>
          <w:rFonts w:hint="cs"/>
          <w:rtl/>
        </w:rPr>
        <w:t xml:space="preserve"> </w:t>
      </w:r>
      <w:r w:rsidRPr="002C7486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02BAE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المصباح الساطع في شرح مفاتيح الشرائع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C7486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2C748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73415C">
        <w:rPr>
          <w:rtl/>
        </w:rPr>
        <w:t>ّ</w:t>
      </w:r>
      <w:r w:rsidRPr="000509AA">
        <w:rPr>
          <w:rtl/>
        </w:rPr>
        <w:t>د عبد الله بن محم</w:t>
      </w:r>
      <w:r w:rsidR="0073415C">
        <w:rPr>
          <w:rtl/>
        </w:rPr>
        <w:t>ّ</w:t>
      </w:r>
      <w:r w:rsidRPr="000509AA">
        <w:rPr>
          <w:rtl/>
        </w:rPr>
        <w:t>د رضا شب</w:t>
      </w:r>
      <w:r w:rsidR="0073415C">
        <w:rPr>
          <w:rtl/>
        </w:rPr>
        <w:t>ّ</w:t>
      </w:r>
      <w:r w:rsidRPr="000509AA">
        <w:rPr>
          <w:rtl/>
        </w:rPr>
        <w:t xml:space="preserve">ر الكاظمي </w:t>
      </w:r>
      <w:r>
        <w:rPr>
          <w:rtl/>
        </w:rPr>
        <w:t>(</w:t>
      </w:r>
      <w:r w:rsidR="002C7486">
        <w:rPr>
          <w:rFonts w:hint="cs"/>
          <w:rtl/>
        </w:rPr>
        <w:t xml:space="preserve"> </w:t>
      </w:r>
      <w:r w:rsidRPr="000509AA">
        <w:rPr>
          <w:rtl/>
        </w:rPr>
        <w:t>1242</w:t>
      </w:r>
      <w:r w:rsidR="002C7486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شرح استدلالي ممزوج مختصر على</w:t>
      </w:r>
      <w:r w:rsidR="0073415C" w:rsidRPr="00AF3B23">
        <w:rPr>
          <w:rtl/>
        </w:rPr>
        <w:t>ٰ</w:t>
      </w:r>
      <w:r w:rsidRPr="000509AA">
        <w:rPr>
          <w:rtl/>
        </w:rPr>
        <w:t xml:space="preserve"> كتاب </w:t>
      </w:r>
      <w:r w:rsidRPr="00E835D3">
        <w:rPr>
          <w:rStyle w:val="rfdBold2"/>
          <w:rtl/>
        </w:rPr>
        <w:t>مفاتيح الشرائع</w:t>
      </w:r>
      <w:r w:rsidRPr="000509AA">
        <w:rPr>
          <w:rtl/>
        </w:rPr>
        <w:t xml:space="preserve"> للفيض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الكاشاني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عد</w:t>
      </w:r>
      <w:r w:rsidR="0073415C">
        <w:rPr>
          <w:rtl/>
        </w:rPr>
        <w:t>ّ</w:t>
      </w:r>
      <w:r w:rsidRPr="000509AA">
        <w:rPr>
          <w:rtl/>
        </w:rPr>
        <w:t>ة أجزاء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02BAE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2C7486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جعفر بن عبد الله الكناني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25 صفر 1228</w:t>
            </w:r>
            <w:r w:rsidR="00F26704">
              <w:rPr>
                <w:rtl/>
              </w:rPr>
              <w:t xml:space="preserve"> .</w:t>
            </w:r>
            <w:r w:rsidR="00E835D3" w:rsidRPr="000509AA">
              <w:rPr>
                <w:rtl/>
              </w:rPr>
              <w:t xml:space="preserve"> كتاب الزكاة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وكتاب الصوم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2C7486" w:rsidRDefault="000509AA" w:rsidP="002C7486">
      <w:pPr>
        <w:pStyle w:val="rfdFootnoteCenterBold"/>
        <w:rPr>
          <w:rtl/>
        </w:rPr>
      </w:pPr>
      <w:r w:rsidRPr="002C7486">
        <w:rPr>
          <w:rtl/>
        </w:rPr>
        <w:t>(</w:t>
      </w:r>
      <w:r w:rsidR="00F02BAE">
        <w:rPr>
          <w:rFonts w:hint="cs"/>
          <w:rtl/>
        </w:rPr>
        <w:t xml:space="preserve"> </w:t>
      </w:r>
      <w:r w:rsidRPr="002C7486">
        <w:rPr>
          <w:rtl/>
        </w:rPr>
        <w:t>117</w:t>
      </w:r>
      <w:r w:rsidR="00F02BAE">
        <w:rPr>
          <w:rFonts w:hint="cs"/>
          <w:rtl/>
        </w:rPr>
        <w:t xml:space="preserve"> </w:t>
      </w:r>
      <w:r w:rsidRPr="002C7486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904912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مصباح المتهج</w:t>
            </w:r>
            <w:r w:rsidR="0073415C">
              <w:rPr>
                <w:rStyle w:val="rfdBold2"/>
                <w:rtl/>
              </w:rPr>
              <w:t>ّ</w:t>
            </w:r>
            <w:r w:rsidRPr="00AF46A1">
              <w:rPr>
                <w:rStyle w:val="rfdBold2"/>
                <w:rtl/>
              </w:rPr>
              <w:t>دين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02BA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F02B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73415C" w:rsidRPr="00AF3B23">
        <w:rPr>
          <w:rtl/>
        </w:rPr>
        <w:t>ٰ</w:t>
      </w:r>
      <w:r w:rsidRPr="000509AA">
        <w:rPr>
          <w:rtl/>
        </w:rPr>
        <w:t xml:space="preserve"> محم</w:t>
      </w:r>
      <w:r w:rsidR="0073415C">
        <w:rPr>
          <w:rtl/>
        </w:rPr>
        <w:t>ّ</w:t>
      </w:r>
      <w:r w:rsidRPr="000509AA">
        <w:rPr>
          <w:rtl/>
        </w:rPr>
        <w:t>د حسين بن محم</w:t>
      </w:r>
      <w:r w:rsidR="0073415C">
        <w:rPr>
          <w:rtl/>
        </w:rPr>
        <w:t>ّ</w:t>
      </w:r>
      <w:r w:rsidRPr="000509AA">
        <w:rPr>
          <w:rtl/>
        </w:rPr>
        <w:t>د محسن الكرمانشاهي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في آداب الصلاة وبيان أسرارها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مقد</w:t>
      </w:r>
      <w:r w:rsidR="0073415C">
        <w:rPr>
          <w:rtl/>
        </w:rPr>
        <w:t>ّ</w:t>
      </w:r>
      <w:r w:rsidRPr="000509AA">
        <w:rPr>
          <w:rtl/>
        </w:rPr>
        <w:t>مة وفصول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وخاتمة</w:t>
      </w:r>
      <w:r w:rsidR="00F26704">
        <w:rPr>
          <w:rtl/>
        </w:rPr>
        <w:t xml:space="preserve"> .</w:t>
      </w:r>
    </w:p>
    <w:p w:rsidR="009B6D12" w:rsidRDefault="009B6D12" w:rsidP="000509AA">
      <w:pPr>
        <w:rPr>
          <w:rtl/>
        </w:rPr>
        <w:sectPr w:rsidR="009B6D12" w:rsidSect="00600DF3">
          <w:headerReference w:type="even" r:id="rId264"/>
          <w:headerReference w:type="default" r:id="rId265"/>
          <w:headerReference w:type="first" r:id="rId26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أو</w:t>
      </w:r>
      <w:r w:rsidR="0073415C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904912">
        <w:rPr>
          <w:rFonts w:hint="cs"/>
          <w:rtl/>
        </w:rPr>
        <w:t xml:space="preserve"> </w:t>
      </w:r>
      <w:r w:rsidRPr="000509AA">
        <w:rPr>
          <w:rtl/>
        </w:rPr>
        <w:t>الحمد لله الذي مت</w:t>
      </w:r>
      <w:r w:rsidR="0073415C">
        <w:rPr>
          <w:rtl/>
        </w:rPr>
        <w:t>ّ</w:t>
      </w:r>
      <w:r w:rsidRPr="000509AA">
        <w:rPr>
          <w:rtl/>
        </w:rPr>
        <w:t>عنا بأرواح الحياة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وأثبت فينا جوارح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الأعمال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وغذ</w:t>
      </w:r>
      <w:r w:rsidR="0073415C">
        <w:rPr>
          <w:rtl/>
        </w:rPr>
        <w:t>ّ</w:t>
      </w:r>
      <w:r w:rsidRPr="000509AA">
        <w:rPr>
          <w:rtl/>
        </w:rPr>
        <w:t>انا من طي</w:t>
      </w:r>
      <w:r w:rsidR="0073415C">
        <w:rPr>
          <w:rtl/>
        </w:rPr>
        <w:t>ّ</w:t>
      </w:r>
      <w:r w:rsidRPr="000509AA">
        <w:rPr>
          <w:rtl/>
        </w:rPr>
        <w:t>بات الرزق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وأغنانا بفضله الحلال</w:t>
      </w:r>
      <w:r w:rsidR="00904912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72896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904912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بخط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 المؤل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والرسالة غير تام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بآخر النسخة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أحاديث وفوائد متفر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>قة</w:t>
            </w:r>
          </w:p>
        </w:tc>
      </w:tr>
    </w:tbl>
    <w:p w:rsidR="000509AA" w:rsidRPr="00904912" w:rsidRDefault="000509AA" w:rsidP="00904912">
      <w:pPr>
        <w:pStyle w:val="rfdFootnoteCenterBold"/>
        <w:rPr>
          <w:rtl/>
        </w:rPr>
      </w:pPr>
      <w:r w:rsidRPr="00904912">
        <w:rPr>
          <w:rtl/>
        </w:rPr>
        <w:t>(</w:t>
      </w:r>
      <w:r w:rsidR="00904912">
        <w:rPr>
          <w:rFonts w:hint="cs"/>
          <w:rtl/>
        </w:rPr>
        <w:t xml:space="preserve"> </w:t>
      </w:r>
      <w:r w:rsidRPr="00904912">
        <w:rPr>
          <w:rtl/>
        </w:rPr>
        <w:t>118</w:t>
      </w:r>
      <w:r w:rsidR="00904912">
        <w:rPr>
          <w:rFonts w:hint="cs"/>
          <w:rtl/>
        </w:rPr>
        <w:t xml:space="preserve"> </w:t>
      </w:r>
      <w:r w:rsidRPr="00904912">
        <w:rPr>
          <w:rtl/>
        </w:rPr>
        <w:t>)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5636"/>
        <w:gridCol w:w="1951"/>
      </w:tblGrid>
      <w:tr w:rsidR="002816BC">
        <w:tc>
          <w:tcPr>
            <w:tcW w:w="5636" w:type="dxa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المطالب المظف</w:t>
            </w:r>
            <w:r w:rsidR="0073415C">
              <w:rPr>
                <w:rStyle w:val="rfdBold2"/>
                <w:rtl/>
              </w:rPr>
              <w:t>ّ</w:t>
            </w:r>
            <w:r w:rsidRPr="00AF46A1">
              <w:rPr>
                <w:rStyle w:val="rfdBold2"/>
                <w:rtl/>
              </w:rPr>
              <w:t>رية في شرح الرسالة الجعفرية</w:t>
            </w:r>
          </w:p>
        </w:tc>
        <w:tc>
          <w:tcPr>
            <w:tcW w:w="1951" w:type="dxa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04912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0491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73415C">
      <w:pPr>
        <w:rPr>
          <w:rtl/>
        </w:rPr>
      </w:pPr>
      <w:r w:rsidRPr="000509AA">
        <w:rPr>
          <w:rtl/>
        </w:rPr>
        <w:t>تأليف : آمير محم</w:t>
      </w:r>
      <w:r w:rsidR="0073415C">
        <w:rPr>
          <w:rtl/>
        </w:rPr>
        <w:t>ّ</w:t>
      </w:r>
      <w:r w:rsidRPr="000509AA">
        <w:rPr>
          <w:rtl/>
        </w:rPr>
        <w:t>د بن أبي طالب الموسوي ال</w:t>
      </w:r>
      <w:r w:rsidR="0073415C">
        <w:rPr>
          <w:rtl/>
        </w:rPr>
        <w:t>ا</w:t>
      </w:r>
      <w:r w:rsidRPr="000509AA">
        <w:rPr>
          <w:rtl/>
        </w:rPr>
        <w:t>ستر</w:t>
      </w:r>
      <w:r w:rsidR="0073415C">
        <w:rPr>
          <w:rtl/>
        </w:rPr>
        <w:t>ا</w:t>
      </w:r>
      <w:r w:rsidRPr="000509AA">
        <w:rPr>
          <w:rtl/>
        </w:rPr>
        <w:t xml:space="preserve">بادي </w:t>
      </w:r>
      <w:r w:rsidR="008100A7">
        <w:rPr>
          <w:rtl/>
        </w:rPr>
        <w:t>(</w:t>
      </w:r>
      <w:r w:rsidR="00904912">
        <w:rPr>
          <w:rFonts w:hint="cs"/>
          <w:rtl/>
        </w:rPr>
        <w:t xml:space="preserve"> </w:t>
      </w:r>
      <w:r w:rsidRPr="000509AA">
        <w:rPr>
          <w:rtl/>
        </w:rPr>
        <w:t>ق 10</w:t>
      </w:r>
      <w:r w:rsidR="009049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72896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904912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محم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>د حسين بن علاء الدين الدرزي المازندراني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شعبان 1111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904912" w:rsidRDefault="000509AA" w:rsidP="00904912">
      <w:pPr>
        <w:pStyle w:val="rfdFootnoteCenterBold"/>
        <w:rPr>
          <w:rtl/>
        </w:rPr>
      </w:pPr>
      <w:r w:rsidRPr="00904912">
        <w:rPr>
          <w:rtl/>
        </w:rPr>
        <w:t>(</w:t>
      </w:r>
      <w:r w:rsidR="00904912">
        <w:rPr>
          <w:rFonts w:hint="cs"/>
          <w:rtl/>
        </w:rPr>
        <w:t xml:space="preserve"> </w:t>
      </w:r>
      <w:r w:rsidRPr="00904912">
        <w:rPr>
          <w:rtl/>
        </w:rPr>
        <w:t>119</w:t>
      </w:r>
      <w:r w:rsidR="00904912">
        <w:rPr>
          <w:rFonts w:hint="cs"/>
          <w:rtl/>
        </w:rPr>
        <w:t xml:space="preserve"> </w:t>
      </w:r>
      <w:r w:rsidRPr="0090491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72896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مطالع الأنوار المقتبسة من آثار الأئم</w:t>
            </w:r>
            <w:r w:rsidR="0073415C">
              <w:rPr>
                <w:rStyle w:val="rfdBold2"/>
                <w:rtl/>
              </w:rPr>
              <w:t>ّ</w:t>
            </w:r>
            <w:r w:rsidRPr="00AF46A1">
              <w:rPr>
                <w:rStyle w:val="rfdBold2"/>
                <w:rtl/>
              </w:rPr>
              <w:t>ة الأطهار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04912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0491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73415C">
        <w:rPr>
          <w:rtl/>
        </w:rPr>
        <w:t>ّ</w:t>
      </w:r>
      <w:r w:rsidRPr="000509AA">
        <w:rPr>
          <w:rtl/>
        </w:rPr>
        <w:t>د محم</w:t>
      </w:r>
      <w:r w:rsidR="0073415C">
        <w:rPr>
          <w:rtl/>
        </w:rPr>
        <w:t>ّ</w:t>
      </w:r>
      <w:r w:rsidRPr="000509AA">
        <w:rPr>
          <w:rtl/>
        </w:rPr>
        <w:t>د باقر بن محم</w:t>
      </w:r>
      <w:r w:rsidR="0073415C">
        <w:rPr>
          <w:rtl/>
        </w:rPr>
        <w:t>ّ</w:t>
      </w:r>
      <w:r w:rsidRPr="000509AA">
        <w:rPr>
          <w:rtl/>
        </w:rPr>
        <w:t>د نقي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حج</w:t>
      </w:r>
      <w:r w:rsidR="0073415C">
        <w:rPr>
          <w:rtl/>
        </w:rPr>
        <w:t>ّ</w:t>
      </w:r>
      <w:r w:rsidRPr="000509AA">
        <w:rPr>
          <w:rtl/>
        </w:rPr>
        <w:t>ة الإسلام الشفتي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904912">
        <w:rPr>
          <w:rFonts w:hint="cs"/>
          <w:rtl/>
        </w:rPr>
        <w:t xml:space="preserve"> </w:t>
      </w:r>
      <w:r w:rsidRPr="000509AA">
        <w:rPr>
          <w:rtl/>
        </w:rPr>
        <w:t>1260</w:t>
      </w:r>
      <w:r w:rsidR="00904912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72896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904912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نسخة مجدولة حسنة الخط</w:t>
            </w:r>
            <w:r w:rsidR="0073415C">
              <w:rPr>
                <w:rtl/>
              </w:rPr>
              <w:t>ّ</w:t>
            </w:r>
            <w:r w:rsidR="00F26704">
              <w:rPr>
                <w:rtl/>
              </w:rPr>
              <w:t xml:space="preserve"> .</w:t>
            </w:r>
            <w:r w:rsidR="00E835D3" w:rsidRPr="000509AA">
              <w:rPr>
                <w:rtl/>
              </w:rPr>
              <w:t xml:space="preserve"> كتاب الصلاة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904912" w:rsidRDefault="000509AA" w:rsidP="00904912">
      <w:pPr>
        <w:pStyle w:val="rfdFootnoteCenterBold"/>
        <w:rPr>
          <w:rtl/>
        </w:rPr>
      </w:pPr>
      <w:r w:rsidRPr="00904912">
        <w:rPr>
          <w:rtl/>
        </w:rPr>
        <w:t>(</w:t>
      </w:r>
      <w:r w:rsidR="00904912">
        <w:rPr>
          <w:rFonts w:hint="cs"/>
          <w:rtl/>
        </w:rPr>
        <w:t xml:space="preserve"> </w:t>
      </w:r>
      <w:r w:rsidRPr="00904912">
        <w:rPr>
          <w:rtl/>
        </w:rPr>
        <w:t>120</w:t>
      </w:r>
      <w:r w:rsidR="00904912">
        <w:rPr>
          <w:rFonts w:hint="cs"/>
          <w:rtl/>
        </w:rPr>
        <w:t xml:space="preserve"> </w:t>
      </w:r>
      <w:r w:rsidRPr="0090491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72896">
        <w:tc>
          <w:tcPr>
            <w:tcW w:w="3500" w:type="pct"/>
            <w:shd w:val="clear" w:color="auto" w:fill="auto"/>
          </w:tcPr>
          <w:p w:rsidR="002816BC" w:rsidRPr="00AF46A1" w:rsidRDefault="00AF46A1" w:rsidP="00912DD4">
            <w:pPr>
              <w:rPr>
                <w:rStyle w:val="rfdBold2"/>
                <w:rtl/>
              </w:rPr>
            </w:pPr>
            <w:r w:rsidRPr="00AF46A1">
              <w:rPr>
                <w:rStyle w:val="rfdBold2"/>
                <w:rtl/>
              </w:rPr>
              <w:t>معالم الأ</w:t>
            </w:r>
            <w:r w:rsidR="0073415C">
              <w:rPr>
                <w:rStyle w:val="rfdBold2"/>
                <w:rtl/>
              </w:rPr>
              <w:t>ُ</w:t>
            </w:r>
            <w:r w:rsidRPr="00AF46A1">
              <w:rPr>
                <w:rStyle w:val="rfdBold2"/>
                <w:rtl/>
              </w:rPr>
              <w:t>صول</w:t>
            </w:r>
          </w:p>
        </w:tc>
        <w:tc>
          <w:tcPr>
            <w:tcW w:w="1500" w:type="pct"/>
            <w:shd w:val="clear" w:color="auto" w:fill="auto"/>
          </w:tcPr>
          <w:p w:rsidR="002816BC" w:rsidRDefault="00AF46A1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04912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73415C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90491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أبي منصور الحسن بن زين الدين العاملي </w:t>
      </w:r>
      <w:r>
        <w:rPr>
          <w:rtl/>
        </w:rPr>
        <w:t>(</w:t>
      </w:r>
      <w:r w:rsidR="00904912">
        <w:rPr>
          <w:rFonts w:hint="cs"/>
          <w:rtl/>
        </w:rPr>
        <w:t xml:space="preserve"> </w:t>
      </w:r>
      <w:r w:rsidRPr="000509AA">
        <w:rPr>
          <w:rtl/>
        </w:rPr>
        <w:t>1011</w:t>
      </w:r>
      <w:r w:rsidR="00904912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72896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904912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محم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>د بن حسن بن معز</w:t>
            </w:r>
            <w:r w:rsidR="0073415C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 الدين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سنة 1222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6957A3" w:rsidRPr="006957A3" w:rsidRDefault="000509AA" w:rsidP="006957A3">
      <w:pPr>
        <w:rPr>
          <w:rtl/>
        </w:rPr>
      </w:pPr>
      <w:r w:rsidRPr="006957A3">
        <w:rPr>
          <w:rtl/>
        </w:rPr>
        <w:br w:type="page"/>
      </w:r>
    </w:p>
    <w:p w:rsidR="006957A3" w:rsidRDefault="006957A3" w:rsidP="006957A3">
      <w:pPr>
        <w:pStyle w:val="rfdPoemTini"/>
        <w:rPr>
          <w:rtl/>
        </w:rPr>
      </w:pPr>
    </w:p>
    <w:p w:rsidR="000509AA" w:rsidRPr="006957A3" w:rsidRDefault="000509AA" w:rsidP="006957A3">
      <w:pPr>
        <w:pStyle w:val="rfdFootnoteCenterBold"/>
        <w:rPr>
          <w:rtl/>
        </w:rPr>
      </w:pPr>
      <w:r w:rsidRPr="006957A3"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121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6957A3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مفاتيح الشرائع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957A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6957A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FB3C54" w:rsidRPr="00AF3B23">
        <w:rPr>
          <w:rtl/>
        </w:rPr>
        <w:t>ٰ</w:t>
      </w:r>
      <w:r w:rsidRPr="000509AA">
        <w:rPr>
          <w:rtl/>
        </w:rPr>
        <w:t xml:space="preserve"> محسن بن المرتضى</w:t>
      </w:r>
      <w:r w:rsidR="00FB3C54" w:rsidRPr="00AF3B23">
        <w:rPr>
          <w:rtl/>
        </w:rPr>
        <w:t>ٰ</w:t>
      </w:r>
      <w:r w:rsidRPr="000509AA">
        <w:rPr>
          <w:rtl/>
        </w:rPr>
        <w:t xml:space="preserve"> الفيض الكاشاني </w:t>
      </w:r>
      <w:r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0509AA">
        <w:rPr>
          <w:rtl/>
        </w:rPr>
        <w:t>1091</w:t>
      </w:r>
      <w:r w:rsidR="006957A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6957A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6957A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محم</w:t>
            </w:r>
            <w:r w:rsidR="00FB3C54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د سميع الكرمانشاهي </w:t>
            </w:r>
            <w:r w:rsidR="00E835D3"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="00E835D3" w:rsidRPr="000509AA">
              <w:rPr>
                <w:rtl/>
              </w:rPr>
              <w:t>حسب تصريح صاحب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المكتبة</w:t>
            </w:r>
            <w:r>
              <w:rPr>
                <w:rFonts w:hint="cs"/>
                <w:rtl/>
              </w:rPr>
              <w:t xml:space="preserve"> </w:t>
            </w:r>
            <w:r w:rsidR="00E835D3"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غر</w:t>
            </w:r>
            <w:r w:rsidR="00FB3C54">
              <w:rPr>
                <w:rtl/>
              </w:rPr>
              <w:t>ّ</w:t>
            </w:r>
            <w:r w:rsidR="00E835D3" w:rsidRPr="000509AA">
              <w:rPr>
                <w:rtl/>
              </w:rPr>
              <w:t>ة رجب 1216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في جزئين عليهما تعاليق محم</w:t>
            </w:r>
            <w:r w:rsidR="00FB3C54">
              <w:rPr>
                <w:rtl/>
              </w:rPr>
              <w:t>ّ</w:t>
            </w:r>
            <w:r w:rsidR="00E835D3" w:rsidRPr="000509AA">
              <w:rPr>
                <w:rtl/>
              </w:rPr>
              <w:t>د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محسن بن محم</w:t>
            </w:r>
            <w:r w:rsidR="00FB3C54">
              <w:rPr>
                <w:rtl/>
              </w:rPr>
              <w:t>ّ</w:t>
            </w:r>
            <w:r w:rsidR="00E835D3" w:rsidRPr="000509AA">
              <w:rPr>
                <w:rtl/>
              </w:rPr>
              <w:t>د سميع القاري الكرمانشاهي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6957A3" w:rsidRDefault="000509AA" w:rsidP="006957A3">
      <w:pPr>
        <w:pStyle w:val="rfdFootnoteCenterBold"/>
        <w:rPr>
          <w:rtl/>
        </w:rPr>
      </w:pPr>
      <w:r w:rsidRPr="006957A3"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122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6957A3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المنار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957A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FB3C54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6957A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أبي البركات عبد الله بن أحمد النسفي </w:t>
      </w:r>
      <w:r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0509AA">
        <w:rPr>
          <w:rtl/>
        </w:rPr>
        <w:t>710</w:t>
      </w:r>
      <w:r w:rsidR="006957A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6957A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6957A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شو</w:t>
            </w:r>
            <w:r w:rsidR="00FB3C54">
              <w:rPr>
                <w:rtl/>
              </w:rPr>
              <w:t>ّ</w:t>
            </w:r>
            <w:r w:rsidR="00E835D3" w:rsidRPr="000509AA">
              <w:rPr>
                <w:rtl/>
              </w:rPr>
              <w:t>ال 773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نسخة مصحح</w:t>
            </w:r>
            <w:r w:rsidR="00FB3C54">
              <w:rPr>
                <w:rtl/>
              </w:rPr>
              <w:t>ّ</w:t>
            </w:r>
            <w:r w:rsidR="00E835D3" w:rsidRPr="000509AA">
              <w:rPr>
                <w:rtl/>
              </w:rPr>
              <w:t>ة نفيسة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كتبت العناوين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بالذهبي والأزرق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6957A3" w:rsidRDefault="000509AA" w:rsidP="006957A3">
      <w:pPr>
        <w:pStyle w:val="rfdFootnoteCenterBold"/>
        <w:rPr>
          <w:rtl/>
        </w:rPr>
      </w:pPr>
      <w:r w:rsidRPr="006957A3"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123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6957A3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مناسك الحج</w:t>
            </w:r>
            <w:r w:rsidR="00FB3C54">
              <w:rPr>
                <w:rStyle w:val="rfdBold2"/>
                <w:rtl/>
              </w:rPr>
              <w:t>ّ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957A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فارسي</w:t>
            </w:r>
            <w:r w:rsidR="006957A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</w:t>
      </w:r>
      <w:r w:rsidR="00C12BF0">
        <w:rPr>
          <w:rtl/>
        </w:rPr>
        <w:t xml:space="preserve"> ؟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6957A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6957A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مخروم الأو</w:t>
            </w:r>
            <w:r w:rsidR="00FB3C54">
              <w:rPr>
                <w:rtl/>
              </w:rPr>
              <w:t>ّ</w:t>
            </w:r>
            <w:r w:rsidR="00E835D3" w:rsidRPr="000509AA">
              <w:rPr>
                <w:rtl/>
              </w:rPr>
              <w:t>ل والآخر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6957A3" w:rsidRDefault="000509AA" w:rsidP="006957A3">
      <w:pPr>
        <w:pStyle w:val="rfdFootnoteCenterBold"/>
        <w:rPr>
          <w:rtl/>
        </w:rPr>
      </w:pPr>
      <w:r w:rsidRPr="006957A3"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124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6957A3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مناسك الحج</w:t>
            </w:r>
            <w:r w:rsidR="00FB3C54">
              <w:rPr>
                <w:rStyle w:val="rfdBold2"/>
                <w:rtl/>
              </w:rPr>
              <w:t>ّ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957A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6957A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محم</w:t>
      </w:r>
      <w:r w:rsidR="00FB3C54">
        <w:rPr>
          <w:rtl/>
        </w:rPr>
        <w:t>ّ</w:t>
      </w:r>
      <w:r w:rsidRPr="000509AA">
        <w:rPr>
          <w:rtl/>
        </w:rPr>
        <w:t>د جعفر بن عبد الله</w:t>
      </w:r>
      <w:r w:rsidR="00F26704">
        <w:rPr>
          <w:rtl/>
        </w:rPr>
        <w:t xml:space="preserve"> .</w:t>
      </w:r>
    </w:p>
    <w:p w:rsidR="009B6D12" w:rsidRDefault="009B6D12" w:rsidP="000509AA">
      <w:pPr>
        <w:rPr>
          <w:rtl/>
        </w:rPr>
        <w:sectPr w:rsidR="009B6D12" w:rsidSect="00600DF3">
          <w:headerReference w:type="even" r:id="rId267"/>
          <w:headerReference w:type="default" r:id="rId268"/>
          <w:headerReference w:type="first" r:id="rId26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كتب المؤل</w:t>
      </w:r>
      <w:r w:rsidR="00FB3C54">
        <w:rPr>
          <w:rtl/>
        </w:rPr>
        <w:t>ّ</w:t>
      </w:r>
      <w:r w:rsidRPr="000509AA">
        <w:rPr>
          <w:rtl/>
        </w:rPr>
        <w:t>ف أو</w:t>
      </w:r>
      <w:r w:rsidR="00FB3C54">
        <w:rPr>
          <w:rtl/>
        </w:rPr>
        <w:t>ّ</w:t>
      </w:r>
      <w:r w:rsidRPr="000509AA">
        <w:rPr>
          <w:rtl/>
        </w:rPr>
        <w:t>لا</w:t>
      </w:r>
      <w:r w:rsidR="00FB3C54">
        <w:rPr>
          <w:rtl/>
        </w:rPr>
        <w:t>ً</w:t>
      </w:r>
      <w:r w:rsidRPr="000509AA">
        <w:rPr>
          <w:rtl/>
        </w:rPr>
        <w:t xml:space="preserve"> رسالة عربية بطريقة خاص</w:t>
      </w:r>
      <w:r w:rsidR="00FB3C54">
        <w:rPr>
          <w:rtl/>
        </w:rPr>
        <w:t>ّ</w:t>
      </w:r>
      <w:r w:rsidRPr="000509AA">
        <w:rPr>
          <w:rtl/>
        </w:rPr>
        <w:t>ة في مناسك الحج</w:t>
      </w:r>
      <w:r w:rsidR="00FB3C54">
        <w:rPr>
          <w:rtl/>
        </w:rPr>
        <w:t>ّ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فطلب منه جماعة تأليف رسالة فارسية مثلها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فأجاب طلبهم بهذا الكتاب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الذي يشتمل على</w:t>
      </w:r>
      <w:r w:rsidR="00FB3C54" w:rsidRPr="00AF3B23">
        <w:rPr>
          <w:rtl/>
        </w:rPr>
        <w:t>ٰ</w:t>
      </w:r>
      <w:r w:rsidRPr="000509AA">
        <w:rPr>
          <w:rtl/>
        </w:rPr>
        <w:t xml:space="preserve"> مقد</w:t>
      </w:r>
      <w:r w:rsidR="00FB3C54">
        <w:rPr>
          <w:rtl/>
        </w:rPr>
        <w:t>ّ</w:t>
      </w:r>
      <w:r w:rsidRPr="000509AA">
        <w:rPr>
          <w:rtl/>
        </w:rPr>
        <w:t>مة وألواح ورياض وخاتمة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وقس</w:t>
      </w:r>
      <w:r w:rsidR="00FB3C54">
        <w:rPr>
          <w:rtl/>
        </w:rPr>
        <w:t>ّ</w:t>
      </w:r>
      <w:r w:rsidRPr="000509AA">
        <w:rPr>
          <w:rtl/>
        </w:rPr>
        <w:t>م الأعمال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والمناسك فيه بطريق خاص</w:t>
      </w:r>
      <w:r w:rsidR="00EC572A">
        <w:rPr>
          <w:rtl/>
        </w:rPr>
        <w:t>ّ</w:t>
      </w:r>
      <w:r w:rsidRPr="000509AA">
        <w:rPr>
          <w:rtl/>
        </w:rPr>
        <w:t xml:space="preserve"> في جداول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بدأ به في طريق الحج</w:t>
      </w:r>
      <w:r w:rsidR="00EC572A">
        <w:rPr>
          <w:rtl/>
        </w:rPr>
        <w:t>ّ</w:t>
      </w:r>
      <w:r w:rsidRPr="000509AA">
        <w:rPr>
          <w:rtl/>
        </w:rPr>
        <w:t xml:space="preserve">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1228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وأتم</w:t>
      </w:r>
      <w:r w:rsidR="00EC572A">
        <w:rPr>
          <w:rtl/>
        </w:rPr>
        <w:t>ّ</w:t>
      </w:r>
      <w:r w:rsidRPr="000509AA">
        <w:rPr>
          <w:rtl/>
        </w:rPr>
        <w:t>ه بعد عودته إلى</w:t>
      </w:r>
      <w:r w:rsidR="00EC572A" w:rsidRPr="00AF3B23">
        <w:rPr>
          <w:rtl/>
        </w:rPr>
        <w:t>ٰ</w:t>
      </w:r>
      <w:r w:rsidRPr="000509AA">
        <w:rPr>
          <w:rtl/>
        </w:rPr>
        <w:t xml:space="preserve"> وطنه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C572A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6957A3">
        <w:rPr>
          <w:rFonts w:hint="cs"/>
          <w:rtl/>
        </w:rPr>
        <w:t xml:space="preserve"> </w:t>
      </w:r>
      <w:r w:rsidRPr="000509AA">
        <w:rPr>
          <w:rtl/>
        </w:rPr>
        <w:t>الحمد لله كما هو أهله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والسلام على</w:t>
      </w:r>
      <w:r w:rsidR="00EC572A" w:rsidRPr="00AF3B23">
        <w:rPr>
          <w:rtl/>
        </w:rPr>
        <w:t>ٰ</w:t>
      </w:r>
      <w:r w:rsidRPr="000509AA">
        <w:rPr>
          <w:rtl/>
        </w:rPr>
        <w:t xml:space="preserve"> مستحق</w:t>
      </w:r>
      <w:r w:rsidR="00EC572A">
        <w:rPr>
          <w:rtl/>
        </w:rPr>
        <w:t>ّ</w:t>
      </w:r>
      <w:r w:rsidRPr="000509AA">
        <w:rPr>
          <w:rtl/>
        </w:rPr>
        <w:t>ه ومحل</w:t>
      </w:r>
      <w:r w:rsidR="00EC572A">
        <w:rPr>
          <w:rtl/>
        </w:rPr>
        <w:t>ّ</w:t>
      </w:r>
      <w:r w:rsidRPr="000509AA">
        <w:rPr>
          <w:rtl/>
        </w:rPr>
        <w:t>ه</w:t>
      </w:r>
      <w:r w:rsidR="006957A3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6957A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6957A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بخط</w:t>
            </w:r>
            <w:r w:rsidR="00EC572A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 المؤل</w:t>
            </w:r>
            <w:r w:rsidR="00EC572A">
              <w:rPr>
                <w:rtl/>
              </w:rPr>
              <w:t>ّ</w:t>
            </w:r>
            <w:r w:rsidR="00E835D3" w:rsidRPr="000509AA">
              <w:rPr>
                <w:rtl/>
              </w:rPr>
              <w:t>ف ظاهرا</w:t>
            </w:r>
            <w:r w:rsidR="00EC572A">
              <w:rPr>
                <w:rtl/>
              </w:rPr>
              <w:t>ً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6957A3" w:rsidRDefault="000509AA" w:rsidP="006957A3">
      <w:pPr>
        <w:pStyle w:val="rfdFootnoteCenterBold"/>
        <w:rPr>
          <w:rtl/>
        </w:rPr>
      </w:pPr>
      <w:r w:rsidRPr="006957A3"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125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6957A3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مناهج الأحكام</w:t>
            </w:r>
          </w:p>
        </w:tc>
        <w:tc>
          <w:tcPr>
            <w:tcW w:w="3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957A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6957A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الحاج آقا أحمد بن محم</w:t>
      </w:r>
      <w:r w:rsidR="00EC572A">
        <w:rPr>
          <w:rtl/>
        </w:rPr>
        <w:t>ّ</w:t>
      </w:r>
      <w:r w:rsidRPr="000509AA">
        <w:rPr>
          <w:rtl/>
        </w:rPr>
        <w:t>د علي بن محم</w:t>
      </w:r>
      <w:r w:rsidR="00EC572A">
        <w:rPr>
          <w:rtl/>
        </w:rPr>
        <w:t>ّ</w:t>
      </w:r>
      <w:r w:rsidRPr="000509AA">
        <w:rPr>
          <w:rtl/>
        </w:rPr>
        <w:t>د باقر آل آقا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الكرمانشاهي </w:t>
      </w:r>
      <w:r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0509AA">
        <w:rPr>
          <w:rtl/>
        </w:rPr>
        <w:t>1235</w:t>
      </w:r>
      <w:r w:rsidR="006957A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6957A3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6957A3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كتاب الطهارة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6957A3" w:rsidRDefault="000509AA" w:rsidP="006957A3">
      <w:pPr>
        <w:pStyle w:val="rfdFootnoteCenterBold"/>
        <w:rPr>
          <w:rtl/>
        </w:rPr>
      </w:pPr>
      <w:r w:rsidRPr="006957A3"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126</w:t>
      </w:r>
      <w:r w:rsidR="006957A3">
        <w:rPr>
          <w:rFonts w:hint="cs"/>
          <w:rtl/>
        </w:rPr>
        <w:t xml:space="preserve"> </w:t>
      </w:r>
      <w:r w:rsidRPr="006957A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6957A3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المناهج الفقهي</w:t>
            </w:r>
            <w:r w:rsidR="00EC572A">
              <w:rPr>
                <w:rStyle w:val="rfdBold2"/>
                <w:rtl/>
              </w:rPr>
              <w:t>ّ</w:t>
            </w:r>
            <w:r w:rsidRPr="00912DD4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957A3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6957A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EC572A" w:rsidRPr="00AF3B23">
        <w:rPr>
          <w:rtl/>
        </w:rPr>
        <w:t>ٰ</w:t>
      </w:r>
      <w:r w:rsidRPr="000509AA">
        <w:rPr>
          <w:rtl/>
        </w:rPr>
        <w:t xml:space="preserve"> محسن بن محم</w:t>
      </w:r>
      <w:r w:rsidR="00EC572A">
        <w:rPr>
          <w:rtl/>
        </w:rPr>
        <w:t>ّ</w:t>
      </w:r>
      <w:r w:rsidRPr="000509AA">
        <w:rPr>
          <w:rtl/>
        </w:rPr>
        <w:t xml:space="preserve">د سميع الكرمانشاهي </w:t>
      </w:r>
      <w:r w:rsidR="008100A7">
        <w:rPr>
          <w:rtl/>
        </w:rPr>
        <w:t>(</w:t>
      </w:r>
      <w:r w:rsidR="006957A3">
        <w:rPr>
          <w:rFonts w:hint="cs"/>
          <w:rtl/>
        </w:rPr>
        <w:t xml:space="preserve"> </w:t>
      </w:r>
      <w:r w:rsidRPr="000509AA">
        <w:rPr>
          <w:rtl/>
        </w:rPr>
        <w:t>ق 13</w:t>
      </w:r>
      <w:r w:rsidR="006957A3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فتوائي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رب</w:t>
      </w:r>
      <w:r w:rsidR="00EC572A">
        <w:rPr>
          <w:rtl/>
        </w:rPr>
        <w:t>ّ</w:t>
      </w:r>
      <w:r w:rsidRPr="000509AA">
        <w:rPr>
          <w:rtl/>
        </w:rPr>
        <w:t>ما يشير إلى</w:t>
      </w:r>
      <w:r w:rsidR="00EC572A" w:rsidRPr="00AF3B23">
        <w:rPr>
          <w:rtl/>
        </w:rPr>
        <w:t>ٰ</w:t>
      </w:r>
      <w:r w:rsidRPr="000509AA">
        <w:rPr>
          <w:rtl/>
        </w:rPr>
        <w:t xml:space="preserve"> بعض الأدل</w:t>
      </w:r>
      <w:r w:rsidR="00EC572A">
        <w:rPr>
          <w:rtl/>
        </w:rPr>
        <w:t>ّ</w:t>
      </w:r>
      <w:r w:rsidRPr="000509AA">
        <w:rPr>
          <w:rtl/>
        </w:rPr>
        <w:t>ة باختصار في جملة من المسائل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كل</w:t>
      </w:r>
      <w:r w:rsidR="00EC572A">
        <w:rPr>
          <w:rtl/>
        </w:rPr>
        <w:t>ّ</w:t>
      </w:r>
      <w:r w:rsidRPr="000509AA">
        <w:rPr>
          <w:rtl/>
        </w:rPr>
        <w:t xml:space="preserve"> كتاب منه في مناهج ذات فصول</w:t>
      </w:r>
      <w:r w:rsidR="00F26704">
        <w:rPr>
          <w:rtl/>
        </w:rPr>
        <w:t xml:space="preserve"> .</w:t>
      </w:r>
    </w:p>
    <w:p w:rsidR="000509AA" w:rsidRPr="000509AA" w:rsidRDefault="006957A3" w:rsidP="000509AA">
      <w:pPr>
        <w:pStyle w:val="rfdLine"/>
        <w:rPr>
          <w:rtl/>
        </w:rPr>
      </w:pPr>
      <w:r w:rsidRPr="006957A3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0509AA" w:rsidRDefault="000509AA" w:rsidP="000509AA">
      <w:pPr>
        <w:pStyle w:val="rfdFootnote0"/>
        <w:rPr>
          <w:rtl/>
        </w:rPr>
      </w:pPr>
      <w:r>
        <w:rPr>
          <w:rtl/>
        </w:rPr>
        <w:t>(</w:t>
      </w:r>
      <w:r w:rsidRPr="000509AA">
        <w:rPr>
          <w:rtl/>
        </w:rPr>
        <w:t>1) لعل</w:t>
      </w:r>
      <w:r w:rsidR="00EC572A">
        <w:rPr>
          <w:rtl/>
        </w:rPr>
        <w:t>ّ</w:t>
      </w:r>
      <w:r w:rsidRPr="000509AA">
        <w:rPr>
          <w:rtl/>
        </w:rPr>
        <w:t xml:space="preserve"> المؤل</w:t>
      </w:r>
      <w:r w:rsidR="00EC572A">
        <w:rPr>
          <w:rtl/>
        </w:rPr>
        <w:t>ّ</w:t>
      </w:r>
      <w:r w:rsidRPr="000509AA">
        <w:rPr>
          <w:rtl/>
        </w:rPr>
        <w:t>ف هو جعفر بن عبد الله الكناني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يوجد بخط</w:t>
      </w:r>
      <w:r w:rsidR="00EC572A">
        <w:rPr>
          <w:rtl/>
        </w:rPr>
        <w:t>ّ</w:t>
      </w:r>
      <w:r w:rsidRPr="000509AA">
        <w:rPr>
          <w:rtl/>
        </w:rPr>
        <w:t>ه بعض المجاميع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المكتبة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أو</w:t>
      </w:r>
      <w:r w:rsidR="00EC572A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الحمد لله الذي لا يحصى</w:t>
      </w:r>
      <w:r w:rsidR="00EC572A" w:rsidRPr="00AF3B23">
        <w:rPr>
          <w:rtl/>
        </w:rPr>
        <w:t>ٰ</w:t>
      </w:r>
      <w:r w:rsidRPr="000509AA">
        <w:rPr>
          <w:rtl/>
        </w:rPr>
        <w:t xml:space="preserve"> ثناؤه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تحصر نعماؤه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وشكرا</w:t>
      </w:r>
      <w:r w:rsidR="00EC572A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EC572A" w:rsidRPr="00AF3B23">
        <w:rPr>
          <w:rtl/>
        </w:rPr>
        <w:t>ٰ</w:t>
      </w:r>
      <w:r w:rsidRPr="000509AA">
        <w:rPr>
          <w:rtl/>
        </w:rPr>
        <w:t xml:space="preserve"> بعضها والشكر من آلائه</w:t>
      </w:r>
      <w:r w:rsidR="00F15ECC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5ECC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F15ECC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بخط</w:t>
            </w:r>
            <w:r w:rsidR="00EC572A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 المؤل</w:t>
            </w:r>
            <w:r w:rsidR="00EC572A">
              <w:rPr>
                <w:rtl/>
              </w:rPr>
              <w:t>ّ</w:t>
            </w:r>
            <w:r w:rsidR="00E835D3" w:rsidRPr="000509AA">
              <w:rPr>
                <w:rtl/>
              </w:rPr>
              <w:t>ف</w:t>
            </w:r>
            <w:r w:rsidR="00F26704">
              <w:rPr>
                <w:rtl/>
              </w:rPr>
              <w:t xml:space="preserve"> .</w:t>
            </w:r>
            <w:r w:rsidR="00E835D3" w:rsidRPr="000509AA">
              <w:rPr>
                <w:rtl/>
              </w:rPr>
              <w:t xml:space="preserve"> كتاب الطهارة إلى</w:t>
            </w:r>
            <w:r w:rsidR="00EC572A" w:rsidRPr="00AF3B23">
              <w:rPr>
                <w:rtl/>
              </w:rPr>
              <w:t>ٰ</w:t>
            </w:r>
            <w:r w:rsidR="00E835D3" w:rsidRPr="000509AA">
              <w:rPr>
                <w:rtl/>
              </w:rPr>
              <w:t xml:space="preserve"> أحكام الحيض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0509AA" w:rsidRDefault="000509AA" w:rsidP="00F15ECC">
      <w:pPr>
        <w:pStyle w:val="rfdFootnoteCenterBold"/>
        <w:rPr>
          <w:rtl/>
        </w:rPr>
      </w:pPr>
      <w:r>
        <w:rPr>
          <w:rtl/>
        </w:rPr>
        <w:t>(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127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5ECC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منظومة في إثبات الواجب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5EC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فلسفة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5EC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نظم : الحاج آقا محم</w:t>
      </w:r>
      <w:r w:rsidR="00EC572A">
        <w:rPr>
          <w:rtl/>
        </w:rPr>
        <w:t>ّ</w:t>
      </w:r>
      <w:r w:rsidRPr="000509AA">
        <w:rPr>
          <w:rtl/>
        </w:rPr>
        <w:t>د مهدي بن محم</w:t>
      </w:r>
      <w:r w:rsidR="00EC572A">
        <w:rPr>
          <w:rtl/>
        </w:rPr>
        <w:t>ّ</w:t>
      </w:r>
      <w:r w:rsidRPr="000509AA">
        <w:rPr>
          <w:rtl/>
        </w:rPr>
        <w:t>د محسن الكرمانشاهي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>
        <w:rPr>
          <w:rtl/>
        </w:rPr>
        <w:t>(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1364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منظومة رائية في أكثر من ألف بيت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إثبات الواجب بطريق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المناجاة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والاستدلالات أكثرها فلسفية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EC572A">
        <w:rPr>
          <w:rtl/>
        </w:rPr>
        <w:t>ّ</w:t>
      </w:r>
      <w:r w:rsidRPr="000509AA">
        <w:rPr>
          <w:rtl/>
        </w:rPr>
        <w:t>لها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273DCD" w:rsidTr="00F15ECC">
        <w:tc>
          <w:tcPr>
            <w:tcW w:w="2250" w:type="pct"/>
            <w:shd w:val="clear" w:color="auto" w:fill="auto"/>
          </w:tcPr>
          <w:p w:rsidR="00273DCD" w:rsidRDefault="00E835D3" w:rsidP="00EB4E59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يا وجودا</w:t>
            </w:r>
            <w:r w:rsidR="00EC572A">
              <w:rPr>
                <w:rtl/>
              </w:rPr>
              <w:t>ً</w:t>
            </w:r>
            <w:r w:rsidRPr="000509AA">
              <w:rPr>
                <w:rtl/>
              </w:rPr>
              <w:t xml:space="preserve"> حق</w:t>
            </w:r>
            <w:r w:rsidR="00EC572A">
              <w:rPr>
                <w:rtl/>
              </w:rPr>
              <w:t>ّ</w:t>
            </w:r>
            <w:r w:rsidRPr="000509AA">
              <w:rPr>
                <w:rtl/>
              </w:rPr>
              <w:t xml:space="preserve"> يا ح</w:t>
            </w:r>
            <w:r>
              <w:rPr>
                <w:rtl/>
              </w:rPr>
              <w:t>ق</w:t>
            </w:r>
            <w:r w:rsidR="00EC572A">
              <w:rPr>
                <w:rtl/>
              </w:rPr>
              <w:t>ّ</w:t>
            </w:r>
            <w:r>
              <w:rPr>
                <w:rtl/>
              </w:rPr>
              <w:t>ا</w:t>
            </w:r>
            <w:r w:rsidR="00EC572A">
              <w:rPr>
                <w:rtl/>
              </w:rPr>
              <w:t>ً</w:t>
            </w:r>
            <w:r>
              <w:rPr>
                <w:rtl/>
              </w:rPr>
              <w:t xml:space="preserve"> ظهر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273DCD" w:rsidRDefault="00273DCD" w:rsidP="00EB4E59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273DCD" w:rsidRDefault="00E835D3" w:rsidP="00EB4E59">
            <w:pPr>
              <w:pStyle w:val="rfdPoem"/>
              <w:rPr>
                <w:rtl/>
              </w:rPr>
            </w:pPr>
            <w:r>
              <w:rPr>
                <w:rtl/>
              </w:rPr>
              <w:t>منه حق</w:t>
            </w:r>
            <w:r w:rsidR="00EC572A">
              <w:rPr>
                <w:rtl/>
              </w:rPr>
              <w:t>ّ</w:t>
            </w:r>
            <w:r>
              <w:rPr>
                <w:rtl/>
              </w:rPr>
              <w:t xml:space="preserve"> في وجودات الفطر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</w:tr>
      <w:tr w:rsidR="00273DCD" w:rsidTr="00F15ECC">
        <w:tc>
          <w:tcPr>
            <w:tcW w:w="2250" w:type="pct"/>
            <w:shd w:val="clear" w:color="auto" w:fill="auto"/>
          </w:tcPr>
          <w:p w:rsidR="00273DCD" w:rsidRDefault="00E835D3" w:rsidP="00EB4E59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حق</w:t>
            </w:r>
            <w:r w:rsidR="00EC572A">
              <w:rPr>
                <w:rtl/>
              </w:rPr>
              <w:t>ّ</w:t>
            </w:r>
            <w:r w:rsidRPr="000509AA">
              <w:rPr>
                <w:rtl/>
              </w:rPr>
              <w:t xml:space="preserve">ها منه ومنه </w:t>
            </w:r>
            <w:r>
              <w:rPr>
                <w:rtl/>
              </w:rPr>
              <w:t>الباطل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273DCD" w:rsidRDefault="00273DCD" w:rsidP="00EB4E59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273DCD" w:rsidRDefault="00E835D3" w:rsidP="00EB4E59">
            <w:pPr>
              <w:pStyle w:val="rfdPoem"/>
              <w:rPr>
                <w:rtl/>
              </w:rPr>
            </w:pPr>
            <w:r>
              <w:rPr>
                <w:rtl/>
              </w:rPr>
              <w:t>زاهق بالحق</w:t>
            </w:r>
            <w:r w:rsidR="00EC572A">
              <w:rPr>
                <w:rtl/>
              </w:rPr>
              <w:t>ّ</w:t>
            </w:r>
            <w:r>
              <w:rPr>
                <w:rtl/>
              </w:rPr>
              <w:t xml:space="preserve"> بالحق</w:t>
            </w:r>
            <w:r w:rsidR="00EC572A">
              <w:rPr>
                <w:rtl/>
              </w:rPr>
              <w:t>ّ</w:t>
            </w:r>
            <w:r>
              <w:rPr>
                <w:rtl/>
              </w:rPr>
              <w:t xml:space="preserve"> استقر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آخرها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273DCD" w:rsidTr="00F15ECC">
        <w:tc>
          <w:tcPr>
            <w:tcW w:w="2250" w:type="pct"/>
            <w:shd w:val="clear" w:color="auto" w:fill="auto"/>
          </w:tcPr>
          <w:p w:rsidR="00273DCD" w:rsidRDefault="00E835D3" w:rsidP="00EB4E59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محض لفظ فرض إفك</w:t>
            </w:r>
            <w:r>
              <w:rPr>
                <w:rtl/>
              </w:rPr>
              <w:t xml:space="preserve"> كل</w:t>
            </w:r>
            <w:r w:rsidR="00EC572A">
              <w:rPr>
                <w:rtl/>
              </w:rPr>
              <w:t>ّ</w:t>
            </w:r>
            <w:r>
              <w:rPr>
                <w:rtl/>
              </w:rPr>
              <w:t>ها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273DCD" w:rsidRDefault="00273DCD" w:rsidP="00EB4E59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273DCD" w:rsidRDefault="00E835D3" w:rsidP="00EB4E59">
            <w:pPr>
              <w:pStyle w:val="rfdPoem"/>
              <w:rPr>
                <w:rtl/>
              </w:rPr>
            </w:pPr>
            <w:r>
              <w:rPr>
                <w:rtl/>
              </w:rPr>
              <w:t>لا لها عند الوجودات مقر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273DCD" w:rsidRPr="00B15854">
              <w:rPr>
                <w:rStyle w:val="rfdPoemTiniCharChar"/>
                <w:rtl/>
              </w:rPr>
              <w:t> </w:t>
            </w:r>
          </w:p>
        </w:tc>
      </w:tr>
      <w:tr w:rsidR="00E835D3" w:rsidTr="00F15ECC">
        <w:tc>
          <w:tcPr>
            <w:tcW w:w="2250" w:type="pct"/>
            <w:shd w:val="clear" w:color="auto" w:fill="auto"/>
          </w:tcPr>
          <w:p w:rsidR="00E835D3" w:rsidRDefault="00E835D3" w:rsidP="00F85D6C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كل</w:t>
            </w:r>
            <w:r w:rsidR="00EC572A">
              <w:rPr>
                <w:rtl/>
              </w:rPr>
              <w:t>ّ</w:t>
            </w:r>
            <w:r w:rsidR="009D0745">
              <w:rPr>
                <w:rtl/>
              </w:rPr>
              <w:t>ها اللا</w:t>
            </w:r>
            <w:r w:rsidR="00F15EC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ش</w:t>
            </w:r>
            <w:r w:rsidR="00F85D6C">
              <w:rPr>
                <w:rtl/>
              </w:rPr>
              <w:t>يء</w:t>
            </w:r>
            <w:r w:rsidRPr="000509AA">
              <w:rPr>
                <w:rtl/>
              </w:rPr>
              <w:t xml:space="preserve"> والله على</w:t>
            </w:r>
            <w:r w:rsidR="00F85D6C" w:rsidRPr="00AF3B23">
              <w:rPr>
                <w:rtl/>
              </w:rPr>
              <w:t>ٰ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E835D3" w:rsidRDefault="00E835D3" w:rsidP="00EB4E59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835D3" w:rsidRDefault="00E835D3" w:rsidP="00F85D6C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كل</w:t>
            </w:r>
            <w:r w:rsidR="00F85D6C">
              <w:rPr>
                <w:rtl/>
              </w:rPr>
              <w:t>ّ</w:t>
            </w:r>
            <w:r w:rsidRPr="000509AA">
              <w:rPr>
                <w:rtl/>
              </w:rPr>
              <w:t xml:space="preserve"> ش</w:t>
            </w:r>
            <w:r w:rsidR="00F85D6C">
              <w:rPr>
                <w:rtl/>
              </w:rPr>
              <w:t>يء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لقدير و</w:t>
            </w:r>
            <w:r w:rsidR="00F85D6C" w:rsidRPr="00AF3B23">
              <w:rPr>
                <w:rtl/>
              </w:rPr>
              <w:t>ٱ</w:t>
            </w:r>
            <w:r>
              <w:rPr>
                <w:rtl/>
              </w:rPr>
              <w:t>قتدر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B94CCA" w:rsidRPr="00F15ECC" w:rsidRDefault="00B94CCA" w:rsidP="00F15ECC">
      <w:pPr>
        <w:pStyle w:val="rfdNormal0"/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5ECC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F15ECC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لعل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 النسخة بخط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 الناظم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في آخرها قصيدة طويلة على</w:t>
            </w:r>
            <w:r w:rsidR="00CB4B20" w:rsidRPr="00AF3B23">
              <w:rPr>
                <w:rtl/>
              </w:rPr>
              <w:t>ٰ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نفس الروي والقافية في مدح الأئم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 xml:space="preserve">ة المعصومين </w:t>
            </w:r>
            <w:r w:rsidR="00E835D3" w:rsidRPr="000509AA">
              <w:rPr>
                <w:rStyle w:val="rfdAlaem"/>
                <w:rtl/>
              </w:rPr>
              <w:t>عليهم‌السلام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وكتب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على</w:t>
            </w:r>
            <w:r w:rsidR="00CB4B20" w:rsidRPr="00AF3B23">
              <w:rPr>
                <w:rtl/>
              </w:rPr>
              <w:t>ٰ</w:t>
            </w:r>
            <w:r w:rsidR="00E835D3" w:rsidRPr="000509AA">
              <w:rPr>
                <w:rtl/>
              </w:rPr>
              <w:t xml:space="preserve"> الورقة الأ</w:t>
            </w:r>
            <w:r w:rsidR="00CB4B20">
              <w:rPr>
                <w:rtl/>
              </w:rPr>
              <w:t>ُ</w:t>
            </w:r>
            <w:r w:rsidR="00E835D3" w:rsidRPr="000509AA">
              <w:rPr>
                <w:rtl/>
              </w:rPr>
              <w:t>ولى</w:t>
            </w:r>
            <w:r w:rsidR="00CB4B20" w:rsidRPr="00AF3B23">
              <w:rPr>
                <w:rtl/>
              </w:rPr>
              <w:t>ٰ</w:t>
            </w:r>
            <w:r w:rsidR="00E835D3" w:rsidRPr="000509AA">
              <w:rPr>
                <w:rtl/>
              </w:rPr>
              <w:t xml:space="preserve"> منها : </w:t>
            </w:r>
            <w:r w:rsidR="008767F4" w:rsidRPr="000509AA">
              <w:rPr>
                <w:rtl/>
              </w:rPr>
              <w:t>«</w:t>
            </w:r>
            <w:r>
              <w:rPr>
                <w:rFonts w:hint="cs"/>
                <w:rtl/>
              </w:rPr>
              <w:t xml:space="preserve"> </w:t>
            </w:r>
            <w:r w:rsidR="00E835D3" w:rsidRPr="000509AA">
              <w:rPr>
                <w:rtl/>
              </w:rPr>
              <w:t>كفاية الموح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>دين از تصنيفات مرحوم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آقا سي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>د إسماعيل نوري در علم كلام</w:t>
            </w:r>
            <w:r>
              <w:rPr>
                <w:rFonts w:hint="cs"/>
                <w:rtl/>
              </w:rPr>
              <w:t xml:space="preserve"> </w:t>
            </w:r>
            <w:r w:rsidR="008767F4" w:rsidRPr="000509AA">
              <w:rPr>
                <w:rtl/>
              </w:rPr>
              <w:t>»</w:t>
            </w:r>
            <w:r w:rsidR="00F26704">
              <w:rPr>
                <w:rtl/>
              </w:rPr>
              <w:t xml:space="preserve"> .</w:t>
            </w:r>
            <w:r w:rsidR="00E835D3" w:rsidRPr="000509AA">
              <w:rPr>
                <w:rtl/>
              </w:rPr>
              <w:t xml:space="preserve"> فليلاحظ وليتأك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>د أن</w:t>
            </w:r>
            <w:r w:rsidR="00CB4B20">
              <w:rPr>
                <w:rtl/>
              </w:rPr>
              <w:t>ّ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المنظومة لمن هي</w:t>
            </w:r>
            <w:r w:rsidR="00C12BF0">
              <w:rPr>
                <w:rtl/>
              </w:rPr>
              <w:t xml:space="preserve"> ؟</w:t>
            </w:r>
          </w:p>
        </w:tc>
      </w:tr>
    </w:tbl>
    <w:p w:rsidR="009B6D12" w:rsidRDefault="009B6D12" w:rsidP="00F15ECC">
      <w:pPr>
        <w:rPr>
          <w:rtl/>
        </w:rPr>
        <w:sectPr w:rsidR="009B6D12" w:rsidSect="00600DF3">
          <w:headerReference w:type="even" r:id="rId270"/>
          <w:headerReference w:type="default" r:id="rId271"/>
          <w:headerReference w:type="first" r:id="rId27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F15ECC" w:rsidRPr="00F15ECC" w:rsidRDefault="000509AA" w:rsidP="00F15ECC">
      <w:pPr>
        <w:rPr>
          <w:rtl/>
        </w:rPr>
      </w:pPr>
      <w:r w:rsidRPr="00F15ECC">
        <w:rPr>
          <w:rtl/>
        </w:rPr>
        <w:lastRenderedPageBreak/>
        <w:br w:type="page"/>
      </w:r>
    </w:p>
    <w:p w:rsidR="00F15ECC" w:rsidRDefault="00F15ECC" w:rsidP="00F15ECC">
      <w:pPr>
        <w:pStyle w:val="rfdPoemTini"/>
        <w:rPr>
          <w:rtl/>
        </w:rPr>
      </w:pPr>
    </w:p>
    <w:p w:rsidR="000509AA" w:rsidRPr="00F15ECC" w:rsidRDefault="000509AA" w:rsidP="00F15ECC">
      <w:pPr>
        <w:pStyle w:val="rfdFootnoteCenterBold"/>
        <w:rPr>
          <w:rtl/>
        </w:rPr>
      </w:pPr>
      <w:r w:rsidRPr="00F15ECC">
        <w:rPr>
          <w:rtl/>
        </w:rPr>
        <w:t>(</w:t>
      </w:r>
      <w:r w:rsidR="00F15ECC">
        <w:rPr>
          <w:rFonts w:hint="cs"/>
          <w:rtl/>
        </w:rPr>
        <w:t xml:space="preserve"> </w:t>
      </w:r>
      <w:r w:rsidRPr="00F15ECC">
        <w:rPr>
          <w:rtl/>
        </w:rPr>
        <w:t>128</w:t>
      </w:r>
      <w:r w:rsidR="00F15ECC">
        <w:rPr>
          <w:rFonts w:hint="cs"/>
          <w:rtl/>
        </w:rPr>
        <w:t xml:space="preserve"> </w:t>
      </w:r>
      <w:r w:rsidRPr="00F15ECC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5ECC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من لا يحضره الفقيه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5EC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حديث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5EC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الصدوق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CB4B20">
        <w:rPr>
          <w:rtl/>
        </w:rPr>
        <w:t>ّ</w:t>
      </w:r>
      <w:r w:rsidRPr="000509AA">
        <w:rPr>
          <w:rtl/>
        </w:rPr>
        <w:t>د بن علي ابن بابويه القم</w:t>
      </w:r>
      <w:r w:rsidR="00CB4B20">
        <w:rPr>
          <w:rtl/>
        </w:rPr>
        <w:t>ّ</w:t>
      </w:r>
      <w:r w:rsidRPr="000509AA">
        <w:rPr>
          <w:rtl/>
        </w:rPr>
        <w:t xml:space="preserve">ي </w:t>
      </w:r>
      <w:r>
        <w:rPr>
          <w:rtl/>
        </w:rPr>
        <w:t>(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381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5ECC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E835D3" w:rsidRPr="000509AA" w:rsidRDefault="00F15ECC" w:rsidP="00E835D3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محم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>د تقي بن الحسين الحسيني الكاشاني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17 رجب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E835D3" w:rsidRPr="000509AA">
              <w:rPr>
                <w:rtl/>
              </w:rPr>
              <w:t>1031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في مك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>ة المكر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>مة</w:t>
            </w:r>
            <w:r w:rsidR="00F26704">
              <w:rPr>
                <w:rtl/>
              </w:rPr>
              <w:t xml:space="preserve"> .</w:t>
            </w:r>
          </w:p>
          <w:p w:rsidR="00273DCD" w:rsidRPr="000509AA" w:rsidRDefault="00F15ECC" w:rsidP="00E835D3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نسخة مخرومة الآخر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F15ECC" w:rsidRDefault="000509AA" w:rsidP="00F15ECC">
      <w:pPr>
        <w:pStyle w:val="rfdFootnoteCenterBold"/>
        <w:rPr>
          <w:rtl/>
        </w:rPr>
      </w:pPr>
      <w:r w:rsidRPr="00F15ECC">
        <w:rPr>
          <w:rtl/>
        </w:rPr>
        <w:t>(</w:t>
      </w:r>
      <w:r w:rsidR="00F15ECC">
        <w:rPr>
          <w:rFonts w:hint="cs"/>
          <w:rtl/>
        </w:rPr>
        <w:t xml:space="preserve"> </w:t>
      </w:r>
      <w:r w:rsidRPr="00F15ECC">
        <w:rPr>
          <w:rtl/>
        </w:rPr>
        <w:t>129</w:t>
      </w:r>
      <w:r w:rsidR="00F15ECC">
        <w:rPr>
          <w:rFonts w:hint="cs"/>
          <w:rtl/>
        </w:rPr>
        <w:t xml:space="preserve"> </w:t>
      </w:r>
      <w:r w:rsidRPr="00F15ECC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5ECC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منهاج الوصول إلى</w:t>
            </w:r>
            <w:r w:rsidR="00CB4B20" w:rsidRPr="00AF3B23">
              <w:rPr>
                <w:rStyle w:val="rfdBold2"/>
                <w:rtl/>
              </w:rPr>
              <w:t>ٰ</w:t>
            </w:r>
            <w:r w:rsidRPr="00912DD4">
              <w:rPr>
                <w:rStyle w:val="rfdBold2"/>
                <w:rtl/>
              </w:rPr>
              <w:t xml:space="preserve"> علم الأ</w:t>
            </w:r>
            <w:r w:rsidR="00CB4B20">
              <w:rPr>
                <w:rStyle w:val="rfdBold2"/>
                <w:rtl/>
              </w:rPr>
              <w:t>ُ</w:t>
            </w:r>
            <w:r w:rsidRPr="00912DD4">
              <w:rPr>
                <w:rStyle w:val="rfdBold2"/>
                <w:rtl/>
              </w:rPr>
              <w:t>صول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5EC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CB4B20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5EC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القاضي ناصر الدين عبد الله بن عمر البيضاوي </w:t>
      </w:r>
      <w:r>
        <w:rPr>
          <w:rtl/>
        </w:rPr>
        <w:t>(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685</w:t>
      </w:r>
      <w:r w:rsidR="00F15ECC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5ECC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F15ECC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E835D3" w:rsidRPr="000509AA">
              <w:rPr>
                <w:rtl/>
              </w:rPr>
              <w:t xml:space="preserve"> نسخة جي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>دة الخط</w:t>
            </w:r>
            <w:r w:rsidR="00CB4B20">
              <w:rPr>
                <w:rtl/>
              </w:rPr>
              <w:t>ّ</w:t>
            </w:r>
            <w:r w:rsidR="00C51724">
              <w:rPr>
                <w:rtl/>
              </w:rPr>
              <w:t xml:space="preserve"> ،</w:t>
            </w:r>
            <w:r w:rsidR="00E835D3" w:rsidRPr="000509AA">
              <w:rPr>
                <w:rtl/>
              </w:rPr>
              <w:t xml:space="preserve"> مخرومة الأو</w:t>
            </w:r>
            <w:r w:rsidR="00CB4B20">
              <w:rPr>
                <w:rtl/>
              </w:rPr>
              <w:t>ّ</w:t>
            </w:r>
            <w:r w:rsidR="00E835D3" w:rsidRPr="000509AA">
              <w:rPr>
                <w:rtl/>
              </w:rPr>
              <w:t>ل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F15ECC" w:rsidRDefault="000509AA" w:rsidP="00F15ECC">
      <w:pPr>
        <w:pStyle w:val="rfdFootnoteCenterBold"/>
        <w:rPr>
          <w:rtl/>
        </w:rPr>
      </w:pPr>
      <w:r w:rsidRPr="00F15ECC">
        <w:rPr>
          <w:rtl/>
        </w:rPr>
        <w:t>(</w:t>
      </w:r>
      <w:r w:rsidR="00F15ECC">
        <w:rPr>
          <w:rFonts w:hint="cs"/>
          <w:rtl/>
        </w:rPr>
        <w:t xml:space="preserve"> </w:t>
      </w:r>
      <w:r w:rsidRPr="00F15ECC">
        <w:rPr>
          <w:rtl/>
        </w:rPr>
        <w:t>130</w:t>
      </w:r>
      <w:r w:rsidR="00F15ECC">
        <w:rPr>
          <w:rFonts w:hint="cs"/>
          <w:rtl/>
        </w:rPr>
        <w:t xml:space="preserve"> </w:t>
      </w:r>
      <w:r w:rsidRPr="00F15ECC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5ECC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موعظة المت</w:t>
            </w:r>
            <w:r w:rsidR="00CB4B20">
              <w:rPr>
                <w:rStyle w:val="rfdBold2"/>
                <w:rtl/>
              </w:rPr>
              <w:t>ّ</w:t>
            </w:r>
            <w:r w:rsidRPr="00912DD4">
              <w:rPr>
                <w:rStyle w:val="rfdBold2"/>
                <w:rtl/>
              </w:rPr>
              <w:t>قين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5EC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حديث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5EC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محم</w:t>
      </w:r>
      <w:r w:rsidR="00CB4B20">
        <w:rPr>
          <w:rtl/>
        </w:rPr>
        <w:t>ّ</w:t>
      </w:r>
      <w:r w:rsidRPr="000509AA">
        <w:rPr>
          <w:rtl/>
        </w:rPr>
        <w:t>د حسين بن محم</w:t>
      </w:r>
      <w:r w:rsidR="00CB4B20">
        <w:rPr>
          <w:rtl/>
        </w:rPr>
        <w:t>ّ</w:t>
      </w:r>
      <w:r w:rsidRPr="000509AA">
        <w:rPr>
          <w:rtl/>
        </w:rPr>
        <w:t>د محسن الكرمانشاهي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ترجمة فارسية للمواعظ المأثورة عن الأئم</w:t>
      </w:r>
      <w:r w:rsidR="00CB4B20">
        <w:rPr>
          <w:rtl/>
        </w:rPr>
        <w:t>ّ</w:t>
      </w:r>
      <w:r w:rsidRPr="000509AA">
        <w:rPr>
          <w:rtl/>
        </w:rPr>
        <w:t xml:space="preserve">ة المعصومين </w:t>
      </w:r>
      <w:r w:rsidRPr="000509AA">
        <w:rPr>
          <w:rStyle w:val="rfdAlaem"/>
          <w:rtl/>
        </w:rPr>
        <w:t>عليهم‌السلام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المروي</w:t>
      </w:r>
      <w:r w:rsidR="00CB4B20">
        <w:rPr>
          <w:rtl/>
        </w:rPr>
        <w:t>ّ</w:t>
      </w:r>
      <w:r w:rsidRPr="000509AA">
        <w:rPr>
          <w:rtl/>
        </w:rPr>
        <w:t xml:space="preserve">ة في كتاب الروضة من </w:t>
      </w:r>
      <w:r w:rsidRPr="00E835D3">
        <w:rPr>
          <w:rStyle w:val="rfdBold2"/>
          <w:rtl/>
        </w:rPr>
        <w:t>الوافي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في ثمانية أبواب وخاتمة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بهذه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العناوين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الأو</w:t>
      </w:r>
      <w:r w:rsidR="00CB4B20">
        <w:rPr>
          <w:rtl/>
        </w:rPr>
        <w:t>ّ</w:t>
      </w:r>
      <w:r w:rsidRPr="000509AA">
        <w:rPr>
          <w:rtl/>
        </w:rPr>
        <w:t>ل : في مواعظ الله تعالى</w:t>
      </w:r>
      <w:r w:rsidR="00CB4B20" w:rsidRPr="00AF3B23">
        <w:rPr>
          <w:rtl/>
        </w:rPr>
        <w:t>ٰ</w:t>
      </w:r>
      <w:r w:rsidRPr="000509AA">
        <w:rPr>
          <w:rtl/>
        </w:rPr>
        <w:t xml:space="preserve"> للنبي</w:t>
      </w:r>
      <w:r w:rsidR="00CB4B20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الباب الثاني إلى</w:t>
      </w:r>
      <w:r w:rsidR="00CB4B20" w:rsidRPr="00AF3B23">
        <w:rPr>
          <w:rtl/>
        </w:rPr>
        <w:t>ٰ</w:t>
      </w:r>
      <w:r w:rsidRPr="000509AA">
        <w:rPr>
          <w:rtl/>
        </w:rPr>
        <w:t xml:space="preserve"> السابع : في مواعظ الرسول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ومواعظ الأئم</w:t>
      </w:r>
      <w:r w:rsidR="00CB4B20">
        <w:rPr>
          <w:rtl/>
        </w:rPr>
        <w:t>ّ</w:t>
      </w:r>
      <w:r w:rsidRPr="000509AA">
        <w:rPr>
          <w:rtl/>
        </w:rPr>
        <w:t xml:space="preserve">ة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إلى</w:t>
      </w:r>
      <w:r w:rsidR="00CB4B20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الإمام الصادق </w:t>
      </w:r>
      <w:r w:rsidRPr="000509AA">
        <w:rPr>
          <w:rStyle w:val="rfdAlaem"/>
          <w:rtl/>
        </w:rPr>
        <w:t>عليه‌السلام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الباب الثامن : في مواعظ بقي</w:t>
      </w:r>
      <w:r w:rsidR="00531214">
        <w:rPr>
          <w:rtl/>
        </w:rPr>
        <w:t>ّ</w:t>
      </w:r>
      <w:r w:rsidRPr="000509AA">
        <w:rPr>
          <w:rtl/>
        </w:rPr>
        <w:t>ة الأئم</w:t>
      </w:r>
      <w:r w:rsidR="00531214">
        <w:rPr>
          <w:rtl/>
        </w:rPr>
        <w:t>ّ</w:t>
      </w:r>
      <w:r w:rsidRPr="000509AA">
        <w:rPr>
          <w:rtl/>
        </w:rPr>
        <w:t xml:space="preserve">ة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الخاتمة : في آخر خطب الرسول </w:t>
      </w:r>
      <w:r w:rsidRPr="000509AA">
        <w:rPr>
          <w:rStyle w:val="rfdAlaem"/>
          <w:rtl/>
        </w:rPr>
        <w:t>صلى‌الله‌عليه‌وآله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531214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الحمد لله الذي شرح صدورنا بموعظة المت</w:t>
      </w:r>
      <w:r w:rsidR="00531214">
        <w:rPr>
          <w:rtl/>
        </w:rPr>
        <w:t>ّ</w:t>
      </w:r>
      <w:r w:rsidRPr="000509AA">
        <w:rPr>
          <w:rtl/>
        </w:rPr>
        <w:t>قين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ونو</w:t>
      </w:r>
      <w:r w:rsidR="00531214">
        <w:rPr>
          <w:rtl/>
        </w:rPr>
        <w:t>ّ</w:t>
      </w:r>
      <w:r w:rsidRPr="000509AA">
        <w:rPr>
          <w:rtl/>
        </w:rPr>
        <w:t>ر قلوبنا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بالزهد والصلاح فوزا</w:t>
      </w:r>
      <w:r w:rsidR="00531214">
        <w:rPr>
          <w:rtl/>
        </w:rPr>
        <w:t>ً</w:t>
      </w:r>
      <w:r w:rsidRPr="000509AA">
        <w:rPr>
          <w:rtl/>
        </w:rPr>
        <w:t xml:space="preserve"> بعبادة العارفين</w:t>
      </w:r>
      <w:r w:rsidR="00F1211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15275D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وثالث وعشرينه فرح وسرور</w:t>
      </w:r>
      <w:r w:rsidR="00F1211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211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F12115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15275D" w:rsidRPr="000509AA">
              <w:rPr>
                <w:rtl/>
              </w:rPr>
              <w:t xml:space="preserve"> 14 ربيع الثاني 1250</w:t>
            </w:r>
            <w:r w:rsidR="00C51724">
              <w:rPr>
                <w:rtl/>
              </w:rPr>
              <w:t xml:space="preserve"> ،</w:t>
            </w:r>
            <w:r w:rsidR="0015275D" w:rsidRPr="000509AA">
              <w:rPr>
                <w:rtl/>
              </w:rPr>
              <w:t xml:space="preserve"> لعل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ه بخط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 xml:space="preserve"> المؤل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ف وهذا تاريخ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15275D" w:rsidRPr="000509AA">
              <w:rPr>
                <w:rtl/>
              </w:rPr>
              <w:t>التأليف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F12115" w:rsidRDefault="000509AA" w:rsidP="00F12115">
      <w:pPr>
        <w:pStyle w:val="rfdFootnoteCenterBold"/>
        <w:rPr>
          <w:rtl/>
        </w:rPr>
      </w:pPr>
      <w:r w:rsidRPr="00F12115"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131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2115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النخبة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21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21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531214" w:rsidRPr="00AF3B23">
        <w:rPr>
          <w:rtl/>
        </w:rPr>
        <w:t>ٰ</w:t>
      </w:r>
      <w:r w:rsidRPr="000509AA">
        <w:rPr>
          <w:rtl/>
        </w:rPr>
        <w:t xml:space="preserve"> محسن بن المرتضى</w:t>
      </w:r>
      <w:r w:rsidR="00531214" w:rsidRPr="00AF3B23">
        <w:rPr>
          <w:rtl/>
        </w:rPr>
        <w:t>ٰ</w:t>
      </w:r>
      <w:r w:rsidRPr="000509AA">
        <w:rPr>
          <w:rtl/>
        </w:rPr>
        <w:t xml:space="preserve"> الفيض الكاشاني </w:t>
      </w:r>
      <w:r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1091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211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F12115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15275D" w:rsidRPr="000509AA">
              <w:rPr>
                <w:rtl/>
              </w:rPr>
              <w:t xml:space="preserve"> محم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د سعيد بن محم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د هاشم السمناني</w:t>
            </w:r>
            <w:r w:rsidR="00C51724">
              <w:rPr>
                <w:rtl/>
              </w:rPr>
              <w:t xml:space="preserve"> ،</w:t>
            </w:r>
            <w:r w:rsidR="0015275D" w:rsidRPr="000509AA">
              <w:rPr>
                <w:rtl/>
              </w:rPr>
              <w:t xml:space="preserve"> عليه تعاليق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15275D" w:rsidRPr="000509AA">
              <w:rPr>
                <w:rtl/>
              </w:rPr>
              <w:t>من ابن الفيض محم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د علم الهدى</w:t>
            </w:r>
            <w:r w:rsidR="00531214" w:rsidRPr="00AF3B23">
              <w:rPr>
                <w:rtl/>
              </w:rPr>
              <w:t>ٰ</w:t>
            </w:r>
            <w:r w:rsidR="0015275D" w:rsidRPr="000509AA">
              <w:rPr>
                <w:rtl/>
              </w:rPr>
              <w:t xml:space="preserve"> برمز </w:t>
            </w:r>
            <w:r w:rsidR="008767F4" w:rsidRPr="000509AA">
              <w:rPr>
                <w:rtl/>
              </w:rPr>
              <w:t>«</w:t>
            </w:r>
            <w:r>
              <w:rPr>
                <w:rFonts w:hint="cs"/>
                <w:rtl/>
              </w:rPr>
              <w:t xml:space="preserve"> </w:t>
            </w:r>
            <w:r w:rsidR="0015275D" w:rsidRPr="000509AA">
              <w:rPr>
                <w:rtl/>
              </w:rPr>
              <w:t>عهد</w:t>
            </w:r>
            <w:r>
              <w:rPr>
                <w:rFonts w:hint="cs"/>
                <w:rtl/>
              </w:rPr>
              <w:t xml:space="preserve"> </w:t>
            </w:r>
            <w:r w:rsidR="008767F4" w:rsidRPr="000509AA">
              <w:rPr>
                <w:rtl/>
              </w:rPr>
              <w:t>»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F12115" w:rsidRDefault="000509AA" w:rsidP="00F12115">
      <w:pPr>
        <w:pStyle w:val="rfdFootnoteCenterBold"/>
        <w:rPr>
          <w:rtl/>
        </w:rPr>
      </w:pPr>
      <w:r w:rsidRPr="00F12115"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132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2115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هدية المؤمنين وتحفة الراغبين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21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21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تأليف : السيد نعمة الله بن عبد الله الموسوي الجزائري </w:t>
      </w:r>
      <w:r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1112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فتوائية في أحكام الطهارة والصلاة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</w:t>
      </w:r>
      <w:r w:rsidR="00531214">
        <w:rPr>
          <w:rtl/>
        </w:rPr>
        <w:t>ّ</w:t>
      </w:r>
      <w:r w:rsidRPr="000509AA">
        <w:rPr>
          <w:rtl/>
        </w:rPr>
        <w:t>فها المؤل</w:t>
      </w:r>
      <w:r w:rsidR="00531214">
        <w:rPr>
          <w:rtl/>
        </w:rPr>
        <w:t>ّ</w:t>
      </w:r>
      <w:r w:rsidRPr="000509AA">
        <w:rPr>
          <w:rtl/>
        </w:rPr>
        <w:t>ف بعد شرحه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المبسوط على</w:t>
      </w:r>
      <w:r w:rsidR="00531214" w:rsidRPr="00AF3B23">
        <w:rPr>
          <w:rtl/>
        </w:rPr>
        <w:t>ٰ</w:t>
      </w:r>
      <w:r w:rsidRPr="000509AA">
        <w:rPr>
          <w:rtl/>
        </w:rPr>
        <w:t xml:space="preserve"> كتاب </w:t>
      </w:r>
      <w:r w:rsidRPr="00E835D3">
        <w:rPr>
          <w:rStyle w:val="rfdBold2"/>
          <w:rtl/>
        </w:rPr>
        <w:t>تهذيب الأحكام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531214">
        <w:rPr>
          <w:rtl/>
        </w:rPr>
        <w:t>ّ</w:t>
      </w:r>
      <w:r w:rsidRPr="000509AA">
        <w:rPr>
          <w:rtl/>
        </w:rPr>
        <w:t xml:space="preserve">لها : </w:t>
      </w:r>
      <w:r w:rsidR="008767F4" w:rsidRPr="000509AA">
        <w:rPr>
          <w:rtl/>
        </w:rPr>
        <w:t>«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الحمد لله الذي فق</w:t>
      </w:r>
      <w:r w:rsidR="00531214">
        <w:rPr>
          <w:rtl/>
        </w:rPr>
        <w:t>ّ</w:t>
      </w:r>
      <w:r w:rsidRPr="000509AA">
        <w:rPr>
          <w:rtl/>
        </w:rPr>
        <w:t>هنا في أ</w:t>
      </w:r>
      <w:r w:rsidR="00531214">
        <w:rPr>
          <w:rtl/>
        </w:rPr>
        <w:t>ُ</w:t>
      </w:r>
      <w:r w:rsidRPr="000509AA">
        <w:rPr>
          <w:rtl/>
        </w:rPr>
        <w:t>مور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وجعل الصلاة قربانا</w:t>
      </w:r>
      <w:r w:rsidR="00531214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لعباده المت</w:t>
      </w:r>
      <w:r w:rsidR="00531214">
        <w:rPr>
          <w:rtl/>
        </w:rPr>
        <w:t>ّ</w:t>
      </w:r>
      <w:r w:rsidRPr="000509AA">
        <w:rPr>
          <w:rtl/>
        </w:rPr>
        <w:t>قين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والصلاة على</w:t>
      </w:r>
      <w:r w:rsidR="00531214" w:rsidRPr="00AF3B23">
        <w:rPr>
          <w:rtl/>
        </w:rPr>
        <w:t>ٰ</w:t>
      </w:r>
      <w:r w:rsidRPr="000509AA">
        <w:rPr>
          <w:rtl/>
        </w:rPr>
        <w:t xml:space="preserve"> من أرسله رحمة للعالمين</w:t>
      </w:r>
      <w:r w:rsidR="00F1211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آخره : </w:t>
      </w:r>
      <w:r w:rsidR="008767F4" w:rsidRPr="000509AA">
        <w:rPr>
          <w:rtl/>
        </w:rPr>
        <w:t>«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وهو دعاء البيت المعمور إذا كان الملائكة يطوفون</w:t>
      </w:r>
      <w:r w:rsidR="00F1211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211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F12115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15275D" w:rsidRPr="000509AA">
              <w:rPr>
                <w:rtl/>
              </w:rPr>
              <w:t xml:space="preserve"> عاشر شعبان 1221</w:t>
            </w:r>
          </w:p>
        </w:tc>
      </w:tr>
    </w:tbl>
    <w:p w:rsidR="009B6D12" w:rsidRDefault="009B6D12" w:rsidP="00F12115">
      <w:pPr>
        <w:rPr>
          <w:rtl/>
        </w:rPr>
        <w:sectPr w:rsidR="009B6D12" w:rsidSect="00600DF3">
          <w:headerReference w:type="even" r:id="rId273"/>
          <w:headerReference w:type="default" r:id="rId274"/>
          <w:headerReference w:type="first" r:id="rId27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F12115" w:rsidRPr="00F12115" w:rsidRDefault="000509AA" w:rsidP="00F12115">
      <w:pPr>
        <w:rPr>
          <w:rtl/>
        </w:rPr>
      </w:pPr>
      <w:r w:rsidRPr="00F12115">
        <w:rPr>
          <w:rtl/>
        </w:rPr>
        <w:lastRenderedPageBreak/>
        <w:br w:type="page"/>
      </w:r>
    </w:p>
    <w:p w:rsidR="00F12115" w:rsidRDefault="00F12115" w:rsidP="00F12115">
      <w:pPr>
        <w:pStyle w:val="rfdPoemTini"/>
        <w:rPr>
          <w:rtl/>
        </w:rPr>
      </w:pPr>
    </w:p>
    <w:p w:rsidR="000509AA" w:rsidRPr="00F12115" w:rsidRDefault="000509AA" w:rsidP="00F12115">
      <w:pPr>
        <w:pStyle w:val="rfdFootnoteCenterBold"/>
        <w:rPr>
          <w:rtl/>
        </w:rPr>
      </w:pPr>
      <w:r w:rsidRPr="00F12115"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133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2115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الوافي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21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حديث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21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المولى</w:t>
      </w:r>
      <w:r w:rsidR="00531214" w:rsidRPr="00AF3B23">
        <w:rPr>
          <w:rtl/>
        </w:rPr>
        <w:t>ٰ</w:t>
      </w:r>
      <w:r w:rsidRPr="000509AA">
        <w:rPr>
          <w:rtl/>
        </w:rPr>
        <w:t xml:space="preserve"> محسن بن المرتضى</w:t>
      </w:r>
      <w:r w:rsidR="00531214" w:rsidRPr="00AF3B23">
        <w:rPr>
          <w:rtl/>
        </w:rPr>
        <w:t>ٰ</w:t>
      </w:r>
      <w:r w:rsidRPr="000509AA">
        <w:rPr>
          <w:rtl/>
        </w:rPr>
        <w:t xml:space="preserve"> الفيض الكاشاني </w:t>
      </w:r>
      <w:r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1091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211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15275D" w:rsidRPr="000509AA" w:rsidRDefault="00F12115" w:rsidP="0015275D">
            <w:pPr>
              <w:pStyle w:val="rfdVar"/>
              <w:rPr>
                <w:rtl/>
              </w:rPr>
            </w:pPr>
            <w:r>
              <w:sym w:font="Wingdings 2" w:char="F0F5"/>
            </w:r>
            <w:r w:rsidR="0015275D" w:rsidRPr="000509AA">
              <w:rPr>
                <w:rtl/>
              </w:rPr>
              <w:t xml:space="preserve"> محم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د جعفر بن محم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د صادق</w:t>
            </w:r>
            <w:r w:rsidR="00C51724">
              <w:rPr>
                <w:rtl/>
              </w:rPr>
              <w:t xml:space="preserve"> ،</w:t>
            </w:r>
            <w:r w:rsidR="0015275D" w:rsidRPr="000509AA">
              <w:rPr>
                <w:rtl/>
              </w:rPr>
              <w:t xml:space="preserve"> يوم الخميس 19 صفر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15275D" w:rsidRPr="000509AA">
              <w:rPr>
                <w:rtl/>
              </w:rPr>
              <w:t>1113</w:t>
            </w:r>
            <w:r w:rsidR="00C51724">
              <w:rPr>
                <w:rtl/>
              </w:rPr>
              <w:t xml:space="preserve"> ،</w:t>
            </w:r>
            <w:r w:rsidR="0015275D" w:rsidRPr="000509AA">
              <w:rPr>
                <w:rtl/>
              </w:rPr>
              <w:t xml:space="preserve"> في نيسابور</w:t>
            </w:r>
            <w:r w:rsidR="00C51724">
              <w:rPr>
                <w:rtl/>
              </w:rPr>
              <w:t xml:space="preserve"> ،</w:t>
            </w:r>
            <w:r w:rsidR="0015275D" w:rsidRPr="000509AA">
              <w:rPr>
                <w:rtl/>
              </w:rPr>
              <w:t xml:space="preserve"> الجزء الثالث عشر</w:t>
            </w:r>
            <w:r w:rsidR="00F26704">
              <w:rPr>
                <w:rtl/>
              </w:rPr>
              <w:t xml:space="preserve"> .</w:t>
            </w:r>
          </w:p>
          <w:p w:rsidR="0015275D" w:rsidRPr="000509AA" w:rsidRDefault="00F12115" w:rsidP="0015275D">
            <w:pPr>
              <w:pStyle w:val="rfdVar"/>
              <w:rPr>
                <w:rtl/>
              </w:rPr>
            </w:pPr>
            <w:r>
              <w:sym w:font="Wingdings 2" w:char="F0F5"/>
            </w:r>
            <w:r w:rsidR="0015275D" w:rsidRPr="000509AA">
              <w:rPr>
                <w:rtl/>
              </w:rPr>
              <w:t xml:space="preserve"> كتاب الحج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ة وهو مخروم الآخر</w:t>
            </w:r>
            <w:r w:rsidR="00F26704">
              <w:rPr>
                <w:rtl/>
              </w:rPr>
              <w:t xml:space="preserve"> .</w:t>
            </w:r>
          </w:p>
          <w:p w:rsidR="00273DCD" w:rsidRPr="000509AA" w:rsidRDefault="00F12115" w:rsidP="0015275D">
            <w:pPr>
              <w:pStyle w:val="rfdVar"/>
              <w:rPr>
                <w:rtl/>
              </w:rPr>
            </w:pPr>
            <w:r>
              <w:sym w:font="Wingdings 2" w:char="F0F5"/>
            </w:r>
            <w:r w:rsidR="0015275D" w:rsidRPr="000509AA">
              <w:rPr>
                <w:rtl/>
              </w:rPr>
              <w:t xml:space="preserve"> عبد الرحم</w:t>
            </w:r>
            <w:r w:rsidR="00531214" w:rsidRPr="00AF3B23">
              <w:rPr>
                <w:rtl/>
              </w:rPr>
              <w:t>ٰ</w:t>
            </w:r>
            <w:r w:rsidR="0015275D" w:rsidRPr="000509AA">
              <w:rPr>
                <w:rtl/>
              </w:rPr>
              <w:t>ن بن عبد الرشيد الكارزاري</w:t>
            </w:r>
            <w:r w:rsidR="00C51724">
              <w:rPr>
                <w:rtl/>
              </w:rPr>
              <w:t xml:space="preserve"> ،</w:t>
            </w:r>
            <w:r w:rsidR="0015275D" w:rsidRPr="000509AA">
              <w:rPr>
                <w:rtl/>
              </w:rPr>
              <w:t xml:space="preserve"> ربيع الآخر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15275D" w:rsidRPr="000509AA">
              <w:rPr>
                <w:rtl/>
              </w:rPr>
              <w:t>1122</w:t>
            </w:r>
            <w:r w:rsidR="00F26704">
              <w:rPr>
                <w:rtl/>
              </w:rPr>
              <w:t xml:space="preserve"> .</w:t>
            </w:r>
            <w:r w:rsidR="0015275D" w:rsidRPr="000509AA">
              <w:rPr>
                <w:rtl/>
              </w:rPr>
              <w:t xml:space="preserve"> كتاب الحسبة والحدود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F12115" w:rsidRDefault="000509AA" w:rsidP="00F12115">
      <w:pPr>
        <w:pStyle w:val="rfdFootnoteCenterBold"/>
        <w:rPr>
          <w:rtl/>
        </w:rPr>
      </w:pPr>
      <w:r w:rsidRPr="00F12115"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134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2115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الوافي في شرح الوافية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21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أ</w:t>
            </w:r>
            <w:r w:rsidR="00531214">
              <w:rPr>
                <w:rtl/>
              </w:rPr>
              <w:t>ُ</w:t>
            </w:r>
            <w:r w:rsidRPr="000509AA">
              <w:rPr>
                <w:rtl/>
              </w:rPr>
              <w:t xml:space="preserve">صول الفقه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21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531214">
        <w:rPr>
          <w:rtl/>
        </w:rPr>
        <w:t>ّ</w:t>
      </w:r>
      <w:r w:rsidRPr="000509AA">
        <w:rPr>
          <w:rtl/>
        </w:rPr>
        <w:t xml:space="preserve">د محسن بن الحسن الأعرجي الكاظمي </w:t>
      </w:r>
      <w:r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1227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تاريخ التأليف في هذه النسخة 1196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83"/>
        <w:gridCol w:w="7530"/>
      </w:tblGrid>
      <w:tr w:rsidR="00273DCD" w:rsidRPr="000509AA" w:rsidTr="00F12115">
        <w:trPr>
          <w:trHeight w:val="221"/>
        </w:trPr>
        <w:tc>
          <w:tcPr>
            <w:tcW w:w="1000" w:type="pct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73DCD" w:rsidRPr="000509AA" w:rsidRDefault="00F12115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15275D" w:rsidRPr="000509AA">
              <w:rPr>
                <w:rtl/>
              </w:rPr>
              <w:t xml:space="preserve"> محم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د باقر</w:t>
            </w:r>
            <w:r w:rsidR="00C51724">
              <w:rPr>
                <w:rtl/>
              </w:rPr>
              <w:t xml:space="preserve"> ،</w:t>
            </w:r>
            <w:r w:rsidR="0015275D" w:rsidRPr="000509AA">
              <w:rPr>
                <w:rtl/>
              </w:rPr>
              <w:t xml:space="preserve"> 29 رمضان 1238</w:t>
            </w:r>
            <w:r w:rsidR="00F26704">
              <w:rPr>
                <w:rtl/>
              </w:rPr>
              <w:t xml:space="preserve"> .</w:t>
            </w:r>
            <w:r w:rsidR="0015275D" w:rsidRPr="000509AA">
              <w:rPr>
                <w:rtl/>
              </w:rPr>
              <w:t xml:space="preserve"> الجزء الثاني في الأدل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ة</w:t>
            </w:r>
            <w:r w:rsidR="00444449">
              <w:rPr>
                <w:rtl/>
              </w:rPr>
              <w:t xml:space="preserve"> </w:t>
            </w:r>
            <w:r w:rsidR="00444449">
              <w:rPr>
                <w:rtl/>
              </w:rPr>
              <w:br/>
            </w:r>
            <w:r w:rsidR="0015275D" w:rsidRPr="000509AA">
              <w:rPr>
                <w:rtl/>
              </w:rPr>
              <w:t>العقلي</w:t>
            </w:r>
            <w:r w:rsidR="00531214">
              <w:rPr>
                <w:rtl/>
              </w:rPr>
              <w:t>ّ</w:t>
            </w:r>
            <w:r w:rsidR="0015275D" w:rsidRPr="000509AA">
              <w:rPr>
                <w:rtl/>
              </w:rPr>
              <w:t>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0509AA" w:rsidRPr="00F12115" w:rsidRDefault="000509AA" w:rsidP="00F12115">
      <w:pPr>
        <w:pStyle w:val="rfdFootnoteCenterBold"/>
        <w:rPr>
          <w:rtl/>
        </w:rPr>
      </w:pPr>
      <w:r w:rsidRPr="00F12115"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135</w:t>
      </w:r>
      <w:r w:rsidR="00F12115">
        <w:rPr>
          <w:rFonts w:hint="cs"/>
          <w:rtl/>
        </w:rPr>
        <w:t xml:space="preserve"> </w:t>
      </w:r>
      <w:r w:rsidRPr="00F12115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589"/>
        <w:gridCol w:w="2824"/>
      </w:tblGrid>
      <w:tr w:rsidR="002816BC" w:rsidTr="00F12115">
        <w:tc>
          <w:tcPr>
            <w:tcW w:w="3500" w:type="pct"/>
            <w:shd w:val="clear" w:color="auto" w:fill="auto"/>
          </w:tcPr>
          <w:p w:rsidR="002816BC" w:rsidRPr="00912DD4" w:rsidRDefault="00912DD4" w:rsidP="00912DD4">
            <w:pPr>
              <w:rPr>
                <w:rStyle w:val="rfdBold2"/>
                <w:rtl/>
              </w:rPr>
            </w:pPr>
            <w:r w:rsidRPr="00912DD4">
              <w:rPr>
                <w:rStyle w:val="rfdBold2"/>
                <w:rtl/>
              </w:rPr>
              <w:t>ودائع النبو</w:t>
            </w:r>
            <w:r w:rsidR="00531214">
              <w:rPr>
                <w:rStyle w:val="rfdBold2"/>
                <w:rtl/>
              </w:rPr>
              <w:t>ّ</w:t>
            </w:r>
            <w:r w:rsidRPr="00912DD4">
              <w:rPr>
                <w:rStyle w:val="rfdBold2"/>
                <w:rtl/>
              </w:rPr>
              <w:t>ة</w:t>
            </w:r>
          </w:p>
        </w:tc>
        <w:tc>
          <w:tcPr>
            <w:tcW w:w="1500" w:type="pct"/>
            <w:shd w:val="clear" w:color="auto" w:fill="auto"/>
          </w:tcPr>
          <w:p w:rsidR="002816BC" w:rsidRDefault="00912DD4" w:rsidP="00912DD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12115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فقه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عربي</w:t>
            </w:r>
            <w:r w:rsidR="00F121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الشيخ هادي بن محم</w:t>
      </w:r>
      <w:r w:rsidR="00531214">
        <w:rPr>
          <w:rtl/>
        </w:rPr>
        <w:t>ّ</w:t>
      </w:r>
      <w:r w:rsidRPr="000509AA">
        <w:rPr>
          <w:rtl/>
        </w:rPr>
        <w:t xml:space="preserve">د أمين الطهراني </w:t>
      </w:r>
      <w:r>
        <w:rPr>
          <w:rtl/>
        </w:rPr>
        <w:t>(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1321</w:t>
      </w:r>
      <w:r w:rsidR="00F1211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26704">
        <w:rPr>
          <w:rtl/>
        </w:rPr>
        <w:t xml:space="preserve"> .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1809"/>
        <w:gridCol w:w="5778"/>
      </w:tblGrid>
      <w:tr w:rsidR="00273DCD" w:rsidRPr="000509AA">
        <w:trPr>
          <w:trHeight w:val="221"/>
        </w:trPr>
        <w:tc>
          <w:tcPr>
            <w:tcW w:w="1809" w:type="dxa"/>
            <w:shd w:val="clear" w:color="auto" w:fill="auto"/>
          </w:tcPr>
          <w:p w:rsidR="00273DCD" w:rsidRDefault="00273DCD" w:rsidP="00EB4E59">
            <w:pPr>
              <w:pStyle w:val="rfdVar"/>
              <w:rPr>
                <w:rtl/>
              </w:rPr>
            </w:pPr>
          </w:p>
        </w:tc>
        <w:tc>
          <w:tcPr>
            <w:tcW w:w="5778" w:type="dxa"/>
            <w:shd w:val="clear" w:color="auto" w:fill="auto"/>
          </w:tcPr>
          <w:p w:rsidR="00273DCD" w:rsidRPr="000509AA" w:rsidRDefault="00F12115" w:rsidP="00EB4E59">
            <w:pPr>
              <w:pStyle w:val="rfdVar"/>
              <w:rPr>
                <w:rtl/>
              </w:rPr>
            </w:pPr>
            <w:r>
              <w:sym w:font="Wingdings 2" w:char="F0F5"/>
            </w:r>
            <w:r w:rsidR="0015275D" w:rsidRPr="000509AA">
              <w:rPr>
                <w:rtl/>
              </w:rPr>
              <w:t xml:space="preserve"> كتاب الطهارة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3A658E" w:rsidRDefault="00F12115" w:rsidP="00F12115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3F3047" w:rsidRPr="003F3047" w:rsidRDefault="003F3047" w:rsidP="003F3047">
      <w:pPr>
        <w:rPr>
          <w:rtl/>
        </w:rPr>
      </w:pPr>
      <w:r w:rsidRPr="003F3047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12" w:space="0" w:color="auto"/>
          <w:bottom w:val="threeDEngrave" w:sz="48" w:space="0" w:color="auto"/>
        </w:tblBorders>
        <w:tblLook w:val="04A0" w:firstRow="1" w:lastRow="0" w:firstColumn="1" w:lastColumn="0" w:noHBand="0" w:noVBand="1"/>
      </w:tblPr>
      <w:tblGrid>
        <w:gridCol w:w="3765"/>
        <w:gridCol w:w="5648"/>
      </w:tblGrid>
      <w:tr w:rsidR="000B0C68" w:rsidTr="000B0C68">
        <w:trPr>
          <w:trHeight w:val="3402"/>
        </w:trPr>
        <w:tc>
          <w:tcPr>
            <w:tcW w:w="2000" w:type="pct"/>
          </w:tcPr>
          <w:p w:rsidR="000B0C68" w:rsidRPr="00EB2E39" w:rsidRDefault="000B0C68" w:rsidP="00E76388">
            <w:pPr>
              <w:pStyle w:val="Heading1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فهرس مخطوطات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 xml:space="preserve">مكتبة أمير المؤمنين العامّة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 xml:space="preserve">النجف الأشرف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( 7 )</w:t>
            </w:r>
          </w:p>
        </w:tc>
        <w:tc>
          <w:tcPr>
            <w:tcW w:w="3000" w:type="pct"/>
            <w:vAlign w:val="bottom"/>
          </w:tcPr>
          <w:p w:rsidR="000B0C68" w:rsidRPr="00EB2E39" w:rsidRDefault="000B0C68" w:rsidP="00E76388">
            <w:pPr>
              <w:pStyle w:val="rfdLeftBold"/>
              <w:rPr>
                <w:rtl/>
              </w:rPr>
            </w:pPr>
            <w:r>
              <w:rPr>
                <w:rFonts w:hint="cs"/>
                <w:rtl/>
              </w:rPr>
              <w:t xml:space="preserve">السيّد عبد العزيز الطباطبائي </w:t>
            </w:r>
            <w:r w:rsidRPr="000B0C68">
              <w:rPr>
                <w:rStyle w:val="rfdAlaem"/>
                <w:rFonts w:hint="cs"/>
                <w:rtl/>
              </w:rPr>
              <w:t>قدس‌سره</w:t>
            </w:r>
          </w:p>
        </w:tc>
      </w:tr>
    </w:tbl>
    <w:p w:rsidR="000509AA" w:rsidRPr="00A13BF3" w:rsidRDefault="000509AA" w:rsidP="00A13BF3">
      <w:pPr>
        <w:pStyle w:val="rfdCenterBold1"/>
        <w:rPr>
          <w:rtl/>
        </w:rPr>
      </w:pPr>
      <w:r w:rsidRPr="00A13BF3">
        <w:rPr>
          <w:rtl/>
        </w:rPr>
        <w:t>(</w:t>
      </w:r>
      <w:r w:rsidR="00A13BF3">
        <w:rPr>
          <w:rFonts w:hint="cs"/>
          <w:rtl/>
        </w:rPr>
        <w:t xml:space="preserve"> </w:t>
      </w:r>
      <w:r w:rsidRPr="00A13BF3">
        <w:rPr>
          <w:rtl/>
        </w:rPr>
        <w:t>342</w:t>
      </w:r>
      <w:r w:rsidR="00A13BF3">
        <w:rPr>
          <w:rFonts w:hint="cs"/>
          <w:rtl/>
        </w:rPr>
        <w:t xml:space="preserve"> </w:t>
      </w:r>
      <w:r w:rsidRPr="00A13BF3">
        <w:rPr>
          <w:rtl/>
        </w:rPr>
        <w:t>)</w:t>
      </w:r>
      <w:r w:rsidR="00A13BF3">
        <w:rPr>
          <w:rFonts w:hint="cs"/>
          <w:rtl/>
        </w:rPr>
        <w:t xml:space="preserve"> </w:t>
      </w:r>
      <w:r w:rsidR="00A13BF3">
        <w:rPr>
          <w:rtl/>
        </w:rPr>
        <w:br/>
      </w:r>
      <w:r w:rsidRPr="00A13BF3">
        <w:rPr>
          <w:rtl/>
        </w:rPr>
        <w:t>تفسير سورة الإخلاص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للشيخ الرئيس أبي علي الحسين بن سينا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FE35EA">
        <w:rPr>
          <w:rtl/>
        </w:rPr>
        <w:t>ّ</w:t>
      </w:r>
      <w:r w:rsidRPr="000509AA">
        <w:rPr>
          <w:rtl/>
        </w:rPr>
        <w:t>ى</w:t>
      </w:r>
      <w:r w:rsidR="00FE35EA" w:rsidRPr="00AF3B23">
        <w:rPr>
          <w:rtl/>
        </w:rPr>
        <w:t>ٰ</w:t>
      </w:r>
      <w:r w:rsidRPr="000509AA">
        <w:rPr>
          <w:rtl/>
        </w:rPr>
        <w:t xml:space="preserve"> سنة 428 ه</w:t>
      </w:r>
      <w:r w:rsidR="00A13BF3">
        <w:rPr>
          <w:rFonts w:hint="cs"/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طبع ضمن </w:t>
      </w:r>
      <w:r w:rsidR="008767F4" w:rsidRPr="000509AA">
        <w:rPr>
          <w:rtl/>
        </w:rPr>
        <w:t>«</w:t>
      </w:r>
      <w:r w:rsidR="00A13BF3">
        <w:rPr>
          <w:rFonts w:hint="cs"/>
          <w:rtl/>
        </w:rPr>
        <w:t xml:space="preserve"> </w:t>
      </w:r>
      <w:r w:rsidRPr="000509AA">
        <w:rPr>
          <w:rtl/>
        </w:rPr>
        <w:t>جامع البدائع</w:t>
      </w:r>
      <w:r w:rsidR="00A13BF3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بالقاهرة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وطبع في دهلي وطهران</w:t>
      </w:r>
      <w:r w:rsidR="00F26704">
        <w:rPr>
          <w:rtl/>
        </w:rPr>
        <w:t xml:space="preserve"> .</w:t>
      </w:r>
    </w:p>
    <w:p w:rsidR="000509AA" w:rsidRPr="000509AA" w:rsidRDefault="000509AA" w:rsidP="00FE35EA">
      <w:pPr>
        <w:rPr>
          <w:rtl/>
        </w:rPr>
      </w:pPr>
      <w:r w:rsidRPr="000509AA">
        <w:rPr>
          <w:rtl/>
        </w:rPr>
        <w:t>وللمحق</w:t>
      </w:r>
      <w:r w:rsidR="00FE35EA">
        <w:rPr>
          <w:rtl/>
        </w:rPr>
        <w:t>ّ</w:t>
      </w:r>
      <w:r w:rsidRPr="000509AA">
        <w:rPr>
          <w:rtl/>
        </w:rPr>
        <w:t>ق الدواني شرح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موجود في دار الكتب الوطنية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طهران برقم 8726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وترجمته إلى الفارسية لفخر الدين بن أحمد الرودباري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موجودة في مكتبة المجلس النيابي في طهران برقم 631 </w:t>
      </w:r>
      <w:r w:rsidR="00FE35EA">
        <w:rPr>
          <w:rtl/>
        </w:rPr>
        <w:t>؛</w:t>
      </w:r>
      <w:r w:rsidRPr="000509AA">
        <w:rPr>
          <w:rtl/>
        </w:rPr>
        <w:t xml:space="preserve"> ذكر هذا كل</w:t>
      </w:r>
      <w:r w:rsidR="00FE35EA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المهدوي في فهرس مصن</w:t>
      </w:r>
      <w:r w:rsidR="00FE35EA">
        <w:rPr>
          <w:rtl/>
        </w:rPr>
        <w:t>ّ</w:t>
      </w:r>
      <w:r w:rsidRPr="000509AA">
        <w:rPr>
          <w:rtl/>
        </w:rPr>
        <w:t>فات ابن سينا : 65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A13BF3">
        <w:rPr>
          <w:rtl/>
        </w:rPr>
        <w:t xml:space="preserve"> </w:t>
      </w:r>
      <w:r w:rsidRPr="000509AA">
        <w:rPr>
          <w:rtl/>
        </w:rPr>
        <w:t>ضمن مجموعة فلسفية من رسائل ابن سينا 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القرن الحادي عشر بخط</w:t>
      </w:r>
      <w:r w:rsidR="00FE35EA">
        <w:rPr>
          <w:rtl/>
        </w:rPr>
        <w:t>ّ</w:t>
      </w:r>
      <w:r w:rsidRPr="000509AA">
        <w:rPr>
          <w:rtl/>
        </w:rPr>
        <w:t xml:space="preserve"> فارسي جي</w:t>
      </w:r>
      <w:r w:rsidR="00FE35EA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التسلسل 597</w:t>
      </w:r>
      <w:r w:rsidR="00F26704">
        <w:rPr>
          <w:rtl/>
        </w:rPr>
        <w:t xml:space="preserve"> .</w:t>
      </w:r>
    </w:p>
    <w:p w:rsidR="000509AA" w:rsidRPr="00A13BF3" w:rsidRDefault="000509AA" w:rsidP="00A13BF3">
      <w:pPr>
        <w:pStyle w:val="rfdCenterBold1"/>
        <w:rPr>
          <w:rtl/>
        </w:rPr>
      </w:pPr>
      <w:r w:rsidRPr="00A13BF3">
        <w:rPr>
          <w:rtl/>
        </w:rPr>
        <w:t>(</w:t>
      </w:r>
      <w:r w:rsidR="00A13BF3" w:rsidRPr="00A13BF3">
        <w:rPr>
          <w:rFonts w:hint="cs"/>
          <w:rtl/>
        </w:rPr>
        <w:t xml:space="preserve"> </w:t>
      </w:r>
      <w:r w:rsidRPr="00A13BF3">
        <w:rPr>
          <w:rtl/>
        </w:rPr>
        <w:t>343</w:t>
      </w:r>
      <w:r w:rsidR="00A13BF3" w:rsidRPr="00A13BF3">
        <w:rPr>
          <w:rFonts w:hint="cs"/>
          <w:rtl/>
        </w:rPr>
        <w:t xml:space="preserve"> </w:t>
      </w:r>
      <w:r w:rsidRPr="00A13BF3">
        <w:rPr>
          <w:rtl/>
        </w:rPr>
        <w:t>)</w:t>
      </w:r>
      <w:r w:rsidR="00A13BF3" w:rsidRPr="00A13BF3">
        <w:rPr>
          <w:rFonts w:hint="cs"/>
          <w:rtl/>
        </w:rPr>
        <w:t xml:space="preserve"> </w:t>
      </w:r>
      <w:r w:rsidR="00A13BF3" w:rsidRPr="00A13BF3">
        <w:rPr>
          <w:rtl/>
        </w:rPr>
        <w:br/>
      </w:r>
      <w:r w:rsidRPr="00A13BF3">
        <w:rPr>
          <w:rtl/>
        </w:rPr>
        <w:t>تفسير سورة الأعلى</w:t>
      </w:r>
      <w:r w:rsidR="00FE35EA" w:rsidRPr="00A13BF3">
        <w:rPr>
          <w:rtl/>
        </w:rPr>
        <w:t>ٰ</w:t>
      </w:r>
    </w:p>
    <w:p w:rsidR="000509AA" w:rsidRPr="00A13BF3" w:rsidRDefault="000509AA" w:rsidP="000509AA">
      <w:pPr>
        <w:rPr>
          <w:rStyle w:val="rfdPoemTiniCharChar"/>
          <w:rtl/>
        </w:rPr>
      </w:pPr>
      <w:r w:rsidRPr="000509AA">
        <w:rPr>
          <w:rtl/>
        </w:rPr>
        <w:t>لصدر الدين الشيرازي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الفيلسوف الكبير محم</w:t>
      </w:r>
      <w:r w:rsidR="00FE35EA">
        <w:rPr>
          <w:rtl/>
        </w:rPr>
        <w:t>ّ</w:t>
      </w:r>
      <w:r w:rsidRPr="000509AA">
        <w:rPr>
          <w:rtl/>
        </w:rPr>
        <w:t>د بن إبراهيم</w:t>
      </w:r>
      <w:r w:rsidR="00C51724">
        <w:rPr>
          <w:rtl/>
        </w:rPr>
        <w:t xml:space="preserve"> ،</w:t>
      </w:r>
      <w:r w:rsidR="00FE35EA">
        <w:rPr>
          <w:rtl/>
        </w:rPr>
        <w:t xml:space="preserve"> </w:t>
      </w:r>
      <w:r w:rsidR="00FE35EA">
        <w:rPr>
          <w:rtl/>
        </w:rPr>
        <w:br/>
      </w:r>
    </w:p>
    <w:p w:rsidR="00CA0A8A" w:rsidRDefault="00CA0A8A" w:rsidP="00E835D3">
      <w:pPr>
        <w:pStyle w:val="rfdNormal0"/>
        <w:rPr>
          <w:rtl/>
        </w:rPr>
        <w:sectPr w:rsidR="00CA0A8A" w:rsidSect="00600DF3">
          <w:headerReference w:type="even" r:id="rId276"/>
          <w:headerReference w:type="default" r:id="rId277"/>
          <w:headerReference w:type="first" r:id="rId27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E835D3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المشتهر بالمولى</w:t>
      </w:r>
      <w:r w:rsidR="00FE35EA" w:rsidRPr="00AF3B23">
        <w:rPr>
          <w:rtl/>
        </w:rPr>
        <w:t>ٰ</w:t>
      </w:r>
      <w:r w:rsidRPr="000509AA">
        <w:rPr>
          <w:rtl/>
        </w:rPr>
        <w:t xml:space="preserve"> صدرا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FE35EA">
        <w:rPr>
          <w:rtl/>
        </w:rPr>
        <w:t>ّ</w:t>
      </w:r>
      <w:r w:rsidRPr="000509AA">
        <w:rPr>
          <w:rtl/>
        </w:rPr>
        <w:t>ى</w:t>
      </w:r>
      <w:r w:rsidR="00FE35EA" w:rsidRPr="00AF3B23">
        <w:rPr>
          <w:rtl/>
        </w:rPr>
        <w:t>ٰ</w:t>
      </w:r>
      <w:r w:rsidRPr="000509AA">
        <w:rPr>
          <w:rtl/>
        </w:rPr>
        <w:t xml:space="preserve"> سنة 1050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ضمن مجموعة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كل</w:t>
      </w:r>
      <w:r w:rsidR="00FE35EA">
        <w:rPr>
          <w:rtl/>
        </w:rPr>
        <w:t>ّ</w:t>
      </w:r>
      <w:r w:rsidRPr="000509AA">
        <w:rPr>
          <w:rtl/>
        </w:rPr>
        <w:t>ها للمؤل</w:t>
      </w:r>
      <w:r w:rsidR="00FE35EA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FE35EA">
        <w:rPr>
          <w:rtl/>
        </w:rPr>
        <w:t>ّ</w:t>
      </w:r>
      <w:r w:rsidRPr="000509AA">
        <w:rPr>
          <w:rtl/>
        </w:rPr>
        <w:t xml:space="preserve"> محم</w:t>
      </w:r>
      <w:r w:rsidR="00FE35EA">
        <w:rPr>
          <w:rtl/>
        </w:rPr>
        <w:t>ّ</w:t>
      </w:r>
      <w:r w:rsidRPr="000509AA">
        <w:rPr>
          <w:rtl/>
        </w:rPr>
        <w:t>د رضا بن محم</w:t>
      </w:r>
      <w:r w:rsidR="00FE35EA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قديم التبريزي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في أصفهان سنة 1232 بخط</w:t>
      </w:r>
      <w:r w:rsidR="00FE35EA">
        <w:rPr>
          <w:rtl/>
        </w:rPr>
        <w:t>ّ</w:t>
      </w:r>
      <w:r w:rsidRPr="000509AA">
        <w:rPr>
          <w:rtl/>
        </w:rPr>
        <w:t xml:space="preserve"> 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المجموعة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1117</w:t>
      </w:r>
      <w:r w:rsidR="00F26704">
        <w:rPr>
          <w:rtl/>
        </w:rPr>
        <w:t xml:space="preserve"> .</w:t>
      </w:r>
    </w:p>
    <w:p w:rsidR="000509AA" w:rsidRPr="00ED2307" w:rsidRDefault="000509AA" w:rsidP="00ED2307">
      <w:pPr>
        <w:pStyle w:val="rfdCenterBold1"/>
        <w:rPr>
          <w:rtl/>
        </w:rPr>
      </w:pPr>
      <w:r w:rsidRPr="00ED2307">
        <w:rPr>
          <w:rtl/>
        </w:rPr>
        <w:t>(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344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)</w:t>
      </w:r>
      <w:r w:rsidR="00ED2307" w:rsidRPr="00ED2307">
        <w:rPr>
          <w:rFonts w:hint="cs"/>
          <w:rtl/>
        </w:rPr>
        <w:t xml:space="preserve"> </w:t>
      </w:r>
      <w:r w:rsidR="00ED2307" w:rsidRPr="00ED2307">
        <w:rPr>
          <w:rtl/>
        </w:rPr>
        <w:br/>
      </w:r>
      <w:r w:rsidRPr="00ED2307">
        <w:rPr>
          <w:rtl/>
        </w:rPr>
        <w:t>تفسير سورة الجمعة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لصدر الدين الشيرازي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الفيلسوف الكبير محم</w:t>
      </w:r>
      <w:r w:rsidR="00FE35EA">
        <w:rPr>
          <w:rtl/>
        </w:rPr>
        <w:t>ّ</w:t>
      </w:r>
      <w:r w:rsidRPr="000509AA">
        <w:rPr>
          <w:rtl/>
        </w:rPr>
        <w:t>د بن إبراهيم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المشتهر بالمولى</w:t>
      </w:r>
      <w:r w:rsidR="00FE35EA" w:rsidRPr="00AF3B23">
        <w:rPr>
          <w:rtl/>
        </w:rPr>
        <w:t>ٰ</w:t>
      </w:r>
      <w:r w:rsidRPr="000509AA">
        <w:rPr>
          <w:rtl/>
        </w:rPr>
        <w:t xml:space="preserve"> صدرا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FE35EA">
        <w:rPr>
          <w:rtl/>
        </w:rPr>
        <w:t>ّ</w:t>
      </w:r>
      <w:r w:rsidRPr="000509AA">
        <w:rPr>
          <w:rtl/>
        </w:rPr>
        <w:t>ى</w:t>
      </w:r>
      <w:r w:rsidR="00FE35EA" w:rsidRPr="00AF3B23">
        <w:rPr>
          <w:rtl/>
        </w:rPr>
        <w:t>ٰ</w:t>
      </w:r>
      <w:r w:rsidRPr="000509AA">
        <w:rPr>
          <w:rtl/>
        </w:rPr>
        <w:t xml:space="preserve"> سنة 1050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ضمن مجموعة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كل</w:t>
      </w:r>
      <w:r w:rsidR="00FE35EA">
        <w:rPr>
          <w:rtl/>
        </w:rPr>
        <w:t>ّ</w:t>
      </w:r>
      <w:r w:rsidRPr="000509AA">
        <w:rPr>
          <w:rtl/>
        </w:rPr>
        <w:t>ها للمؤل</w:t>
      </w:r>
      <w:r w:rsidR="00FE35EA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FE35EA">
        <w:rPr>
          <w:rtl/>
        </w:rPr>
        <w:t>ّ</w:t>
      </w:r>
      <w:r w:rsidRPr="000509AA">
        <w:rPr>
          <w:rtl/>
        </w:rPr>
        <w:t xml:space="preserve"> محم</w:t>
      </w:r>
      <w:r w:rsidR="00FE35EA">
        <w:rPr>
          <w:rtl/>
        </w:rPr>
        <w:t>ّ</w:t>
      </w:r>
      <w:r w:rsidRPr="000509AA">
        <w:rPr>
          <w:rtl/>
        </w:rPr>
        <w:t>د رضا بن محم</w:t>
      </w:r>
      <w:r w:rsidR="00FE35EA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قديم التبريزي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في أصفهان سنة 1232 بخط</w:t>
      </w:r>
      <w:r w:rsidR="00FE35EA">
        <w:rPr>
          <w:rtl/>
        </w:rPr>
        <w:t>ّ</w:t>
      </w:r>
      <w:r w:rsidRPr="000509AA">
        <w:rPr>
          <w:rtl/>
        </w:rPr>
        <w:t xml:space="preserve"> 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المجموعة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1117</w:t>
      </w:r>
      <w:r w:rsidR="00F26704">
        <w:rPr>
          <w:rtl/>
        </w:rPr>
        <w:t xml:space="preserve"> .</w:t>
      </w:r>
    </w:p>
    <w:p w:rsidR="000509AA" w:rsidRPr="00ED2307" w:rsidRDefault="000509AA" w:rsidP="00ED2307">
      <w:pPr>
        <w:pStyle w:val="rfdCenterBold1"/>
        <w:rPr>
          <w:rtl/>
        </w:rPr>
      </w:pPr>
      <w:r w:rsidRPr="00ED2307">
        <w:rPr>
          <w:rtl/>
        </w:rPr>
        <w:t>(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345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)</w:t>
      </w:r>
      <w:r w:rsidR="00ED2307" w:rsidRPr="00ED2307">
        <w:rPr>
          <w:rFonts w:hint="cs"/>
          <w:rtl/>
        </w:rPr>
        <w:t xml:space="preserve"> </w:t>
      </w:r>
      <w:r w:rsidR="00ED2307" w:rsidRPr="00ED2307">
        <w:rPr>
          <w:rtl/>
        </w:rPr>
        <w:br/>
      </w:r>
      <w:r w:rsidRPr="00ED2307">
        <w:rPr>
          <w:rtl/>
        </w:rPr>
        <w:t>تفسير سورة الحديد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لصدر الدين الشيرازي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الحكيم الجليل محم</w:t>
      </w:r>
      <w:r w:rsidR="00FE35EA">
        <w:rPr>
          <w:rtl/>
        </w:rPr>
        <w:t>ّ</w:t>
      </w:r>
      <w:r w:rsidRPr="000509AA">
        <w:rPr>
          <w:rtl/>
        </w:rPr>
        <w:t>د بن إبراهيم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الشهير بالمولى</w:t>
      </w:r>
      <w:r w:rsidR="00FE35EA" w:rsidRPr="00AF3B23">
        <w:rPr>
          <w:rtl/>
        </w:rPr>
        <w:t>ٰ</w:t>
      </w:r>
      <w:r w:rsidRPr="000509AA">
        <w:rPr>
          <w:rtl/>
        </w:rPr>
        <w:t xml:space="preserve"> صدرا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FE35EA">
        <w:rPr>
          <w:rtl/>
        </w:rPr>
        <w:t>ّ</w:t>
      </w:r>
      <w:r w:rsidRPr="000509AA">
        <w:rPr>
          <w:rtl/>
        </w:rPr>
        <w:t>ى</w:t>
      </w:r>
      <w:r w:rsidR="00FE35EA" w:rsidRPr="00AF3B23">
        <w:rPr>
          <w:rtl/>
        </w:rPr>
        <w:t>ٰ</w:t>
      </w:r>
      <w:r w:rsidRPr="000509AA">
        <w:rPr>
          <w:rtl/>
        </w:rPr>
        <w:t xml:space="preserve"> سنة 1050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FE35EA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ED2307">
        <w:rPr>
          <w:rFonts w:hint="cs"/>
          <w:rtl/>
        </w:rPr>
        <w:t xml:space="preserve"> </w:t>
      </w:r>
      <w:r w:rsidRPr="000509AA">
        <w:rPr>
          <w:rtl/>
        </w:rPr>
        <w:t>الحمد لله الذي أفاض على</w:t>
      </w:r>
      <w:r w:rsidR="00FE35EA" w:rsidRPr="00AF3B23">
        <w:rPr>
          <w:rtl/>
        </w:rPr>
        <w:t>ٰ</w:t>
      </w:r>
      <w:r w:rsidRPr="000509AA">
        <w:rPr>
          <w:rtl/>
        </w:rPr>
        <w:t xml:space="preserve"> قلوب أوليائه لآلئ جواهر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القرآن</w:t>
      </w:r>
      <w:r w:rsidR="00F26704">
        <w:rPr>
          <w:rtl/>
        </w:rPr>
        <w:t xml:space="preserve"> . . .</w:t>
      </w:r>
      <w:r w:rsidR="00ED2307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فس</w:t>
      </w:r>
      <w:r w:rsidR="00A95983">
        <w:rPr>
          <w:rtl/>
        </w:rPr>
        <w:t>ّ</w:t>
      </w:r>
      <w:r w:rsidRPr="000509AA">
        <w:rPr>
          <w:rtl/>
        </w:rPr>
        <w:t>ر المؤل</w:t>
      </w:r>
      <w:r w:rsidR="00A95983">
        <w:rPr>
          <w:rtl/>
        </w:rPr>
        <w:t>ّ</w:t>
      </w:r>
      <w:r w:rsidRPr="000509AA">
        <w:rPr>
          <w:rtl/>
        </w:rPr>
        <w:t>ف عد</w:t>
      </w:r>
      <w:r w:rsidR="00A95983">
        <w:rPr>
          <w:rtl/>
        </w:rPr>
        <w:t>ّ</w:t>
      </w:r>
      <w:r w:rsidRPr="000509AA">
        <w:rPr>
          <w:rtl/>
        </w:rPr>
        <w:t>ة سور ولكن تفسيره لهذه السورة مبسوط</w:t>
      </w:r>
      <w:r w:rsidR="00F26704">
        <w:rPr>
          <w:rtl/>
        </w:rPr>
        <w:t xml:space="preserve"> .</w:t>
      </w:r>
    </w:p>
    <w:p w:rsidR="000509AA" w:rsidRPr="00ED2307" w:rsidRDefault="000509AA" w:rsidP="000509AA">
      <w:pPr>
        <w:rPr>
          <w:rStyle w:val="rfdPoemTiniCharChar"/>
          <w:rtl/>
        </w:rPr>
      </w:pPr>
      <w:r w:rsidRPr="00E835D3">
        <w:rPr>
          <w:rStyle w:val="rfdBold2"/>
          <w:rtl/>
        </w:rPr>
        <w:t>نسخة</w:t>
      </w:r>
      <w:r w:rsidRPr="00ED2307">
        <w:rPr>
          <w:rtl/>
        </w:rPr>
        <w:t xml:space="preserve"> </w:t>
      </w:r>
      <w:r w:rsidRPr="000509AA">
        <w:rPr>
          <w:rtl/>
        </w:rPr>
        <w:t>بخط</w:t>
      </w:r>
      <w:r w:rsidR="00A95983">
        <w:rPr>
          <w:rtl/>
        </w:rPr>
        <w:t>ّ</w:t>
      </w:r>
      <w:r w:rsidRPr="000509AA">
        <w:rPr>
          <w:rtl/>
        </w:rPr>
        <w:t xml:space="preserve"> نسخ جي</w:t>
      </w:r>
      <w:r w:rsidR="00A95983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ضمن مجموعة من تفسيره لعد</w:t>
      </w:r>
      <w:r w:rsidR="00A95983">
        <w:rPr>
          <w:rtl/>
        </w:rPr>
        <w:t>ّ</w:t>
      </w:r>
      <w:r w:rsidRPr="000509AA">
        <w:rPr>
          <w:rtl/>
        </w:rPr>
        <w:t>ة سور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كتابة</w:t>
      </w:r>
      <w:r w:rsidR="00A95983">
        <w:rPr>
          <w:rtl/>
        </w:rPr>
        <w:t xml:space="preserve"> </w:t>
      </w:r>
      <w:r w:rsidR="00A95983">
        <w:rPr>
          <w:rtl/>
        </w:rPr>
        <w:br/>
      </w:r>
    </w:p>
    <w:p w:rsidR="000509AA" w:rsidRPr="000509AA" w:rsidRDefault="000509AA" w:rsidP="00E835D3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القرن الثاني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A95983">
        <w:rPr>
          <w:rtl/>
        </w:rPr>
        <w:t>ّ</w:t>
      </w:r>
      <w:r w:rsidRPr="000509AA">
        <w:rPr>
          <w:rtl/>
        </w:rPr>
        <w:t xml:space="preserve"> السي</w:t>
      </w:r>
      <w:r w:rsidR="00A95983">
        <w:rPr>
          <w:rtl/>
        </w:rPr>
        <w:t>ّ</w:t>
      </w:r>
      <w:r w:rsidRPr="000509AA">
        <w:rPr>
          <w:rtl/>
        </w:rPr>
        <w:t>د رحيم بن محم</w:t>
      </w:r>
      <w:r w:rsidR="00A95983">
        <w:rPr>
          <w:rtl/>
        </w:rPr>
        <w:t>ّ</w:t>
      </w:r>
      <w:r w:rsidRPr="000509AA">
        <w:rPr>
          <w:rtl/>
        </w:rPr>
        <w:t>د الحسيني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983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ED2307">
        <w:rPr>
          <w:rtl/>
        </w:rPr>
        <w:t xml:space="preserve"> </w:t>
      </w:r>
      <w:r w:rsidRPr="000509AA">
        <w:rPr>
          <w:rtl/>
        </w:rPr>
        <w:t>ضمن مجموعة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كل</w:t>
      </w:r>
      <w:r w:rsidR="00A95983">
        <w:rPr>
          <w:rtl/>
        </w:rPr>
        <w:t>ّ</w:t>
      </w:r>
      <w:r w:rsidRPr="000509AA">
        <w:rPr>
          <w:rtl/>
        </w:rPr>
        <w:t>ها للمؤل</w:t>
      </w:r>
      <w:r w:rsidR="00A95983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A95983">
        <w:rPr>
          <w:rtl/>
        </w:rPr>
        <w:t>ّ</w:t>
      </w:r>
      <w:r w:rsidRPr="000509AA">
        <w:rPr>
          <w:rtl/>
        </w:rPr>
        <w:t xml:space="preserve"> محم</w:t>
      </w:r>
      <w:r w:rsidR="00A95983">
        <w:rPr>
          <w:rtl/>
        </w:rPr>
        <w:t>ّ</w:t>
      </w:r>
      <w:r w:rsidRPr="000509AA">
        <w:rPr>
          <w:rtl/>
        </w:rPr>
        <w:t>د رضا بن محم</w:t>
      </w:r>
      <w:r w:rsidR="00A95983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قديم التبريزي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في أصفهان سنة 1232 بخط</w:t>
      </w:r>
      <w:r w:rsidR="00A95983">
        <w:rPr>
          <w:rtl/>
        </w:rPr>
        <w:t>ّ</w:t>
      </w:r>
      <w:r w:rsidRPr="000509AA">
        <w:rPr>
          <w:rtl/>
        </w:rPr>
        <w:t xml:space="preserve"> 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المجموعة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1117</w:t>
      </w:r>
      <w:r w:rsidR="00F26704">
        <w:rPr>
          <w:rtl/>
        </w:rPr>
        <w:t xml:space="preserve"> .</w:t>
      </w:r>
    </w:p>
    <w:p w:rsidR="000509AA" w:rsidRPr="00ED2307" w:rsidRDefault="000509AA" w:rsidP="00ED2307">
      <w:pPr>
        <w:pStyle w:val="rfdCenterBold1"/>
        <w:rPr>
          <w:rtl/>
        </w:rPr>
      </w:pPr>
      <w:r w:rsidRPr="00ED2307">
        <w:rPr>
          <w:rtl/>
        </w:rPr>
        <w:t>(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346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)</w:t>
      </w:r>
      <w:r w:rsidR="00ED2307" w:rsidRPr="00ED2307">
        <w:rPr>
          <w:rFonts w:hint="cs"/>
          <w:rtl/>
        </w:rPr>
        <w:t xml:space="preserve"> </w:t>
      </w:r>
      <w:r w:rsidR="00ED2307" w:rsidRPr="00ED2307">
        <w:rPr>
          <w:rtl/>
        </w:rPr>
        <w:br/>
      </w:r>
      <w:r w:rsidRPr="00ED2307">
        <w:rPr>
          <w:rtl/>
        </w:rPr>
        <w:t>تفسير سورة الزلزلة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لصدر الدين الشيرازي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الحكيم الجليل محم</w:t>
      </w:r>
      <w:r w:rsidR="00A95983">
        <w:rPr>
          <w:rtl/>
        </w:rPr>
        <w:t>ّ</w:t>
      </w:r>
      <w:r w:rsidRPr="000509AA">
        <w:rPr>
          <w:rtl/>
        </w:rPr>
        <w:t>د بن إبراهيم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الشهير بالمولى</w:t>
      </w:r>
      <w:r w:rsidR="00A95983" w:rsidRPr="00AF3B23">
        <w:rPr>
          <w:rtl/>
        </w:rPr>
        <w:t>ٰ</w:t>
      </w:r>
      <w:r w:rsidRPr="000509AA">
        <w:rPr>
          <w:rtl/>
        </w:rPr>
        <w:t xml:space="preserve"> صدرا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A95983">
        <w:rPr>
          <w:rtl/>
        </w:rPr>
        <w:t>ّ</w:t>
      </w:r>
      <w:r w:rsidRPr="000509AA">
        <w:rPr>
          <w:rtl/>
        </w:rPr>
        <w:t>ى</w:t>
      </w:r>
      <w:r w:rsidR="00A95983" w:rsidRPr="00AF3B23">
        <w:rPr>
          <w:rtl/>
        </w:rPr>
        <w:t>ٰ</w:t>
      </w:r>
      <w:r w:rsidRPr="000509AA">
        <w:rPr>
          <w:rtl/>
        </w:rPr>
        <w:t xml:space="preserve"> سنة 1050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ED2307">
        <w:rPr>
          <w:rtl/>
        </w:rPr>
        <w:t xml:space="preserve"> </w:t>
      </w:r>
      <w:r w:rsidRPr="000509AA">
        <w:rPr>
          <w:rtl/>
        </w:rPr>
        <w:t>بخط</w:t>
      </w:r>
      <w:r w:rsidR="00A95983">
        <w:rPr>
          <w:rtl/>
        </w:rPr>
        <w:t>ّ</w:t>
      </w:r>
      <w:r w:rsidRPr="000509AA">
        <w:rPr>
          <w:rtl/>
        </w:rPr>
        <w:t xml:space="preserve"> نسخ جي</w:t>
      </w:r>
      <w:r w:rsidR="00A95983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بآخر مجموعة من تفسيره لعد</w:t>
      </w:r>
      <w:r w:rsidR="00A95983">
        <w:rPr>
          <w:rtl/>
        </w:rPr>
        <w:t>ّ</w:t>
      </w:r>
      <w:r w:rsidRPr="000509AA">
        <w:rPr>
          <w:rtl/>
        </w:rPr>
        <w:t>ة سور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كتابة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القرن الثاني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A95983">
        <w:rPr>
          <w:rtl/>
        </w:rPr>
        <w:t>ّ</w:t>
      </w:r>
      <w:r w:rsidRPr="000509AA">
        <w:rPr>
          <w:rtl/>
        </w:rPr>
        <w:t xml:space="preserve"> السي</w:t>
      </w:r>
      <w:r w:rsidR="00A95983">
        <w:rPr>
          <w:rtl/>
        </w:rPr>
        <w:t>ّ</w:t>
      </w:r>
      <w:r w:rsidRPr="000509AA">
        <w:rPr>
          <w:rtl/>
        </w:rPr>
        <w:t>د رحيم بن محم</w:t>
      </w:r>
      <w:r w:rsidR="00A95983">
        <w:rPr>
          <w:rtl/>
        </w:rPr>
        <w:t>ّ</w:t>
      </w:r>
      <w:r w:rsidRPr="000509AA">
        <w:rPr>
          <w:rtl/>
        </w:rPr>
        <w:t>د الحسيني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983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ضمن مجموعة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كل</w:t>
      </w:r>
      <w:r w:rsidR="00A95983">
        <w:rPr>
          <w:rtl/>
        </w:rPr>
        <w:t>ّ</w:t>
      </w:r>
      <w:r w:rsidRPr="000509AA">
        <w:rPr>
          <w:rtl/>
        </w:rPr>
        <w:t>ها للمؤل</w:t>
      </w:r>
      <w:r w:rsidR="00A95983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A95983">
        <w:rPr>
          <w:rtl/>
        </w:rPr>
        <w:t>ّ</w:t>
      </w:r>
      <w:r w:rsidRPr="000509AA">
        <w:rPr>
          <w:rtl/>
        </w:rPr>
        <w:t xml:space="preserve"> محم</w:t>
      </w:r>
      <w:r w:rsidR="00A95983">
        <w:rPr>
          <w:rtl/>
        </w:rPr>
        <w:t>ّ</w:t>
      </w:r>
      <w:r w:rsidRPr="000509AA">
        <w:rPr>
          <w:rtl/>
        </w:rPr>
        <w:t>د رضا بن محم</w:t>
      </w:r>
      <w:r w:rsidR="00A95983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قديم التبريزي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في أصفهان سنة 1232 بخط</w:t>
      </w:r>
      <w:r w:rsidR="00A95983">
        <w:rPr>
          <w:rtl/>
        </w:rPr>
        <w:t>ّ</w:t>
      </w:r>
      <w:r w:rsidRPr="000509AA">
        <w:rPr>
          <w:rtl/>
        </w:rPr>
        <w:t xml:space="preserve"> 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المجموعة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1117</w:t>
      </w:r>
      <w:r w:rsidR="00F26704">
        <w:rPr>
          <w:rtl/>
        </w:rPr>
        <w:t xml:space="preserve"> .</w:t>
      </w:r>
    </w:p>
    <w:p w:rsidR="000509AA" w:rsidRPr="00ED2307" w:rsidRDefault="000509AA" w:rsidP="00ED2307">
      <w:pPr>
        <w:pStyle w:val="rfdCenterBold1"/>
        <w:rPr>
          <w:rtl/>
        </w:rPr>
      </w:pPr>
      <w:r w:rsidRPr="00ED2307">
        <w:rPr>
          <w:rtl/>
        </w:rPr>
        <w:t>(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347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)</w:t>
      </w:r>
      <w:r w:rsidR="00ED2307" w:rsidRPr="00ED2307">
        <w:rPr>
          <w:rFonts w:hint="cs"/>
          <w:rtl/>
        </w:rPr>
        <w:t xml:space="preserve"> </w:t>
      </w:r>
      <w:r w:rsidR="00ED2307" w:rsidRPr="00ED2307">
        <w:rPr>
          <w:rtl/>
        </w:rPr>
        <w:br/>
      </w:r>
      <w:r w:rsidRPr="00ED2307">
        <w:rPr>
          <w:rtl/>
        </w:rPr>
        <w:t>تفسير سورة الطارق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لصدر الدين الشيرازي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الحكيم الجليل محم</w:t>
      </w:r>
      <w:r w:rsidR="00A95983">
        <w:rPr>
          <w:rtl/>
        </w:rPr>
        <w:t>ّ</w:t>
      </w:r>
      <w:r w:rsidRPr="000509AA">
        <w:rPr>
          <w:rtl/>
        </w:rPr>
        <w:t>د بن إبراهيم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الشهير بالمولى</w:t>
      </w:r>
      <w:r w:rsidR="00A95983" w:rsidRPr="00AF3B23">
        <w:rPr>
          <w:rtl/>
        </w:rPr>
        <w:t>ٰ</w:t>
      </w:r>
      <w:r w:rsidRPr="000509AA">
        <w:rPr>
          <w:rtl/>
        </w:rPr>
        <w:t xml:space="preserve"> صدرا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A95983">
        <w:rPr>
          <w:rtl/>
        </w:rPr>
        <w:t>ّ</w:t>
      </w:r>
      <w:r w:rsidRPr="000509AA">
        <w:rPr>
          <w:rtl/>
        </w:rPr>
        <w:t>ى</w:t>
      </w:r>
      <w:r w:rsidR="00A95983" w:rsidRPr="00AF3B23">
        <w:rPr>
          <w:rtl/>
        </w:rPr>
        <w:t>ٰ</w:t>
      </w:r>
      <w:r w:rsidRPr="000509AA">
        <w:rPr>
          <w:rtl/>
        </w:rPr>
        <w:t xml:space="preserve"> سنة 1050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A95983">
        <w:rPr>
          <w:rtl/>
        </w:rPr>
        <w:t>ّ</w:t>
      </w:r>
      <w:r w:rsidRPr="000509AA">
        <w:rPr>
          <w:rtl/>
        </w:rPr>
        <w:t xml:space="preserve"> نسخ جي</w:t>
      </w:r>
      <w:r w:rsidR="00A95983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ضمن مجموعة من تفسيره لعد</w:t>
      </w:r>
      <w:r w:rsidR="00A95983">
        <w:rPr>
          <w:rtl/>
        </w:rPr>
        <w:t>ّ</w:t>
      </w:r>
      <w:r w:rsidRPr="000509AA">
        <w:rPr>
          <w:rtl/>
        </w:rPr>
        <w:t>ة سور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كتابة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القرن الثاني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A95983">
        <w:rPr>
          <w:rtl/>
        </w:rPr>
        <w:t>ّ</w:t>
      </w:r>
      <w:r w:rsidRPr="000509AA">
        <w:rPr>
          <w:rtl/>
        </w:rPr>
        <w:t xml:space="preserve"> السي</w:t>
      </w:r>
      <w:r w:rsidR="00A95983">
        <w:rPr>
          <w:rtl/>
        </w:rPr>
        <w:t>ّ</w:t>
      </w:r>
      <w:r w:rsidRPr="000509AA">
        <w:rPr>
          <w:rtl/>
        </w:rPr>
        <w:t>د رحيم بن محم</w:t>
      </w:r>
      <w:r w:rsidR="00A95983">
        <w:rPr>
          <w:rtl/>
        </w:rPr>
        <w:t>ّ</w:t>
      </w:r>
      <w:r w:rsidRPr="000509AA">
        <w:rPr>
          <w:rtl/>
        </w:rPr>
        <w:t>د الحسيني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983</w:t>
      </w:r>
      <w:r w:rsidR="00F26704">
        <w:rPr>
          <w:rtl/>
        </w:rPr>
        <w:t xml:space="preserve"> .</w:t>
      </w:r>
    </w:p>
    <w:p w:rsidR="00195552" w:rsidRDefault="00195552" w:rsidP="000509AA">
      <w:pPr>
        <w:rPr>
          <w:rtl/>
        </w:rPr>
        <w:sectPr w:rsidR="00195552" w:rsidSect="00600DF3">
          <w:headerReference w:type="even" r:id="rId279"/>
          <w:headerReference w:type="default" r:id="rId280"/>
          <w:headerReference w:type="first" r:id="rId28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E835D3">
        <w:rPr>
          <w:rStyle w:val="rfdBold2"/>
          <w:rtl/>
        </w:rPr>
        <w:lastRenderedPageBreak/>
        <w:t>نسخة</w:t>
      </w:r>
      <w:r w:rsidRPr="000509AA">
        <w:rPr>
          <w:rtl/>
        </w:rPr>
        <w:t xml:space="preserve"> ضمن مجموعة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كل</w:t>
      </w:r>
      <w:r w:rsidR="00A95983">
        <w:rPr>
          <w:rtl/>
        </w:rPr>
        <w:t>ّ</w:t>
      </w:r>
      <w:r w:rsidRPr="000509AA">
        <w:rPr>
          <w:rtl/>
        </w:rPr>
        <w:t>ها للمؤل</w:t>
      </w:r>
      <w:r w:rsidR="00A95983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A95983">
        <w:rPr>
          <w:rtl/>
        </w:rPr>
        <w:t>ّ</w:t>
      </w:r>
      <w:r w:rsidRPr="000509AA">
        <w:rPr>
          <w:rtl/>
        </w:rPr>
        <w:t xml:space="preserve"> محم</w:t>
      </w:r>
      <w:r w:rsidR="00A95983">
        <w:rPr>
          <w:rtl/>
        </w:rPr>
        <w:t>ّ</w:t>
      </w:r>
      <w:r w:rsidRPr="000509AA">
        <w:rPr>
          <w:rtl/>
        </w:rPr>
        <w:t>د رضا بن محم</w:t>
      </w:r>
      <w:r w:rsidR="00A95983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قديم التبريزي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في أصفهان سنة 1232 بخط</w:t>
      </w:r>
      <w:r w:rsidR="00A95983">
        <w:rPr>
          <w:rtl/>
        </w:rPr>
        <w:t>ّ</w:t>
      </w:r>
      <w:r w:rsidRPr="000509AA">
        <w:rPr>
          <w:rtl/>
        </w:rPr>
        <w:t xml:space="preserve"> 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المجموعة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1117</w:t>
      </w:r>
      <w:r w:rsidR="00F26704">
        <w:rPr>
          <w:rtl/>
        </w:rPr>
        <w:t xml:space="preserve"> .</w:t>
      </w:r>
    </w:p>
    <w:p w:rsidR="000509AA" w:rsidRPr="00ED2307" w:rsidRDefault="000509AA" w:rsidP="00ED2307">
      <w:pPr>
        <w:pStyle w:val="rfdCenterBold1"/>
        <w:rPr>
          <w:rtl/>
        </w:rPr>
      </w:pPr>
      <w:r w:rsidRPr="00ED2307">
        <w:rPr>
          <w:rtl/>
        </w:rPr>
        <w:t>(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348</w:t>
      </w:r>
      <w:r w:rsidR="00ED2307" w:rsidRPr="00ED2307">
        <w:rPr>
          <w:rFonts w:hint="cs"/>
          <w:rtl/>
        </w:rPr>
        <w:t xml:space="preserve"> </w:t>
      </w:r>
      <w:r w:rsidRPr="00ED2307">
        <w:rPr>
          <w:rtl/>
        </w:rPr>
        <w:t>)</w:t>
      </w:r>
      <w:r w:rsidR="00ED2307" w:rsidRPr="00ED2307">
        <w:rPr>
          <w:rFonts w:hint="cs"/>
          <w:rtl/>
        </w:rPr>
        <w:t xml:space="preserve"> </w:t>
      </w:r>
      <w:r w:rsidR="00ED2307" w:rsidRPr="00ED2307">
        <w:rPr>
          <w:rtl/>
        </w:rPr>
        <w:br/>
      </w:r>
      <w:r w:rsidRPr="00ED2307">
        <w:rPr>
          <w:rtl/>
        </w:rPr>
        <w:t>تفسير سورة الفاتحة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A95983" w:rsidRPr="00AF3B23">
        <w:rPr>
          <w:rtl/>
        </w:rPr>
        <w:t>ٰ</w:t>
      </w:r>
      <w:r w:rsidRPr="000509AA">
        <w:rPr>
          <w:rtl/>
        </w:rPr>
        <w:t xml:space="preserve"> طريقة الحروفي</w:t>
      </w:r>
      <w:r w:rsidR="00A95983">
        <w:rPr>
          <w:rtl/>
        </w:rPr>
        <w:t>ّ</w:t>
      </w:r>
      <w:r w:rsidRPr="000509AA">
        <w:rPr>
          <w:rtl/>
        </w:rPr>
        <w:t>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A95983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ED2307">
        <w:rPr>
          <w:rFonts w:hint="cs"/>
          <w:rtl/>
        </w:rPr>
        <w:t xml:space="preserve"> </w:t>
      </w:r>
      <w:r w:rsidRPr="000509AA">
        <w:rPr>
          <w:rtl/>
        </w:rPr>
        <w:t>أم</w:t>
      </w:r>
      <w:r w:rsidR="00A95983">
        <w:rPr>
          <w:rtl/>
        </w:rPr>
        <w:t>ّ</w:t>
      </w:r>
      <w:r w:rsidRPr="000509AA">
        <w:rPr>
          <w:rtl/>
        </w:rPr>
        <w:t>ا 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بدانكه پادشاه عالم از جمله كتابها كه فرستاده چهار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كتاب برگزيده</w:t>
      </w:r>
      <w:r w:rsidR="00F26704">
        <w:rPr>
          <w:rtl/>
        </w:rPr>
        <w:t xml:space="preserve"> . . .</w:t>
      </w:r>
      <w:r w:rsidR="00ED2307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A95983">
        <w:rPr>
          <w:rtl/>
        </w:rPr>
        <w:t>ّ</w:t>
      </w:r>
      <w:r w:rsidRPr="000509AA">
        <w:rPr>
          <w:rtl/>
        </w:rPr>
        <w:t xml:space="preserve"> يذكر أن</w:t>
      </w:r>
      <w:r w:rsidR="00A95983">
        <w:rPr>
          <w:rtl/>
        </w:rPr>
        <w:t>ّ</w:t>
      </w:r>
      <w:r w:rsidRPr="000509AA">
        <w:rPr>
          <w:rtl/>
        </w:rPr>
        <w:t xml:space="preserve"> سورة الفاتحة : أسماؤها عشرة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وآياتها سبع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وكلماتها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أربع عشرة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وحروفها 124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A95983">
        <w:rPr>
          <w:rtl/>
        </w:rPr>
        <w:t>ّ</w:t>
      </w:r>
      <w:r w:rsidRPr="000509AA">
        <w:rPr>
          <w:rtl/>
        </w:rPr>
        <w:t xml:space="preserve"> يعد</w:t>
      </w:r>
      <w:r w:rsidR="00A95983">
        <w:rPr>
          <w:rtl/>
        </w:rPr>
        <w:t>ّ</w:t>
      </w:r>
      <w:r w:rsidRPr="000509AA">
        <w:rPr>
          <w:rtl/>
        </w:rPr>
        <w:t>د أسماءها العشرة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A95983">
        <w:rPr>
          <w:rtl/>
        </w:rPr>
        <w:t>ّ</w:t>
      </w:r>
      <w:r w:rsidRPr="000509AA">
        <w:rPr>
          <w:rtl/>
        </w:rPr>
        <w:t xml:space="preserve"> يفس</w:t>
      </w:r>
      <w:r w:rsidR="00A95983">
        <w:rPr>
          <w:rtl/>
        </w:rPr>
        <w:t>ّ</w:t>
      </w:r>
      <w:r w:rsidRPr="000509AA">
        <w:rPr>
          <w:rtl/>
        </w:rPr>
        <w:t>ر هذه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الأسماء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A95983">
        <w:rPr>
          <w:rtl/>
        </w:rPr>
        <w:t>ّ</w:t>
      </w:r>
      <w:r w:rsidRPr="000509AA">
        <w:rPr>
          <w:rtl/>
        </w:rPr>
        <w:t xml:space="preserve"> يبدأ في تفسير الفاتحة</w:t>
      </w:r>
      <w:r w:rsidR="00F26704">
        <w:rPr>
          <w:rtl/>
        </w:rPr>
        <w:t xml:space="preserve"> .</w:t>
      </w:r>
    </w:p>
    <w:p w:rsidR="00414582" w:rsidRDefault="000509AA" w:rsidP="00414582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في ورقتين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منضم</w:t>
      </w:r>
      <w:r w:rsidR="00A95983">
        <w:rPr>
          <w:rtl/>
        </w:rPr>
        <w:t>ّ</w:t>
      </w:r>
      <w:r w:rsidRPr="000509AA">
        <w:rPr>
          <w:rtl/>
        </w:rPr>
        <w:t>ة إلى</w:t>
      </w:r>
      <w:r w:rsidR="00A95983" w:rsidRPr="00AF3B23">
        <w:rPr>
          <w:rtl/>
        </w:rPr>
        <w:t>ٰ</w:t>
      </w:r>
      <w:r w:rsidRPr="000509AA">
        <w:rPr>
          <w:rtl/>
        </w:rPr>
        <w:t xml:space="preserve"> كتاب الرضاع للتقي المجلسي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تم</w:t>
      </w:r>
      <w:r w:rsidR="00A95983">
        <w:rPr>
          <w:rtl/>
        </w:rPr>
        <w:t>ّ</w:t>
      </w:r>
      <w:r w:rsidRPr="000509AA">
        <w:rPr>
          <w:rtl/>
        </w:rPr>
        <w:t>م كتابته سنة 1142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وبعده دعاء وحرز يكتب للمرأة </w:t>
      </w:r>
      <w:r w:rsidR="00414582">
        <w:rPr>
          <w:rtl/>
        </w:rPr>
        <w:t xml:space="preserve">القليلة اللبن فيكثر </w:t>
      </w:r>
      <w:r w:rsidR="00A95983">
        <w:rPr>
          <w:rtl/>
        </w:rPr>
        <w:br/>
      </w:r>
      <w:r w:rsidRPr="000509AA">
        <w:rPr>
          <w:rtl/>
        </w:rPr>
        <w:t>ل</w:t>
      </w:r>
      <w:r w:rsidR="00414582">
        <w:rPr>
          <w:rtl/>
        </w:rPr>
        <w:t>بنها</w:t>
      </w:r>
      <w:r w:rsidR="00C51724">
        <w:rPr>
          <w:rtl/>
        </w:rPr>
        <w:t xml:space="preserve"> ،</w:t>
      </w:r>
      <w:r w:rsidR="00414582">
        <w:rPr>
          <w:rtl/>
        </w:rPr>
        <w:t xml:space="preserve"> وبعدها القصيدة الرائية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E835D3" w:rsidTr="00ED2307">
        <w:tc>
          <w:tcPr>
            <w:tcW w:w="2250" w:type="pct"/>
            <w:shd w:val="clear" w:color="auto" w:fill="auto"/>
          </w:tcPr>
          <w:p w:rsidR="00E835D3" w:rsidRDefault="00E835D3" w:rsidP="00EB4E59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قدرت گردگا</w:t>
            </w:r>
            <w:r>
              <w:rPr>
                <w:rtl/>
              </w:rPr>
              <w:t>ر مى بينم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E835D3" w:rsidRDefault="00E835D3" w:rsidP="00EB4E59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835D3" w:rsidRDefault="00E835D3" w:rsidP="00EB4E59">
            <w:pPr>
              <w:pStyle w:val="rfdPoem"/>
              <w:rPr>
                <w:rtl/>
              </w:rPr>
            </w:pPr>
            <w:r>
              <w:rPr>
                <w:rtl/>
              </w:rPr>
              <w:t>حالت روزگار مى بينم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رقم 1780</w:t>
      </w:r>
      <w:r w:rsidR="00F26704">
        <w:rPr>
          <w:rtl/>
        </w:rPr>
        <w:t xml:space="preserve"> .</w:t>
      </w:r>
    </w:p>
    <w:p w:rsidR="000509AA" w:rsidRPr="000509AA" w:rsidRDefault="000509AA" w:rsidP="00ED2307">
      <w:pPr>
        <w:pStyle w:val="rfdCenterBold1"/>
        <w:rPr>
          <w:rtl/>
        </w:rPr>
      </w:pPr>
      <w:r>
        <w:rPr>
          <w:rtl/>
        </w:rPr>
        <w:t>(</w:t>
      </w:r>
      <w:r w:rsidR="00ED2307">
        <w:rPr>
          <w:rFonts w:hint="cs"/>
          <w:rtl/>
        </w:rPr>
        <w:t xml:space="preserve"> </w:t>
      </w:r>
      <w:r w:rsidRPr="000509AA">
        <w:rPr>
          <w:rtl/>
        </w:rPr>
        <w:t>349</w:t>
      </w:r>
      <w:r w:rsidR="00ED2307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ED2307">
        <w:rPr>
          <w:rFonts w:hint="cs"/>
          <w:rtl/>
        </w:rPr>
        <w:t xml:space="preserve"> </w:t>
      </w:r>
      <w:r w:rsidR="00ED2307">
        <w:rPr>
          <w:rtl/>
        </w:rPr>
        <w:br/>
      </w:r>
      <w:r w:rsidRPr="000509AA">
        <w:rPr>
          <w:rtl/>
        </w:rPr>
        <w:t>تفسير سورة الفلق</w:t>
      </w:r>
    </w:p>
    <w:p w:rsidR="000509AA" w:rsidRPr="000509AA" w:rsidRDefault="000509AA" w:rsidP="00ED2307">
      <w:pPr>
        <w:rPr>
          <w:rtl/>
        </w:rPr>
      </w:pPr>
      <w:r w:rsidRPr="000509AA">
        <w:rPr>
          <w:rtl/>
        </w:rPr>
        <w:t>للشيخ الرئيس أبي علي الحسين بن سينا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A95983">
        <w:rPr>
          <w:rtl/>
        </w:rPr>
        <w:t>ّ</w:t>
      </w:r>
      <w:r w:rsidRPr="000509AA">
        <w:rPr>
          <w:rtl/>
        </w:rPr>
        <w:t>ى</w:t>
      </w:r>
      <w:r w:rsidR="00A95983" w:rsidRPr="00AF3B23">
        <w:rPr>
          <w:rtl/>
        </w:rPr>
        <w:t>ٰ</w:t>
      </w:r>
      <w:r w:rsidRPr="000509AA">
        <w:rPr>
          <w:rtl/>
        </w:rPr>
        <w:t xml:space="preserve"> سنة 428 ه</w:t>
      </w:r>
      <w:r w:rsidR="003A07D5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E835D3">
        <w:rPr>
          <w:rStyle w:val="rfdBold2"/>
          <w:rtl/>
        </w:rPr>
        <w:lastRenderedPageBreak/>
        <w:t xml:space="preserve">نسخة </w:t>
      </w:r>
      <w:r w:rsidRPr="000509AA">
        <w:rPr>
          <w:rtl/>
        </w:rPr>
        <w:t>ضمن مجموعة فلسفية من رسائل ابن سينا 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القرن الحادي عشر بخط</w:t>
      </w:r>
      <w:r w:rsidR="003A07D5">
        <w:rPr>
          <w:rtl/>
        </w:rPr>
        <w:t>ّ</w:t>
      </w:r>
      <w:r w:rsidRPr="000509AA">
        <w:rPr>
          <w:rtl/>
        </w:rPr>
        <w:t xml:space="preserve"> فارسي جي</w:t>
      </w:r>
      <w:r w:rsidR="003A07D5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التسلسل 597</w:t>
      </w:r>
      <w:r w:rsidR="00F26704">
        <w:rPr>
          <w:rtl/>
        </w:rPr>
        <w:t xml:space="preserve"> .</w:t>
      </w:r>
    </w:p>
    <w:p w:rsidR="000509AA" w:rsidRPr="000509AA" w:rsidRDefault="000509AA" w:rsidP="001110AA">
      <w:pPr>
        <w:pStyle w:val="rfdCenterBold1"/>
        <w:rPr>
          <w:rtl/>
        </w:rPr>
      </w:pPr>
      <w:r>
        <w:rPr>
          <w:rtl/>
        </w:rPr>
        <w:t>(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350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1110AA">
        <w:rPr>
          <w:rFonts w:hint="cs"/>
          <w:rtl/>
        </w:rPr>
        <w:t xml:space="preserve"> </w:t>
      </w:r>
      <w:r w:rsidR="001110AA">
        <w:rPr>
          <w:rtl/>
        </w:rPr>
        <w:br/>
      </w:r>
      <w:r w:rsidRPr="000509AA">
        <w:rPr>
          <w:rtl/>
        </w:rPr>
        <w:t>تفسير سورة ألم السجدة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لصدر الدين الشيرازي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الحكيم الجليل محم</w:t>
      </w:r>
      <w:r w:rsidR="003A07D5">
        <w:rPr>
          <w:rtl/>
        </w:rPr>
        <w:t>ّ</w:t>
      </w:r>
      <w:r w:rsidRPr="000509AA">
        <w:rPr>
          <w:rtl/>
        </w:rPr>
        <w:t>د بن إبراهيم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الشهير بالمولى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صدرا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A07D5">
        <w:rPr>
          <w:rtl/>
        </w:rPr>
        <w:t>ّ</w:t>
      </w:r>
      <w:r w:rsidRPr="000509AA">
        <w:rPr>
          <w:rtl/>
        </w:rPr>
        <w:t>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سنة 1050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3A07D5">
        <w:rPr>
          <w:rtl/>
        </w:rPr>
        <w:t>ّ</w:t>
      </w:r>
      <w:r w:rsidRPr="000509AA">
        <w:rPr>
          <w:rtl/>
        </w:rPr>
        <w:t xml:space="preserve"> مهر علي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في ذي القعدة سنة 1214 في مدينة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الكاظمية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ضمن مجموعة كل</w:t>
      </w:r>
      <w:r w:rsidR="003A07D5">
        <w:rPr>
          <w:rtl/>
        </w:rPr>
        <w:t>ّ</w:t>
      </w:r>
      <w:r w:rsidRPr="000509AA">
        <w:rPr>
          <w:rtl/>
        </w:rPr>
        <w:t>ها بخط</w:t>
      </w:r>
      <w:r w:rsidR="003A07D5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835</w:t>
      </w:r>
      <w:r w:rsidR="00F26704">
        <w:rPr>
          <w:rtl/>
        </w:rPr>
        <w:t xml:space="preserve"> .</w:t>
      </w:r>
    </w:p>
    <w:p w:rsidR="000509AA" w:rsidRPr="000509AA" w:rsidRDefault="000509AA" w:rsidP="001110AA">
      <w:pPr>
        <w:pStyle w:val="rfdCenterBold1"/>
        <w:rPr>
          <w:rtl/>
        </w:rPr>
      </w:pPr>
      <w:r>
        <w:rPr>
          <w:rtl/>
        </w:rPr>
        <w:t>(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351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1110AA">
        <w:rPr>
          <w:rFonts w:hint="cs"/>
          <w:rtl/>
        </w:rPr>
        <w:t xml:space="preserve"> </w:t>
      </w:r>
      <w:r w:rsidR="001110AA">
        <w:rPr>
          <w:rtl/>
        </w:rPr>
        <w:br/>
      </w:r>
      <w:r w:rsidRPr="000509AA">
        <w:rPr>
          <w:rtl/>
        </w:rPr>
        <w:t>تفسير سورة الناس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للشيخ الرئيس أبي علي الحسين بن سينا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A07D5">
        <w:rPr>
          <w:rtl/>
        </w:rPr>
        <w:t>ّ</w:t>
      </w:r>
      <w:r w:rsidRPr="000509AA">
        <w:rPr>
          <w:rtl/>
        </w:rPr>
        <w:t>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سنة 428 ه</w:t>
      </w:r>
      <w:r w:rsidR="003A07D5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طبع ضمن مجموعة </w:t>
      </w:r>
      <w:r w:rsidR="008767F4" w:rsidRPr="000509AA">
        <w:rPr>
          <w:rtl/>
        </w:rPr>
        <w:t>«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جامع البدائع</w:t>
      </w:r>
      <w:r w:rsidR="001110A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ضمن مجموعة فلسفية من رسائل ابن سينا 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القرن الحادي عشر بخط</w:t>
      </w:r>
      <w:r w:rsidR="003A07D5">
        <w:rPr>
          <w:rtl/>
        </w:rPr>
        <w:t>ّ</w:t>
      </w:r>
      <w:r w:rsidRPr="000509AA">
        <w:rPr>
          <w:rtl/>
        </w:rPr>
        <w:t xml:space="preserve"> فارسي جي</w:t>
      </w:r>
      <w:r w:rsidR="003A07D5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التسلسل 597</w:t>
      </w:r>
      <w:r w:rsidR="00F26704">
        <w:rPr>
          <w:rtl/>
        </w:rPr>
        <w:t xml:space="preserve"> .</w:t>
      </w:r>
    </w:p>
    <w:p w:rsidR="000509AA" w:rsidRPr="000509AA" w:rsidRDefault="000509AA" w:rsidP="001110AA">
      <w:pPr>
        <w:pStyle w:val="rfdCenterBold1"/>
        <w:rPr>
          <w:rtl/>
        </w:rPr>
      </w:pPr>
      <w:r>
        <w:rPr>
          <w:rtl/>
        </w:rPr>
        <w:t>(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352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1110AA">
        <w:rPr>
          <w:rFonts w:hint="cs"/>
          <w:rtl/>
        </w:rPr>
        <w:t xml:space="preserve"> </w:t>
      </w:r>
      <w:r w:rsidR="001110AA">
        <w:rPr>
          <w:rtl/>
        </w:rPr>
        <w:br/>
      </w:r>
      <w:r w:rsidRPr="000509AA">
        <w:rPr>
          <w:rtl/>
        </w:rPr>
        <w:t>تفسير سورة الواقعة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لصدر الدين الشيرازي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الحكيم الشهير محم</w:t>
      </w:r>
      <w:r w:rsidR="003A07D5">
        <w:rPr>
          <w:rtl/>
        </w:rPr>
        <w:t>ّ</w:t>
      </w:r>
      <w:r w:rsidRPr="000509AA">
        <w:rPr>
          <w:rtl/>
        </w:rPr>
        <w:t>د بن إبراهيم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المشتهر بالمولى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صدرا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A07D5">
        <w:rPr>
          <w:rtl/>
        </w:rPr>
        <w:t>ّ</w:t>
      </w:r>
      <w:r w:rsidRPr="000509AA">
        <w:rPr>
          <w:rtl/>
        </w:rPr>
        <w:t>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سنة 1050</w:t>
      </w:r>
      <w:r w:rsidR="00F26704">
        <w:rPr>
          <w:rtl/>
        </w:rPr>
        <w:t xml:space="preserve"> .</w:t>
      </w:r>
    </w:p>
    <w:p w:rsidR="00195552" w:rsidRDefault="00195552" w:rsidP="000509AA">
      <w:pPr>
        <w:rPr>
          <w:rtl/>
        </w:rPr>
        <w:sectPr w:rsidR="00195552" w:rsidSect="00600DF3">
          <w:headerReference w:type="even" r:id="rId282"/>
          <w:headerReference w:type="default" r:id="rId283"/>
          <w:headerReference w:type="first" r:id="rId28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أو</w:t>
      </w:r>
      <w:r w:rsidR="003A07D5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الحمد لله الذي أنزل كلاما</w:t>
      </w:r>
      <w:r w:rsidR="003A07D5">
        <w:rPr>
          <w:rtl/>
        </w:rPr>
        <w:t>ً</w:t>
      </w:r>
      <w:r w:rsidRPr="000509AA">
        <w:rPr>
          <w:rtl/>
        </w:rPr>
        <w:t xml:space="preserve"> إل</w:t>
      </w:r>
      <w:r w:rsidR="003A07D5" w:rsidRPr="00AF3B23">
        <w:rPr>
          <w:rtl/>
        </w:rPr>
        <w:t>ٰ</w:t>
      </w:r>
      <w:r w:rsidRPr="000509AA">
        <w:rPr>
          <w:rtl/>
        </w:rPr>
        <w:t>هي</w:t>
      </w:r>
      <w:r w:rsidR="003A07D5">
        <w:rPr>
          <w:rtl/>
        </w:rPr>
        <w:t>ّ</w:t>
      </w:r>
      <w:r w:rsidRPr="000509AA">
        <w:rPr>
          <w:rtl/>
        </w:rPr>
        <w:t>ا</w:t>
      </w:r>
      <w:r w:rsidR="003A07D5">
        <w:rPr>
          <w:rtl/>
        </w:rPr>
        <w:t>ً</w:t>
      </w:r>
      <w:r w:rsidR="00F26704">
        <w:rPr>
          <w:rtl/>
        </w:rPr>
        <w:t xml:space="preserve"> . . .</w:t>
      </w:r>
      <w:r w:rsidR="001110A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3A07D5">
        <w:rPr>
          <w:rtl/>
        </w:rPr>
        <w:t>ّ</w:t>
      </w:r>
      <w:r w:rsidRPr="000509AA">
        <w:rPr>
          <w:rtl/>
        </w:rPr>
        <w:t xml:space="preserve"> نسخ جي</w:t>
      </w:r>
      <w:r w:rsidR="003A07D5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بآخر مجموعة من تفسيره لعد</w:t>
      </w:r>
      <w:r w:rsidR="003A07D5">
        <w:rPr>
          <w:rtl/>
        </w:rPr>
        <w:t>ّ</w:t>
      </w:r>
      <w:r w:rsidRPr="000509AA">
        <w:rPr>
          <w:rtl/>
        </w:rPr>
        <w:t>ة سور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كتابة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القرن الثاني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3A07D5">
        <w:rPr>
          <w:rtl/>
        </w:rPr>
        <w:t>ّ</w:t>
      </w:r>
      <w:r w:rsidRPr="000509AA">
        <w:rPr>
          <w:rtl/>
        </w:rPr>
        <w:t xml:space="preserve"> السي</w:t>
      </w:r>
      <w:r w:rsidR="003A07D5">
        <w:rPr>
          <w:rtl/>
        </w:rPr>
        <w:t>ّ</w:t>
      </w:r>
      <w:r w:rsidRPr="000509AA">
        <w:rPr>
          <w:rtl/>
        </w:rPr>
        <w:t>د رحيم بن محم</w:t>
      </w:r>
      <w:r w:rsidR="003A07D5">
        <w:rPr>
          <w:rtl/>
        </w:rPr>
        <w:t>ّ</w:t>
      </w:r>
      <w:r w:rsidRPr="000509AA">
        <w:rPr>
          <w:rtl/>
        </w:rPr>
        <w:t>د الحسيني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983</w:t>
      </w:r>
      <w:r w:rsidR="00F26704">
        <w:rPr>
          <w:rtl/>
        </w:rPr>
        <w:t xml:space="preserve"> .</w:t>
      </w:r>
    </w:p>
    <w:p w:rsidR="000509AA" w:rsidRPr="000509AA" w:rsidRDefault="000509AA" w:rsidP="001110AA">
      <w:pPr>
        <w:pStyle w:val="rfdCenterBold1"/>
        <w:rPr>
          <w:rtl/>
        </w:rPr>
      </w:pPr>
      <w:r>
        <w:rPr>
          <w:rtl/>
        </w:rPr>
        <w:t>(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353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1110AA">
        <w:rPr>
          <w:rFonts w:hint="cs"/>
          <w:rtl/>
        </w:rPr>
        <w:t xml:space="preserve"> </w:t>
      </w:r>
      <w:r w:rsidR="001110AA">
        <w:rPr>
          <w:rtl/>
        </w:rPr>
        <w:br/>
      </w:r>
      <w:r w:rsidRPr="000509AA">
        <w:rPr>
          <w:rtl/>
        </w:rPr>
        <w:t>تفسير فرات</w:t>
      </w:r>
    </w:p>
    <w:p w:rsidR="000509AA" w:rsidRPr="000509AA" w:rsidRDefault="007A060E" w:rsidP="000509AA">
      <w:pPr>
        <w:rPr>
          <w:rtl/>
        </w:rPr>
      </w:pPr>
      <w:r>
        <w:rPr>
          <w:rtl/>
        </w:rPr>
        <w:t xml:space="preserve">[ </w:t>
      </w:r>
      <w:r w:rsidR="000509AA" w:rsidRPr="000509AA">
        <w:rPr>
          <w:rtl/>
        </w:rPr>
        <w:t>لأبي القاسم فرات بن إبراهيم بن فرات الكوفي</w:t>
      </w:r>
    </w:p>
    <w:p w:rsidR="000509AA" w:rsidRPr="000509AA" w:rsidRDefault="000509AA" w:rsidP="009F3B89">
      <w:pPr>
        <w:rPr>
          <w:rtl/>
        </w:rPr>
      </w:pPr>
      <w:r w:rsidRPr="000509AA">
        <w:rPr>
          <w:rtl/>
        </w:rPr>
        <w:t>تفسير مقصور على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الروايات عن الأئم</w:t>
      </w:r>
      <w:r w:rsidR="003A07D5">
        <w:rPr>
          <w:rtl/>
        </w:rPr>
        <w:t>ّ</w:t>
      </w:r>
      <w:r w:rsidRPr="000509AA">
        <w:rPr>
          <w:rtl/>
        </w:rPr>
        <w:t xml:space="preserve">ة الهداة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الذريعة</w:t>
      </w:r>
      <w:r w:rsidR="00414582">
        <w:rPr>
          <w:rtl/>
        </w:rPr>
        <w:t xml:space="preserve"> </w:t>
      </w:r>
      <w:r w:rsidRPr="000509AA">
        <w:rPr>
          <w:rtl/>
        </w:rPr>
        <w:t>4</w:t>
      </w:r>
      <w:r w:rsidR="007A060E">
        <w:rPr>
          <w:rtl/>
        </w:rPr>
        <w:t xml:space="preserve"> / </w:t>
      </w:r>
      <w:r w:rsidRPr="000509AA">
        <w:rPr>
          <w:rtl/>
        </w:rPr>
        <w:t>298</w:t>
      </w:r>
      <w:r w:rsidR="00414582">
        <w:rPr>
          <w:rtl/>
        </w:rPr>
        <w:t xml:space="preserve"> </w:t>
      </w:r>
      <w:r w:rsidR="003A07D5">
        <w:rPr>
          <w:rtl/>
        </w:rPr>
        <w:br/>
      </w:r>
      <w:r w:rsidR="00E835D3">
        <w:rPr>
          <w:rtl/>
        </w:rPr>
        <w:t>رقم 1309</w:t>
      </w:r>
      <w:r w:rsidR="007A060E">
        <w:rPr>
          <w:rtl/>
        </w:rPr>
        <w:t xml:space="preserve"> ]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A4641A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3A07D5">
        <w:rPr>
          <w:rtl/>
        </w:rPr>
        <w:t>ّ</w:t>
      </w:r>
      <w:r w:rsidRPr="000509AA">
        <w:rPr>
          <w:rtl/>
        </w:rPr>
        <w:t xml:space="preserve"> الشيخ عبد الحسين بن الشيخ محم</w:t>
      </w:r>
      <w:r w:rsidR="003A07D5">
        <w:rPr>
          <w:rtl/>
        </w:rPr>
        <w:t>ّ</w:t>
      </w:r>
      <w:r w:rsidRPr="000509AA">
        <w:rPr>
          <w:rtl/>
        </w:rPr>
        <w:t>د أمين العاملي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النجفي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في النجف الأشرف وفرغ منها 16 جمادى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الأ</w:t>
      </w:r>
      <w:r w:rsidR="003A07D5">
        <w:rPr>
          <w:rtl/>
        </w:rPr>
        <w:t>ُ</w:t>
      </w:r>
      <w:r w:rsidRPr="000509AA">
        <w:rPr>
          <w:rtl/>
        </w:rPr>
        <w:t>ولى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1278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نسخة كتبها الشيخ أحمد بن الشيخ حسن قفطان سنة 1275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الذي ذكر أن</w:t>
      </w:r>
      <w:r w:rsidR="003A07D5">
        <w:rPr>
          <w:rtl/>
        </w:rPr>
        <w:t>ّ</w:t>
      </w:r>
      <w:r w:rsidRPr="000509AA">
        <w:rPr>
          <w:rtl/>
        </w:rPr>
        <w:t xml:space="preserve"> ناصبا</w:t>
      </w:r>
      <w:r w:rsidR="003A07D5">
        <w:rPr>
          <w:rtl/>
        </w:rPr>
        <w:t>ً</w:t>
      </w:r>
      <w:r w:rsidRPr="000509AA">
        <w:rPr>
          <w:rtl/>
        </w:rPr>
        <w:t xml:space="preserve"> أراد دخول الروضة بحذائه فج</w:t>
      </w:r>
      <w:r w:rsidR="003A07D5">
        <w:rPr>
          <w:rtl/>
        </w:rPr>
        <w:t>ُ</w:t>
      </w:r>
      <w:r w:rsidRPr="000509AA">
        <w:rPr>
          <w:rtl/>
        </w:rPr>
        <w:t>ن</w:t>
      </w:r>
      <w:r w:rsidR="003A07D5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ونظم هذه الكرامة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بأبيات موجودة بآخر هذه النسخة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قد كتب نسخته عن نسخة كتبها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إبراهيم بن علي بن عبد الله الأحسائي الشيرازي في مك</w:t>
      </w:r>
      <w:r w:rsidR="003A07D5">
        <w:rPr>
          <w:rtl/>
        </w:rPr>
        <w:t>ّ</w:t>
      </w:r>
      <w:r w:rsidRPr="000509AA">
        <w:rPr>
          <w:rtl/>
        </w:rPr>
        <w:t>ة سنة 1083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بأو</w:t>
      </w:r>
      <w:r w:rsidR="003A07D5">
        <w:rPr>
          <w:rtl/>
        </w:rPr>
        <w:t>ّ</w:t>
      </w:r>
      <w:r w:rsidRPr="000509AA">
        <w:rPr>
          <w:rtl/>
        </w:rPr>
        <w:t>لها خط</w:t>
      </w:r>
      <w:r w:rsidR="003A07D5">
        <w:rPr>
          <w:rtl/>
        </w:rPr>
        <w:t>ّ</w:t>
      </w:r>
      <w:r w:rsidRPr="000509AA">
        <w:rPr>
          <w:rtl/>
        </w:rPr>
        <w:t xml:space="preserve"> العل</w:t>
      </w:r>
      <w:r w:rsidR="003A07D5">
        <w:rPr>
          <w:rtl/>
        </w:rPr>
        <w:t>ّ</w:t>
      </w:r>
      <w:r w:rsidRPr="000509AA">
        <w:rPr>
          <w:rtl/>
        </w:rPr>
        <w:t>امة الشيخ محم</w:t>
      </w:r>
      <w:r w:rsidR="003A07D5">
        <w:rPr>
          <w:rtl/>
        </w:rPr>
        <w:t>ّ</w:t>
      </w:r>
      <w:r w:rsidRPr="000509AA">
        <w:rPr>
          <w:rtl/>
        </w:rPr>
        <w:t>د تقي حج</w:t>
      </w:r>
      <w:r w:rsidR="003A07D5">
        <w:rPr>
          <w:rtl/>
        </w:rPr>
        <w:t>ّ</w:t>
      </w:r>
      <w:r w:rsidRPr="000509AA">
        <w:rPr>
          <w:rtl/>
        </w:rPr>
        <w:t>ة الإسلام التبريزي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الممقاني وختمه بتمل</w:t>
      </w:r>
      <w:r w:rsidR="003A07D5">
        <w:rPr>
          <w:rtl/>
        </w:rPr>
        <w:t>ّ</w:t>
      </w:r>
      <w:r w:rsidRPr="000509AA">
        <w:rPr>
          <w:rtl/>
        </w:rPr>
        <w:t>كه سنة 1279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تقع في 160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978</w:t>
      </w:r>
      <w:r w:rsidR="00F26704">
        <w:rPr>
          <w:rtl/>
        </w:rPr>
        <w:t xml:space="preserve"> .</w:t>
      </w:r>
    </w:p>
    <w:p w:rsidR="000509AA" w:rsidRPr="001110AA" w:rsidRDefault="000509AA" w:rsidP="003A07D5">
      <w:pPr>
        <w:rPr>
          <w:rStyle w:val="rfdPoemTiniCharChar"/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3A07D5">
        <w:rPr>
          <w:rtl/>
        </w:rPr>
        <w:t>ّ</w:t>
      </w:r>
      <w:r w:rsidRPr="000509AA">
        <w:rPr>
          <w:rtl/>
        </w:rPr>
        <w:t xml:space="preserve"> العل</w:t>
      </w:r>
      <w:r w:rsidR="003A07D5">
        <w:rPr>
          <w:rtl/>
        </w:rPr>
        <w:t>ّ</w:t>
      </w:r>
      <w:r w:rsidRPr="000509AA">
        <w:rPr>
          <w:rtl/>
        </w:rPr>
        <w:t>امة الجليل الأديب البارع الشيخ محم</w:t>
      </w:r>
      <w:r w:rsidR="003A07D5">
        <w:rPr>
          <w:rtl/>
        </w:rPr>
        <w:t>ّ</w:t>
      </w:r>
      <w:r w:rsidRPr="000509AA">
        <w:rPr>
          <w:rtl/>
        </w:rPr>
        <w:t>د علي بن أبو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القاسم الأ</w:t>
      </w:r>
      <w:r w:rsidR="003A07D5">
        <w:rPr>
          <w:rtl/>
        </w:rPr>
        <w:t>ُ</w:t>
      </w:r>
      <w:r w:rsidRPr="000509AA">
        <w:rPr>
          <w:rtl/>
        </w:rPr>
        <w:t>ردوبادي الغروي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15 جمادى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الأ</w:t>
      </w:r>
      <w:r w:rsidR="003A07D5">
        <w:rPr>
          <w:rtl/>
        </w:rPr>
        <w:t>ُ</w:t>
      </w:r>
      <w:r w:rsidRPr="000509AA">
        <w:rPr>
          <w:rtl/>
        </w:rPr>
        <w:t>ولى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سنة 1334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آخر النسخة فائدة في ترجمة فرات وتوثيقه وتعداد مشايخه</w:t>
      </w:r>
      <w:r w:rsidR="003A07D5">
        <w:rPr>
          <w:rtl/>
        </w:rPr>
        <w:t xml:space="preserve"> رحمه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تعالى</w:t>
      </w:r>
      <w:r w:rsidR="003A07D5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والنسخة مصح</w:t>
      </w:r>
      <w:r w:rsidR="003A07D5">
        <w:rPr>
          <w:rtl/>
        </w:rPr>
        <w:t>ّ</w:t>
      </w:r>
      <w:r w:rsidRPr="000509AA">
        <w:rPr>
          <w:rtl/>
        </w:rPr>
        <w:t>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عليها تصحيحات صح</w:t>
      </w:r>
      <w:r w:rsidR="003A07D5">
        <w:rPr>
          <w:rtl/>
        </w:rPr>
        <w:t>ّ</w:t>
      </w:r>
      <w:r w:rsidRPr="000509AA">
        <w:rPr>
          <w:rtl/>
        </w:rPr>
        <w:t>حها العل</w:t>
      </w:r>
      <w:r w:rsidR="003A07D5">
        <w:rPr>
          <w:rtl/>
        </w:rPr>
        <w:t>ّ</w:t>
      </w:r>
      <w:r w:rsidRPr="000509AA">
        <w:rPr>
          <w:rtl/>
        </w:rPr>
        <w:t>امة الأ</w:t>
      </w:r>
      <w:r w:rsidR="003A07D5">
        <w:rPr>
          <w:rtl/>
        </w:rPr>
        <w:t>ُ</w:t>
      </w:r>
      <w:r w:rsidRPr="000509AA">
        <w:rPr>
          <w:rtl/>
        </w:rPr>
        <w:t>ردوبادي</w:t>
      </w:r>
      <w:r w:rsidR="003A07D5">
        <w:rPr>
          <w:rtl/>
        </w:rPr>
        <w:t xml:space="preserve"> </w:t>
      </w:r>
      <w:r w:rsidR="003A07D5">
        <w:rPr>
          <w:rtl/>
        </w:rPr>
        <w:br/>
      </w:r>
    </w:p>
    <w:p w:rsidR="000509AA" w:rsidRPr="000509AA" w:rsidRDefault="000509AA" w:rsidP="00E835D3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بيده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وتقع في 221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1890</w:t>
      </w:r>
      <w:r w:rsidR="00F26704">
        <w:rPr>
          <w:rtl/>
        </w:rPr>
        <w:t xml:space="preserve"> .</w:t>
      </w:r>
    </w:p>
    <w:p w:rsidR="000509AA" w:rsidRPr="000509AA" w:rsidRDefault="000509AA" w:rsidP="001110AA">
      <w:pPr>
        <w:pStyle w:val="rfdCenterBold1"/>
        <w:rPr>
          <w:rtl/>
        </w:rPr>
      </w:pPr>
      <w:r>
        <w:rPr>
          <w:rtl/>
        </w:rPr>
        <w:t>(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354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1110AA">
        <w:rPr>
          <w:rFonts w:hint="cs"/>
          <w:rtl/>
        </w:rPr>
        <w:t xml:space="preserve"> </w:t>
      </w:r>
      <w:r w:rsidR="001110AA">
        <w:rPr>
          <w:rtl/>
        </w:rPr>
        <w:br/>
      </w:r>
      <w:r w:rsidRPr="000509AA">
        <w:rPr>
          <w:rtl/>
        </w:rPr>
        <w:t>تفسير القرآن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العل</w:t>
      </w:r>
      <w:r w:rsidR="003A07D5">
        <w:rPr>
          <w:rtl/>
        </w:rPr>
        <w:t>ّ</w:t>
      </w:r>
      <w:r w:rsidRPr="000509AA">
        <w:rPr>
          <w:rtl/>
        </w:rPr>
        <w:t>امة الشيخ محم</w:t>
      </w:r>
      <w:r w:rsidR="003A07D5">
        <w:rPr>
          <w:rtl/>
        </w:rPr>
        <w:t>ّ</w:t>
      </w:r>
      <w:r w:rsidRPr="000509AA">
        <w:rPr>
          <w:rtl/>
        </w:rPr>
        <w:t>د حسين بن يحيى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النوري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أعلام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القرن الثاني عشر في عهد</w:t>
      </w:r>
      <w:r w:rsidR="003A07D5">
        <w:rPr>
          <w:rtl/>
        </w:rPr>
        <w:t>َ</w:t>
      </w:r>
      <w:r w:rsidRPr="000509AA">
        <w:rPr>
          <w:rtl/>
        </w:rPr>
        <w:t>ي السلطان سليمان والسلطان حسين الصفوي</w:t>
      </w:r>
      <w:r w:rsidR="003A07D5">
        <w:rPr>
          <w:rtl/>
        </w:rPr>
        <w:t>َّ</w:t>
      </w:r>
      <w:r w:rsidRPr="000509AA">
        <w:rPr>
          <w:rtl/>
        </w:rPr>
        <w:t>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ومن تلامذة العل</w:t>
      </w:r>
      <w:r w:rsidR="003A07D5">
        <w:rPr>
          <w:rtl/>
        </w:rPr>
        <w:t>ّ</w:t>
      </w:r>
      <w:r w:rsidRPr="000509AA">
        <w:rPr>
          <w:rtl/>
        </w:rPr>
        <w:t>امة المجلسي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كتب بخط</w:t>
      </w:r>
      <w:r w:rsidR="003A07D5">
        <w:rPr>
          <w:rtl/>
        </w:rPr>
        <w:t>ّ</w:t>
      </w:r>
      <w:r w:rsidRPr="000509AA">
        <w:rPr>
          <w:rtl/>
        </w:rPr>
        <w:t>ه النسخ الجي</w:t>
      </w:r>
      <w:r w:rsidR="003A07D5">
        <w:rPr>
          <w:rtl/>
        </w:rPr>
        <w:t>ّ</w:t>
      </w:r>
      <w:r w:rsidRPr="000509AA">
        <w:rPr>
          <w:rtl/>
        </w:rPr>
        <w:t>د القرآن الكريم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3A07D5">
        <w:rPr>
          <w:rtl/>
        </w:rPr>
        <w:t>ّ</w:t>
      </w:r>
      <w:r w:rsidRPr="000509AA">
        <w:rPr>
          <w:rtl/>
        </w:rPr>
        <w:t xml:space="preserve"> كتب بخط</w:t>
      </w:r>
      <w:r w:rsidR="003A07D5">
        <w:rPr>
          <w:rtl/>
        </w:rPr>
        <w:t>ّ</w:t>
      </w:r>
      <w:r w:rsidRPr="000509AA">
        <w:rPr>
          <w:rtl/>
        </w:rPr>
        <w:t>ه النستعليق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الجميل تفسيرا</w:t>
      </w:r>
      <w:r w:rsidR="003A07D5">
        <w:rPr>
          <w:rtl/>
        </w:rPr>
        <w:t>ً</w:t>
      </w:r>
      <w:r w:rsidRPr="000509AA">
        <w:rPr>
          <w:rtl/>
        </w:rPr>
        <w:t xml:space="preserve"> على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القرآن بالهوامش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فملأ الهوامش بتفسيره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ونسخة خط</w:t>
      </w:r>
      <w:r w:rsidR="003A07D5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يده الشريفة محفوظة في المكتبة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تاريخ فراغه يوم السبت سادس شو</w:t>
      </w:r>
      <w:r w:rsidR="003A07D5">
        <w:rPr>
          <w:rtl/>
        </w:rPr>
        <w:t>ّ</w:t>
      </w:r>
      <w:r w:rsidRPr="000509AA">
        <w:rPr>
          <w:rtl/>
        </w:rPr>
        <w:t>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سنة 1103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</w:t>
      </w:r>
      <w:r w:rsidR="003A07D5">
        <w:rPr>
          <w:rtl/>
        </w:rPr>
        <w:t>ّ</w:t>
      </w:r>
      <w:r w:rsidRPr="000509AA">
        <w:rPr>
          <w:rtl/>
        </w:rPr>
        <w:t>م قبله اثنتي عشرة مقد</w:t>
      </w:r>
      <w:r w:rsidR="003A07D5">
        <w:rPr>
          <w:rtl/>
        </w:rPr>
        <w:t>ّ</w:t>
      </w:r>
      <w:r w:rsidRPr="000509AA">
        <w:rPr>
          <w:rtl/>
        </w:rPr>
        <w:t>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هي مقد</w:t>
      </w:r>
      <w:r w:rsidR="003A07D5">
        <w:rPr>
          <w:rtl/>
        </w:rPr>
        <w:t>ّ</w:t>
      </w:r>
      <w:r w:rsidRPr="000509AA">
        <w:rPr>
          <w:rtl/>
        </w:rPr>
        <w:t>مات المحد</w:t>
      </w:r>
      <w:r w:rsidR="003A07D5">
        <w:rPr>
          <w:rtl/>
        </w:rPr>
        <w:t>ّ</w:t>
      </w:r>
      <w:r w:rsidRPr="000509AA">
        <w:rPr>
          <w:rtl/>
        </w:rPr>
        <w:t>ث الفيض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الكاشاني في تفسيره </w:t>
      </w:r>
      <w:r w:rsidRPr="00E835D3">
        <w:rPr>
          <w:rStyle w:val="rfdBold2"/>
          <w:rtl/>
        </w:rPr>
        <w:t>الصافي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أعجبته كثيرا</w:t>
      </w:r>
      <w:r w:rsidR="003A07D5">
        <w:rPr>
          <w:rtl/>
        </w:rPr>
        <w:t>ً</w:t>
      </w:r>
      <w:r w:rsidRPr="000509AA">
        <w:rPr>
          <w:rtl/>
        </w:rPr>
        <w:t xml:space="preserve"> فنقلها برم</w:t>
      </w:r>
      <w:r w:rsidR="003A07D5">
        <w:rPr>
          <w:rtl/>
        </w:rPr>
        <w:t>ّ</w:t>
      </w:r>
      <w:r w:rsidRPr="000509AA">
        <w:rPr>
          <w:rtl/>
        </w:rPr>
        <w:t>تها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3A07D5">
        <w:rPr>
          <w:rtl/>
        </w:rPr>
        <w:t>ّ</w:t>
      </w:r>
      <w:r w:rsidRPr="000509AA">
        <w:rPr>
          <w:rtl/>
        </w:rPr>
        <w:t xml:space="preserve"> نقل مقد</w:t>
      </w:r>
      <w:r w:rsidR="003A07D5">
        <w:rPr>
          <w:rtl/>
        </w:rPr>
        <w:t>ّ</w:t>
      </w:r>
      <w:r w:rsidRPr="000509AA">
        <w:rPr>
          <w:rtl/>
        </w:rPr>
        <w:t>مات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E835D3">
        <w:rPr>
          <w:rStyle w:val="rfdBold2"/>
          <w:rtl/>
        </w:rPr>
        <w:t>مجمع البيان</w:t>
      </w:r>
      <w:r w:rsidR="00F26704">
        <w:rPr>
          <w:rtl/>
        </w:rPr>
        <w:t xml:space="preserve"> . .</w:t>
      </w:r>
    </w:p>
    <w:p w:rsidR="000509AA" w:rsidRPr="000509AA" w:rsidRDefault="000509AA" w:rsidP="003A07D5">
      <w:pPr>
        <w:rPr>
          <w:rtl/>
        </w:rPr>
      </w:pPr>
      <w:r w:rsidRPr="000509AA">
        <w:rPr>
          <w:rtl/>
        </w:rPr>
        <w:t>ذكر أن</w:t>
      </w:r>
      <w:r w:rsidR="003A07D5">
        <w:rPr>
          <w:rtl/>
        </w:rPr>
        <w:t>ّ</w:t>
      </w:r>
      <w:r w:rsidRPr="000509AA">
        <w:rPr>
          <w:rtl/>
        </w:rPr>
        <w:t>ه استمر</w:t>
      </w:r>
      <w:r w:rsidR="003A07D5">
        <w:rPr>
          <w:rtl/>
        </w:rPr>
        <w:t>ّ</w:t>
      </w:r>
      <w:r w:rsidRPr="000509AA">
        <w:rPr>
          <w:rtl/>
        </w:rPr>
        <w:t xml:space="preserve"> في تفسيره هذا إلى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أن بلغ سورة المائدة فعثر على</w:t>
      </w:r>
      <w:r w:rsidR="003A07D5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تفسير </w:t>
      </w:r>
      <w:r w:rsidRPr="00E835D3">
        <w:rPr>
          <w:rStyle w:val="rfdBold2"/>
          <w:rtl/>
        </w:rPr>
        <w:t>الصافي</w:t>
      </w:r>
      <w:r w:rsidRPr="000509AA">
        <w:rPr>
          <w:rtl/>
        </w:rPr>
        <w:t xml:space="preserve"> فأعجبه كثيرا</w:t>
      </w:r>
      <w:r w:rsidR="003A07D5">
        <w:rPr>
          <w:rtl/>
        </w:rPr>
        <w:t>ً</w:t>
      </w:r>
      <w:r w:rsidRPr="000509AA">
        <w:rPr>
          <w:rtl/>
        </w:rPr>
        <w:t xml:space="preserve"> فنقل مقد</w:t>
      </w:r>
      <w:r w:rsidR="003A07D5">
        <w:rPr>
          <w:rtl/>
        </w:rPr>
        <w:t>ّ</w:t>
      </w:r>
      <w:r w:rsidRPr="000509AA">
        <w:rPr>
          <w:rtl/>
        </w:rPr>
        <w:t>ماته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3A07D5">
        <w:rPr>
          <w:rtl/>
        </w:rPr>
        <w:t>ّ</w:t>
      </w:r>
      <w:r w:rsidRPr="000509AA">
        <w:rPr>
          <w:rtl/>
        </w:rPr>
        <w:t xml:space="preserve"> التقط منه ملتقطات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أضافها إلى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أو</w:t>
      </w:r>
      <w:r w:rsidR="003A07D5">
        <w:rPr>
          <w:rtl/>
        </w:rPr>
        <w:t>ّ</w:t>
      </w:r>
      <w:r w:rsidRPr="000509AA">
        <w:rPr>
          <w:rtl/>
        </w:rPr>
        <w:t>ل تفسيره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ومجموع ما أضاف إلى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أو</w:t>
      </w:r>
      <w:r w:rsidR="003A07D5">
        <w:rPr>
          <w:rtl/>
        </w:rPr>
        <w:t>ّ</w:t>
      </w:r>
      <w:r w:rsidRPr="000509AA">
        <w:rPr>
          <w:rtl/>
        </w:rPr>
        <w:t>ل تفسيره</w:t>
      </w:r>
      <w:r w:rsidR="00414582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الذي 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قد بدأ به وبلغ إلى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سورة المائدة</w:t>
      </w:r>
      <w:r w:rsidR="00414582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28 ورقة بخط</w:t>
      </w:r>
      <w:r w:rsidR="003A07D5">
        <w:rPr>
          <w:rtl/>
        </w:rPr>
        <w:t>ّ</w:t>
      </w:r>
      <w:r w:rsidRPr="000509AA">
        <w:rPr>
          <w:rtl/>
        </w:rPr>
        <w:t>ه الدقيق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آخر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هذه الأوراق إضافة أضافها عند شيخوخته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التي قد أث</w:t>
      </w:r>
      <w:r w:rsidR="003A07D5">
        <w:rPr>
          <w:rtl/>
        </w:rPr>
        <w:t>ّ</w:t>
      </w:r>
      <w:r w:rsidRPr="000509AA">
        <w:rPr>
          <w:rtl/>
        </w:rPr>
        <w:t>رت على</w:t>
      </w:r>
      <w:r w:rsidR="003A07D5" w:rsidRPr="00AF3B23">
        <w:rPr>
          <w:rtl/>
        </w:rPr>
        <w:t>ٰ</w:t>
      </w:r>
      <w:r w:rsidRPr="000509AA">
        <w:rPr>
          <w:rtl/>
        </w:rPr>
        <w:t xml:space="preserve"> خط</w:t>
      </w:r>
      <w:r w:rsidR="003A07D5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وعب</w:t>
      </w:r>
      <w:r w:rsidR="003A07D5">
        <w:rPr>
          <w:rtl/>
        </w:rPr>
        <w:t>ّ</w:t>
      </w:r>
      <w:r w:rsidRPr="000509AA">
        <w:rPr>
          <w:rtl/>
        </w:rPr>
        <w:t>ر عن أ</w:t>
      </w:r>
      <w:r w:rsidR="003A07D5">
        <w:rPr>
          <w:rtl/>
        </w:rPr>
        <w:t>ُ</w:t>
      </w:r>
      <w:r w:rsidRPr="000509AA">
        <w:rPr>
          <w:rtl/>
        </w:rPr>
        <w:t>ستاذه المجلسي ب</w:t>
      </w:r>
      <w:r w:rsidR="00E50FB0">
        <w:rPr>
          <w:rtl/>
        </w:rPr>
        <w:t>قدّس سرّه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بعد أن كان يعب</w:t>
      </w:r>
      <w:r w:rsidR="00E50FB0">
        <w:rPr>
          <w:rtl/>
        </w:rPr>
        <w:t>ّ</w:t>
      </w:r>
      <w:r w:rsidRPr="000509AA">
        <w:rPr>
          <w:rtl/>
        </w:rPr>
        <w:t>ر عنه في ما قبل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بدام ظل</w:t>
      </w:r>
      <w:r w:rsidR="00E50FB0">
        <w:rPr>
          <w:rtl/>
        </w:rPr>
        <w:t>ّ</w:t>
      </w:r>
      <w:r w:rsidRPr="000509AA">
        <w:rPr>
          <w:rtl/>
        </w:rPr>
        <w:t>ه</w:t>
      </w:r>
      <w:r w:rsidR="00F26704">
        <w:rPr>
          <w:rtl/>
        </w:rPr>
        <w:t xml:space="preserve"> .</w:t>
      </w:r>
    </w:p>
    <w:p w:rsidR="00195552" w:rsidRDefault="00195552" w:rsidP="00414582">
      <w:pPr>
        <w:rPr>
          <w:rtl/>
        </w:rPr>
        <w:sectPr w:rsidR="00195552" w:rsidSect="00600DF3">
          <w:headerReference w:type="even" r:id="rId285"/>
          <w:headerReference w:type="default" r:id="rId286"/>
          <w:headerReference w:type="first" r:id="rId28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414582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وفي الصفحتين الأ</w:t>
      </w:r>
      <w:r w:rsidR="00E50FB0">
        <w:rPr>
          <w:rtl/>
        </w:rPr>
        <w:t>ُ</w:t>
      </w:r>
      <w:r w:rsidRPr="000509AA">
        <w:rPr>
          <w:rtl/>
        </w:rPr>
        <w:t>وليين من القرآن لوحتان وإطاران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مزو</w:t>
      </w:r>
      <w:r w:rsidR="00E50FB0">
        <w:rPr>
          <w:rtl/>
        </w:rPr>
        <w:t>ّ</w:t>
      </w:r>
      <w:r w:rsidRPr="000509AA">
        <w:rPr>
          <w:rtl/>
        </w:rPr>
        <w:t>قة مذه</w:t>
      </w:r>
      <w:r w:rsidR="00E50FB0">
        <w:rPr>
          <w:rtl/>
        </w:rPr>
        <w:t>ّ</w:t>
      </w:r>
      <w:r w:rsidRPr="000509AA">
        <w:rPr>
          <w:rtl/>
        </w:rPr>
        <w:t>بة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ويقع المجموع في 483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</w:t>
      </w:r>
      <w:r w:rsidR="00414582">
        <w:rPr>
          <w:rtl/>
        </w:rPr>
        <w:t xml:space="preserve"> </w:t>
      </w:r>
      <w:r w:rsidRPr="000509AA">
        <w:rPr>
          <w:rtl/>
        </w:rPr>
        <w:t>5</w:t>
      </w:r>
      <w:r w:rsidR="007A060E">
        <w:rPr>
          <w:rtl/>
        </w:rPr>
        <w:t xml:space="preserve"> / </w:t>
      </w:r>
      <w:r w:rsidRPr="000509AA">
        <w:rPr>
          <w:rtl/>
        </w:rPr>
        <w:t>18 ×</w:t>
      </w:r>
      <w:r w:rsidR="00414582">
        <w:rPr>
          <w:rtl/>
        </w:rPr>
        <w:t xml:space="preserve"> </w:t>
      </w:r>
      <w:r w:rsidRPr="000509AA">
        <w:rPr>
          <w:rtl/>
        </w:rPr>
        <w:t>8</w:t>
      </w:r>
      <w:r w:rsidR="007A060E">
        <w:rPr>
          <w:rtl/>
        </w:rPr>
        <w:t xml:space="preserve"> / </w:t>
      </w:r>
      <w:r w:rsidRPr="000509AA">
        <w:rPr>
          <w:rtl/>
        </w:rPr>
        <w:t>25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277</w:t>
      </w:r>
      <w:r w:rsidR="00F26704">
        <w:rPr>
          <w:rtl/>
        </w:rPr>
        <w:t xml:space="preserve"> .</w:t>
      </w:r>
    </w:p>
    <w:p w:rsidR="000509AA" w:rsidRPr="000509AA" w:rsidRDefault="000509AA" w:rsidP="001110AA">
      <w:pPr>
        <w:pStyle w:val="rfdCenterBold1"/>
        <w:rPr>
          <w:rtl/>
        </w:rPr>
      </w:pPr>
      <w:r>
        <w:rPr>
          <w:rtl/>
        </w:rPr>
        <w:t>(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355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1110AA">
        <w:rPr>
          <w:rFonts w:hint="cs"/>
          <w:rtl/>
        </w:rPr>
        <w:t xml:space="preserve"> </w:t>
      </w:r>
      <w:r w:rsidR="001110AA">
        <w:rPr>
          <w:rtl/>
        </w:rPr>
        <w:br/>
      </w:r>
      <w:r w:rsidRPr="000509AA">
        <w:rPr>
          <w:rtl/>
        </w:rPr>
        <w:t>تفسير القرآن الكريم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ينسب إلى</w:t>
      </w:r>
      <w:r w:rsidR="00E50FB0" w:rsidRPr="00AF3B23">
        <w:rPr>
          <w:rtl/>
        </w:rPr>
        <w:t>ٰ</w:t>
      </w:r>
      <w:r w:rsidRPr="000509AA">
        <w:rPr>
          <w:rtl/>
        </w:rPr>
        <w:t xml:space="preserve"> الإمام الحسن العسكري صلوات الله وسلامه عليه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E50FB0">
        <w:rPr>
          <w:rtl/>
        </w:rPr>
        <w:t>ّ</w:t>
      </w:r>
      <w:r w:rsidRPr="000509AA">
        <w:rPr>
          <w:rtl/>
        </w:rPr>
        <w:t xml:space="preserve"> أحد خط</w:t>
      </w:r>
      <w:r w:rsidR="00E50FB0">
        <w:rPr>
          <w:rtl/>
        </w:rPr>
        <w:t>ّ</w:t>
      </w:r>
      <w:r w:rsidRPr="000509AA">
        <w:rPr>
          <w:rtl/>
        </w:rPr>
        <w:t>اطي القرن الثالث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E50FB0">
        <w:rPr>
          <w:rtl/>
        </w:rPr>
        <w:t>ّ</w:t>
      </w:r>
      <w:r w:rsidRPr="000509AA">
        <w:rPr>
          <w:rtl/>
        </w:rPr>
        <w:t xml:space="preserve"> نسخ جي</w:t>
      </w:r>
      <w:r w:rsidR="00E50FB0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منها في رجب سنة 1262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254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</w:t>
      </w:r>
      <w:r w:rsidR="00414582">
        <w:rPr>
          <w:rtl/>
        </w:rPr>
        <w:t xml:space="preserve"> </w:t>
      </w:r>
      <w:r w:rsidRPr="000509AA">
        <w:rPr>
          <w:rtl/>
        </w:rPr>
        <w:t>8</w:t>
      </w:r>
      <w:r w:rsidR="007A060E">
        <w:rPr>
          <w:rtl/>
        </w:rPr>
        <w:t xml:space="preserve"> / </w:t>
      </w:r>
      <w:r w:rsidRPr="000509AA">
        <w:rPr>
          <w:rtl/>
        </w:rPr>
        <w:t>12 ×</w:t>
      </w:r>
      <w:r w:rsidR="00414582">
        <w:rPr>
          <w:rtl/>
        </w:rPr>
        <w:t xml:space="preserve"> </w:t>
      </w:r>
      <w:r w:rsidRPr="000509AA">
        <w:rPr>
          <w:rtl/>
        </w:rPr>
        <w:t>2</w:t>
      </w:r>
      <w:r w:rsidR="007A060E">
        <w:rPr>
          <w:rtl/>
        </w:rPr>
        <w:t xml:space="preserve"> / </w:t>
      </w:r>
      <w:r w:rsidRPr="000509AA">
        <w:rPr>
          <w:rtl/>
        </w:rPr>
        <w:t>19</w:t>
      </w:r>
      <w:r w:rsidR="00C51724">
        <w:rPr>
          <w:rtl/>
        </w:rPr>
        <w:t xml:space="preserve"> ،</w:t>
      </w:r>
      <w:r w:rsidR="00414582">
        <w:rPr>
          <w:rtl/>
        </w:rPr>
        <w:t xml:space="preserve"> </w:t>
      </w:r>
      <w:r w:rsidR="00E50FB0">
        <w:rPr>
          <w:rtl/>
        </w:rPr>
        <w:br/>
      </w:r>
      <w:r w:rsidRPr="000509AA">
        <w:rPr>
          <w:rtl/>
        </w:rPr>
        <w:t>تسلسل 984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كانت من مكتبة الشاهزاده خانلر ميرزا احتشام الدولة في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1270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وعليها ختم احتشام الدولة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ج</w:t>
      </w:r>
      <w:r w:rsidR="00E50FB0">
        <w:rPr>
          <w:rtl/>
        </w:rPr>
        <w:t>ِ</w:t>
      </w:r>
      <w:r w:rsidRPr="000509AA">
        <w:rPr>
          <w:rtl/>
        </w:rPr>
        <w:t>لادها مطلي بالميناء</w:t>
      </w:r>
      <w:r w:rsidR="00F26704">
        <w:rPr>
          <w:rtl/>
        </w:rPr>
        <w:t xml:space="preserve"> .</w:t>
      </w:r>
    </w:p>
    <w:p w:rsidR="000509AA" w:rsidRPr="000509AA" w:rsidRDefault="000509AA" w:rsidP="001110AA">
      <w:pPr>
        <w:pStyle w:val="rfdCenterBold1"/>
        <w:rPr>
          <w:rtl/>
        </w:rPr>
      </w:pPr>
      <w:r>
        <w:rPr>
          <w:rtl/>
        </w:rPr>
        <w:t>(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356</w:t>
      </w:r>
      <w:r w:rsidR="001110A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1110AA">
        <w:rPr>
          <w:rFonts w:hint="cs"/>
          <w:rtl/>
        </w:rPr>
        <w:t xml:space="preserve"> </w:t>
      </w:r>
      <w:r w:rsidR="001110AA">
        <w:rPr>
          <w:rtl/>
        </w:rPr>
        <w:br/>
      </w:r>
      <w:r w:rsidRPr="000509AA">
        <w:rPr>
          <w:rtl/>
        </w:rPr>
        <w:t>تفسير القم</w:t>
      </w:r>
      <w:r w:rsidR="00E50FB0">
        <w:rPr>
          <w:rtl/>
        </w:rPr>
        <w:t>ّ</w:t>
      </w:r>
      <w:r w:rsidRPr="000509AA">
        <w:rPr>
          <w:rtl/>
        </w:rPr>
        <w:t>ي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هو المحد</w:t>
      </w:r>
      <w:r w:rsidR="00E50FB0">
        <w:rPr>
          <w:rtl/>
        </w:rPr>
        <w:t>ّ</w:t>
      </w:r>
      <w:r w:rsidRPr="000509AA">
        <w:rPr>
          <w:rtl/>
        </w:rPr>
        <w:t>ث الجليل أبو الحسن علي بن إبراهيم بن هاشم القم</w:t>
      </w:r>
      <w:r w:rsidR="00E50FB0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المتوف</w:t>
      </w:r>
      <w:r w:rsidR="00E50FB0">
        <w:rPr>
          <w:rtl/>
        </w:rPr>
        <w:t>ّ</w:t>
      </w:r>
      <w:r w:rsidRPr="000509AA">
        <w:rPr>
          <w:rtl/>
        </w:rPr>
        <w:t>ى</w:t>
      </w:r>
      <w:r w:rsidR="00E50FB0" w:rsidRPr="00AF3B23">
        <w:rPr>
          <w:rtl/>
        </w:rPr>
        <w:t>ٰ</w:t>
      </w:r>
      <w:r w:rsidRPr="000509AA">
        <w:rPr>
          <w:rtl/>
        </w:rPr>
        <w:t xml:space="preserve"> سنة 307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شيخ أبي جعفر الكليني</w:t>
      </w:r>
      <w:r w:rsidR="00F26704">
        <w:rPr>
          <w:rtl/>
        </w:rPr>
        <w:t xml:space="preserve"> .</w:t>
      </w:r>
    </w:p>
    <w:p w:rsidR="000509AA" w:rsidRPr="000509AA" w:rsidRDefault="000509AA" w:rsidP="00AF615A">
      <w:pPr>
        <w:rPr>
          <w:rtl/>
        </w:rPr>
      </w:pPr>
      <w:r w:rsidRPr="00E835D3">
        <w:rPr>
          <w:rStyle w:val="rfdBold2"/>
          <w:rtl/>
        </w:rPr>
        <w:t>نسخة</w:t>
      </w:r>
      <w:r w:rsidRPr="001110AA">
        <w:rPr>
          <w:rtl/>
        </w:rPr>
        <w:t xml:space="preserve"> </w:t>
      </w:r>
      <w:r w:rsidRPr="000509AA">
        <w:rPr>
          <w:rtl/>
        </w:rPr>
        <w:t>كتابة القرن الحاد</w:t>
      </w:r>
      <w:r w:rsidR="00AF615A">
        <w:rPr>
          <w:rtl/>
        </w:rPr>
        <w:t>ی</w:t>
      </w:r>
      <w:r w:rsidRPr="000509AA">
        <w:rPr>
          <w:rtl/>
        </w:rPr>
        <w:t xml:space="preserve">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والآيات مكتوبة بالشنجرف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ناقصة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أو</w:t>
      </w:r>
      <w:r w:rsidR="00E50FB0">
        <w:rPr>
          <w:rtl/>
        </w:rPr>
        <w:t>ّ</w:t>
      </w:r>
      <w:r w:rsidRPr="000509AA">
        <w:rPr>
          <w:rtl/>
        </w:rPr>
        <w:t>لها ورقتين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365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981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A4641A">
        <w:rPr>
          <w:rStyle w:val="rfdBold2"/>
          <w:rtl/>
        </w:rPr>
        <w:t>نسخة الجزء الأو</w:t>
      </w:r>
      <w:r w:rsidR="00E50FB0" w:rsidRPr="00A4641A">
        <w:rPr>
          <w:rStyle w:val="rfdBold2"/>
          <w:rtl/>
        </w:rPr>
        <w:t>ّ</w:t>
      </w:r>
      <w:r w:rsidRPr="00A4641A">
        <w:rPr>
          <w:rStyle w:val="rfdBold2"/>
          <w:rtl/>
        </w:rPr>
        <w:t>ل</w:t>
      </w:r>
      <w:r w:rsidRPr="000509AA">
        <w:rPr>
          <w:rtl/>
        </w:rPr>
        <w:t xml:space="preserve"> بخط</w:t>
      </w:r>
      <w:r w:rsidR="00E50FB0">
        <w:rPr>
          <w:rtl/>
        </w:rPr>
        <w:t>ّ</w:t>
      </w:r>
      <w:r w:rsidRPr="000509AA">
        <w:rPr>
          <w:rtl/>
        </w:rPr>
        <w:t xml:space="preserve"> حبيب الله بن يعقوب الطالقاني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جمادى</w:t>
      </w:r>
      <w:r w:rsidR="00E50FB0" w:rsidRPr="00AF3B23">
        <w:rPr>
          <w:rtl/>
        </w:rPr>
        <w:t>ٰ</w:t>
      </w:r>
      <w:r w:rsidRPr="000509AA">
        <w:rPr>
          <w:rtl/>
        </w:rPr>
        <w:t xml:space="preserve"> الأ</w:t>
      </w:r>
      <w:r w:rsidR="00E50FB0">
        <w:rPr>
          <w:rtl/>
        </w:rPr>
        <w:t>ُ</w:t>
      </w:r>
      <w:r w:rsidRPr="000509AA">
        <w:rPr>
          <w:rtl/>
        </w:rPr>
        <w:t>ولى</w:t>
      </w:r>
      <w:r w:rsidR="00E50FB0" w:rsidRPr="00AF3B23">
        <w:rPr>
          <w:rtl/>
        </w:rPr>
        <w:t>ٰ</w:t>
      </w:r>
      <w:r w:rsidRPr="000509AA">
        <w:rPr>
          <w:rtl/>
        </w:rPr>
        <w:t xml:space="preserve"> سنة 1051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أو</w:t>
      </w:r>
      <w:r w:rsidR="00E50FB0">
        <w:rPr>
          <w:rtl/>
        </w:rPr>
        <w:t>ّ</w:t>
      </w:r>
      <w:r w:rsidRPr="000509AA">
        <w:rPr>
          <w:rtl/>
        </w:rPr>
        <w:t>له إلى</w:t>
      </w:r>
      <w:r w:rsidR="00E50FB0" w:rsidRPr="00AF3B23">
        <w:rPr>
          <w:rtl/>
        </w:rPr>
        <w:t>ٰ</w:t>
      </w:r>
      <w:r w:rsidRPr="000509AA">
        <w:rPr>
          <w:rtl/>
        </w:rPr>
        <w:t xml:space="preserve"> آخر سورة الكهف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181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484</w:t>
      </w:r>
      <w:r w:rsidR="00F26704">
        <w:rPr>
          <w:rtl/>
        </w:rPr>
        <w:t xml:space="preserve"> .</w:t>
      </w:r>
    </w:p>
    <w:p w:rsidR="000509AA" w:rsidRPr="001110AA" w:rsidRDefault="000509AA" w:rsidP="000509AA">
      <w:pPr>
        <w:rPr>
          <w:rStyle w:val="rfdPoemTiniCharChar"/>
          <w:rtl/>
        </w:rPr>
      </w:pPr>
      <w:r w:rsidRPr="00E835D3">
        <w:rPr>
          <w:rStyle w:val="rfdBold2"/>
          <w:rtl/>
        </w:rPr>
        <w:t>نسخة</w:t>
      </w:r>
      <w:r w:rsidRPr="001110AA">
        <w:rPr>
          <w:rtl/>
        </w:rPr>
        <w:t xml:space="preserve"> </w:t>
      </w:r>
      <w:r w:rsidRPr="000509AA">
        <w:rPr>
          <w:rtl/>
        </w:rPr>
        <w:t>بخط</w:t>
      </w:r>
      <w:r w:rsidR="00E50FB0">
        <w:rPr>
          <w:rtl/>
        </w:rPr>
        <w:t>ّ</w:t>
      </w:r>
      <w:r w:rsidRPr="000509AA">
        <w:rPr>
          <w:rtl/>
        </w:rPr>
        <w:t xml:space="preserve"> النسخ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محم</w:t>
      </w:r>
      <w:r w:rsidR="00E50FB0">
        <w:rPr>
          <w:rtl/>
        </w:rPr>
        <w:t>ّ</w:t>
      </w:r>
      <w:r w:rsidRPr="000509AA">
        <w:rPr>
          <w:rtl/>
        </w:rPr>
        <w:t>د شريف الدامغاني في المشهد</w:t>
      </w:r>
      <w:r w:rsidR="00E50FB0">
        <w:rPr>
          <w:rtl/>
        </w:rPr>
        <w:t xml:space="preserve"> </w:t>
      </w:r>
      <w:r w:rsidR="00E50FB0">
        <w:rPr>
          <w:rtl/>
        </w:rPr>
        <w:br/>
      </w:r>
    </w:p>
    <w:p w:rsidR="000509AA" w:rsidRPr="000509AA" w:rsidRDefault="000509AA" w:rsidP="00E835D3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الرضوي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أواخر رجب سنة 1081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287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721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85666">
        <w:rPr>
          <w:rtl/>
        </w:rPr>
        <w:t xml:space="preserve"> </w:t>
      </w:r>
      <w:r w:rsidRPr="000509AA">
        <w:rPr>
          <w:rtl/>
        </w:rPr>
        <w:t>بخط</w:t>
      </w:r>
      <w:r w:rsidR="00AA566F">
        <w:rPr>
          <w:rtl/>
        </w:rPr>
        <w:t>ّ</w:t>
      </w:r>
      <w:r w:rsidRPr="000509AA">
        <w:rPr>
          <w:rtl/>
        </w:rPr>
        <w:t xml:space="preserve"> النسخ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رجب علي بن خواجة علي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العشر الأ</w:t>
      </w:r>
      <w:r w:rsidR="00AA566F">
        <w:rPr>
          <w:rtl/>
        </w:rPr>
        <w:t>ُ</w:t>
      </w:r>
      <w:r w:rsidRPr="000509AA">
        <w:rPr>
          <w:rtl/>
        </w:rPr>
        <w:t>و</w:t>
      </w:r>
      <w:r w:rsidR="00AA566F">
        <w:rPr>
          <w:rtl/>
        </w:rPr>
        <w:t>َ</w:t>
      </w:r>
      <w:r w:rsidRPr="000509AA">
        <w:rPr>
          <w:rtl/>
        </w:rPr>
        <w:t>ل من ربيع الآخر سنة 1074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مقابلة ومصح</w:t>
      </w:r>
      <w:r w:rsidR="00AA566F">
        <w:rPr>
          <w:rtl/>
        </w:rPr>
        <w:t>ّ</w:t>
      </w:r>
      <w:r w:rsidRPr="000509AA">
        <w:rPr>
          <w:rtl/>
        </w:rPr>
        <w:t>حة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وعليها تصحيحات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وبآخرها الفراغ من المقابلة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تقع في 268 ورقة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رقم 8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AA566F">
        <w:rPr>
          <w:rtl/>
        </w:rPr>
        <w:t>ّ</w:t>
      </w:r>
      <w:r w:rsidRPr="000509AA">
        <w:rPr>
          <w:rtl/>
        </w:rPr>
        <w:t xml:space="preserve"> نسخ جي</w:t>
      </w:r>
      <w:r w:rsidR="00AA566F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شهاب الدين بن شريف وفرغ منها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رابع جمادى</w:t>
      </w:r>
      <w:r w:rsidR="00AA566F" w:rsidRPr="00AF3B23">
        <w:rPr>
          <w:rtl/>
        </w:rPr>
        <w:t>ٰ</w:t>
      </w:r>
      <w:r w:rsidRPr="000509AA">
        <w:rPr>
          <w:rtl/>
        </w:rPr>
        <w:t xml:space="preserve"> الأ</w:t>
      </w:r>
      <w:r w:rsidR="00AA566F">
        <w:rPr>
          <w:rtl/>
        </w:rPr>
        <w:t>ُ</w:t>
      </w:r>
      <w:r w:rsidRPr="000509AA">
        <w:rPr>
          <w:rtl/>
        </w:rPr>
        <w:t>ولى</w:t>
      </w:r>
      <w:r w:rsidR="00AA566F" w:rsidRPr="00AF3B23">
        <w:rPr>
          <w:rtl/>
        </w:rPr>
        <w:t>ٰ</w:t>
      </w:r>
      <w:r w:rsidRPr="000509AA">
        <w:rPr>
          <w:rtl/>
        </w:rPr>
        <w:t xml:space="preserve"> سنة 1086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242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488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القرن الحادي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AA566F">
        <w:rPr>
          <w:rtl/>
        </w:rPr>
        <w:t>ّ</w:t>
      </w:r>
      <w:r w:rsidRPr="000509AA">
        <w:rPr>
          <w:rtl/>
        </w:rPr>
        <w:t xml:space="preserve"> نسخ جي</w:t>
      </w:r>
      <w:r w:rsidR="00AA566F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 ناقصا</w:t>
      </w:r>
      <w:r w:rsidR="00AA566F">
        <w:rPr>
          <w:rtl/>
        </w:rPr>
        <w:t>ً</w:t>
      </w:r>
      <w:r w:rsidRPr="000509AA">
        <w:rPr>
          <w:rtl/>
        </w:rPr>
        <w:t xml:space="preserve"> من كل</w:t>
      </w:r>
      <w:r w:rsidR="00AA566F">
        <w:rPr>
          <w:rtl/>
        </w:rPr>
        <w:t>ّ</w:t>
      </w:r>
      <w:r w:rsidRPr="000509AA">
        <w:rPr>
          <w:rtl/>
        </w:rPr>
        <w:t xml:space="preserve">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طرفيه ثلاثة أوراق فأكملها بخط</w:t>
      </w:r>
      <w:r w:rsidR="00AA566F">
        <w:rPr>
          <w:rtl/>
        </w:rPr>
        <w:t>ّ</w:t>
      </w:r>
      <w:r w:rsidRPr="000509AA">
        <w:rPr>
          <w:rtl/>
        </w:rPr>
        <w:t>ه النسخ الجي</w:t>
      </w:r>
      <w:r w:rsidR="00AA566F">
        <w:rPr>
          <w:rtl/>
        </w:rPr>
        <w:t>ّ</w:t>
      </w:r>
      <w:r w:rsidRPr="000509AA">
        <w:rPr>
          <w:rtl/>
        </w:rPr>
        <w:t>د أقل</w:t>
      </w:r>
      <w:r w:rsidR="00AA566F">
        <w:rPr>
          <w:rtl/>
        </w:rPr>
        <w:t>ّ</w:t>
      </w:r>
      <w:r w:rsidRPr="000509AA">
        <w:rPr>
          <w:rtl/>
        </w:rPr>
        <w:t xml:space="preserve"> الطلبة الشيخ محم</w:t>
      </w:r>
      <w:r w:rsidR="00AA566F">
        <w:rPr>
          <w:rtl/>
        </w:rPr>
        <w:t>ّ</w:t>
      </w:r>
      <w:r w:rsidRPr="000509AA">
        <w:rPr>
          <w:rtl/>
        </w:rPr>
        <w:t>د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عبد الكريم الأردكاني سنة 1222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1899</w:t>
      </w:r>
      <w:r w:rsidR="00F26704">
        <w:rPr>
          <w:rtl/>
        </w:rPr>
        <w:t xml:space="preserve"> .</w:t>
      </w:r>
    </w:p>
    <w:p w:rsidR="000509AA" w:rsidRPr="000509AA" w:rsidRDefault="000509AA" w:rsidP="00AA566F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AA566F">
        <w:rPr>
          <w:rtl/>
        </w:rPr>
        <w:t>ّ</w:t>
      </w:r>
      <w:r w:rsidRPr="000509AA">
        <w:rPr>
          <w:rtl/>
        </w:rPr>
        <w:t xml:space="preserve"> نسخ جي</w:t>
      </w:r>
      <w:r w:rsidR="00AA566F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الكاتب 23 محر</w:t>
      </w:r>
      <w:r w:rsidR="00AA566F">
        <w:rPr>
          <w:rtl/>
        </w:rPr>
        <w:t>ّ</w:t>
      </w:r>
      <w:r w:rsidRPr="000509AA">
        <w:rPr>
          <w:rtl/>
        </w:rPr>
        <w:t>م سنة 1088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والعناوين مكتوبة بالهامش بالشنجرف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وكذلك رؤوس السور وأسماؤها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مكتوبة بالشنجرف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وعليها تصحيحات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والآيات معل</w:t>
      </w:r>
      <w:r w:rsidR="00AA566F">
        <w:rPr>
          <w:rtl/>
        </w:rPr>
        <w:t>ّ</w:t>
      </w:r>
      <w:r w:rsidRPr="000509AA">
        <w:rPr>
          <w:rtl/>
        </w:rPr>
        <w:t>مة بالشنجرف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خطبتها نقص و</w:t>
      </w:r>
      <w:r w:rsidR="00AA566F" w:rsidRPr="00AF3B23">
        <w:rPr>
          <w:rtl/>
        </w:rPr>
        <w:t>ٱ</w:t>
      </w:r>
      <w:r w:rsidRPr="000509AA">
        <w:rPr>
          <w:rtl/>
        </w:rPr>
        <w:t>ختلاف مع سائر النسخ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AA566F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085666">
        <w:rPr>
          <w:rFonts w:hint="cs"/>
          <w:rtl/>
        </w:rPr>
        <w:t xml:space="preserve"> </w:t>
      </w:r>
      <w:r w:rsidRPr="000509AA">
        <w:rPr>
          <w:rtl/>
        </w:rPr>
        <w:t>تفسير الكتاب المجيد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المنزل من عند العزيز الحميد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AA566F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AA566F">
        <w:rPr>
          <w:rtl/>
        </w:rPr>
        <w:t>ّ</w:t>
      </w:r>
      <w:r w:rsidRPr="000509AA">
        <w:rPr>
          <w:rtl/>
        </w:rPr>
        <w:t>د النبي</w:t>
      </w:r>
      <w:r w:rsidR="00AA566F">
        <w:rPr>
          <w:rtl/>
        </w:rPr>
        <w:t>ّ</w:t>
      </w:r>
      <w:r w:rsidRPr="000509AA">
        <w:rPr>
          <w:rtl/>
        </w:rPr>
        <w:t xml:space="preserve"> الرشيد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الفع</w:t>
      </w:r>
      <w:r w:rsidR="00AA566F">
        <w:rPr>
          <w:rtl/>
        </w:rPr>
        <w:t>ّ</w:t>
      </w:r>
      <w:r w:rsidRPr="000509AA">
        <w:rPr>
          <w:rtl/>
        </w:rPr>
        <w:t>ال ل</w:t>
      </w:r>
      <w:r w:rsidR="00AA566F">
        <w:rPr>
          <w:rtl/>
        </w:rPr>
        <w:t>ِ</w:t>
      </w:r>
      <w:r w:rsidRPr="000509AA">
        <w:rPr>
          <w:rtl/>
        </w:rPr>
        <w:t>ما يريد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تفسير مولانا أبي عبد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جعفر بن محم</w:t>
      </w:r>
      <w:r w:rsidR="00AA566F">
        <w:rPr>
          <w:rtl/>
        </w:rPr>
        <w:t>ّ</w:t>
      </w:r>
      <w:r w:rsidRPr="000509AA">
        <w:rPr>
          <w:rtl/>
        </w:rPr>
        <w:t>د الصادق صلوات الله عليه وعلى</w:t>
      </w:r>
      <w:r w:rsidR="00AA566F" w:rsidRPr="00AF3B23">
        <w:rPr>
          <w:rtl/>
        </w:rPr>
        <w:t>ٰ</w:t>
      </w:r>
      <w:r w:rsidRPr="000509AA">
        <w:rPr>
          <w:rtl/>
        </w:rPr>
        <w:t xml:space="preserve"> آبائه وأبنائه السلام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وتسليما</w:t>
      </w:r>
      <w:r w:rsidR="00AA566F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بنسخة</w:t>
      </w:r>
      <w:r w:rsidR="00F26704">
        <w:rPr>
          <w:rtl/>
        </w:rPr>
        <w:t xml:space="preserve"> . . .</w:t>
      </w:r>
      <w:r w:rsidR="00085666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فمن قوله : </w:t>
      </w:r>
      <w:r w:rsidR="008767F4" w:rsidRPr="000509AA">
        <w:rPr>
          <w:rtl/>
        </w:rPr>
        <w:t>«</w:t>
      </w:r>
      <w:r w:rsidR="00085666">
        <w:rPr>
          <w:rFonts w:hint="cs"/>
          <w:rtl/>
        </w:rPr>
        <w:t xml:space="preserve"> </w:t>
      </w:r>
      <w:r w:rsidRPr="000509AA">
        <w:rPr>
          <w:rtl/>
        </w:rPr>
        <w:t>بنسخة</w:t>
      </w:r>
      <w:r w:rsidR="00085666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يت</w:t>
      </w:r>
      <w:r w:rsidR="00AA566F">
        <w:rPr>
          <w:rtl/>
        </w:rPr>
        <w:t>ّ</w:t>
      </w:r>
      <w:r w:rsidRPr="000509AA">
        <w:rPr>
          <w:rtl/>
        </w:rPr>
        <w:t>فق مع سائر النسخ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AA566F">
        <w:rPr>
          <w:rtl/>
        </w:rPr>
        <w:t>ّ</w:t>
      </w:r>
      <w:r w:rsidRPr="000509AA">
        <w:rPr>
          <w:rtl/>
        </w:rPr>
        <w:t>ا أن</w:t>
      </w:r>
      <w:r w:rsidR="00AA566F">
        <w:rPr>
          <w:rtl/>
        </w:rPr>
        <w:t>ّ</w:t>
      </w:r>
      <w:r w:rsidRPr="000509AA">
        <w:rPr>
          <w:rtl/>
        </w:rPr>
        <w:t xml:space="preserve"> في النسخ قبل هذه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الكلمة خطبة طويلة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323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2037</w:t>
      </w:r>
      <w:r w:rsidR="00F26704">
        <w:rPr>
          <w:rtl/>
        </w:rPr>
        <w:t xml:space="preserve"> .</w:t>
      </w:r>
    </w:p>
    <w:p w:rsidR="00195552" w:rsidRDefault="00195552" w:rsidP="00085666">
      <w:pPr>
        <w:rPr>
          <w:rtl/>
        </w:rPr>
        <w:sectPr w:rsidR="00195552" w:rsidSect="00600DF3">
          <w:headerReference w:type="even" r:id="rId288"/>
          <w:headerReference w:type="default" r:id="rId289"/>
          <w:headerReference w:type="first" r:id="rId29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85666" w:rsidRPr="00085666" w:rsidRDefault="000509AA" w:rsidP="00085666">
      <w:pPr>
        <w:rPr>
          <w:rtl/>
        </w:rPr>
      </w:pPr>
      <w:r w:rsidRPr="00085666">
        <w:rPr>
          <w:rtl/>
        </w:rPr>
        <w:lastRenderedPageBreak/>
        <w:br w:type="page"/>
      </w:r>
    </w:p>
    <w:p w:rsidR="00085666" w:rsidRPr="00085666" w:rsidRDefault="00085666" w:rsidP="00085666">
      <w:pPr>
        <w:pStyle w:val="rfdPoemTini"/>
        <w:rPr>
          <w:rtl/>
        </w:rPr>
      </w:pPr>
    </w:p>
    <w:p w:rsidR="00E835D3" w:rsidRPr="00085666" w:rsidRDefault="000509AA" w:rsidP="00085666">
      <w:pPr>
        <w:pStyle w:val="rfdCenterBold1"/>
        <w:rPr>
          <w:rtl/>
        </w:rPr>
      </w:pPr>
      <w:r w:rsidRPr="00085666">
        <w:rPr>
          <w:rtl/>
        </w:rPr>
        <w:t>(</w:t>
      </w:r>
      <w:r w:rsidR="00085666" w:rsidRPr="00085666">
        <w:rPr>
          <w:rFonts w:hint="cs"/>
          <w:rtl/>
        </w:rPr>
        <w:t xml:space="preserve"> </w:t>
      </w:r>
      <w:r w:rsidRPr="00085666">
        <w:rPr>
          <w:rtl/>
        </w:rPr>
        <w:t>357</w:t>
      </w:r>
      <w:r w:rsidR="00085666" w:rsidRPr="00085666">
        <w:rPr>
          <w:rFonts w:hint="cs"/>
          <w:rtl/>
        </w:rPr>
        <w:t xml:space="preserve"> </w:t>
      </w:r>
      <w:r w:rsidRPr="00085666">
        <w:rPr>
          <w:rtl/>
        </w:rPr>
        <w:t>)</w:t>
      </w:r>
      <w:r w:rsidR="00085666" w:rsidRPr="00085666">
        <w:rPr>
          <w:rFonts w:hint="cs"/>
          <w:rtl/>
        </w:rPr>
        <w:t xml:space="preserve"> </w:t>
      </w:r>
      <w:r w:rsidR="00085666" w:rsidRPr="00085666">
        <w:rPr>
          <w:rtl/>
        </w:rPr>
        <w:br/>
      </w:r>
      <w:r w:rsidRPr="00085666">
        <w:rPr>
          <w:rtl/>
        </w:rPr>
        <w:t>تفسير قوله تعالى</w:t>
      </w:r>
      <w:r w:rsidR="00300EFD" w:rsidRPr="00085666">
        <w:rPr>
          <w:rtl/>
        </w:rPr>
        <w:t>ٰ</w:t>
      </w:r>
      <w:r w:rsidRPr="00085666">
        <w:rPr>
          <w:rtl/>
        </w:rPr>
        <w:t xml:space="preserve"> :</w:t>
      </w:r>
      <w:r w:rsidR="00085666" w:rsidRPr="00085666">
        <w:rPr>
          <w:rFonts w:hint="cs"/>
          <w:rtl/>
        </w:rPr>
        <w:t xml:space="preserve"> </w:t>
      </w:r>
      <w:r w:rsidR="00085666" w:rsidRPr="00085666">
        <w:rPr>
          <w:rtl/>
        </w:rPr>
        <w:br/>
      </w:r>
      <w:r w:rsidR="00BE4BC2" w:rsidRPr="00085666">
        <w:rPr>
          <w:rStyle w:val="rfdAlaem"/>
          <w:rtl/>
        </w:rPr>
        <w:t>(</w:t>
      </w:r>
      <w:r w:rsidR="00085666" w:rsidRPr="00085666">
        <w:rPr>
          <w:rFonts w:hint="cs"/>
          <w:rtl/>
        </w:rPr>
        <w:t xml:space="preserve"> </w:t>
      </w:r>
      <w:r w:rsidR="00300EFD" w:rsidRPr="00085666">
        <w:rPr>
          <w:rtl/>
        </w:rPr>
        <w:t>وَالسَّابِقُونَ الْأَوَّلُونَ مِنَ الْمُهَاجِرِينَ وَالْأَنصَارِ</w:t>
      </w:r>
      <w:r w:rsidR="00085666" w:rsidRPr="00085666">
        <w:rPr>
          <w:rFonts w:hint="cs"/>
          <w:rtl/>
        </w:rPr>
        <w:t xml:space="preserve"> </w:t>
      </w:r>
      <w:r w:rsidR="00BE4BC2" w:rsidRPr="00085666">
        <w:rPr>
          <w:rStyle w:val="rfdAlaem"/>
          <w:rtl/>
        </w:rPr>
        <w:t>)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بالفارسية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للعل</w:t>
      </w:r>
      <w:r w:rsidR="00300EFD">
        <w:rPr>
          <w:rtl/>
        </w:rPr>
        <w:t>ّ</w:t>
      </w:r>
      <w:r w:rsidRPr="000509AA">
        <w:rPr>
          <w:rtl/>
        </w:rPr>
        <w:t>امة المحد</w:t>
      </w:r>
      <w:r w:rsidR="00300EFD">
        <w:rPr>
          <w:rtl/>
        </w:rPr>
        <w:t>ّ</w:t>
      </w:r>
      <w:r w:rsidRPr="000509AA">
        <w:rPr>
          <w:rtl/>
        </w:rPr>
        <w:t>ث المجلسي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محم</w:t>
      </w:r>
      <w:r w:rsidR="00300EFD">
        <w:rPr>
          <w:rtl/>
        </w:rPr>
        <w:t>ّ</w:t>
      </w:r>
      <w:r w:rsidRPr="000509AA">
        <w:rPr>
          <w:rtl/>
        </w:rPr>
        <w:t>د باقر بن محم</w:t>
      </w:r>
      <w:r w:rsidR="00300EFD">
        <w:rPr>
          <w:rtl/>
        </w:rPr>
        <w:t>ّ</w:t>
      </w:r>
      <w:r w:rsidRPr="000509AA">
        <w:rPr>
          <w:rtl/>
        </w:rPr>
        <w:t>د تقي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الأصفهاني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00EFD">
        <w:rPr>
          <w:rtl/>
        </w:rPr>
        <w:t>ّ</w:t>
      </w:r>
      <w:r w:rsidRPr="000509AA">
        <w:rPr>
          <w:rtl/>
        </w:rPr>
        <w:t>ى</w:t>
      </w:r>
      <w:r w:rsidR="00300EFD" w:rsidRPr="00AF3B23">
        <w:rPr>
          <w:rtl/>
        </w:rPr>
        <w:t>ٰ</w:t>
      </w:r>
      <w:r w:rsidRPr="000509AA">
        <w:rPr>
          <w:rtl/>
        </w:rPr>
        <w:t xml:space="preserve"> سنة 1110</w:t>
      </w:r>
      <w:r w:rsidR="00F26704">
        <w:rPr>
          <w:rtl/>
        </w:rPr>
        <w:t xml:space="preserve"> .</w:t>
      </w:r>
    </w:p>
    <w:p w:rsidR="000509AA" w:rsidRPr="000509AA" w:rsidRDefault="000509AA" w:rsidP="00085666">
      <w:pPr>
        <w:rPr>
          <w:rtl/>
        </w:rPr>
      </w:pPr>
      <w:r w:rsidRPr="000509AA">
        <w:rPr>
          <w:rtl/>
        </w:rPr>
        <w:t>وتوه</w:t>
      </w:r>
      <w:r w:rsidR="00300EFD">
        <w:rPr>
          <w:rtl/>
        </w:rPr>
        <w:t>ّ</w:t>
      </w:r>
      <w:r w:rsidRPr="000509AA">
        <w:rPr>
          <w:rtl/>
        </w:rPr>
        <w:t>م بعض من ترجم للمؤل</w:t>
      </w:r>
      <w:r w:rsidR="00300EFD">
        <w:rPr>
          <w:rtl/>
        </w:rPr>
        <w:t>ّ</w:t>
      </w:r>
      <w:r w:rsidRPr="000509AA">
        <w:rPr>
          <w:rtl/>
        </w:rPr>
        <w:t>ف فذكر أن</w:t>
      </w:r>
      <w:r w:rsidR="00300EFD">
        <w:rPr>
          <w:rtl/>
        </w:rPr>
        <w:t>ّ</w:t>
      </w:r>
      <w:r w:rsidRPr="000509AA">
        <w:rPr>
          <w:rtl/>
        </w:rPr>
        <w:t>ها في تفسير قوله تعالى</w:t>
      </w:r>
      <w:r w:rsidR="00300EFD" w:rsidRPr="00AF3B23">
        <w:rPr>
          <w:rtl/>
        </w:rPr>
        <w:t>ٰ</w:t>
      </w:r>
      <w:r w:rsidRPr="000509AA">
        <w:rPr>
          <w:rtl/>
        </w:rPr>
        <w:t xml:space="preserve">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BE4BC2" w:rsidRPr="00BE4BC2">
        <w:rPr>
          <w:rStyle w:val="rfdAlaem"/>
          <w:rtl/>
        </w:rPr>
        <w:t>(</w:t>
      </w:r>
      <w:r w:rsidR="00085666" w:rsidRPr="00085666">
        <w:rPr>
          <w:rStyle w:val="rfdAie"/>
          <w:rFonts w:hint="cs"/>
          <w:rtl/>
        </w:rPr>
        <w:t xml:space="preserve"> </w:t>
      </w:r>
      <w:r w:rsidR="00300EFD" w:rsidRPr="00085666">
        <w:rPr>
          <w:rStyle w:val="rfdAie"/>
          <w:rtl/>
        </w:rPr>
        <w:t xml:space="preserve">وَالسَّابِقُونَ السَّابِقُونَ </w:t>
      </w:r>
      <w:r w:rsidR="00085666" w:rsidRPr="00085666">
        <w:rPr>
          <w:rStyle w:val="rfdAie"/>
        </w:rPr>
        <w:sym w:font="Wingdings 2" w:char="F0F5"/>
      </w:r>
      <w:r w:rsidR="00300EFD" w:rsidRPr="00085666">
        <w:rPr>
          <w:rStyle w:val="rfdAie"/>
          <w:rtl/>
        </w:rPr>
        <w:t xml:space="preserve"> أُولَٰئِكَ الْمُقَرَّبُونَ</w:t>
      </w:r>
      <w:r w:rsidR="00085666" w:rsidRPr="00085666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من سورة الواقعة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وليس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كذلك </w:t>
      </w:r>
      <w:r w:rsidR="00300EFD">
        <w:rPr>
          <w:rtl/>
        </w:rPr>
        <w:t>؛</w:t>
      </w:r>
      <w:r w:rsidRPr="000509AA">
        <w:rPr>
          <w:rtl/>
        </w:rPr>
        <w:t xml:space="preserve"> إذ هي من سورة التوبة آية 100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835D3">
        <w:rPr>
          <w:rStyle w:val="rfdBold2"/>
          <w:rtl/>
        </w:rPr>
        <w:t>نسخة</w:t>
      </w:r>
      <w:r w:rsidRPr="000509AA">
        <w:rPr>
          <w:rtl/>
        </w:rPr>
        <w:t xml:space="preserve"> ضمن مجموعة من رسائل المؤل</w:t>
      </w:r>
      <w:r w:rsidR="00300EFD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تبدأ بالورقة 20 ب إلى</w:t>
      </w:r>
      <w:r w:rsidR="00300EFD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23 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300EFD">
        <w:rPr>
          <w:rtl/>
        </w:rPr>
        <w:t>ّ</w:t>
      </w:r>
      <w:r w:rsidRPr="000509AA">
        <w:rPr>
          <w:rtl/>
        </w:rPr>
        <w:t xml:space="preserve"> محم</w:t>
      </w:r>
      <w:r w:rsidR="00300EFD">
        <w:rPr>
          <w:rtl/>
        </w:rPr>
        <w:t>ّ</w:t>
      </w:r>
      <w:r w:rsidRPr="000509AA">
        <w:rPr>
          <w:rtl/>
        </w:rPr>
        <w:t>د حسين بن محم</w:t>
      </w:r>
      <w:r w:rsidR="00300EFD">
        <w:rPr>
          <w:rtl/>
        </w:rPr>
        <w:t>ّ</w:t>
      </w:r>
      <w:r w:rsidRPr="000509AA">
        <w:rPr>
          <w:rtl/>
        </w:rPr>
        <w:t>د أمين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تاريخ فراغه من بعضها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1125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وعليها تمل</w:t>
      </w:r>
      <w:r w:rsidR="00300EFD">
        <w:rPr>
          <w:rtl/>
        </w:rPr>
        <w:t>ّ</w:t>
      </w:r>
      <w:r w:rsidRPr="000509AA">
        <w:rPr>
          <w:rtl/>
        </w:rPr>
        <w:t>ك حفيد المؤل</w:t>
      </w:r>
      <w:r w:rsidR="00300EFD">
        <w:rPr>
          <w:rtl/>
        </w:rPr>
        <w:t>ّ</w:t>
      </w:r>
      <w:r w:rsidRPr="000509AA">
        <w:rPr>
          <w:rtl/>
        </w:rPr>
        <w:t>ف السي</w:t>
      </w:r>
      <w:r w:rsidR="00300EFD">
        <w:rPr>
          <w:rtl/>
        </w:rPr>
        <w:t>ّ</w:t>
      </w:r>
      <w:r w:rsidRPr="000509AA">
        <w:rPr>
          <w:rtl/>
        </w:rPr>
        <w:t>د عبد الباقي بن محم</w:t>
      </w:r>
      <w:r w:rsidR="00300EFD">
        <w:rPr>
          <w:rtl/>
        </w:rPr>
        <w:t>ّ</w:t>
      </w:r>
      <w:r w:rsidRPr="000509AA">
        <w:rPr>
          <w:rtl/>
        </w:rPr>
        <w:t>د حسين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الخواتون آبادي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التسلسل 654</w:t>
      </w:r>
      <w:r w:rsidR="00F26704">
        <w:rPr>
          <w:rtl/>
        </w:rPr>
        <w:t xml:space="preserve"> .</w:t>
      </w:r>
    </w:p>
    <w:p w:rsidR="00414582" w:rsidRDefault="000509AA" w:rsidP="00085666">
      <w:pPr>
        <w:pStyle w:val="rfdCenterBold1"/>
        <w:rPr>
          <w:rtl/>
        </w:rPr>
      </w:pPr>
      <w:r>
        <w:rPr>
          <w:rtl/>
        </w:rPr>
        <w:t>(</w:t>
      </w:r>
      <w:r w:rsidR="00085666">
        <w:rPr>
          <w:rFonts w:hint="cs"/>
          <w:rtl/>
        </w:rPr>
        <w:t xml:space="preserve"> </w:t>
      </w:r>
      <w:r w:rsidRPr="000509AA">
        <w:rPr>
          <w:rtl/>
        </w:rPr>
        <w:t>358</w:t>
      </w:r>
      <w:r w:rsidR="00085666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085666">
        <w:rPr>
          <w:rFonts w:hint="cs"/>
          <w:rtl/>
        </w:rPr>
        <w:t xml:space="preserve"> </w:t>
      </w:r>
      <w:r w:rsidR="00085666">
        <w:rPr>
          <w:rtl/>
        </w:rPr>
        <w:br/>
      </w:r>
      <w:r w:rsidRPr="000509AA">
        <w:rPr>
          <w:rtl/>
        </w:rPr>
        <w:t>تقديم أبي بكر</w:t>
      </w:r>
      <w:r w:rsidR="00300EFD">
        <w:rPr>
          <w:rtl/>
        </w:rPr>
        <w:t xml:space="preserve"> </w:t>
      </w:r>
      <w:r w:rsidR="00300EFD">
        <w:rPr>
          <w:rtl/>
        </w:rPr>
        <w:br/>
      </w:r>
      <w:r w:rsidR="00414582">
        <w:rPr>
          <w:rtl/>
        </w:rPr>
        <w:t xml:space="preserve">أو </w:t>
      </w:r>
      <w:r w:rsidR="008767F4">
        <w:rPr>
          <w:rtl/>
        </w:rPr>
        <w:t>«</w:t>
      </w:r>
      <w:r w:rsidR="00085666">
        <w:rPr>
          <w:rFonts w:hint="cs"/>
          <w:rtl/>
        </w:rPr>
        <w:t xml:space="preserve"> </w:t>
      </w:r>
      <w:r w:rsidR="00414582">
        <w:rPr>
          <w:rtl/>
        </w:rPr>
        <w:t>بديعية ابن حج</w:t>
      </w:r>
      <w:r w:rsidR="00300EFD">
        <w:rPr>
          <w:rtl/>
        </w:rPr>
        <w:t>ّ</w:t>
      </w:r>
      <w:r w:rsidR="00414582">
        <w:rPr>
          <w:rtl/>
        </w:rPr>
        <w:t>ة الحموي</w:t>
      </w:r>
      <w:r w:rsidR="00085666">
        <w:rPr>
          <w:rFonts w:hint="cs"/>
          <w:rtl/>
        </w:rPr>
        <w:t xml:space="preserve"> </w:t>
      </w:r>
      <w:r w:rsidR="008767F4">
        <w:rPr>
          <w:rtl/>
        </w:rPr>
        <w:t>»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وهو تقي الدين أبو بكر علي بن عبد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المعروف بابن حج</w:t>
      </w:r>
      <w:r w:rsidR="00300EFD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الحموي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00EFD">
        <w:rPr>
          <w:rtl/>
        </w:rPr>
        <w:t>ّ</w:t>
      </w:r>
      <w:r w:rsidRPr="000509AA">
        <w:rPr>
          <w:rtl/>
        </w:rPr>
        <w:t>ى</w:t>
      </w:r>
      <w:r w:rsidR="00300EFD" w:rsidRPr="00AF3B23">
        <w:rPr>
          <w:rtl/>
        </w:rPr>
        <w:t>ٰ</w:t>
      </w:r>
      <w:r w:rsidRPr="000509AA">
        <w:rPr>
          <w:rtl/>
        </w:rPr>
        <w:t xml:space="preserve"> سنة 837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143 بيتا</w:t>
      </w:r>
      <w:r w:rsidR="00300EFD">
        <w:rPr>
          <w:rtl/>
        </w:rPr>
        <w:t>ً</w:t>
      </w:r>
      <w:r w:rsidRPr="000509AA">
        <w:rPr>
          <w:rtl/>
        </w:rPr>
        <w:t xml:space="preserve"> مشتملة على</w:t>
      </w:r>
      <w:r w:rsidR="00300EFD" w:rsidRPr="00AF3B23">
        <w:rPr>
          <w:rtl/>
        </w:rPr>
        <w:t>ٰ</w:t>
      </w:r>
      <w:r w:rsidRPr="000509AA">
        <w:rPr>
          <w:rtl/>
        </w:rPr>
        <w:t xml:space="preserve"> 136 نوعا</w:t>
      </w:r>
      <w:r w:rsidR="00300EFD">
        <w:rPr>
          <w:rtl/>
        </w:rPr>
        <w:t>ً</w:t>
      </w:r>
      <w:r w:rsidRPr="000509AA">
        <w:rPr>
          <w:rtl/>
        </w:rPr>
        <w:t xml:space="preserve"> من المحس</w:t>
      </w:r>
      <w:r w:rsidR="00300EFD">
        <w:rPr>
          <w:rtl/>
        </w:rPr>
        <w:t>ّ</w:t>
      </w:r>
      <w:r w:rsidRPr="000509AA">
        <w:rPr>
          <w:rtl/>
        </w:rPr>
        <w:t>نات البديعية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مطلعها :</w:t>
      </w:r>
    </w:p>
    <w:p w:rsidR="00E835D3" w:rsidRPr="000509AA" w:rsidRDefault="000509AA" w:rsidP="00414582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5177"/>
        <w:gridCol w:w="4236"/>
      </w:tblGrid>
      <w:tr w:rsidR="00E76388" w:rsidTr="00E76388">
        <w:tc>
          <w:tcPr>
            <w:tcW w:w="2750" w:type="pct"/>
            <w:shd w:val="clear" w:color="auto" w:fill="auto"/>
          </w:tcPr>
          <w:p w:rsidR="00E76388" w:rsidRDefault="00E76388" w:rsidP="00EB4E59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لي في ابتد</w:t>
            </w:r>
            <w:r>
              <w:rPr>
                <w:rFonts w:hint="cs"/>
                <w:rtl/>
              </w:rPr>
              <w:t>ا</w:t>
            </w:r>
            <w:r w:rsidRPr="000509AA">
              <w:rPr>
                <w:rtl/>
              </w:rPr>
              <w:t xml:space="preserve"> مدحكم يا عرب ذي س</w:t>
            </w:r>
            <w:r>
              <w:rPr>
                <w:rtl/>
              </w:rPr>
              <w:t>لم</w:t>
            </w:r>
            <w:r>
              <w:rPr>
                <w:rFonts w:hint="cs"/>
                <w:rtl/>
              </w:rPr>
              <w:t>ِ</w:t>
            </w:r>
            <w:r>
              <w:rPr>
                <w:rStyle w:val="rfdPoemTiniCharChar"/>
                <w:rtl/>
              </w:rPr>
              <w:t xml:space="preserve"> </w:t>
            </w:r>
            <w:r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2250" w:type="pct"/>
            <w:shd w:val="clear" w:color="auto" w:fill="auto"/>
          </w:tcPr>
          <w:p w:rsidR="00E76388" w:rsidRDefault="00E76388" w:rsidP="00EB4E59">
            <w:pPr>
              <w:pStyle w:val="rfdPoem"/>
              <w:rPr>
                <w:rtl/>
              </w:rPr>
            </w:pPr>
          </w:p>
        </w:tc>
      </w:tr>
    </w:tbl>
    <w:p w:rsidR="00E76388" w:rsidRDefault="00E76388" w:rsidP="00E76388">
      <w:pPr>
        <w:pStyle w:val="rfdPoemTini"/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5177"/>
      </w:tblGrid>
      <w:tr w:rsidR="00E76388" w:rsidTr="00E76388">
        <w:tc>
          <w:tcPr>
            <w:tcW w:w="2250" w:type="pct"/>
            <w:shd w:val="clear" w:color="auto" w:fill="auto"/>
          </w:tcPr>
          <w:p w:rsidR="00E76388" w:rsidRDefault="00E76388" w:rsidP="00E76388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:rsidR="00E76388" w:rsidRDefault="00E76388" w:rsidP="00E76388">
            <w:pPr>
              <w:pStyle w:val="rfdPoem"/>
              <w:rPr>
                <w:rtl/>
              </w:rPr>
            </w:pPr>
            <w:r>
              <w:rPr>
                <w:rtl/>
              </w:rPr>
              <w:t>براعة تستهلّ الدمع في العلمِ</w:t>
            </w:r>
            <w:r>
              <w:rPr>
                <w:rStyle w:val="rfdPoemTiniCharChar"/>
                <w:rtl/>
              </w:rPr>
              <w:t xml:space="preserve"> </w:t>
            </w:r>
            <w:r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E835D3">
      <w:pPr>
        <w:rPr>
          <w:rtl/>
        </w:rPr>
      </w:pPr>
      <w:r w:rsidRPr="000509AA">
        <w:rPr>
          <w:rtl/>
        </w:rPr>
        <w:t>وشرحه بنفسه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ويسم</w:t>
      </w:r>
      <w:r w:rsidR="004E761A">
        <w:rPr>
          <w:rtl/>
        </w:rPr>
        <w:t>ّ</w:t>
      </w:r>
      <w:r w:rsidRPr="000509AA">
        <w:rPr>
          <w:rtl/>
        </w:rPr>
        <w:t>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الشرح</w:t>
      </w:r>
      <w:r w:rsidR="00E835D3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ظاهرا</w:t>
      </w:r>
      <w:r w:rsidR="004E761A">
        <w:rPr>
          <w:rtl/>
        </w:rPr>
        <w:t>ً</w:t>
      </w:r>
      <w:r w:rsidR="00E835D3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خزانة الأدب</w:t>
      </w:r>
      <w:r w:rsidR="00E7638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مطبوع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عد</w:t>
      </w:r>
      <w:r w:rsidR="004E761A">
        <w:rPr>
          <w:rtl/>
        </w:rPr>
        <w:t>ّ</w:t>
      </w:r>
      <w:r w:rsidRPr="000509AA">
        <w:rPr>
          <w:rtl/>
        </w:rPr>
        <w:t>ة مر</w:t>
      </w:r>
      <w:r w:rsidR="004E761A">
        <w:rPr>
          <w:rtl/>
        </w:rPr>
        <w:t>ّ</w:t>
      </w:r>
      <w:r w:rsidRPr="000509AA">
        <w:rPr>
          <w:rtl/>
        </w:rPr>
        <w:t>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أطرى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عليه في </w:t>
      </w:r>
      <w:r w:rsidRPr="00EB4E59">
        <w:rPr>
          <w:rStyle w:val="rfdBold2"/>
          <w:rtl/>
        </w:rPr>
        <w:t>كشف الظنون</w:t>
      </w:r>
      <w:r w:rsidRPr="000509AA">
        <w:rPr>
          <w:rtl/>
        </w:rPr>
        <w:t xml:space="preserve"> </w:t>
      </w:r>
      <w:r w:rsidR="007A060E">
        <w:rPr>
          <w:rtl/>
        </w:rPr>
        <w:t xml:space="preserve">[ </w:t>
      </w:r>
      <w:r w:rsidR="00414582">
        <w:rPr>
          <w:rtl/>
        </w:rPr>
        <w:t>1</w:t>
      </w:r>
      <w:r w:rsidR="007A060E">
        <w:rPr>
          <w:rtl/>
        </w:rPr>
        <w:t xml:space="preserve"> / </w:t>
      </w:r>
      <w:r w:rsidR="00414582">
        <w:rPr>
          <w:rtl/>
        </w:rPr>
        <w:t>233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كثيرا</w:t>
      </w:r>
      <w:r w:rsidR="004E761A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4E761A">
        <w:rPr>
          <w:rtl/>
        </w:rPr>
        <w:t>ّ</w:t>
      </w:r>
      <w:r w:rsidRPr="000509AA">
        <w:rPr>
          <w:rtl/>
        </w:rPr>
        <w:t xml:space="preserve"> النسخ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والمحس</w:t>
      </w:r>
      <w:r w:rsidR="004E761A">
        <w:rPr>
          <w:rtl/>
        </w:rPr>
        <w:t>ّ</w:t>
      </w:r>
      <w:r w:rsidRPr="000509AA">
        <w:rPr>
          <w:rtl/>
        </w:rPr>
        <w:t>نات مكتوبة بالشنجرف بهامش كل</w:t>
      </w:r>
      <w:r w:rsidR="004E761A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بيت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ضمن مجموعة من البديعيات وشروحها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كتابة القرن الثالث عشر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رقم 1183</w:t>
      </w:r>
      <w:r w:rsidR="00F26704">
        <w:rPr>
          <w:rtl/>
        </w:rPr>
        <w:t xml:space="preserve"> .</w:t>
      </w:r>
    </w:p>
    <w:p w:rsidR="000509AA" w:rsidRPr="000509AA" w:rsidRDefault="000509AA" w:rsidP="00E76388">
      <w:pPr>
        <w:pStyle w:val="rfdCenterBold1"/>
        <w:rPr>
          <w:rtl/>
        </w:rPr>
      </w:pPr>
      <w:r>
        <w:rPr>
          <w:rtl/>
        </w:rPr>
        <w:t>(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359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E76388">
        <w:rPr>
          <w:rFonts w:hint="cs"/>
          <w:rtl/>
        </w:rPr>
        <w:t xml:space="preserve"> </w:t>
      </w:r>
      <w:r w:rsidR="00E76388">
        <w:rPr>
          <w:rtl/>
        </w:rPr>
        <w:br/>
      </w:r>
      <w:r w:rsidRPr="000509AA">
        <w:rPr>
          <w:rtl/>
        </w:rPr>
        <w:t>تقديم بعض المجتهدين على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بعض</w:t>
      </w:r>
    </w:p>
    <w:p w:rsidR="000509AA" w:rsidRPr="000509AA" w:rsidRDefault="000509AA" w:rsidP="004E761A">
      <w:pPr>
        <w:rPr>
          <w:rtl/>
        </w:rPr>
      </w:pPr>
      <w:r w:rsidRPr="000509AA">
        <w:rPr>
          <w:rtl/>
        </w:rPr>
        <w:t>لعل</w:t>
      </w:r>
      <w:r w:rsidR="004E761A">
        <w:rPr>
          <w:rtl/>
        </w:rPr>
        <w:t>ّ</w:t>
      </w:r>
      <w:r w:rsidRPr="000509AA">
        <w:rPr>
          <w:rtl/>
        </w:rPr>
        <w:t>ه للمولى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محم</w:t>
      </w:r>
      <w:r w:rsidR="004E761A">
        <w:rPr>
          <w:rtl/>
        </w:rPr>
        <w:t>ّ</w:t>
      </w:r>
      <w:r w:rsidRPr="000509AA">
        <w:rPr>
          <w:rtl/>
        </w:rPr>
        <w:t>د مهدي بن محم</w:t>
      </w:r>
      <w:r w:rsidR="004E761A">
        <w:rPr>
          <w:rtl/>
        </w:rPr>
        <w:t>ّ</w:t>
      </w:r>
      <w:r w:rsidRPr="000509AA">
        <w:rPr>
          <w:rtl/>
        </w:rPr>
        <w:t xml:space="preserve">د إبراهيم الكلباسي </w:t>
      </w:r>
      <w:r w:rsidR="004E761A">
        <w:rPr>
          <w:rtl/>
        </w:rPr>
        <w:t>؛</w:t>
      </w:r>
      <w:r w:rsidRPr="000509AA">
        <w:rPr>
          <w:rtl/>
        </w:rPr>
        <w:t xml:space="preserve"> فإن</w:t>
      </w:r>
      <w:r w:rsidR="004E761A">
        <w:rPr>
          <w:rtl/>
        </w:rPr>
        <w:t>ّ</w:t>
      </w:r>
      <w:r w:rsidRPr="000509AA">
        <w:rPr>
          <w:rtl/>
        </w:rPr>
        <w:t>ه بآخر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جملة من مؤل</w:t>
      </w:r>
      <w:r w:rsidR="004E761A">
        <w:rPr>
          <w:rtl/>
        </w:rPr>
        <w:t>ّ</w:t>
      </w:r>
      <w:r w:rsidRPr="000509AA">
        <w:rPr>
          <w:rtl/>
        </w:rPr>
        <w:t>فاته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أو</w:t>
      </w:r>
      <w:r w:rsidR="004E761A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4E761A">
        <w:rPr>
          <w:rtl/>
        </w:rPr>
        <w:t>ّ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هذه جملة من الكلام في بيان تقديم بعض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المجتهدين على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بعض في الفتوى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والحكومة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الأو</w:t>
      </w:r>
      <w:r w:rsidR="004E761A">
        <w:rPr>
          <w:rtl/>
        </w:rPr>
        <w:t>ّ</w:t>
      </w:r>
      <w:r w:rsidRPr="000509AA">
        <w:rPr>
          <w:rtl/>
        </w:rPr>
        <w:t>ل : في وجوب إيثار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تقليد الأعلم من المفتين</w:t>
      </w:r>
      <w:r w:rsidR="00F26704">
        <w:rPr>
          <w:rtl/>
        </w:rPr>
        <w:t xml:space="preserve"> . . .</w:t>
      </w:r>
      <w:r w:rsidR="00E7638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بآخر مجموعة رقم 258</w:t>
      </w:r>
      <w:r w:rsidR="00F26704">
        <w:rPr>
          <w:rtl/>
        </w:rPr>
        <w:t xml:space="preserve"> .</w:t>
      </w:r>
    </w:p>
    <w:p w:rsidR="000509AA" w:rsidRPr="000509AA" w:rsidRDefault="000509AA" w:rsidP="00E76388">
      <w:pPr>
        <w:pStyle w:val="rfdCenterBold1"/>
        <w:rPr>
          <w:rtl/>
        </w:rPr>
      </w:pPr>
      <w:r>
        <w:rPr>
          <w:rtl/>
        </w:rPr>
        <w:t>(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360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E76388">
        <w:rPr>
          <w:rFonts w:hint="cs"/>
          <w:rtl/>
        </w:rPr>
        <w:t xml:space="preserve"> </w:t>
      </w:r>
      <w:r w:rsidR="00E76388">
        <w:rPr>
          <w:rtl/>
        </w:rPr>
        <w:br/>
      </w:r>
      <w:r w:rsidRPr="000509AA">
        <w:rPr>
          <w:rtl/>
        </w:rPr>
        <w:t>تقريرات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أ</w:t>
      </w:r>
      <w:r w:rsidR="004E761A">
        <w:rPr>
          <w:rtl/>
        </w:rPr>
        <w:t>ُ</w:t>
      </w:r>
      <w:r w:rsidRPr="000509AA">
        <w:rPr>
          <w:rtl/>
        </w:rPr>
        <w:t>صول الفقه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يبدأ من مبحث الضد</w:t>
      </w:r>
      <w:r w:rsidR="004E761A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عناوينه : </w:t>
      </w:r>
      <w:r w:rsidR="008767F4" w:rsidRPr="000509AA">
        <w:rPr>
          <w:rtl/>
        </w:rPr>
        <w:t>«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 xml:space="preserve">أصل : </w:t>
      </w:r>
      <w:r w:rsidR="00294847">
        <w:rPr>
          <w:rtl/>
        </w:rPr>
        <w:t>ـ</w:t>
      </w:r>
      <w:r w:rsidRPr="000509AA">
        <w:rPr>
          <w:rtl/>
        </w:rPr>
        <w:t xml:space="preserve"> أصل :</w:t>
      </w:r>
      <w:r w:rsidR="00E7638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وآخره : </w:t>
      </w:r>
      <w:r w:rsidR="008767F4" w:rsidRPr="000509AA">
        <w:rPr>
          <w:rtl/>
        </w:rPr>
        <w:t>«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أصل : لا شك</w:t>
      </w:r>
      <w:r w:rsidR="004E761A">
        <w:rPr>
          <w:rtl/>
        </w:rPr>
        <w:t>ّ</w:t>
      </w:r>
      <w:r w:rsidRPr="000509AA">
        <w:rPr>
          <w:rtl/>
        </w:rPr>
        <w:t xml:space="preserve"> أن</w:t>
      </w:r>
      <w:r w:rsidR="004E761A">
        <w:rPr>
          <w:rtl/>
        </w:rPr>
        <w:t>ّ</w:t>
      </w:r>
      <w:r w:rsidRPr="000509AA">
        <w:rPr>
          <w:rtl/>
        </w:rPr>
        <w:t xml:space="preserve"> تقرير المعصوم حج</w:t>
      </w:r>
      <w:r w:rsidR="004E761A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 . .</w:t>
      </w:r>
      <w:r w:rsidR="00E7638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195552" w:rsidRDefault="00195552" w:rsidP="004E761A">
      <w:pPr>
        <w:rPr>
          <w:rtl/>
        </w:rPr>
        <w:sectPr w:rsidR="00195552" w:rsidSect="00600DF3">
          <w:headerReference w:type="even" r:id="rId291"/>
          <w:headerReference w:type="default" r:id="rId292"/>
          <w:headerReference w:type="first" r:id="rId29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4E761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يعب</w:t>
      </w:r>
      <w:r w:rsidR="004E761A">
        <w:rPr>
          <w:rtl/>
        </w:rPr>
        <w:t>ّ</w:t>
      </w:r>
      <w:r w:rsidRPr="000509AA">
        <w:rPr>
          <w:rtl/>
        </w:rPr>
        <w:t xml:space="preserve">ر فيه عن شيخه بقوله : </w:t>
      </w:r>
      <w:r w:rsidR="008767F4" w:rsidRPr="000509AA">
        <w:rPr>
          <w:rtl/>
        </w:rPr>
        <w:t>«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سي</w:t>
      </w:r>
      <w:r w:rsidR="004E761A">
        <w:rPr>
          <w:rtl/>
        </w:rPr>
        <w:t>ّ</w:t>
      </w:r>
      <w:r w:rsidRPr="000509AA">
        <w:rPr>
          <w:rtl/>
        </w:rPr>
        <w:t>دنا الأ</w:t>
      </w:r>
      <w:r w:rsidR="004E761A">
        <w:rPr>
          <w:rtl/>
        </w:rPr>
        <w:t>ُ</w:t>
      </w:r>
      <w:r w:rsidRPr="000509AA">
        <w:rPr>
          <w:rtl/>
        </w:rPr>
        <w:t>ستاذ</w:t>
      </w:r>
      <w:r w:rsidR="00E7638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من دروس القرن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الثالث عشر </w:t>
      </w:r>
      <w:r w:rsidR="004E761A">
        <w:rPr>
          <w:rtl/>
        </w:rPr>
        <w:t>؛</w:t>
      </w:r>
      <w:r w:rsidRPr="000509AA">
        <w:rPr>
          <w:rtl/>
        </w:rPr>
        <w:t xml:space="preserve"> إذ ينقل فيه عن </w:t>
      </w:r>
      <w:r w:rsidRPr="00EB4E59">
        <w:rPr>
          <w:rStyle w:val="rfdBold2"/>
          <w:rtl/>
        </w:rPr>
        <w:t>القوانين والفصول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الأصل بخط</w:t>
      </w:r>
      <w:r w:rsidR="004E761A">
        <w:rPr>
          <w:rtl/>
        </w:rPr>
        <w:t>ّ</w:t>
      </w:r>
      <w:r w:rsidRPr="000509AA">
        <w:rPr>
          <w:rtl/>
        </w:rPr>
        <w:t xml:space="preserve"> التلميذ المقر</w:t>
      </w:r>
      <w:r w:rsidR="004E761A">
        <w:rPr>
          <w:rtl/>
        </w:rPr>
        <w:t>ّ</w:t>
      </w:r>
      <w:r w:rsidRPr="000509AA">
        <w:rPr>
          <w:rtl/>
        </w:rPr>
        <w:t>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322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1941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E76388">
        <w:rPr>
          <w:rtl/>
        </w:rPr>
        <w:t xml:space="preserve"> </w:t>
      </w:r>
      <w:r w:rsidRPr="000509AA">
        <w:rPr>
          <w:rtl/>
        </w:rPr>
        <w:t>الأصل أيضا</w:t>
      </w:r>
      <w:r w:rsidR="004E761A">
        <w:rPr>
          <w:rtl/>
        </w:rPr>
        <w:t>ً</w:t>
      </w:r>
      <w:r w:rsidRPr="000509AA">
        <w:rPr>
          <w:rtl/>
        </w:rPr>
        <w:t xml:space="preserve"> بخط</w:t>
      </w:r>
      <w:r w:rsidR="004E761A">
        <w:rPr>
          <w:rtl/>
        </w:rPr>
        <w:t>ّ</w:t>
      </w:r>
      <w:r w:rsidRPr="000509AA">
        <w:rPr>
          <w:rtl/>
        </w:rPr>
        <w:t xml:space="preserve"> التلميذ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أو</w:t>
      </w:r>
      <w:r w:rsidR="004E761A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أصل : في بيان تعارض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العرف واللغة</w:t>
      </w:r>
      <w:r w:rsidR="00E76388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مباحث العام</w:t>
      </w:r>
      <w:r w:rsidR="004E761A">
        <w:rPr>
          <w:rtl/>
        </w:rPr>
        <w:t>ّ</w:t>
      </w:r>
      <w:r w:rsidRPr="000509AA">
        <w:rPr>
          <w:rtl/>
        </w:rPr>
        <w:t xml:space="preserve"> والخاص</w:t>
      </w:r>
      <w:r w:rsidR="004E761A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الورقة 1 إلى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212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1940</w:t>
      </w:r>
      <w:r w:rsidR="00F26704">
        <w:rPr>
          <w:rtl/>
        </w:rPr>
        <w:t xml:space="preserve"> .</w:t>
      </w:r>
    </w:p>
    <w:p w:rsidR="000509AA" w:rsidRPr="000509AA" w:rsidRDefault="000509AA" w:rsidP="00E76388">
      <w:pPr>
        <w:pStyle w:val="rfdCenterBold1"/>
        <w:rPr>
          <w:rtl/>
        </w:rPr>
      </w:pPr>
      <w:r>
        <w:rPr>
          <w:rtl/>
        </w:rPr>
        <w:t>(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361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E76388">
        <w:rPr>
          <w:rFonts w:hint="cs"/>
          <w:rtl/>
        </w:rPr>
        <w:t xml:space="preserve"> </w:t>
      </w:r>
      <w:r w:rsidR="00E76388">
        <w:rPr>
          <w:rtl/>
        </w:rPr>
        <w:br/>
      </w:r>
      <w:r w:rsidRPr="000509AA">
        <w:rPr>
          <w:rtl/>
        </w:rPr>
        <w:t>تقريرات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مباحث الألفاظ من أ</w:t>
      </w:r>
      <w:r w:rsidR="004E761A">
        <w:rPr>
          <w:rtl/>
        </w:rPr>
        <w:t>ُ</w:t>
      </w:r>
      <w:r w:rsidRPr="000509AA">
        <w:rPr>
          <w:rtl/>
        </w:rPr>
        <w:t>صول الفقه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أوائله إلى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آخر مباحث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مقد</w:t>
      </w:r>
      <w:r w:rsidR="004E761A">
        <w:rPr>
          <w:rtl/>
        </w:rPr>
        <w:t>ّ</w:t>
      </w:r>
      <w:r w:rsidRPr="000509AA">
        <w:rPr>
          <w:rtl/>
        </w:rPr>
        <w:t>مة الواجب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كتبها العل</w:t>
      </w:r>
      <w:r w:rsidR="004E761A">
        <w:rPr>
          <w:rtl/>
        </w:rPr>
        <w:t>ّ</w:t>
      </w:r>
      <w:r w:rsidRPr="000509AA">
        <w:rPr>
          <w:rtl/>
        </w:rPr>
        <w:t>امة الفقيه الحاج</w:t>
      </w:r>
      <w:r w:rsidR="004E761A">
        <w:rPr>
          <w:rtl/>
        </w:rPr>
        <w:t>ّ</w:t>
      </w:r>
      <w:r w:rsidRPr="000509AA">
        <w:rPr>
          <w:rtl/>
        </w:rPr>
        <w:t xml:space="preserve"> آقا رضا الهمداني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4E761A">
        <w:rPr>
          <w:rtl/>
        </w:rPr>
        <w:t>ّ</w:t>
      </w:r>
      <w:r w:rsidRPr="000509AA">
        <w:rPr>
          <w:rtl/>
        </w:rPr>
        <w:t>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سنة 1322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تقريرا</w:t>
      </w:r>
      <w:r w:rsidR="004E761A">
        <w:rPr>
          <w:rtl/>
        </w:rPr>
        <w:t>ً</w:t>
      </w:r>
      <w:r w:rsidRPr="000509AA">
        <w:rPr>
          <w:rtl/>
        </w:rPr>
        <w:t xml:space="preserve"> لبحث مشيخة العل</w:t>
      </w:r>
      <w:r w:rsidR="004E761A">
        <w:rPr>
          <w:rtl/>
        </w:rPr>
        <w:t>ّ</w:t>
      </w:r>
      <w:r w:rsidRPr="000509AA">
        <w:rPr>
          <w:rtl/>
        </w:rPr>
        <w:t>امة المولى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حسين الهمداني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ذكر فيه أن</w:t>
      </w:r>
      <w:r w:rsidR="004E761A">
        <w:rPr>
          <w:rtl/>
        </w:rPr>
        <w:t>ّ</w:t>
      </w:r>
      <w:r w:rsidRPr="000509AA">
        <w:rPr>
          <w:rtl/>
        </w:rPr>
        <w:t>ه كتبه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أوائل حضوره البحث الخارجي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E76388">
        <w:rPr>
          <w:rtl/>
        </w:rPr>
        <w:t xml:space="preserve"> </w:t>
      </w:r>
      <w:r w:rsidRPr="000509AA">
        <w:rPr>
          <w:rtl/>
        </w:rPr>
        <w:t>الأصل بخط</w:t>
      </w:r>
      <w:r w:rsidR="004E761A">
        <w:rPr>
          <w:rtl/>
        </w:rPr>
        <w:t>ّ</w:t>
      </w:r>
      <w:r w:rsidRPr="000509AA">
        <w:rPr>
          <w:rtl/>
        </w:rPr>
        <w:t xml:space="preserve">ه </w:t>
      </w:r>
      <w:r w:rsidRPr="000509AA">
        <w:rPr>
          <w:rStyle w:val="rfdAlaem"/>
          <w:rtl/>
        </w:rPr>
        <w:t>رحمه‌الله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وفيها شطوب وتغييرات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تقع في 93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752</w:t>
      </w:r>
      <w:r w:rsidR="00F26704">
        <w:rPr>
          <w:rtl/>
        </w:rPr>
        <w:t xml:space="preserve"> .</w:t>
      </w:r>
    </w:p>
    <w:p w:rsidR="000509AA" w:rsidRPr="000509AA" w:rsidRDefault="000509AA" w:rsidP="00E76388">
      <w:pPr>
        <w:pStyle w:val="rfdCenterBold1"/>
        <w:rPr>
          <w:rtl/>
        </w:rPr>
      </w:pPr>
      <w:r>
        <w:rPr>
          <w:rtl/>
        </w:rPr>
        <w:t>(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362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E76388">
        <w:rPr>
          <w:rFonts w:hint="cs"/>
          <w:rtl/>
        </w:rPr>
        <w:t xml:space="preserve"> </w:t>
      </w:r>
      <w:r w:rsidR="00E76388">
        <w:rPr>
          <w:rtl/>
        </w:rPr>
        <w:br/>
      </w:r>
      <w:r w:rsidRPr="000509AA">
        <w:rPr>
          <w:rtl/>
        </w:rPr>
        <w:t>تقريرات الشيخ مرتضى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الأنصاري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أ</w:t>
      </w:r>
      <w:r w:rsidR="004E761A">
        <w:rPr>
          <w:rtl/>
        </w:rPr>
        <w:t>ُ</w:t>
      </w:r>
      <w:r w:rsidRPr="000509AA">
        <w:rPr>
          <w:rtl/>
        </w:rPr>
        <w:t>صول الفقه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مباحث الضد</w:t>
      </w:r>
      <w:r w:rsidR="004E761A">
        <w:rPr>
          <w:rtl/>
        </w:rPr>
        <w:t>ّ</w:t>
      </w:r>
      <w:r w:rsidRPr="000509AA">
        <w:rPr>
          <w:rtl/>
        </w:rPr>
        <w:t xml:space="preserve"> إلى آخر مباحث المطلق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والمقي</w:t>
      </w:r>
      <w:r w:rsidR="004E761A">
        <w:rPr>
          <w:rtl/>
        </w:rPr>
        <w:t>ّ</w:t>
      </w:r>
      <w:r w:rsidRPr="000509AA">
        <w:rPr>
          <w:rtl/>
        </w:rPr>
        <w:t>د</w:t>
      </w:r>
      <w:r w:rsidR="00F26704">
        <w:rPr>
          <w:rtl/>
        </w:rPr>
        <w:t xml:space="preserve"> .</w:t>
      </w:r>
    </w:p>
    <w:p w:rsidR="000509AA" w:rsidRPr="00E76388" w:rsidRDefault="000509AA" w:rsidP="000509AA">
      <w:pPr>
        <w:rPr>
          <w:rStyle w:val="rfdPoemTiniCharChar"/>
          <w:rtl/>
        </w:rPr>
      </w:pPr>
      <w:r w:rsidRPr="000509AA">
        <w:rPr>
          <w:rtl/>
        </w:rPr>
        <w:t>لبعض الأفاضل من تلامذة الشيخ المحق</w:t>
      </w:r>
      <w:r w:rsidR="004E761A">
        <w:rPr>
          <w:rtl/>
        </w:rPr>
        <w:t>ّ</w:t>
      </w:r>
      <w:r w:rsidRPr="000509AA">
        <w:rPr>
          <w:rtl/>
        </w:rPr>
        <w:t>ق الشيخ مرتضى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الأنصاري</w:t>
      </w:r>
      <w:r w:rsidR="004E761A">
        <w:rPr>
          <w:rtl/>
        </w:rPr>
        <w:t xml:space="preserve"> </w:t>
      </w:r>
      <w:r w:rsidR="004E761A">
        <w:rPr>
          <w:rtl/>
        </w:rPr>
        <w:br/>
      </w:r>
    </w:p>
    <w:p w:rsidR="000509AA" w:rsidRPr="000509AA" w:rsidRDefault="000509AA" w:rsidP="00EB4E59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الدزفولي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4E761A">
        <w:rPr>
          <w:rtl/>
        </w:rPr>
        <w:t>ّ</w:t>
      </w:r>
      <w:r w:rsidRPr="000509AA">
        <w:rPr>
          <w:rtl/>
        </w:rPr>
        <w:t>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سنة 1281</w:t>
      </w:r>
      <w:r w:rsidR="00F26704">
        <w:rPr>
          <w:rtl/>
        </w:rPr>
        <w:t xml:space="preserve"> .</w:t>
      </w:r>
    </w:p>
    <w:p w:rsidR="000509AA" w:rsidRPr="000509AA" w:rsidRDefault="000509AA" w:rsidP="00EB4E59">
      <w:pPr>
        <w:rPr>
          <w:rtl/>
        </w:rPr>
      </w:pPr>
      <w:r w:rsidRPr="000509AA">
        <w:rPr>
          <w:rtl/>
        </w:rPr>
        <w:t>وأغلبها مم</w:t>
      </w:r>
      <w:r w:rsidR="004E761A">
        <w:rPr>
          <w:rtl/>
        </w:rPr>
        <w:t>ّ</w:t>
      </w:r>
      <w:r w:rsidRPr="000509AA">
        <w:rPr>
          <w:rtl/>
        </w:rPr>
        <w:t>ا صن</w:t>
      </w:r>
      <w:r w:rsidR="004E761A">
        <w:rPr>
          <w:rtl/>
        </w:rPr>
        <w:t>ّ</w:t>
      </w:r>
      <w:r w:rsidRPr="000509AA">
        <w:rPr>
          <w:rtl/>
        </w:rPr>
        <w:t>فه الفاضل المحق</w:t>
      </w:r>
      <w:r w:rsidR="004E761A">
        <w:rPr>
          <w:rtl/>
        </w:rPr>
        <w:t>ّ</w:t>
      </w:r>
      <w:r w:rsidRPr="000509AA">
        <w:rPr>
          <w:rtl/>
        </w:rPr>
        <w:t>ق الحاج</w:t>
      </w:r>
      <w:r w:rsidR="004E761A">
        <w:rPr>
          <w:rtl/>
        </w:rPr>
        <w:t>ّ</w:t>
      </w:r>
      <w:r w:rsidRPr="000509AA">
        <w:rPr>
          <w:rtl/>
        </w:rPr>
        <w:t xml:space="preserve"> ميرزا أبو القاسم الطهراني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الكلانتري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كذا كتب الفاضل الفقيه الحاج</w:t>
      </w:r>
      <w:r w:rsidR="004E761A">
        <w:rPr>
          <w:rtl/>
        </w:rPr>
        <w:t>ّ</w:t>
      </w:r>
      <w:r w:rsidRPr="000509AA">
        <w:rPr>
          <w:rtl/>
        </w:rPr>
        <w:t xml:space="preserve"> آقا رضا الهمداني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مؤل</w:t>
      </w:r>
      <w:r w:rsidR="004E761A">
        <w:rPr>
          <w:rtl/>
        </w:rPr>
        <w:t>ّ</w:t>
      </w:r>
      <w:r w:rsidRPr="000509AA">
        <w:rPr>
          <w:rtl/>
        </w:rPr>
        <w:t xml:space="preserve">ف </w:t>
      </w:r>
      <w:r w:rsidRPr="00EB4E59">
        <w:rPr>
          <w:rStyle w:val="rfdBold2"/>
          <w:rtl/>
        </w:rPr>
        <w:t>مصباح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EB4E59">
        <w:rPr>
          <w:rStyle w:val="rfdBold2"/>
          <w:rtl/>
        </w:rPr>
        <w:t>الفقيه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بخط</w:t>
      </w:r>
      <w:r w:rsidR="004E761A">
        <w:rPr>
          <w:rtl/>
        </w:rPr>
        <w:t>ّ</w:t>
      </w:r>
      <w:r w:rsidRPr="000509AA">
        <w:rPr>
          <w:rtl/>
        </w:rPr>
        <w:t>ه على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النسخة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والظاهر أن</w:t>
      </w:r>
      <w:r w:rsidR="004E761A">
        <w:rPr>
          <w:rtl/>
        </w:rPr>
        <w:t>ّ</w:t>
      </w:r>
      <w:r w:rsidRPr="000509AA">
        <w:rPr>
          <w:rtl/>
        </w:rPr>
        <w:t xml:space="preserve"> النسخة بخط</w:t>
      </w:r>
      <w:r w:rsidR="004E761A">
        <w:rPr>
          <w:rtl/>
        </w:rPr>
        <w:t>ّ</w:t>
      </w:r>
      <w:r w:rsidRPr="000509AA">
        <w:rPr>
          <w:rtl/>
        </w:rPr>
        <w:t>ه أيضا</w:t>
      </w:r>
      <w:r w:rsidR="004E761A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النصف الأخير منها بخط</w:t>
      </w:r>
      <w:r w:rsidR="004E761A">
        <w:rPr>
          <w:rtl/>
        </w:rPr>
        <w:t>ّ</w:t>
      </w:r>
      <w:r w:rsidRPr="000509AA">
        <w:rPr>
          <w:rtl/>
        </w:rPr>
        <w:t xml:space="preserve">ه </w:t>
      </w:r>
      <w:r w:rsidRPr="000509AA">
        <w:rPr>
          <w:rStyle w:val="rfdAlaem"/>
          <w:rtl/>
        </w:rPr>
        <w:t>رحمه‌الله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أوراقها 88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753</w:t>
      </w:r>
      <w:r w:rsidR="00F26704">
        <w:rPr>
          <w:rtl/>
        </w:rPr>
        <w:t xml:space="preserve"> .</w:t>
      </w:r>
    </w:p>
    <w:p w:rsidR="000509AA" w:rsidRPr="000509AA" w:rsidRDefault="000509AA" w:rsidP="00E76388">
      <w:pPr>
        <w:pStyle w:val="rfdCenterBold1"/>
        <w:rPr>
          <w:rtl/>
        </w:rPr>
      </w:pPr>
      <w:r>
        <w:rPr>
          <w:rtl/>
        </w:rPr>
        <w:t>(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363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E76388">
        <w:rPr>
          <w:rFonts w:hint="cs"/>
          <w:rtl/>
        </w:rPr>
        <w:t xml:space="preserve"> </w:t>
      </w:r>
      <w:r w:rsidR="00E76388">
        <w:rPr>
          <w:rtl/>
        </w:rPr>
        <w:br/>
      </w:r>
      <w:r w:rsidRPr="000509AA">
        <w:rPr>
          <w:rtl/>
        </w:rPr>
        <w:t>تقريرات الشيخ مرتضى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الأنصاري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أ</w:t>
      </w:r>
      <w:r w:rsidR="004E761A">
        <w:rPr>
          <w:rtl/>
        </w:rPr>
        <w:t>ُ</w:t>
      </w:r>
      <w:r w:rsidRPr="000509AA">
        <w:rPr>
          <w:rtl/>
        </w:rPr>
        <w:t>صول الفقه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دورة كاملة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بعض تلامذة العل</w:t>
      </w:r>
      <w:r w:rsidR="004E761A">
        <w:rPr>
          <w:rtl/>
        </w:rPr>
        <w:t>ّ</w:t>
      </w:r>
      <w:r w:rsidRPr="000509AA">
        <w:rPr>
          <w:rtl/>
        </w:rPr>
        <w:t>امة المحق</w:t>
      </w:r>
      <w:r w:rsidR="004E761A">
        <w:rPr>
          <w:rtl/>
        </w:rPr>
        <w:t>ّ</w:t>
      </w:r>
      <w:r w:rsidRPr="000509AA">
        <w:rPr>
          <w:rtl/>
        </w:rPr>
        <w:t>ق الشيخ مرتضى</w:t>
      </w:r>
      <w:r w:rsidR="004E761A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الأنصاري الدزفولي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4E761A">
        <w:rPr>
          <w:rtl/>
        </w:rPr>
        <w:t>ّ</w:t>
      </w:r>
      <w:r w:rsidRPr="000509AA">
        <w:rPr>
          <w:rtl/>
        </w:rPr>
        <w:t>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سنة 1281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النسخة</w:t>
      </w:r>
      <w:r w:rsidRPr="00E76388">
        <w:rPr>
          <w:rtl/>
        </w:rPr>
        <w:t xml:space="preserve"> </w:t>
      </w:r>
      <w:r w:rsidRPr="000509AA">
        <w:rPr>
          <w:rtl/>
        </w:rPr>
        <w:t>بقلم المقر</w:t>
      </w:r>
      <w:r w:rsidR="004E761A">
        <w:rPr>
          <w:rtl/>
        </w:rPr>
        <w:t>ّ</w:t>
      </w:r>
      <w:r w:rsidRPr="000509AA">
        <w:rPr>
          <w:rtl/>
        </w:rPr>
        <w:t>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مجموعة مسودات في مجل</w:t>
      </w:r>
      <w:r w:rsidR="004E761A">
        <w:rPr>
          <w:rtl/>
        </w:rPr>
        <w:t>ّ</w:t>
      </w:r>
      <w:r w:rsidRPr="000509AA">
        <w:rPr>
          <w:rtl/>
        </w:rPr>
        <w:t>د ضخم يحتوي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1224 صفحة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236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تقريرات فقهية</w:t>
      </w:r>
      <w:r w:rsidRPr="000509AA">
        <w:rPr>
          <w:rtl/>
        </w:rPr>
        <w:t xml:space="preserve"> للمقر</w:t>
      </w:r>
      <w:r w:rsidR="004E761A">
        <w:rPr>
          <w:rtl/>
        </w:rPr>
        <w:t>ّ</w:t>
      </w:r>
      <w:r w:rsidRPr="000509AA">
        <w:rPr>
          <w:rtl/>
        </w:rPr>
        <w:t>ر نفسه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4E761A">
        <w:rPr>
          <w:rtl/>
        </w:rPr>
        <w:t>ّ</w:t>
      </w:r>
      <w:r w:rsidRPr="000509AA">
        <w:rPr>
          <w:rtl/>
        </w:rPr>
        <w:t>ه أيضا</w:t>
      </w:r>
      <w:r w:rsidR="004E761A">
        <w:rPr>
          <w:rtl/>
        </w:rPr>
        <w:t>ً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وهي مباحث من كتب مختلفة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389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 15 × 20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تسلسل 237</w:t>
      </w:r>
      <w:r w:rsidR="00F26704">
        <w:rPr>
          <w:rtl/>
        </w:rPr>
        <w:t xml:space="preserve"> .</w:t>
      </w:r>
    </w:p>
    <w:p w:rsidR="000509AA" w:rsidRPr="000509AA" w:rsidRDefault="000509AA" w:rsidP="00E76388">
      <w:pPr>
        <w:pStyle w:val="rfdCenterBold1"/>
        <w:rPr>
          <w:rtl/>
        </w:rPr>
      </w:pPr>
      <w:r>
        <w:rPr>
          <w:rtl/>
        </w:rPr>
        <w:t>(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364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E76388">
        <w:rPr>
          <w:rFonts w:hint="cs"/>
          <w:rtl/>
        </w:rPr>
        <w:t xml:space="preserve"> </w:t>
      </w:r>
      <w:r w:rsidR="00E76388">
        <w:rPr>
          <w:rtl/>
        </w:rPr>
        <w:br/>
      </w:r>
      <w:r w:rsidRPr="000509AA">
        <w:rPr>
          <w:rtl/>
        </w:rPr>
        <w:t>تقريرات الشيخ مرتضى</w:t>
      </w:r>
      <w:r w:rsidR="004E761A" w:rsidRPr="00AF3B23">
        <w:rPr>
          <w:rtl/>
        </w:rPr>
        <w:t>ٰ</w:t>
      </w:r>
      <w:r w:rsidRPr="000509AA">
        <w:rPr>
          <w:rtl/>
        </w:rPr>
        <w:t xml:space="preserve"> الأنصاري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في الأبحاث الفقهية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كتبها تلميذه العل</w:t>
      </w:r>
      <w:r w:rsidR="004E761A">
        <w:rPr>
          <w:rtl/>
        </w:rPr>
        <w:t>ّ</w:t>
      </w:r>
      <w:r w:rsidRPr="000509AA">
        <w:rPr>
          <w:rtl/>
        </w:rPr>
        <w:t>امة الشيخ عبد الرحيم الشوشتري</w:t>
      </w:r>
      <w:r w:rsidR="00F26704">
        <w:rPr>
          <w:rtl/>
        </w:rPr>
        <w:t xml:space="preserve"> .</w:t>
      </w:r>
    </w:p>
    <w:p w:rsidR="00195552" w:rsidRDefault="00195552" w:rsidP="000509AA">
      <w:pPr>
        <w:rPr>
          <w:rtl/>
        </w:rPr>
        <w:sectPr w:rsidR="00195552" w:rsidSect="00600DF3">
          <w:headerReference w:type="even" r:id="rId294"/>
          <w:headerReference w:type="default" r:id="rId295"/>
          <w:headerReference w:type="first" r:id="rId29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وهي مباحث : صلاة المسافر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الصيد والذباحة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اللقطة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الزكاة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والخمس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الظاهر أن</w:t>
      </w:r>
      <w:r w:rsidR="002401D3">
        <w:rPr>
          <w:rtl/>
        </w:rPr>
        <w:t>ّ</w:t>
      </w:r>
      <w:r w:rsidRPr="000509AA">
        <w:rPr>
          <w:rtl/>
        </w:rPr>
        <w:t>ها بخط</w:t>
      </w:r>
      <w:r w:rsidR="002401D3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ترك في أثنائها بياضات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وعلى</w:t>
      </w:r>
      <w:r w:rsidR="002401D3" w:rsidRPr="00AF3B23">
        <w:rPr>
          <w:rtl/>
        </w:rPr>
        <w:t>ٰ</w:t>
      </w:r>
      <w:r w:rsidRPr="000509AA">
        <w:rPr>
          <w:rtl/>
        </w:rPr>
        <w:t xml:space="preserve"> الهوامش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بعض تعاليق منه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عليها تمل</w:t>
      </w:r>
      <w:r w:rsidR="002401D3">
        <w:rPr>
          <w:rtl/>
        </w:rPr>
        <w:t>ّ</w:t>
      </w:r>
      <w:r w:rsidRPr="000509AA">
        <w:rPr>
          <w:rtl/>
        </w:rPr>
        <w:t>ك السي</w:t>
      </w:r>
      <w:r w:rsidR="002401D3">
        <w:rPr>
          <w:rtl/>
        </w:rPr>
        <w:t>ّ</w:t>
      </w:r>
      <w:r w:rsidRPr="000509AA">
        <w:rPr>
          <w:rtl/>
        </w:rPr>
        <w:t>د جعفر بن محم</w:t>
      </w:r>
      <w:r w:rsidR="002401D3">
        <w:rPr>
          <w:rtl/>
        </w:rPr>
        <w:t>ّ</w:t>
      </w:r>
      <w:r w:rsidRPr="000509AA">
        <w:rPr>
          <w:rtl/>
        </w:rPr>
        <w:t>د آل بحر العلوم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بخط</w:t>
      </w:r>
      <w:r w:rsidR="002401D3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وخط</w:t>
      </w:r>
      <w:r w:rsidR="002401D3">
        <w:rPr>
          <w:rtl/>
        </w:rPr>
        <w:t>ّ</w:t>
      </w:r>
      <w:r w:rsidRPr="000509AA">
        <w:rPr>
          <w:rtl/>
        </w:rPr>
        <w:t xml:space="preserve"> الشيخ عبد الحسين الحل</w:t>
      </w:r>
      <w:r w:rsidR="002401D3">
        <w:rPr>
          <w:rtl/>
        </w:rPr>
        <w:t>ّ</w:t>
      </w:r>
      <w:r w:rsidRPr="000509AA">
        <w:rPr>
          <w:rtl/>
        </w:rPr>
        <w:t>ي النجفي بتفاصيل ما في الكتاب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تقع في 285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 21 × 32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383</w:t>
      </w:r>
      <w:r w:rsidR="00F26704">
        <w:rPr>
          <w:rtl/>
        </w:rPr>
        <w:t xml:space="preserve"> .</w:t>
      </w:r>
    </w:p>
    <w:p w:rsidR="000509AA" w:rsidRPr="000509AA" w:rsidRDefault="000509AA" w:rsidP="00E76388">
      <w:pPr>
        <w:pStyle w:val="rfdCenterBold1"/>
        <w:rPr>
          <w:rtl/>
        </w:rPr>
      </w:pPr>
      <w:r>
        <w:rPr>
          <w:rtl/>
        </w:rPr>
        <w:t>(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365</w:t>
      </w:r>
      <w:r w:rsidR="00E76388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E76388">
        <w:rPr>
          <w:rFonts w:hint="cs"/>
          <w:rtl/>
        </w:rPr>
        <w:t xml:space="preserve"> </w:t>
      </w:r>
      <w:r w:rsidR="00E76388">
        <w:rPr>
          <w:rtl/>
        </w:rPr>
        <w:br/>
      </w:r>
      <w:r w:rsidRPr="000509AA">
        <w:rPr>
          <w:rtl/>
        </w:rPr>
        <w:t>تقريرات العل</w:t>
      </w:r>
      <w:r w:rsidR="002401D3">
        <w:rPr>
          <w:rtl/>
        </w:rPr>
        <w:t>ّ</w:t>
      </w:r>
      <w:r w:rsidRPr="000509AA">
        <w:rPr>
          <w:rtl/>
        </w:rPr>
        <w:t>امة الدرچ</w:t>
      </w:r>
      <w:r w:rsidR="002401D3">
        <w:rPr>
          <w:rtl/>
        </w:rPr>
        <w:t>ه إ</w:t>
      </w:r>
      <w:r w:rsidRPr="000509AA">
        <w:rPr>
          <w:rtl/>
        </w:rPr>
        <w:t>ي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وهو العل</w:t>
      </w:r>
      <w:r w:rsidR="002401D3">
        <w:rPr>
          <w:rtl/>
        </w:rPr>
        <w:t>ّ</w:t>
      </w:r>
      <w:r w:rsidRPr="000509AA">
        <w:rPr>
          <w:rtl/>
        </w:rPr>
        <w:t>امة الفقيه المحق</w:t>
      </w:r>
      <w:r w:rsidR="002401D3">
        <w:rPr>
          <w:rtl/>
        </w:rPr>
        <w:t>ّ</w:t>
      </w:r>
      <w:r w:rsidRPr="000509AA">
        <w:rPr>
          <w:rtl/>
        </w:rPr>
        <w:t>ق الحج</w:t>
      </w:r>
      <w:r w:rsidR="002401D3">
        <w:rPr>
          <w:rtl/>
        </w:rPr>
        <w:t>ّ</w:t>
      </w:r>
      <w:r w:rsidRPr="000509AA">
        <w:rPr>
          <w:rtl/>
        </w:rPr>
        <w:t>ة السي</w:t>
      </w:r>
      <w:r w:rsidR="002401D3">
        <w:rPr>
          <w:rtl/>
        </w:rPr>
        <w:t>ّ</w:t>
      </w:r>
      <w:r w:rsidRPr="000509AA">
        <w:rPr>
          <w:rtl/>
        </w:rPr>
        <w:t>د محم</w:t>
      </w:r>
      <w:r w:rsidR="002401D3">
        <w:rPr>
          <w:rtl/>
        </w:rPr>
        <w:t>ّ</w:t>
      </w:r>
      <w:r w:rsidRPr="000509AA">
        <w:rPr>
          <w:rtl/>
        </w:rPr>
        <w:t>د باقر الدرچه إي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الأصفهاني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كبار أعلام عصره ومن أشهر زعماء مصره</w:t>
      </w:r>
      <w:r w:rsidR="00F26704">
        <w:rPr>
          <w:rtl/>
        </w:rPr>
        <w:t xml:space="preserve"> .</w:t>
      </w:r>
    </w:p>
    <w:p w:rsidR="000509AA" w:rsidRPr="000509AA" w:rsidRDefault="000509AA" w:rsidP="002401D3">
      <w:pPr>
        <w:rPr>
          <w:rtl/>
        </w:rPr>
      </w:pPr>
      <w:r w:rsidRPr="000509AA">
        <w:rPr>
          <w:rtl/>
        </w:rPr>
        <w:t>كانت له الحوزة العليا والدراسة النهائية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يحضرها كبار العلماء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وتخر</w:t>
      </w:r>
      <w:r w:rsidR="002401D3">
        <w:rPr>
          <w:rtl/>
        </w:rPr>
        <w:t>ّ</w:t>
      </w:r>
      <w:r w:rsidRPr="000509AA">
        <w:rPr>
          <w:rtl/>
        </w:rPr>
        <w:t>ج عليه كثير من الفقهاء المحق</w:t>
      </w:r>
      <w:r w:rsidR="002401D3">
        <w:rPr>
          <w:rtl/>
        </w:rPr>
        <w:t>ّ</w:t>
      </w:r>
      <w:r w:rsidRPr="000509AA">
        <w:rPr>
          <w:rtl/>
        </w:rPr>
        <w:t>قين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منهم آية الله العظمى السي</w:t>
      </w:r>
      <w:r w:rsidR="002401D3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البروجردي </w:t>
      </w:r>
      <w:r w:rsidRPr="000509AA">
        <w:rPr>
          <w:rStyle w:val="rfdAlaem"/>
          <w:rtl/>
        </w:rPr>
        <w:t>قدس‌سره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تلامذته يحر</w:t>
      </w:r>
      <w:r w:rsidR="002401D3">
        <w:rPr>
          <w:rtl/>
        </w:rPr>
        <w:t>ّ</w:t>
      </w:r>
      <w:r w:rsidRPr="000509AA">
        <w:rPr>
          <w:rtl/>
        </w:rPr>
        <w:t>رون ما يمليه عليهم من إفاضات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وإفادات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وعلوم وتحقيقات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وآراء ونظريات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إن</w:t>
      </w:r>
      <w:r w:rsidR="002401D3">
        <w:rPr>
          <w:rtl/>
        </w:rPr>
        <w:t>ّ</w:t>
      </w:r>
      <w:r w:rsidRPr="000509AA">
        <w:rPr>
          <w:rtl/>
        </w:rPr>
        <w:t>ه هو أيضا</w:t>
      </w:r>
      <w:r w:rsidR="002401D3">
        <w:rPr>
          <w:rtl/>
        </w:rPr>
        <w:t>ً</w:t>
      </w:r>
      <w:r w:rsidRPr="000509AA">
        <w:rPr>
          <w:rtl/>
        </w:rPr>
        <w:t xml:space="preserve"> كان يكتبها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ويدو</w:t>
      </w:r>
      <w:r w:rsidR="002401D3">
        <w:rPr>
          <w:rtl/>
        </w:rPr>
        <w:t>ّ</w:t>
      </w:r>
      <w:r w:rsidRPr="000509AA">
        <w:rPr>
          <w:rtl/>
        </w:rPr>
        <w:t>نها بنفسه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فجاءت كتبا</w:t>
      </w:r>
      <w:r w:rsidR="002401D3">
        <w:rPr>
          <w:rtl/>
        </w:rPr>
        <w:t>ً</w:t>
      </w:r>
      <w:r w:rsidRPr="000509AA">
        <w:rPr>
          <w:rtl/>
        </w:rPr>
        <w:t xml:space="preserve"> وأسفارا</w:t>
      </w:r>
      <w:r w:rsidR="002401D3">
        <w:rPr>
          <w:rtl/>
        </w:rPr>
        <w:t>ً</w:t>
      </w:r>
      <w:r w:rsidR="00C51724">
        <w:rPr>
          <w:rtl/>
        </w:rPr>
        <w:t xml:space="preserve"> ،</w:t>
      </w:r>
      <w:r w:rsidR="002401D3">
        <w:rPr>
          <w:rtl/>
        </w:rPr>
        <w:t xml:space="preserve"> رحمه الله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ومم</w:t>
      </w:r>
      <w:r w:rsidR="002401D3">
        <w:rPr>
          <w:rtl/>
        </w:rPr>
        <w:t>ّ</w:t>
      </w:r>
      <w:r w:rsidRPr="000509AA">
        <w:rPr>
          <w:rtl/>
        </w:rPr>
        <w:t>ن دو</w:t>
      </w:r>
      <w:r w:rsidR="002401D3">
        <w:rPr>
          <w:rtl/>
        </w:rPr>
        <w:t>ّ</w:t>
      </w:r>
      <w:r w:rsidRPr="000509AA">
        <w:rPr>
          <w:rtl/>
        </w:rPr>
        <w:t>ن تحقيقاته القي</w:t>
      </w:r>
      <w:r w:rsidR="002401D3">
        <w:rPr>
          <w:rtl/>
        </w:rPr>
        <w:t>ّ</w:t>
      </w:r>
      <w:r w:rsidRPr="000509AA">
        <w:rPr>
          <w:rtl/>
        </w:rPr>
        <w:t>مة من تلامذته البارزين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وخل</w:t>
      </w:r>
      <w:r w:rsidR="002401D3">
        <w:rPr>
          <w:rtl/>
        </w:rPr>
        <w:t>ّ</w:t>
      </w:r>
      <w:r w:rsidRPr="000509AA">
        <w:rPr>
          <w:rtl/>
        </w:rPr>
        <w:t>د الدهر أثره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مكتبة الإمام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هو العل</w:t>
      </w:r>
      <w:r w:rsidR="002401D3">
        <w:rPr>
          <w:rtl/>
        </w:rPr>
        <w:t>ّ</w:t>
      </w:r>
      <w:r w:rsidRPr="000509AA">
        <w:rPr>
          <w:rtl/>
        </w:rPr>
        <w:t>امة السي</w:t>
      </w:r>
      <w:r w:rsidR="002401D3">
        <w:rPr>
          <w:rtl/>
        </w:rPr>
        <w:t>ّ</w:t>
      </w:r>
      <w:r w:rsidRPr="000509AA">
        <w:rPr>
          <w:rtl/>
        </w:rPr>
        <w:t>د محم</w:t>
      </w:r>
      <w:r w:rsidR="002401D3">
        <w:rPr>
          <w:rtl/>
        </w:rPr>
        <w:t>ّ</w:t>
      </w:r>
      <w:r w:rsidRPr="000509AA">
        <w:rPr>
          <w:rtl/>
        </w:rPr>
        <w:t>د جعفر بن محم</w:t>
      </w:r>
      <w:r w:rsidR="002401D3">
        <w:rPr>
          <w:rtl/>
        </w:rPr>
        <w:t>ّ</w:t>
      </w:r>
      <w:r w:rsidRPr="000509AA">
        <w:rPr>
          <w:rtl/>
        </w:rPr>
        <w:t>د علي الموسوي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الحسيني الماربيني الورنوسفادراني الزاغباري الكوسكبارجي الأصفهاني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السدهي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ما فتئ يدو</w:t>
      </w:r>
      <w:r w:rsidR="002401D3">
        <w:rPr>
          <w:rtl/>
        </w:rPr>
        <w:t>ّ</w:t>
      </w:r>
      <w:r w:rsidRPr="000509AA">
        <w:rPr>
          <w:rtl/>
        </w:rPr>
        <w:t>ن أمالي أ</w:t>
      </w:r>
      <w:r w:rsidR="002401D3">
        <w:rPr>
          <w:rtl/>
        </w:rPr>
        <w:t>ُ</w:t>
      </w:r>
      <w:r w:rsidRPr="000509AA">
        <w:rPr>
          <w:rtl/>
        </w:rPr>
        <w:t>ستاذه من قبل عام 1314 إلى</w:t>
      </w:r>
      <w:r w:rsidR="002401D3" w:rsidRPr="00AF3B23">
        <w:rPr>
          <w:rtl/>
        </w:rPr>
        <w:t>ٰ</w:t>
      </w:r>
      <w:r w:rsidRPr="000509AA">
        <w:rPr>
          <w:rtl/>
        </w:rPr>
        <w:t xml:space="preserve"> أ</w:t>
      </w:r>
      <w:r w:rsidR="002401D3">
        <w:rPr>
          <w:rtl/>
        </w:rPr>
        <w:t>ُ</w:t>
      </w:r>
      <w:r w:rsidRPr="000509AA">
        <w:rPr>
          <w:rtl/>
        </w:rPr>
        <w:t>خريات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عام 1318</w:t>
      </w:r>
      <w:r w:rsidR="00F26704">
        <w:rPr>
          <w:rtl/>
        </w:rPr>
        <w:t xml:space="preserve"> . .</w:t>
      </w:r>
    </w:p>
    <w:p w:rsidR="000509AA" w:rsidRPr="00570D31" w:rsidRDefault="000509AA" w:rsidP="000509AA">
      <w:pPr>
        <w:rPr>
          <w:rStyle w:val="rfdPoemTiniCharChar"/>
          <w:rtl/>
        </w:rPr>
      </w:pPr>
      <w:r w:rsidRPr="000509AA">
        <w:rPr>
          <w:rtl/>
        </w:rPr>
        <w:t>والموجود من تقريره بخط</w:t>
      </w:r>
      <w:r w:rsidR="002401D3">
        <w:rPr>
          <w:rtl/>
        </w:rPr>
        <w:t>ّ</w:t>
      </w:r>
      <w:r w:rsidRPr="000509AA">
        <w:rPr>
          <w:rtl/>
        </w:rPr>
        <w:t>ه الشريف أربعة مجل</w:t>
      </w:r>
      <w:r w:rsidR="002401D3">
        <w:rPr>
          <w:rtl/>
        </w:rPr>
        <w:t>ّ</w:t>
      </w:r>
      <w:r w:rsidRPr="000509AA">
        <w:rPr>
          <w:rtl/>
        </w:rPr>
        <w:t xml:space="preserve">دات ضخام </w:t>
      </w:r>
      <w:r w:rsidR="00294847">
        <w:rPr>
          <w:rtl/>
        </w:rPr>
        <w:t>ـ</w:t>
      </w:r>
      <w:r w:rsidRPr="000509AA">
        <w:rPr>
          <w:rtl/>
        </w:rPr>
        <w:t xml:space="preserve"> أهداها</w:t>
      </w:r>
      <w:r w:rsidR="002401D3">
        <w:rPr>
          <w:rtl/>
        </w:rPr>
        <w:t xml:space="preserve"> </w:t>
      </w:r>
      <w:r w:rsidR="002401D3">
        <w:rPr>
          <w:rtl/>
        </w:rPr>
        <w:br/>
      </w:r>
    </w:p>
    <w:p w:rsidR="000509AA" w:rsidRPr="000509AA" w:rsidRDefault="000509AA" w:rsidP="00EB4E59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نجله إلى</w:t>
      </w:r>
      <w:r w:rsidR="002401D3" w:rsidRPr="00AF3B23">
        <w:rPr>
          <w:rtl/>
        </w:rPr>
        <w:t>ٰ</w:t>
      </w:r>
      <w:r w:rsidRPr="000509AA">
        <w:rPr>
          <w:rtl/>
        </w:rPr>
        <w:t xml:space="preserve"> المكتبة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مم</w:t>
      </w:r>
      <w:r w:rsidR="002401D3">
        <w:rPr>
          <w:rtl/>
        </w:rPr>
        <w:t>ّ</w:t>
      </w:r>
      <w:r w:rsidRPr="000509AA">
        <w:rPr>
          <w:rtl/>
        </w:rPr>
        <w:t>ا أتعب نفسه في تدوينها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وجهد في تقريرها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وتحريرها بخط</w:t>
      </w:r>
      <w:r w:rsidR="002401D3">
        <w:rPr>
          <w:rtl/>
        </w:rPr>
        <w:t>ّ</w:t>
      </w:r>
      <w:r w:rsidRPr="000509AA">
        <w:rPr>
          <w:rtl/>
        </w:rPr>
        <w:t>ه الشريف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فمجل</w:t>
      </w:r>
      <w:r w:rsidR="002401D3">
        <w:rPr>
          <w:rtl/>
        </w:rPr>
        <w:t>ّ</w:t>
      </w:r>
      <w:r w:rsidRPr="000509AA">
        <w:rPr>
          <w:rtl/>
        </w:rPr>
        <w:t>د في مباحث الألفاظ وبعض المباحث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الفقهية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وثلاثة مجل</w:t>
      </w:r>
      <w:r w:rsidR="002401D3">
        <w:rPr>
          <w:rtl/>
        </w:rPr>
        <w:t>ّ</w:t>
      </w:r>
      <w:r w:rsidRPr="000509AA">
        <w:rPr>
          <w:rtl/>
        </w:rPr>
        <w:t>دات هي في المباحث العقلية</w:t>
      </w:r>
      <w:r w:rsidR="00F26704">
        <w:rPr>
          <w:rtl/>
        </w:rPr>
        <w:t xml:space="preserve"> .</w:t>
      </w:r>
    </w:p>
    <w:p w:rsidR="000509AA" w:rsidRPr="000509AA" w:rsidRDefault="000509AA" w:rsidP="002401D3">
      <w:pPr>
        <w:rPr>
          <w:rtl/>
        </w:rPr>
      </w:pPr>
      <w:r w:rsidRPr="00EB4E59">
        <w:rPr>
          <w:rStyle w:val="rfdBold2"/>
          <w:rtl/>
        </w:rPr>
        <w:t>مجل</w:t>
      </w:r>
      <w:r w:rsidR="002401D3">
        <w:rPr>
          <w:rStyle w:val="rfdBold2"/>
          <w:rtl/>
        </w:rPr>
        <w:t>ّ</w:t>
      </w:r>
      <w:r w:rsidRPr="00EB4E59">
        <w:rPr>
          <w:rStyle w:val="rfdBold2"/>
          <w:rtl/>
        </w:rPr>
        <w:t>د</w:t>
      </w:r>
      <w:r w:rsidRPr="000509AA">
        <w:rPr>
          <w:rtl/>
        </w:rPr>
        <w:t xml:space="preserve"> يشتمل على</w:t>
      </w:r>
      <w:r w:rsidR="002401D3" w:rsidRPr="00AF3B23">
        <w:rPr>
          <w:rtl/>
        </w:rPr>
        <w:t>ٰ</w:t>
      </w:r>
      <w:r w:rsidRPr="000509AA">
        <w:rPr>
          <w:rtl/>
        </w:rPr>
        <w:t xml:space="preserve"> ش</w:t>
      </w:r>
      <w:r w:rsidR="002401D3">
        <w:rPr>
          <w:rtl/>
        </w:rPr>
        <w:t>يء</w:t>
      </w:r>
      <w:r w:rsidRPr="000509AA">
        <w:rPr>
          <w:rtl/>
        </w:rPr>
        <w:t xml:space="preserve"> من مباحث الألفاظ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وبعض المباحث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العقلية غير مرت</w:t>
      </w:r>
      <w:r w:rsidR="002401D3">
        <w:rPr>
          <w:rtl/>
        </w:rPr>
        <w:t>ّ</w:t>
      </w:r>
      <w:r w:rsidRPr="000509AA">
        <w:rPr>
          <w:rtl/>
        </w:rPr>
        <w:t>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وبعض المباحث الفقهية</w:t>
      </w:r>
      <w:r w:rsidR="00F26704">
        <w:rPr>
          <w:rtl/>
        </w:rPr>
        <w:t xml:space="preserve"> . .</w:t>
      </w:r>
    </w:p>
    <w:p w:rsidR="000509AA" w:rsidRPr="000509AA" w:rsidRDefault="002401D3" w:rsidP="000509AA">
      <w:pPr>
        <w:rPr>
          <w:rtl/>
        </w:rPr>
      </w:pPr>
      <w:r>
        <w:rPr>
          <w:rtl/>
        </w:rPr>
        <w:t>أ</w:t>
      </w:r>
      <w:r w:rsidR="000509AA" w:rsidRPr="000509AA">
        <w:rPr>
          <w:rtl/>
        </w:rPr>
        <w:t>م</w:t>
      </w:r>
      <w:r>
        <w:rPr>
          <w:rtl/>
        </w:rPr>
        <w:t>ّ</w:t>
      </w:r>
      <w:r w:rsidR="000509AA" w:rsidRPr="000509AA">
        <w:rPr>
          <w:rtl/>
        </w:rPr>
        <w:t>ا ما فيه من مباحث الألفاظ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فهي مباحث : اجتماع الأمر والنهي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والنهي عن العبادات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المفاهيم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تداخل الأسباب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الإجزاء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الملازمات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العقلية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وقاعدة ما حكم به العقل حكم به الشرع</w:t>
      </w:r>
      <w:r w:rsidR="00F26704">
        <w:rPr>
          <w:rtl/>
        </w:rPr>
        <w:t xml:space="preserve"> .</w:t>
      </w:r>
      <w:r w:rsidR="000509AA" w:rsidRPr="000509AA">
        <w:rPr>
          <w:rtl/>
        </w:rPr>
        <w:t xml:space="preserve"> فرغ من هذه المباحث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ـ</w:t>
      </w:r>
      <w:r w:rsidR="000509AA" w:rsidRPr="000509AA">
        <w:rPr>
          <w:rtl/>
        </w:rPr>
        <w:t xml:space="preserve"> وهي مباحث الألفاظ </w:t>
      </w:r>
      <w:r w:rsidR="00294847">
        <w:rPr>
          <w:rtl/>
        </w:rPr>
        <w:t>ـ</w:t>
      </w:r>
      <w:r w:rsidR="000509AA" w:rsidRPr="000509AA">
        <w:rPr>
          <w:rtl/>
        </w:rPr>
        <w:t xml:space="preserve"> في شعبان 1314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ومن المباحث العقلية في هذا المجل</w:t>
      </w:r>
      <w:r w:rsidR="002401D3">
        <w:rPr>
          <w:rtl/>
        </w:rPr>
        <w:t>ّ</w:t>
      </w:r>
      <w:r w:rsidRPr="000509AA">
        <w:rPr>
          <w:rtl/>
        </w:rPr>
        <w:t>د : مبحث الشهرة والانسداد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ومن المباحث الفقهية : كتاب التجارة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مباحث الأغسال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الفراغ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والتجاوز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المبطون والمسلوس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والشك</w:t>
      </w:r>
      <w:r w:rsidR="002401D3">
        <w:rPr>
          <w:rtl/>
        </w:rPr>
        <w:t>ّ</w:t>
      </w:r>
      <w:r w:rsidRPr="000509AA">
        <w:rPr>
          <w:rtl/>
        </w:rPr>
        <w:t xml:space="preserve"> في الطهارة والحدث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وأكثرها بقيت ناقصة مبتورة الآخر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كما ترى</w:t>
      </w:r>
      <w:r w:rsidR="002401D3" w:rsidRPr="00AF3B23">
        <w:rPr>
          <w:rtl/>
        </w:rPr>
        <w:t>ٰ</w:t>
      </w:r>
      <w:r w:rsidRPr="000509AA">
        <w:rPr>
          <w:rtl/>
        </w:rPr>
        <w:t xml:space="preserve"> غير مرت</w:t>
      </w:r>
      <w:r w:rsidR="002401D3">
        <w:rPr>
          <w:rtl/>
        </w:rPr>
        <w:t>ّ</w:t>
      </w:r>
      <w:r w:rsidRPr="000509AA">
        <w:rPr>
          <w:rtl/>
        </w:rPr>
        <w:t>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2401D3">
        <w:rPr>
          <w:rtl/>
        </w:rPr>
        <w:t>ّ</w:t>
      </w:r>
      <w:r w:rsidRPr="000509AA">
        <w:rPr>
          <w:rtl/>
        </w:rPr>
        <w:t>ا إن</w:t>
      </w:r>
      <w:r w:rsidR="002401D3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المظنون قويا</w:t>
      </w:r>
      <w:r w:rsidR="002401D3">
        <w:rPr>
          <w:rtl/>
        </w:rPr>
        <w:t>ً</w:t>
      </w:r>
      <w:r w:rsidRPr="000509AA">
        <w:rPr>
          <w:rtl/>
        </w:rPr>
        <w:t xml:space="preserve"> أن</w:t>
      </w:r>
      <w:r w:rsidR="002401D3">
        <w:rPr>
          <w:rtl/>
        </w:rPr>
        <w:t>ّ</w:t>
      </w:r>
      <w:r w:rsidRPr="000509AA">
        <w:rPr>
          <w:rtl/>
        </w:rPr>
        <w:t xml:space="preserve"> خلاف الترتيب جاء من ناحية التجليد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2401D3">
        <w:rPr>
          <w:rtl/>
        </w:rPr>
        <w:t>ّ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التقريرات</w:t>
      </w:r>
      <w:r w:rsidRPr="000509AA">
        <w:rPr>
          <w:rtl/>
        </w:rPr>
        <w:t xml:space="preserve"> قد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جل</w:t>
      </w:r>
      <w:r w:rsidR="002401D3">
        <w:rPr>
          <w:rtl/>
        </w:rPr>
        <w:t>ّ</w:t>
      </w:r>
      <w:r w:rsidRPr="000509AA">
        <w:rPr>
          <w:rtl/>
        </w:rPr>
        <w:t>ده أولاده من بعده فأخطؤوا الترتيب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ويقع هذا المجل</w:t>
      </w:r>
      <w:r w:rsidR="002401D3">
        <w:rPr>
          <w:rtl/>
        </w:rPr>
        <w:t>ّ</w:t>
      </w:r>
      <w:r w:rsidRPr="000509AA">
        <w:rPr>
          <w:rtl/>
        </w:rPr>
        <w:t>د في 286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</w:t>
      </w:r>
      <w:r w:rsidR="00414582">
        <w:rPr>
          <w:rtl/>
        </w:rPr>
        <w:t xml:space="preserve"> </w:t>
      </w:r>
      <w:r w:rsidRPr="000509AA">
        <w:rPr>
          <w:rtl/>
        </w:rPr>
        <w:t>4</w:t>
      </w:r>
      <w:r w:rsidR="007A060E">
        <w:rPr>
          <w:rtl/>
        </w:rPr>
        <w:t xml:space="preserve"> / </w:t>
      </w:r>
      <w:r w:rsidRPr="000509AA">
        <w:rPr>
          <w:rtl/>
        </w:rPr>
        <w:t>17 ×</w:t>
      </w:r>
      <w:r w:rsidR="00414582">
        <w:rPr>
          <w:rtl/>
        </w:rPr>
        <w:t xml:space="preserve"> </w:t>
      </w:r>
      <w:r w:rsidRPr="000509AA">
        <w:rPr>
          <w:rtl/>
        </w:rPr>
        <w:t>5</w:t>
      </w:r>
      <w:r w:rsidR="007A060E">
        <w:rPr>
          <w:rtl/>
        </w:rPr>
        <w:t xml:space="preserve"> / </w:t>
      </w:r>
      <w:r w:rsidRPr="000509AA">
        <w:rPr>
          <w:rtl/>
        </w:rPr>
        <w:t>22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</w:t>
      </w:r>
      <w:r w:rsidR="00414582">
        <w:rPr>
          <w:rtl/>
        </w:rPr>
        <w:t xml:space="preserve"> </w:t>
      </w:r>
      <w:r w:rsidR="002401D3">
        <w:rPr>
          <w:rtl/>
        </w:rPr>
        <w:br/>
      </w:r>
      <w:r w:rsidRPr="000509AA">
        <w:rPr>
          <w:rtl/>
        </w:rPr>
        <w:t>460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مجل</w:t>
      </w:r>
      <w:r w:rsidR="002401D3">
        <w:rPr>
          <w:rStyle w:val="rfdBold2"/>
          <w:rtl/>
        </w:rPr>
        <w:t>ّ</w:t>
      </w:r>
      <w:r w:rsidRPr="00EB4E59">
        <w:rPr>
          <w:rStyle w:val="rfdBold2"/>
          <w:rtl/>
        </w:rPr>
        <w:t>د</w:t>
      </w:r>
      <w:r w:rsidRPr="000509AA">
        <w:rPr>
          <w:rtl/>
        </w:rPr>
        <w:t xml:space="preserve"> فيه أصالة البراءة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ومبحث التعادل والترجيح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 مبحث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أصالة البراءة 24 جمادى</w:t>
      </w:r>
      <w:r w:rsidR="002401D3" w:rsidRPr="00AF3B23">
        <w:rPr>
          <w:rtl/>
        </w:rPr>
        <w:t>ٰ</w:t>
      </w:r>
      <w:r w:rsidRPr="000509AA">
        <w:rPr>
          <w:rtl/>
        </w:rPr>
        <w:t xml:space="preserve"> الآخرة سنة 1314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مبحث التعادل والترجيح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ليلة 19 رجب سنة 1318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ويقع هذا المجل</w:t>
      </w:r>
      <w:r w:rsidR="002401D3">
        <w:rPr>
          <w:rtl/>
        </w:rPr>
        <w:t>ّ</w:t>
      </w:r>
      <w:r w:rsidRPr="000509AA">
        <w:rPr>
          <w:rtl/>
        </w:rPr>
        <w:t>د في 292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</w:t>
      </w:r>
      <w:r w:rsidR="00414582">
        <w:rPr>
          <w:rtl/>
        </w:rPr>
        <w:t xml:space="preserve"> </w:t>
      </w:r>
      <w:r w:rsidRPr="000509AA">
        <w:rPr>
          <w:rtl/>
        </w:rPr>
        <w:t>6</w:t>
      </w:r>
      <w:r w:rsidR="007A060E">
        <w:rPr>
          <w:rtl/>
        </w:rPr>
        <w:t xml:space="preserve"> / </w:t>
      </w:r>
      <w:r w:rsidRPr="000509AA">
        <w:rPr>
          <w:rtl/>
        </w:rPr>
        <w:t>17 × 21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461</w:t>
      </w:r>
      <w:r w:rsidR="00F26704">
        <w:rPr>
          <w:rtl/>
        </w:rPr>
        <w:t xml:space="preserve"> .</w:t>
      </w:r>
    </w:p>
    <w:p w:rsidR="00195552" w:rsidRDefault="00195552" w:rsidP="000509AA">
      <w:pPr>
        <w:rPr>
          <w:rtl/>
        </w:rPr>
        <w:sectPr w:rsidR="00195552" w:rsidSect="00600DF3">
          <w:headerReference w:type="even" r:id="rId297"/>
          <w:headerReference w:type="default" r:id="rId298"/>
          <w:headerReference w:type="first" r:id="rId29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EB4E59">
        <w:rPr>
          <w:rStyle w:val="rfdBold2"/>
          <w:rtl/>
        </w:rPr>
        <w:lastRenderedPageBreak/>
        <w:t>مجل</w:t>
      </w:r>
      <w:r w:rsidR="007F5B1D">
        <w:rPr>
          <w:rStyle w:val="rfdBold2"/>
          <w:rtl/>
        </w:rPr>
        <w:t>ّ</w:t>
      </w:r>
      <w:r w:rsidRPr="00EB4E59">
        <w:rPr>
          <w:rStyle w:val="rfdBold2"/>
          <w:rtl/>
        </w:rPr>
        <w:t>د</w:t>
      </w:r>
      <w:r w:rsidRPr="000509AA">
        <w:rPr>
          <w:rtl/>
        </w:rPr>
        <w:t xml:space="preserve"> في مباحث القطع والظن</w:t>
      </w:r>
      <w:r w:rsidR="007F5B1D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ألحق بعض مباحث الظن</w:t>
      </w:r>
      <w:r w:rsidR="007F5B1D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بمجل</w:t>
      </w:r>
      <w:r w:rsidR="007F5B1D">
        <w:rPr>
          <w:rtl/>
        </w:rPr>
        <w:t>ّ</w:t>
      </w:r>
      <w:r w:rsidRPr="000509AA">
        <w:rPr>
          <w:rtl/>
        </w:rPr>
        <w:t>د مباحث الألفاظ كما ذكرنا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 تدوينه يوم الأربعاء 5 ذي القعدة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سنة 1317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ويقع هذا المجل</w:t>
      </w:r>
      <w:r w:rsidR="007F5B1D">
        <w:rPr>
          <w:rtl/>
        </w:rPr>
        <w:t>ّ</w:t>
      </w:r>
      <w:r w:rsidRPr="000509AA">
        <w:rPr>
          <w:rtl/>
        </w:rPr>
        <w:t>د في 268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</w:t>
      </w:r>
      <w:r w:rsidR="00414582">
        <w:rPr>
          <w:rtl/>
        </w:rPr>
        <w:t xml:space="preserve"> </w:t>
      </w:r>
      <w:r w:rsidRPr="000509AA">
        <w:rPr>
          <w:rtl/>
        </w:rPr>
        <w:t>8</w:t>
      </w:r>
      <w:r w:rsidR="007A060E">
        <w:rPr>
          <w:rtl/>
        </w:rPr>
        <w:t xml:space="preserve"> / </w:t>
      </w:r>
      <w:r w:rsidRPr="000509AA">
        <w:rPr>
          <w:rtl/>
        </w:rPr>
        <w:t>17 ×</w:t>
      </w:r>
      <w:r w:rsidR="00414582">
        <w:rPr>
          <w:rtl/>
        </w:rPr>
        <w:t xml:space="preserve"> </w:t>
      </w:r>
      <w:r w:rsidRPr="000509AA">
        <w:rPr>
          <w:rtl/>
        </w:rPr>
        <w:t>4</w:t>
      </w:r>
      <w:r w:rsidR="007A060E">
        <w:rPr>
          <w:rtl/>
        </w:rPr>
        <w:t xml:space="preserve"> / </w:t>
      </w:r>
      <w:r w:rsidRPr="000509AA">
        <w:rPr>
          <w:rtl/>
        </w:rPr>
        <w:t>22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</w:t>
      </w:r>
      <w:r w:rsidR="00414582">
        <w:rPr>
          <w:rtl/>
        </w:rPr>
        <w:t xml:space="preserve"> </w:t>
      </w:r>
      <w:r w:rsidR="007F5B1D">
        <w:rPr>
          <w:rtl/>
        </w:rPr>
        <w:br/>
      </w:r>
      <w:r w:rsidRPr="000509AA">
        <w:rPr>
          <w:rtl/>
        </w:rPr>
        <w:t>458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مجل</w:t>
      </w:r>
      <w:r w:rsidR="007F5B1D">
        <w:rPr>
          <w:rStyle w:val="rfdBold2"/>
          <w:rtl/>
        </w:rPr>
        <w:t>ّ</w:t>
      </w:r>
      <w:r w:rsidRPr="00EB4E59">
        <w:rPr>
          <w:rStyle w:val="rfdBold2"/>
          <w:rtl/>
        </w:rPr>
        <w:t>د</w:t>
      </w:r>
      <w:r w:rsidRPr="00FC5C6D">
        <w:rPr>
          <w:rtl/>
        </w:rPr>
        <w:t xml:space="preserve"> </w:t>
      </w:r>
      <w:r w:rsidRPr="000509AA">
        <w:rPr>
          <w:rtl/>
        </w:rPr>
        <w:t>في الاستصحاب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 في صفر سنة 1318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وهذا المجل</w:t>
      </w:r>
      <w:r w:rsidR="007F5B1D">
        <w:rPr>
          <w:rtl/>
        </w:rPr>
        <w:t>ّ</w:t>
      </w:r>
      <w:r w:rsidRPr="000509AA">
        <w:rPr>
          <w:rtl/>
        </w:rPr>
        <w:t>د في 239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</w:t>
      </w:r>
      <w:r w:rsidR="00414582">
        <w:rPr>
          <w:rtl/>
        </w:rPr>
        <w:t xml:space="preserve"> </w:t>
      </w:r>
      <w:r w:rsidRPr="000509AA">
        <w:rPr>
          <w:rtl/>
        </w:rPr>
        <w:t>6</w:t>
      </w:r>
      <w:r w:rsidR="007A060E">
        <w:rPr>
          <w:rtl/>
        </w:rPr>
        <w:t xml:space="preserve"> / </w:t>
      </w:r>
      <w:r w:rsidRPr="000509AA">
        <w:rPr>
          <w:rtl/>
        </w:rPr>
        <w:t>17 ×</w:t>
      </w:r>
      <w:r w:rsidR="00414582">
        <w:rPr>
          <w:rtl/>
        </w:rPr>
        <w:t xml:space="preserve"> </w:t>
      </w:r>
      <w:r w:rsidRPr="000509AA">
        <w:rPr>
          <w:rtl/>
        </w:rPr>
        <w:t>5</w:t>
      </w:r>
      <w:r w:rsidR="007A060E">
        <w:rPr>
          <w:rtl/>
        </w:rPr>
        <w:t xml:space="preserve"> / </w:t>
      </w:r>
      <w:r w:rsidRPr="000509AA">
        <w:rPr>
          <w:rtl/>
        </w:rPr>
        <w:t>21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459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وكان عنوان الدرس كتاب </w:t>
      </w:r>
      <w:r w:rsidRPr="00EB4E59">
        <w:rPr>
          <w:rStyle w:val="rfdBold2"/>
          <w:rtl/>
        </w:rPr>
        <w:t>فرائد الأ</w:t>
      </w:r>
      <w:r w:rsidR="007F5B1D">
        <w:rPr>
          <w:rStyle w:val="rfdBold2"/>
          <w:rtl/>
        </w:rPr>
        <w:t>ُ</w:t>
      </w:r>
      <w:r w:rsidRPr="00EB4E59">
        <w:rPr>
          <w:rStyle w:val="rfdBold2"/>
          <w:rtl/>
        </w:rPr>
        <w:t>صول</w:t>
      </w:r>
      <w:r w:rsidRPr="000509AA">
        <w:rPr>
          <w:rtl/>
        </w:rPr>
        <w:t xml:space="preserve"> للمحق</w:t>
      </w:r>
      <w:r w:rsidR="007F5B1D">
        <w:rPr>
          <w:rtl/>
        </w:rPr>
        <w:t>ّ</w:t>
      </w:r>
      <w:r w:rsidRPr="000509AA">
        <w:rPr>
          <w:rtl/>
        </w:rPr>
        <w:t xml:space="preserve">ق الأنصاري </w:t>
      </w:r>
      <w:r w:rsidRPr="000509AA">
        <w:rPr>
          <w:rStyle w:val="rfdAlaem"/>
          <w:rtl/>
        </w:rPr>
        <w:t>قدس‌سره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فجاءت هذه التقريرات شرحا</w:t>
      </w:r>
      <w:r w:rsidR="007F5B1D">
        <w:rPr>
          <w:rtl/>
        </w:rPr>
        <w:t>ً</w:t>
      </w:r>
      <w:r w:rsidRPr="000509AA">
        <w:rPr>
          <w:rtl/>
        </w:rPr>
        <w:t xml:space="preserve">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فيظهر أن</w:t>
      </w:r>
      <w:r w:rsidR="007F5B1D">
        <w:rPr>
          <w:rtl/>
        </w:rPr>
        <w:t>ّ</w:t>
      </w:r>
      <w:r w:rsidRPr="000509AA">
        <w:rPr>
          <w:rtl/>
        </w:rPr>
        <w:t xml:space="preserve"> العل</w:t>
      </w:r>
      <w:r w:rsidR="007F5B1D">
        <w:rPr>
          <w:rtl/>
        </w:rPr>
        <w:t>ّ</w:t>
      </w:r>
      <w:r w:rsidRPr="000509AA">
        <w:rPr>
          <w:rtl/>
        </w:rPr>
        <w:t>امة الدرچي لم يلتزم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البحث ترتيب الكتاب بل قد</w:t>
      </w:r>
      <w:r w:rsidR="007F5B1D">
        <w:rPr>
          <w:rtl/>
        </w:rPr>
        <w:t>ّ</w:t>
      </w:r>
      <w:r w:rsidRPr="000509AA">
        <w:rPr>
          <w:rtl/>
        </w:rPr>
        <w:t>م وأخ</w:t>
      </w:r>
      <w:r w:rsidR="007F5B1D">
        <w:rPr>
          <w:rtl/>
        </w:rPr>
        <w:t>ّ</w:t>
      </w:r>
      <w:r w:rsidRPr="000509AA">
        <w:rPr>
          <w:rtl/>
        </w:rPr>
        <w:t>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ترى</w:t>
      </w:r>
      <w:r w:rsidR="007F5B1D" w:rsidRPr="00AF3B23">
        <w:rPr>
          <w:rtl/>
        </w:rPr>
        <w:t>ٰ</w:t>
      </w:r>
      <w:r w:rsidRPr="000509AA">
        <w:rPr>
          <w:rtl/>
        </w:rPr>
        <w:t xml:space="preserve"> أن</w:t>
      </w:r>
      <w:r w:rsidR="007F5B1D">
        <w:rPr>
          <w:rtl/>
        </w:rPr>
        <w:t>ّ</w:t>
      </w:r>
      <w:r w:rsidRPr="000509AA">
        <w:rPr>
          <w:rtl/>
        </w:rPr>
        <w:t>ه باحث أصالة البراءة قبل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مبحث الظن</w:t>
      </w:r>
      <w:r w:rsidR="007F5B1D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FC5C6D">
      <w:pPr>
        <w:pStyle w:val="rfdCenterBold1"/>
        <w:rPr>
          <w:rtl/>
        </w:rPr>
      </w:pPr>
      <w:r>
        <w:rPr>
          <w:rtl/>
        </w:rPr>
        <w:t>(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366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C5C6D">
        <w:rPr>
          <w:rFonts w:hint="cs"/>
          <w:rtl/>
        </w:rPr>
        <w:t xml:space="preserve"> </w:t>
      </w:r>
      <w:r w:rsidR="00FC5C6D">
        <w:rPr>
          <w:rtl/>
        </w:rPr>
        <w:br/>
      </w:r>
      <w:r w:rsidRPr="000509AA">
        <w:rPr>
          <w:rtl/>
        </w:rPr>
        <w:t>تقريرات المحق</w:t>
      </w:r>
      <w:r w:rsidR="007F5B1D">
        <w:rPr>
          <w:rtl/>
        </w:rPr>
        <w:t>ّ</w:t>
      </w:r>
      <w:r w:rsidRPr="000509AA">
        <w:rPr>
          <w:rtl/>
        </w:rPr>
        <w:t>ق الخراساني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هو العل</w:t>
      </w:r>
      <w:r w:rsidR="007F5B1D">
        <w:rPr>
          <w:rtl/>
        </w:rPr>
        <w:t>ّ</w:t>
      </w:r>
      <w:r w:rsidRPr="000509AA">
        <w:rPr>
          <w:rtl/>
        </w:rPr>
        <w:t>امة المحق</w:t>
      </w:r>
      <w:r w:rsidR="007F5B1D">
        <w:rPr>
          <w:rtl/>
        </w:rPr>
        <w:t>ّ</w:t>
      </w:r>
      <w:r w:rsidRPr="000509AA">
        <w:rPr>
          <w:rtl/>
        </w:rPr>
        <w:t>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المدق</w:t>
      </w:r>
      <w:r w:rsidR="007F5B1D">
        <w:rPr>
          <w:rtl/>
        </w:rPr>
        <w:t>ّ</w:t>
      </w:r>
      <w:r w:rsidRPr="000509AA">
        <w:rPr>
          <w:rtl/>
        </w:rPr>
        <w:t>ق النظري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الشيخ محم</w:t>
      </w:r>
      <w:r w:rsidR="007F5B1D">
        <w:rPr>
          <w:rtl/>
        </w:rPr>
        <w:t>ّ</w:t>
      </w:r>
      <w:r w:rsidRPr="000509AA">
        <w:rPr>
          <w:rtl/>
        </w:rPr>
        <w:t>د كاظم الهروي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المشتهر بالآخوند الخراساني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7F5B1D">
        <w:rPr>
          <w:rtl/>
        </w:rPr>
        <w:t>ّ</w:t>
      </w:r>
      <w:r w:rsidRPr="000509AA">
        <w:rPr>
          <w:rtl/>
        </w:rPr>
        <w:t>ى</w:t>
      </w:r>
      <w:r w:rsidR="007F5B1D" w:rsidRPr="00AF3B23">
        <w:rPr>
          <w:rtl/>
        </w:rPr>
        <w:t>ٰ</w:t>
      </w:r>
      <w:r w:rsidRPr="000509AA">
        <w:rPr>
          <w:rtl/>
        </w:rPr>
        <w:t xml:space="preserve"> سنة 1329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كان أشهر وأكبر مدر</w:t>
      </w:r>
      <w:r w:rsidR="007F5B1D">
        <w:rPr>
          <w:rtl/>
        </w:rPr>
        <w:t>ّ</w:t>
      </w:r>
      <w:r w:rsidRPr="000509AA">
        <w:rPr>
          <w:rtl/>
        </w:rPr>
        <w:t>سي النجف الأشرف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يحضر بحثه الخارجي ثل</w:t>
      </w:r>
      <w:r w:rsidR="007F5B1D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أفاضل المحص</w:t>
      </w:r>
      <w:r w:rsidR="007F5B1D">
        <w:rPr>
          <w:rtl/>
        </w:rPr>
        <w:t>ّ</w:t>
      </w:r>
      <w:r w:rsidRPr="000509AA">
        <w:rPr>
          <w:rtl/>
        </w:rPr>
        <w:t>لين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رب</w:t>
      </w:r>
      <w:r w:rsidR="007F5B1D">
        <w:rPr>
          <w:rtl/>
        </w:rPr>
        <w:t>ّ</w:t>
      </w:r>
      <w:r w:rsidRPr="000509AA">
        <w:rPr>
          <w:rtl/>
        </w:rPr>
        <w:t>ما بلغوا الألف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تجاوزوه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وأكثرهم 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يكتب أماليه بما يسم</w:t>
      </w:r>
      <w:r w:rsidR="007F5B1D">
        <w:rPr>
          <w:rtl/>
        </w:rPr>
        <w:t>ّ</w:t>
      </w:r>
      <w:r w:rsidRPr="000509AA">
        <w:rPr>
          <w:rtl/>
        </w:rPr>
        <w:t>ى</w:t>
      </w:r>
      <w:r w:rsidR="007F5B1D" w:rsidRPr="00AF3B23">
        <w:rPr>
          <w:rtl/>
        </w:rPr>
        <w:t>ٰ</w:t>
      </w:r>
      <w:r w:rsidRPr="000509AA">
        <w:rPr>
          <w:rtl/>
        </w:rPr>
        <w:t xml:space="preserve"> : التقريرات</w:t>
      </w:r>
      <w:r w:rsidR="00F26704">
        <w:rPr>
          <w:rtl/>
        </w:rPr>
        <w:t xml:space="preserve"> .</w:t>
      </w:r>
    </w:p>
    <w:p w:rsidR="000509AA" w:rsidRPr="000509AA" w:rsidRDefault="000509AA" w:rsidP="007F5B1D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هذه التقريرات لتلميذه الفاضل العل</w:t>
      </w:r>
      <w:r w:rsidR="007F5B1D">
        <w:rPr>
          <w:rtl/>
        </w:rPr>
        <w:t>ّ</w:t>
      </w:r>
      <w:r w:rsidRPr="000509AA">
        <w:rPr>
          <w:rtl/>
        </w:rPr>
        <w:t>امة الشيخ أبي الفضل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الريزي الأصفهاني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غير منظ</w:t>
      </w:r>
      <w:r w:rsidR="007F5B1D">
        <w:rPr>
          <w:rtl/>
        </w:rPr>
        <w:t>ّ</w:t>
      </w:r>
      <w:r w:rsidRPr="000509AA">
        <w:rPr>
          <w:rtl/>
        </w:rPr>
        <w:t xml:space="preserve">م </w:t>
      </w:r>
      <w:r w:rsidR="007F5B1D">
        <w:rPr>
          <w:rtl/>
        </w:rPr>
        <w:t>؛</w:t>
      </w:r>
      <w:r w:rsidRPr="000509AA">
        <w:rPr>
          <w:rtl/>
        </w:rPr>
        <w:t xml:space="preserve"> يبدأ بالصحيح والأعم</w:t>
      </w:r>
      <w:r w:rsidR="007F5B1D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وينتهي إلى</w:t>
      </w:r>
      <w:r w:rsidR="007F5B1D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المجمل والمبي</w:t>
      </w:r>
      <w:r w:rsidR="007F5B1D">
        <w:rPr>
          <w:rtl/>
        </w:rPr>
        <w:t>ّ</w:t>
      </w:r>
      <w:r w:rsidRPr="000509AA">
        <w:rPr>
          <w:rtl/>
        </w:rPr>
        <w:t>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7F5B1D">
        <w:rPr>
          <w:rtl/>
        </w:rPr>
        <w:t>ّ</w:t>
      </w:r>
      <w:r w:rsidRPr="000509AA">
        <w:rPr>
          <w:rtl/>
        </w:rPr>
        <w:t xml:space="preserve"> يبدأ من بداية الأ</w:t>
      </w:r>
      <w:r w:rsidR="007F5B1D">
        <w:rPr>
          <w:rtl/>
        </w:rPr>
        <w:t>ُ</w:t>
      </w:r>
      <w:r w:rsidRPr="000509AA">
        <w:rPr>
          <w:rtl/>
        </w:rPr>
        <w:t>صول في موضوع كل</w:t>
      </w:r>
      <w:r w:rsidR="007F5B1D">
        <w:rPr>
          <w:rtl/>
        </w:rPr>
        <w:t>ّ</w:t>
      </w:r>
      <w:r w:rsidRPr="000509AA">
        <w:rPr>
          <w:rtl/>
        </w:rPr>
        <w:t xml:space="preserve"> علم</w:t>
      </w:r>
      <w:r w:rsidR="00F26704">
        <w:rPr>
          <w:rtl/>
        </w:rPr>
        <w:t xml:space="preserve"> .</w:t>
      </w:r>
    </w:p>
    <w:p w:rsidR="000509AA" w:rsidRPr="000509AA" w:rsidRDefault="000509AA" w:rsidP="007F5B1D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والنسخة بخط</w:t>
      </w:r>
      <w:r w:rsidR="007F5B1D">
        <w:rPr>
          <w:rtl/>
        </w:rPr>
        <w:t>ّ</w:t>
      </w:r>
      <w:r w:rsidRPr="000509AA">
        <w:rPr>
          <w:rtl/>
        </w:rPr>
        <w:t xml:space="preserve">ه </w:t>
      </w:r>
      <w:r w:rsidR="007F5B1D">
        <w:rPr>
          <w:rtl/>
        </w:rPr>
        <w:t>رحمه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وبآخر كتاب </w:t>
      </w:r>
      <w:r w:rsidRPr="00EB4E59">
        <w:rPr>
          <w:rStyle w:val="rfdBold2"/>
          <w:rtl/>
        </w:rPr>
        <w:t>ذريعة الاستغناء في تحقيق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EB4E59">
        <w:rPr>
          <w:rStyle w:val="rfdBold2"/>
          <w:rtl/>
        </w:rPr>
        <w:t>مسألة الغناء</w:t>
      </w:r>
      <w:r w:rsidR="00C51724" w:rsidRPr="00FC5C6D">
        <w:rPr>
          <w:rtl/>
        </w:rPr>
        <w:t xml:space="preserve"> ،</w:t>
      </w:r>
      <w:r w:rsidRPr="00FC5C6D">
        <w:rPr>
          <w:rtl/>
        </w:rPr>
        <w:t xml:space="preserve"> </w:t>
      </w:r>
      <w:r w:rsidRPr="000509AA">
        <w:rPr>
          <w:rtl/>
        </w:rPr>
        <w:t>للمولى</w:t>
      </w:r>
      <w:r w:rsidR="007F5B1D" w:rsidRPr="00AF3B23">
        <w:rPr>
          <w:rtl/>
        </w:rPr>
        <w:t>ٰ</w:t>
      </w:r>
      <w:r w:rsidRPr="000509AA">
        <w:rPr>
          <w:rtl/>
        </w:rPr>
        <w:t xml:space="preserve"> حبيب الله الساوجي الكاشاني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665</w:t>
      </w:r>
      <w:r w:rsidR="00F26704">
        <w:rPr>
          <w:rtl/>
        </w:rPr>
        <w:t xml:space="preserve"> .</w:t>
      </w:r>
    </w:p>
    <w:p w:rsidR="000509AA" w:rsidRPr="000509AA" w:rsidRDefault="000509AA" w:rsidP="00FC5C6D">
      <w:pPr>
        <w:pStyle w:val="rfdCenterBold1"/>
        <w:rPr>
          <w:rtl/>
        </w:rPr>
      </w:pPr>
      <w:r>
        <w:rPr>
          <w:rtl/>
        </w:rPr>
        <w:t>(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367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C5C6D">
        <w:rPr>
          <w:rFonts w:hint="cs"/>
          <w:rtl/>
        </w:rPr>
        <w:t xml:space="preserve"> </w:t>
      </w:r>
      <w:r w:rsidR="00FC5C6D">
        <w:rPr>
          <w:rtl/>
        </w:rPr>
        <w:br/>
      </w:r>
      <w:r w:rsidRPr="000509AA">
        <w:rPr>
          <w:rtl/>
        </w:rPr>
        <w:t>تقليد الميت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رسالة في عدم جواز تقليد الميت ابتداء</w:t>
      </w:r>
      <w:r w:rsidR="007F5B1D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للأ</w:t>
      </w:r>
      <w:r w:rsidR="007F5B1D">
        <w:rPr>
          <w:rtl/>
        </w:rPr>
        <w:t>ُ</w:t>
      </w:r>
      <w:r w:rsidRPr="000509AA">
        <w:rPr>
          <w:rtl/>
        </w:rPr>
        <w:t>ستاذ الأكبر الوحيد البهبهاني محم</w:t>
      </w:r>
      <w:r w:rsidR="007F5B1D">
        <w:rPr>
          <w:rtl/>
        </w:rPr>
        <w:t>ّ</w:t>
      </w:r>
      <w:r w:rsidRPr="000509AA">
        <w:rPr>
          <w:rtl/>
        </w:rPr>
        <w:t>د باقر بن محم</w:t>
      </w:r>
      <w:r w:rsidR="007F5B1D">
        <w:rPr>
          <w:rtl/>
        </w:rPr>
        <w:t>ّ</w:t>
      </w:r>
      <w:r w:rsidRPr="000509AA">
        <w:rPr>
          <w:rtl/>
        </w:rPr>
        <w:t>د أكمل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الأصفهاني الحائري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7F5B1D">
        <w:rPr>
          <w:rtl/>
        </w:rPr>
        <w:t>ّ</w:t>
      </w:r>
      <w:r w:rsidRPr="000509AA">
        <w:rPr>
          <w:rtl/>
        </w:rPr>
        <w:t>ى</w:t>
      </w:r>
      <w:r w:rsidR="007F5B1D" w:rsidRPr="00AF3B23">
        <w:rPr>
          <w:rtl/>
        </w:rPr>
        <w:t>ٰ</w:t>
      </w:r>
      <w:r w:rsidRPr="000509AA">
        <w:rPr>
          <w:rtl/>
        </w:rPr>
        <w:t xml:space="preserve"> سنة 1206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وهي شرح على</w:t>
      </w:r>
      <w:r w:rsidR="007F5B1D" w:rsidRPr="00AF3B23">
        <w:rPr>
          <w:rtl/>
        </w:rPr>
        <w:t>ٰ</w:t>
      </w:r>
      <w:r w:rsidRPr="000509AA">
        <w:rPr>
          <w:rtl/>
        </w:rPr>
        <w:t xml:space="preserve"> هذا المورد من مقد</w:t>
      </w:r>
      <w:r w:rsidR="007F5B1D">
        <w:rPr>
          <w:rtl/>
        </w:rPr>
        <w:t>ّ</w:t>
      </w:r>
      <w:r w:rsidRPr="000509AA">
        <w:rPr>
          <w:rtl/>
        </w:rPr>
        <w:t xml:space="preserve">مة كتاب </w:t>
      </w:r>
      <w:r w:rsidRPr="00EB4E59">
        <w:rPr>
          <w:rStyle w:val="rfdBold2"/>
          <w:rtl/>
        </w:rPr>
        <w:t>مفاتيح الشرائع</w:t>
      </w:r>
      <w:r w:rsidRPr="000509AA">
        <w:rPr>
          <w:rtl/>
        </w:rPr>
        <w:t xml:space="preserve"> للفيض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الكاشاني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ضمن مجموعة من رسائله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7F5B1D">
        <w:rPr>
          <w:rtl/>
        </w:rPr>
        <w:t>ّ</w:t>
      </w:r>
      <w:r w:rsidRPr="000509AA">
        <w:rPr>
          <w:rtl/>
        </w:rPr>
        <w:t xml:space="preserve"> خليل بن الشيخ إبراهيم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الزاهد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393</w:t>
      </w:r>
      <w:r w:rsidR="00F26704">
        <w:rPr>
          <w:rtl/>
        </w:rPr>
        <w:t xml:space="preserve"> .</w:t>
      </w:r>
    </w:p>
    <w:p w:rsidR="000509AA" w:rsidRPr="000509AA" w:rsidRDefault="000509AA" w:rsidP="00FC5C6D">
      <w:pPr>
        <w:pStyle w:val="rfdCenterBold1"/>
        <w:rPr>
          <w:rtl/>
        </w:rPr>
      </w:pPr>
      <w:r>
        <w:rPr>
          <w:rtl/>
        </w:rPr>
        <w:t>(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368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C5C6D">
        <w:rPr>
          <w:rFonts w:hint="cs"/>
          <w:rtl/>
        </w:rPr>
        <w:t xml:space="preserve"> </w:t>
      </w:r>
      <w:r w:rsidR="00FC5C6D">
        <w:rPr>
          <w:rtl/>
        </w:rPr>
        <w:br/>
      </w:r>
      <w:r w:rsidRPr="000509AA">
        <w:rPr>
          <w:rtl/>
        </w:rPr>
        <w:t>تقويم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لعبد الحميد المنجم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تقويم فارسي مجدول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</w:t>
      </w:r>
      <w:r w:rsidR="007F5B1D">
        <w:rPr>
          <w:rtl/>
        </w:rPr>
        <w:t>ّ</w:t>
      </w:r>
      <w:r w:rsidRPr="000509AA">
        <w:rPr>
          <w:rtl/>
        </w:rPr>
        <w:t>فه عام 1304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عهد ناصر الدين شاه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قال : مضى</w:t>
      </w:r>
      <w:r w:rsidR="007F5B1D" w:rsidRPr="00AF3B23">
        <w:rPr>
          <w:rtl/>
        </w:rPr>
        <w:t>ٰ</w:t>
      </w:r>
      <w:r w:rsidRPr="000509AA">
        <w:rPr>
          <w:rtl/>
        </w:rPr>
        <w:t xml:space="preserve"> من جلوسه أربعون عاما</w:t>
      </w:r>
      <w:r w:rsidR="007F5B1D">
        <w:rPr>
          <w:rtl/>
        </w:rPr>
        <w:t>ً</w:t>
      </w:r>
      <w:r w:rsidRPr="000509AA">
        <w:rPr>
          <w:rtl/>
        </w:rPr>
        <w:t xml:space="preserve"> ومن ولادته 57 عاما</w:t>
      </w:r>
      <w:r w:rsidR="007F5B1D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مجدولة مذه</w:t>
      </w:r>
      <w:r w:rsidR="007F5B1D">
        <w:rPr>
          <w:rtl/>
        </w:rPr>
        <w:t>ّ</w:t>
      </w:r>
      <w:r w:rsidRPr="000509AA">
        <w:rPr>
          <w:rtl/>
        </w:rPr>
        <w:t>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مزو</w:t>
      </w:r>
      <w:r w:rsidR="007F5B1D">
        <w:rPr>
          <w:rtl/>
        </w:rPr>
        <w:t>ّ</w:t>
      </w:r>
      <w:r w:rsidRPr="000509AA">
        <w:rPr>
          <w:rtl/>
        </w:rPr>
        <w:t>قة لطيفة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منقوشة ومكتوبة بماء الذهب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والشنجرف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16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 12 ×</w:t>
      </w:r>
      <w:r w:rsidR="00414582">
        <w:rPr>
          <w:rtl/>
        </w:rPr>
        <w:t xml:space="preserve"> </w:t>
      </w:r>
      <w:r w:rsidRPr="000509AA">
        <w:rPr>
          <w:rtl/>
        </w:rPr>
        <w:t>5</w:t>
      </w:r>
      <w:r w:rsidR="007A060E">
        <w:rPr>
          <w:rtl/>
        </w:rPr>
        <w:t xml:space="preserve"> / </w:t>
      </w:r>
      <w:r w:rsidRPr="000509AA">
        <w:rPr>
          <w:rtl/>
        </w:rPr>
        <w:t>20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192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ولعل</w:t>
      </w:r>
      <w:r w:rsidR="007F5B1D">
        <w:rPr>
          <w:rtl/>
        </w:rPr>
        <w:t>ّ</w:t>
      </w:r>
      <w:r w:rsidRPr="000509AA">
        <w:rPr>
          <w:rtl/>
        </w:rPr>
        <w:t>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بخط</w:t>
      </w:r>
      <w:r w:rsidR="007F5B1D">
        <w:rPr>
          <w:rtl/>
        </w:rPr>
        <w:t>ّ</w:t>
      </w:r>
      <w:r w:rsidRPr="000509AA">
        <w:rPr>
          <w:rtl/>
        </w:rPr>
        <w:t xml:space="preserve"> المؤل</w:t>
      </w:r>
      <w:r w:rsidR="007F5B1D">
        <w:rPr>
          <w:rtl/>
        </w:rPr>
        <w:t>ّ</w:t>
      </w:r>
      <w:r w:rsidRPr="000509AA">
        <w:rPr>
          <w:rtl/>
        </w:rPr>
        <w:t>ف</w:t>
      </w:r>
      <w:r w:rsidR="00F26704">
        <w:rPr>
          <w:rtl/>
        </w:rPr>
        <w:t xml:space="preserve"> .</w:t>
      </w:r>
    </w:p>
    <w:p w:rsidR="00195552" w:rsidRDefault="00195552" w:rsidP="00FC5C6D">
      <w:pPr>
        <w:rPr>
          <w:rtl/>
        </w:rPr>
        <w:sectPr w:rsidR="00195552" w:rsidSect="00600DF3">
          <w:headerReference w:type="even" r:id="rId300"/>
          <w:headerReference w:type="default" r:id="rId301"/>
          <w:headerReference w:type="first" r:id="rId30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FC5C6D" w:rsidRPr="00FC5C6D" w:rsidRDefault="000509AA" w:rsidP="00FC5C6D">
      <w:pPr>
        <w:rPr>
          <w:rtl/>
        </w:rPr>
      </w:pPr>
      <w:r w:rsidRPr="00FC5C6D">
        <w:rPr>
          <w:rtl/>
        </w:rPr>
        <w:lastRenderedPageBreak/>
        <w:br w:type="page"/>
      </w:r>
    </w:p>
    <w:p w:rsidR="00FC5C6D" w:rsidRDefault="00FC5C6D" w:rsidP="00FC5C6D">
      <w:pPr>
        <w:pStyle w:val="rfdPoemTini"/>
        <w:rPr>
          <w:rtl/>
        </w:rPr>
      </w:pPr>
    </w:p>
    <w:p w:rsidR="000509AA" w:rsidRPr="000509AA" w:rsidRDefault="000509AA" w:rsidP="00FC5C6D">
      <w:pPr>
        <w:pStyle w:val="rfdCenterBold1"/>
        <w:rPr>
          <w:rtl/>
        </w:rPr>
      </w:pPr>
      <w:r>
        <w:rPr>
          <w:rtl/>
        </w:rPr>
        <w:t>(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369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C5C6D">
        <w:rPr>
          <w:rFonts w:hint="cs"/>
          <w:rtl/>
        </w:rPr>
        <w:t xml:space="preserve"> </w:t>
      </w:r>
      <w:r w:rsidR="00FC5C6D">
        <w:rPr>
          <w:rtl/>
        </w:rPr>
        <w:br/>
      </w:r>
      <w:r w:rsidRPr="000509AA">
        <w:rPr>
          <w:rtl/>
        </w:rPr>
        <w:t>تقويم الميراث في تقسيم التراث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تأليف : السي</w:t>
      </w:r>
      <w:r w:rsidR="0010402B">
        <w:rPr>
          <w:rtl/>
        </w:rPr>
        <w:t>ّ</w:t>
      </w:r>
      <w:r w:rsidRPr="000509AA">
        <w:rPr>
          <w:rtl/>
        </w:rPr>
        <w:t>د العل</w:t>
      </w:r>
      <w:r w:rsidR="0010402B">
        <w:rPr>
          <w:rtl/>
        </w:rPr>
        <w:t>ّ</w:t>
      </w:r>
      <w:r w:rsidRPr="000509AA">
        <w:rPr>
          <w:rtl/>
        </w:rPr>
        <w:t>امة بهاء الدين محم</w:t>
      </w:r>
      <w:r w:rsidR="0010402B">
        <w:rPr>
          <w:rtl/>
        </w:rPr>
        <w:t>ّ</w:t>
      </w:r>
      <w:r w:rsidRPr="000509AA">
        <w:rPr>
          <w:rtl/>
        </w:rPr>
        <w:t>د بن محم</w:t>
      </w:r>
      <w:r w:rsidR="0010402B">
        <w:rPr>
          <w:rtl/>
        </w:rPr>
        <w:t>ّ</w:t>
      </w:r>
      <w:r w:rsidRPr="000509AA">
        <w:rPr>
          <w:rtl/>
        </w:rPr>
        <w:t>د باقر الحسيني</w:t>
      </w:r>
      <w:r w:rsidR="00F26704">
        <w:rPr>
          <w:rtl/>
        </w:rPr>
        <w:t xml:space="preserve"> .</w:t>
      </w:r>
    </w:p>
    <w:p w:rsidR="000509AA" w:rsidRPr="000509AA" w:rsidRDefault="000509AA" w:rsidP="0010402B">
      <w:pPr>
        <w:rPr>
          <w:rtl/>
        </w:rPr>
      </w:pPr>
      <w:r w:rsidRPr="000509AA">
        <w:rPr>
          <w:rtl/>
        </w:rPr>
        <w:t>رسالة فارسية في الفرائض والمواريث قد سقط من أو</w:t>
      </w:r>
      <w:r w:rsidR="0010402B">
        <w:rPr>
          <w:rtl/>
        </w:rPr>
        <w:t>ّ</w:t>
      </w:r>
      <w:r w:rsidRPr="000509AA">
        <w:rPr>
          <w:rtl/>
        </w:rPr>
        <w:t>لها بعض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الخطبة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في مقد</w:t>
      </w:r>
      <w:r w:rsidR="0010402B">
        <w:rPr>
          <w:rtl/>
        </w:rPr>
        <w:t>ّ</w:t>
      </w:r>
      <w:r w:rsidRPr="000509AA">
        <w:rPr>
          <w:rtl/>
        </w:rPr>
        <w:t>مة و</w:t>
      </w:r>
      <w:r w:rsidR="0010402B" w:rsidRPr="00AF3B23">
        <w:rPr>
          <w:rtl/>
        </w:rPr>
        <w:t>ٱ</w:t>
      </w:r>
      <w:r w:rsidRPr="000509AA">
        <w:rPr>
          <w:rtl/>
        </w:rPr>
        <w:t>ثني عشر بابا</w:t>
      </w:r>
      <w:r w:rsidR="0010402B">
        <w:rPr>
          <w:rtl/>
        </w:rPr>
        <w:t>ً</w:t>
      </w:r>
      <w:r w:rsidRPr="000509AA">
        <w:rPr>
          <w:rtl/>
        </w:rPr>
        <w:t xml:space="preserve"> وخاتمة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ذكر في خطبته أن</w:t>
      </w:r>
      <w:r w:rsidR="0010402B">
        <w:rPr>
          <w:rtl/>
        </w:rPr>
        <w:t>ّ</w:t>
      </w:r>
      <w:r w:rsidRPr="000509AA">
        <w:rPr>
          <w:rtl/>
        </w:rPr>
        <w:t>ه أل</w:t>
      </w:r>
      <w:r w:rsidR="0010402B">
        <w:rPr>
          <w:rtl/>
        </w:rPr>
        <w:t>ّ</w:t>
      </w:r>
      <w:r w:rsidRPr="000509AA">
        <w:rPr>
          <w:rtl/>
        </w:rPr>
        <w:t>ف قبل هذا كتابا</w:t>
      </w:r>
      <w:r w:rsidR="0010402B">
        <w:rPr>
          <w:rtl/>
        </w:rPr>
        <w:t>ً</w:t>
      </w:r>
      <w:r w:rsidRPr="000509AA">
        <w:rPr>
          <w:rtl/>
        </w:rPr>
        <w:t xml:space="preserve"> كبيرا</w:t>
      </w:r>
      <w:r w:rsidR="0010402B">
        <w:rPr>
          <w:rtl/>
        </w:rPr>
        <w:t>ً</w:t>
      </w:r>
      <w:r w:rsidRPr="000509AA">
        <w:rPr>
          <w:rtl/>
        </w:rPr>
        <w:t xml:space="preserve"> استدلاليا</w:t>
      </w:r>
      <w:r w:rsidR="0010402B">
        <w:rPr>
          <w:rtl/>
        </w:rPr>
        <w:t>ً</w:t>
      </w:r>
      <w:r w:rsidRPr="000509AA">
        <w:rPr>
          <w:rtl/>
        </w:rPr>
        <w:t xml:space="preserve"> في المواريث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سم</w:t>
      </w:r>
      <w:r w:rsidR="0010402B">
        <w:rPr>
          <w:rtl/>
        </w:rPr>
        <w:t>ّ</w:t>
      </w:r>
      <w:r w:rsidRPr="000509AA">
        <w:rPr>
          <w:rtl/>
        </w:rPr>
        <w:t xml:space="preserve">اه : </w:t>
      </w:r>
      <w:r w:rsidR="008767F4" w:rsidRPr="000509AA">
        <w:rPr>
          <w:rtl/>
        </w:rPr>
        <w:t>«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لطائف الميراث لطوائف الور</w:t>
      </w:r>
      <w:r w:rsidR="0010402B">
        <w:rPr>
          <w:rtl/>
        </w:rPr>
        <w:t>ّ</w:t>
      </w:r>
      <w:r w:rsidRPr="000509AA">
        <w:rPr>
          <w:rtl/>
        </w:rPr>
        <w:t>اث</w:t>
      </w:r>
      <w:r w:rsidR="00FC5C6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10402B">
        <w:rPr>
          <w:rtl/>
        </w:rPr>
        <w:t>ّ</w:t>
      </w:r>
      <w:r w:rsidRPr="000509AA">
        <w:rPr>
          <w:rtl/>
        </w:rPr>
        <w:t xml:space="preserve"> انتخب منه رسالة ثانية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فارسية وسم</w:t>
      </w:r>
      <w:r w:rsidR="0010402B">
        <w:rPr>
          <w:rtl/>
        </w:rPr>
        <w:t>ّ</w:t>
      </w:r>
      <w:r w:rsidRPr="000509AA">
        <w:rPr>
          <w:rtl/>
        </w:rPr>
        <w:t xml:space="preserve">اها : </w:t>
      </w:r>
      <w:r w:rsidR="008767F4" w:rsidRPr="000509AA">
        <w:rPr>
          <w:rtl/>
        </w:rPr>
        <w:t>«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قس</w:t>
      </w:r>
      <w:r w:rsidR="0010402B">
        <w:rPr>
          <w:rtl/>
        </w:rPr>
        <w:t>ّ</w:t>
      </w:r>
      <w:r w:rsidRPr="000509AA">
        <w:rPr>
          <w:rtl/>
        </w:rPr>
        <w:t>ام المواريث وأقسام التواريث</w:t>
      </w:r>
      <w:r w:rsidR="00FC5C6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وحيث انتهى</w:t>
      </w:r>
      <w:r w:rsidR="0010402B" w:rsidRPr="00AF3B23">
        <w:rPr>
          <w:rtl/>
        </w:rPr>
        <w:t>ٰ</w:t>
      </w:r>
      <w:r w:rsidRPr="000509AA">
        <w:rPr>
          <w:rtl/>
        </w:rPr>
        <w:t xml:space="preserve"> إلى</w:t>
      </w:r>
      <w:r w:rsidR="0010402B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الإطناب أيضا</w:t>
      </w:r>
      <w:r w:rsidR="0010402B">
        <w:rPr>
          <w:rtl/>
        </w:rPr>
        <w:t>ً</w:t>
      </w:r>
      <w:r w:rsidRPr="000509AA">
        <w:rPr>
          <w:rtl/>
        </w:rPr>
        <w:t xml:space="preserve"> لخ</w:t>
      </w:r>
      <w:r w:rsidR="0010402B">
        <w:rPr>
          <w:rtl/>
        </w:rPr>
        <w:t>ّ</w:t>
      </w:r>
      <w:r w:rsidRPr="000509AA">
        <w:rPr>
          <w:rtl/>
        </w:rPr>
        <w:t>ص منها هذه الرسالة الوجيزة الجامعة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منها يوم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الأربعاء التاسع عشر من ذي القعدة سنة 1131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جعفرآباد من ضواحي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أصفهان</w:t>
      </w:r>
      <w:r w:rsidR="00F26704">
        <w:rPr>
          <w:rtl/>
        </w:rPr>
        <w:t xml:space="preserve"> .</w:t>
      </w:r>
    </w:p>
    <w:p w:rsidR="000509AA" w:rsidRPr="000509AA" w:rsidRDefault="000509AA" w:rsidP="0010402B">
      <w:pPr>
        <w:rPr>
          <w:rtl/>
        </w:rPr>
      </w:pPr>
      <w:r w:rsidRPr="00EB4E59">
        <w:rPr>
          <w:rStyle w:val="rfdBold2"/>
          <w:rtl/>
        </w:rPr>
        <w:t>نسخة</w:t>
      </w:r>
      <w:r w:rsidRPr="00FC5C6D">
        <w:rPr>
          <w:rtl/>
        </w:rPr>
        <w:t xml:space="preserve"> </w:t>
      </w:r>
      <w:r w:rsidRPr="000509AA">
        <w:rPr>
          <w:rtl/>
        </w:rPr>
        <w:t>بآخر مجموعة قي</w:t>
      </w:r>
      <w:r w:rsidR="0010402B">
        <w:rPr>
          <w:rtl/>
        </w:rPr>
        <w:t>ّ</w:t>
      </w:r>
      <w:r w:rsidRPr="000509AA">
        <w:rPr>
          <w:rtl/>
        </w:rPr>
        <w:t>مة فلسفية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وأظن</w:t>
      </w:r>
      <w:r w:rsidR="0010402B">
        <w:rPr>
          <w:rtl/>
        </w:rPr>
        <w:t>ّ</w:t>
      </w:r>
      <w:r w:rsidRPr="000509AA">
        <w:rPr>
          <w:rtl/>
        </w:rPr>
        <w:t xml:space="preserve"> أن</w:t>
      </w:r>
      <w:r w:rsidR="0010402B">
        <w:rPr>
          <w:rtl/>
        </w:rPr>
        <w:t>ّ</w:t>
      </w:r>
      <w:r w:rsidRPr="000509AA">
        <w:rPr>
          <w:rtl/>
        </w:rPr>
        <w:t xml:space="preserve"> هذه الرسالة بخط</w:t>
      </w:r>
      <w:r w:rsidR="0010402B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مؤل</w:t>
      </w:r>
      <w:r w:rsidR="0010402B">
        <w:rPr>
          <w:rtl/>
        </w:rPr>
        <w:t>ّ</w:t>
      </w:r>
      <w:r w:rsidRPr="000509AA">
        <w:rPr>
          <w:rtl/>
        </w:rPr>
        <w:t xml:space="preserve">فها الفارسي الجميل </w:t>
      </w:r>
      <w:r w:rsidR="0010402B">
        <w:rPr>
          <w:rtl/>
        </w:rPr>
        <w:t>؛</w:t>
      </w:r>
      <w:r w:rsidRPr="000509AA">
        <w:rPr>
          <w:rtl/>
        </w:rPr>
        <w:t xml:space="preserve"> فقد جاء في آخرها : </w:t>
      </w:r>
      <w:r w:rsidR="008767F4" w:rsidRPr="000509AA">
        <w:rPr>
          <w:rtl/>
        </w:rPr>
        <w:t>«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بيد مؤل</w:t>
      </w:r>
      <w:r w:rsidR="0010402B">
        <w:rPr>
          <w:rtl/>
        </w:rPr>
        <w:t>ّ</w:t>
      </w:r>
      <w:r w:rsidRPr="000509AA">
        <w:rPr>
          <w:rtl/>
        </w:rPr>
        <w:t>فها الفقير إلى</w:t>
      </w:r>
      <w:r w:rsidR="0010402B" w:rsidRPr="00AF3B23">
        <w:rPr>
          <w:rtl/>
        </w:rPr>
        <w:t>ٰ</w:t>
      </w:r>
      <w:r w:rsidRPr="000509AA">
        <w:rPr>
          <w:rtl/>
        </w:rPr>
        <w:t xml:space="preserve"> رب</w:t>
      </w:r>
      <w:r w:rsidR="0010402B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المستغفر لذنبه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بهاء الدين محم</w:t>
      </w:r>
      <w:r w:rsidR="0010402B">
        <w:rPr>
          <w:rtl/>
        </w:rPr>
        <w:t>ّ</w:t>
      </w:r>
      <w:r w:rsidRPr="000509AA">
        <w:rPr>
          <w:rtl/>
        </w:rPr>
        <w:t>د بن محم</w:t>
      </w:r>
      <w:r w:rsidR="0010402B">
        <w:rPr>
          <w:rtl/>
        </w:rPr>
        <w:t>ّ</w:t>
      </w:r>
      <w:r w:rsidRPr="000509AA">
        <w:rPr>
          <w:rtl/>
        </w:rPr>
        <w:t>د باقر الحسيني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التاريخ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الذي ذكرناه</w:t>
      </w:r>
      <w:r w:rsidR="00FC5C6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والتاريخ يساعد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المجموعة 597</w:t>
      </w:r>
      <w:r w:rsidR="00F26704">
        <w:rPr>
          <w:rtl/>
        </w:rPr>
        <w:t xml:space="preserve"> .</w:t>
      </w:r>
    </w:p>
    <w:p w:rsidR="000509AA" w:rsidRPr="000509AA" w:rsidRDefault="000509AA" w:rsidP="00FC5C6D">
      <w:pPr>
        <w:pStyle w:val="rfdCenterBold1"/>
        <w:rPr>
          <w:rtl/>
        </w:rPr>
      </w:pPr>
      <w:r>
        <w:rPr>
          <w:rtl/>
        </w:rPr>
        <w:t>(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370</w:t>
      </w:r>
      <w:r w:rsidR="00FC5C6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C5C6D">
        <w:rPr>
          <w:rFonts w:hint="cs"/>
          <w:rtl/>
        </w:rPr>
        <w:t xml:space="preserve"> </w:t>
      </w:r>
      <w:r w:rsidR="00FC5C6D">
        <w:rPr>
          <w:rtl/>
        </w:rPr>
        <w:br/>
      </w:r>
      <w:r w:rsidRPr="000509AA">
        <w:rPr>
          <w:rtl/>
        </w:rPr>
        <w:t>التكملة</w:t>
      </w:r>
    </w:p>
    <w:p w:rsidR="000509AA" w:rsidRPr="00FC5C6D" w:rsidRDefault="000509AA" w:rsidP="000509AA">
      <w:pPr>
        <w:rPr>
          <w:rStyle w:val="rfdPoemTiniCharChar"/>
          <w:rtl/>
        </w:rPr>
      </w:pPr>
      <w:r w:rsidRPr="000509AA">
        <w:rPr>
          <w:rtl/>
        </w:rPr>
        <w:t>تعليقة على</w:t>
      </w:r>
      <w:r w:rsidR="0010402B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شرائع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للمحق</w:t>
      </w:r>
      <w:r w:rsidR="0010402B">
        <w:rPr>
          <w:rtl/>
        </w:rPr>
        <w:t>ّ</w:t>
      </w:r>
      <w:r w:rsidRPr="000509AA">
        <w:rPr>
          <w:rtl/>
        </w:rPr>
        <w:t>ق الحل</w:t>
      </w:r>
      <w:r w:rsidR="0010402B">
        <w:rPr>
          <w:rtl/>
        </w:rPr>
        <w:t>ّ</w:t>
      </w:r>
      <w:r w:rsidRPr="000509AA">
        <w:rPr>
          <w:rtl/>
        </w:rPr>
        <w:t>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10402B">
        <w:rPr>
          <w:rtl/>
        </w:rPr>
        <w:t>ّ</w:t>
      </w:r>
      <w:r w:rsidRPr="000509AA">
        <w:rPr>
          <w:rtl/>
        </w:rPr>
        <w:t>ى</w:t>
      </w:r>
      <w:r w:rsidR="0010402B" w:rsidRPr="00AF3B23">
        <w:rPr>
          <w:rtl/>
        </w:rPr>
        <w:t>ٰ</w:t>
      </w:r>
      <w:r w:rsidRPr="000509AA">
        <w:rPr>
          <w:rtl/>
        </w:rPr>
        <w:t xml:space="preserve"> سنة 673</w:t>
      </w:r>
      <w:r w:rsidR="0010402B">
        <w:rPr>
          <w:rtl/>
        </w:rPr>
        <w:t xml:space="preserve"> </w:t>
      </w:r>
      <w:r w:rsidR="0010402B">
        <w:rPr>
          <w:rtl/>
        </w:rPr>
        <w:br/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أو</w:t>
      </w:r>
      <w:r w:rsidR="00AB09C7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5A7C06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AB09C7">
        <w:rPr>
          <w:rtl/>
        </w:rPr>
        <w:t>ّ</w:t>
      </w:r>
      <w:r w:rsidRPr="000509AA">
        <w:rPr>
          <w:rtl/>
        </w:rPr>
        <w:t xml:space="preserve"> العالمين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والصلاة على</w:t>
      </w:r>
      <w:r w:rsidR="00AB09C7" w:rsidRPr="00AF3B23">
        <w:rPr>
          <w:rtl/>
        </w:rPr>
        <w:t>ٰ</w:t>
      </w:r>
      <w:r w:rsidRPr="000509AA">
        <w:rPr>
          <w:rtl/>
        </w:rPr>
        <w:t xml:space="preserve"> محم</w:t>
      </w:r>
      <w:r w:rsidR="00AB09C7">
        <w:rPr>
          <w:rtl/>
        </w:rPr>
        <w:t>ّ</w:t>
      </w:r>
      <w:r w:rsidRPr="000509AA">
        <w:rPr>
          <w:rtl/>
        </w:rPr>
        <w:t>د وآله الطاهرين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الأنجبين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فهذا هو الجزء السادس من تعليقنا الموسوم ب</w:t>
      </w:r>
      <w:r w:rsidR="00AB09C7">
        <w:rPr>
          <w:rtl/>
        </w:rPr>
        <w:t>ـ</w:t>
      </w:r>
      <w:r w:rsidRPr="000509AA">
        <w:rPr>
          <w:rtl/>
        </w:rPr>
        <w:t xml:space="preserve"> : </w:t>
      </w:r>
      <w:r w:rsidR="008100A7">
        <w:rPr>
          <w:rtl/>
        </w:rPr>
        <w:t>(</w:t>
      </w:r>
      <w:r w:rsidR="005A7C06">
        <w:rPr>
          <w:rFonts w:hint="cs"/>
          <w:rtl/>
        </w:rPr>
        <w:t xml:space="preserve"> </w:t>
      </w:r>
      <w:r w:rsidRPr="000509AA">
        <w:rPr>
          <w:rtl/>
        </w:rPr>
        <w:t>التكملة</w:t>
      </w:r>
      <w:r w:rsidR="005A7C06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AB09C7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شرائع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اقتصرت فيه على</w:t>
      </w:r>
      <w:r w:rsidR="00AB09C7" w:rsidRPr="00AF3B23">
        <w:rPr>
          <w:rtl/>
        </w:rPr>
        <w:t>ٰ</w:t>
      </w:r>
      <w:r w:rsidRPr="000509AA">
        <w:rPr>
          <w:rtl/>
        </w:rPr>
        <w:t xml:space="preserve"> محاسن فوائد وتنبيهات خلت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عنها زبر الأصحاب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ولطائف نكت وتفريعات</w:t>
      </w:r>
      <w:r w:rsidR="00F26704">
        <w:rPr>
          <w:rtl/>
        </w:rPr>
        <w:t xml:space="preserve"> . . .</w:t>
      </w:r>
      <w:r w:rsidR="005A7C06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ولم أعرف مؤل</w:t>
      </w:r>
      <w:r w:rsidR="00AB09C7">
        <w:rPr>
          <w:rtl/>
        </w:rPr>
        <w:t>ّ</w:t>
      </w:r>
      <w:r w:rsidRPr="000509AA">
        <w:rPr>
          <w:rtl/>
        </w:rPr>
        <w:t xml:space="preserve">ف </w:t>
      </w:r>
      <w:r w:rsidRPr="00EB4E59">
        <w:rPr>
          <w:rStyle w:val="rfdBold2"/>
          <w:rtl/>
        </w:rPr>
        <w:t>التكملة</w:t>
      </w:r>
      <w:r w:rsidR="00C51724" w:rsidRPr="005A7C06">
        <w:rPr>
          <w:rtl/>
        </w:rPr>
        <w:t xml:space="preserve"> ،</w:t>
      </w:r>
      <w:r w:rsidRPr="005A7C06">
        <w:rPr>
          <w:rtl/>
        </w:rPr>
        <w:t xml:space="preserve"> </w:t>
      </w:r>
      <w:r w:rsidRPr="000509AA">
        <w:rPr>
          <w:rtl/>
        </w:rPr>
        <w:t>ولكن</w:t>
      </w:r>
      <w:r w:rsidR="00AB09C7">
        <w:rPr>
          <w:rtl/>
        </w:rPr>
        <w:t>ّ</w:t>
      </w:r>
      <w:r w:rsidRPr="000509AA">
        <w:rPr>
          <w:rtl/>
        </w:rPr>
        <w:t xml:space="preserve"> العارف الخبير العل</w:t>
      </w:r>
      <w:r w:rsidR="00AB09C7">
        <w:rPr>
          <w:rtl/>
        </w:rPr>
        <w:t>ّ</w:t>
      </w:r>
      <w:r w:rsidRPr="000509AA">
        <w:rPr>
          <w:rtl/>
        </w:rPr>
        <w:t>امة الشيخ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عبد الحسين الحل</w:t>
      </w:r>
      <w:r w:rsidR="00AB09C7">
        <w:rPr>
          <w:rtl/>
        </w:rPr>
        <w:t>ّ</w:t>
      </w:r>
      <w:r w:rsidRPr="000509AA">
        <w:rPr>
          <w:rtl/>
        </w:rPr>
        <w:t>ي الذي ملك الكتاب وجعله في مجموعته صر</w:t>
      </w:r>
      <w:r w:rsidR="00AB09C7">
        <w:rPr>
          <w:rtl/>
        </w:rPr>
        <w:t>ّ</w:t>
      </w:r>
      <w:r w:rsidRPr="000509AA">
        <w:rPr>
          <w:rtl/>
        </w:rPr>
        <w:t>ح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فهرس المجموعة بأن</w:t>
      </w:r>
      <w:r w:rsidR="00AB09C7">
        <w:rPr>
          <w:rtl/>
        </w:rPr>
        <w:t>ّ</w:t>
      </w:r>
      <w:r w:rsidRPr="000509AA">
        <w:rPr>
          <w:rtl/>
        </w:rPr>
        <w:t>ها : تأليف المحق</w:t>
      </w:r>
      <w:r w:rsidR="00AB09C7">
        <w:rPr>
          <w:rtl/>
        </w:rPr>
        <w:t>ّ</w:t>
      </w:r>
      <w:r w:rsidRPr="000509AA">
        <w:rPr>
          <w:rtl/>
        </w:rPr>
        <w:t>ق الكاظمي الشيخ أسد الله التستري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 xml:space="preserve">نسخة </w:t>
      </w:r>
      <w:r w:rsidRPr="000509AA">
        <w:rPr>
          <w:rtl/>
        </w:rPr>
        <w:t>الجزء السادس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أو</w:t>
      </w:r>
      <w:r w:rsidR="00AB09C7">
        <w:rPr>
          <w:rtl/>
        </w:rPr>
        <w:t>ّ</w:t>
      </w:r>
      <w:r w:rsidRPr="000509AA">
        <w:rPr>
          <w:rtl/>
        </w:rPr>
        <w:t>ل كتاب النكاح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عد</w:t>
      </w:r>
      <w:r w:rsidR="00AB09C7">
        <w:rPr>
          <w:rtl/>
        </w:rPr>
        <w:t>ّ</w:t>
      </w:r>
      <w:r w:rsidRPr="000509AA">
        <w:rPr>
          <w:rtl/>
        </w:rPr>
        <w:t>ة كراريس بخط</w:t>
      </w:r>
      <w:r w:rsidR="00AB09C7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المصن</w:t>
      </w:r>
      <w:r w:rsidR="00AB09C7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فيها شطوب وتصحيحات وبعض التعاليق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كل</w:t>
      </w:r>
      <w:r w:rsidR="00AB09C7">
        <w:rPr>
          <w:rtl/>
        </w:rPr>
        <w:t>ّ</w:t>
      </w:r>
      <w:r w:rsidRPr="000509AA">
        <w:rPr>
          <w:rtl/>
        </w:rPr>
        <w:t>ها بخط</w:t>
      </w:r>
      <w:r w:rsidR="00AB09C7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مجموعة رقم 389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قطعة</w:t>
      </w:r>
      <w:r w:rsidRPr="005A7C06">
        <w:rPr>
          <w:rtl/>
        </w:rPr>
        <w:t xml:space="preserve"> </w:t>
      </w:r>
      <w:r w:rsidRPr="000509AA">
        <w:rPr>
          <w:rtl/>
        </w:rPr>
        <w:t>منه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تبدأ من الفصل الثاني من كتاب البيع : في العقد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إلى</w:t>
      </w:r>
      <w:r w:rsidR="00AB09C7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شروط المتعاقدين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أيضا</w:t>
      </w:r>
      <w:r w:rsidR="00AB09C7">
        <w:rPr>
          <w:rtl/>
        </w:rPr>
        <w:t>ً</w:t>
      </w:r>
      <w:r w:rsidRPr="000509AA">
        <w:rPr>
          <w:rtl/>
        </w:rPr>
        <w:t xml:space="preserve"> بخط</w:t>
      </w:r>
      <w:r w:rsidR="00AB09C7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المسو</w:t>
      </w:r>
      <w:r w:rsidR="00AB09C7">
        <w:rPr>
          <w:rtl/>
        </w:rPr>
        <w:t>ّ</w:t>
      </w:r>
      <w:r w:rsidRPr="000509AA">
        <w:rPr>
          <w:rtl/>
        </w:rPr>
        <w:t>دة الأصلية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تتلو تلك القطعة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المجموعة رقم 389 نفسها</w:t>
      </w:r>
      <w:r w:rsidR="00F26704">
        <w:rPr>
          <w:rtl/>
        </w:rPr>
        <w:t xml:space="preserve"> .</w:t>
      </w:r>
    </w:p>
    <w:p w:rsidR="000509AA" w:rsidRPr="000509AA" w:rsidRDefault="000509AA" w:rsidP="005A7C06">
      <w:pPr>
        <w:pStyle w:val="rfdCenterBold1"/>
        <w:rPr>
          <w:rtl/>
        </w:rPr>
      </w:pPr>
      <w:r>
        <w:rPr>
          <w:rtl/>
        </w:rPr>
        <w:t>(</w:t>
      </w:r>
      <w:r w:rsidR="005A7C06">
        <w:rPr>
          <w:rFonts w:hint="cs"/>
          <w:rtl/>
        </w:rPr>
        <w:t xml:space="preserve"> </w:t>
      </w:r>
      <w:r w:rsidRPr="000509AA">
        <w:rPr>
          <w:rtl/>
        </w:rPr>
        <w:t>371</w:t>
      </w:r>
      <w:r w:rsidR="005A7C06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5A7C06">
        <w:rPr>
          <w:rFonts w:hint="cs"/>
          <w:rtl/>
        </w:rPr>
        <w:t xml:space="preserve"> </w:t>
      </w:r>
      <w:r w:rsidR="005A7C06">
        <w:rPr>
          <w:rtl/>
        </w:rPr>
        <w:br/>
      </w:r>
      <w:r w:rsidRPr="000509AA">
        <w:rPr>
          <w:rtl/>
        </w:rPr>
        <w:t>تكملة بغية الطالب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بغية الطالب في معرفة المفروض والواجب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للشيخ الأكبر الشيخ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جعفر كاشف الغطاء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AB09C7">
        <w:rPr>
          <w:rtl/>
        </w:rPr>
        <w:t>ّ</w:t>
      </w:r>
      <w:r w:rsidRPr="000509AA">
        <w:rPr>
          <w:rtl/>
        </w:rPr>
        <w:t>ى</w:t>
      </w:r>
      <w:r w:rsidR="00AB09C7" w:rsidRPr="00AF3B23">
        <w:rPr>
          <w:rtl/>
        </w:rPr>
        <w:t>ٰ</w:t>
      </w:r>
      <w:r w:rsidRPr="000509AA">
        <w:rPr>
          <w:rtl/>
        </w:rPr>
        <w:t xml:space="preserve"> سنة 1227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وهو في قسمين : العقائد والفقه</w:t>
      </w:r>
      <w:r w:rsidR="00F26704">
        <w:rPr>
          <w:rtl/>
        </w:rPr>
        <w:t xml:space="preserve"> . .</w:t>
      </w:r>
    </w:p>
    <w:p w:rsidR="000509AA" w:rsidRPr="005A7C06" w:rsidRDefault="000509AA" w:rsidP="000509AA">
      <w:pPr>
        <w:rPr>
          <w:rStyle w:val="rfdPoemTiniCharChar"/>
          <w:rtl/>
        </w:rPr>
      </w:pPr>
      <w:r w:rsidRPr="000509AA">
        <w:rPr>
          <w:rtl/>
        </w:rPr>
        <w:t>ولم يؤل</w:t>
      </w:r>
      <w:r w:rsidR="00AB09C7">
        <w:rPr>
          <w:rtl/>
        </w:rPr>
        <w:t>ّ</w:t>
      </w:r>
      <w:r w:rsidRPr="000509AA">
        <w:rPr>
          <w:rtl/>
        </w:rPr>
        <w:t>ف المؤل</w:t>
      </w:r>
      <w:r w:rsidR="00AB09C7">
        <w:rPr>
          <w:rtl/>
        </w:rPr>
        <w:t>ّ</w:t>
      </w:r>
      <w:r w:rsidRPr="000509AA">
        <w:rPr>
          <w:rtl/>
        </w:rPr>
        <w:t>ف من الفقه غير الطهارة والصلاة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فأل</w:t>
      </w:r>
      <w:r w:rsidR="00AB09C7">
        <w:rPr>
          <w:rtl/>
        </w:rPr>
        <w:t>ّ</w:t>
      </w:r>
      <w:r w:rsidRPr="000509AA">
        <w:rPr>
          <w:rtl/>
        </w:rPr>
        <w:t>ف نجله الشيخ</w:t>
      </w:r>
      <w:r w:rsidR="00AB09C7">
        <w:rPr>
          <w:rtl/>
        </w:rPr>
        <w:t xml:space="preserve"> </w:t>
      </w:r>
      <w:r w:rsidR="00AB09C7">
        <w:rPr>
          <w:rtl/>
        </w:rPr>
        <w:br/>
      </w:r>
    </w:p>
    <w:p w:rsidR="00195552" w:rsidRDefault="00195552" w:rsidP="00AB09C7">
      <w:pPr>
        <w:pStyle w:val="rfdNormal0"/>
        <w:rPr>
          <w:rtl/>
        </w:rPr>
        <w:sectPr w:rsidR="00195552" w:rsidSect="00600DF3">
          <w:headerReference w:type="even" r:id="rId303"/>
          <w:headerReference w:type="default" r:id="rId304"/>
          <w:headerReference w:type="first" r:id="rId30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AB09C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حسن بن جعفر كاشف الغطاء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المتوف</w:t>
      </w:r>
      <w:r w:rsidR="00AB09C7">
        <w:rPr>
          <w:rtl/>
        </w:rPr>
        <w:t>ّ</w:t>
      </w:r>
      <w:r w:rsidRPr="000509AA">
        <w:rPr>
          <w:rtl/>
        </w:rPr>
        <w:t>ى</w:t>
      </w:r>
      <w:r w:rsidR="00AB09C7" w:rsidRPr="00AF3B23">
        <w:rPr>
          <w:rtl/>
        </w:rPr>
        <w:t>ٰ</w:t>
      </w:r>
      <w:r w:rsidRPr="000509AA">
        <w:rPr>
          <w:rtl/>
        </w:rPr>
        <w:t xml:space="preserve"> سنة 1262 </w:t>
      </w:r>
      <w:r w:rsidR="00294847">
        <w:rPr>
          <w:rtl/>
        </w:rPr>
        <w:t>ـ</w:t>
      </w:r>
      <w:r w:rsidRPr="000509AA">
        <w:rPr>
          <w:rtl/>
        </w:rPr>
        <w:t xml:space="preserve"> كتاب الصوم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والاعتكاف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إلحاقا</w:t>
      </w:r>
      <w:r w:rsidR="00AB09C7">
        <w:rPr>
          <w:rtl/>
        </w:rPr>
        <w:t>ً</w:t>
      </w:r>
      <w:r w:rsidRPr="000509AA">
        <w:rPr>
          <w:rtl/>
        </w:rPr>
        <w:t xml:space="preserve"> وتكميلا</w:t>
      </w:r>
      <w:r w:rsidR="00AB09C7">
        <w:rPr>
          <w:rtl/>
        </w:rPr>
        <w:t>ً</w:t>
      </w:r>
      <w:r w:rsidRPr="000509AA">
        <w:rPr>
          <w:rtl/>
        </w:rPr>
        <w:t xml:space="preserve"> له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ذكره شيخنا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دام ظل</w:t>
      </w:r>
      <w:r w:rsidR="00AB09C7">
        <w:rPr>
          <w:rtl/>
        </w:rPr>
        <w:t>ّ</w:t>
      </w:r>
      <w:r w:rsidRPr="000509AA">
        <w:rPr>
          <w:rtl/>
        </w:rPr>
        <w:t>ه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الذريعة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7A060E">
        <w:rPr>
          <w:rtl/>
        </w:rPr>
        <w:t xml:space="preserve">[ </w:t>
      </w:r>
      <w:r w:rsidR="00414582">
        <w:rPr>
          <w:rtl/>
        </w:rPr>
        <w:t>4</w:t>
      </w:r>
      <w:r w:rsidR="007A060E">
        <w:rPr>
          <w:rtl/>
        </w:rPr>
        <w:t xml:space="preserve"> / </w:t>
      </w:r>
      <w:r w:rsidR="00414582">
        <w:rPr>
          <w:rtl/>
        </w:rPr>
        <w:t>412 رقم 1813</w:t>
      </w:r>
      <w:r w:rsidR="007A060E">
        <w:rPr>
          <w:rtl/>
        </w:rPr>
        <w:t xml:space="preserve"> ]</w:t>
      </w:r>
      <w:r w:rsidRPr="000509AA">
        <w:rPr>
          <w:rtl/>
        </w:rPr>
        <w:t xml:space="preserve"> بعنوان : تكملة بغية الطالب </w:t>
      </w:r>
      <w:r w:rsidR="00AB09C7">
        <w:rPr>
          <w:rtl/>
        </w:rPr>
        <w:t>؛</w:t>
      </w:r>
      <w:r w:rsidRPr="000509AA">
        <w:rPr>
          <w:rtl/>
        </w:rPr>
        <w:t xml:space="preserve"> فتبعناه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AB09C7">
        <w:rPr>
          <w:rtl/>
        </w:rPr>
        <w:t>ّ</w:t>
      </w:r>
      <w:r w:rsidRPr="000509AA">
        <w:rPr>
          <w:rtl/>
        </w:rPr>
        <w:t xml:space="preserve"> السي</w:t>
      </w:r>
      <w:r w:rsidR="00AB09C7">
        <w:rPr>
          <w:rtl/>
        </w:rPr>
        <w:t>ّ</w:t>
      </w:r>
      <w:r w:rsidRPr="000509AA">
        <w:rPr>
          <w:rtl/>
        </w:rPr>
        <w:t>د جواد ابن السي</w:t>
      </w:r>
      <w:r w:rsidR="00AB09C7">
        <w:rPr>
          <w:rtl/>
        </w:rPr>
        <w:t>ّ</w:t>
      </w:r>
      <w:r w:rsidRPr="000509AA">
        <w:rPr>
          <w:rtl/>
        </w:rPr>
        <w:t>د علي الأمين العاملي الشقرائي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عم</w:t>
      </w:r>
      <w:r w:rsidR="00AB09C7">
        <w:rPr>
          <w:rtl/>
        </w:rPr>
        <w:t>ّ</w:t>
      </w:r>
      <w:r w:rsidRPr="000509AA">
        <w:rPr>
          <w:rtl/>
        </w:rPr>
        <w:t xml:space="preserve"> سي</w:t>
      </w:r>
      <w:r w:rsidR="00AB09C7">
        <w:rPr>
          <w:rtl/>
        </w:rPr>
        <w:t>ّ</w:t>
      </w:r>
      <w:r w:rsidRPr="000509AA">
        <w:rPr>
          <w:rtl/>
        </w:rPr>
        <w:t>دنا السي</w:t>
      </w:r>
      <w:r w:rsidR="00AB09C7">
        <w:rPr>
          <w:rtl/>
        </w:rPr>
        <w:t>ّ</w:t>
      </w:r>
      <w:r w:rsidRPr="000509AA">
        <w:rPr>
          <w:rtl/>
        </w:rPr>
        <w:t>د محسن الأمين العاملي</w:t>
      </w:r>
      <w:r w:rsidR="00F26704">
        <w:rPr>
          <w:rtl/>
        </w:rPr>
        <w:t xml:space="preserve"> . .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ترجم له في أعيان الشيعة</w:t>
      </w:r>
      <w:r w:rsidR="00414582">
        <w:rPr>
          <w:rtl/>
        </w:rPr>
        <w:t xml:space="preserve"> </w:t>
      </w:r>
      <w:r w:rsidRPr="000509AA">
        <w:rPr>
          <w:rtl/>
        </w:rPr>
        <w:t>17</w:t>
      </w:r>
      <w:r w:rsidR="007A060E">
        <w:rPr>
          <w:rtl/>
        </w:rPr>
        <w:t xml:space="preserve"> / </w:t>
      </w:r>
      <w:r w:rsidRPr="000509AA">
        <w:rPr>
          <w:rtl/>
        </w:rPr>
        <w:t>178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وأر</w:t>
      </w:r>
      <w:r w:rsidR="00AB09C7">
        <w:rPr>
          <w:rtl/>
        </w:rPr>
        <w:t>ّ</w:t>
      </w:r>
      <w:r w:rsidRPr="000509AA">
        <w:rPr>
          <w:rtl/>
        </w:rPr>
        <w:t>خ وفاته سنة 1241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وترجم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له شيخنا </w:t>
      </w:r>
      <w:r w:rsidR="00294847">
        <w:rPr>
          <w:rtl/>
        </w:rPr>
        <w:t>ـ</w:t>
      </w:r>
      <w:r w:rsidRPr="000509AA">
        <w:rPr>
          <w:rtl/>
        </w:rPr>
        <w:t xml:space="preserve"> دام ظل</w:t>
      </w:r>
      <w:r w:rsidR="00AB09C7">
        <w:rPr>
          <w:rtl/>
        </w:rPr>
        <w:t>ّ</w:t>
      </w:r>
      <w:r w:rsidRPr="000509AA">
        <w:rPr>
          <w:rtl/>
        </w:rPr>
        <w:t xml:space="preserve">ه </w:t>
      </w:r>
      <w:r w:rsidR="00294847">
        <w:rPr>
          <w:rtl/>
        </w:rPr>
        <w:t>ـ</w:t>
      </w:r>
      <w:r w:rsidRPr="000509AA">
        <w:rPr>
          <w:rtl/>
        </w:rPr>
        <w:t xml:space="preserve"> في الكرام ص 285</w:t>
      </w:r>
      <w:r w:rsidR="00F26704">
        <w:rPr>
          <w:rtl/>
        </w:rPr>
        <w:t xml:space="preserve"> .</w:t>
      </w:r>
    </w:p>
    <w:p w:rsidR="000509AA" w:rsidRPr="000509AA" w:rsidRDefault="000509AA" w:rsidP="00AB09C7">
      <w:pPr>
        <w:rPr>
          <w:rtl/>
        </w:rPr>
      </w:pPr>
      <w:r w:rsidRPr="000509AA">
        <w:rPr>
          <w:rtl/>
        </w:rPr>
        <w:t xml:space="preserve">فرغ </w:t>
      </w:r>
      <w:r w:rsidRPr="000509AA">
        <w:rPr>
          <w:rStyle w:val="rfdAlaem"/>
          <w:rtl/>
        </w:rPr>
        <w:t>رحمه‌الله</w:t>
      </w:r>
      <w:r w:rsidRPr="000509AA">
        <w:rPr>
          <w:rtl/>
        </w:rPr>
        <w:t xml:space="preserve"> من كتابتها في 17 صفر سنة 1229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حياة المؤل</w:t>
      </w:r>
      <w:r w:rsidR="00AB09C7">
        <w:rPr>
          <w:rtl/>
        </w:rPr>
        <w:t>ّ</w:t>
      </w:r>
      <w:r w:rsidRPr="000509AA">
        <w:rPr>
          <w:rtl/>
        </w:rPr>
        <w:t xml:space="preserve">ف </w:t>
      </w:r>
      <w:r w:rsidR="00AB09C7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AB09C7" w:rsidRPr="00AF3B23">
        <w:rPr>
          <w:rtl/>
        </w:rPr>
        <w:t>ٱ</w:t>
      </w:r>
      <w:r w:rsidRPr="000509AA">
        <w:rPr>
          <w:rtl/>
        </w:rPr>
        <w:t>ستظهر شيخنا كونه من تلامذة المؤل</w:t>
      </w:r>
      <w:r w:rsidR="00AB09C7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وعلى</w:t>
      </w:r>
      <w:r w:rsidR="00AB09C7" w:rsidRPr="00AF3B23">
        <w:rPr>
          <w:rtl/>
        </w:rPr>
        <w:t>ٰ</w:t>
      </w:r>
      <w:r w:rsidRPr="000509AA">
        <w:rPr>
          <w:rtl/>
        </w:rPr>
        <w:t xml:space="preserve"> النسخة خط</w:t>
      </w:r>
      <w:r w:rsidR="00AB09C7">
        <w:rPr>
          <w:rtl/>
        </w:rPr>
        <w:t>ّ</w:t>
      </w:r>
      <w:r w:rsidRPr="000509AA">
        <w:rPr>
          <w:rtl/>
        </w:rPr>
        <w:t xml:space="preserve"> العل</w:t>
      </w:r>
      <w:r w:rsidR="00AB09C7">
        <w:rPr>
          <w:rtl/>
        </w:rPr>
        <w:t>ّ</w:t>
      </w:r>
      <w:r w:rsidRPr="000509AA">
        <w:rPr>
          <w:rtl/>
        </w:rPr>
        <w:t>امة الشيخ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عبد الحسين الحل</w:t>
      </w:r>
      <w:r w:rsidR="00AB09C7">
        <w:rPr>
          <w:rtl/>
        </w:rPr>
        <w:t>ّ</w:t>
      </w:r>
      <w:r w:rsidRPr="000509AA">
        <w:rPr>
          <w:rtl/>
        </w:rPr>
        <w:t xml:space="preserve">ي </w:t>
      </w:r>
      <w:r w:rsidRPr="000509AA">
        <w:rPr>
          <w:rStyle w:val="rfdAlaem"/>
          <w:rtl/>
        </w:rPr>
        <w:t>رحمه‌الله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تقع في 68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 11 ×</w:t>
      </w:r>
      <w:r w:rsidR="00414582">
        <w:rPr>
          <w:rtl/>
        </w:rPr>
        <w:t xml:space="preserve"> </w:t>
      </w:r>
      <w:r w:rsidRPr="000509AA">
        <w:rPr>
          <w:rtl/>
        </w:rPr>
        <w:t>8</w:t>
      </w:r>
      <w:r w:rsidR="007A060E">
        <w:rPr>
          <w:rtl/>
        </w:rPr>
        <w:t xml:space="preserve"> / </w:t>
      </w:r>
      <w:r w:rsidRPr="000509AA">
        <w:rPr>
          <w:rtl/>
        </w:rPr>
        <w:t>15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</w:t>
      </w:r>
      <w:r w:rsidR="00414582">
        <w:rPr>
          <w:rtl/>
        </w:rPr>
        <w:t xml:space="preserve"> </w:t>
      </w:r>
      <w:r w:rsidR="00AB09C7">
        <w:rPr>
          <w:rtl/>
        </w:rPr>
        <w:br/>
      </w:r>
      <w:r w:rsidRPr="000509AA">
        <w:rPr>
          <w:rtl/>
        </w:rPr>
        <w:t>423</w:t>
      </w:r>
      <w:r w:rsidR="00F26704">
        <w:rPr>
          <w:rtl/>
        </w:rPr>
        <w:t xml:space="preserve"> .</w:t>
      </w:r>
    </w:p>
    <w:p w:rsidR="000509AA" w:rsidRPr="000509AA" w:rsidRDefault="000509AA" w:rsidP="005A7C06">
      <w:pPr>
        <w:pStyle w:val="rfdCenterBold1"/>
        <w:rPr>
          <w:rtl/>
        </w:rPr>
      </w:pPr>
      <w:r>
        <w:rPr>
          <w:rtl/>
        </w:rPr>
        <w:t>(</w:t>
      </w:r>
      <w:r w:rsidR="005A7C06">
        <w:rPr>
          <w:rFonts w:hint="cs"/>
          <w:rtl/>
        </w:rPr>
        <w:t xml:space="preserve"> </w:t>
      </w:r>
      <w:r w:rsidRPr="000509AA">
        <w:rPr>
          <w:rtl/>
        </w:rPr>
        <w:t>372</w:t>
      </w:r>
      <w:r w:rsidR="005A7C06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5A7C06">
        <w:rPr>
          <w:rFonts w:hint="cs"/>
          <w:rtl/>
        </w:rPr>
        <w:t xml:space="preserve"> </w:t>
      </w:r>
      <w:r w:rsidR="005A7C06">
        <w:rPr>
          <w:rtl/>
        </w:rPr>
        <w:br/>
      </w:r>
      <w:r w:rsidRPr="000509AA">
        <w:rPr>
          <w:rtl/>
        </w:rPr>
        <w:t>تكملة زبدة البيان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زبدة البيان في تفسير آيات قصص القرآن</w:t>
      </w:r>
      <w:r w:rsidRPr="000509AA">
        <w:rPr>
          <w:rtl/>
        </w:rPr>
        <w:t xml:space="preserve"> يتناول قصص الأنبياء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ببسط وإسهاب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للشيخ محم</w:t>
      </w:r>
      <w:r w:rsidR="00FF520C">
        <w:rPr>
          <w:rtl/>
        </w:rPr>
        <w:t>ّ</w:t>
      </w:r>
      <w:r w:rsidRPr="000509AA">
        <w:rPr>
          <w:rtl/>
        </w:rPr>
        <w:t>د بن محمود بن علي الطبسي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ثم</w:t>
      </w:r>
      <w:r w:rsidR="00FF520C">
        <w:rPr>
          <w:rtl/>
        </w:rPr>
        <w:t>ّ</w:t>
      </w:r>
      <w:r w:rsidRPr="000509AA">
        <w:rPr>
          <w:rtl/>
        </w:rPr>
        <w:t xml:space="preserve"> ألحق به تكملة له في سيرة نبي</w:t>
      </w:r>
      <w:r w:rsidR="00FF520C">
        <w:rPr>
          <w:rtl/>
        </w:rPr>
        <w:t>ّ</w:t>
      </w:r>
      <w:r w:rsidRPr="000509AA">
        <w:rPr>
          <w:rtl/>
        </w:rPr>
        <w:t xml:space="preserve">نا </w:t>
      </w:r>
      <w:r w:rsidRPr="000509AA">
        <w:rPr>
          <w:rStyle w:val="rfdAlaem"/>
          <w:rtl/>
        </w:rPr>
        <w:t>صلى‌الله‌عليه‌وآله</w:t>
      </w:r>
      <w:r w:rsidRPr="000509AA">
        <w:rPr>
          <w:rtl/>
        </w:rPr>
        <w:t xml:space="preserve"> والأئم</w:t>
      </w:r>
      <w:r w:rsidR="00FF520C">
        <w:rPr>
          <w:rtl/>
        </w:rPr>
        <w:t>ّ</w:t>
      </w:r>
      <w:r w:rsidRPr="000509AA">
        <w:rPr>
          <w:rtl/>
        </w:rPr>
        <w:t>ة الطاهرة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عترته </w:t>
      </w:r>
      <w:r w:rsidRPr="000509AA">
        <w:rPr>
          <w:rStyle w:val="rfdAlaem"/>
          <w:rtl/>
        </w:rPr>
        <w:t>عليهم‌السلام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منه منتصف ذي الحج</w:t>
      </w:r>
      <w:r w:rsidR="00FF520C">
        <w:rPr>
          <w:rtl/>
        </w:rPr>
        <w:t>ّ</w:t>
      </w:r>
      <w:r w:rsidRPr="000509AA">
        <w:rPr>
          <w:rtl/>
        </w:rPr>
        <w:t>ة سنة 1083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ملحقة </w:t>
      </w:r>
      <w:r w:rsidRPr="00EB4E59">
        <w:rPr>
          <w:rStyle w:val="rfdBold2"/>
          <w:rtl/>
        </w:rPr>
        <w:t>بزبدة البيان</w:t>
      </w:r>
      <w:r w:rsidRPr="000509AA">
        <w:rPr>
          <w:rtl/>
        </w:rPr>
        <w:t xml:space="preserve"> غير متمي</w:t>
      </w:r>
      <w:r w:rsidR="00FF520C">
        <w:rPr>
          <w:rtl/>
        </w:rPr>
        <w:t>ّ</w:t>
      </w:r>
      <w:r w:rsidRPr="000509AA">
        <w:rPr>
          <w:rtl/>
        </w:rPr>
        <w:t>زة منه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وأظن</w:t>
      </w:r>
      <w:r w:rsidR="00FF520C">
        <w:rPr>
          <w:rtl/>
        </w:rPr>
        <w:t>ّ</w:t>
      </w:r>
      <w:r w:rsidRPr="000509AA">
        <w:rPr>
          <w:rtl/>
        </w:rPr>
        <w:t>ها بخط</w:t>
      </w:r>
      <w:r w:rsidR="00FF520C">
        <w:rPr>
          <w:rtl/>
        </w:rPr>
        <w:t>ّ</w:t>
      </w:r>
      <w:r w:rsidRPr="000509AA">
        <w:rPr>
          <w:rtl/>
        </w:rPr>
        <w:t xml:space="preserve"> المؤل</w:t>
      </w:r>
      <w:r w:rsidR="00FF520C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بخط</w:t>
      </w:r>
      <w:r w:rsidR="00FF520C">
        <w:rPr>
          <w:rtl/>
        </w:rPr>
        <w:t>ّ</w:t>
      </w:r>
      <w:r w:rsidRPr="000509AA">
        <w:rPr>
          <w:rtl/>
        </w:rPr>
        <w:t xml:space="preserve"> فارسي جي</w:t>
      </w:r>
      <w:r w:rsidR="00FF520C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برقم 977</w:t>
      </w:r>
      <w:r w:rsidR="00F26704">
        <w:rPr>
          <w:rtl/>
        </w:rPr>
        <w:t xml:space="preserve"> .</w:t>
      </w:r>
    </w:p>
    <w:p w:rsidR="000509AA" w:rsidRPr="000509AA" w:rsidRDefault="000509AA" w:rsidP="00EB4E59">
      <w:pPr>
        <w:rPr>
          <w:rtl/>
        </w:rPr>
      </w:pPr>
      <w:r w:rsidRPr="000509AA">
        <w:rPr>
          <w:rtl/>
        </w:rPr>
        <w:t>ولكن شيخنا</w:t>
      </w:r>
      <w:r w:rsidR="00414582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دام ظل</w:t>
      </w:r>
      <w:r w:rsidR="00FF520C">
        <w:rPr>
          <w:rtl/>
        </w:rPr>
        <w:t>ّ</w:t>
      </w:r>
      <w:r w:rsidRPr="000509AA">
        <w:rPr>
          <w:rtl/>
        </w:rPr>
        <w:t>ه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ذكر للتكملة خطبة مستقل</w:t>
      </w:r>
      <w:r w:rsidR="00FF520C">
        <w:rPr>
          <w:rtl/>
        </w:rPr>
        <w:t>ّ</w:t>
      </w:r>
      <w:r w:rsidRPr="000509AA">
        <w:rPr>
          <w:rtl/>
        </w:rPr>
        <w:t>ة في ما رآه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نسخة عليها خط</w:t>
      </w:r>
      <w:r w:rsidR="00FF520C">
        <w:rPr>
          <w:rtl/>
        </w:rPr>
        <w:t>ّ</w:t>
      </w:r>
      <w:r w:rsidRPr="000509AA">
        <w:rPr>
          <w:rtl/>
        </w:rPr>
        <w:t xml:space="preserve"> نجل المصن</w:t>
      </w:r>
      <w:r w:rsidR="00FF520C">
        <w:rPr>
          <w:rtl/>
        </w:rPr>
        <w:t>ّ</w:t>
      </w:r>
      <w:r w:rsidRPr="000509AA">
        <w:rPr>
          <w:rtl/>
        </w:rPr>
        <w:t>ف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راجع الذريعة</w:t>
      </w:r>
      <w:r w:rsidR="00414582">
        <w:rPr>
          <w:rtl/>
        </w:rPr>
        <w:t xml:space="preserve"> </w:t>
      </w:r>
      <w:r w:rsidRPr="000509AA">
        <w:rPr>
          <w:rtl/>
        </w:rPr>
        <w:t>4</w:t>
      </w:r>
      <w:r w:rsidR="007A060E">
        <w:rPr>
          <w:rtl/>
        </w:rPr>
        <w:t xml:space="preserve"> / </w:t>
      </w:r>
      <w:r w:rsidRPr="000509AA">
        <w:rPr>
          <w:rtl/>
        </w:rPr>
        <w:t>414</w:t>
      </w:r>
      <w:r w:rsidR="00F26704">
        <w:rPr>
          <w:rtl/>
        </w:rPr>
        <w:t xml:space="preserve"> .</w:t>
      </w:r>
    </w:p>
    <w:p w:rsidR="004073BA" w:rsidRPr="004073BA" w:rsidRDefault="000509AA" w:rsidP="004073BA">
      <w:pPr>
        <w:rPr>
          <w:rtl/>
        </w:rPr>
      </w:pPr>
      <w:r w:rsidRPr="004073BA">
        <w:rPr>
          <w:rtl/>
        </w:rPr>
        <w:br w:type="page"/>
      </w:r>
    </w:p>
    <w:p w:rsidR="004073BA" w:rsidRDefault="004073BA" w:rsidP="004073BA">
      <w:pPr>
        <w:pStyle w:val="rfdPoemTini"/>
        <w:rPr>
          <w:rtl/>
        </w:rPr>
      </w:pPr>
    </w:p>
    <w:p w:rsidR="000509AA" w:rsidRPr="000509AA" w:rsidRDefault="000509AA" w:rsidP="004073BA">
      <w:pPr>
        <w:pStyle w:val="rfdCenterBold1"/>
        <w:rPr>
          <w:rtl/>
        </w:rPr>
      </w:pPr>
      <w:r>
        <w:rPr>
          <w:rtl/>
        </w:rPr>
        <w:t>(</w:t>
      </w:r>
      <w:r w:rsidR="004073BA">
        <w:rPr>
          <w:rFonts w:hint="cs"/>
          <w:rtl/>
        </w:rPr>
        <w:t xml:space="preserve"> </w:t>
      </w:r>
      <w:r w:rsidRPr="000509AA">
        <w:rPr>
          <w:rtl/>
        </w:rPr>
        <w:t>373</w:t>
      </w:r>
      <w:r w:rsidR="004073BA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4073BA">
        <w:rPr>
          <w:rFonts w:hint="cs"/>
          <w:rtl/>
        </w:rPr>
        <w:t xml:space="preserve"> </w:t>
      </w:r>
      <w:r w:rsidR="004073BA">
        <w:rPr>
          <w:rtl/>
        </w:rPr>
        <w:br/>
      </w:r>
      <w:r w:rsidRPr="000509AA">
        <w:rPr>
          <w:rtl/>
        </w:rPr>
        <w:t>تلخيص الأقوال</w:t>
      </w:r>
      <w:r w:rsidR="003E5EB2">
        <w:rPr>
          <w:rtl/>
        </w:rPr>
        <w:t xml:space="preserve"> </w:t>
      </w:r>
      <w:r w:rsidR="003E5EB2">
        <w:rPr>
          <w:rtl/>
        </w:rPr>
        <w:br/>
      </w:r>
      <w:r w:rsidRPr="000509AA">
        <w:rPr>
          <w:rtl/>
        </w:rPr>
        <w:t>في تحقيق أحوال الرجال</w:t>
      </w:r>
    </w:p>
    <w:p w:rsidR="000509AA" w:rsidRPr="000509AA" w:rsidRDefault="000509AA" w:rsidP="003E5EB2">
      <w:pPr>
        <w:rPr>
          <w:rtl/>
        </w:rPr>
      </w:pPr>
      <w:r w:rsidRPr="000509AA">
        <w:rPr>
          <w:rtl/>
        </w:rPr>
        <w:t>تصنيف : الرجالي الكبير الشهير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السي</w:t>
      </w:r>
      <w:r w:rsidR="003E5EB2">
        <w:rPr>
          <w:rtl/>
        </w:rPr>
        <w:t>ّ</w:t>
      </w:r>
      <w:r w:rsidRPr="000509AA">
        <w:rPr>
          <w:rtl/>
        </w:rPr>
        <w:t>د محم</w:t>
      </w:r>
      <w:r w:rsidR="003E5EB2">
        <w:rPr>
          <w:rtl/>
        </w:rPr>
        <w:t>ّ</w:t>
      </w:r>
      <w:r w:rsidRPr="000509AA">
        <w:rPr>
          <w:rtl/>
        </w:rPr>
        <w:t>د بن علي بن إبراهيم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الحسيني ال</w:t>
      </w:r>
      <w:r w:rsidR="003E5EB2">
        <w:rPr>
          <w:rtl/>
        </w:rPr>
        <w:t>ا</w:t>
      </w:r>
      <w:r w:rsidRPr="000509AA">
        <w:rPr>
          <w:rtl/>
        </w:rPr>
        <w:t>سترآبادي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E5EB2">
        <w:rPr>
          <w:rtl/>
        </w:rPr>
        <w:t>ّ</w:t>
      </w:r>
      <w:r w:rsidRPr="000509AA">
        <w:rPr>
          <w:rtl/>
        </w:rPr>
        <w:t>ى</w:t>
      </w:r>
      <w:r w:rsidR="003E5EB2" w:rsidRPr="00AF3B23">
        <w:rPr>
          <w:rtl/>
        </w:rPr>
        <w:t>ٰ</w:t>
      </w:r>
      <w:r w:rsidRPr="000509AA">
        <w:rPr>
          <w:rtl/>
        </w:rPr>
        <w:t xml:space="preserve"> سنة 1028 في مك</w:t>
      </w:r>
      <w:r w:rsidR="003E5EB2">
        <w:rPr>
          <w:rtl/>
        </w:rPr>
        <w:t>ّ</w:t>
      </w:r>
      <w:r w:rsidRPr="000509AA">
        <w:rPr>
          <w:rtl/>
        </w:rPr>
        <w:t>ة المكر</w:t>
      </w:r>
      <w:r w:rsidR="003E5EB2">
        <w:rPr>
          <w:rtl/>
        </w:rPr>
        <w:t>ّ</w:t>
      </w:r>
      <w:r w:rsidRPr="000509AA">
        <w:rPr>
          <w:rtl/>
        </w:rPr>
        <w:t>مة</w:t>
      </w:r>
      <w:r w:rsidR="00F26704">
        <w:rPr>
          <w:rtl/>
        </w:rPr>
        <w:t xml:space="preserve"> .</w:t>
      </w:r>
    </w:p>
    <w:p w:rsidR="00414582" w:rsidRDefault="000509AA" w:rsidP="000509AA">
      <w:pPr>
        <w:rPr>
          <w:rtl/>
        </w:rPr>
      </w:pPr>
      <w:r w:rsidRPr="000509AA">
        <w:rPr>
          <w:rtl/>
        </w:rPr>
        <w:t>وله ثلاثة</w:t>
      </w:r>
      <w:r w:rsidR="00414582">
        <w:rPr>
          <w:rtl/>
        </w:rPr>
        <w:t xml:space="preserve"> كتب في الرجال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كبير : ويسم</w:t>
      </w:r>
      <w:r w:rsidR="003E5EB2">
        <w:rPr>
          <w:rtl/>
        </w:rPr>
        <w:t>ّ</w:t>
      </w:r>
      <w:r w:rsidRPr="000509AA">
        <w:rPr>
          <w:rtl/>
        </w:rPr>
        <w:t>ى</w:t>
      </w:r>
      <w:r w:rsidR="003E5EB2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منهج المقال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طبع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وللوحيد البهبهاني تعليقة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ووسيط : وهو هذا الكتاب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المكتبة منه نسختان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ووجيز : في </w:t>
      </w:r>
      <w:r w:rsidRPr="00EB4E59">
        <w:rPr>
          <w:rStyle w:val="rfdBold2"/>
          <w:rtl/>
        </w:rPr>
        <w:t>فهرس الرضوية</w:t>
      </w:r>
      <w:r w:rsidRPr="000509AA">
        <w:rPr>
          <w:rtl/>
        </w:rPr>
        <w:t xml:space="preserve"> أن</w:t>
      </w:r>
      <w:r w:rsidR="003E5EB2">
        <w:rPr>
          <w:rtl/>
        </w:rPr>
        <w:t>ّ</w:t>
      </w:r>
      <w:r w:rsidRPr="000509AA">
        <w:rPr>
          <w:rtl/>
        </w:rPr>
        <w:t>ه موجود هناك بخط</w:t>
      </w:r>
      <w:r w:rsidR="003E5EB2">
        <w:rPr>
          <w:rtl/>
        </w:rPr>
        <w:t>ّ</w:t>
      </w:r>
      <w:r w:rsidRPr="000509AA">
        <w:rPr>
          <w:rtl/>
        </w:rPr>
        <w:t xml:space="preserve"> المؤل</w:t>
      </w:r>
      <w:r w:rsidR="003E5EB2">
        <w:rPr>
          <w:rtl/>
        </w:rPr>
        <w:t>ّ</w:t>
      </w:r>
      <w:r w:rsidRPr="000509AA">
        <w:rPr>
          <w:rtl/>
        </w:rPr>
        <w:t>ف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والوسيط المسم</w:t>
      </w:r>
      <w:r w:rsidR="003E5EB2">
        <w:rPr>
          <w:rtl/>
        </w:rPr>
        <w:t>ّ</w:t>
      </w:r>
      <w:r w:rsidRPr="000509AA">
        <w:rPr>
          <w:rtl/>
        </w:rPr>
        <w:t>ى</w:t>
      </w:r>
      <w:r w:rsidR="003E5EB2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تلخيص الأقوال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</w:t>
      </w:r>
      <w:r w:rsidR="008767F4" w:rsidRPr="000509AA">
        <w:rPr>
          <w:rtl/>
        </w:rPr>
        <w:t>«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تلخيص المقال</w:t>
      </w:r>
      <w:r w:rsidR="00F37A4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فرغ منه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مؤل</w:t>
      </w:r>
      <w:r w:rsidR="003E5EB2">
        <w:rPr>
          <w:rtl/>
        </w:rPr>
        <w:t>ّ</w:t>
      </w:r>
      <w:r w:rsidRPr="000509AA">
        <w:rPr>
          <w:rtl/>
        </w:rPr>
        <w:t>فه عاشر جمادى</w:t>
      </w:r>
      <w:r w:rsidR="003E5EB2" w:rsidRPr="00AF3B23">
        <w:rPr>
          <w:rtl/>
        </w:rPr>
        <w:t>ٰ</w:t>
      </w:r>
      <w:r w:rsidRPr="000509AA">
        <w:rPr>
          <w:rtl/>
        </w:rPr>
        <w:t xml:space="preserve"> الأ</w:t>
      </w:r>
      <w:r w:rsidR="003E5EB2">
        <w:rPr>
          <w:rtl/>
        </w:rPr>
        <w:t>ُ</w:t>
      </w:r>
      <w:r w:rsidRPr="000509AA">
        <w:rPr>
          <w:rtl/>
        </w:rPr>
        <w:t>ولى</w:t>
      </w:r>
      <w:r w:rsidR="003E5EB2" w:rsidRPr="00AF3B23">
        <w:rPr>
          <w:rtl/>
        </w:rPr>
        <w:t>ٰ</w:t>
      </w:r>
      <w:r w:rsidRPr="000509AA">
        <w:rPr>
          <w:rtl/>
        </w:rPr>
        <w:t xml:space="preserve"> سنة 988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F37A4D">
        <w:rPr>
          <w:rtl/>
        </w:rPr>
        <w:t xml:space="preserve"> </w:t>
      </w:r>
      <w:r w:rsidRPr="000509AA">
        <w:rPr>
          <w:rtl/>
        </w:rPr>
        <w:t>غير مؤر</w:t>
      </w:r>
      <w:r w:rsidR="003E5EB2">
        <w:rPr>
          <w:rtl/>
        </w:rPr>
        <w:t>ّ</w:t>
      </w:r>
      <w:r w:rsidRPr="000509AA">
        <w:rPr>
          <w:rtl/>
        </w:rPr>
        <w:t>خة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3E5EB2">
        <w:rPr>
          <w:rtl/>
        </w:rPr>
        <w:t>ّ</w:t>
      </w:r>
      <w:r w:rsidRPr="000509AA">
        <w:rPr>
          <w:rtl/>
        </w:rPr>
        <w:t>ا إن</w:t>
      </w:r>
      <w:r w:rsidR="003E5EB2">
        <w:rPr>
          <w:rtl/>
        </w:rPr>
        <w:t>ّ</w:t>
      </w:r>
      <w:r w:rsidRPr="000509AA">
        <w:rPr>
          <w:rtl/>
        </w:rPr>
        <w:t>ها كتبت في القرن الثالث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تمل</w:t>
      </w:r>
      <w:r w:rsidR="003E5EB2">
        <w:rPr>
          <w:rtl/>
        </w:rPr>
        <w:t>ّ</w:t>
      </w:r>
      <w:r w:rsidRPr="000509AA">
        <w:rPr>
          <w:rtl/>
        </w:rPr>
        <w:t>ك معتضد الدولة بخط</w:t>
      </w:r>
      <w:r w:rsidR="003E5EB2">
        <w:rPr>
          <w:rtl/>
        </w:rPr>
        <w:t>ّ</w:t>
      </w:r>
      <w:r w:rsidRPr="000509AA">
        <w:rPr>
          <w:rtl/>
        </w:rPr>
        <w:t>ه الجي</w:t>
      </w:r>
      <w:r w:rsidR="003E5EB2">
        <w:rPr>
          <w:rtl/>
        </w:rPr>
        <w:t>ّ</w:t>
      </w:r>
      <w:r w:rsidRPr="000509AA">
        <w:rPr>
          <w:rtl/>
        </w:rPr>
        <w:t>د في سنة 1326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1199</w:t>
      </w:r>
      <w:r w:rsidR="00F26704">
        <w:rPr>
          <w:rtl/>
        </w:rPr>
        <w:t xml:space="preserve"> .</w:t>
      </w:r>
    </w:p>
    <w:p w:rsidR="000509AA" w:rsidRPr="000509AA" w:rsidRDefault="000509AA" w:rsidP="003E5EB2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ينقص من أو</w:t>
      </w:r>
      <w:r w:rsidR="003E5EB2">
        <w:rPr>
          <w:rtl/>
        </w:rPr>
        <w:t>ّ</w:t>
      </w:r>
      <w:r w:rsidRPr="000509AA">
        <w:rPr>
          <w:rtl/>
        </w:rPr>
        <w:t>لها صفحة واحدة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آخرها أربع صحائف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ليس فيها ذ</w:t>
      </w:r>
      <w:r w:rsidR="003E5EB2">
        <w:rPr>
          <w:rtl/>
        </w:rPr>
        <w:t>ِ</w:t>
      </w:r>
      <w:r w:rsidRPr="000509AA">
        <w:rPr>
          <w:rtl/>
        </w:rPr>
        <w:t xml:space="preserve">كر للكاتب ولا تاريخ الكتابة </w:t>
      </w:r>
      <w:r w:rsidR="003E5EB2">
        <w:rPr>
          <w:rtl/>
        </w:rPr>
        <w:t>؛</w:t>
      </w:r>
      <w:r w:rsidRPr="000509AA">
        <w:rPr>
          <w:rtl/>
        </w:rPr>
        <w:t xml:space="preserve"> إل</w:t>
      </w:r>
      <w:r w:rsidR="003E5EB2">
        <w:rPr>
          <w:rtl/>
        </w:rPr>
        <w:t>ّ</w:t>
      </w:r>
      <w:r w:rsidRPr="000509AA">
        <w:rPr>
          <w:rtl/>
        </w:rPr>
        <w:t>ا إن</w:t>
      </w:r>
      <w:r w:rsidR="003E5EB2">
        <w:rPr>
          <w:rtl/>
        </w:rPr>
        <w:t>ّ</w:t>
      </w:r>
      <w:r w:rsidRPr="000509AA">
        <w:rPr>
          <w:rtl/>
        </w:rPr>
        <w:t xml:space="preserve"> النسخة قريبة من عصر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المؤل</w:t>
      </w:r>
      <w:r w:rsidR="003E5EB2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نسخ القرن الحادي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ذكر شيخنا العل</w:t>
      </w:r>
      <w:r w:rsidR="003E5EB2">
        <w:rPr>
          <w:rtl/>
        </w:rPr>
        <w:t>ّ</w:t>
      </w:r>
      <w:r w:rsidRPr="000509AA">
        <w:rPr>
          <w:rtl/>
        </w:rPr>
        <w:t xml:space="preserve">امة الأميني </w:t>
      </w:r>
      <w:r w:rsidR="00294847">
        <w:rPr>
          <w:rtl/>
        </w:rPr>
        <w:t>ـ</w:t>
      </w:r>
      <w:r w:rsidRPr="000509AA">
        <w:rPr>
          <w:rtl/>
        </w:rPr>
        <w:t xml:space="preserve"> دام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ظل</w:t>
      </w:r>
      <w:r w:rsidR="003E5EB2">
        <w:rPr>
          <w:rtl/>
        </w:rPr>
        <w:t>ّ</w:t>
      </w:r>
      <w:r w:rsidRPr="000509AA">
        <w:rPr>
          <w:rtl/>
        </w:rPr>
        <w:t xml:space="preserve">ه </w:t>
      </w:r>
      <w:r w:rsidR="00294847">
        <w:rPr>
          <w:rtl/>
        </w:rPr>
        <w:t>ـ</w:t>
      </w:r>
      <w:r w:rsidRPr="000509AA">
        <w:rPr>
          <w:rtl/>
        </w:rPr>
        <w:t xml:space="preserve"> أن</w:t>
      </w:r>
      <w:r w:rsidR="003E5EB2">
        <w:rPr>
          <w:rtl/>
        </w:rPr>
        <w:t>ّ</w:t>
      </w:r>
      <w:r w:rsidRPr="000509AA">
        <w:rPr>
          <w:rtl/>
        </w:rPr>
        <w:t xml:space="preserve"> عليها حواش</w:t>
      </w:r>
      <w:r w:rsidR="003E5EB2">
        <w:rPr>
          <w:rtl/>
        </w:rPr>
        <w:t>ٍ</w:t>
      </w:r>
      <w:r w:rsidRPr="000509AA">
        <w:rPr>
          <w:rtl/>
        </w:rPr>
        <w:t xml:space="preserve"> بخط</w:t>
      </w:r>
      <w:r w:rsidR="003E5EB2">
        <w:rPr>
          <w:rtl/>
        </w:rPr>
        <w:t>ّ</w:t>
      </w:r>
      <w:r w:rsidRPr="000509AA">
        <w:rPr>
          <w:rtl/>
        </w:rPr>
        <w:t xml:space="preserve"> الشيخ عبد النبي</w:t>
      </w:r>
      <w:r w:rsidR="003E5EB2">
        <w:rPr>
          <w:rtl/>
        </w:rPr>
        <w:t>ّ</w:t>
      </w:r>
      <w:r w:rsidRPr="000509AA">
        <w:rPr>
          <w:rtl/>
        </w:rPr>
        <w:t xml:space="preserve"> بن سعد الجزائري الغروي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الحائري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E5EB2">
        <w:rPr>
          <w:rtl/>
        </w:rPr>
        <w:t>ّ</w:t>
      </w:r>
      <w:r w:rsidRPr="000509AA">
        <w:rPr>
          <w:rtl/>
        </w:rPr>
        <w:t>ى</w:t>
      </w:r>
      <w:r w:rsidR="003E5EB2" w:rsidRPr="00AF3B23">
        <w:rPr>
          <w:rtl/>
        </w:rPr>
        <w:t>ٰ</w:t>
      </w:r>
      <w:r w:rsidRPr="000509AA">
        <w:rPr>
          <w:rtl/>
        </w:rPr>
        <w:t xml:space="preserve"> سنة 1021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صاحب </w:t>
      </w:r>
      <w:r w:rsidRPr="00EB4E59">
        <w:rPr>
          <w:rStyle w:val="rfdBold2"/>
          <w:rtl/>
        </w:rPr>
        <w:t>حاوي الأقوال في الرجال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أعلم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مستند ما ذكره </w:t>
      </w:r>
      <w:r w:rsidR="00294847">
        <w:rPr>
          <w:rtl/>
        </w:rPr>
        <w:t>ـ</w:t>
      </w:r>
      <w:r w:rsidRPr="000509AA">
        <w:rPr>
          <w:rtl/>
        </w:rPr>
        <w:t xml:space="preserve"> دام ظل</w:t>
      </w:r>
      <w:r w:rsidR="003E5EB2">
        <w:rPr>
          <w:rtl/>
        </w:rPr>
        <w:t>ّ</w:t>
      </w:r>
      <w:r w:rsidRPr="000509AA">
        <w:rPr>
          <w:rtl/>
        </w:rPr>
        <w:t xml:space="preserve">ه </w:t>
      </w:r>
      <w:r w:rsidR="00294847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354</w:t>
      </w:r>
      <w:r w:rsidR="00F26704">
        <w:rPr>
          <w:rtl/>
        </w:rPr>
        <w:t xml:space="preserve"> .</w:t>
      </w:r>
    </w:p>
    <w:p w:rsidR="003C2615" w:rsidRDefault="003C2615" w:rsidP="00F37A4D">
      <w:pPr>
        <w:rPr>
          <w:rtl/>
        </w:rPr>
        <w:sectPr w:rsidR="003C2615" w:rsidSect="00600DF3">
          <w:headerReference w:type="even" r:id="rId306"/>
          <w:headerReference w:type="default" r:id="rId307"/>
          <w:headerReference w:type="first" r:id="rId30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F37A4D" w:rsidRPr="00F37A4D" w:rsidRDefault="000509AA" w:rsidP="00F37A4D">
      <w:pPr>
        <w:rPr>
          <w:rtl/>
        </w:rPr>
      </w:pPr>
      <w:r w:rsidRPr="00F37A4D">
        <w:rPr>
          <w:rtl/>
        </w:rPr>
        <w:lastRenderedPageBreak/>
        <w:br w:type="page"/>
      </w:r>
    </w:p>
    <w:p w:rsidR="00F37A4D" w:rsidRDefault="00F37A4D" w:rsidP="00F37A4D">
      <w:pPr>
        <w:pStyle w:val="rfdPoemTini"/>
        <w:rPr>
          <w:rtl/>
        </w:rPr>
      </w:pPr>
    </w:p>
    <w:p w:rsidR="000509AA" w:rsidRPr="000509AA" w:rsidRDefault="000509AA" w:rsidP="00F37A4D">
      <w:pPr>
        <w:pStyle w:val="rfdCenterBold1"/>
        <w:rPr>
          <w:rtl/>
        </w:rPr>
      </w:pPr>
      <w:r>
        <w:rPr>
          <w:rtl/>
        </w:rPr>
        <w:t>(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374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37A4D">
        <w:rPr>
          <w:rFonts w:hint="cs"/>
          <w:rtl/>
        </w:rPr>
        <w:t xml:space="preserve"> </w:t>
      </w:r>
      <w:r w:rsidR="00F37A4D">
        <w:rPr>
          <w:rtl/>
        </w:rPr>
        <w:br/>
      </w:r>
      <w:r w:rsidRPr="000509AA">
        <w:rPr>
          <w:rtl/>
        </w:rPr>
        <w:t>التلويح</w:t>
      </w:r>
      <w:r w:rsidR="000C6844">
        <w:rPr>
          <w:rtl/>
        </w:rPr>
        <w:t xml:space="preserve"> </w:t>
      </w:r>
      <w:r w:rsidR="000C6844">
        <w:rPr>
          <w:rtl/>
        </w:rPr>
        <w:br/>
      </w:r>
      <w:r w:rsidRPr="000509AA">
        <w:rPr>
          <w:rtl/>
        </w:rPr>
        <w:t>في كشف حقائق التنقيح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المتن : </w:t>
      </w:r>
      <w:r w:rsidRPr="00EB4E59">
        <w:rPr>
          <w:rStyle w:val="rfdBold2"/>
          <w:rtl/>
        </w:rPr>
        <w:t>تنقيح الأ</w:t>
      </w:r>
      <w:r w:rsidR="00F53D94">
        <w:rPr>
          <w:rStyle w:val="rfdBold2"/>
          <w:rtl/>
        </w:rPr>
        <w:t>ُ</w:t>
      </w:r>
      <w:r w:rsidRPr="00EB4E59">
        <w:rPr>
          <w:rStyle w:val="rfdBold2"/>
          <w:rtl/>
        </w:rPr>
        <w:t>صول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أ</w:t>
      </w:r>
      <w:r w:rsidR="00F53D94">
        <w:rPr>
          <w:rtl/>
        </w:rPr>
        <w:t>ُ</w:t>
      </w:r>
      <w:r w:rsidRPr="000509AA">
        <w:rPr>
          <w:rtl/>
        </w:rPr>
        <w:t>صول الفقه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تصنيف : صدر الشريعة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عبيد الله بن مسعود المحبوبي البخاري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F53D94">
        <w:rPr>
          <w:rtl/>
        </w:rPr>
        <w:t>ّ</w:t>
      </w:r>
      <w:r w:rsidRPr="000509AA">
        <w:rPr>
          <w:rtl/>
        </w:rPr>
        <w:t>ى سنة 747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وهو تنقيح لكتاب البزدوي مع إضافات من كتب أ</w:t>
      </w:r>
      <w:r w:rsidR="00F53D94">
        <w:rPr>
          <w:rtl/>
        </w:rPr>
        <w:t>ُ</w:t>
      </w:r>
      <w:r w:rsidRPr="000509AA">
        <w:rPr>
          <w:rtl/>
        </w:rPr>
        <w:t>خر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F53D94">
        <w:rPr>
          <w:rtl/>
        </w:rPr>
        <w:t>ّ</w:t>
      </w:r>
      <w:r w:rsidRPr="000509AA">
        <w:rPr>
          <w:rtl/>
        </w:rPr>
        <w:t xml:space="preserve"> شرحه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المصن</w:t>
      </w:r>
      <w:r w:rsidR="00F53D94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وسم</w:t>
      </w:r>
      <w:r w:rsidR="00F53D94">
        <w:rPr>
          <w:rtl/>
        </w:rPr>
        <w:t>ّ</w:t>
      </w:r>
      <w:r w:rsidRPr="000509AA">
        <w:rPr>
          <w:rtl/>
        </w:rPr>
        <w:t>ى</w:t>
      </w:r>
      <w:r w:rsidR="00F53D94" w:rsidRPr="00AF3B23">
        <w:rPr>
          <w:rtl/>
        </w:rPr>
        <w:t>ٰ</w:t>
      </w:r>
      <w:r w:rsidRPr="000509AA">
        <w:rPr>
          <w:rtl/>
        </w:rPr>
        <w:t xml:space="preserve"> الشرح : </w:t>
      </w:r>
      <w:r w:rsidRPr="00EB4E59">
        <w:rPr>
          <w:rStyle w:val="rfdBold2"/>
          <w:rtl/>
        </w:rPr>
        <w:t>التوضيح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والتلويح</w:t>
      </w:r>
      <w:r w:rsidRPr="000509AA">
        <w:rPr>
          <w:rtl/>
        </w:rPr>
        <w:t xml:space="preserve"> هذا شرح على</w:t>
      </w:r>
      <w:r w:rsidR="00F53D94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التنقيح والتوضيح</w:t>
      </w:r>
      <w:r w:rsidRPr="000509AA">
        <w:rPr>
          <w:rtl/>
        </w:rPr>
        <w:t xml:space="preserve"> كليهما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للتفتازاني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سعد الدين مسعود بن عمر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F53D94">
        <w:rPr>
          <w:rtl/>
        </w:rPr>
        <w:t>ّ</w:t>
      </w:r>
      <w:r w:rsidRPr="000509AA">
        <w:rPr>
          <w:rtl/>
        </w:rPr>
        <w:t>ى</w:t>
      </w:r>
      <w:r w:rsidR="00F53D94" w:rsidRPr="00AF3B23">
        <w:rPr>
          <w:rtl/>
        </w:rPr>
        <w:t>ٰ</w:t>
      </w:r>
      <w:r w:rsidRPr="000509AA">
        <w:rPr>
          <w:rtl/>
        </w:rPr>
        <w:t xml:space="preserve"> سنة 792</w:t>
      </w:r>
      <w:r w:rsidR="00F26704">
        <w:rPr>
          <w:rtl/>
        </w:rPr>
        <w:t xml:space="preserve"> .</w:t>
      </w:r>
    </w:p>
    <w:p w:rsidR="000509AA" w:rsidRPr="000509AA" w:rsidRDefault="000509AA" w:rsidP="00EB4E59">
      <w:pPr>
        <w:rPr>
          <w:rtl/>
        </w:rPr>
      </w:pPr>
      <w:r w:rsidRPr="000509AA">
        <w:rPr>
          <w:rtl/>
        </w:rPr>
        <w:t>فرغ منه في سلخ ذي القعدة سنة 758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وعليه حواش</w:t>
      </w:r>
      <w:r w:rsidR="00F53D94">
        <w:rPr>
          <w:rtl/>
        </w:rPr>
        <w:t>ٍ</w:t>
      </w:r>
      <w:r w:rsidRPr="000509AA">
        <w:rPr>
          <w:rtl/>
        </w:rPr>
        <w:t xml:space="preserve"> متعد</w:t>
      </w:r>
      <w:r w:rsidR="00F53D94">
        <w:rPr>
          <w:rtl/>
        </w:rPr>
        <w:t>ّ</w:t>
      </w:r>
      <w:r w:rsidRPr="000509AA">
        <w:rPr>
          <w:rtl/>
        </w:rPr>
        <w:t>دة</w:t>
      </w:r>
      <w:r w:rsidR="00F26704">
        <w:rPr>
          <w:rtl/>
        </w:rPr>
        <w:t xml:space="preserve"> . .</w:t>
      </w:r>
      <w:r w:rsidR="00EB4E59">
        <w:rPr>
          <w:rtl/>
        </w:rPr>
        <w:t xml:space="preserve"> </w:t>
      </w:r>
      <w:r w:rsidR="00F53D94">
        <w:rPr>
          <w:rtl/>
        </w:rPr>
        <w:br/>
      </w:r>
      <w:r w:rsidRPr="000509AA">
        <w:rPr>
          <w:rtl/>
        </w:rPr>
        <w:t>وفيه : إثبات الحسن والقبح العقلي</w:t>
      </w:r>
      <w:r w:rsidR="00F53D94">
        <w:rPr>
          <w:rtl/>
        </w:rPr>
        <w:t>ّ</w:t>
      </w:r>
      <w:r w:rsidRPr="000509AA">
        <w:rPr>
          <w:rtl/>
        </w:rPr>
        <w:t>ين بمقد</w:t>
      </w:r>
      <w:r w:rsidR="00F53D94">
        <w:rPr>
          <w:rtl/>
        </w:rPr>
        <w:t>ّ</w:t>
      </w:r>
      <w:r w:rsidRPr="000509AA">
        <w:rPr>
          <w:rtl/>
        </w:rPr>
        <w:t>مات أربع والرد</w:t>
      </w:r>
      <w:r w:rsidR="00F53D94">
        <w:rPr>
          <w:rtl/>
        </w:rPr>
        <w:t>ّ</w:t>
      </w:r>
      <w:r w:rsidRPr="000509AA">
        <w:rPr>
          <w:rtl/>
        </w:rPr>
        <w:t xml:space="preserve"> على</w:t>
      </w:r>
      <w:r w:rsidR="00F53D94" w:rsidRPr="00AF3B23">
        <w:rPr>
          <w:rtl/>
        </w:rPr>
        <w:t>ٰ</w:t>
      </w:r>
      <w:r w:rsidRPr="000509AA">
        <w:rPr>
          <w:rtl/>
        </w:rPr>
        <w:t xml:space="preserve"> الأشعري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أفردها بعضهم بالشرح والتعليق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راجع كشف الظنون ص 496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قي</w:t>
      </w:r>
      <w:r w:rsidR="00F53D94">
        <w:rPr>
          <w:rtl/>
        </w:rPr>
        <w:t>ّ</w:t>
      </w:r>
      <w:r w:rsidRPr="000509AA">
        <w:rPr>
          <w:rtl/>
        </w:rPr>
        <w:t>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F53D94">
        <w:rPr>
          <w:rtl/>
        </w:rPr>
        <w:t>ّ</w:t>
      </w:r>
      <w:r w:rsidRPr="000509AA">
        <w:rPr>
          <w:rtl/>
        </w:rPr>
        <w:t xml:space="preserve"> محم</w:t>
      </w:r>
      <w:r w:rsidR="00F53D94">
        <w:rPr>
          <w:rtl/>
        </w:rPr>
        <w:t>ّ</w:t>
      </w:r>
      <w:r w:rsidRPr="000509AA">
        <w:rPr>
          <w:rtl/>
        </w:rPr>
        <w:t>د بن قطب الدين بن مبارك شاه الكراتي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فرغ منها في 9 شعبان سنة 832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F53D94">
        <w:rPr>
          <w:rtl/>
        </w:rPr>
        <w:t>ّ</w:t>
      </w:r>
      <w:r w:rsidRPr="000509AA">
        <w:rPr>
          <w:rtl/>
        </w:rPr>
        <w:t xml:space="preserve"> جي</w:t>
      </w:r>
      <w:r w:rsidR="00F53D94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228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1137</w:t>
      </w:r>
      <w:r w:rsidR="00F26704">
        <w:rPr>
          <w:rtl/>
        </w:rPr>
        <w:t xml:space="preserve"> .</w:t>
      </w:r>
    </w:p>
    <w:p w:rsidR="000509AA" w:rsidRPr="000509AA" w:rsidRDefault="000509AA" w:rsidP="00F37A4D">
      <w:pPr>
        <w:pStyle w:val="rfdCenterBold1"/>
        <w:rPr>
          <w:rtl/>
        </w:rPr>
      </w:pPr>
      <w:r>
        <w:rPr>
          <w:rtl/>
        </w:rPr>
        <w:t>(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375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37A4D">
        <w:rPr>
          <w:rFonts w:hint="cs"/>
          <w:rtl/>
        </w:rPr>
        <w:t xml:space="preserve"> </w:t>
      </w:r>
      <w:r w:rsidR="00F37A4D">
        <w:rPr>
          <w:rtl/>
        </w:rPr>
        <w:br/>
      </w:r>
      <w:r w:rsidRPr="000509AA">
        <w:rPr>
          <w:rtl/>
        </w:rPr>
        <w:t>تمرين الطل</w:t>
      </w:r>
      <w:r w:rsidR="00F53D94">
        <w:rPr>
          <w:rtl/>
        </w:rPr>
        <w:t>ّ</w:t>
      </w:r>
      <w:r w:rsidRPr="000509AA">
        <w:rPr>
          <w:rtl/>
        </w:rPr>
        <w:t>اب</w:t>
      </w:r>
      <w:r w:rsidR="00F53D94">
        <w:rPr>
          <w:rtl/>
        </w:rPr>
        <w:t xml:space="preserve"> </w:t>
      </w:r>
      <w:r w:rsidR="00F53D94">
        <w:rPr>
          <w:rtl/>
        </w:rPr>
        <w:br/>
      </w:r>
      <w:r w:rsidRPr="000509AA">
        <w:rPr>
          <w:rtl/>
        </w:rPr>
        <w:t>في صناعة الإعراب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للشيخ خالد الأزهري</w:t>
      </w:r>
      <w:r w:rsidR="00F26704">
        <w:rPr>
          <w:rtl/>
        </w:rPr>
        <w:t xml:space="preserve"> .</w:t>
      </w:r>
    </w:p>
    <w:p w:rsidR="000509AA" w:rsidRPr="000509AA" w:rsidRDefault="000509AA" w:rsidP="00EC3556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و</w:t>
      </w:r>
      <w:r w:rsidR="00EC3556" w:rsidRPr="00AF3B23">
        <w:rPr>
          <w:rtl/>
        </w:rPr>
        <w:t>ٱ</w:t>
      </w:r>
      <w:r w:rsidRPr="000509AA">
        <w:rPr>
          <w:rtl/>
        </w:rPr>
        <w:t>شتهرت بإعراب</w:t>
      </w:r>
      <w:r w:rsidRPr="00EB4E59">
        <w:rPr>
          <w:rStyle w:val="rfdBold2"/>
          <w:rtl/>
        </w:rPr>
        <w:t xml:space="preserve"> الألفي</w:t>
      </w:r>
      <w:r w:rsidR="00EC3556">
        <w:rPr>
          <w:rStyle w:val="rfdBold2"/>
          <w:rtl/>
        </w:rPr>
        <w:t>ّ</w:t>
      </w:r>
      <w:r w:rsidRPr="00EB4E59">
        <w:rPr>
          <w:rStyle w:val="rfdBold2"/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وتركيب خالد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أي إعراب </w:t>
      </w:r>
      <w:r w:rsidRPr="00EB4E59">
        <w:rPr>
          <w:rStyle w:val="rfdBold2"/>
          <w:rtl/>
        </w:rPr>
        <w:t>ألفي</w:t>
      </w:r>
      <w:r w:rsidR="00EC3556">
        <w:rPr>
          <w:rStyle w:val="rfdBold2"/>
          <w:rtl/>
        </w:rPr>
        <w:t>ّ</w:t>
      </w:r>
      <w:r w:rsidRPr="00EB4E59">
        <w:rPr>
          <w:rStyle w:val="rfdBold2"/>
          <w:rtl/>
        </w:rPr>
        <w:t>ة ابن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EB4E59">
        <w:rPr>
          <w:rStyle w:val="rfdBold2"/>
          <w:rtl/>
        </w:rPr>
        <w:t>مالك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قال في خطبته : </w:t>
      </w:r>
      <w:r w:rsidR="008767F4" w:rsidRPr="000509AA">
        <w:rPr>
          <w:rtl/>
        </w:rPr>
        <w:t>«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فانقدح في خاطري أن أ</w:t>
      </w:r>
      <w:r w:rsidR="00EC3556">
        <w:rPr>
          <w:rtl/>
        </w:rPr>
        <w:t>ُ</w:t>
      </w:r>
      <w:r w:rsidRPr="000509AA">
        <w:rPr>
          <w:rtl/>
        </w:rPr>
        <w:t>عرب جميع أبياتها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وأشرح غريب لغاتها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وأضبط ما أشكل من ألفاظها</w:t>
      </w:r>
      <w:r w:rsidR="00F26704">
        <w:rPr>
          <w:rtl/>
        </w:rPr>
        <w:t xml:space="preserve"> . . .</w:t>
      </w:r>
      <w:r w:rsidR="00F37A4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EC3556">
        <w:rPr>
          <w:rtl/>
        </w:rPr>
        <w:t>ّ</w:t>
      </w:r>
      <w:r w:rsidRPr="000509AA">
        <w:rPr>
          <w:rtl/>
        </w:rPr>
        <w:t xml:space="preserve"> محم</w:t>
      </w:r>
      <w:r w:rsidR="00EC3556">
        <w:rPr>
          <w:rtl/>
        </w:rPr>
        <w:t>ّ</w:t>
      </w:r>
      <w:r w:rsidRPr="000509AA">
        <w:rPr>
          <w:rtl/>
        </w:rPr>
        <w:t>د حسين بن مل</w:t>
      </w:r>
      <w:r w:rsidR="00EC3556">
        <w:rPr>
          <w:rtl/>
        </w:rPr>
        <w:t>ّ</w:t>
      </w:r>
      <w:r w:rsidRPr="000509AA">
        <w:rPr>
          <w:rtl/>
        </w:rPr>
        <w:t>ا محم</w:t>
      </w:r>
      <w:r w:rsidR="00EC3556">
        <w:rPr>
          <w:rtl/>
        </w:rPr>
        <w:t>ّ</w:t>
      </w:r>
      <w:r w:rsidRPr="000509AA">
        <w:rPr>
          <w:rtl/>
        </w:rPr>
        <w:t>د البحراني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الساكن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قرية نقنة من قرى</w:t>
      </w:r>
      <w:r w:rsidR="00EC3556" w:rsidRPr="00AF3B23">
        <w:rPr>
          <w:rtl/>
        </w:rPr>
        <w:t>ٰ</w:t>
      </w:r>
      <w:r w:rsidRPr="000509AA">
        <w:rPr>
          <w:rtl/>
        </w:rPr>
        <w:t xml:space="preserve"> سميرم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توابع أصفهان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في 9 ذي الحج</w:t>
      </w:r>
      <w:r w:rsidR="00EC3556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سنة 1183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2298</w:t>
      </w:r>
      <w:r w:rsidR="00F26704">
        <w:rPr>
          <w:rtl/>
        </w:rPr>
        <w:t xml:space="preserve"> .</w:t>
      </w:r>
    </w:p>
    <w:p w:rsidR="000509AA" w:rsidRPr="000509AA" w:rsidRDefault="000509AA" w:rsidP="00F37A4D">
      <w:pPr>
        <w:pStyle w:val="rfdCenterBold1"/>
        <w:rPr>
          <w:rtl/>
        </w:rPr>
      </w:pPr>
      <w:r>
        <w:rPr>
          <w:rtl/>
        </w:rPr>
        <w:t>(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376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37A4D">
        <w:rPr>
          <w:rFonts w:hint="cs"/>
          <w:rtl/>
        </w:rPr>
        <w:t xml:space="preserve"> </w:t>
      </w:r>
      <w:r w:rsidR="00F37A4D">
        <w:rPr>
          <w:rtl/>
        </w:rPr>
        <w:br/>
      </w:r>
      <w:r w:rsidRPr="000509AA">
        <w:rPr>
          <w:rtl/>
        </w:rPr>
        <w:t>تمهيد القواعد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للشهيد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زين الدين بن علي بن أحمد العاملي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الشهيد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965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فرغ منه عصر الجمعة مفتتح شهر محر</w:t>
      </w:r>
      <w:r w:rsidR="00EC3556">
        <w:rPr>
          <w:rtl/>
        </w:rPr>
        <w:t>ّ</w:t>
      </w:r>
      <w:r w:rsidRPr="000509AA">
        <w:rPr>
          <w:rtl/>
        </w:rPr>
        <w:t>م سنة 958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F37A4D">
        <w:rPr>
          <w:rtl/>
        </w:rPr>
        <w:t xml:space="preserve"> </w:t>
      </w:r>
      <w:r w:rsidRPr="000509AA">
        <w:rPr>
          <w:rtl/>
        </w:rPr>
        <w:t>مكتوبة في حياة المؤل</w:t>
      </w:r>
      <w:r w:rsidR="00EC3556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الكاتب في 16 شو</w:t>
      </w:r>
      <w:r w:rsidR="00EC3556">
        <w:rPr>
          <w:rtl/>
        </w:rPr>
        <w:t>ّ</w:t>
      </w:r>
      <w:r w:rsidRPr="000509AA">
        <w:rPr>
          <w:rtl/>
        </w:rPr>
        <w:t>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سنة 961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وعليها تمل</w:t>
      </w:r>
      <w:r w:rsidR="00EC3556">
        <w:rPr>
          <w:rtl/>
        </w:rPr>
        <w:t>ّ</w:t>
      </w:r>
      <w:r w:rsidRPr="000509AA">
        <w:rPr>
          <w:rtl/>
        </w:rPr>
        <w:t>ك الحافظ الشيخ بنياد من القرن العاشر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وختمه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الكروي الكبير بأو</w:t>
      </w:r>
      <w:r w:rsidR="00EC3556">
        <w:rPr>
          <w:rtl/>
        </w:rPr>
        <w:t>ّ</w:t>
      </w:r>
      <w:r w:rsidRPr="000509AA">
        <w:rPr>
          <w:rtl/>
        </w:rPr>
        <w:t>لها وآخرها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2250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F37A4D">
        <w:rPr>
          <w:rtl/>
        </w:rPr>
        <w:t xml:space="preserve"> </w:t>
      </w:r>
      <w:r w:rsidRPr="000509AA">
        <w:rPr>
          <w:rtl/>
        </w:rPr>
        <w:t>بخط</w:t>
      </w:r>
      <w:r w:rsidR="00EC3556">
        <w:rPr>
          <w:rtl/>
        </w:rPr>
        <w:t>ّ</w:t>
      </w:r>
      <w:r w:rsidRPr="000509AA">
        <w:rPr>
          <w:rtl/>
        </w:rPr>
        <w:t xml:space="preserve"> نسخ معتاد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الكاتب سنة 1233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وبعدها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الحاشية الأخيرة للأ</w:t>
      </w:r>
      <w:r w:rsidR="00EC3556">
        <w:rPr>
          <w:rtl/>
        </w:rPr>
        <w:t>ُ</w:t>
      </w:r>
      <w:r w:rsidRPr="000509AA">
        <w:rPr>
          <w:rtl/>
        </w:rPr>
        <w:t>ستاذ الأكبر الوحيد البهبهاني على</w:t>
      </w:r>
      <w:r w:rsidR="00EC3556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معالم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1922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القرن العاشر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نسخة قي</w:t>
      </w:r>
      <w:r w:rsidR="00EC3556">
        <w:rPr>
          <w:rtl/>
        </w:rPr>
        <w:t>ّ</w:t>
      </w:r>
      <w:r w:rsidRPr="000509AA">
        <w:rPr>
          <w:rtl/>
        </w:rPr>
        <w:t>مة بخط</w:t>
      </w:r>
      <w:r w:rsidR="00EC3556">
        <w:rPr>
          <w:rtl/>
        </w:rPr>
        <w:t>ّ</w:t>
      </w:r>
      <w:r w:rsidRPr="000509AA">
        <w:rPr>
          <w:rtl/>
        </w:rPr>
        <w:t xml:space="preserve"> نسخ جميل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وبآخرها </w:t>
      </w:r>
      <w:r w:rsidRPr="00EB4E59">
        <w:rPr>
          <w:rStyle w:val="rfdBold2"/>
          <w:rtl/>
        </w:rPr>
        <w:t>كشف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EB4E59">
        <w:rPr>
          <w:rStyle w:val="rfdBold2"/>
          <w:rtl/>
        </w:rPr>
        <w:t>الفوائد عن مسائل تمهيد القواعد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للمؤل</w:t>
      </w:r>
      <w:r w:rsidR="00EC3556">
        <w:rPr>
          <w:rtl/>
        </w:rPr>
        <w:t>ّ</w:t>
      </w:r>
      <w:r w:rsidRPr="000509AA">
        <w:rPr>
          <w:rtl/>
        </w:rPr>
        <w:t>ف أيضا</w:t>
      </w:r>
      <w:r w:rsidR="00EC355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1896</w:t>
      </w:r>
      <w:r w:rsidR="00F26704">
        <w:rPr>
          <w:rtl/>
        </w:rPr>
        <w:t xml:space="preserve"> .</w:t>
      </w:r>
    </w:p>
    <w:p w:rsidR="003C2615" w:rsidRDefault="003C2615" w:rsidP="00F37A4D">
      <w:pPr>
        <w:rPr>
          <w:rtl/>
        </w:rPr>
        <w:sectPr w:rsidR="003C2615" w:rsidSect="00600DF3">
          <w:headerReference w:type="even" r:id="rId309"/>
          <w:headerReference w:type="default" r:id="rId310"/>
          <w:headerReference w:type="first" r:id="rId31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F37A4D" w:rsidRPr="00F37A4D" w:rsidRDefault="000509AA" w:rsidP="00F37A4D">
      <w:pPr>
        <w:rPr>
          <w:rtl/>
        </w:rPr>
      </w:pPr>
      <w:r w:rsidRPr="00F37A4D">
        <w:rPr>
          <w:rtl/>
        </w:rPr>
        <w:lastRenderedPageBreak/>
        <w:br w:type="page"/>
      </w:r>
    </w:p>
    <w:p w:rsidR="00F37A4D" w:rsidRDefault="00F37A4D" w:rsidP="00F37A4D">
      <w:pPr>
        <w:pStyle w:val="rfdPoemTini"/>
        <w:rPr>
          <w:rtl/>
        </w:rPr>
      </w:pPr>
    </w:p>
    <w:p w:rsidR="000509AA" w:rsidRPr="000509AA" w:rsidRDefault="000509AA" w:rsidP="00F37A4D">
      <w:pPr>
        <w:pStyle w:val="rfdCenterBold1"/>
        <w:rPr>
          <w:rtl/>
        </w:rPr>
      </w:pPr>
      <w:r>
        <w:rPr>
          <w:rtl/>
        </w:rPr>
        <w:t>(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377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37A4D">
        <w:rPr>
          <w:rFonts w:hint="cs"/>
          <w:rtl/>
        </w:rPr>
        <w:t xml:space="preserve"> </w:t>
      </w:r>
      <w:r w:rsidR="00F37A4D">
        <w:rPr>
          <w:rtl/>
        </w:rPr>
        <w:br/>
      </w:r>
      <w:r w:rsidRPr="000509AA">
        <w:rPr>
          <w:rtl/>
        </w:rPr>
        <w:t>التنبيهات</w:t>
      </w:r>
      <w:r w:rsidR="00EC3556">
        <w:rPr>
          <w:rtl/>
        </w:rPr>
        <w:t xml:space="preserve"> </w:t>
      </w:r>
      <w:r w:rsidR="00EC3556">
        <w:rPr>
          <w:rtl/>
        </w:rPr>
        <w:br/>
      </w:r>
      <w:r w:rsidRPr="000509AA">
        <w:rPr>
          <w:rtl/>
        </w:rPr>
        <w:t>على</w:t>
      </w:r>
      <w:r w:rsidR="00EC3556" w:rsidRPr="00AF3B23">
        <w:rPr>
          <w:rtl/>
        </w:rPr>
        <w:t>ٰ</w:t>
      </w:r>
      <w:r w:rsidRPr="000509AA">
        <w:rPr>
          <w:rtl/>
        </w:rPr>
        <w:t xml:space="preserve"> معاني السبع الع</w:t>
      </w:r>
      <w:r w:rsidR="00EC3556">
        <w:rPr>
          <w:rtl/>
        </w:rPr>
        <w:t>َ</w:t>
      </w:r>
      <w:r w:rsidRPr="000509AA">
        <w:rPr>
          <w:rtl/>
        </w:rPr>
        <w:t>ل</w:t>
      </w:r>
      <w:r w:rsidR="00EC3556">
        <w:rPr>
          <w:rtl/>
        </w:rPr>
        <w:t>َ</w:t>
      </w:r>
      <w:r w:rsidRPr="000509AA">
        <w:rPr>
          <w:rtl/>
        </w:rPr>
        <w:t>وي</w:t>
      </w:r>
      <w:r w:rsidR="00EC3556">
        <w:rPr>
          <w:rtl/>
        </w:rPr>
        <w:t>ّ</w:t>
      </w:r>
      <w:r w:rsidRPr="000509AA">
        <w:rPr>
          <w:rtl/>
        </w:rPr>
        <w:t>ات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شرح على</w:t>
      </w:r>
      <w:r w:rsidR="00EC3556" w:rsidRPr="00AF3B23">
        <w:rPr>
          <w:rtl/>
        </w:rPr>
        <w:t>ٰ</w:t>
      </w:r>
      <w:r w:rsidRPr="000509AA">
        <w:rPr>
          <w:rtl/>
        </w:rPr>
        <w:t xml:space="preserve"> </w:t>
      </w:r>
      <w:r w:rsidRPr="000C6844">
        <w:rPr>
          <w:rStyle w:val="rfdBold2"/>
          <w:rtl/>
        </w:rPr>
        <w:t>القصائد السبع العلوي</w:t>
      </w:r>
      <w:r w:rsidR="00EC3556" w:rsidRPr="000C6844">
        <w:rPr>
          <w:rStyle w:val="rfdBold2"/>
          <w:rtl/>
        </w:rPr>
        <w:t>ّ</w:t>
      </w:r>
      <w:r w:rsidRPr="000C6844">
        <w:rPr>
          <w:rStyle w:val="rfdBold2"/>
          <w:rtl/>
        </w:rPr>
        <w:t>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لعز</w:t>
      </w:r>
      <w:r w:rsidR="00EC3556">
        <w:rPr>
          <w:rtl/>
        </w:rPr>
        <w:t>ّ</w:t>
      </w:r>
      <w:r w:rsidRPr="000509AA">
        <w:rPr>
          <w:rtl/>
        </w:rPr>
        <w:t xml:space="preserve"> الدين عبد الحميد بن أبي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الحديد المعتزلي الشافعي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EC3556">
        <w:rPr>
          <w:rtl/>
        </w:rPr>
        <w:t>ّ</w:t>
      </w:r>
      <w:r w:rsidRPr="000509AA">
        <w:rPr>
          <w:rtl/>
        </w:rPr>
        <w:t>ى</w:t>
      </w:r>
      <w:r w:rsidR="00EC3556" w:rsidRPr="00AF3B23">
        <w:rPr>
          <w:rtl/>
        </w:rPr>
        <w:t>ٰ</w:t>
      </w:r>
      <w:r w:rsidRPr="000509AA">
        <w:rPr>
          <w:rtl/>
        </w:rPr>
        <w:t xml:space="preserve"> سنة 655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مدح بها أمير المؤمنين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صلوات الله وسلامه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مشهورة متداولة</w:t>
      </w:r>
      <w:r w:rsidR="00F26704">
        <w:rPr>
          <w:rtl/>
        </w:rPr>
        <w:t xml:space="preserve"> .</w:t>
      </w:r>
    </w:p>
    <w:p w:rsidR="000509AA" w:rsidRPr="000509AA" w:rsidRDefault="000509AA" w:rsidP="00EC3556">
      <w:pPr>
        <w:rPr>
          <w:rtl/>
        </w:rPr>
      </w:pPr>
      <w:r w:rsidRPr="000509AA">
        <w:rPr>
          <w:rtl/>
        </w:rPr>
        <w:t>والشارح هو : الفقيه شمس الدين محم</w:t>
      </w:r>
      <w:r w:rsidR="00EC3556">
        <w:rPr>
          <w:rtl/>
        </w:rPr>
        <w:t>ّ</w:t>
      </w:r>
      <w:r w:rsidRPr="000509AA">
        <w:rPr>
          <w:rtl/>
        </w:rPr>
        <w:t>د بن أبي الرضا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ذكره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صاحب </w:t>
      </w:r>
      <w:r w:rsidRPr="00EB4E59">
        <w:rPr>
          <w:rStyle w:val="rfdBold2"/>
          <w:rtl/>
        </w:rPr>
        <w:t>كشف الظنون</w:t>
      </w:r>
      <w:r w:rsidRPr="000509AA">
        <w:rPr>
          <w:rtl/>
        </w:rPr>
        <w:t xml:space="preserve"> </w:t>
      </w:r>
      <w:r w:rsidR="00EC3556">
        <w:rPr>
          <w:rtl/>
        </w:rPr>
        <w:t>؛</w:t>
      </w:r>
      <w:r w:rsidRPr="000509AA">
        <w:rPr>
          <w:rtl/>
        </w:rPr>
        <w:t xml:space="preserve"> قال شيخنا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دام ظل</w:t>
      </w:r>
      <w:r w:rsidR="00EC3556">
        <w:rPr>
          <w:rtl/>
        </w:rPr>
        <w:t>ّ</w:t>
      </w:r>
      <w:r w:rsidRPr="000509AA">
        <w:rPr>
          <w:rtl/>
        </w:rPr>
        <w:t>ه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: أقول : هو المترج</w:t>
      </w:r>
      <w:r w:rsidR="00EC3556">
        <w:rPr>
          <w:rtl/>
        </w:rPr>
        <w:t>َ</w:t>
      </w:r>
      <w:r w:rsidRPr="000509AA">
        <w:rPr>
          <w:rtl/>
        </w:rPr>
        <w:t xml:space="preserve">م في </w:t>
      </w:r>
      <w:r w:rsidRPr="000C6844">
        <w:rPr>
          <w:rStyle w:val="rfdBold2"/>
          <w:rtl/>
        </w:rPr>
        <w:t>أمل</w:t>
      </w:r>
      <w:r w:rsidR="00444449" w:rsidRPr="000C6844">
        <w:rPr>
          <w:rStyle w:val="rfdBold2"/>
          <w:rtl/>
        </w:rPr>
        <w:t xml:space="preserve"> </w:t>
      </w:r>
      <w:r w:rsidR="00444449" w:rsidRPr="000C6844">
        <w:rPr>
          <w:rStyle w:val="rfdBold2"/>
          <w:rtl/>
        </w:rPr>
        <w:br/>
      </w:r>
      <w:r w:rsidRPr="000C6844">
        <w:rPr>
          <w:rStyle w:val="rfdBold2"/>
          <w:rtl/>
        </w:rPr>
        <w:t>الآمل</w:t>
      </w:r>
      <w:r w:rsidRPr="00F37A4D">
        <w:rPr>
          <w:rtl/>
        </w:rPr>
        <w:t xml:space="preserve"> </w:t>
      </w:r>
      <w:r w:rsidRPr="000509AA">
        <w:rPr>
          <w:rtl/>
        </w:rPr>
        <w:t>بعنوان السي</w:t>
      </w:r>
      <w:r w:rsidR="00EC3556">
        <w:rPr>
          <w:rtl/>
        </w:rPr>
        <w:t>ّ</w:t>
      </w:r>
      <w:r w:rsidRPr="000509AA">
        <w:rPr>
          <w:rtl/>
        </w:rPr>
        <w:t>د صفي الدين محم</w:t>
      </w:r>
      <w:r w:rsidR="00EC3556">
        <w:rPr>
          <w:rtl/>
        </w:rPr>
        <w:t>ّ</w:t>
      </w:r>
      <w:r w:rsidRPr="000509AA">
        <w:rPr>
          <w:rtl/>
        </w:rPr>
        <w:t>د بن الحسن بن محم</w:t>
      </w:r>
      <w:r w:rsidR="00EC3556">
        <w:rPr>
          <w:rtl/>
        </w:rPr>
        <w:t>ّ</w:t>
      </w:r>
      <w:r w:rsidRPr="000509AA">
        <w:rPr>
          <w:rtl/>
        </w:rPr>
        <w:t>د بن أبي الرضا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العلوي البغدادي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يروي عنه ابن معية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EC3556">
        <w:rPr>
          <w:rtl/>
        </w:rPr>
        <w:t>ّ</w:t>
      </w:r>
      <w:r w:rsidRPr="000509AA">
        <w:rPr>
          <w:rtl/>
        </w:rPr>
        <w:t>ى</w:t>
      </w:r>
      <w:r w:rsidR="00EC3556" w:rsidRPr="00AF3B23">
        <w:rPr>
          <w:rtl/>
        </w:rPr>
        <w:t>ٰ</w:t>
      </w:r>
      <w:r w:rsidRPr="000509AA">
        <w:rPr>
          <w:rtl/>
        </w:rPr>
        <w:t xml:space="preserve"> سنة 776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والشيخ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الشهيد في سنة 776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وبالجملة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ليس هو محم</w:t>
      </w:r>
      <w:r w:rsidR="00EC3556">
        <w:rPr>
          <w:rtl/>
        </w:rPr>
        <w:t>ّ</w:t>
      </w:r>
      <w:r w:rsidRPr="000509AA">
        <w:rPr>
          <w:rtl/>
        </w:rPr>
        <w:t>د بن أبي الرضا فضل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الراوندي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كان والده باقيا</w:t>
      </w:r>
      <w:r w:rsidR="00EC3556">
        <w:rPr>
          <w:rtl/>
        </w:rPr>
        <w:t>ً</w:t>
      </w:r>
      <w:r w:rsidRPr="000509AA">
        <w:rPr>
          <w:rtl/>
        </w:rPr>
        <w:t xml:space="preserve"> إلى</w:t>
      </w:r>
      <w:r w:rsidR="00EC3556" w:rsidRPr="00AF3B23">
        <w:rPr>
          <w:rtl/>
        </w:rPr>
        <w:t>ٰ</w:t>
      </w:r>
      <w:r w:rsidRPr="000509AA">
        <w:rPr>
          <w:rtl/>
        </w:rPr>
        <w:t xml:space="preserve"> سنة 548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وبقي هو إلى</w:t>
      </w:r>
      <w:r w:rsidR="00EC3556" w:rsidRPr="00AF3B23">
        <w:rPr>
          <w:rtl/>
        </w:rPr>
        <w:t>ٰ</w:t>
      </w:r>
      <w:r w:rsidRPr="000509AA">
        <w:rPr>
          <w:rtl/>
        </w:rPr>
        <w:t xml:space="preserve"> أواخر المائة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السادسة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طبع مكر</w:t>
      </w:r>
      <w:r w:rsidR="006855DE">
        <w:rPr>
          <w:rtl/>
        </w:rPr>
        <w:t>ّ</w:t>
      </w:r>
      <w:r w:rsidRPr="000509AA">
        <w:rPr>
          <w:rtl/>
        </w:rPr>
        <w:t>را</w:t>
      </w:r>
      <w:r w:rsidR="006855DE">
        <w:rPr>
          <w:rtl/>
        </w:rPr>
        <w:t>ً</w:t>
      </w:r>
      <w:r w:rsidRPr="000509AA">
        <w:rPr>
          <w:rtl/>
        </w:rPr>
        <w:t xml:space="preserve"> سنة 1304 وسنة 1341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وتوجد منها نسخة عتيقة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المكتبة الرضوية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تاريخ كتابتها سنة 1002</w:t>
      </w:r>
      <w:r w:rsidR="00F26704">
        <w:rPr>
          <w:rtl/>
        </w:rPr>
        <w:t xml:space="preserve"> .</w:t>
      </w:r>
    </w:p>
    <w:p w:rsidR="000509AA" w:rsidRPr="000509AA" w:rsidRDefault="000509AA" w:rsidP="006855DE">
      <w:pPr>
        <w:rPr>
          <w:rtl/>
        </w:rPr>
      </w:pPr>
      <w:r w:rsidRPr="00EB4E59">
        <w:rPr>
          <w:rStyle w:val="rfdBold2"/>
          <w:rtl/>
        </w:rPr>
        <w:t>نسخة</w:t>
      </w:r>
      <w:r w:rsidRPr="00F37A4D">
        <w:rPr>
          <w:rtl/>
        </w:rPr>
        <w:t xml:space="preserve"> </w:t>
      </w:r>
      <w:r w:rsidRPr="000509AA">
        <w:rPr>
          <w:rtl/>
        </w:rPr>
        <w:t>كتبها الخط</w:t>
      </w:r>
      <w:r w:rsidR="006855DE">
        <w:rPr>
          <w:rtl/>
        </w:rPr>
        <w:t>ّ</w:t>
      </w:r>
      <w:r w:rsidRPr="000509AA">
        <w:rPr>
          <w:rtl/>
        </w:rPr>
        <w:t>اط أقل</w:t>
      </w:r>
      <w:r w:rsidR="006855DE">
        <w:rPr>
          <w:rtl/>
        </w:rPr>
        <w:t>ّ</w:t>
      </w:r>
      <w:r w:rsidRPr="000509AA">
        <w:rPr>
          <w:rtl/>
        </w:rPr>
        <w:t xml:space="preserve"> الطلبة الشيخ حبيب الله الشوشتري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بأمر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</w:t>
      </w:r>
      <w:r w:rsidR="006855DE">
        <w:rPr>
          <w:rtl/>
        </w:rPr>
        <w:t>ّ</w:t>
      </w:r>
      <w:r w:rsidRPr="000509AA">
        <w:rPr>
          <w:rtl/>
        </w:rPr>
        <w:t>امة الشيخ جعفر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وأظن</w:t>
      </w:r>
      <w:r w:rsidR="006855DE">
        <w:rPr>
          <w:rtl/>
        </w:rPr>
        <w:t>ّ</w:t>
      </w:r>
      <w:r w:rsidRPr="000509AA">
        <w:rPr>
          <w:rtl/>
        </w:rPr>
        <w:t>ه الشريعتمداري ال</w:t>
      </w:r>
      <w:r w:rsidR="006855DE">
        <w:rPr>
          <w:rtl/>
        </w:rPr>
        <w:t>ا</w:t>
      </w:r>
      <w:r w:rsidRPr="000509AA">
        <w:rPr>
          <w:rtl/>
        </w:rPr>
        <w:t>سترآبادي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الزعيم في عاصمة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إيران طهران آنذاك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وأظن</w:t>
      </w:r>
      <w:r w:rsidR="006855DE">
        <w:rPr>
          <w:rtl/>
        </w:rPr>
        <w:t>ّ</w:t>
      </w:r>
      <w:r w:rsidRPr="000509AA">
        <w:rPr>
          <w:rtl/>
        </w:rPr>
        <w:t xml:space="preserve"> أن</w:t>
      </w:r>
      <w:r w:rsidR="006855DE">
        <w:rPr>
          <w:rtl/>
        </w:rPr>
        <w:t>ّ</w:t>
      </w:r>
      <w:r w:rsidRPr="000509AA">
        <w:rPr>
          <w:rtl/>
        </w:rPr>
        <w:t xml:space="preserve"> الكاتب من تلامذته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أمره بكتابتها لأجل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نو</w:t>
      </w:r>
      <w:r w:rsidR="00D61A35">
        <w:rPr>
          <w:rtl/>
        </w:rPr>
        <w:t>ّ</w:t>
      </w:r>
      <w:r w:rsidRPr="000509AA">
        <w:rPr>
          <w:rtl/>
        </w:rPr>
        <w:t>اب خورشيد اقتدار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خانلري ميرزا القاجاري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منه في 10 شعبان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سنة 1267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6855DE">
        <w:rPr>
          <w:rtl/>
        </w:rPr>
        <w:t>ّ</w:t>
      </w:r>
      <w:r w:rsidRPr="000509AA">
        <w:rPr>
          <w:rtl/>
        </w:rPr>
        <w:t xml:space="preserve"> نسخ جي</w:t>
      </w:r>
      <w:r w:rsidR="006855DE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وكتب أشعار المتن بخط</w:t>
      </w:r>
      <w:r w:rsidR="006855DE">
        <w:rPr>
          <w:rtl/>
        </w:rPr>
        <w:t>ّ</w:t>
      </w:r>
      <w:r w:rsidRPr="000509AA">
        <w:rPr>
          <w:rtl/>
        </w:rPr>
        <w:t xml:space="preserve"> أخشن معل</w:t>
      </w:r>
      <w:r w:rsidR="006855DE">
        <w:rPr>
          <w:rtl/>
        </w:rPr>
        <w:t>َّ</w:t>
      </w:r>
      <w:r w:rsidRPr="000509AA">
        <w:rPr>
          <w:rtl/>
        </w:rPr>
        <w:t>ما</w:t>
      </w:r>
      <w:r w:rsidR="006855DE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بالحمرة بخط</w:t>
      </w:r>
      <w:r w:rsidR="006855DE">
        <w:rPr>
          <w:rtl/>
        </w:rPr>
        <w:t>ّ</w:t>
      </w:r>
      <w:r w:rsidRPr="000509AA">
        <w:rPr>
          <w:rtl/>
        </w:rPr>
        <w:t xml:space="preserve"> أ</w:t>
      </w:r>
      <w:r w:rsidR="006855DE">
        <w:rPr>
          <w:rtl/>
        </w:rPr>
        <w:t>ُ</w:t>
      </w:r>
      <w:r w:rsidRPr="000509AA">
        <w:rPr>
          <w:rtl/>
        </w:rPr>
        <w:t>فقي عليها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وبهوامشها تعليقات على</w:t>
      </w:r>
      <w:r w:rsidR="0034074B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القصائد السبع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أوضحت كلماتها وبي</w:t>
      </w:r>
      <w:r w:rsidR="0034074B">
        <w:rPr>
          <w:rtl/>
        </w:rPr>
        <w:t>ّ</w:t>
      </w:r>
      <w:r w:rsidRPr="000509AA">
        <w:rPr>
          <w:rtl/>
        </w:rPr>
        <w:t>نت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تراكيبها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هي للعل</w:t>
      </w:r>
      <w:r w:rsidR="0034074B">
        <w:rPr>
          <w:rtl/>
        </w:rPr>
        <w:t>ّ</w:t>
      </w:r>
      <w:r w:rsidRPr="000509AA">
        <w:rPr>
          <w:rtl/>
        </w:rPr>
        <w:t>امة الشيخ محم</w:t>
      </w:r>
      <w:r w:rsidR="0034074B">
        <w:rPr>
          <w:rtl/>
        </w:rPr>
        <w:t>ّ</w:t>
      </w:r>
      <w:r w:rsidRPr="000509AA">
        <w:rPr>
          <w:rtl/>
        </w:rPr>
        <w:t>د تقي الدزفولي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بخط</w:t>
      </w:r>
      <w:r w:rsidR="0034074B">
        <w:rPr>
          <w:rtl/>
        </w:rPr>
        <w:t>ّ</w:t>
      </w:r>
      <w:r w:rsidRPr="000509AA">
        <w:rPr>
          <w:rtl/>
        </w:rPr>
        <w:t>ه على</w:t>
      </w:r>
      <w:r w:rsidR="0034074B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هوامش النسخة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أو</w:t>
      </w:r>
      <w:r w:rsidR="0034074B">
        <w:rPr>
          <w:rtl/>
        </w:rPr>
        <w:t>ّ</w:t>
      </w:r>
      <w:r w:rsidRPr="000509AA">
        <w:rPr>
          <w:rtl/>
        </w:rPr>
        <w:t>لها إلى</w:t>
      </w:r>
      <w:r w:rsidR="0034074B" w:rsidRPr="00AF3B23">
        <w:rPr>
          <w:rtl/>
        </w:rPr>
        <w:t>ٰ</w:t>
      </w:r>
      <w:r w:rsidRPr="000509AA">
        <w:rPr>
          <w:rtl/>
        </w:rPr>
        <w:t xml:space="preserve"> آخرها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منها سنة 1271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والنسخة مصح</w:t>
      </w:r>
      <w:r w:rsidR="0034074B">
        <w:rPr>
          <w:rtl/>
        </w:rPr>
        <w:t>ّ</w:t>
      </w:r>
      <w:r w:rsidRPr="000509AA">
        <w:rPr>
          <w:rtl/>
        </w:rPr>
        <w:t>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بآخرها : </w:t>
      </w:r>
      <w:r w:rsidR="008767F4" w:rsidRPr="000509AA">
        <w:rPr>
          <w:rtl/>
        </w:rPr>
        <w:t>«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بلغ إلى</w:t>
      </w:r>
      <w:r w:rsidR="0034074B" w:rsidRPr="00AF3B23">
        <w:rPr>
          <w:rtl/>
        </w:rPr>
        <w:t>ٰ</w:t>
      </w:r>
      <w:r w:rsidRPr="000509AA">
        <w:rPr>
          <w:rtl/>
        </w:rPr>
        <w:t xml:space="preserve"> هنا تصحيحا</w:t>
      </w:r>
      <w:r w:rsidR="0034074B">
        <w:rPr>
          <w:rtl/>
        </w:rPr>
        <w:t>ً</w:t>
      </w:r>
      <w:r w:rsidR="00F26704">
        <w:rPr>
          <w:rtl/>
        </w:rPr>
        <w:t xml:space="preserve"> . . .</w:t>
      </w:r>
      <w:r w:rsidR="00F37A4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تاريخه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شو</w:t>
      </w:r>
      <w:r w:rsidR="0034074B">
        <w:rPr>
          <w:rtl/>
        </w:rPr>
        <w:t>ّ</w:t>
      </w:r>
      <w:r w:rsidRPr="000509AA">
        <w:rPr>
          <w:rtl/>
        </w:rPr>
        <w:t>ال سنة 1267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119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1195</w:t>
      </w:r>
      <w:r w:rsidR="00F26704">
        <w:rPr>
          <w:rtl/>
        </w:rPr>
        <w:t xml:space="preserve"> .</w:t>
      </w:r>
    </w:p>
    <w:p w:rsidR="000509AA" w:rsidRPr="000509AA" w:rsidRDefault="000509AA" w:rsidP="00F37A4D">
      <w:pPr>
        <w:pStyle w:val="rfdCenterBold1"/>
        <w:rPr>
          <w:rtl/>
        </w:rPr>
      </w:pPr>
      <w:r>
        <w:rPr>
          <w:rtl/>
        </w:rPr>
        <w:t>(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378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F37A4D">
        <w:rPr>
          <w:rFonts w:hint="cs"/>
          <w:rtl/>
        </w:rPr>
        <w:t xml:space="preserve"> </w:t>
      </w:r>
      <w:r w:rsidR="00F37A4D">
        <w:rPr>
          <w:rtl/>
        </w:rPr>
        <w:br/>
      </w:r>
      <w:r w:rsidRPr="000509AA">
        <w:rPr>
          <w:rtl/>
        </w:rPr>
        <w:t>التنبيهات العلية</w:t>
      </w:r>
      <w:r w:rsidR="0034074B">
        <w:rPr>
          <w:rtl/>
        </w:rPr>
        <w:t xml:space="preserve"> </w:t>
      </w:r>
      <w:r w:rsidR="0034074B">
        <w:rPr>
          <w:rtl/>
        </w:rPr>
        <w:br/>
      </w:r>
      <w:r w:rsidRPr="000509AA">
        <w:rPr>
          <w:rtl/>
        </w:rPr>
        <w:t>في وظائف الصلاة القلبية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المعروفة ب</w:t>
      </w:r>
      <w:r w:rsidR="00F37A4D">
        <w:rPr>
          <w:rFonts w:hint="cs"/>
          <w:rtl/>
        </w:rPr>
        <w:t>ـ</w:t>
      </w:r>
      <w:r w:rsidRPr="000509AA">
        <w:rPr>
          <w:rtl/>
        </w:rPr>
        <w:t xml:space="preserve"> : </w:t>
      </w:r>
      <w:r w:rsidRPr="00EB4E59">
        <w:rPr>
          <w:rStyle w:val="rfdBold2"/>
          <w:rtl/>
        </w:rPr>
        <w:t>أسرار الصلاة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للشهيد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زين الدين بن علي بن أحمد الشامي العاملي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المتوف</w:t>
      </w:r>
      <w:r w:rsidR="0034074B">
        <w:rPr>
          <w:rtl/>
        </w:rPr>
        <w:t>ّ</w:t>
      </w:r>
      <w:r w:rsidRPr="000509AA">
        <w:rPr>
          <w:rtl/>
        </w:rPr>
        <w:t>ى</w:t>
      </w:r>
      <w:r w:rsidR="0034074B" w:rsidRPr="00AF3B23">
        <w:rPr>
          <w:rtl/>
        </w:rPr>
        <w:t>ٰ</w:t>
      </w:r>
      <w:r w:rsidRPr="000509AA">
        <w:rPr>
          <w:rtl/>
        </w:rPr>
        <w:t xml:space="preserve"> سنة 965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فرغ منه يوم السبت تاسع ذي الحج</w:t>
      </w:r>
      <w:r w:rsidR="0034074B">
        <w:rPr>
          <w:rtl/>
        </w:rPr>
        <w:t>ّ</w:t>
      </w:r>
      <w:r w:rsidRPr="000509AA">
        <w:rPr>
          <w:rtl/>
        </w:rPr>
        <w:t>ة سنة 951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34074B">
        <w:rPr>
          <w:rtl/>
        </w:rPr>
        <w:t>ّ</w:t>
      </w:r>
      <w:r w:rsidRPr="000509AA">
        <w:rPr>
          <w:rtl/>
        </w:rPr>
        <w:t xml:space="preserve"> العل</w:t>
      </w:r>
      <w:r w:rsidR="0034074B">
        <w:rPr>
          <w:rtl/>
        </w:rPr>
        <w:t>ّ</w:t>
      </w:r>
      <w:r w:rsidRPr="000509AA">
        <w:rPr>
          <w:rtl/>
        </w:rPr>
        <w:t>امة الفقيه السي</w:t>
      </w:r>
      <w:r w:rsidR="0034074B">
        <w:rPr>
          <w:rtl/>
        </w:rPr>
        <w:t>ّ</w:t>
      </w:r>
      <w:r w:rsidRPr="000509AA">
        <w:rPr>
          <w:rtl/>
        </w:rPr>
        <w:t>د محم</w:t>
      </w:r>
      <w:r w:rsidR="0034074B">
        <w:rPr>
          <w:rtl/>
        </w:rPr>
        <w:t>ّ</w:t>
      </w:r>
      <w:r w:rsidRPr="000509AA">
        <w:rPr>
          <w:rtl/>
        </w:rPr>
        <w:t>د تقي الطالقاني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مؤل</w:t>
      </w:r>
      <w:r w:rsidR="0034074B">
        <w:rPr>
          <w:rtl/>
        </w:rPr>
        <w:t>ّ</w:t>
      </w:r>
      <w:r w:rsidRPr="000509AA">
        <w:rPr>
          <w:rtl/>
        </w:rPr>
        <w:t>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EB4E59">
        <w:rPr>
          <w:rStyle w:val="rfdBold2"/>
          <w:rtl/>
        </w:rPr>
        <w:t>المظاهر العقلية</w:t>
      </w:r>
      <w:r w:rsidRPr="000509AA">
        <w:rPr>
          <w:rtl/>
        </w:rPr>
        <w:t xml:space="preserve"> وغيره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ضمن مجموعة من رسائل الشهيد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كل</w:t>
      </w:r>
      <w:r w:rsidR="0034074B">
        <w:rPr>
          <w:rtl/>
        </w:rPr>
        <w:t>ّ</w:t>
      </w:r>
      <w:r w:rsidRPr="000509AA">
        <w:rPr>
          <w:rtl/>
        </w:rPr>
        <w:t>ها بخط</w:t>
      </w:r>
      <w:r w:rsidR="0034074B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فرغ من بعضها سنة 1274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1708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F37A4D">
        <w:rPr>
          <w:rtl/>
        </w:rPr>
        <w:t xml:space="preserve"> </w:t>
      </w:r>
      <w:r w:rsidRPr="000509AA">
        <w:rPr>
          <w:rtl/>
        </w:rPr>
        <w:t>كتابة القرن العاشر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511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F37A4D">
        <w:rPr>
          <w:rtl/>
        </w:rPr>
        <w:t xml:space="preserve"> </w:t>
      </w:r>
      <w:r w:rsidRPr="000509AA">
        <w:rPr>
          <w:rtl/>
        </w:rPr>
        <w:t>كتابة القرن الحادي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عليها تصحيحات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ومعها كتاب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EB4E59">
        <w:rPr>
          <w:rStyle w:val="rfdBold2"/>
          <w:rtl/>
        </w:rPr>
        <w:t>الاعتقادات</w:t>
      </w:r>
      <w:r w:rsidRPr="000509AA">
        <w:rPr>
          <w:rtl/>
        </w:rPr>
        <w:t xml:space="preserve"> للشيخ الصدوق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850</w:t>
      </w:r>
      <w:r w:rsidR="00F26704">
        <w:rPr>
          <w:rtl/>
        </w:rPr>
        <w:t xml:space="preserve"> .</w:t>
      </w:r>
    </w:p>
    <w:p w:rsidR="000509AA" w:rsidRPr="00F37A4D" w:rsidRDefault="000509AA" w:rsidP="000509AA">
      <w:pPr>
        <w:rPr>
          <w:rStyle w:val="rfdPoemTiniCharChar"/>
          <w:rtl/>
        </w:rPr>
      </w:pPr>
      <w:r w:rsidRPr="00EB4E59">
        <w:rPr>
          <w:rStyle w:val="rfdBold2"/>
          <w:rtl/>
        </w:rPr>
        <w:t>نسخة</w:t>
      </w:r>
      <w:r w:rsidRPr="00F37A4D">
        <w:rPr>
          <w:rtl/>
        </w:rPr>
        <w:t xml:space="preserve"> </w:t>
      </w:r>
      <w:r w:rsidRPr="000509AA">
        <w:rPr>
          <w:rtl/>
        </w:rPr>
        <w:t>بخط</w:t>
      </w:r>
      <w:r w:rsidR="0034074B">
        <w:rPr>
          <w:rtl/>
        </w:rPr>
        <w:t>ّ</w:t>
      </w:r>
      <w:r w:rsidRPr="000509AA">
        <w:rPr>
          <w:rtl/>
        </w:rPr>
        <w:t xml:space="preserve"> محم</w:t>
      </w:r>
      <w:r w:rsidR="0034074B">
        <w:rPr>
          <w:rtl/>
        </w:rPr>
        <w:t>ّ</w:t>
      </w:r>
      <w:r w:rsidRPr="000509AA">
        <w:rPr>
          <w:rtl/>
        </w:rPr>
        <w:t>د بن جابر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بخط</w:t>
      </w:r>
      <w:r w:rsidR="0034074B">
        <w:rPr>
          <w:rtl/>
        </w:rPr>
        <w:t>ّ</w:t>
      </w:r>
      <w:r w:rsidRPr="000509AA">
        <w:rPr>
          <w:rtl/>
        </w:rPr>
        <w:t xml:space="preserve"> فارسي جي</w:t>
      </w:r>
      <w:r w:rsidR="0034074B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شو</w:t>
      </w:r>
      <w:r w:rsidR="0034074B">
        <w:rPr>
          <w:rtl/>
        </w:rPr>
        <w:t>ّ</w:t>
      </w:r>
      <w:r w:rsidRPr="000509AA">
        <w:rPr>
          <w:rtl/>
        </w:rPr>
        <w:t>ال سنة 1079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مقروءة مصح</w:t>
      </w:r>
      <w:r w:rsidR="0034074B">
        <w:rPr>
          <w:rtl/>
        </w:rPr>
        <w:t>ّ</w:t>
      </w:r>
      <w:r w:rsidRPr="000509AA">
        <w:rPr>
          <w:rtl/>
        </w:rPr>
        <w:t>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عليها بلاغات وتصحيحات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وتعليقات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بأسفل بعضها توقيع : </w:t>
      </w:r>
      <w:r w:rsidR="008767F4" w:rsidRPr="000509AA">
        <w:rPr>
          <w:rtl/>
        </w:rPr>
        <w:t>«</w:t>
      </w:r>
      <w:r w:rsidR="00F37A4D">
        <w:rPr>
          <w:rFonts w:hint="cs"/>
          <w:rtl/>
        </w:rPr>
        <w:t xml:space="preserve"> </w:t>
      </w:r>
      <w:r w:rsidRPr="000509AA">
        <w:rPr>
          <w:rtl/>
        </w:rPr>
        <w:t>مهدي</w:t>
      </w:r>
      <w:r w:rsidR="00F37A4D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ضمن مجموعة فلسفية</w:t>
      </w:r>
      <w:r w:rsidR="0034074B">
        <w:rPr>
          <w:rtl/>
        </w:rPr>
        <w:t xml:space="preserve"> </w:t>
      </w:r>
      <w:r w:rsidR="0034074B">
        <w:rPr>
          <w:rtl/>
        </w:rPr>
        <w:br/>
      </w:r>
    </w:p>
    <w:p w:rsidR="003C2615" w:rsidRDefault="003C2615" w:rsidP="00EB4E59">
      <w:pPr>
        <w:pStyle w:val="rfdNormal0"/>
        <w:rPr>
          <w:rtl/>
        </w:rPr>
        <w:sectPr w:rsidR="003C2615" w:rsidSect="00600DF3">
          <w:headerReference w:type="even" r:id="rId312"/>
          <w:headerReference w:type="default" r:id="rId313"/>
          <w:headerReference w:type="first" r:id="rId31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EB4E5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رقم 597</w:t>
      </w:r>
      <w:r w:rsidR="00F26704">
        <w:rPr>
          <w:rtl/>
        </w:rPr>
        <w:t xml:space="preserve"> .</w:t>
      </w:r>
    </w:p>
    <w:p w:rsidR="000509AA" w:rsidRPr="000509AA" w:rsidRDefault="000509AA" w:rsidP="0034074B">
      <w:pPr>
        <w:rPr>
          <w:rtl/>
        </w:rPr>
      </w:pPr>
      <w:r w:rsidRPr="00EB4E59">
        <w:rPr>
          <w:rStyle w:val="rfdBold2"/>
          <w:rtl/>
        </w:rPr>
        <w:t>نسخة</w:t>
      </w:r>
      <w:r w:rsidRPr="0011088F">
        <w:rPr>
          <w:rtl/>
        </w:rPr>
        <w:t xml:space="preserve"> </w:t>
      </w:r>
      <w:r w:rsidRPr="000509AA">
        <w:rPr>
          <w:rtl/>
        </w:rPr>
        <w:t>بخط</w:t>
      </w:r>
      <w:r w:rsidR="0034074B">
        <w:rPr>
          <w:rtl/>
        </w:rPr>
        <w:t>ّ</w:t>
      </w:r>
      <w:r w:rsidRPr="000509AA">
        <w:rPr>
          <w:rtl/>
        </w:rPr>
        <w:t xml:space="preserve"> نسخ جي</w:t>
      </w:r>
      <w:r w:rsidR="0034074B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الكاتب منتصف شهر صفر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1082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صحيحة مصح</w:t>
      </w:r>
      <w:r w:rsidR="0034074B">
        <w:rPr>
          <w:rtl/>
        </w:rPr>
        <w:t>ّ</w:t>
      </w:r>
      <w:r w:rsidRPr="000509AA">
        <w:rPr>
          <w:rtl/>
        </w:rPr>
        <w:t>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مقروءة مقابلة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عليها بلاغات كثيرة : </w:t>
      </w:r>
      <w:r w:rsidR="008767F4" w:rsidRPr="000509AA">
        <w:rPr>
          <w:rtl/>
        </w:rPr>
        <w:t>«</w:t>
      </w:r>
      <w:r w:rsidR="0011088F">
        <w:rPr>
          <w:rFonts w:hint="cs"/>
          <w:rtl/>
        </w:rPr>
        <w:t xml:space="preserve"> </w:t>
      </w:r>
      <w:r w:rsidRPr="000509AA">
        <w:rPr>
          <w:rtl/>
        </w:rPr>
        <w:t>بلغ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أي</w:t>
      </w:r>
      <w:r w:rsidR="0034074B">
        <w:rPr>
          <w:rtl/>
        </w:rPr>
        <w:t>ّ</w:t>
      </w:r>
      <w:r w:rsidRPr="000509AA">
        <w:rPr>
          <w:rtl/>
        </w:rPr>
        <w:t>ده الله تعالى</w:t>
      </w:r>
      <w:r w:rsidR="0034074B" w:rsidRPr="00AF3B23">
        <w:rPr>
          <w:rtl/>
        </w:rPr>
        <w:t>ٰ</w:t>
      </w:r>
      <w:r w:rsidR="0011088F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وبآخرها : </w:t>
      </w:r>
      <w:r w:rsidR="008767F4" w:rsidRPr="000509AA">
        <w:rPr>
          <w:rtl/>
        </w:rPr>
        <w:t>«</w:t>
      </w:r>
      <w:r w:rsidR="0011088F">
        <w:rPr>
          <w:rFonts w:hint="cs"/>
          <w:rtl/>
        </w:rPr>
        <w:t xml:space="preserve"> </w:t>
      </w:r>
      <w:r w:rsidRPr="000509AA">
        <w:rPr>
          <w:rtl/>
        </w:rPr>
        <w:t>بلغ قبالا</w:t>
      </w:r>
      <w:r w:rsidR="0034074B">
        <w:rPr>
          <w:rtl/>
        </w:rPr>
        <w:t>ً</w:t>
      </w:r>
      <w:r w:rsidRPr="000509AA">
        <w:rPr>
          <w:rtl/>
        </w:rPr>
        <w:t xml:space="preserve"> بقدر الإمكان</w:t>
      </w:r>
      <w:r w:rsidR="0011088F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وبآخر النسخة نسب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السلسلة الصفوية ملوك إيران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وينتهي إلى</w:t>
      </w:r>
      <w:r w:rsidR="0034074B" w:rsidRPr="00AF3B23">
        <w:rPr>
          <w:rtl/>
        </w:rPr>
        <w:t>ٰ</w:t>
      </w:r>
      <w:r w:rsidRPr="000509AA">
        <w:rPr>
          <w:rtl/>
        </w:rPr>
        <w:t xml:space="preserve"> حمزة ابن الإمام موسى</w:t>
      </w:r>
      <w:r w:rsidR="0034074B" w:rsidRPr="00AF3B23">
        <w:rPr>
          <w:rtl/>
        </w:rPr>
        <w:t>ٰ</w:t>
      </w:r>
      <w:r w:rsidRPr="000509AA">
        <w:rPr>
          <w:rtl/>
        </w:rPr>
        <w:t xml:space="preserve"> بن جعفر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34074B">
        <w:rPr>
          <w:rtl/>
        </w:rPr>
        <w:t>عليه 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وبعده </w:t>
      </w:r>
      <w:r w:rsidRPr="00EB4E59">
        <w:rPr>
          <w:rStyle w:val="rfdBold2"/>
          <w:rtl/>
        </w:rPr>
        <w:t>الاثنا عشرية الصومية</w:t>
      </w:r>
      <w:r w:rsidRPr="000509AA">
        <w:rPr>
          <w:rtl/>
        </w:rPr>
        <w:t xml:space="preserve"> للشيخ البهائي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1914</w:t>
      </w:r>
      <w:r w:rsidR="00F26704">
        <w:rPr>
          <w:rtl/>
        </w:rPr>
        <w:t xml:space="preserve"> .</w:t>
      </w:r>
    </w:p>
    <w:p w:rsidR="000509AA" w:rsidRPr="000509AA" w:rsidRDefault="000509AA" w:rsidP="0034074B">
      <w:pPr>
        <w:rPr>
          <w:rtl/>
        </w:rPr>
      </w:pPr>
      <w:r w:rsidRPr="00EB4E59">
        <w:rPr>
          <w:rStyle w:val="rfdBold2"/>
          <w:rtl/>
        </w:rPr>
        <w:t>نسخة</w:t>
      </w:r>
      <w:r w:rsidRPr="0011088F">
        <w:rPr>
          <w:rtl/>
        </w:rPr>
        <w:t xml:space="preserve"> </w:t>
      </w:r>
      <w:r w:rsidRPr="000509AA">
        <w:rPr>
          <w:rtl/>
        </w:rPr>
        <w:t>بخط</w:t>
      </w:r>
      <w:r w:rsidR="0034074B">
        <w:rPr>
          <w:rtl/>
        </w:rPr>
        <w:t>ّ</w:t>
      </w:r>
      <w:r w:rsidRPr="000509AA">
        <w:rPr>
          <w:rtl/>
        </w:rPr>
        <w:t xml:space="preserve"> نسخ جي</w:t>
      </w:r>
      <w:r w:rsidR="0034074B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عبد محم</w:t>
      </w:r>
      <w:r w:rsidR="0034074B">
        <w:rPr>
          <w:rtl/>
        </w:rPr>
        <w:t>ّ</w:t>
      </w:r>
      <w:r w:rsidRPr="000509AA">
        <w:rPr>
          <w:rtl/>
        </w:rPr>
        <w:t>د بن الشيخ مساعد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بديع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وهو الحويزي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والده مترجم في </w:t>
      </w:r>
      <w:r w:rsidRPr="00EB4E59">
        <w:rPr>
          <w:rStyle w:val="rfdBold2"/>
          <w:rtl/>
        </w:rPr>
        <w:t>الأمل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34074B" w:rsidRPr="00AF3B23">
        <w:rPr>
          <w:rtl/>
        </w:rPr>
        <w:t>ٱ</w:t>
      </w:r>
      <w:r w:rsidRPr="000509AA">
        <w:rPr>
          <w:rtl/>
        </w:rPr>
        <w:t>بنه الكاتب مترجم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EB4E59">
        <w:rPr>
          <w:rStyle w:val="rfdBold2"/>
          <w:rtl/>
        </w:rPr>
        <w:t>الروضة</w:t>
      </w:r>
      <w:r w:rsidR="00EB4E59" w:rsidRPr="0011088F">
        <w:rPr>
          <w:rtl/>
        </w:rPr>
        <w:t xml:space="preserve"> </w:t>
      </w:r>
      <w:r w:rsidR="00294847" w:rsidRPr="0011088F">
        <w:rPr>
          <w:rtl/>
        </w:rPr>
        <w:t>ـ</w:t>
      </w:r>
      <w:r w:rsidR="00C51724" w:rsidRPr="0011088F">
        <w:rPr>
          <w:rtl/>
        </w:rPr>
        <w:t xml:space="preserve"> </w:t>
      </w:r>
      <w:r w:rsidR="00C51724">
        <w:rPr>
          <w:rtl/>
        </w:rPr>
        <w:t>،</w:t>
      </w:r>
      <w:r w:rsidRPr="000509AA">
        <w:rPr>
          <w:rtl/>
        </w:rPr>
        <w:t xml:space="preserve"> فرغ منها في 15 شهر رمضان سنة 1094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بأو</w:t>
      </w:r>
      <w:r w:rsidR="0034074B">
        <w:rPr>
          <w:rtl/>
        </w:rPr>
        <w:t>ّ</w:t>
      </w:r>
      <w:r w:rsidRPr="000509AA">
        <w:rPr>
          <w:rtl/>
        </w:rPr>
        <w:t>ل مجموعة رقم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2299</w:t>
      </w:r>
      <w:r w:rsidR="00F26704">
        <w:rPr>
          <w:rtl/>
        </w:rPr>
        <w:t xml:space="preserve"> .</w:t>
      </w:r>
    </w:p>
    <w:p w:rsidR="000509AA" w:rsidRPr="000509AA" w:rsidRDefault="000509AA" w:rsidP="0011088F">
      <w:pPr>
        <w:pStyle w:val="rfdCenterBold1"/>
        <w:rPr>
          <w:rtl/>
        </w:rPr>
      </w:pPr>
      <w:r>
        <w:rPr>
          <w:rtl/>
        </w:rPr>
        <w:t>(</w:t>
      </w:r>
      <w:r w:rsidR="0011088F">
        <w:rPr>
          <w:rFonts w:hint="cs"/>
          <w:rtl/>
        </w:rPr>
        <w:t xml:space="preserve"> </w:t>
      </w:r>
      <w:r w:rsidRPr="000509AA">
        <w:rPr>
          <w:rtl/>
        </w:rPr>
        <w:t>379</w:t>
      </w:r>
      <w:r w:rsidR="0011088F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11088F">
        <w:rPr>
          <w:rFonts w:hint="cs"/>
          <w:rtl/>
        </w:rPr>
        <w:t xml:space="preserve"> </w:t>
      </w:r>
      <w:r w:rsidR="0011088F">
        <w:rPr>
          <w:rtl/>
        </w:rPr>
        <w:br/>
      </w:r>
      <w:r w:rsidRPr="000509AA">
        <w:rPr>
          <w:rtl/>
        </w:rPr>
        <w:t>تنبيهات المنج</w:t>
      </w:r>
      <w:r w:rsidR="0034074B">
        <w:rPr>
          <w:rtl/>
        </w:rPr>
        <w:t>ّ</w:t>
      </w:r>
      <w:r w:rsidRPr="000509AA">
        <w:rPr>
          <w:rtl/>
        </w:rPr>
        <w:t>مين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للمولى</w:t>
      </w:r>
      <w:r w:rsidR="0034074B" w:rsidRPr="00AF3B23">
        <w:rPr>
          <w:rtl/>
        </w:rPr>
        <w:t>ٰ</w:t>
      </w:r>
      <w:r w:rsidRPr="000509AA">
        <w:rPr>
          <w:rtl/>
        </w:rPr>
        <w:t xml:space="preserve"> مظف</w:t>
      </w:r>
      <w:r w:rsidR="0034074B">
        <w:rPr>
          <w:rtl/>
        </w:rPr>
        <w:t>ّ</w:t>
      </w:r>
      <w:r w:rsidRPr="000509AA">
        <w:rPr>
          <w:rtl/>
        </w:rPr>
        <w:t>ر بن محم</w:t>
      </w:r>
      <w:r w:rsidR="0034074B">
        <w:rPr>
          <w:rtl/>
        </w:rPr>
        <w:t>ّ</w:t>
      </w:r>
      <w:r w:rsidRPr="000509AA">
        <w:rPr>
          <w:rtl/>
        </w:rPr>
        <w:t>د قاسم الجنابذي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أل</w:t>
      </w:r>
      <w:r w:rsidR="0034074B">
        <w:rPr>
          <w:rtl/>
        </w:rPr>
        <w:t>ّ</w:t>
      </w:r>
      <w:r w:rsidRPr="000509AA">
        <w:rPr>
          <w:rtl/>
        </w:rPr>
        <w:t>فه باسم السلطان شاه عب</w:t>
      </w:r>
      <w:r w:rsidR="0034074B">
        <w:rPr>
          <w:rtl/>
        </w:rPr>
        <w:t>ّ</w:t>
      </w:r>
      <w:r w:rsidRPr="000509AA">
        <w:rPr>
          <w:rtl/>
        </w:rPr>
        <w:t>اس الأو</w:t>
      </w:r>
      <w:r w:rsidR="0034074B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منه عاشر صفر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1024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34074B">
        <w:rPr>
          <w:rtl/>
        </w:rPr>
        <w:t>ّ</w:t>
      </w:r>
      <w:r w:rsidRPr="000509AA">
        <w:rPr>
          <w:rtl/>
        </w:rPr>
        <w:t xml:space="preserve"> فارسي جي</w:t>
      </w:r>
      <w:r w:rsidR="0034074B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والعناوين مكتوبة بالشنجرف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كتابة القرن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الثاني عشر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230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وقبله كتاب في النجوم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فارسي أيضا</w:t>
      </w:r>
      <w:r w:rsidR="0034074B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تأليف : حسين بن فارس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المحاسب</w:t>
      </w:r>
      <w:r w:rsidR="00F26704">
        <w:rPr>
          <w:rtl/>
        </w:rPr>
        <w:t xml:space="preserve"> .</w:t>
      </w:r>
    </w:p>
    <w:p w:rsidR="000509AA" w:rsidRPr="0011088F" w:rsidRDefault="000509AA" w:rsidP="0034074B">
      <w:pPr>
        <w:rPr>
          <w:rStyle w:val="rfdPoemTiniCharChar"/>
          <w:rtl/>
        </w:rPr>
      </w:pPr>
      <w:r w:rsidRPr="00EB4E59">
        <w:rPr>
          <w:rStyle w:val="rfdBold2"/>
          <w:rtl/>
        </w:rPr>
        <w:t>نسخة</w:t>
      </w:r>
      <w:r w:rsidRPr="0011088F">
        <w:rPr>
          <w:rtl/>
        </w:rPr>
        <w:t xml:space="preserve"> </w:t>
      </w:r>
      <w:r w:rsidRPr="000509AA">
        <w:rPr>
          <w:rtl/>
        </w:rPr>
        <w:t>بخط</w:t>
      </w:r>
      <w:r w:rsidR="0034074B">
        <w:rPr>
          <w:rtl/>
        </w:rPr>
        <w:t>ّ</w:t>
      </w:r>
      <w:r w:rsidRPr="000509AA">
        <w:rPr>
          <w:rtl/>
        </w:rPr>
        <w:t xml:space="preserve"> عبد الرحيم بن قطب الدين القهپائي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في 11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محر</w:t>
      </w:r>
      <w:r w:rsidR="0034074B">
        <w:rPr>
          <w:rtl/>
        </w:rPr>
        <w:t>ّ</w:t>
      </w:r>
      <w:r w:rsidRPr="000509AA">
        <w:rPr>
          <w:rtl/>
        </w:rPr>
        <w:t>م 1034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ولعل</w:t>
      </w:r>
      <w:r w:rsidR="0034074B">
        <w:rPr>
          <w:rtl/>
        </w:rPr>
        <w:t>ّ</w:t>
      </w:r>
      <w:r w:rsidRPr="000509AA">
        <w:rPr>
          <w:rtl/>
        </w:rPr>
        <w:t>ه في حياة المؤل</w:t>
      </w:r>
      <w:r w:rsidR="0034074B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والنسخة ناقصة الباب الأو</w:t>
      </w:r>
      <w:r w:rsidR="0034074B">
        <w:rPr>
          <w:rtl/>
        </w:rPr>
        <w:t>ّ</w:t>
      </w:r>
      <w:r w:rsidRPr="000509AA">
        <w:rPr>
          <w:rtl/>
        </w:rPr>
        <w:t>ل وش</w:t>
      </w:r>
      <w:r w:rsidR="0034074B">
        <w:rPr>
          <w:rtl/>
        </w:rPr>
        <w:t xml:space="preserve">يء </w:t>
      </w:r>
      <w:r w:rsidR="0034074B">
        <w:rPr>
          <w:rtl/>
        </w:rPr>
        <w:br/>
      </w:r>
    </w:p>
    <w:p w:rsidR="000509AA" w:rsidRPr="000509AA" w:rsidRDefault="000509AA" w:rsidP="00EB4E59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من الباب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34074B">
        <w:rPr>
          <w:rtl/>
        </w:rPr>
        <w:t>ّ</w:t>
      </w:r>
      <w:r w:rsidRPr="000509AA">
        <w:rPr>
          <w:rtl/>
        </w:rPr>
        <w:t xml:space="preserve"> فارسي جي</w:t>
      </w:r>
      <w:r w:rsidR="0034074B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والعناوين مكتوبة بالشنجرف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وبآخرها تمل</w:t>
      </w:r>
      <w:r w:rsidR="0034074B">
        <w:rPr>
          <w:rtl/>
        </w:rPr>
        <w:t>ّ</w:t>
      </w:r>
      <w:r w:rsidRPr="000509AA">
        <w:rPr>
          <w:rtl/>
        </w:rPr>
        <w:t>ك علي شاه بن حاجي خضر شاه الأصفهاني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وتمل</w:t>
      </w:r>
      <w:r w:rsidR="0034074B">
        <w:rPr>
          <w:rtl/>
        </w:rPr>
        <w:t>ّ</w:t>
      </w:r>
      <w:r w:rsidRPr="000509AA">
        <w:rPr>
          <w:rtl/>
        </w:rPr>
        <w:t>ك محم</w:t>
      </w:r>
      <w:r w:rsidR="0034074B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نقي المنج</w:t>
      </w:r>
      <w:r w:rsidR="0034074B">
        <w:rPr>
          <w:rtl/>
        </w:rPr>
        <w:t>ّ</w:t>
      </w:r>
      <w:r w:rsidRPr="000509AA">
        <w:rPr>
          <w:rtl/>
        </w:rPr>
        <w:t>م التوني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الشهير ب</w:t>
      </w:r>
      <w:r w:rsidR="0034074B">
        <w:rPr>
          <w:rtl/>
        </w:rPr>
        <w:t>ـ</w:t>
      </w:r>
      <w:r w:rsidRPr="000509AA">
        <w:rPr>
          <w:rtl/>
        </w:rPr>
        <w:t xml:space="preserve"> : علي نقي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وتقع في 134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1301</w:t>
      </w:r>
    </w:p>
    <w:p w:rsidR="000509AA" w:rsidRPr="000509AA" w:rsidRDefault="000509AA" w:rsidP="002059B3">
      <w:pPr>
        <w:pStyle w:val="rfdCenterBold1"/>
        <w:rPr>
          <w:rtl/>
        </w:rPr>
      </w:pPr>
      <w:r>
        <w:rPr>
          <w:rtl/>
        </w:rPr>
        <w:t>(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380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2059B3">
        <w:rPr>
          <w:rFonts w:hint="cs"/>
          <w:rtl/>
        </w:rPr>
        <w:t xml:space="preserve"> </w:t>
      </w:r>
      <w:r w:rsidR="002059B3">
        <w:rPr>
          <w:rtl/>
        </w:rPr>
        <w:br/>
      </w:r>
      <w:r w:rsidRPr="000509AA">
        <w:rPr>
          <w:rtl/>
        </w:rPr>
        <w:t>تنبيه الغافلين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الأخلاق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لبهاء الدين بن محم</w:t>
      </w:r>
      <w:r w:rsidR="00DC26F2">
        <w:rPr>
          <w:rtl/>
        </w:rPr>
        <w:t>ّ</w:t>
      </w:r>
      <w:r w:rsidRPr="000509AA">
        <w:rPr>
          <w:rtl/>
        </w:rPr>
        <w:t>د بن إبراهيم الرشدي السرمدي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رت</w:t>
      </w:r>
      <w:r w:rsidR="00DC26F2">
        <w:rPr>
          <w:rtl/>
        </w:rPr>
        <w:t>ّ</w:t>
      </w:r>
      <w:r w:rsidRPr="000509AA">
        <w:rPr>
          <w:rtl/>
        </w:rPr>
        <w:t>به على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مقد</w:t>
      </w:r>
      <w:r w:rsidR="00DC26F2">
        <w:rPr>
          <w:rtl/>
        </w:rPr>
        <w:t>ّ</w:t>
      </w:r>
      <w:r w:rsidRPr="000509AA">
        <w:rPr>
          <w:rtl/>
        </w:rPr>
        <w:t>مة وتسعة أبواب وخاتمة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أو</w:t>
      </w:r>
      <w:r w:rsidR="00DC26F2">
        <w:rPr>
          <w:rtl/>
        </w:rPr>
        <w:t>ّ</w:t>
      </w:r>
      <w:r w:rsidRPr="000509AA">
        <w:rPr>
          <w:rtl/>
        </w:rPr>
        <w:t xml:space="preserve">له : </w:t>
      </w:r>
      <w:r w:rsidR="008767F4" w:rsidRPr="000509AA">
        <w:rPr>
          <w:rtl/>
        </w:rPr>
        <w:t>«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الحمد لله رب</w:t>
      </w:r>
      <w:r w:rsidR="00DC26F2">
        <w:rPr>
          <w:rtl/>
        </w:rPr>
        <w:t>ّ</w:t>
      </w:r>
      <w:r w:rsidRPr="000509AA">
        <w:rPr>
          <w:rtl/>
        </w:rPr>
        <w:t xml:space="preserve"> العالمين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والصلاة والسلام على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خير خلقه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DC26F2">
        <w:rPr>
          <w:rtl/>
        </w:rPr>
        <w:t>ّ</w:t>
      </w:r>
      <w:r w:rsidRPr="000509AA">
        <w:rPr>
          <w:rtl/>
        </w:rPr>
        <w:t>د وآله أجمعين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چنين گويد مؤل</w:t>
      </w:r>
      <w:r w:rsidR="00DC26F2">
        <w:rPr>
          <w:rtl/>
        </w:rPr>
        <w:t>ّ</w:t>
      </w:r>
      <w:r w:rsidRPr="000509AA">
        <w:rPr>
          <w:rtl/>
        </w:rPr>
        <w:t>ف اين رساله ومحر</w:t>
      </w:r>
      <w:r w:rsidR="00DC26F2">
        <w:rPr>
          <w:rtl/>
        </w:rPr>
        <w:t>ّ</w:t>
      </w:r>
      <w:r w:rsidRPr="000509AA">
        <w:rPr>
          <w:rtl/>
        </w:rPr>
        <w:t>ر اين مقاله</w:t>
      </w:r>
      <w:r w:rsidR="002059B3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ذكره شيخنا </w:t>
      </w:r>
      <w:r w:rsidR="00294847">
        <w:rPr>
          <w:rtl/>
        </w:rPr>
        <w:t>ـ</w:t>
      </w:r>
      <w:r w:rsidRPr="000509AA">
        <w:rPr>
          <w:rtl/>
        </w:rPr>
        <w:t xml:space="preserve"> دام ظل</w:t>
      </w:r>
      <w:r w:rsidR="00DC26F2">
        <w:rPr>
          <w:rtl/>
        </w:rPr>
        <w:t>ّ</w:t>
      </w:r>
      <w:r w:rsidRPr="000509AA">
        <w:rPr>
          <w:rtl/>
        </w:rPr>
        <w:t xml:space="preserve">ه </w:t>
      </w:r>
      <w:r w:rsidR="00294847">
        <w:rPr>
          <w:rtl/>
        </w:rPr>
        <w:t>ـ</w:t>
      </w:r>
      <w:r w:rsidRPr="000509AA">
        <w:rPr>
          <w:rtl/>
        </w:rPr>
        <w:t xml:space="preserve"> في الذريعة </w:t>
      </w:r>
      <w:r w:rsidR="007A060E">
        <w:rPr>
          <w:rtl/>
        </w:rPr>
        <w:t xml:space="preserve">[ </w:t>
      </w:r>
      <w:r w:rsidR="00414582">
        <w:rPr>
          <w:rtl/>
        </w:rPr>
        <w:t>4</w:t>
      </w:r>
      <w:r w:rsidR="007A060E">
        <w:rPr>
          <w:rtl/>
        </w:rPr>
        <w:t xml:space="preserve"> / </w:t>
      </w:r>
      <w:r w:rsidR="00414582">
        <w:rPr>
          <w:rtl/>
        </w:rPr>
        <w:t>444 رقم 1980</w:t>
      </w:r>
      <w:r w:rsidR="007A060E">
        <w:rPr>
          <w:rtl/>
        </w:rPr>
        <w:t xml:space="preserve"> ]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فراجعه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DC26F2">
        <w:rPr>
          <w:rtl/>
        </w:rPr>
        <w:t>ّ</w:t>
      </w:r>
      <w:r w:rsidRPr="000509AA">
        <w:rPr>
          <w:rtl/>
        </w:rPr>
        <w:t xml:space="preserve"> معتاد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الكاتب سنة 1240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2023</w:t>
      </w:r>
      <w:r w:rsidR="00F26704">
        <w:rPr>
          <w:rtl/>
        </w:rPr>
        <w:t xml:space="preserve"> .</w:t>
      </w:r>
    </w:p>
    <w:p w:rsidR="000509AA" w:rsidRPr="000509AA" w:rsidRDefault="000509AA" w:rsidP="002059B3">
      <w:pPr>
        <w:pStyle w:val="rfdCenterBold1"/>
        <w:rPr>
          <w:rtl/>
        </w:rPr>
      </w:pPr>
      <w:r>
        <w:rPr>
          <w:rtl/>
        </w:rPr>
        <w:t>(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381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2059B3">
        <w:rPr>
          <w:rFonts w:hint="cs"/>
          <w:rtl/>
        </w:rPr>
        <w:t xml:space="preserve"> </w:t>
      </w:r>
      <w:r w:rsidR="002059B3">
        <w:rPr>
          <w:rtl/>
        </w:rPr>
        <w:br/>
      </w:r>
      <w:r w:rsidRPr="000509AA">
        <w:rPr>
          <w:rtl/>
        </w:rPr>
        <w:t>تنبيه الغافلين</w:t>
      </w:r>
      <w:r w:rsidR="00DC26F2">
        <w:rPr>
          <w:rtl/>
        </w:rPr>
        <w:t xml:space="preserve"> </w:t>
      </w:r>
      <w:r w:rsidR="00DC26F2">
        <w:rPr>
          <w:rtl/>
        </w:rPr>
        <w:br/>
      </w:r>
      <w:r w:rsidRPr="000509AA">
        <w:rPr>
          <w:rtl/>
        </w:rPr>
        <w:t>وتذكرة العارفين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شرح </w:t>
      </w:r>
      <w:r w:rsidRPr="00EB4E59">
        <w:rPr>
          <w:rStyle w:val="rfdBold2"/>
          <w:rtl/>
        </w:rPr>
        <w:t>نهج البلاغة</w:t>
      </w:r>
      <w:r w:rsidR="00F26704">
        <w:rPr>
          <w:rtl/>
        </w:rPr>
        <w:t xml:space="preserve"> .</w:t>
      </w:r>
    </w:p>
    <w:p w:rsidR="000509AA" w:rsidRPr="002059B3" w:rsidRDefault="000509AA" w:rsidP="000509AA">
      <w:pPr>
        <w:rPr>
          <w:rStyle w:val="rfdPoemTiniCharChar"/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خزائنية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أحد الخط</w:t>
      </w:r>
      <w:r w:rsidR="00DC26F2">
        <w:rPr>
          <w:rtl/>
        </w:rPr>
        <w:t>ّ</w:t>
      </w:r>
      <w:r w:rsidRPr="000509AA">
        <w:rPr>
          <w:rtl/>
        </w:rPr>
        <w:t>اطين بخط</w:t>
      </w:r>
      <w:r w:rsidR="00DC26F2">
        <w:rPr>
          <w:rtl/>
        </w:rPr>
        <w:t>ّ</w:t>
      </w:r>
      <w:r w:rsidRPr="000509AA">
        <w:rPr>
          <w:rtl/>
        </w:rPr>
        <w:t xml:space="preserve"> نسخ رائع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سلخ رجب سنة 1035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بأو</w:t>
      </w:r>
      <w:r w:rsidR="00DC26F2">
        <w:rPr>
          <w:rtl/>
        </w:rPr>
        <w:t>ّ</w:t>
      </w:r>
      <w:r w:rsidRPr="000509AA">
        <w:rPr>
          <w:rtl/>
        </w:rPr>
        <w:t>لها لوحة جميلة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وأوراقها مؤط</w:t>
      </w:r>
      <w:r w:rsidR="00DC26F2">
        <w:rPr>
          <w:rtl/>
        </w:rPr>
        <w:t>ّ</w:t>
      </w:r>
      <w:r w:rsidRPr="000509AA">
        <w:rPr>
          <w:rtl/>
        </w:rPr>
        <w:t>رة بالذهب</w:t>
      </w:r>
      <w:r w:rsidR="00DC26F2">
        <w:rPr>
          <w:rtl/>
        </w:rPr>
        <w:t xml:space="preserve"> </w:t>
      </w:r>
      <w:r w:rsidR="00DC26F2">
        <w:rPr>
          <w:rtl/>
        </w:rPr>
        <w:br/>
      </w:r>
    </w:p>
    <w:p w:rsidR="003C2615" w:rsidRDefault="003C2615" w:rsidP="00EB4E59">
      <w:pPr>
        <w:pStyle w:val="rfdNormal0"/>
        <w:rPr>
          <w:rtl/>
        </w:rPr>
        <w:sectPr w:rsidR="003C2615" w:rsidSect="00600DF3">
          <w:headerReference w:type="even" r:id="rId315"/>
          <w:headerReference w:type="default" r:id="rId316"/>
          <w:headerReference w:type="first" r:id="rId31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3C2615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واللاجورد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والعناوين مكتوبة بالشنجرف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والنسخة مصح</w:t>
      </w:r>
      <w:r w:rsidR="00DC26F2">
        <w:rPr>
          <w:rtl/>
        </w:rPr>
        <w:t>ّ</w:t>
      </w:r>
      <w:r w:rsidRPr="000509AA">
        <w:rPr>
          <w:rtl/>
        </w:rPr>
        <w:t>حة مقابلة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بلاغات وتصحيحات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آخرها بخط</w:t>
      </w:r>
      <w:r w:rsidR="00DC26F2">
        <w:rPr>
          <w:rtl/>
        </w:rPr>
        <w:t>ّ</w:t>
      </w:r>
      <w:r w:rsidRPr="000509AA">
        <w:rPr>
          <w:rtl/>
        </w:rPr>
        <w:t xml:space="preserve"> السي</w:t>
      </w:r>
      <w:r w:rsidR="00DC26F2">
        <w:rPr>
          <w:rtl/>
        </w:rPr>
        <w:t>ّ</w:t>
      </w:r>
      <w:r w:rsidRPr="000509AA">
        <w:rPr>
          <w:rtl/>
        </w:rPr>
        <w:t>د فخر الدين حيدر الحسيني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اللنكيري : </w:t>
      </w:r>
      <w:r w:rsidR="008767F4" w:rsidRPr="000509AA">
        <w:rPr>
          <w:rtl/>
        </w:rPr>
        <w:t>«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قد قابلت هذه النسخة الشريفة من أو</w:t>
      </w:r>
      <w:r w:rsidR="00DC26F2">
        <w:rPr>
          <w:rtl/>
        </w:rPr>
        <w:t>ّ</w:t>
      </w:r>
      <w:r w:rsidRPr="000509AA">
        <w:rPr>
          <w:rtl/>
        </w:rPr>
        <w:t>لها إلى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آخرها مرارا</w:t>
      </w:r>
      <w:r w:rsidR="00DC26F2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متنا</w:t>
      </w:r>
      <w:r w:rsidR="00DC26F2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وشرحا</w:t>
      </w:r>
      <w:r w:rsidR="00DC26F2">
        <w:rPr>
          <w:rtl/>
        </w:rPr>
        <w:t>ً</w:t>
      </w:r>
      <w:r w:rsidRPr="000509AA">
        <w:rPr>
          <w:rtl/>
        </w:rPr>
        <w:t xml:space="preserve"> وإعرابا</w:t>
      </w:r>
      <w:r w:rsidR="00DC26F2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 من يوثق به</w:t>
      </w:r>
      <w:r w:rsidR="00F26704">
        <w:rPr>
          <w:rtl/>
        </w:rPr>
        <w:t xml:space="preserve"> . . .</w:t>
      </w:r>
      <w:r w:rsidR="002059B3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وكذلك بآخرها خط</w:t>
      </w:r>
      <w:r w:rsidR="00DC26F2">
        <w:rPr>
          <w:rtl/>
        </w:rPr>
        <w:t>ّ</w:t>
      </w:r>
      <w:r w:rsidRPr="000509AA">
        <w:rPr>
          <w:rtl/>
        </w:rPr>
        <w:t xml:space="preserve"> السي</w:t>
      </w:r>
      <w:r w:rsidR="00DC26F2">
        <w:rPr>
          <w:rtl/>
        </w:rPr>
        <w:t>ّ</w:t>
      </w:r>
      <w:r w:rsidRPr="000509AA">
        <w:rPr>
          <w:rtl/>
        </w:rPr>
        <w:t>د محم</w:t>
      </w:r>
      <w:r w:rsidR="00DC26F2">
        <w:rPr>
          <w:rtl/>
        </w:rPr>
        <w:t>ّ</w:t>
      </w:r>
      <w:r w:rsidRPr="000509AA">
        <w:rPr>
          <w:rtl/>
        </w:rPr>
        <w:t>د طاهر بن محم</w:t>
      </w:r>
      <w:r w:rsidR="00DC26F2">
        <w:rPr>
          <w:rtl/>
        </w:rPr>
        <w:t>ّ</w:t>
      </w:r>
      <w:r w:rsidRPr="000509AA">
        <w:rPr>
          <w:rtl/>
        </w:rPr>
        <w:t>د صالح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الحسيني بتمليك الكتاب لولده محم</w:t>
      </w:r>
      <w:r w:rsidR="00DC26F2">
        <w:rPr>
          <w:rtl/>
        </w:rPr>
        <w:t>ّ</w:t>
      </w:r>
      <w:r w:rsidRPr="000509AA">
        <w:rPr>
          <w:rtl/>
        </w:rPr>
        <w:t>د باقر بتاريخ 20 جمادى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الأ</w:t>
      </w:r>
      <w:r w:rsidR="00DC26F2">
        <w:rPr>
          <w:rtl/>
        </w:rPr>
        <w:t>ُ</w:t>
      </w:r>
      <w:r w:rsidRPr="000509AA">
        <w:rPr>
          <w:rtl/>
        </w:rPr>
        <w:t>ولى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1041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341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1161</w:t>
      </w:r>
      <w:r w:rsidR="00F26704">
        <w:rPr>
          <w:rtl/>
        </w:rPr>
        <w:t xml:space="preserve"> .</w:t>
      </w:r>
    </w:p>
    <w:p w:rsidR="000509AA" w:rsidRPr="000509AA" w:rsidRDefault="000509AA" w:rsidP="002059B3">
      <w:pPr>
        <w:pStyle w:val="rfdCenterBold1"/>
        <w:rPr>
          <w:rtl/>
        </w:rPr>
      </w:pPr>
      <w:r>
        <w:rPr>
          <w:rtl/>
        </w:rPr>
        <w:t>(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382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2059B3">
        <w:rPr>
          <w:rFonts w:hint="cs"/>
          <w:rtl/>
        </w:rPr>
        <w:t xml:space="preserve"> </w:t>
      </w:r>
      <w:r w:rsidR="002059B3">
        <w:rPr>
          <w:rtl/>
        </w:rPr>
        <w:br/>
      </w:r>
      <w:r w:rsidRPr="000509AA">
        <w:rPr>
          <w:rtl/>
        </w:rPr>
        <w:t>تنبيه الواعظين</w:t>
      </w:r>
      <w:r w:rsidR="00DC26F2">
        <w:rPr>
          <w:rtl/>
        </w:rPr>
        <w:t xml:space="preserve"> </w:t>
      </w:r>
      <w:r w:rsidR="00DC26F2">
        <w:rPr>
          <w:rtl/>
        </w:rPr>
        <w:br/>
      </w:r>
      <w:r w:rsidRPr="000509AA">
        <w:rPr>
          <w:rtl/>
        </w:rPr>
        <w:t>وإيقاظ المفس</w:t>
      </w:r>
      <w:r w:rsidR="00DC26F2">
        <w:rPr>
          <w:rtl/>
        </w:rPr>
        <w:t>ّ</w:t>
      </w:r>
      <w:r w:rsidRPr="000509AA">
        <w:rPr>
          <w:rtl/>
        </w:rPr>
        <w:t>رين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للشيخ علاء الدين العل</w:t>
      </w:r>
      <w:r w:rsidR="00DC26F2">
        <w:rPr>
          <w:rtl/>
        </w:rPr>
        <w:t>ّ</w:t>
      </w:r>
      <w:r w:rsidRPr="000509AA">
        <w:rPr>
          <w:rtl/>
        </w:rPr>
        <w:t>امة المؤر</w:t>
      </w:r>
      <w:r w:rsidR="00DC26F2">
        <w:rPr>
          <w:rtl/>
        </w:rPr>
        <w:t>ّ</w:t>
      </w:r>
      <w:r w:rsidRPr="000509AA">
        <w:rPr>
          <w:rtl/>
        </w:rPr>
        <w:t>خ الأديب</w:t>
      </w:r>
      <w:r w:rsidR="00414582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كذا وصفه شيخنا</w:t>
      </w:r>
      <w:r w:rsidR="00414582">
        <w:rPr>
          <w:rtl/>
        </w:rPr>
        <w:t xml:space="preserve"> </w:t>
      </w:r>
      <w:r w:rsidR="00294847">
        <w:rPr>
          <w:rtl/>
        </w:rPr>
        <w:t>ـ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حسين بن أسد الله البهبهاني</w:t>
      </w:r>
      <w:r w:rsidR="00F26704">
        <w:rPr>
          <w:rtl/>
        </w:rPr>
        <w:t xml:space="preserve"> .</w:t>
      </w:r>
    </w:p>
    <w:p w:rsidR="000509AA" w:rsidRPr="000509AA" w:rsidRDefault="000509AA" w:rsidP="00DC26F2">
      <w:pPr>
        <w:rPr>
          <w:rtl/>
        </w:rPr>
      </w:pPr>
      <w:r w:rsidRPr="000509AA">
        <w:rPr>
          <w:rtl/>
        </w:rPr>
        <w:t xml:space="preserve">نزيل </w:t>
      </w:r>
      <w:r w:rsidR="008767F4" w:rsidRPr="000509AA">
        <w:rPr>
          <w:rtl/>
        </w:rPr>
        <w:t>«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الحر</w:t>
      </w:r>
      <w:r w:rsidR="002059B3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الكوفة وبها توف</w:t>
      </w:r>
      <w:r w:rsidR="00DC26F2">
        <w:rPr>
          <w:rtl/>
        </w:rPr>
        <w:t>ّ</w:t>
      </w:r>
      <w:r w:rsidRPr="000509AA">
        <w:rPr>
          <w:rtl/>
        </w:rPr>
        <w:t>ي ليلة مقتل أمير المؤمنين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1356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تلامذة السي</w:t>
      </w:r>
      <w:r w:rsidR="00DC26F2">
        <w:rPr>
          <w:rtl/>
        </w:rPr>
        <w:t>ّ</w:t>
      </w:r>
      <w:r w:rsidRPr="000509AA">
        <w:rPr>
          <w:rtl/>
        </w:rPr>
        <w:t xml:space="preserve">د محسن الكوهكمري </w:t>
      </w:r>
      <w:r w:rsidR="00DC26F2">
        <w:rPr>
          <w:rtl/>
        </w:rPr>
        <w:t>؛</w:t>
      </w:r>
      <w:r w:rsidRPr="000509AA">
        <w:rPr>
          <w:rtl/>
        </w:rPr>
        <w:t xml:space="preserve"> ترجم له في خطباء المنبر</w:t>
      </w:r>
      <w:r w:rsidR="00414582">
        <w:rPr>
          <w:rtl/>
        </w:rPr>
        <w:t xml:space="preserve"> </w:t>
      </w:r>
      <w:r w:rsidR="00DC26F2">
        <w:rPr>
          <w:rtl/>
        </w:rPr>
        <w:br/>
      </w:r>
      <w:r w:rsidRPr="000509AA">
        <w:rPr>
          <w:rtl/>
        </w:rPr>
        <w:t>2</w:t>
      </w:r>
      <w:r w:rsidR="007A060E">
        <w:rPr>
          <w:rtl/>
        </w:rPr>
        <w:t xml:space="preserve"> / </w:t>
      </w:r>
      <w:r w:rsidRPr="000509AA">
        <w:rPr>
          <w:rtl/>
        </w:rPr>
        <w:t>70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وهو من تقرير مواعظ أستاذه المذكور في العشر الأ</w:t>
      </w:r>
      <w:r w:rsidR="00DC26F2">
        <w:rPr>
          <w:rtl/>
        </w:rPr>
        <w:t>ُ</w:t>
      </w:r>
      <w:r w:rsidRPr="000509AA">
        <w:rPr>
          <w:rtl/>
        </w:rPr>
        <w:t>ول من محر</w:t>
      </w:r>
      <w:r w:rsidR="00DC26F2">
        <w:rPr>
          <w:rtl/>
        </w:rPr>
        <w:t>ّ</w:t>
      </w:r>
      <w:r w:rsidRPr="000509AA">
        <w:rPr>
          <w:rtl/>
        </w:rPr>
        <w:t>م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1329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قد كتبها فارسية فاستدعى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منه بعض شيوخ العرب أن يكتبها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باللغة العربية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فعر</w:t>
      </w:r>
      <w:r w:rsidR="00DC26F2">
        <w:rPr>
          <w:rtl/>
        </w:rPr>
        <w:t>ّ</w:t>
      </w:r>
      <w:r w:rsidRPr="000509AA">
        <w:rPr>
          <w:rtl/>
        </w:rPr>
        <w:t>بها وسم</w:t>
      </w:r>
      <w:r w:rsidR="00DC26F2">
        <w:rPr>
          <w:rtl/>
        </w:rPr>
        <w:t>ّ</w:t>
      </w:r>
      <w:r w:rsidRPr="000509AA">
        <w:rPr>
          <w:rtl/>
        </w:rPr>
        <w:t xml:space="preserve">اه : </w:t>
      </w:r>
      <w:r w:rsidRPr="00EB4E59">
        <w:rPr>
          <w:rStyle w:val="rfdBold2"/>
          <w:rtl/>
        </w:rPr>
        <w:t>تنبيه الواعظين</w:t>
      </w:r>
    </w:p>
    <w:p w:rsidR="000509AA" w:rsidRPr="000509AA" w:rsidRDefault="000509AA" w:rsidP="00414582">
      <w:pPr>
        <w:rPr>
          <w:rtl/>
        </w:rPr>
      </w:pPr>
      <w:r>
        <w:rPr>
          <w:rtl/>
        </w:rPr>
        <w:br w:type="page"/>
      </w:r>
      <w:r w:rsidRPr="00EB4E59">
        <w:rPr>
          <w:rStyle w:val="rfdBold2"/>
          <w:rtl/>
        </w:rPr>
        <w:lastRenderedPageBreak/>
        <w:t>نسخة</w:t>
      </w:r>
      <w:r w:rsidRPr="000509AA">
        <w:rPr>
          <w:rtl/>
        </w:rPr>
        <w:t xml:space="preserve"> في 55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بقطع</w:t>
      </w:r>
      <w:r w:rsidR="00414582">
        <w:rPr>
          <w:rtl/>
        </w:rPr>
        <w:t xml:space="preserve"> </w:t>
      </w:r>
      <w:r w:rsidRPr="000509AA">
        <w:rPr>
          <w:rtl/>
        </w:rPr>
        <w:t>7</w:t>
      </w:r>
      <w:r w:rsidR="007A060E">
        <w:rPr>
          <w:rtl/>
        </w:rPr>
        <w:t xml:space="preserve"> / </w:t>
      </w:r>
      <w:r w:rsidRPr="000509AA">
        <w:rPr>
          <w:rtl/>
        </w:rPr>
        <w:t>15 ×</w:t>
      </w:r>
      <w:r w:rsidR="00414582">
        <w:rPr>
          <w:rtl/>
        </w:rPr>
        <w:t xml:space="preserve"> </w:t>
      </w:r>
      <w:r w:rsidRPr="000509AA">
        <w:rPr>
          <w:rtl/>
        </w:rPr>
        <w:t>3</w:t>
      </w:r>
      <w:r w:rsidR="007A060E">
        <w:rPr>
          <w:rtl/>
        </w:rPr>
        <w:t xml:space="preserve"> / </w:t>
      </w:r>
      <w:r w:rsidRPr="000509AA">
        <w:rPr>
          <w:rtl/>
        </w:rPr>
        <w:t>21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تاريخ كتابتها عام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1330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بخط</w:t>
      </w:r>
      <w:r w:rsidR="00DC26F2">
        <w:rPr>
          <w:rtl/>
        </w:rPr>
        <w:t>ّ</w:t>
      </w:r>
      <w:r w:rsidRPr="000509AA">
        <w:rPr>
          <w:rtl/>
        </w:rPr>
        <w:t xml:space="preserve"> المؤل</w:t>
      </w:r>
      <w:r w:rsidR="00DC26F2">
        <w:rPr>
          <w:rtl/>
        </w:rPr>
        <w:t>ّ</w:t>
      </w:r>
      <w:r w:rsidRPr="000509AA">
        <w:rPr>
          <w:rtl/>
        </w:rPr>
        <w:t>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474</w:t>
      </w:r>
      <w:r w:rsidR="00F26704">
        <w:rPr>
          <w:rtl/>
        </w:rPr>
        <w:t xml:space="preserve"> .</w:t>
      </w:r>
    </w:p>
    <w:p w:rsidR="000509AA" w:rsidRPr="002059B3" w:rsidRDefault="000509AA" w:rsidP="002059B3">
      <w:pPr>
        <w:pStyle w:val="rfdCenterBold1"/>
        <w:rPr>
          <w:rtl/>
        </w:rPr>
      </w:pPr>
      <w:r w:rsidRPr="002059B3">
        <w:rPr>
          <w:rtl/>
        </w:rPr>
        <w:t>(</w:t>
      </w:r>
      <w:r w:rsidR="002059B3" w:rsidRPr="002059B3">
        <w:rPr>
          <w:rFonts w:hint="cs"/>
          <w:rtl/>
        </w:rPr>
        <w:t xml:space="preserve"> </w:t>
      </w:r>
      <w:r w:rsidRPr="002059B3">
        <w:rPr>
          <w:rtl/>
        </w:rPr>
        <w:t>383</w:t>
      </w:r>
      <w:r w:rsidR="002059B3" w:rsidRPr="002059B3">
        <w:rPr>
          <w:rFonts w:hint="cs"/>
          <w:rtl/>
        </w:rPr>
        <w:t xml:space="preserve"> </w:t>
      </w:r>
      <w:r w:rsidRPr="002059B3">
        <w:rPr>
          <w:rtl/>
        </w:rPr>
        <w:t>)</w:t>
      </w:r>
      <w:r w:rsidR="002059B3" w:rsidRPr="002059B3">
        <w:rPr>
          <w:rFonts w:hint="cs"/>
          <w:rtl/>
        </w:rPr>
        <w:t xml:space="preserve"> </w:t>
      </w:r>
      <w:r w:rsidR="002059B3" w:rsidRPr="002059B3">
        <w:rPr>
          <w:rtl/>
        </w:rPr>
        <w:br/>
      </w:r>
      <w:r w:rsidRPr="002059B3">
        <w:rPr>
          <w:rtl/>
        </w:rPr>
        <w:t>تنزيه الأنبياء والأئم</w:t>
      </w:r>
      <w:r w:rsidR="00DC26F2" w:rsidRPr="002059B3">
        <w:rPr>
          <w:rtl/>
        </w:rPr>
        <w:t>ّ</w:t>
      </w:r>
      <w:r w:rsidRPr="002059B3">
        <w:rPr>
          <w:rtl/>
        </w:rPr>
        <w:t>ة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للشريف المرتضى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علم الهدى</w:t>
      </w:r>
      <w:r w:rsidR="00DC26F2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 بن الحسين بن موسى</w:t>
      </w:r>
      <w:r w:rsidR="00DC26F2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الموسوي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DC26F2">
        <w:rPr>
          <w:rtl/>
        </w:rPr>
        <w:t>ّ</w:t>
      </w:r>
      <w:r w:rsidRPr="000509AA">
        <w:rPr>
          <w:rtl/>
        </w:rPr>
        <w:t>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سنة 436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2059B3">
        <w:rPr>
          <w:rtl/>
        </w:rPr>
        <w:t xml:space="preserve"> </w:t>
      </w:r>
      <w:r w:rsidRPr="000509AA">
        <w:rPr>
          <w:rtl/>
        </w:rPr>
        <w:t>بخط</w:t>
      </w:r>
      <w:r w:rsidR="00DC26F2">
        <w:rPr>
          <w:rtl/>
        </w:rPr>
        <w:t>ّ</w:t>
      </w:r>
      <w:r w:rsidRPr="000509AA">
        <w:rPr>
          <w:rtl/>
        </w:rPr>
        <w:t xml:space="preserve"> بهاء الدين محم</w:t>
      </w:r>
      <w:r w:rsidR="00DC26F2">
        <w:rPr>
          <w:rtl/>
        </w:rPr>
        <w:t>ّ</w:t>
      </w:r>
      <w:r w:rsidRPr="000509AA">
        <w:rPr>
          <w:rtl/>
        </w:rPr>
        <w:t>د بن محم</w:t>
      </w:r>
      <w:r w:rsidR="00DC26F2">
        <w:rPr>
          <w:rtl/>
        </w:rPr>
        <w:t>ّ</w:t>
      </w:r>
      <w:r w:rsidRPr="000509AA">
        <w:rPr>
          <w:rtl/>
        </w:rPr>
        <w:t>د القاري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في مك</w:t>
      </w:r>
      <w:r w:rsidR="00DC26F2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المكر</w:t>
      </w:r>
      <w:r w:rsidR="00DC26F2">
        <w:rPr>
          <w:rtl/>
        </w:rPr>
        <w:t>ّ</w:t>
      </w:r>
      <w:r w:rsidRPr="000509AA">
        <w:rPr>
          <w:rtl/>
        </w:rPr>
        <w:t>مة على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هامش مجموعة كل</w:t>
      </w:r>
      <w:r w:rsidR="00DC26F2">
        <w:rPr>
          <w:rtl/>
        </w:rPr>
        <w:t>ّ</w:t>
      </w:r>
      <w:r w:rsidRPr="000509AA">
        <w:rPr>
          <w:rtl/>
        </w:rPr>
        <w:t>ها بخط</w:t>
      </w:r>
      <w:r w:rsidR="00DC26F2">
        <w:rPr>
          <w:rtl/>
        </w:rPr>
        <w:t>ّ</w:t>
      </w:r>
      <w:r w:rsidRPr="000509AA">
        <w:rPr>
          <w:rtl/>
        </w:rPr>
        <w:t>ه في 25 شهر رمضان سنة 1073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47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37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DC26F2">
        <w:rPr>
          <w:rtl/>
        </w:rPr>
        <w:t>ّ</w:t>
      </w:r>
      <w:r w:rsidRPr="000509AA">
        <w:rPr>
          <w:rtl/>
        </w:rPr>
        <w:t xml:space="preserve"> الكاتب محم</w:t>
      </w:r>
      <w:r w:rsidR="00DC26F2">
        <w:rPr>
          <w:rtl/>
        </w:rPr>
        <w:t>ّ</w:t>
      </w:r>
      <w:r w:rsidRPr="000509AA">
        <w:rPr>
          <w:rtl/>
        </w:rPr>
        <w:t>د بن أبي ذر</w:t>
      </w:r>
      <w:r w:rsidR="00DC26F2">
        <w:rPr>
          <w:rtl/>
        </w:rPr>
        <w:t>ّ</w:t>
      </w:r>
      <w:r w:rsidRPr="000509AA">
        <w:rPr>
          <w:rtl/>
        </w:rPr>
        <w:t xml:space="preserve"> الطالقاني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في 6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ذي الحج</w:t>
      </w:r>
      <w:r w:rsidR="00DC26F2">
        <w:rPr>
          <w:rtl/>
        </w:rPr>
        <w:t>ّ</w:t>
      </w:r>
      <w:r w:rsidRPr="000509AA">
        <w:rPr>
          <w:rtl/>
        </w:rPr>
        <w:t>ة سنة 1286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بأمر بعض الأعلام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DC26F2">
        <w:rPr>
          <w:rtl/>
        </w:rPr>
        <w:t>ّ</w:t>
      </w:r>
      <w:r w:rsidRPr="000509AA">
        <w:rPr>
          <w:rtl/>
        </w:rPr>
        <w:t xml:space="preserve"> أمره بمقابلتها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وتصحيحها فامتثل أمره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وكتب في نهاية الكتاب : </w:t>
      </w:r>
      <w:r w:rsidR="008767F4" w:rsidRPr="000509AA">
        <w:rPr>
          <w:rtl/>
        </w:rPr>
        <w:t>«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إن</w:t>
      </w:r>
      <w:r w:rsidR="00DC26F2">
        <w:rPr>
          <w:rtl/>
        </w:rPr>
        <w:t>ّ</w:t>
      </w:r>
      <w:r w:rsidRPr="000509AA">
        <w:rPr>
          <w:rtl/>
        </w:rPr>
        <w:t>ي بالغت في التدقيق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مقابلة الكتاب وتصحيحه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وأتعبت نفسي في سبيل ذلك طيلة شهرين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ونصف</w:t>
      </w:r>
      <w:r w:rsidR="002059B3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وهي في 174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تسلسل 1555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DC26F2">
        <w:rPr>
          <w:rtl/>
        </w:rPr>
        <w:t>ّ</w:t>
      </w:r>
      <w:r w:rsidRPr="000509AA">
        <w:rPr>
          <w:rtl/>
        </w:rPr>
        <w:t xml:space="preserve"> الخط</w:t>
      </w:r>
      <w:r w:rsidR="00DC26F2">
        <w:rPr>
          <w:rtl/>
        </w:rPr>
        <w:t>ّ</w:t>
      </w:r>
      <w:r w:rsidRPr="000509AA">
        <w:rPr>
          <w:rtl/>
        </w:rPr>
        <w:t>اط موسى</w:t>
      </w:r>
      <w:r w:rsidR="00DC26F2" w:rsidRPr="00AF3B23">
        <w:rPr>
          <w:rtl/>
        </w:rPr>
        <w:t>ٰ</w:t>
      </w:r>
      <w:r w:rsidRPr="000509AA">
        <w:rPr>
          <w:rtl/>
        </w:rPr>
        <w:t xml:space="preserve"> بن علي بن مل</w:t>
      </w:r>
      <w:r w:rsidR="00DC26F2">
        <w:rPr>
          <w:rtl/>
        </w:rPr>
        <w:t>ّ</w:t>
      </w:r>
      <w:r w:rsidRPr="000509AA">
        <w:rPr>
          <w:rtl/>
        </w:rPr>
        <w:t>ا إسماعيل سليمان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البهشتي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DC26F2">
        <w:rPr>
          <w:rtl/>
        </w:rPr>
        <w:t>ّ</w:t>
      </w:r>
      <w:r w:rsidRPr="000509AA">
        <w:rPr>
          <w:rtl/>
        </w:rPr>
        <w:t xml:space="preserve"> النسخ الجي</w:t>
      </w:r>
      <w:r w:rsidR="00DC26F2">
        <w:rPr>
          <w:rtl/>
        </w:rPr>
        <w:t>ّ</w:t>
      </w:r>
      <w:r w:rsidRPr="000509AA">
        <w:rPr>
          <w:rtl/>
        </w:rPr>
        <w:t>د اللطيف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ضمن مجموعة كل</w:t>
      </w:r>
      <w:r w:rsidR="00DC26F2">
        <w:rPr>
          <w:rtl/>
        </w:rPr>
        <w:t>ّ</w:t>
      </w:r>
      <w:r w:rsidRPr="000509AA">
        <w:rPr>
          <w:rtl/>
        </w:rPr>
        <w:t>ها بخط</w:t>
      </w:r>
      <w:r w:rsidR="00DC26F2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هو ثاني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ما فيها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 أو</w:t>
      </w:r>
      <w:r w:rsidR="00DC26F2">
        <w:rPr>
          <w:rtl/>
        </w:rPr>
        <w:t>ّ</w:t>
      </w:r>
      <w:r w:rsidRPr="000509AA">
        <w:rPr>
          <w:rtl/>
        </w:rPr>
        <w:t xml:space="preserve">ل ما فيها وهو </w:t>
      </w:r>
      <w:r w:rsidRPr="00F839D8">
        <w:rPr>
          <w:rStyle w:val="rfdBold2"/>
          <w:rtl/>
        </w:rPr>
        <w:t>اللهوف</w:t>
      </w:r>
      <w:r w:rsidRPr="000509AA">
        <w:rPr>
          <w:rtl/>
        </w:rPr>
        <w:t xml:space="preserve"> سنة 1274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1129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2059B3">
        <w:rPr>
          <w:rtl/>
        </w:rPr>
        <w:t xml:space="preserve"> </w:t>
      </w:r>
      <w:r w:rsidRPr="000509AA">
        <w:rPr>
          <w:rtl/>
        </w:rPr>
        <w:t>بخط</w:t>
      </w:r>
      <w:r w:rsidR="00DC26F2">
        <w:rPr>
          <w:rtl/>
        </w:rPr>
        <w:t>ّ</w:t>
      </w:r>
      <w:r w:rsidRPr="000509AA">
        <w:rPr>
          <w:rtl/>
        </w:rPr>
        <w:t xml:space="preserve"> علي بن أحمد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بخط</w:t>
      </w:r>
      <w:r w:rsidR="00DC26F2">
        <w:rPr>
          <w:rtl/>
        </w:rPr>
        <w:t>ّ</w:t>
      </w:r>
      <w:r w:rsidRPr="000509AA">
        <w:rPr>
          <w:rtl/>
        </w:rPr>
        <w:t xml:space="preserve"> نسخ جي</w:t>
      </w:r>
      <w:r w:rsidR="00DC26F2">
        <w:rPr>
          <w:rtl/>
        </w:rPr>
        <w:t>ّ</w:t>
      </w:r>
      <w:r w:rsidRPr="000509AA">
        <w:rPr>
          <w:rtl/>
        </w:rPr>
        <w:t>د سنة 961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ناقصة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أو</w:t>
      </w:r>
      <w:r w:rsidR="00DC26F2">
        <w:rPr>
          <w:rtl/>
        </w:rPr>
        <w:t>ّ</w:t>
      </w:r>
      <w:r w:rsidRPr="000509AA">
        <w:rPr>
          <w:rtl/>
        </w:rPr>
        <w:t>لها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بأو</w:t>
      </w:r>
      <w:r w:rsidR="00DC26F2">
        <w:rPr>
          <w:rtl/>
        </w:rPr>
        <w:t>ّ</w:t>
      </w:r>
      <w:r w:rsidRPr="000509AA">
        <w:rPr>
          <w:rtl/>
        </w:rPr>
        <w:t>ل المجموعة رقم 1422</w:t>
      </w:r>
      <w:r w:rsidR="00F26704">
        <w:rPr>
          <w:rtl/>
        </w:rPr>
        <w:t xml:space="preserve"> .</w:t>
      </w:r>
    </w:p>
    <w:p w:rsidR="003C2615" w:rsidRDefault="003C2615" w:rsidP="002059B3">
      <w:pPr>
        <w:rPr>
          <w:rtl/>
        </w:rPr>
        <w:sectPr w:rsidR="003C2615" w:rsidSect="00600DF3">
          <w:headerReference w:type="even" r:id="rId318"/>
          <w:headerReference w:type="default" r:id="rId319"/>
          <w:headerReference w:type="first" r:id="rId32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2059B3" w:rsidRPr="002059B3" w:rsidRDefault="000509AA" w:rsidP="002059B3">
      <w:pPr>
        <w:rPr>
          <w:rtl/>
        </w:rPr>
      </w:pPr>
      <w:r w:rsidRPr="002059B3">
        <w:rPr>
          <w:rtl/>
        </w:rPr>
        <w:lastRenderedPageBreak/>
        <w:br w:type="page"/>
      </w:r>
    </w:p>
    <w:p w:rsidR="002059B3" w:rsidRDefault="002059B3" w:rsidP="002059B3">
      <w:pPr>
        <w:pStyle w:val="rfdPoemTini"/>
        <w:rPr>
          <w:rtl/>
        </w:rPr>
      </w:pPr>
    </w:p>
    <w:p w:rsidR="000509AA" w:rsidRPr="000509AA" w:rsidRDefault="000509AA" w:rsidP="002059B3">
      <w:pPr>
        <w:pStyle w:val="rfdCenterBold1"/>
        <w:rPr>
          <w:rtl/>
        </w:rPr>
      </w:pPr>
      <w:r>
        <w:rPr>
          <w:rtl/>
        </w:rPr>
        <w:t>(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384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2059B3">
        <w:rPr>
          <w:rFonts w:hint="cs"/>
          <w:rtl/>
        </w:rPr>
        <w:t xml:space="preserve"> </w:t>
      </w:r>
      <w:r w:rsidR="002059B3">
        <w:rPr>
          <w:rtl/>
        </w:rPr>
        <w:br/>
      </w:r>
      <w:r w:rsidRPr="000509AA">
        <w:rPr>
          <w:rtl/>
        </w:rPr>
        <w:t>تنقيح الأدل</w:t>
      </w:r>
      <w:r w:rsidR="004E75C2">
        <w:rPr>
          <w:rtl/>
        </w:rPr>
        <w:t>ّ</w:t>
      </w:r>
      <w:r w:rsidRPr="000509AA">
        <w:rPr>
          <w:rtl/>
        </w:rPr>
        <w:t>ة والعلل</w:t>
      </w:r>
      <w:r w:rsidR="004E75C2">
        <w:rPr>
          <w:rtl/>
        </w:rPr>
        <w:t xml:space="preserve"> </w:t>
      </w:r>
      <w:r w:rsidR="004E75C2">
        <w:rPr>
          <w:rtl/>
        </w:rPr>
        <w:br/>
      </w:r>
      <w:r w:rsidRPr="000509AA">
        <w:rPr>
          <w:rtl/>
        </w:rPr>
        <w:t>في ترجمة كتاب الملل والنحل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الملل والنحل</w:t>
      </w:r>
      <w:r w:rsidRPr="000509AA">
        <w:rPr>
          <w:rtl/>
        </w:rPr>
        <w:t xml:space="preserve"> للشهرستاني</w:t>
      </w:r>
      <w:r w:rsidR="00F26704">
        <w:rPr>
          <w:rtl/>
        </w:rPr>
        <w:t xml:space="preserve"> .</w:t>
      </w:r>
    </w:p>
    <w:p w:rsidR="000509AA" w:rsidRPr="000509AA" w:rsidRDefault="000509AA" w:rsidP="004E75C2">
      <w:pPr>
        <w:rPr>
          <w:rtl/>
        </w:rPr>
      </w:pPr>
      <w:r w:rsidRPr="000509AA">
        <w:rPr>
          <w:rtl/>
        </w:rPr>
        <w:t>ترجمه إلى</w:t>
      </w:r>
      <w:r w:rsidR="004E75C2" w:rsidRPr="00AF3B23">
        <w:rPr>
          <w:rtl/>
        </w:rPr>
        <w:t>ٰ</w:t>
      </w:r>
      <w:r w:rsidRPr="000509AA">
        <w:rPr>
          <w:rtl/>
        </w:rPr>
        <w:t xml:space="preserve"> الفارسية خواج</w:t>
      </w:r>
      <w:r w:rsidR="004E75C2">
        <w:rPr>
          <w:rtl/>
        </w:rPr>
        <w:t>ه</w:t>
      </w:r>
      <w:r w:rsidRPr="000509AA">
        <w:rPr>
          <w:rtl/>
        </w:rPr>
        <w:t xml:space="preserve"> أفضل الدين محم</w:t>
      </w:r>
      <w:r w:rsidR="004E75C2">
        <w:rPr>
          <w:rtl/>
        </w:rPr>
        <w:t>ّ</w:t>
      </w:r>
      <w:r w:rsidRPr="000509AA">
        <w:rPr>
          <w:rtl/>
        </w:rPr>
        <w:t>د بن صدر الترك</w:t>
      </w:r>
      <w:r w:rsidR="004E75C2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الأصفهاني وبأمر السلطان شاهرخ ميرزا الگوركاني التيموري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الترجمة يوم الأحد 13 رجب سنة 843 في أصفهان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وصلبه السلطان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شاهرخ عام 850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 يلبث بعده إل</w:t>
      </w:r>
      <w:r w:rsidR="004E75C2">
        <w:rPr>
          <w:rtl/>
        </w:rPr>
        <w:t>ّ</w:t>
      </w:r>
      <w:r w:rsidRPr="000509AA">
        <w:rPr>
          <w:rtl/>
        </w:rPr>
        <w:t>ا ثمانين يوما</w:t>
      </w:r>
      <w:r w:rsidR="004E75C2">
        <w:rPr>
          <w:rtl/>
        </w:rPr>
        <w:t>ً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ريحانة الأدب</w:t>
      </w:r>
      <w:r w:rsidR="00414582">
        <w:rPr>
          <w:rtl/>
        </w:rPr>
        <w:t xml:space="preserve"> </w:t>
      </w:r>
      <w:r w:rsidRPr="000509AA">
        <w:rPr>
          <w:rtl/>
        </w:rPr>
        <w:t>1</w:t>
      </w:r>
      <w:r w:rsidR="007A060E">
        <w:rPr>
          <w:rtl/>
        </w:rPr>
        <w:t xml:space="preserve"> / </w:t>
      </w:r>
      <w:r w:rsidRPr="000509AA">
        <w:rPr>
          <w:rtl/>
        </w:rPr>
        <w:t>413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والكتاب مطبوع في طهران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بخط</w:t>
      </w:r>
      <w:r w:rsidR="004E75C2">
        <w:rPr>
          <w:rtl/>
        </w:rPr>
        <w:t>ّ</w:t>
      </w:r>
      <w:r w:rsidRPr="000509AA">
        <w:rPr>
          <w:rtl/>
        </w:rPr>
        <w:t xml:space="preserve"> النسخ الجي</w:t>
      </w:r>
      <w:r w:rsidR="004E75C2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الخط</w:t>
      </w:r>
      <w:r w:rsidR="004E75C2">
        <w:rPr>
          <w:rtl/>
        </w:rPr>
        <w:t>ّ</w:t>
      </w:r>
      <w:r w:rsidRPr="000509AA">
        <w:rPr>
          <w:rtl/>
        </w:rPr>
        <w:t>اط محم</w:t>
      </w:r>
      <w:r w:rsidR="004E75C2">
        <w:rPr>
          <w:rtl/>
        </w:rPr>
        <w:t>ّ</w:t>
      </w:r>
      <w:r w:rsidRPr="000509AA">
        <w:rPr>
          <w:rtl/>
        </w:rPr>
        <w:t>د محسن بن مل</w:t>
      </w:r>
      <w:r w:rsidR="004E75C2">
        <w:rPr>
          <w:rtl/>
        </w:rPr>
        <w:t>ّ</w:t>
      </w:r>
      <w:r w:rsidRPr="000509AA">
        <w:rPr>
          <w:rtl/>
        </w:rPr>
        <w:t>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مصطفى</w:t>
      </w:r>
      <w:r w:rsidR="004E75C2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فرغ منها عاشر ذي القعدة سنة 1089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وعليها تصحيحات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وبلاغات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في 208 أوراق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والعناوين مكتوبة بالحمرة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1577</w:t>
      </w:r>
      <w:r w:rsidR="00F26704">
        <w:rPr>
          <w:rtl/>
        </w:rPr>
        <w:t xml:space="preserve"> .</w:t>
      </w:r>
    </w:p>
    <w:p w:rsidR="00CF294D" w:rsidRDefault="000509AA" w:rsidP="002059B3">
      <w:pPr>
        <w:pStyle w:val="rfdCenterBold1"/>
        <w:rPr>
          <w:rtl/>
        </w:rPr>
      </w:pPr>
      <w:r>
        <w:rPr>
          <w:rtl/>
        </w:rPr>
        <w:t>(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385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2059B3">
        <w:rPr>
          <w:rFonts w:hint="cs"/>
          <w:rtl/>
        </w:rPr>
        <w:t xml:space="preserve"> </w:t>
      </w:r>
      <w:r w:rsidR="002059B3">
        <w:rPr>
          <w:rtl/>
        </w:rPr>
        <w:br/>
      </w:r>
      <w:r w:rsidRPr="000509AA">
        <w:rPr>
          <w:rtl/>
        </w:rPr>
        <w:t>التنقيح الرائع</w:t>
      </w:r>
      <w:r w:rsidR="004E75C2">
        <w:rPr>
          <w:rtl/>
        </w:rPr>
        <w:t xml:space="preserve"> </w:t>
      </w:r>
      <w:r w:rsidR="004E75C2">
        <w:rPr>
          <w:rtl/>
        </w:rPr>
        <w:br/>
      </w:r>
      <w:r w:rsidR="002059B3">
        <w:rPr>
          <w:rFonts w:hint="cs"/>
          <w:rtl/>
        </w:rPr>
        <w:t xml:space="preserve">[ </w:t>
      </w:r>
      <w:r w:rsidRPr="000509AA">
        <w:rPr>
          <w:rtl/>
        </w:rPr>
        <w:t>من المختصر النافع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للفاضل المقداد بن عبد الله السيوري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4E75C2">
        <w:rPr>
          <w:rtl/>
        </w:rPr>
        <w:t>ّ</w:t>
      </w:r>
      <w:r w:rsidRPr="000509AA">
        <w:rPr>
          <w:rtl/>
        </w:rPr>
        <w:t>ى</w:t>
      </w:r>
      <w:r w:rsidR="004E75C2" w:rsidRPr="00AF3B23">
        <w:rPr>
          <w:rtl/>
        </w:rPr>
        <w:t>ٰ</w:t>
      </w:r>
      <w:r w:rsidRPr="000509AA">
        <w:rPr>
          <w:rtl/>
        </w:rPr>
        <w:t xml:space="preserve"> سنة 826</w:t>
      </w:r>
      <w:r w:rsidR="00F26704">
        <w:rPr>
          <w:rtl/>
        </w:rPr>
        <w:t xml:space="preserve"> .</w:t>
      </w:r>
    </w:p>
    <w:p w:rsidR="000509AA" w:rsidRPr="000509AA" w:rsidRDefault="000509AA" w:rsidP="00EB4E59">
      <w:pPr>
        <w:rPr>
          <w:rtl/>
        </w:rPr>
      </w:pPr>
      <w:r w:rsidRPr="000509AA">
        <w:rPr>
          <w:rtl/>
        </w:rPr>
        <w:t>شرح وبيان لوجه ترد</w:t>
      </w:r>
      <w:r w:rsidR="004E75C2">
        <w:rPr>
          <w:rtl/>
        </w:rPr>
        <w:t>ّ</w:t>
      </w:r>
      <w:r w:rsidRPr="000509AA">
        <w:rPr>
          <w:rtl/>
        </w:rPr>
        <w:t>دات المحق</w:t>
      </w:r>
      <w:r w:rsidR="004E75C2">
        <w:rPr>
          <w:rtl/>
        </w:rPr>
        <w:t>ّ</w:t>
      </w:r>
      <w:r w:rsidRPr="000509AA">
        <w:rPr>
          <w:rtl/>
        </w:rPr>
        <w:t>ق الحل</w:t>
      </w:r>
      <w:r w:rsidR="004E75C2">
        <w:rPr>
          <w:rtl/>
        </w:rPr>
        <w:t>ّ</w:t>
      </w:r>
      <w:r w:rsidRPr="000509AA">
        <w:rPr>
          <w:rtl/>
        </w:rPr>
        <w:t>ي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المتوف</w:t>
      </w:r>
      <w:r w:rsidR="004E75C2">
        <w:rPr>
          <w:rtl/>
        </w:rPr>
        <w:t>ّ</w:t>
      </w:r>
      <w:r w:rsidRPr="000509AA">
        <w:rPr>
          <w:rtl/>
        </w:rPr>
        <w:t>ى</w:t>
      </w:r>
      <w:r w:rsidR="004E75C2" w:rsidRPr="00AF3B23">
        <w:rPr>
          <w:rtl/>
        </w:rPr>
        <w:t>ٰ</w:t>
      </w:r>
      <w:r w:rsidRPr="000509AA">
        <w:rPr>
          <w:rtl/>
        </w:rPr>
        <w:t xml:space="preserve"> سنة 676 </w:t>
      </w:r>
      <w:r w:rsidR="00294847">
        <w:rPr>
          <w:rtl/>
        </w:rPr>
        <w:t>ـ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كتابه </w:t>
      </w:r>
      <w:r w:rsidRPr="00EB4E59">
        <w:rPr>
          <w:rStyle w:val="rfdBold2"/>
          <w:rtl/>
        </w:rPr>
        <w:t>المختصر النافع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شرح تام</w:t>
      </w:r>
      <w:r w:rsidR="004E75C2">
        <w:rPr>
          <w:rtl/>
        </w:rPr>
        <w:t>ّ</w:t>
      </w:r>
      <w:r w:rsidRPr="000509AA">
        <w:rPr>
          <w:rtl/>
        </w:rPr>
        <w:t xml:space="preserve"> من الطهارة إلى</w:t>
      </w:r>
      <w:r w:rsidR="004E75C2" w:rsidRPr="00AF3B23">
        <w:rPr>
          <w:rtl/>
        </w:rPr>
        <w:t>ٰ</w:t>
      </w:r>
      <w:r w:rsidRPr="000509AA">
        <w:rPr>
          <w:rtl/>
        </w:rPr>
        <w:t xml:space="preserve"> الديات في مجل</w:t>
      </w:r>
      <w:r w:rsidR="004E75C2">
        <w:rPr>
          <w:rtl/>
        </w:rPr>
        <w:t>ّ</w:t>
      </w:r>
      <w:r w:rsidRPr="000509AA">
        <w:rPr>
          <w:rtl/>
        </w:rPr>
        <w:t>دين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بعنوان : </w:t>
      </w:r>
      <w:r w:rsidR="008767F4" w:rsidRPr="000509AA">
        <w:rPr>
          <w:rtl/>
        </w:rPr>
        <w:t>«</w:t>
      </w:r>
      <w:r w:rsidR="002059B3">
        <w:rPr>
          <w:rFonts w:hint="cs"/>
          <w:rtl/>
        </w:rPr>
        <w:t xml:space="preserve"> </w:t>
      </w:r>
      <w:r w:rsidRPr="000509AA">
        <w:rPr>
          <w:rtl/>
        </w:rPr>
        <w:t xml:space="preserve">قوله : </w:t>
      </w:r>
      <w:r w:rsidR="00294847">
        <w:rPr>
          <w:rtl/>
        </w:rPr>
        <w:t>ـ</w:t>
      </w:r>
      <w:r w:rsidRPr="000509AA">
        <w:rPr>
          <w:rtl/>
        </w:rPr>
        <w:t xml:space="preserve"> قوله :</w:t>
      </w:r>
      <w:r w:rsidR="002059B3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الذريعة</w:t>
      </w:r>
      <w:r w:rsidR="00414582">
        <w:rPr>
          <w:rtl/>
        </w:rPr>
        <w:t xml:space="preserve"> </w:t>
      </w:r>
      <w:r w:rsidRPr="000509AA">
        <w:rPr>
          <w:rtl/>
        </w:rPr>
        <w:t>4</w:t>
      </w:r>
      <w:r w:rsidR="007A060E">
        <w:rPr>
          <w:rtl/>
        </w:rPr>
        <w:t xml:space="preserve"> / </w:t>
      </w:r>
      <w:r w:rsidRPr="000509AA">
        <w:rPr>
          <w:rtl/>
        </w:rPr>
        <w:t>463 رقم 2059</w:t>
      </w:r>
      <w:r w:rsidR="007A060E">
        <w:rPr>
          <w:rtl/>
        </w:rPr>
        <w:t xml:space="preserve"> ]</w:t>
      </w:r>
      <w:r w:rsidR="00F26704">
        <w:rPr>
          <w:rtl/>
        </w:rPr>
        <w:t xml:space="preserve"> .</w:t>
      </w:r>
    </w:p>
    <w:p w:rsidR="000509AA" w:rsidRPr="002059B3" w:rsidRDefault="000509AA" w:rsidP="000509AA">
      <w:pPr>
        <w:rPr>
          <w:rStyle w:val="rfdPoemTiniCharChar"/>
          <w:rtl/>
        </w:rPr>
      </w:pPr>
      <w:r w:rsidRPr="00EB4E59">
        <w:rPr>
          <w:rStyle w:val="rfdBold2"/>
          <w:rtl/>
        </w:rPr>
        <w:t>المجل</w:t>
      </w:r>
      <w:r w:rsidR="004E75C2">
        <w:rPr>
          <w:rStyle w:val="rfdBold2"/>
          <w:rtl/>
        </w:rPr>
        <w:t>ّ</w:t>
      </w:r>
      <w:r w:rsidRPr="00EB4E59">
        <w:rPr>
          <w:rStyle w:val="rfdBold2"/>
          <w:rtl/>
        </w:rPr>
        <w:t>د الثاني</w:t>
      </w:r>
      <w:r w:rsidRPr="000509AA">
        <w:rPr>
          <w:rtl/>
        </w:rPr>
        <w:t xml:space="preserve"> من أو</w:t>
      </w:r>
      <w:r w:rsidR="004E75C2">
        <w:rPr>
          <w:rtl/>
        </w:rPr>
        <w:t>ّ</w:t>
      </w:r>
      <w:r w:rsidRPr="000509AA">
        <w:rPr>
          <w:rtl/>
        </w:rPr>
        <w:t>ل كتاب النكاح إلى نهاية الكتاب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4E75C2">
        <w:rPr>
          <w:rtl/>
        </w:rPr>
        <w:t>ّ</w:t>
      </w:r>
      <w:r w:rsidRPr="000509AA">
        <w:rPr>
          <w:rtl/>
        </w:rPr>
        <w:t xml:space="preserve"> نسخ</w:t>
      </w:r>
      <w:r w:rsidR="004E75C2">
        <w:rPr>
          <w:rtl/>
        </w:rPr>
        <w:t xml:space="preserve"> </w:t>
      </w:r>
      <w:r w:rsidR="004E75C2">
        <w:rPr>
          <w:rtl/>
        </w:rPr>
        <w:br/>
      </w:r>
    </w:p>
    <w:p w:rsidR="000509AA" w:rsidRPr="000509AA" w:rsidRDefault="000509AA" w:rsidP="003C2615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جي</w:t>
      </w:r>
      <w:r w:rsidR="00332B8E">
        <w:rPr>
          <w:rtl/>
        </w:rPr>
        <w:t>ّ</w:t>
      </w:r>
      <w:r w:rsidRPr="000509AA">
        <w:rPr>
          <w:rtl/>
        </w:rPr>
        <w:t>د جميل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 إبراهيم بن إسماعيل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منه 7 ربيع الأو</w:t>
      </w:r>
      <w:r w:rsidR="00332B8E">
        <w:rPr>
          <w:rtl/>
        </w:rPr>
        <w:t>ّ</w:t>
      </w:r>
      <w:r w:rsidRPr="000509AA">
        <w:rPr>
          <w:rtl/>
        </w:rPr>
        <w:t>ل سنة 1060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وبآخره خط</w:t>
      </w:r>
      <w:r w:rsidR="00332B8E">
        <w:rPr>
          <w:rtl/>
        </w:rPr>
        <w:t>ّ</w:t>
      </w:r>
      <w:r w:rsidRPr="000509AA">
        <w:rPr>
          <w:rtl/>
        </w:rPr>
        <w:t xml:space="preserve"> علي محم</w:t>
      </w:r>
      <w:r w:rsidR="00332B8E">
        <w:rPr>
          <w:rtl/>
        </w:rPr>
        <w:t>ّ</w:t>
      </w:r>
      <w:r w:rsidRPr="000509AA">
        <w:rPr>
          <w:rtl/>
        </w:rPr>
        <w:t>د بن محم</w:t>
      </w:r>
      <w:r w:rsidR="00332B8E">
        <w:rPr>
          <w:rtl/>
        </w:rPr>
        <w:t>ّ</w:t>
      </w:r>
      <w:r w:rsidRPr="000509AA">
        <w:rPr>
          <w:rtl/>
        </w:rPr>
        <w:t>د باقر الفاني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2114</w:t>
      </w:r>
      <w:r w:rsidR="00F26704">
        <w:rPr>
          <w:rtl/>
        </w:rPr>
        <w:t xml:space="preserve"> .</w:t>
      </w:r>
    </w:p>
    <w:p w:rsidR="000509AA" w:rsidRPr="000509AA" w:rsidRDefault="000509AA" w:rsidP="00936A75">
      <w:pPr>
        <w:pStyle w:val="rfdCenterBold1"/>
        <w:rPr>
          <w:rtl/>
        </w:rPr>
      </w:pPr>
      <w:r>
        <w:rPr>
          <w:rtl/>
        </w:rPr>
        <w:t>(</w:t>
      </w:r>
      <w:r w:rsidR="00936A75">
        <w:rPr>
          <w:rFonts w:hint="cs"/>
          <w:rtl/>
        </w:rPr>
        <w:t xml:space="preserve"> </w:t>
      </w:r>
      <w:r w:rsidRPr="000509AA">
        <w:rPr>
          <w:rtl/>
        </w:rPr>
        <w:t>386</w:t>
      </w:r>
      <w:r w:rsidR="00936A7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936A75">
        <w:rPr>
          <w:rFonts w:hint="cs"/>
          <w:rtl/>
        </w:rPr>
        <w:t xml:space="preserve"> </w:t>
      </w:r>
      <w:r w:rsidR="00936A75">
        <w:rPr>
          <w:rtl/>
        </w:rPr>
        <w:br/>
      </w:r>
      <w:r w:rsidRPr="000509AA">
        <w:rPr>
          <w:rtl/>
        </w:rPr>
        <w:t>تنقيح المناظر</w:t>
      </w:r>
      <w:r w:rsidR="00332B8E">
        <w:rPr>
          <w:rtl/>
        </w:rPr>
        <w:t xml:space="preserve"> </w:t>
      </w:r>
      <w:r w:rsidR="00332B8E">
        <w:rPr>
          <w:rtl/>
        </w:rPr>
        <w:br/>
      </w:r>
      <w:r w:rsidRPr="000509AA">
        <w:rPr>
          <w:rtl/>
        </w:rPr>
        <w:t>لأ</w:t>
      </w:r>
      <w:r w:rsidR="00332B8E">
        <w:rPr>
          <w:rtl/>
        </w:rPr>
        <w:t>ُ</w:t>
      </w:r>
      <w:r w:rsidRPr="000509AA">
        <w:rPr>
          <w:rtl/>
        </w:rPr>
        <w:t>ولي الأبصار والبصائر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للمحق</w:t>
      </w:r>
      <w:r w:rsidR="00332B8E">
        <w:rPr>
          <w:rtl/>
        </w:rPr>
        <w:t>ّ</w:t>
      </w:r>
      <w:r w:rsidRPr="000509AA">
        <w:rPr>
          <w:rtl/>
        </w:rPr>
        <w:t>ق كمال الدين أبي الحسن الفارسي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أعلام القرن الثامن</w:t>
      </w:r>
      <w:r w:rsidR="00F26704">
        <w:rPr>
          <w:rtl/>
        </w:rPr>
        <w:t xml:space="preserve"> .</w:t>
      </w:r>
    </w:p>
    <w:p w:rsidR="000509AA" w:rsidRPr="000509AA" w:rsidRDefault="000509AA" w:rsidP="00332B8E">
      <w:pPr>
        <w:rPr>
          <w:rtl/>
        </w:rPr>
      </w:pPr>
      <w:r w:rsidRPr="000509AA">
        <w:rPr>
          <w:rtl/>
        </w:rPr>
        <w:t xml:space="preserve">أصل كتاب </w:t>
      </w:r>
      <w:r w:rsidRPr="00EB4E59">
        <w:rPr>
          <w:rStyle w:val="rfdBold2"/>
          <w:rtl/>
        </w:rPr>
        <w:t>المناظر</w:t>
      </w:r>
      <w:r w:rsidRPr="000509AA">
        <w:rPr>
          <w:rtl/>
        </w:rPr>
        <w:t xml:space="preserve"> لإقليدس الصوري و</w:t>
      </w:r>
      <w:r w:rsidR="00332B8E" w:rsidRPr="00AF3B23">
        <w:rPr>
          <w:rtl/>
        </w:rPr>
        <w:t>ٱ</w:t>
      </w:r>
      <w:r w:rsidRPr="000509AA">
        <w:rPr>
          <w:rtl/>
        </w:rPr>
        <w:t>بن هيثم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أبي علي محم</w:t>
      </w:r>
      <w:r w:rsidR="00332B8E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الحسين بن الحسن بن سهل بن هيثم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البصري المولد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المصري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المسكن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32B8E">
        <w:rPr>
          <w:rtl/>
        </w:rPr>
        <w:t>ّ</w:t>
      </w:r>
      <w:r w:rsidRPr="000509AA">
        <w:rPr>
          <w:rtl/>
        </w:rPr>
        <w:t>ى</w:t>
      </w:r>
      <w:r w:rsidR="00332B8E" w:rsidRPr="00AF3B23">
        <w:rPr>
          <w:rtl/>
        </w:rPr>
        <w:t>ٰ</w:t>
      </w:r>
      <w:r w:rsidRPr="000509AA">
        <w:rPr>
          <w:rtl/>
        </w:rPr>
        <w:t xml:space="preserve"> بها حدود سنة 430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عن عمر طويل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أدرج مسائله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كتابه </w:t>
      </w:r>
      <w:r w:rsidRPr="00EB4E59">
        <w:rPr>
          <w:rStyle w:val="rfdBold2"/>
          <w:rtl/>
        </w:rPr>
        <w:t>المناظر والمرايا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والتنقيح</w:t>
      </w:r>
      <w:r w:rsidRPr="000509AA">
        <w:rPr>
          <w:rtl/>
        </w:rPr>
        <w:t xml:space="preserve"> شرح لهذا الكتاب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شرحه بإشارة أ</w:t>
      </w:r>
      <w:r w:rsidR="00332B8E">
        <w:rPr>
          <w:rtl/>
        </w:rPr>
        <w:t>ُ</w:t>
      </w:r>
      <w:r w:rsidRPr="000509AA">
        <w:rPr>
          <w:rtl/>
        </w:rPr>
        <w:t>ستاذه قطب الدين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الشيرازي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32B8E">
        <w:rPr>
          <w:rtl/>
        </w:rPr>
        <w:t>ّ</w:t>
      </w:r>
      <w:r w:rsidRPr="000509AA">
        <w:rPr>
          <w:rtl/>
        </w:rPr>
        <w:t>ى</w:t>
      </w:r>
      <w:r w:rsidR="00332B8E" w:rsidRPr="00AF3B23">
        <w:rPr>
          <w:rtl/>
        </w:rPr>
        <w:t>ٰ</w:t>
      </w:r>
      <w:r w:rsidRPr="000509AA">
        <w:rPr>
          <w:rtl/>
        </w:rPr>
        <w:t xml:space="preserve"> سنة 710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وفرغ من الشرح سنة 718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ولمعاصره وشريكه في التتلمذ على</w:t>
      </w:r>
      <w:r w:rsidR="00332B8E" w:rsidRPr="00AF3B23">
        <w:rPr>
          <w:rtl/>
        </w:rPr>
        <w:t>ٰ</w:t>
      </w:r>
      <w:r w:rsidRPr="000509AA">
        <w:rPr>
          <w:rtl/>
        </w:rPr>
        <w:t xml:space="preserve"> قطب الدين الشيرازي نظام الدين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الأعرج القم</w:t>
      </w:r>
      <w:r w:rsidR="00332B8E">
        <w:rPr>
          <w:rtl/>
        </w:rPr>
        <w:t>ّ</w:t>
      </w:r>
      <w:r w:rsidRPr="000509AA">
        <w:rPr>
          <w:rtl/>
        </w:rPr>
        <w:t>ي اختصار لهذا التنقيح سم</w:t>
      </w:r>
      <w:r w:rsidR="00332B8E">
        <w:rPr>
          <w:rtl/>
        </w:rPr>
        <w:t>ّ</w:t>
      </w:r>
      <w:r w:rsidRPr="000509AA">
        <w:rPr>
          <w:rtl/>
        </w:rPr>
        <w:t xml:space="preserve">اه : </w:t>
      </w:r>
      <w:r w:rsidRPr="00EB4E59">
        <w:rPr>
          <w:rStyle w:val="rfdBold2"/>
          <w:rtl/>
        </w:rPr>
        <w:t>البصائر في اختصار تنقيح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EB4E59">
        <w:rPr>
          <w:rStyle w:val="rfdBold2"/>
          <w:rtl/>
        </w:rPr>
        <w:t>المناظر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0509AA">
        <w:rPr>
          <w:rtl/>
        </w:rPr>
        <w:t>وللمحق</w:t>
      </w:r>
      <w:r w:rsidR="00332B8E">
        <w:rPr>
          <w:rtl/>
        </w:rPr>
        <w:t>ّ</w:t>
      </w:r>
      <w:r w:rsidRPr="000509AA">
        <w:rPr>
          <w:rtl/>
        </w:rPr>
        <w:t>ق الطوسي أيضا</w:t>
      </w:r>
      <w:r w:rsidR="00332B8E">
        <w:rPr>
          <w:rtl/>
        </w:rPr>
        <w:t>ً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تحرير المناظر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مطبوع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الذريعة</w:t>
      </w:r>
      <w:r w:rsidR="00414582">
        <w:rPr>
          <w:rtl/>
        </w:rPr>
        <w:t xml:space="preserve"> </w:t>
      </w:r>
      <w:r w:rsidRPr="000509AA">
        <w:rPr>
          <w:rtl/>
        </w:rPr>
        <w:t>4</w:t>
      </w:r>
      <w:r w:rsidR="007A060E">
        <w:rPr>
          <w:rtl/>
        </w:rPr>
        <w:t xml:space="preserve"> / </w:t>
      </w:r>
      <w:r w:rsidRPr="000509AA">
        <w:rPr>
          <w:rtl/>
        </w:rPr>
        <w:t>467</w:t>
      </w:r>
      <w:r w:rsidR="00C51724">
        <w:rPr>
          <w:rtl/>
        </w:rPr>
        <w:t xml:space="preserve"> ،</w:t>
      </w:r>
      <w:r w:rsidR="00414582">
        <w:rPr>
          <w:rtl/>
        </w:rPr>
        <w:t xml:space="preserve"> </w:t>
      </w:r>
      <w:r w:rsidR="00332B8E">
        <w:rPr>
          <w:rtl/>
        </w:rPr>
        <w:br/>
      </w:r>
      <w:r w:rsidR="007A060E">
        <w:rPr>
          <w:rtl/>
        </w:rPr>
        <w:t xml:space="preserve">[ </w:t>
      </w:r>
      <w:r w:rsidR="00414582">
        <w:rPr>
          <w:rtl/>
        </w:rPr>
        <w:t>رقم 2071</w:t>
      </w:r>
      <w:r w:rsidR="007A060E">
        <w:rPr>
          <w:rtl/>
        </w:rPr>
        <w:t xml:space="preserve"> ]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كما إن</w:t>
      </w:r>
      <w:r w:rsidR="00332B8E">
        <w:rPr>
          <w:rtl/>
        </w:rPr>
        <w:t>ّ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تنقيح المناظر</w:t>
      </w:r>
      <w:r w:rsidRPr="000509AA">
        <w:rPr>
          <w:rtl/>
        </w:rPr>
        <w:t xml:space="preserve"> هذا أيضا</w:t>
      </w:r>
      <w:r w:rsidR="00332B8E">
        <w:rPr>
          <w:rtl/>
        </w:rPr>
        <w:t>ً</w:t>
      </w:r>
      <w:r w:rsidRPr="000509AA">
        <w:rPr>
          <w:rtl/>
        </w:rPr>
        <w:t xml:space="preserve"> مطبوع في حيدرآباد</w:t>
      </w:r>
      <w:r w:rsidR="00F26704">
        <w:rPr>
          <w:rtl/>
        </w:rPr>
        <w:t xml:space="preserve"> .</w:t>
      </w:r>
    </w:p>
    <w:p w:rsidR="000509AA" w:rsidRPr="000509AA" w:rsidRDefault="000509AA" w:rsidP="00414582">
      <w:pPr>
        <w:rPr>
          <w:rtl/>
        </w:rPr>
      </w:pPr>
      <w:r w:rsidRPr="00EB4E59">
        <w:rPr>
          <w:rStyle w:val="rfdBold2"/>
          <w:rtl/>
        </w:rPr>
        <w:t xml:space="preserve">نسخة </w:t>
      </w:r>
      <w:r w:rsidRPr="000509AA">
        <w:rPr>
          <w:rtl/>
        </w:rPr>
        <w:t>مكتوبة سنة 1031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347 ورقة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مقاسها</w:t>
      </w:r>
      <w:r w:rsidR="00414582">
        <w:rPr>
          <w:rtl/>
        </w:rPr>
        <w:t xml:space="preserve"> </w:t>
      </w:r>
      <w:r w:rsidRPr="000509AA">
        <w:rPr>
          <w:rtl/>
        </w:rPr>
        <w:t>8</w:t>
      </w:r>
      <w:r w:rsidR="007A060E">
        <w:rPr>
          <w:rtl/>
        </w:rPr>
        <w:t xml:space="preserve"> / </w:t>
      </w:r>
      <w:r w:rsidRPr="000509AA">
        <w:rPr>
          <w:rtl/>
        </w:rPr>
        <w:t>13 ×</w:t>
      </w:r>
      <w:r w:rsidR="00414582">
        <w:rPr>
          <w:rtl/>
        </w:rPr>
        <w:t xml:space="preserve"> </w:t>
      </w:r>
      <w:r w:rsidRPr="000509AA">
        <w:rPr>
          <w:rtl/>
        </w:rPr>
        <w:t>5</w:t>
      </w:r>
      <w:r w:rsidR="007A060E">
        <w:rPr>
          <w:rtl/>
        </w:rPr>
        <w:t xml:space="preserve"> / </w:t>
      </w:r>
      <w:r w:rsidRPr="000509AA">
        <w:rPr>
          <w:rtl/>
        </w:rPr>
        <w:t>19</w:t>
      </w:r>
      <w:r w:rsidR="00C51724">
        <w:rPr>
          <w:rtl/>
        </w:rPr>
        <w:t xml:space="preserve"> ،</w:t>
      </w:r>
      <w:r w:rsidR="00414582">
        <w:rPr>
          <w:rtl/>
        </w:rPr>
        <w:t xml:space="preserve"> </w:t>
      </w:r>
      <w:r w:rsidR="00F839D8">
        <w:rPr>
          <w:rtl/>
        </w:rPr>
        <w:br/>
      </w:r>
      <w:r w:rsidRPr="000509AA">
        <w:rPr>
          <w:rtl/>
        </w:rPr>
        <w:t>تسلسل 342</w:t>
      </w:r>
      <w:r w:rsidR="00F26704">
        <w:rPr>
          <w:rtl/>
        </w:rPr>
        <w:t xml:space="preserve"> .</w:t>
      </w:r>
    </w:p>
    <w:p w:rsidR="003C2615" w:rsidRDefault="003C2615" w:rsidP="00936A75">
      <w:pPr>
        <w:rPr>
          <w:rtl/>
        </w:rPr>
        <w:sectPr w:rsidR="003C2615" w:rsidSect="00600DF3">
          <w:headerReference w:type="even" r:id="rId321"/>
          <w:headerReference w:type="default" r:id="rId322"/>
          <w:headerReference w:type="first" r:id="rId32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936A75" w:rsidRPr="00936A75" w:rsidRDefault="000509AA" w:rsidP="00936A75">
      <w:pPr>
        <w:rPr>
          <w:rtl/>
        </w:rPr>
      </w:pPr>
      <w:r w:rsidRPr="00936A75">
        <w:rPr>
          <w:rtl/>
        </w:rPr>
        <w:lastRenderedPageBreak/>
        <w:br w:type="page"/>
      </w:r>
    </w:p>
    <w:p w:rsidR="00936A75" w:rsidRPr="00936A75" w:rsidRDefault="00936A75" w:rsidP="00936A75">
      <w:pPr>
        <w:pStyle w:val="rfdPoemTini"/>
        <w:rPr>
          <w:rtl/>
        </w:rPr>
      </w:pPr>
    </w:p>
    <w:p w:rsidR="000509AA" w:rsidRPr="000509AA" w:rsidRDefault="000509AA" w:rsidP="00936A75">
      <w:pPr>
        <w:pStyle w:val="rfdCenterBold1"/>
        <w:rPr>
          <w:rtl/>
        </w:rPr>
      </w:pPr>
      <w:r>
        <w:rPr>
          <w:rtl/>
        </w:rPr>
        <w:t>(</w:t>
      </w:r>
      <w:r w:rsidR="00936A75">
        <w:rPr>
          <w:rFonts w:hint="cs"/>
          <w:rtl/>
        </w:rPr>
        <w:t xml:space="preserve"> </w:t>
      </w:r>
      <w:r w:rsidRPr="000509AA">
        <w:rPr>
          <w:rtl/>
        </w:rPr>
        <w:t>387</w:t>
      </w:r>
      <w:r w:rsidR="00936A7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936A75">
        <w:rPr>
          <w:rFonts w:hint="cs"/>
          <w:rtl/>
        </w:rPr>
        <w:t xml:space="preserve"> </w:t>
      </w:r>
      <w:r w:rsidR="00936A75">
        <w:rPr>
          <w:rtl/>
        </w:rPr>
        <w:br/>
      </w:r>
      <w:r w:rsidRPr="000509AA">
        <w:rPr>
          <w:rtl/>
        </w:rPr>
        <w:t>تنوير المطالع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حاشية ثانية للمحق</w:t>
      </w:r>
      <w:r w:rsidR="00332B8E">
        <w:rPr>
          <w:rtl/>
        </w:rPr>
        <w:t>ّ</w:t>
      </w:r>
      <w:r w:rsidRPr="000509AA">
        <w:rPr>
          <w:rtl/>
        </w:rPr>
        <w:t>ق الدواني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جلال الدين محم</w:t>
      </w:r>
      <w:r w:rsidR="00332B8E">
        <w:rPr>
          <w:rtl/>
        </w:rPr>
        <w:t>ّ</w:t>
      </w:r>
      <w:r w:rsidRPr="000509AA">
        <w:rPr>
          <w:rtl/>
        </w:rPr>
        <w:t>د بن أسعد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الصديقي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32B8E">
        <w:rPr>
          <w:rtl/>
        </w:rPr>
        <w:t>ّ</w:t>
      </w:r>
      <w:r w:rsidRPr="000509AA">
        <w:rPr>
          <w:rtl/>
        </w:rPr>
        <w:t>ى</w:t>
      </w:r>
      <w:r w:rsidR="00332B8E" w:rsidRPr="00AF3B23">
        <w:rPr>
          <w:rtl/>
        </w:rPr>
        <w:t>ٰ</w:t>
      </w:r>
      <w:r w:rsidRPr="000509AA">
        <w:rPr>
          <w:rtl/>
        </w:rPr>
        <w:t xml:space="preserve"> سنة 908 ه</w:t>
      </w:r>
      <w:r w:rsidR="00332B8E">
        <w:rPr>
          <w:rtl/>
        </w:rPr>
        <w:t>ـ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عل</w:t>
      </w:r>
      <w:r w:rsidR="00332B8E">
        <w:rPr>
          <w:rtl/>
        </w:rPr>
        <w:t>ّ</w:t>
      </w:r>
      <w:r w:rsidRPr="000509AA">
        <w:rPr>
          <w:rtl/>
        </w:rPr>
        <w:t>قها على</w:t>
      </w:r>
      <w:r w:rsidR="00332B8E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شرح المطالع</w:t>
      </w:r>
      <w:r w:rsidRPr="000509AA">
        <w:rPr>
          <w:rtl/>
        </w:rPr>
        <w:t xml:space="preserve"> لقطب الدين الرازي البويهي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وأجاب فيها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عن اعتراضات المحق</w:t>
      </w:r>
      <w:r w:rsidR="00332B8E">
        <w:rPr>
          <w:rtl/>
        </w:rPr>
        <w:t>ّ</w:t>
      </w:r>
      <w:r w:rsidRPr="000509AA">
        <w:rPr>
          <w:rtl/>
        </w:rPr>
        <w:t>ق صدر الدين الدشتكي على</w:t>
      </w:r>
      <w:r w:rsidR="00332B8E" w:rsidRPr="00AF3B23">
        <w:rPr>
          <w:rtl/>
        </w:rPr>
        <w:t>ٰ</w:t>
      </w:r>
      <w:r w:rsidRPr="000509AA">
        <w:rPr>
          <w:rtl/>
        </w:rPr>
        <w:t xml:space="preserve"> الحاشية الأ</w:t>
      </w:r>
      <w:r w:rsidR="00332B8E">
        <w:rPr>
          <w:rtl/>
        </w:rPr>
        <w:t>ُ</w:t>
      </w:r>
      <w:r w:rsidRPr="000509AA">
        <w:rPr>
          <w:rtl/>
        </w:rPr>
        <w:t>ولى</w:t>
      </w:r>
      <w:r w:rsidR="00332B8E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كان المحق</w:t>
      </w:r>
      <w:r w:rsidR="00332B8E">
        <w:rPr>
          <w:rtl/>
        </w:rPr>
        <w:t>ّ</w:t>
      </w:r>
      <w:r w:rsidRPr="000509AA">
        <w:rPr>
          <w:rtl/>
        </w:rPr>
        <w:t>ق الدواني قد كتبها على</w:t>
      </w:r>
      <w:r w:rsidR="00332B8E" w:rsidRPr="00AF3B23">
        <w:rPr>
          <w:rtl/>
        </w:rPr>
        <w:t>ٰ</w:t>
      </w:r>
      <w:r w:rsidRPr="000509AA">
        <w:rPr>
          <w:rtl/>
        </w:rPr>
        <w:t xml:space="preserve"> </w:t>
      </w:r>
      <w:r w:rsidRPr="00EB4E59">
        <w:rPr>
          <w:rStyle w:val="rfdBold2"/>
          <w:rtl/>
        </w:rPr>
        <w:t>شرح المطالع</w:t>
      </w:r>
      <w:r w:rsidRPr="000509AA">
        <w:rPr>
          <w:rtl/>
        </w:rPr>
        <w:t xml:space="preserve"> فيما قبل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قديمة في مجموعة من الكتب والرسائل الفلسفية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المجموعة 558</w:t>
      </w:r>
      <w:r w:rsidR="00F26704">
        <w:rPr>
          <w:rtl/>
        </w:rPr>
        <w:t xml:space="preserve"> .</w:t>
      </w:r>
    </w:p>
    <w:p w:rsidR="000509AA" w:rsidRPr="000509AA" w:rsidRDefault="000509AA" w:rsidP="00936A75">
      <w:pPr>
        <w:pStyle w:val="rfdCenterBold1"/>
        <w:rPr>
          <w:rtl/>
        </w:rPr>
      </w:pPr>
      <w:r>
        <w:rPr>
          <w:rtl/>
        </w:rPr>
        <w:t>(</w:t>
      </w:r>
      <w:r w:rsidR="00936A75">
        <w:rPr>
          <w:rFonts w:hint="cs"/>
          <w:rtl/>
        </w:rPr>
        <w:t xml:space="preserve"> </w:t>
      </w:r>
      <w:r w:rsidRPr="000509AA">
        <w:rPr>
          <w:rtl/>
        </w:rPr>
        <w:t>388</w:t>
      </w:r>
      <w:r w:rsidR="00936A75">
        <w:rPr>
          <w:rFonts w:hint="cs"/>
          <w:rtl/>
        </w:rPr>
        <w:t xml:space="preserve"> </w:t>
      </w:r>
      <w:r w:rsidRPr="000509AA">
        <w:rPr>
          <w:rtl/>
        </w:rPr>
        <w:t>)</w:t>
      </w:r>
      <w:r w:rsidR="00936A75">
        <w:rPr>
          <w:rFonts w:hint="cs"/>
          <w:rtl/>
        </w:rPr>
        <w:t xml:space="preserve"> </w:t>
      </w:r>
      <w:r w:rsidR="00936A75">
        <w:rPr>
          <w:rtl/>
        </w:rPr>
        <w:br/>
      </w:r>
      <w:r w:rsidRPr="000509AA">
        <w:rPr>
          <w:rtl/>
        </w:rPr>
        <w:t>تهافت الفلاسفة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لأبي حامد الغز</w:t>
      </w:r>
      <w:r w:rsidR="00332B8E">
        <w:rPr>
          <w:rtl/>
        </w:rPr>
        <w:t>ّ</w:t>
      </w:r>
      <w:r w:rsidRPr="000509AA">
        <w:rPr>
          <w:rtl/>
        </w:rPr>
        <w:t>الي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7A060E">
        <w:rPr>
          <w:rtl/>
        </w:rPr>
        <w:t xml:space="preserve">[ </w:t>
      </w:r>
      <w:r w:rsidRPr="000509AA">
        <w:rPr>
          <w:rtl/>
        </w:rPr>
        <w:t>محم</w:t>
      </w:r>
      <w:r w:rsidR="00332B8E">
        <w:rPr>
          <w:rtl/>
        </w:rPr>
        <w:t>ّ</w:t>
      </w:r>
      <w:r w:rsidRPr="000509AA">
        <w:rPr>
          <w:rtl/>
        </w:rPr>
        <w:t>د بن محم</w:t>
      </w:r>
      <w:r w:rsidR="00332B8E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المتوف</w:t>
      </w:r>
      <w:r w:rsidR="00332B8E">
        <w:rPr>
          <w:rtl/>
        </w:rPr>
        <w:t>ّ</w:t>
      </w:r>
      <w:r w:rsidRPr="000509AA">
        <w:rPr>
          <w:rtl/>
        </w:rPr>
        <w:t>ى</w:t>
      </w:r>
      <w:r w:rsidR="00332B8E" w:rsidRPr="00AF3B23">
        <w:rPr>
          <w:rtl/>
        </w:rPr>
        <w:t>ٰ</w:t>
      </w:r>
      <w:r w:rsidRPr="000509AA">
        <w:rPr>
          <w:rtl/>
        </w:rPr>
        <w:t xml:space="preserve"> سنة 505 ه</w:t>
      </w:r>
      <w:r w:rsidR="00332B8E">
        <w:rPr>
          <w:rtl/>
        </w:rPr>
        <w:t>ـ</w:t>
      </w:r>
      <w:r w:rsidR="007A060E">
        <w:rPr>
          <w:rtl/>
        </w:rPr>
        <w:t xml:space="preserve"> ]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نسخة</w:t>
      </w:r>
      <w:r w:rsidRPr="000509AA">
        <w:rPr>
          <w:rtl/>
        </w:rPr>
        <w:t xml:space="preserve"> خزائنية من القرن العاشر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بخط</w:t>
      </w:r>
      <w:r w:rsidR="00332B8E">
        <w:rPr>
          <w:rtl/>
        </w:rPr>
        <w:t>ّ</w:t>
      </w:r>
      <w:r w:rsidRPr="000509AA">
        <w:rPr>
          <w:rtl/>
        </w:rPr>
        <w:t xml:space="preserve"> نسخ جي</w:t>
      </w:r>
      <w:r w:rsidR="00332B8E">
        <w:rPr>
          <w:rtl/>
        </w:rPr>
        <w:t>ّ</w:t>
      </w:r>
      <w:r w:rsidRPr="000509AA">
        <w:rPr>
          <w:rtl/>
        </w:rPr>
        <w:t>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كتبها أحد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الخط</w:t>
      </w:r>
      <w:r w:rsidR="00332B8E">
        <w:rPr>
          <w:rtl/>
        </w:rPr>
        <w:t>ّ</w:t>
      </w:r>
      <w:r w:rsidRPr="000509AA">
        <w:rPr>
          <w:rtl/>
        </w:rPr>
        <w:t>اطين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وبأو</w:t>
      </w:r>
      <w:r w:rsidR="00332B8E">
        <w:rPr>
          <w:rtl/>
        </w:rPr>
        <w:t>ّ</w:t>
      </w:r>
      <w:r w:rsidRPr="000509AA">
        <w:rPr>
          <w:rtl/>
        </w:rPr>
        <w:t>لها لوحة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وأوراقها مجدولة بالذهب واللاجورد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والعناوين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مكتوبة بالشنجرف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أوراقها 102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رقم 1049</w:t>
      </w:r>
      <w:r w:rsidR="00F26704">
        <w:rPr>
          <w:rtl/>
        </w:rPr>
        <w:t xml:space="preserve"> .</w:t>
      </w:r>
    </w:p>
    <w:p w:rsidR="000509AA" w:rsidRPr="000509AA" w:rsidRDefault="000509AA" w:rsidP="00EB4E59">
      <w:pPr>
        <w:pStyle w:val="rfdLeftBold"/>
        <w:rPr>
          <w:rtl/>
        </w:rPr>
      </w:pPr>
      <w:r w:rsidRPr="000509AA">
        <w:rPr>
          <w:rtl/>
        </w:rPr>
        <w:t>للموضوع صلة</w:t>
      </w:r>
      <w:r w:rsidR="00F26704">
        <w:rPr>
          <w:rtl/>
        </w:rPr>
        <w:t xml:space="preserve"> . . .</w:t>
      </w:r>
    </w:p>
    <w:p w:rsidR="003F3047" w:rsidRPr="003F3047" w:rsidRDefault="003F3047" w:rsidP="003F3047">
      <w:pPr>
        <w:rPr>
          <w:rtl/>
        </w:rPr>
      </w:pPr>
      <w:r w:rsidRPr="003F3047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12" w:space="0" w:color="auto"/>
          <w:bottom w:val="threeDEngrave" w:sz="48" w:space="0" w:color="auto"/>
        </w:tblBorders>
        <w:tblLook w:val="04A0" w:firstRow="1" w:lastRow="0" w:firstColumn="1" w:lastColumn="0" w:noHBand="0" w:noVBand="1"/>
      </w:tblPr>
      <w:tblGrid>
        <w:gridCol w:w="3765"/>
        <w:gridCol w:w="5648"/>
      </w:tblGrid>
      <w:tr w:rsidR="00936A75" w:rsidTr="005F600F">
        <w:trPr>
          <w:trHeight w:val="3402"/>
        </w:trPr>
        <w:tc>
          <w:tcPr>
            <w:tcW w:w="2000" w:type="pct"/>
          </w:tcPr>
          <w:p w:rsidR="00936A75" w:rsidRPr="00EB2E39" w:rsidRDefault="00936A75" w:rsidP="005F600F">
            <w:pPr>
              <w:pStyle w:val="Heading1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مصطلحات نحويّة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( 16 )</w:t>
            </w:r>
          </w:p>
        </w:tc>
        <w:tc>
          <w:tcPr>
            <w:tcW w:w="3000" w:type="pct"/>
            <w:vAlign w:val="bottom"/>
          </w:tcPr>
          <w:p w:rsidR="00936A75" w:rsidRPr="00EB2E39" w:rsidRDefault="00936A75" w:rsidP="00936A75">
            <w:pPr>
              <w:pStyle w:val="rfdLeftBold"/>
              <w:rPr>
                <w:rtl/>
              </w:rPr>
            </w:pPr>
            <w:r>
              <w:rPr>
                <w:rFonts w:hint="cs"/>
                <w:rtl/>
              </w:rPr>
              <w:t>السيّد علي حسن مطر</w:t>
            </w:r>
          </w:p>
        </w:tc>
      </w:tr>
    </w:tbl>
    <w:p w:rsidR="000509AA" w:rsidRPr="000509AA" w:rsidRDefault="000509AA" w:rsidP="00EB0D6F">
      <w:pPr>
        <w:pStyle w:val="rfdCenterBold1"/>
        <w:rPr>
          <w:rtl/>
        </w:rPr>
      </w:pPr>
      <w:r w:rsidRPr="000509AA">
        <w:rPr>
          <w:rtl/>
        </w:rPr>
        <w:t xml:space="preserve">ثلاثون </w:t>
      </w:r>
      <w:r w:rsidR="00294847">
        <w:rPr>
          <w:rtl/>
        </w:rPr>
        <w:t>ـ</w:t>
      </w:r>
      <w:r w:rsidRPr="000509AA">
        <w:rPr>
          <w:rtl/>
        </w:rPr>
        <w:t xml:space="preserve"> مصطلح البدل</w:t>
      </w:r>
    </w:p>
    <w:p w:rsidR="000509AA" w:rsidRPr="000509AA" w:rsidRDefault="000509AA" w:rsidP="00EB4E59">
      <w:pPr>
        <w:pStyle w:val="rfdBold1"/>
        <w:rPr>
          <w:rtl/>
        </w:rPr>
      </w:pPr>
      <w:r w:rsidRPr="000509AA">
        <w:rPr>
          <w:rtl/>
        </w:rPr>
        <w:t>البدل لغة</w:t>
      </w:r>
      <w:r w:rsidR="007852B9">
        <w:rPr>
          <w:rtl/>
        </w:rPr>
        <w:t>ً</w:t>
      </w:r>
      <w:r w:rsidRPr="000509AA">
        <w:rPr>
          <w:rtl/>
        </w:rPr>
        <w:t xml:space="preserve"> :</w:t>
      </w:r>
    </w:p>
    <w:p w:rsidR="000509AA" w:rsidRPr="000509AA" w:rsidRDefault="000509AA" w:rsidP="007852B9">
      <w:pPr>
        <w:rPr>
          <w:rtl/>
        </w:rPr>
      </w:pPr>
      <w:r w:rsidRPr="000509AA">
        <w:rPr>
          <w:rtl/>
        </w:rPr>
        <w:t>البدل في اللغة : الع</w:t>
      </w:r>
      <w:r w:rsidR="007852B9">
        <w:rPr>
          <w:rtl/>
        </w:rPr>
        <w:t>ِ</w:t>
      </w:r>
      <w:r w:rsidRPr="000509AA">
        <w:rPr>
          <w:rtl/>
        </w:rPr>
        <w:t>و</w:t>
      </w:r>
      <w:r w:rsidR="007852B9">
        <w:rPr>
          <w:rtl/>
        </w:rPr>
        <w:t>َ</w:t>
      </w:r>
      <w:r w:rsidRPr="000509AA">
        <w:rPr>
          <w:rtl/>
        </w:rPr>
        <w:t>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ومنه قوله تعالى</w:t>
      </w:r>
      <w:r w:rsidR="007852B9" w:rsidRPr="00AF3B23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936A75" w:rsidRPr="00936A75">
        <w:rPr>
          <w:rStyle w:val="rfdAie"/>
          <w:rFonts w:hint="cs"/>
          <w:rtl/>
        </w:rPr>
        <w:t xml:space="preserve"> </w:t>
      </w:r>
      <w:r w:rsidR="007852B9" w:rsidRPr="00936A75">
        <w:rPr>
          <w:rStyle w:val="rfdAie"/>
          <w:rtl/>
        </w:rPr>
        <w:t xml:space="preserve">عَسَىٰ رَبُّنَا أَن يُبْدِلَنَا </w:t>
      </w:r>
      <w:r w:rsidR="007852B9" w:rsidRPr="00936A75">
        <w:rPr>
          <w:rStyle w:val="rfdAie"/>
          <w:rtl/>
        </w:rPr>
        <w:br/>
        <w:t>خَيْرًا مِّنْهَا</w:t>
      </w:r>
      <w:r w:rsidR="00936A75" w:rsidRPr="00936A75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0509AA" w:rsidRDefault="000509AA" w:rsidP="007852B9">
      <w:pPr>
        <w:rPr>
          <w:rtl/>
        </w:rPr>
      </w:pPr>
      <w:r w:rsidRPr="000509AA">
        <w:rPr>
          <w:rtl/>
        </w:rPr>
        <w:t xml:space="preserve">قال ابن فارس : </w:t>
      </w:r>
      <w:r w:rsidR="008767F4" w:rsidRPr="000509AA">
        <w:rPr>
          <w:rtl/>
        </w:rPr>
        <w:t>«</w:t>
      </w:r>
      <w:r w:rsidR="00936A75">
        <w:rPr>
          <w:rFonts w:hint="cs"/>
          <w:rtl/>
        </w:rPr>
        <w:t xml:space="preserve"> </w:t>
      </w:r>
      <w:r w:rsidRPr="000509AA">
        <w:rPr>
          <w:rtl/>
        </w:rPr>
        <w:t>الباء والدال واللام أصل واحد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: قيام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</w:t>
      </w:r>
      <w:r w:rsidR="007852B9">
        <w:rPr>
          <w:rtl/>
        </w:rPr>
        <w:t>يء</w:t>
      </w:r>
      <w:r w:rsidRPr="000509AA">
        <w:rPr>
          <w:rtl/>
        </w:rPr>
        <w:t xml:space="preserve"> مقام</w:t>
      </w:r>
      <w:r w:rsidR="007852B9">
        <w:rPr>
          <w:rtl/>
        </w:rPr>
        <w:t>َ</w:t>
      </w:r>
      <w:r w:rsidRPr="000509AA">
        <w:rPr>
          <w:rtl/>
        </w:rPr>
        <w:t xml:space="preserve"> الش</w:t>
      </w:r>
      <w:r w:rsidR="007852B9">
        <w:rPr>
          <w:rtl/>
        </w:rPr>
        <w:t>يء</w:t>
      </w:r>
      <w:r w:rsidRPr="000509AA">
        <w:rPr>
          <w:rtl/>
        </w:rPr>
        <w:t xml:space="preserve"> الذاهب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يقال : هذا ب</w:t>
      </w:r>
      <w:r w:rsidR="007852B9">
        <w:rPr>
          <w:rtl/>
        </w:rPr>
        <w:t>َ</w:t>
      </w:r>
      <w:r w:rsidRPr="000509AA">
        <w:rPr>
          <w:rtl/>
        </w:rPr>
        <w:t>د</w:t>
      </w:r>
      <w:r w:rsidR="007852B9">
        <w:rPr>
          <w:rtl/>
        </w:rPr>
        <w:t>َ</w:t>
      </w:r>
      <w:r w:rsidRPr="000509AA">
        <w:rPr>
          <w:rtl/>
        </w:rPr>
        <w:t>ل</w:t>
      </w:r>
      <w:r w:rsidR="007852B9">
        <w:rPr>
          <w:rtl/>
        </w:rPr>
        <w:t>ُ</w:t>
      </w:r>
      <w:r w:rsidRPr="000509AA">
        <w:rPr>
          <w:rtl/>
        </w:rPr>
        <w:t xml:space="preserve"> الش</w:t>
      </w:r>
      <w:r w:rsidR="007852B9">
        <w:rPr>
          <w:rtl/>
        </w:rPr>
        <w:t>يء</w:t>
      </w:r>
      <w:r w:rsidRPr="000509AA">
        <w:rPr>
          <w:rtl/>
        </w:rPr>
        <w:t xml:space="preserve"> وبديله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ويقولون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بد</w:t>
      </w:r>
      <w:r w:rsidR="007852B9">
        <w:rPr>
          <w:rtl/>
        </w:rPr>
        <w:t>َّ</w:t>
      </w:r>
      <w:r w:rsidRPr="000509AA">
        <w:rPr>
          <w:rtl/>
        </w:rPr>
        <w:t>لت</w:t>
      </w:r>
      <w:r w:rsidR="007852B9">
        <w:rPr>
          <w:rtl/>
        </w:rPr>
        <w:t>ُ</w:t>
      </w:r>
      <w:r w:rsidRPr="000509AA">
        <w:rPr>
          <w:rtl/>
        </w:rPr>
        <w:t xml:space="preserve"> الش</w:t>
      </w:r>
      <w:r w:rsidR="007852B9">
        <w:rPr>
          <w:rtl/>
        </w:rPr>
        <w:t>يءَ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إذا غي</w:t>
      </w:r>
      <w:r w:rsidR="007852B9">
        <w:rPr>
          <w:rtl/>
        </w:rPr>
        <w:t>ّ</w:t>
      </w:r>
      <w:r w:rsidRPr="000509AA">
        <w:rPr>
          <w:rtl/>
        </w:rPr>
        <w:t>رته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 لم تأت له ببدله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وأبدلته إذا أتيت</w:t>
      </w:r>
      <w:r w:rsidR="007852B9">
        <w:rPr>
          <w:rtl/>
        </w:rPr>
        <w:t>َ</w:t>
      </w:r>
      <w:r w:rsidRPr="000509AA">
        <w:rPr>
          <w:rtl/>
        </w:rPr>
        <w:t xml:space="preserve"> 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ببدل</w:t>
      </w:r>
      <w:r w:rsidR="00936A7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C50ED8">
      <w:pPr>
        <w:rPr>
          <w:rtl/>
        </w:rPr>
      </w:pPr>
      <w:r w:rsidRPr="000509AA">
        <w:rPr>
          <w:rtl/>
        </w:rPr>
        <w:t xml:space="preserve">وقال ابن منظور : </w:t>
      </w:r>
      <w:r w:rsidR="008767F4" w:rsidRPr="000509AA">
        <w:rPr>
          <w:rtl/>
        </w:rPr>
        <w:t>«</w:t>
      </w:r>
      <w:r w:rsidR="00936A75">
        <w:rPr>
          <w:rFonts w:hint="cs"/>
          <w:rtl/>
        </w:rPr>
        <w:t xml:space="preserve"> </w:t>
      </w:r>
      <w:r w:rsidRPr="000509AA">
        <w:rPr>
          <w:rtl/>
        </w:rPr>
        <w:t>وب</w:t>
      </w:r>
      <w:r w:rsidR="007852B9">
        <w:rPr>
          <w:rtl/>
        </w:rPr>
        <w:t>َ</w:t>
      </w:r>
      <w:r w:rsidRPr="000509AA">
        <w:rPr>
          <w:rtl/>
        </w:rPr>
        <w:t>د</w:t>
      </w:r>
      <w:r w:rsidR="007852B9">
        <w:rPr>
          <w:rtl/>
        </w:rPr>
        <w:t>َ</w:t>
      </w:r>
      <w:r w:rsidRPr="000509AA">
        <w:rPr>
          <w:rtl/>
        </w:rPr>
        <w:t>ل</w:t>
      </w:r>
      <w:r w:rsidR="007852B9">
        <w:rPr>
          <w:rtl/>
        </w:rPr>
        <w:t>ٌ</w:t>
      </w:r>
      <w:r w:rsidRPr="000509AA">
        <w:rPr>
          <w:rtl/>
        </w:rPr>
        <w:t xml:space="preserve"> الش</w:t>
      </w:r>
      <w:r w:rsidR="007852B9">
        <w:rPr>
          <w:rtl/>
        </w:rPr>
        <w:t>يء</w:t>
      </w:r>
      <w:r w:rsidRPr="000509AA">
        <w:rPr>
          <w:rtl/>
        </w:rPr>
        <w:t xml:space="preserve"> غيره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ب</w:t>
      </w:r>
      <w:r w:rsidR="007852B9">
        <w:rPr>
          <w:rtl/>
        </w:rPr>
        <w:t>ِ</w:t>
      </w:r>
      <w:r w:rsidRPr="000509AA">
        <w:rPr>
          <w:rtl/>
        </w:rPr>
        <w:t>د</w:t>
      </w:r>
      <w:r w:rsidR="007852B9">
        <w:rPr>
          <w:rtl/>
        </w:rPr>
        <w:t>ْ</w:t>
      </w:r>
      <w:r w:rsidRPr="000509AA">
        <w:rPr>
          <w:rtl/>
        </w:rPr>
        <w:t>ل</w:t>
      </w:r>
      <w:r w:rsidR="007852B9">
        <w:rPr>
          <w:rtl/>
        </w:rPr>
        <w:t>ُ</w:t>
      </w:r>
      <w:r w:rsidRPr="000509AA">
        <w:rPr>
          <w:rtl/>
        </w:rPr>
        <w:t xml:space="preserve"> الش</w:t>
      </w:r>
      <w:r w:rsidR="00C50ED8">
        <w:rPr>
          <w:rtl/>
        </w:rPr>
        <w:t>يءِ</w:t>
      </w:r>
      <w:r w:rsidRPr="000509AA">
        <w:rPr>
          <w:rtl/>
        </w:rPr>
        <w:t xml:space="preserve"> وبد</w:t>
      </w:r>
      <w:r w:rsidR="00C50ED8">
        <w:rPr>
          <w:rtl/>
        </w:rPr>
        <w:t>َ</w:t>
      </w:r>
      <w:r w:rsidRPr="000509AA">
        <w:rPr>
          <w:rtl/>
        </w:rPr>
        <w:t>له وبديله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</w:t>
      </w:r>
      <w:r w:rsidR="00C50ED8">
        <w:rPr>
          <w:rtl/>
        </w:rPr>
        <w:t>َ</w:t>
      </w:r>
      <w:r w:rsidRPr="000509AA">
        <w:rPr>
          <w:rtl/>
        </w:rPr>
        <w:t>ل</w:t>
      </w:r>
      <w:r w:rsidR="00C50ED8">
        <w:rPr>
          <w:rtl/>
        </w:rPr>
        <w:t>َ</w:t>
      </w:r>
      <w:r w:rsidRPr="000509AA">
        <w:rPr>
          <w:rtl/>
        </w:rPr>
        <w:t>ف</w:t>
      </w:r>
      <w:r w:rsidR="00C50ED8">
        <w:rPr>
          <w:rtl/>
        </w:rPr>
        <w:t>ُ</w:t>
      </w:r>
      <w:r w:rsidRPr="000509AA">
        <w:rPr>
          <w:rtl/>
        </w:rPr>
        <w:t xml:space="preserve"> منه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والجمع أبدال</w:t>
      </w:r>
      <w:r w:rsidR="00C67AE9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سورة القلم 68 : 32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معجم مقاييس اللغة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فارس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عبد السلام هارون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ماد</w:t>
      </w:r>
      <w:r w:rsidR="00C50ED8" w:rsidRPr="00A41A98">
        <w:rPr>
          <w:rtl/>
        </w:rPr>
        <w:t>ّ</w:t>
      </w:r>
      <w:r w:rsidRPr="00A41A98">
        <w:rPr>
          <w:rtl/>
        </w:rPr>
        <w:t xml:space="preserve">ة </w:t>
      </w:r>
      <w:r w:rsidR="008767F4" w:rsidRPr="00A41A98">
        <w:rPr>
          <w:rtl/>
        </w:rPr>
        <w:t>«</w:t>
      </w:r>
      <w:r w:rsidR="00C67AE9" w:rsidRPr="00A41A98">
        <w:rPr>
          <w:rFonts w:hint="cs"/>
          <w:rtl/>
        </w:rPr>
        <w:t xml:space="preserve"> </w:t>
      </w:r>
      <w:r w:rsidRPr="00A41A98">
        <w:rPr>
          <w:rtl/>
        </w:rPr>
        <w:t>بدل</w:t>
      </w:r>
      <w:r w:rsidR="00C67AE9" w:rsidRPr="00A41A98">
        <w:rPr>
          <w:rFonts w:hint="cs"/>
          <w:rtl/>
        </w:rPr>
        <w:t xml:space="preserve"> </w:t>
      </w:r>
      <w:r w:rsidR="008767F4" w:rsidRPr="00A41A98">
        <w:rPr>
          <w:rtl/>
        </w:rPr>
        <w:t>»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(3) لسان العرب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منظور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ماد</w:t>
      </w:r>
      <w:r w:rsidR="00C50ED8" w:rsidRPr="00A41A98">
        <w:rPr>
          <w:rtl/>
        </w:rPr>
        <w:t>ّ</w:t>
      </w:r>
      <w:r w:rsidRPr="00A41A98">
        <w:rPr>
          <w:rtl/>
        </w:rPr>
        <w:t xml:space="preserve">ة </w:t>
      </w:r>
      <w:r w:rsidR="008767F4" w:rsidRPr="00A41A98">
        <w:rPr>
          <w:rtl/>
        </w:rPr>
        <w:t>«</w:t>
      </w:r>
      <w:r w:rsidR="00C67AE9" w:rsidRPr="00A41A98">
        <w:rPr>
          <w:rFonts w:hint="cs"/>
          <w:rtl/>
        </w:rPr>
        <w:t xml:space="preserve"> </w:t>
      </w:r>
      <w:r w:rsidRPr="00A41A98">
        <w:rPr>
          <w:rtl/>
        </w:rPr>
        <w:t>بدل</w:t>
      </w:r>
      <w:r w:rsidR="00C67AE9" w:rsidRPr="00A41A98">
        <w:rPr>
          <w:rFonts w:hint="cs"/>
          <w:rtl/>
        </w:rPr>
        <w:t xml:space="preserve"> </w:t>
      </w:r>
      <w:r w:rsidR="008767F4" w:rsidRPr="00A41A98">
        <w:rPr>
          <w:rtl/>
        </w:rPr>
        <w:t>»</w:t>
      </w:r>
      <w:r w:rsidR="00F26704" w:rsidRPr="00A41A98">
        <w:rPr>
          <w:rtl/>
        </w:rPr>
        <w:t xml:space="preserve"> .</w:t>
      </w:r>
    </w:p>
    <w:p w:rsidR="003C2615" w:rsidRDefault="003C2615" w:rsidP="00C67AE9">
      <w:pPr>
        <w:rPr>
          <w:rtl/>
        </w:rPr>
        <w:sectPr w:rsidR="003C2615" w:rsidSect="00600DF3">
          <w:headerReference w:type="even" r:id="rId324"/>
          <w:headerReference w:type="default" r:id="rId325"/>
          <w:headerReference w:type="first" r:id="rId32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C67AE9" w:rsidRPr="00C67AE9" w:rsidRDefault="000509AA" w:rsidP="00C67AE9">
      <w:pPr>
        <w:rPr>
          <w:rtl/>
        </w:rPr>
      </w:pPr>
      <w:r w:rsidRPr="00C67AE9">
        <w:rPr>
          <w:rtl/>
        </w:rPr>
        <w:lastRenderedPageBreak/>
        <w:br w:type="page"/>
      </w:r>
    </w:p>
    <w:p w:rsidR="00C67AE9" w:rsidRDefault="00C67AE9" w:rsidP="00C67AE9">
      <w:pPr>
        <w:pStyle w:val="rfdPoemTini"/>
        <w:rPr>
          <w:rtl/>
        </w:rPr>
      </w:pPr>
    </w:p>
    <w:p w:rsidR="000509AA" w:rsidRPr="000509AA" w:rsidRDefault="000509AA" w:rsidP="00EB4E59">
      <w:pPr>
        <w:pStyle w:val="rfdBold1"/>
        <w:rPr>
          <w:rtl/>
        </w:rPr>
      </w:pPr>
      <w:r w:rsidRPr="000509AA">
        <w:rPr>
          <w:rtl/>
        </w:rPr>
        <w:t>البدل اصطلاحا</w:t>
      </w:r>
      <w:r w:rsidR="00C50ED8">
        <w:rPr>
          <w:rtl/>
        </w:rPr>
        <w:t>ً</w:t>
      </w:r>
      <w:r w:rsidRPr="000509AA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البدل والمبدل من مصطلحات البصري</w:t>
      </w:r>
      <w:r w:rsidR="00C50ED8">
        <w:rPr>
          <w:rtl/>
        </w:rPr>
        <w:t>ّ</w:t>
      </w:r>
      <w:r w:rsidRPr="000509AA">
        <w:rPr>
          <w:rtl/>
        </w:rPr>
        <w:t xml:space="preserve">ين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</w:t>
      </w:r>
      <w:r w:rsidR="00C50ED8">
        <w:rPr>
          <w:rtl/>
        </w:rPr>
        <w:t>ّ</w:t>
      </w:r>
      <w:r w:rsidRPr="000509AA">
        <w:rPr>
          <w:rtl/>
        </w:rPr>
        <w:t>ا الكوفي</w:t>
      </w:r>
      <w:r w:rsidR="00C50ED8">
        <w:rPr>
          <w:rtl/>
        </w:rPr>
        <w:t>ّ</w:t>
      </w:r>
      <w:r w:rsidRPr="000509AA">
        <w:rPr>
          <w:rtl/>
        </w:rPr>
        <w:t>ون فقد عب</w:t>
      </w:r>
      <w:r w:rsidR="00C50ED8">
        <w:rPr>
          <w:rtl/>
        </w:rPr>
        <w:t>ّ</w:t>
      </w:r>
      <w:r w:rsidRPr="000509AA">
        <w:rPr>
          <w:rtl/>
        </w:rPr>
        <w:t>روا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عن المعنى</w:t>
      </w:r>
      <w:r w:rsidR="00C50ED8" w:rsidRPr="00AF3B23">
        <w:rPr>
          <w:rtl/>
        </w:rPr>
        <w:t>ٰ</w:t>
      </w:r>
      <w:r w:rsidRPr="000509AA">
        <w:rPr>
          <w:rtl/>
        </w:rPr>
        <w:t xml:space="preserve"> الاصطلاحي ب</w:t>
      </w:r>
      <w:r w:rsidR="00C50ED8">
        <w:rPr>
          <w:rtl/>
        </w:rPr>
        <w:t>ـ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C67AE9">
        <w:rPr>
          <w:rFonts w:hint="cs"/>
          <w:rtl/>
        </w:rPr>
        <w:t xml:space="preserve"> </w:t>
      </w:r>
      <w:r w:rsidRPr="000509AA">
        <w:rPr>
          <w:rtl/>
        </w:rPr>
        <w:t>الترجمة والمترجم والتبيين والتكرير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والمردود</w:t>
      </w:r>
      <w:r w:rsidR="00C67AE9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وقال سيبويه </w:t>
      </w:r>
      <w:r w:rsidR="008100A7">
        <w:rPr>
          <w:rtl/>
        </w:rPr>
        <w:t>(</w:t>
      </w:r>
      <w:r w:rsidR="00C67AE9">
        <w:rPr>
          <w:rFonts w:hint="cs"/>
          <w:rtl/>
        </w:rPr>
        <w:t xml:space="preserve"> </w:t>
      </w:r>
      <w:r w:rsidRPr="000509AA">
        <w:rPr>
          <w:rtl/>
        </w:rPr>
        <w:t>ت 180 ه</w:t>
      </w:r>
      <w:r w:rsidR="00C50ED8">
        <w:rPr>
          <w:rtl/>
        </w:rPr>
        <w:t>ـ</w:t>
      </w:r>
      <w:r w:rsidR="00C67AE9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بشأن التعريف بالبدل : </w:t>
      </w:r>
      <w:r w:rsidR="008767F4" w:rsidRPr="000509AA">
        <w:rPr>
          <w:rtl/>
        </w:rPr>
        <w:t>«</w:t>
      </w:r>
      <w:r w:rsidR="00C67AE9">
        <w:rPr>
          <w:rFonts w:hint="cs"/>
          <w:rtl/>
        </w:rPr>
        <w:t xml:space="preserve"> </w:t>
      </w:r>
      <w:r w:rsidRPr="000509AA">
        <w:rPr>
          <w:rtl/>
        </w:rPr>
        <w:t>هذا باب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الفعل يستعمل في الاسم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C50ED8">
        <w:rPr>
          <w:rtl/>
        </w:rPr>
        <w:t>ّ</w:t>
      </w:r>
      <w:r w:rsidRPr="000509AA">
        <w:rPr>
          <w:rtl/>
        </w:rPr>
        <w:t xml:space="preserve"> يبدل مكان ذلك الاسم اسم آخر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فيعمل فيه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كما عمل في الأو</w:t>
      </w:r>
      <w:r w:rsidR="00C50ED8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وذلك قولك : رأيت قوم</w:t>
      </w:r>
      <w:r w:rsidR="00C50ED8">
        <w:rPr>
          <w:rtl/>
        </w:rPr>
        <w:t>َ</w:t>
      </w:r>
      <w:r w:rsidRPr="000509AA">
        <w:rPr>
          <w:rtl/>
        </w:rPr>
        <w:t>ك</w:t>
      </w:r>
      <w:r w:rsidR="00C50ED8">
        <w:rPr>
          <w:rtl/>
        </w:rPr>
        <w:t>َ</w:t>
      </w:r>
      <w:r w:rsidRPr="000509AA">
        <w:rPr>
          <w:rtl/>
        </w:rPr>
        <w:t xml:space="preserve"> أكثر</w:t>
      </w:r>
      <w:r w:rsidR="00C50ED8">
        <w:rPr>
          <w:rtl/>
        </w:rPr>
        <w:t>َ</w:t>
      </w:r>
      <w:r w:rsidRPr="000509AA">
        <w:rPr>
          <w:rtl/>
        </w:rPr>
        <w:t>هم</w:t>
      </w:r>
      <w:r w:rsidR="00C67AE9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المبر</w:t>
      </w:r>
      <w:r w:rsidR="00C50ED8">
        <w:rPr>
          <w:rtl/>
        </w:rPr>
        <w:t>ّ</w:t>
      </w:r>
      <w:r w:rsidRPr="000509AA">
        <w:rPr>
          <w:rtl/>
        </w:rPr>
        <w:t xml:space="preserve">د </w:t>
      </w:r>
      <w:r w:rsidR="008100A7">
        <w:rPr>
          <w:rtl/>
        </w:rPr>
        <w:t>(</w:t>
      </w:r>
      <w:r w:rsidR="00C67AE9">
        <w:rPr>
          <w:rFonts w:hint="cs"/>
          <w:rtl/>
        </w:rPr>
        <w:t xml:space="preserve"> </w:t>
      </w:r>
      <w:r w:rsidRPr="000509AA">
        <w:rPr>
          <w:rtl/>
        </w:rPr>
        <w:t>ت 285 ه</w:t>
      </w:r>
      <w:r w:rsidR="00C50ED8">
        <w:rPr>
          <w:rtl/>
        </w:rPr>
        <w:t>ـ</w:t>
      </w:r>
      <w:r w:rsidR="00C67AE9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C67AE9">
        <w:rPr>
          <w:rFonts w:hint="cs"/>
          <w:rtl/>
        </w:rPr>
        <w:t xml:space="preserve"> </w:t>
      </w:r>
      <w:r w:rsidRPr="000509AA">
        <w:rPr>
          <w:rtl/>
        </w:rPr>
        <w:t>قيل : بدل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لأن</w:t>
      </w:r>
      <w:r w:rsidR="00C50ED8">
        <w:rPr>
          <w:rtl/>
        </w:rPr>
        <w:t>ّ</w:t>
      </w:r>
      <w:r w:rsidRPr="000509AA">
        <w:rPr>
          <w:rtl/>
        </w:rPr>
        <w:t xml:space="preserve"> الذي عمل في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قبله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قد صار يعمل فيه بأن ف</w:t>
      </w:r>
      <w:r w:rsidR="00C50ED8">
        <w:rPr>
          <w:rtl/>
        </w:rPr>
        <w:t>ُ</w:t>
      </w:r>
      <w:r w:rsidRPr="000509AA">
        <w:rPr>
          <w:rtl/>
        </w:rPr>
        <w:t>ر</w:t>
      </w:r>
      <w:r w:rsidR="00C50ED8">
        <w:rPr>
          <w:rtl/>
        </w:rPr>
        <w:t>ِّ</w:t>
      </w:r>
      <w:r w:rsidRPr="000509AA">
        <w:rPr>
          <w:rtl/>
        </w:rPr>
        <w:t>غ له</w:t>
      </w:r>
      <w:r w:rsidR="00C67AE9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أيضا</w:t>
      </w:r>
      <w:r w:rsidR="00C50ED8">
        <w:rPr>
          <w:rtl/>
        </w:rPr>
        <w:t>ً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C67AE9">
        <w:rPr>
          <w:rFonts w:hint="cs"/>
          <w:rtl/>
        </w:rPr>
        <w:t xml:space="preserve"> </w:t>
      </w:r>
      <w:r w:rsidRPr="000509AA">
        <w:rPr>
          <w:rtl/>
        </w:rPr>
        <w:t>اعلم أن</w:t>
      </w:r>
      <w:r w:rsidR="00C50ED8">
        <w:rPr>
          <w:rtl/>
        </w:rPr>
        <w:t>ّ</w:t>
      </w:r>
      <w:r w:rsidRPr="000509AA">
        <w:rPr>
          <w:rtl/>
        </w:rPr>
        <w:t xml:space="preserve"> البدل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جميع أبواب العربية يحل</w:t>
      </w:r>
      <w:r w:rsidR="00C50ED8">
        <w:rPr>
          <w:rtl/>
        </w:rPr>
        <w:t>ّ</w:t>
      </w:r>
      <w:r w:rsidRPr="000509AA">
        <w:rPr>
          <w:rtl/>
        </w:rPr>
        <w:t xml:space="preserve"> محل</w:t>
      </w:r>
      <w:r w:rsidR="00C50ED8">
        <w:rPr>
          <w:rtl/>
        </w:rPr>
        <w:t>ّ</w:t>
      </w:r>
      <w:r w:rsidRPr="000509AA">
        <w:rPr>
          <w:rtl/>
        </w:rPr>
        <w:t xml:space="preserve"> المبدل منه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وذلك قولك : مررت</w:t>
      </w:r>
      <w:r w:rsidR="00C50ED8">
        <w:rPr>
          <w:rtl/>
        </w:rPr>
        <w:t>ُ</w:t>
      </w:r>
      <w:r w:rsidRPr="000509AA">
        <w:rPr>
          <w:rtl/>
        </w:rPr>
        <w:t xml:space="preserve"> برجل</w:t>
      </w:r>
      <w:r w:rsidR="00C50ED8">
        <w:rPr>
          <w:rtl/>
        </w:rPr>
        <w:t>ٍ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زيد</w:t>
      </w:r>
      <w:r w:rsidR="00C50ED8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وبأخيك أبي عبد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فكأن</w:t>
      </w:r>
      <w:r w:rsidR="00C50ED8">
        <w:rPr>
          <w:rtl/>
        </w:rPr>
        <w:t>ّ</w:t>
      </w:r>
      <w:r w:rsidRPr="000509AA">
        <w:rPr>
          <w:rtl/>
        </w:rPr>
        <w:t>ك</w:t>
      </w:r>
      <w:r w:rsidR="00C50ED8">
        <w:rPr>
          <w:rtl/>
        </w:rPr>
        <w:t>َ</w:t>
      </w:r>
      <w:r w:rsidRPr="000509AA">
        <w:rPr>
          <w:rtl/>
        </w:rPr>
        <w:t xml:space="preserve"> قلت : مررت</w:t>
      </w:r>
      <w:r w:rsidR="00C50ED8">
        <w:rPr>
          <w:rtl/>
        </w:rPr>
        <w:t>ُ</w:t>
      </w:r>
      <w:r w:rsidRPr="000509AA">
        <w:rPr>
          <w:rtl/>
        </w:rPr>
        <w:t xml:space="preserve"> بزيد</w:t>
      </w:r>
      <w:r w:rsidR="00C50ED8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ومررت</w:t>
      </w:r>
      <w:r w:rsidR="00C50ED8">
        <w:rPr>
          <w:rtl/>
        </w:rPr>
        <w:t>ُ</w:t>
      </w:r>
      <w:r w:rsidRPr="000509AA">
        <w:rPr>
          <w:rtl/>
        </w:rPr>
        <w:t xml:space="preserve"> بأبي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عبد الله</w:t>
      </w:r>
      <w:r w:rsidR="00C67AE9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(5)</w:t>
      </w:r>
      <w:r w:rsidR="00F26704">
        <w:rPr>
          <w:rtl/>
        </w:rPr>
        <w:t xml:space="preserve"> .</w:t>
      </w:r>
    </w:p>
    <w:p w:rsidR="000509AA" w:rsidRPr="00C67AE9" w:rsidRDefault="000509AA" w:rsidP="00C67AE9">
      <w:pPr>
        <w:rPr>
          <w:rStyle w:val="rfdLineChar"/>
          <w:rtl/>
        </w:rPr>
      </w:pPr>
      <w:r w:rsidRPr="000509AA">
        <w:rPr>
          <w:rtl/>
        </w:rPr>
        <w:t>وقال الرم</w:t>
      </w:r>
      <w:r w:rsidR="00C50ED8">
        <w:rPr>
          <w:rtl/>
        </w:rPr>
        <w:t>ّ</w:t>
      </w:r>
      <w:r w:rsidRPr="000509AA">
        <w:rPr>
          <w:rtl/>
        </w:rPr>
        <w:t xml:space="preserve">اني </w:t>
      </w:r>
      <w:r w:rsidR="008100A7">
        <w:rPr>
          <w:rtl/>
        </w:rPr>
        <w:t>(</w:t>
      </w:r>
      <w:r w:rsidR="00C67AE9">
        <w:rPr>
          <w:rFonts w:hint="cs"/>
          <w:rtl/>
        </w:rPr>
        <w:t xml:space="preserve"> </w:t>
      </w:r>
      <w:r w:rsidRPr="000509AA">
        <w:rPr>
          <w:rtl/>
        </w:rPr>
        <w:t>ت 384 ه</w:t>
      </w:r>
      <w:r w:rsidR="00C67AE9">
        <w:rPr>
          <w:rFonts w:hint="cs"/>
          <w:rtl/>
        </w:rPr>
        <w:t xml:space="preserve">ـ </w:t>
      </w:r>
      <w:r w:rsidR="008100A7">
        <w:rPr>
          <w:rtl/>
        </w:rPr>
        <w:t>)</w:t>
      </w:r>
      <w:r w:rsidRPr="000509AA">
        <w:rPr>
          <w:rtl/>
        </w:rPr>
        <w:t xml:space="preserve"> في حد</w:t>
      </w:r>
      <w:r w:rsidR="00C50ED8">
        <w:rPr>
          <w:rtl/>
        </w:rPr>
        <w:t>ّ</w:t>
      </w:r>
      <w:r w:rsidRPr="000509AA">
        <w:rPr>
          <w:rtl/>
        </w:rPr>
        <w:t xml:space="preserve"> البدل : </w:t>
      </w:r>
      <w:r w:rsidR="00EB4E59">
        <w:rPr>
          <w:rtl/>
        </w:rPr>
        <w:t>«</w:t>
      </w:r>
      <w:r w:rsidR="00C67AE9">
        <w:rPr>
          <w:rFonts w:hint="cs"/>
          <w:rtl/>
        </w:rPr>
        <w:t xml:space="preserve"> </w:t>
      </w:r>
      <w:r w:rsidRPr="000509AA">
        <w:rPr>
          <w:rtl/>
        </w:rPr>
        <w:t>قول يقد</w:t>
      </w:r>
      <w:r w:rsidR="00C50ED8">
        <w:rPr>
          <w:rtl/>
        </w:rPr>
        <w:t>ّ</w:t>
      </w:r>
      <w:r w:rsidRPr="000509AA">
        <w:rPr>
          <w:rtl/>
        </w:rPr>
        <w:t>ر في موضع</w:t>
      </w:r>
      <w:r w:rsidR="00C67AE9">
        <w:rPr>
          <w:rFonts w:hint="cs"/>
          <w:rtl/>
        </w:rPr>
        <w:t xml:space="preserve"> </w:t>
      </w:r>
      <w:r w:rsidR="00C67AE9">
        <w:rPr>
          <w:rtl/>
        </w:rPr>
        <w:br/>
      </w:r>
      <w:r w:rsidRPr="00C67AE9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الكتاب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سيبويه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عبد السلام هارون</w:t>
      </w:r>
      <w:r w:rsidR="00414582" w:rsidRPr="00A41A98">
        <w:rPr>
          <w:rtl/>
        </w:rPr>
        <w:t xml:space="preserve"> </w:t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>156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158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439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440</w:t>
      </w:r>
      <w:r w:rsidR="00C51724" w:rsidRPr="00A41A98">
        <w:rPr>
          <w:rtl/>
        </w:rPr>
        <w:t xml:space="preserve"> ،</w:t>
      </w:r>
      <w:r w:rsidR="00414582" w:rsidRPr="00A41A98">
        <w:rPr>
          <w:rtl/>
        </w:rPr>
        <w:t xml:space="preserve"> </w:t>
      </w:r>
      <w:r w:rsidR="00C50ED8" w:rsidRPr="00A41A98">
        <w:rPr>
          <w:rtl/>
        </w:rPr>
        <w:br/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 xml:space="preserve">14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16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(2) </w:t>
      </w:r>
      <w:r w:rsidR="00BE4BC2" w:rsidRPr="00A41A98">
        <w:rPr>
          <w:rtl/>
        </w:rPr>
        <w:t>أ ـ</w:t>
      </w:r>
      <w:r w:rsidRPr="00A41A98">
        <w:rPr>
          <w:rtl/>
        </w:rPr>
        <w:t xml:space="preserve"> معاني القرآن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يحيى</w:t>
      </w:r>
      <w:r w:rsidR="00C50ED8" w:rsidRPr="00A41A98">
        <w:rPr>
          <w:rtl/>
        </w:rPr>
        <w:t>ٰ</w:t>
      </w:r>
      <w:r w:rsidRPr="00A41A98">
        <w:rPr>
          <w:rtl/>
        </w:rPr>
        <w:t xml:space="preserve"> بن زياد الفر</w:t>
      </w:r>
      <w:r w:rsidR="00C50ED8" w:rsidRPr="00A41A98">
        <w:rPr>
          <w:rtl/>
        </w:rPr>
        <w:t>ّ</w:t>
      </w:r>
      <w:r w:rsidRPr="00A41A98">
        <w:rPr>
          <w:rtl/>
        </w:rPr>
        <w:t>اء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أحمد نجاتي ومحم</w:t>
      </w:r>
      <w:r w:rsidR="00C50ED8" w:rsidRPr="00A41A98">
        <w:rPr>
          <w:rtl/>
        </w:rPr>
        <w:t>ّ</w:t>
      </w:r>
      <w:r w:rsidRPr="00A41A98">
        <w:rPr>
          <w:rtl/>
        </w:rPr>
        <w:t>د النج</w:t>
      </w:r>
      <w:r w:rsidR="00C50ED8" w:rsidRPr="00A41A98">
        <w:rPr>
          <w:rtl/>
        </w:rPr>
        <w:t>ّ</w:t>
      </w:r>
      <w:r w:rsidRPr="00A41A98">
        <w:rPr>
          <w:rtl/>
        </w:rPr>
        <w:t>ار</w:t>
      </w:r>
      <w:r w:rsidR="00414582" w:rsidRPr="00A41A98">
        <w:rPr>
          <w:rtl/>
        </w:rPr>
        <w:t xml:space="preserve"> </w:t>
      </w:r>
      <w:r w:rsidR="00C50ED8" w:rsidRPr="00A41A98">
        <w:rPr>
          <w:rtl/>
        </w:rPr>
        <w:br/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 xml:space="preserve">167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168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179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ب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مجالس ثعلب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أحمد بن يحيى</w:t>
      </w:r>
      <w:r w:rsidR="00C50ED8" w:rsidRPr="00A41A98">
        <w:rPr>
          <w:rtl/>
        </w:rPr>
        <w:t>ٰ</w:t>
      </w:r>
      <w:r w:rsidRPr="00A41A98">
        <w:rPr>
          <w:rtl/>
        </w:rPr>
        <w:t xml:space="preserve"> ثعلب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عبد السلام هارون</w:t>
      </w:r>
      <w:r w:rsidR="00414582" w:rsidRPr="00A41A98">
        <w:rPr>
          <w:rtl/>
        </w:rPr>
        <w:t xml:space="preserve"> </w:t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20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ج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شرح الأشموني على</w:t>
      </w:r>
      <w:r w:rsidR="00C50ED8" w:rsidRPr="00A41A98">
        <w:rPr>
          <w:rtl/>
        </w:rPr>
        <w:t>ٰ</w:t>
      </w:r>
      <w:r w:rsidRPr="00A41A98">
        <w:rPr>
          <w:rtl/>
        </w:rPr>
        <w:t xml:space="preserve"> الألفي</w:t>
      </w:r>
      <w:r w:rsidR="00C50ED8" w:rsidRPr="00A41A98">
        <w:rPr>
          <w:rtl/>
        </w:rPr>
        <w:t>ّ</w:t>
      </w:r>
      <w:r w:rsidRPr="00A41A98">
        <w:rPr>
          <w:rtl/>
        </w:rPr>
        <w:t>ة</w:t>
      </w:r>
      <w:r w:rsidR="00414582" w:rsidRPr="00A41A98">
        <w:rPr>
          <w:rtl/>
        </w:rPr>
        <w:t xml:space="preserve"> </w:t>
      </w:r>
      <w:r w:rsidRPr="00A41A98">
        <w:rPr>
          <w:rtl/>
        </w:rPr>
        <w:t>3</w:t>
      </w:r>
      <w:r w:rsidR="007A060E" w:rsidRPr="00A41A98">
        <w:rPr>
          <w:rtl/>
        </w:rPr>
        <w:t xml:space="preserve"> / </w:t>
      </w:r>
      <w:r w:rsidRPr="00A41A98">
        <w:rPr>
          <w:rtl/>
        </w:rPr>
        <w:t>123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د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شرح التصريح على</w:t>
      </w:r>
      <w:r w:rsidR="00C50ED8" w:rsidRPr="00A41A98">
        <w:rPr>
          <w:rtl/>
        </w:rPr>
        <w:t>ٰ</w:t>
      </w:r>
      <w:r w:rsidRPr="00A41A98">
        <w:rPr>
          <w:rtl/>
        </w:rPr>
        <w:t xml:space="preserve"> التوضيح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خالد الأزهري</w:t>
      </w:r>
      <w:r w:rsidR="00414582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155</w:t>
      </w:r>
      <w:r w:rsidR="00C67AE9" w:rsidRPr="00A41A98">
        <w:rPr>
          <w:rFonts w:hint="cs"/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(3) الكتاب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سيبويه</w:t>
      </w:r>
      <w:r w:rsidR="00414582" w:rsidRPr="00A41A98">
        <w:rPr>
          <w:rtl/>
        </w:rPr>
        <w:t xml:space="preserve"> </w:t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>150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(4) المقتضب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محم</w:t>
      </w:r>
      <w:r w:rsidR="00C50ED8" w:rsidRPr="00A41A98">
        <w:rPr>
          <w:rtl/>
        </w:rPr>
        <w:t>ّ</w:t>
      </w:r>
      <w:r w:rsidRPr="00A41A98">
        <w:rPr>
          <w:rtl/>
        </w:rPr>
        <w:t>د بن يزيد المبر</w:t>
      </w:r>
      <w:r w:rsidR="00C50ED8" w:rsidRPr="00A41A98">
        <w:rPr>
          <w:rtl/>
        </w:rPr>
        <w:t>ّ</w:t>
      </w:r>
      <w:r w:rsidRPr="00A41A98">
        <w:rPr>
          <w:rtl/>
        </w:rPr>
        <w:t>د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عبد الخالق عضيمة</w:t>
      </w:r>
      <w:r w:rsidR="00414582" w:rsidRPr="00A41A98">
        <w:rPr>
          <w:rtl/>
        </w:rPr>
        <w:t xml:space="preserve"> </w:t>
      </w:r>
      <w:r w:rsidRPr="00A41A98">
        <w:rPr>
          <w:rtl/>
        </w:rPr>
        <w:t>4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295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(5) المقتضب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المبر</w:t>
      </w:r>
      <w:r w:rsidR="00C50ED8" w:rsidRPr="00A41A98">
        <w:rPr>
          <w:rtl/>
        </w:rPr>
        <w:t>ّ</w:t>
      </w:r>
      <w:r w:rsidRPr="00A41A98">
        <w:rPr>
          <w:rtl/>
        </w:rPr>
        <w:t>د</w:t>
      </w:r>
      <w:r w:rsidR="00414582" w:rsidRPr="00A41A98">
        <w:rPr>
          <w:rtl/>
        </w:rPr>
        <w:t xml:space="preserve"> </w:t>
      </w:r>
      <w:r w:rsidRPr="00A41A98">
        <w:rPr>
          <w:rtl/>
        </w:rPr>
        <w:t>4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211</w:t>
      </w:r>
      <w:r w:rsidR="00F26704" w:rsidRPr="00A41A98">
        <w:rPr>
          <w:rtl/>
        </w:rPr>
        <w:t xml:space="preserve"> .</w:t>
      </w:r>
    </w:p>
    <w:p w:rsidR="000509AA" w:rsidRPr="000509AA" w:rsidRDefault="000509AA" w:rsidP="00EB4E59">
      <w:pPr>
        <w:pStyle w:val="rfdNormal0"/>
        <w:rPr>
          <w:rtl/>
        </w:rPr>
      </w:pPr>
      <w:r>
        <w:rPr>
          <w:rtl/>
        </w:rPr>
        <w:br w:type="page"/>
      </w:r>
      <w:r w:rsidR="00EB4E59">
        <w:rPr>
          <w:rtl/>
        </w:rPr>
        <w:lastRenderedPageBreak/>
        <w:t>الأو</w:t>
      </w:r>
      <w:r w:rsidR="00FC6F3D">
        <w:rPr>
          <w:rtl/>
        </w:rPr>
        <w:t>ّ</w:t>
      </w:r>
      <w:r w:rsidR="00EB4E59">
        <w:rPr>
          <w:rtl/>
        </w:rPr>
        <w:t>ل</w:t>
      </w:r>
      <w:r w:rsidR="00F1050E">
        <w:rPr>
          <w:rFonts w:hint="cs"/>
          <w:rtl/>
        </w:rPr>
        <w:t xml:space="preserve"> </w:t>
      </w:r>
      <w:r w:rsidR="00EB4E59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فنحو قولك</w:t>
      </w:r>
      <w:r w:rsidR="00FC6F3D">
        <w:rPr>
          <w:rtl/>
        </w:rPr>
        <w:t>َ</w:t>
      </w:r>
      <w:r w:rsidRPr="000509AA">
        <w:rPr>
          <w:rtl/>
        </w:rPr>
        <w:t xml:space="preserve"> : جاء زيد</w:t>
      </w:r>
      <w:r w:rsidR="00FC6F3D">
        <w:rPr>
          <w:rtl/>
        </w:rPr>
        <w:t>ٌ</w:t>
      </w:r>
      <w:r w:rsidRPr="000509AA">
        <w:rPr>
          <w:rtl/>
        </w:rPr>
        <w:t xml:space="preserve"> أخوك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بتقدير : جاء أخوك</w:t>
      </w:r>
      <w:r w:rsidR="00FC6F3D">
        <w:rPr>
          <w:rtl/>
        </w:rPr>
        <w:t>َ</w:t>
      </w:r>
      <w:r w:rsidR="00F26704">
        <w:rPr>
          <w:rtl/>
        </w:rPr>
        <w:t xml:space="preserve"> .</w:t>
      </w:r>
    </w:p>
    <w:p w:rsidR="000509AA" w:rsidRPr="000509AA" w:rsidRDefault="000509AA" w:rsidP="00FC6F3D">
      <w:pPr>
        <w:rPr>
          <w:rtl/>
        </w:rPr>
      </w:pPr>
      <w:r w:rsidRPr="000509AA">
        <w:rPr>
          <w:rtl/>
        </w:rPr>
        <w:t>وحد</w:t>
      </w:r>
      <w:r w:rsidR="00FC6F3D">
        <w:rPr>
          <w:rtl/>
        </w:rPr>
        <w:t>ّ</w:t>
      </w:r>
      <w:r w:rsidRPr="000509AA">
        <w:rPr>
          <w:rtl/>
        </w:rPr>
        <w:t xml:space="preserve">ه ابن برهان العكبري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 456 ه</w:t>
      </w:r>
      <w:r w:rsidR="00FC6F3D">
        <w:rPr>
          <w:rtl/>
        </w:rPr>
        <w:t>ـ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بقوله : </w:t>
      </w:r>
      <w:r w:rsidR="008767F4" w:rsidRPr="000509AA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البدل من التوابع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</w:t>
      </w:r>
      <w:r w:rsidR="00FC6F3D">
        <w:rPr>
          <w:rtl/>
        </w:rPr>
        <w:t>ّ</w:t>
      </w:r>
      <w:r w:rsidRPr="000509AA">
        <w:rPr>
          <w:rtl/>
        </w:rPr>
        <w:t>ا أن</w:t>
      </w:r>
      <w:r w:rsidR="00FC6F3D">
        <w:rPr>
          <w:rtl/>
        </w:rPr>
        <w:t>ّ</w:t>
      </w:r>
      <w:r w:rsidRPr="000509AA">
        <w:rPr>
          <w:rtl/>
        </w:rPr>
        <w:t>ه في تقدير جملتين في الأصل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إذا قلت : ضربت</w:t>
      </w:r>
      <w:r w:rsidR="00FC6F3D">
        <w:rPr>
          <w:rtl/>
        </w:rPr>
        <w:t>ُ</w:t>
      </w:r>
      <w:r w:rsidRPr="000509AA">
        <w:rPr>
          <w:rtl/>
        </w:rPr>
        <w:t xml:space="preserve"> زيدا</w:t>
      </w:r>
      <w:r w:rsidR="00FC6F3D">
        <w:rPr>
          <w:rtl/>
        </w:rPr>
        <w:t>ً</w:t>
      </w:r>
      <w:r w:rsidRPr="000509AA">
        <w:rPr>
          <w:rtl/>
        </w:rPr>
        <w:t xml:space="preserve"> رأس</w:t>
      </w:r>
      <w:r w:rsidR="00FC6F3D">
        <w:rPr>
          <w:rtl/>
        </w:rPr>
        <w:t>َ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فالأصل : ضربت</w:t>
      </w:r>
      <w:r w:rsidR="00FC6F3D">
        <w:rPr>
          <w:rtl/>
        </w:rPr>
        <w:t>ُ</w:t>
      </w:r>
      <w:r w:rsidRPr="000509AA">
        <w:rPr>
          <w:rtl/>
        </w:rPr>
        <w:t xml:space="preserve"> زيدا</w:t>
      </w:r>
      <w:r w:rsidR="00FC6F3D">
        <w:rPr>
          <w:rtl/>
        </w:rPr>
        <w:t>ً</w:t>
      </w:r>
      <w:r w:rsidRPr="000509AA">
        <w:rPr>
          <w:rtl/>
        </w:rPr>
        <w:t xml:space="preserve"> ضربت</w:t>
      </w:r>
      <w:r w:rsidR="00FC6F3D">
        <w:rPr>
          <w:rtl/>
        </w:rPr>
        <w:t>ُ</w:t>
      </w:r>
      <w:r w:rsidRPr="000509AA">
        <w:rPr>
          <w:rtl/>
        </w:rPr>
        <w:t xml:space="preserve"> رأس</w:t>
      </w:r>
      <w:r w:rsidR="00FC6F3D">
        <w:rPr>
          <w:rtl/>
        </w:rPr>
        <w:t>َ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فحذفت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ضربت</w:t>
      </w:r>
      <w:r w:rsidR="00FC6F3D">
        <w:rPr>
          <w:rtl/>
        </w:rPr>
        <w:t>ُ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الثانية و</w:t>
      </w:r>
      <w:r w:rsidR="00FC6F3D" w:rsidRPr="00AF3B23">
        <w:rPr>
          <w:rtl/>
        </w:rPr>
        <w:t>ٱ</w:t>
      </w:r>
      <w:r w:rsidRPr="000509AA">
        <w:rPr>
          <w:rtl/>
        </w:rPr>
        <w:t>نتصب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رأس</w:t>
      </w:r>
      <w:r w:rsidR="00FC6F3D">
        <w:rPr>
          <w:rtl/>
        </w:rPr>
        <w:t>ُ</w:t>
      </w:r>
      <w:r w:rsidRPr="000509AA">
        <w:rPr>
          <w:rtl/>
        </w:rPr>
        <w:t>ه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</w:t>
      </w:r>
      <w:r w:rsidR="00F1050E">
        <w:rPr>
          <w:rFonts w:hint="cs"/>
          <w:rtl/>
        </w:rPr>
        <w:t>ـ</w:t>
      </w:r>
      <w:r w:rsidRPr="000509AA">
        <w:rPr>
          <w:rtl/>
        </w:rPr>
        <w:t xml:space="preserve">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ضربت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الأ</w:t>
      </w:r>
      <w:r w:rsidR="00FC6F3D">
        <w:rPr>
          <w:rtl/>
        </w:rPr>
        <w:t>ُ</w:t>
      </w:r>
      <w:r w:rsidRPr="000509AA">
        <w:rPr>
          <w:rtl/>
        </w:rPr>
        <w:t>ولى</w:t>
      </w:r>
      <w:r w:rsidR="00FC6F3D" w:rsidRPr="00AF3B23">
        <w:rPr>
          <w:rtl/>
        </w:rPr>
        <w:t>ٰ</w:t>
      </w:r>
      <w:r w:rsidR="00F1050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وميزة هذا الحد</w:t>
      </w:r>
      <w:r w:rsidR="00FC6F3D">
        <w:rPr>
          <w:rtl/>
        </w:rPr>
        <w:t>ّ</w:t>
      </w:r>
      <w:r w:rsidRPr="000509AA">
        <w:rPr>
          <w:rtl/>
        </w:rPr>
        <w:t xml:space="preserve"> أن</w:t>
      </w:r>
      <w:r w:rsidR="00FC6F3D">
        <w:rPr>
          <w:rtl/>
        </w:rPr>
        <w:t>ّ</w:t>
      </w:r>
      <w:r w:rsidRPr="000509AA">
        <w:rPr>
          <w:rtl/>
        </w:rPr>
        <w:t>ه يأخذ أو</w:t>
      </w:r>
      <w:r w:rsidR="00FC6F3D">
        <w:rPr>
          <w:rtl/>
        </w:rPr>
        <w:t>ّ</w:t>
      </w:r>
      <w:r w:rsidRPr="000509AA">
        <w:rPr>
          <w:rtl/>
        </w:rPr>
        <w:t>ل مر</w:t>
      </w:r>
      <w:r w:rsidR="00FC6F3D">
        <w:rPr>
          <w:rtl/>
        </w:rPr>
        <w:t>ّ</w:t>
      </w:r>
      <w:r w:rsidRPr="000509AA">
        <w:rPr>
          <w:rtl/>
        </w:rPr>
        <w:t xml:space="preserve">ة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التابع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جنسا</w:t>
      </w:r>
      <w:r w:rsidR="00FC6F3D">
        <w:rPr>
          <w:rtl/>
        </w:rPr>
        <w:t>ً</w:t>
      </w:r>
      <w:r w:rsidRPr="000509AA">
        <w:rPr>
          <w:rtl/>
        </w:rPr>
        <w:t xml:space="preserve"> في تعريف البدل</w:t>
      </w:r>
      <w:r w:rsidR="00F26704">
        <w:rPr>
          <w:rtl/>
        </w:rPr>
        <w:t xml:space="preserve"> .</w:t>
      </w:r>
    </w:p>
    <w:p w:rsidR="000509AA" w:rsidRPr="000509AA" w:rsidRDefault="000509AA" w:rsidP="00FC6F3D">
      <w:pPr>
        <w:rPr>
          <w:rtl/>
        </w:rPr>
      </w:pPr>
      <w:r w:rsidRPr="000509AA">
        <w:rPr>
          <w:rtl/>
        </w:rPr>
        <w:t>وحد</w:t>
      </w:r>
      <w:r w:rsidR="00FC6F3D">
        <w:rPr>
          <w:rtl/>
        </w:rPr>
        <w:t>ّ</w:t>
      </w:r>
      <w:r w:rsidRPr="000509AA">
        <w:rPr>
          <w:rtl/>
        </w:rPr>
        <w:t xml:space="preserve">ه الزمخشري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 538 ه</w:t>
      </w:r>
      <w:r w:rsidR="00FC6F3D">
        <w:rPr>
          <w:rtl/>
        </w:rPr>
        <w:t>ـ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بقوله : </w:t>
      </w:r>
      <w:r w:rsidR="008767F4" w:rsidRPr="000509AA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هو الذي يعتمد بالحديث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وإن</w:t>
      </w:r>
      <w:r w:rsidR="00FC6F3D">
        <w:rPr>
          <w:rtl/>
        </w:rPr>
        <w:t>ّ</w:t>
      </w:r>
      <w:r w:rsidRPr="000509AA">
        <w:rPr>
          <w:rtl/>
        </w:rPr>
        <w:t>ما يذكر الأو</w:t>
      </w:r>
      <w:r w:rsidR="00FC6F3D">
        <w:rPr>
          <w:rtl/>
        </w:rPr>
        <w:t>ّ</w:t>
      </w:r>
      <w:r w:rsidRPr="000509AA">
        <w:rPr>
          <w:rtl/>
        </w:rPr>
        <w:t>ل لنحو</w:t>
      </w:r>
      <w:r w:rsidR="00FC6F3D">
        <w:rPr>
          <w:rtl/>
        </w:rPr>
        <w:t>ٍ</w:t>
      </w:r>
      <w:r w:rsidRPr="000509AA">
        <w:rPr>
          <w:rtl/>
        </w:rPr>
        <w:t xml:space="preserve"> من التوطئة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وليفاد بمجموعهما فضل تأكيد وتبيين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يكون في الإفراد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وقولهم : إن</w:t>
      </w:r>
      <w:r w:rsidR="00FC6F3D">
        <w:rPr>
          <w:rtl/>
        </w:rPr>
        <w:t>ّ</w:t>
      </w:r>
      <w:r w:rsidRPr="000509AA">
        <w:rPr>
          <w:rtl/>
        </w:rPr>
        <w:t>ه في حكم تنحية الأو</w:t>
      </w:r>
      <w:r w:rsidR="00FC6F3D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إيذان منهم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باستقلاله بنفسه ومفارقته التأكيد والصفة في كونهما تتم</w:t>
      </w:r>
      <w:r w:rsidR="00FC6F3D">
        <w:rPr>
          <w:rtl/>
        </w:rPr>
        <w:t>ّ</w:t>
      </w:r>
      <w:r w:rsidRPr="000509AA">
        <w:rPr>
          <w:rtl/>
        </w:rPr>
        <w:t>تين ل</w:t>
      </w:r>
      <w:r w:rsidR="00FC6F3D">
        <w:rPr>
          <w:rtl/>
        </w:rPr>
        <w:t>ِ</w:t>
      </w:r>
      <w:r w:rsidRPr="000509AA">
        <w:rPr>
          <w:rtl/>
        </w:rPr>
        <w:t>ما يتبعانه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أن يعنوا إهدار الأو</w:t>
      </w:r>
      <w:r w:rsidR="00FC6F3D">
        <w:rPr>
          <w:rtl/>
        </w:rPr>
        <w:t>ّ</w:t>
      </w:r>
      <w:r w:rsidRPr="000509AA">
        <w:rPr>
          <w:rtl/>
        </w:rPr>
        <w:t>ل و</w:t>
      </w:r>
      <w:r w:rsidR="00FC6F3D">
        <w:rPr>
          <w:rtl/>
        </w:rPr>
        <w:t>ا</w:t>
      </w:r>
      <w:r w:rsidRPr="000509AA">
        <w:rPr>
          <w:rtl/>
        </w:rPr>
        <w:t>طراحه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ألا تراك تقول : زيد</w:t>
      </w:r>
      <w:r w:rsidR="00FC6F3D">
        <w:rPr>
          <w:rtl/>
        </w:rPr>
        <w:t>ٌ</w:t>
      </w:r>
      <w:r w:rsidRPr="000509AA">
        <w:rPr>
          <w:rtl/>
        </w:rPr>
        <w:t xml:space="preserve"> رأيت</w:t>
      </w:r>
      <w:r w:rsidR="00FC6F3D">
        <w:rPr>
          <w:rtl/>
        </w:rPr>
        <w:t>ُ</w:t>
      </w:r>
      <w:r w:rsidRPr="000509AA">
        <w:rPr>
          <w:rtl/>
        </w:rPr>
        <w:t xml:space="preserve"> غلام</w:t>
      </w:r>
      <w:r w:rsidR="00FC6F3D">
        <w:rPr>
          <w:rtl/>
        </w:rPr>
        <w:t>َ</w:t>
      </w:r>
      <w:r w:rsidRPr="000509AA">
        <w:rPr>
          <w:rtl/>
        </w:rPr>
        <w:t>ه</w:t>
      </w:r>
      <w:r w:rsidR="00FC6F3D">
        <w:rPr>
          <w:rtl/>
        </w:rPr>
        <w:t>ُ</w:t>
      </w:r>
      <w:r w:rsidRPr="000509AA">
        <w:rPr>
          <w:rtl/>
        </w:rPr>
        <w:t xml:space="preserve"> رجلا</w:t>
      </w:r>
      <w:r w:rsidR="00FC6F3D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صالحا</w:t>
      </w:r>
      <w:r w:rsidR="00FC6F3D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فلو ذهبت تهدر الأو</w:t>
      </w:r>
      <w:r w:rsidR="00FC6F3D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لم يسد كلام</w:t>
      </w:r>
      <w:r w:rsidR="00FC6F3D">
        <w:rPr>
          <w:rtl/>
        </w:rPr>
        <w:t>ُ</w:t>
      </w:r>
      <w:r w:rsidRPr="000509AA">
        <w:rPr>
          <w:rtl/>
        </w:rPr>
        <w:t>ك</w:t>
      </w:r>
      <w:r w:rsidR="00F1050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وأم</w:t>
      </w:r>
      <w:r w:rsidR="00FC6F3D">
        <w:rPr>
          <w:rtl/>
        </w:rPr>
        <w:t>ّ</w:t>
      </w:r>
      <w:r w:rsidRPr="000509AA">
        <w:rPr>
          <w:rtl/>
        </w:rPr>
        <w:t xml:space="preserve">ا ابن معطي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 628 ه</w:t>
      </w:r>
      <w:r w:rsidR="00FC6F3D">
        <w:rPr>
          <w:rtl/>
        </w:rPr>
        <w:t>ـ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فقد حد</w:t>
      </w:r>
      <w:r w:rsidR="00FC6F3D">
        <w:rPr>
          <w:rtl/>
        </w:rPr>
        <w:t>ّ</w:t>
      </w:r>
      <w:r w:rsidRPr="000509AA">
        <w:rPr>
          <w:rtl/>
        </w:rPr>
        <w:t xml:space="preserve"> البدل بأن</w:t>
      </w:r>
      <w:r w:rsidR="00FC6F3D">
        <w:rPr>
          <w:rtl/>
        </w:rPr>
        <w:t>ّ</w:t>
      </w:r>
      <w:r w:rsidRPr="000509AA">
        <w:rPr>
          <w:rtl/>
        </w:rPr>
        <w:t xml:space="preserve">ه : </w:t>
      </w:r>
      <w:r w:rsidR="008767F4" w:rsidRPr="000509AA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تفسير اسم باسم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يقدر إحلاله في محل الأو</w:t>
      </w:r>
      <w:r w:rsidR="00FC6F3D">
        <w:rPr>
          <w:rtl/>
        </w:rPr>
        <w:t>ّ</w:t>
      </w:r>
      <w:r w:rsidRPr="000509AA">
        <w:rPr>
          <w:rtl/>
        </w:rPr>
        <w:t>ل</w:t>
      </w:r>
      <w:r w:rsidR="00F1050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0509AA" w:rsidRDefault="000509AA" w:rsidP="00FC6F3D">
      <w:pPr>
        <w:rPr>
          <w:rtl/>
        </w:rPr>
      </w:pPr>
      <w:r w:rsidRPr="000509AA">
        <w:rPr>
          <w:rtl/>
        </w:rPr>
        <w:t>ويلاحظ عليه : أن</w:t>
      </w:r>
      <w:r w:rsidR="00FC6F3D">
        <w:rPr>
          <w:rtl/>
        </w:rPr>
        <w:t>ّ</w:t>
      </w:r>
      <w:r w:rsidRPr="000509AA">
        <w:rPr>
          <w:rtl/>
        </w:rPr>
        <w:t xml:space="preserve"> البدل لا يختص</w:t>
      </w:r>
      <w:r w:rsidR="00FC6F3D">
        <w:rPr>
          <w:rtl/>
        </w:rPr>
        <w:t>ّ</w:t>
      </w:r>
      <w:r w:rsidRPr="000509AA">
        <w:rPr>
          <w:rtl/>
        </w:rPr>
        <w:t xml:space="preserve"> بالاسم </w:t>
      </w:r>
      <w:r w:rsidR="00FC6F3D">
        <w:rPr>
          <w:rtl/>
        </w:rPr>
        <w:t>؛</w:t>
      </w:r>
      <w:r w:rsidRPr="000509AA">
        <w:rPr>
          <w:rtl/>
        </w:rPr>
        <w:t xml:space="preserve"> فإن</w:t>
      </w:r>
      <w:r w:rsidR="00FC6F3D">
        <w:rPr>
          <w:rtl/>
        </w:rPr>
        <w:t>ّ</w:t>
      </w:r>
      <w:r w:rsidRPr="000509AA">
        <w:rPr>
          <w:rtl/>
        </w:rPr>
        <w:t>ه يكون بالفعل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وبالجملة أيضا</w:t>
      </w:r>
      <w:r w:rsidR="00FC6F3D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F1050E" w:rsidRDefault="000509AA" w:rsidP="00F1050E">
      <w:pPr>
        <w:rPr>
          <w:rStyle w:val="rfdLineChar"/>
          <w:rtl/>
        </w:rPr>
      </w:pPr>
      <w:r w:rsidRPr="000509AA">
        <w:rPr>
          <w:rtl/>
        </w:rPr>
        <w:t>وحد</w:t>
      </w:r>
      <w:r w:rsidR="00FC6F3D">
        <w:rPr>
          <w:rtl/>
        </w:rPr>
        <w:t>ّ</w:t>
      </w:r>
      <w:r w:rsidRPr="000509AA">
        <w:rPr>
          <w:rtl/>
        </w:rPr>
        <w:t xml:space="preserve">ه ابن يعيش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 643 ه</w:t>
      </w:r>
      <w:r w:rsidR="00FC6F3D">
        <w:rPr>
          <w:rtl/>
        </w:rPr>
        <w:t>ـ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بما يقارب مضمون حد</w:t>
      </w:r>
      <w:r w:rsidR="00FC6F3D">
        <w:rPr>
          <w:rtl/>
        </w:rPr>
        <w:t>ّ</w:t>
      </w:r>
      <w:r w:rsidRPr="000509AA">
        <w:rPr>
          <w:rtl/>
        </w:rPr>
        <w:t xml:space="preserve"> الرم</w:t>
      </w:r>
      <w:r w:rsidR="00FC6F3D">
        <w:rPr>
          <w:rtl/>
        </w:rPr>
        <w:t>ّ</w:t>
      </w:r>
      <w:r w:rsidRPr="000509AA">
        <w:rPr>
          <w:rtl/>
        </w:rPr>
        <w:t>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المتقد</w:t>
      </w:r>
      <w:r w:rsidR="00FC6F3D">
        <w:rPr>
          <w:rtl/>
        </w:rPr>
        <w:t>ّ</w:t>
      </w:r>
      <w:r w:rsidRPr="000509AA">
        <w:rPr>
          <w:rtl/>
        </w:rPr>
        <w:t>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 </w:t>
      </w:r>
      <w:r w:rsidR="00EB4E59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البدل</w:t>
      </w:r>
      <w:r w:rsidR="00FC6F3D">
        <w:rPr>
          <w:rtl/>
        </w:rPr>
        <w:t>ُ</w:t>
      </w:r>
      <w:r w:rsidRPr="000509AA">
        <w:rPr>
          <w:rtl/>
        </w:rPr>
        <w:t xml:space="preserve"> : ثان</w:t>
      </w:r>
      <w:r w:rsidR="00FC6F3D">
        <w:rPr>
          <w:rtl/>
        </w:rPr>
        <w:t>ٍ</w:t>
      </w:r>
      <w:r w:rsidRPr="000509AA">
        <w:rPr>
          <w:rtl/>
        </w:rPr>
        <w:t xml:space="preserve"> يقد</w:t>
      </w:r>
      <w:r w:rsidR="00FC6F3D">
        <w:rPr>
          <w:rtl/>
        </w:rPr>
        <w:t>ّ</w:t>
      </w:r>
      <w:r w:rsidRPr="000509AA">
        <w:rPr>
          <w:rtl/>
        </w:rPr>
        <w:t>ر في موضع الأو</w:t>
      </w:r>
      <w:r w:rsidR="00FC6F3D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نحو قولك : مررت</w:t>
      </w:r>
      <w:r w:rsidR="00FC6F3D">
        <w:rPr>
          <w:rtl/>
        </w:rPr>
        <w:t>ُ</w:t>
      </w:r>
      <w:r w:rsidR="00F1050E">
        <w:rPr>
          <w:rFonts w:hint="cs"/>
          <w:rtl/>
        </w:rPr>
        <w:t xml:space="preserve"> </w:t>
      </w:r>
      <w:r w:rsidR="00F1050E">
        <w:rPr>
          <w:rtl/>
        </w:rPr>
        <w:br/>
      </w:r>
      <w:r w:rsidRPr="00F1050E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الحدود النحوية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الرم</w:t>
      </w:r>
      <w:r w:rsidR="00FC6F3D" w:rsidRPr="00A41A98">
        <w:rPr>
          <w:rtl/>
        </w:rPr>
        <w:t>ّ</w:t>
      </w:r>
      <w:r w:rsidRPr="00A41A98">
        <w:rPr>
          <w:rtl/>
        </w:rPr>
        <w:t>اني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ضمن كتاب رسائل في اللغة والنحو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مصطفى</w:t>
      </w:r>
      <w:r w:rsidR="00FC6F3D" w:rsidRPr="00A41A98">
        <w:rPr>
          <w:rtl/>
        </w:rPr>
        <w:t>ٰ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جواد ويوسف مسكوني : 39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شرح اللمع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برهان العكبري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فائز فارس</w:t>
      </w:r>
      <w:r w:rsidR="00414582" w:rsidRPr="00A41A98">
        <w:rPr>
          <w:rtl/>
        </w:rPr>
        <w:t xml:space="preserve"> </w:t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229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(3) المفص</w:t>
      </w:r>
      <w:r w:rsidR="00FC6F3D" w:rsidRPr="00A41A98">
        <w:rPr>
          <w:rtl/>
        </w:rPr>
        <w:t>ّ</w:t>
      </w:r>
      <w:r w:rsidRPr="00A41A98">
        <w:rPr>
          <w:rtl/>
        </w:rPr>
        <w:t>ل في علم العربية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جار الله الزمخشري : 121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(4) الفصول الخمسون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معطي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محمود الطناحي : 238</w:t>
      </w:r>
      <w:r w:rsidR="00F26704" w:rsidRPr="00A41A98">
        <w:rPr>
          <w:rtl/>
        </w:rPr>
        <w:t xml:space="preserve"> .</w:t>
      </w:r>
    </w:p>
    <w:p w:rsidR="003C2615" w:rsidRDefault="003C2615" w:rsidP="00E13389">
      <w:pPr>
        <w:pStyle w:val="rfdNormal0"/>
        <w:rPr>
          <w:rtl/>
        </w:rPr>
        <w:sectPr w:rsidR="003C2615" w:rsidSect="00600DF3">
          <w:headerReference w:type="even" r:id="rId327"/>
          <w:headerReference w:type="default" r:id="rId328"/>
          <w:headerReference w:type="first" r:id="rId32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E1338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بأخيك زيد</w:t>
      </w:r>
      <w:r w:rsidR="00E13389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فزيد</w:t>
      </w:r>
      <w:r w:rsidR="00E13389">
        <w:rPr>
          <w:rtl/>
        </w:rPr>
        <w:t>ٌ</w:t>
      </w:r>
      <w:r w:rsidRPr="000509AA">
        <w:rPr>
          <w:rtl/>
        </w:rPr>
        <w:t xml:space="preserve"> ثان</w:t>
      </w:r>
      <w:r w:rsidR="00E13389">
        <w:rPr>
          <w:rtl/>
        </w:rPr>
        <w:t>ٍ</w:t>
      </w:r>
      <w:r w:rsidRPr="000509AA">
        <w:rPr>
          <w:rtl/>
        </w:rPr>
        <w:t xml:space="preserve"> من حيث كان تابعا</w:t>
      </w:r>
      <w:r w:rsidR="00E13389">
        <w:rPr>
          <w:rtl/>
        </w:rPr>
        <w:t>ً</w:t>
      </w:r>
      <w:r w:rsidRPr="000509AA">
        <w:rPr>
          <w:rtl/>
        </w:rPr>
        <w:t xml:space="preserve"> للأو</w:t>
      </w:r>
      <w:r w:rsidR="00E13389">
        <w:rPr>
          <w:rtl/>
        </w:rPr>
        <w:t>ّ</w:t>
      </w:r>
      <w:r w:rsidRPr="000509AA">
        <w:rPr>
          <w:rtl/>
        </w:rPr>
        <w:t>ل في إعرابه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E13389" w:rsidRPr="00AF3B23">
        <w:rPr>
          <w:rtl/>
        </w:rPr>
        <w:t>ٱ</w:t>
      </w:r>
      <w:r w:rsidRPr="000509AA">
        <w:rPr>
          <w:rtl/>
        </w:rPr>
        <w:t>عتباره بأن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يقد</w:t>
      </w:r>
      <w:r w:rsidR="00E13389">
        <w:rPr>
          <w:rtl/>
        </w:rPr>
        <w:t>ّ</w:t>
      </w:r>
      <w:r w:rsidRPr="000509AA">
        <w:rPr>
          <w:rtl/>
        </w:rPr>
        <w:t>ر في موضع الأو</w:t>
      </w:r>
      <w:r w:rsidR="00E13389">
        <w:rPr>
          <w:rtl/>
        </w:rPr>
        <w:t>ّ</w:t>
      </w:r>
      <w:r w:rsidRPr="000509AA">
        <w:rPr>
          <w:rtl/>
        </w:rPr>
        <w:t>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E13389">
        <w:rPr>
          <w:rtl/>
        </w:rPr>
        <w:t>ّ</w:t>
      </w:r>
      <w:r w:rsidRPr="000509AA">
        <w:rPr>
          <w:rtl/>
        </w:rPr>
        <w:t>ى</w:t>
      </w:r>
      <w:r w:rsidR="007B481A" w:rsidRPr="00B40DAC">
        <w:rPr>
          <w:rtl/>
        </w:rPr>
        <w:t>ٰ</w:t>
      </w:r>
      <w:r w:rsidRPr="000509AA">
        <w:rPr>
          <w:rtl/>
        </w:rPr>
        <w:t xml:space="preserve"> كأن</w:t>
      </w:r>
      <w:r w:rsidR="00E13389">
        <w:rPr>
          <w:rtl/>
        </w:rPr>
        <w:t>ّ</w:t>
      </w:r>
      <w:r w:rsidRPr="000509AA">
        <w:rPr>
          <w:rtl/>
        </w:rPr>
        <w:t>ك قلت : مررت</w:t>
      </w:r>
      <w:r w:rsidR="00E13389">
        <w:rPr>
          <w:rtl/>
        </w:rPr>
        <w:t>ُ</w:t>
      </w:r>
      <w:r w:rsidRPr="000509AA">
        <w:rPr>
          <w:rtl/>
        </w:rPr>
        <w:t xml:space="preserve"> بزيد</w:t>
      </w:r>
      <w:r w:rsidR="00E13389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فيع</w:t>
      </w:r>
      <w:r w:rsidR="00EB4E59">
        <w:rPr>
          <w:rtl/>
        </w:rPr>
        <w:t>مل فيه العامل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EB4E59">
        <w:rPr>
          <w:rtl/>
        </w:rPr>
        <w:t>كأن</w:t>
      </w:r>
      <w:r w:rsidR="00E13389">
        <w:rPr>
          <w:rtl/>
        </w:rPr>
        <w:t>ّ</w:t>
      </w:r>
      <w:r w:rsidR="00EB4E59">
        <w:rPr>
          <w:rtl/>
        </w:rPr>
        <w:t>ه خال</w:t>
      </w:r>
      <w:r w:rsidR="00E13389">
        <w:rPr>
          <w:rtl/>
        </w:rPr>
        <w:t>ٍ</w:t>
      </w:r>
      <w:r w:rsidR="00EB4E59">
        <w:rPr>
          <w:rtl/>
        </w:rPr>
        <w:t xml:space="preserve"> من الأو</w:t>
      </w:r>
      <w:r w:rsidR="00E13389">
        <w:rPr>
          <w:rtl/>
        </w:rPr>
        <w:t>ّ</w:t>
      </w:r>
      <w:r w:rsidR="00EB4E59">
        <w:rPr>
          <w:rtl/>
        </w:rPr>
        <w:t>ل</w:t>
      </w:r>
      <w:r w:rsidR="00F1050E">
        <w:rPr>
          <w:rFonts w:hint="cs"/>
          <w:rtl/>
        </w:rPr>
        <w:t xml:space="preserve"> </w:t>
      </w:r>
      <w:r w:rsidR="00EB4E59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وحد</w:t>
      </w:r>
      <w:r w:rsidR="00E13389">
        <w:rPr>
          <w:rtl/>
        </w:rPr>
        <w:t>ّ</w:t>
      </w:r>
      <w:r w:rsidRPr="000509AA">
        <w:rPr>
          <w:rtl/>
        </w:rPr>
        <w:t xml:space="preserve">ه ابن الحاجب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 646 ه</w:t>
      </w:r>
      <w:r w:rsidR="00E13389">
        <w:rPr>
          <w:rtl/>
        </w:rPr>
        <w:t>ـ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بأن</w:t>
      </w:r>
      <w:r w:rsidR="00E13389">
        <w:rPr>
          <w:rtl/>
        </w:rPr>
        <w:t>ّ</w:t>
      </w:r>
      <w:r w:rsidRPr="000509AA">
        <w:rPr>
          <w:rtl/>
        </w:rPr>
        <w:t xml:space="preserve">ه : </w:t>
      </w:r>
      <w:r w:rsidR="008767F4" w:rsidRPr="000509AA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تابع</w:t>
      </w:r>
      <w:r w:rsidR="00E13389">
        <w:rPr>
          <w:rtl/>
        </w:rPr>
        <w:t>ٌ</w:t>
      </w:r>
      <w:r w:rsidRPr="000509AA">
        <w:rPr>
          <w:rtl/>
        </w:rPr>
        <w:t xml:space="preserve"> مقصود</w:t>
      </w:r>
      <w:r w:rsidR="00E13389">
        <w:rPr>
          <w:rtl/>
        </w:rPr>
        <w:t>ٌ</w:t>
      </w:r>
      <w:r w:rsidRPr="000509AA">
        <w:rPr>
          <w:rtl/>
        </w:rPr>
        <w:t xml:space="preserve"> بما نسب إلى</w:t>
      </w:r>
      <w:r w:rsidR="00E13389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المتبوع دونه</w:t>
      </w:r>
      <w:r w:rsidR="00F1050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</w:p>
    <w:p w:rsidR="000509AA" w:rsidRPr="000509AA" w:rsidRDefault="000509AA" w:rsidP="008A58FF">
      <w:pPr>
        <w:rPr>
          <w:rtl/>
        </w:rPr>
      </w:pPr>
      <w:r w:rsidRPr="000509AA">
        <w:rPr>
          <w:rtl/>
        </w:rPr>
        <w:t xml:space="preserve">وقال في شرحه </w:t>
      </w:r>
      <w:r w:rsidR="008767F4" w:rsidRPr="000509AA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 xml:space="preserve">تابع </w:t>
      </w:r>
      <w:r w:rsidR="00E13389">
        <w:rPr>
          <w:rtl/>
        </w:rPr>
        <w:t>؛</w:t>
      </w:r>
      <w:r w:rsidRPr="000509AA">
        <w:rPr>
          <w:rtl/>
        </w:rPr>
        <w:t xml:space="preserve"> يشمل التوابع كل</w:t>
      </w:r>
      <w:r w:rsidR="00E13389">
        <w:rPr>
          <w:rtl/>
        </w:rPr>
        <w:t>ّ</w:t>
      </w:r>
      <w:r w:rsidRPr="000509AA">
        <w:rPr>
          <w:rtl/>
        </w:rPr>
        <w:t>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وقولنا : مقصود </w:t>
      </w:r>
      <w:r w:rsidR="009A3FA8">
        <w:rPr>
          <w:rtl/>
        </w:rPr>
        <w:t>؛</w:t>
      </w:r>
      <w:r w:rsidRPr="000509AA">
        <w:rPr>
          <w:rtl/>
        </w:rPr>
        <w:t xml:space="preserve"> دخل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فيه المعطوف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فأخرجناه بقولنا : دونه </w:t>
      </w:r>
      <w:r w:rsidR="009A3FA8">
        <w:rPr>
          <w:rtl/>
        </w:rPr>
        <w:t>؛</w:t>
      </w:r>
      <w:r w:rsidRPr="000509AA">
        <w:rPr>
          <w:rtl/>
        </w:rPr>
        <w:t xml:space="preserve"> يعني دون المتبوع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فإذا قلنا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أعجبني زيد</w:t>
      </w:r>
      <w:r w:rsidR="009A3FA8">
        <w:rPr>
          <w:rtl/>
        </w:rPr>
        <w:t>ٌ</w:t>
      </w:r>
      <w:r w:rsidRPr="000509AA">
        <w:rPr>
          <w:rtl/>
        </w:rPr>
        <w:t xml:space="preserve"> ح</w:t>
      </w:r>
      <w:r w:rsidR="009A3FA8">
        <w:rPr>
          <w:rtl/>
        </w:rPr>
        <w:t>ُ</w:t>
      </w:r>
      <w:r w:rsidRPr="000509AA">
        <w:rPr>
          <w:rtl/>
        </w:rPr>
        <w:t>س</w:t>
      </w:r>
      <w:r w:rsidR="009A3FA8">
        <w:rPr>
          <w:rtl/>
        </w:rPr>
        <w:t>ْ</w:t>
      </w:r>
      <w:r w:rsidRPr="000509AA">
        <w:rPr>
          <w:rtl/>
        </w:rPr>
        <w:t>ن</w:t>
      </w:r>
      <w:r w:rsidR="009A3FA8">
        <w:rPr>
          <w:rtl/>
        </w:rPr>
        <w:t>ُ</w:t>
      </w:r>
      <w:r w:rsidRPr="000509AA">
        <w:rPr>
          <w:rtl/>
        </w:rPr>
        <w:t>ه</w:t>
      </w:r>
      <w:r w:rsidR="009A3FA8">
        <w:rPr>
          <w:rtl/>
        </w:rPr>
        <w:t>ُ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فالإعجاب منسوب إلى</w:t>
      </w:r>
      <w:r w:rsidR="009A3FA8" w:rsidRPr="00AF3B23">
        <w:rPr>
          <w:rtl/>
        </w:rPr>
        <w:t>ٰ</w:t>
      </w:r>
      <w:r w:rsidRPr="000509AA">
        <w:rPr>
          <w:rtl/>
        </w:rPr>
        <w:t xml:space="preserve"> الحسن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9A3FA8">
        <w:rPr>
          <w:rtl/>
        </w:rPr>
        <w:t>ّ</w:t>
      </w:r>
      <w:r w:rsidRPr="000509AA">
        <w:rPr>
          <w:rtl/>
        </w:rPr>
        <w:t>ما ذكر زيد للتوطئة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والتمهيد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والمعطوف دخل</w:t>
      </w:r>
      <w:r w:rsidR="008A58FF">
        <w:rPr>
          <w:rtl/>
        </w:rPr>
        <w:t>َ</w:t>
      </w:r>
      <w:r w:rsidRPr="000509AA">
        <w:rPr>
          <w:rtl/>
        </w:rPr>
        <w:t xml:space="preserve"> مع المعطوف عليه في المعنى</w:t>
      </w:r>
      <w:r w:rsidR="008A58FF" w:rsidRPr="00AF3B23">
        <w:rPr>
          <w:rtl/>
        </w:rPr>
        <w:t>ٰ</w:t>
      </w:r>
      <w:r w:rsidRPr="000509AA">
        <w:rPr>
          <w:rtl/>
        </w:rPr>
        <w:t xml:space="preserve"> الذي سيق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المعطوف عليه لأجله </w:t>
      </w:r>
      <w:r w:rsidR="008A58FF">
        <w:rPr>
          <w:rtl/>
        </w:rPr>
        <w:t>؛</w:t>
      </w:r>
      <w:r w:rsidRPr="000509AA">
        <w:rPr>
          <w:rtl/>
        </w:rPr>
        <w:t xml:space="preserve"> فإن</w:t>
      </w:r>
      <w:r w:rsidR="008A58FF">
        <w:rPr>
          <w:rtl/>
        </w:rPr>
        <w:t>ّ</w:t>
      </w:r>
      <w:r w:rsidRPr="000509AA">
        <w:rPr>
          <w:rtl/>
        </w:rPr>
        <w:t xml:space="preserve"> قولنا : قام زيد وعمرو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شركت بين زيد وعمرو</w:t>
      </w:r>
      <w:r w:rsidR="008A58FF">
        <w:rPr>
          <w:rtl/>
        </w:rPr>
        <w:t>ٍ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في القيام بما هو قيام </w:t>
      </w:r>
      <w:r w:rsidR="008A58FF">
        <w:rPr>
          <w:rtl/>
        </w:rPr>
        <w:t>؛</w:t>
      </w:r>
      <w:r w:rsidRPr="000509AA">
        <w:rPr>
          <w:rtl/>
        </w:rPr>
        <w:t xml:space="preserve"> لأن</w:t>
      </w:r>
      <w:r w:rsidR="008A58FF">
        <w:rPr>
          <w:rtl/>
        </w:rPr>
        <w:t>ّ</w:t>
      </w:r>
      <w:r w:rsidRPr="000509AA">
        <w:rPr>
          <w:rtl/>
        </w:rPr>
        <w:t>ه يستحيل أن يكون قيام زيد</w:t>
      </w:r>
      <w:r w:rsidR="008A58FF">
        <w:rPr>
          <w:rtl/>
        </w:rPr>
        <w:t>ٍ</w:t>
      </w:r>
      <w:r w:rsidRPr="000509AA">
        <w:rPr>
          <w:rtl/>
        </w:rPr>
        <w:t xml:space="preserve"> قيام</w:t>
      </w:r>
      <w:r w:rsidR="008A58FF">
        <w:rPr>
          <w:rtl/>
        </w:rPr>
        <w:t>َ</w:t>
      </w:r>
      <w:r w:rsidRPr="000509AA">
        <w:rPr>
          <w:rtl/>
        </w:rPr>
        <w:t xml:space="preserve"> عمرو</w:t>
      </w:r>
      <w:r w:rsidR="008A58FF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8A58FF">
        <w:rPr>
          <w:rtl/>
        </w:rPr>
        <w:t>ّ</w:t>
      </w:r>
      <w:r w:rsidRPr="000509AA">
        <w:rPr>
          <w:rtl/>
        </w:rPr>
        <w:t>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التشريك في معقول القيام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لا في القيام المضاف إلى</w:t>
      </w:r>
      <w:r w:rsidR="008A58FF" w:rsidRPr="00AF3B23">
        <w:rPr>
          <w:rtl/>
        </w:rPr>
        <w:t>ٰ</w:t>
      </w:r>
      <w:r w:rsidRPr="000509AA">
        <w:rPr>
          <w:rtl/>
        </w:rPr>
        <w:t xml:space="preserve"> زيد</w:t>
      </w:r>
      <w:r w:rsidR="00F1050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8A58FF">
      <w:pPr>
        <w:rPr>
          <w:rtl/>
        </w:rPr>
      </w:pPr>
      <w:r w:rsidRPr="000509AA">
        <w:rPr>
          <w:rtl/>
        </w:rPr>
        <w:t>وقد أشار ابن الحاجب نفسه إلى</w:t>
      </w:r>
      <w:r w:rsidR="008A58FF" w:rsidRPr="00AF3B23">
        <w:rPr>
          <w:rtl/>
        </w:rPr>
        <w:t>ٰ</w:t>
      </w:r>
      <w:r w:rsidRPr="000509AA">
        <w:rPr>
          <w:rtl/>
        </w:rPr>
        <w:t xml:space="preserve"> أن</w:t>
      </w:r>
      <w:r w:rsidR="008A58FF">
        <w:rPr>
          <w:rtl/>
        </w:rPr>
        <w:t>ّ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هذا الحد</w:t>
      </w:r>
      <w:r w:rsidR="008A58FF">
        <w:rPr>
          <w:rtl/>
        </w:rPr>
        <w:t>ّ</w:t>
      </w:r>
      <w:r w:rsidRPr="000509AA">
        <w:rPr>
          <w:rtl/>
        </w:rPr>
        <w:t xml:space="preserve"> إن</w:t>
      </w:r>
      <w:r w:rsidR="008A58FF">
        <w:rPr>
          <w:rtl/>
        </w:rPr>
        <w:t>ّ</w:t>
      </w:r>
      <w:r w:rsidRPr="000509AA">
        <w:rPr>
          <w:rtl/>
        </w:rPr>
        <w:t>ما يكون شاملا</w:t>
      </w:r>
      <w:r w:rsidR="008A58FF">
        <w:rPr>
          <w:rtl/>
        </w:rPr>
        <w:t>ً</w:t>
      </w:r>
      <w:r w:rsidRPr="000509AA">
        <w:rPr>
          <w:rtl/>
        </w:rPr>
        <w:t xml:space="preserve"> لغير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بدل الغلط </w:t>
      </w:r>
      <w:r w:rsidR="008A58FF">
        <w:rPr>
          <w:rtl/>
        </w:rPr>
        <w:t>؛</w:t>
      </w:r>
      <w:r w:rsidRPr="000509AA">
        <w:rPr>
          <w:rtl/>
        </w:rPr>
        <w:t xml:space="preserve"> إذ بدل الغلط لم يذكر ما قبله لتوطئة ولا لتمهيد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 قصدت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دخوله في الحد</w:t>
      </w:r>
      <w:r w:rsidR="008A58FF">
        <w:rPr>
          <w:rtl/>
        </w:rPr>
        <w:t>ّ</w:t>
      </w:r>
      <w:r w:rsidRPr="000509AA">
        <w:rPr>
          <w:rtl/>
        </w:rPr>
        <w:t xml:space="preserve"> قلت : وذ</w:t>
      </w:r>
      <w:r w:rsidR="008A58FF">
        <w:rPr>
          <w:rtl/>
        </w:rPr>
        <w:t>ُ</w:t>
      </w:r>
      <w:r w:rsidRPr="000509AA">
        <w:rPr>
          <w:rtl/>
        </w:rPr>
        <w:t>كر المتبوع وليس هو المقصود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8A58FF">
        <w:rPr>
          <w:rtl/>
        </w:rPr>
        <w:t>ّ</w:t>
      </w:r>
      <w:r w:rsidRPr="000509AA">
        <w:rPr>
          <w:rtl/>
        </w:rPr>
        <w:t>ما ذكره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النحويون في باب البدل وإن كان الأو</w:t>
      </w:r>
      <w:r w:rsidR="008A58FF">
        <w:rPr>
          <w:rtl/>
        </w:rPr>
        <w:t>ّ</w:t>
      </w:r>
      <w:r w:rsidRPr="000509AA">
        <w:rPr>
          <w:rtl/>
        </w:rPr>
        <w:t>ل غلطا</w:t>
      </w:r>
      <w:r w:rsidR="008A58FF">
        <w:rPr>
          <w:rtl/>
        </w:rPr>
        <w:t>ً</w:t>
      </w:r>
      <w:r w:rsidRPr="000509AA">
        <w:rPr>
          <w:rtl/>
        </w:rPr>
        <w:t xml:space="preserve"> والأغلاط لا ثبوت لها </w:t>
      </w:r>
      <w:r w:rsidR="008A58FF">
        <w:rPr>
          <w:rtl/>
        </w:rPr>
        <w:t>؛</w:t>
      </w:r>
      <w:r w:rsidRPr="000509AA">
        <w:rPr>
          <w:rtl/>
        </w:rPr>
        <w:t xml:space="preserve"> لأن</w:t>
      </w:r>
      <w:r w:rsidR="008A58FF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الكلام وقع على</w:t>
      </w:r>
      <w:r w:rsidR="008A58FF" w:rsidRPr="00AF3B23">
        <w:rPr>
          <w:rtl/>
        </w:rPr>
        <w:t>ٰ</w:t>
      </w:r>
      <w:r w:rsidRPr="000509AA">
        <w:rPr>
          <w:rtl/>
        </w:rPr>
        <w:t xml:space="preserve"> الثاني وليس بغلط</w:t>
      </w:r>
      <w:r w:rsidR="00F1050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شرح المفص</w:t>
      </w:r>
      <w:r w:rsidR="008A58FF" w:rsidRPr="00A41A98">
        <w:rPr>
          <w:rtl/>
        </w:rPr>
        <w:t>ّ</w:t>
      </w:r>
      <w:r w:rsidRPr="00A41A98">
        <w:rPr>
          <w:rtl/>
        </w:rPr>
        <w:t>ل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يعيش</w:t>
      </w:r>
      <w:r w:rsidR="00414582" w:rsidRPr="00A41A98">
        <w:rPr>
          <w:rtl/>
        </w:rPr>
        <w:t xml:space="preserve"> </w:t>
      </w:r>
      <w:r w:rsidRPr="00A41A98">
        <w:rPr>
          <w:rtl/>
        </w:rPr>
        <w:t>3</w:t>
      </w:r>
      <w:r w:rsidR="007A060E" w:rsidRPr="00A41A98">
        <w:rPr>
          <w:rtl/>
        </w:rPr>
        <w:t xml:space="preserve"> / </w:t>
      </w:r>
      <w:r w:rsidRPr="00A41A98">
        <w:rPr>
          <w:rtl/>
        </w:rPr>
        <w:t>63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(2) </w:t>
      </w:r>
      <w:r w:rsidR="00BE4BC2" w:rsidRPr="00A41A98">
        <w:rPr>
          <w:rtl/>
        </w:rPr>
        <w:t>أ ـ</w:t>
      </w:r>
      <w:r w:rsidRPr="00A41A98">
        <w:rPr>
          <w:rtl/>
        </w:rPr>
        <w:t xml:space="preserve"> شرح الرضي</w:t>
      </w:r>
      <w:r w:rsidR="008A58FF" w:rsidRPr="00A41A98">
        <w:rPr>
          <w:rtl/>
        </w:rPr>
        <w:t>ّ</w:t>
      </w:r>
      <w:r w:rsidRPr="00A41A98">
        <w:rPr>
          <w:rtl/>
        </w:rPr>
        <w:t xml:space="preserve"> على</w:t>
      </w:r>
      <w:r w:rsidR="008A58FF" w:rsidRPr="00A41A98">
        <w:rPr>
          <w:rtl/>
        </w:rPr>
        <w:t>ٰ</w:t>
      </w:r>
      <w:r w:rsidRPr="00A41A98">
        <w:rPr>
          <w:rtl/>
        </w:rPr>
        <w:t xml:space="preserve"> الكافية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يوسف حسن عمر</w:t>
      </w:r>
      <w:r w:rsidR="00414582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379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ب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الأمالي النحوية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الحاجب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هادي حم</w:t>
      </w:r>
      <w:r w:rsidR="008A58FF" w:rsidRPr="00A41A98">
        <w:rPr>
          <w:rtl/>
        </w:rPr>
        <w:t>ّ</w:t>
      </w:r>
      <w:r w:rsidRPr="00A41A98">
        <w:rPr>
          <w:rtl/>
        </w:rPr>
        <w:t>ودي</w:t>
      </w:r>
      <w:r w:rsidR="00414582" w:rsidRPr="00A41A98">
        <w:rPr>
          <w:rtl/>
        </w:rPr>
        <w:t xml:space="preserve"> </w:t>
      </w:r>
      <w:r w:rsidRPr="00A41A98">
        <w:rPr>
          <w:rtl/>
        </w:rPr>
        <w:t>3</w:t>
      </w:r>
      <w:r w:rsidR="007A060E" w:rsidRPr="00A41A98">
        <w:rPr>
          <w:rtl/>
        </w:rPr>
        <w:t xml:space="preserve"> / </w:t>
      </w:r>
      <w:r w:rsidRPr="00A41A98">
        <w:rPr>
          <w:rtl/>
        </w:rPr>
        <w:t>62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ج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الإيضاح في شرح المفص</w:t>
      </w:r>
      <w:r w:rsidR="008A58FF" w:rsidRPr="00A41A98">
        <w:rPr>
          <w:rtl/>
        </w:rPr>
        <w:t>ّ</w:t>
      </w:r>
      <w:r w:rsidRPr="00A41A98">
        <w:rPr>
          <w:rtl/>
        </w:rPr>
        <w:t>ل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الحاجب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موسى</w:t>
      </w:r>
      <w:r w:rsidR="008A58FF" w:rsidRPr="00A41A98">
        <w:rPr>
          <w:rtl/>
        </w:rPr>
        <w:t>ٰ</w:t>
      </w:r>
      <w:r w:rsidRPr="00A41A98">
        <w:rPr>
          <w:rtl/>
        </w:rPr>
        <w:t xml:space="preserve"> العليلي</w:t>
      </w:r>
      <w:r w:rsidR="00414582" w:rsidRPr="00A41A98">
        <w:rPr>
          <w:rtl/>
        </w:rPr>
        <w:t xml:space="preserve"> </w:t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>449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(3) الأمالي النحوية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الحاجب</w:t>
      </w:r>
      <w:r w:rsidR="00414582" w:rsidRPr="00A41A98">
        <w:rPr>
          <w:rtl/>
        </w:rPr>
        <w:t xml:space="preserve"> </w:t>
      </w:r>
      <w:r w:rsidRPr="00A41A98">
        <w:rPr>
          <w:rtl/>
        </w:rPr>
        <w:t>3</w:t>
      </w:r>
      <w:r w:rsidR="007A060E" w:rsidRPr="00A41A98">
        <w:rPr>
          <w:rtl/>
        </w:rPr>
        <w:t xml:space="preserve"> / </w:t>
      </w:r>
      <w:r w:rsidRPr="00A41A98">
        <w:rPr>
          <w:rtl/>
        </w:rPr>
        <w:t>62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(4) الإيضاح في شرح المفص</w:t>
      </w:r>
      <w:r w:rsidR="008A58FF" w:rsidRPr="00A41A98">
        <w:rPr>
          <w:rtl/>
        </w:rPr>
        <w:t>ّ</w:t>
      </w:r>
      <w:r w:rsidRPr="00A41A98">
        <w:rPr>
          <w:rtl/>
        </w:rPr>
        <w:t>ل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الحاجب</w:t>
      </w:r>
      <w:r w:rsidR="00414582" w:rsidRPr="00A41A98">
        <w:rPr>
          <w:rtl/>
        </w:rPr>
        <w:t xml:space="preserve"> </w:t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>449</w:t>
      </w:r>
      <w:r w:rsidR="00F26704" w:rsidRPr="00A41A98">
        <w:rPr>
          <w:rtl/>
        </w:rPr>
        <w:t xml:space="preserve"> .</w:t>
      </w:r>
    </w:p>
    <w:p w:rsidR="000509AA" w:rsidRPr="000509AA" w:rsidRDefault="000509AA" w:rsidP="00CF15C0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وعل</w:t>
      </w:r>
      <w:r w:rsidR="00CF15C0">
        <w:rPr>
          <w:rtl/>
        </w:rPr>
        <w:t>ّ</w:t>
      </w:r>
      <w:r w:rsidRPr="000509AA">
        <w:rPr>
          <w:rtl/>
        </w:rPr>
        <w:t>ق الرضي</w:t>
      </w:r>
      <w:r w:rsidR="00CF15C0">
        <w:rPr>
          <w:rtl/>
        </w:rPr>
        <w:t>ّ</w:t>
      </w:r>
      <w:r w:rsidRPr="000509AA">
        <w:rPr>
          <w:rtl/>
        </w:rPr>
        <w:t xml:space="preserve"> على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حد</w:t>
      </w:r>
      <w:r w:rsidR="00CF15C0">
        <w:rPr>
          <w:rtl/>
        </w:rPr>
        <w:t>ّ</w:t>
      </w:r>
      <w:r w:rsidRPr="000509AA">
        <w:rPr>
          <w:rtl/>
        </w:rPr>
        <w:t xml:space="preserve"> ابن الحاجب بأن</w:t>
      </w:r>
      <w:r w:rsidR="00CF15C0">
        <w:rPr>
          <w:rtl/>
        </w:rPr>
        <w:t>ّ</w:t>
      </w:r>
      <w:r w:rsidRPr="000509AA">
        <w:rPr>
          <w:rtl/>
        </w:rPr>
        <w:t xml:space="preserve">ه : </w:t>
      </w:r>
      <w:r w:rsidR="008767F4" w:rsidRPr="000509AA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لا يط</w:t>
      </w:r>
      <w:r w:rsidR="00CF15C0">
        <w:rPr>
          <w:rtl/>
        </w:rPr>
        <w:t>ّ</w:t>
      </w:r>
      <w:r w:rsidRPr="000509AA">
        <w:rPr>
          <w:rtl/>
        </w:rPr>
        <w:t>رد ما قاله في نحو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جاء</w:t>
      </w:r>
      <w:r w:rsidR="00CF15C0">
        <w:rPr>
          <w:rtl/>
        </w:rPr>
        <w:t>َ</w:t>
      </w:r>
      <w:r w:rsidRPr="000509AA">
        <w:rPr>
          <w:rtl/>
        </w:rPr>
        <w:t>ني زيد</w:t>
      </w:r>
      <w:r w:rsidR="00CF15C0">
        <w:rPr>
          <w:rtl/>
        </w:rPr>
        <w:t>ٌ</w:t>
      </w:r>
      <w:r w:rsidRPr="000509AA">
        <w:rPr>
          <w:rtl/>
        </w:rPr>
        <w:t xml:space="preserve"> بل عمرو</w:t>
      </w:r>
      <w:r w:rsidR="00CF15C0">
        <w:rPr>
          <w:rtl/>
        </w:rPr>
        <w:t>ٌ</w:t>
      </w:r>
      <w:r w:rsidRPr="000509AA">
        <w:rPr>
          <w:rtl/>
        </w:rPr>
        <w:t xml:space="preserve"> </w:t>
      </w:r>
      <w:r w:rsidR="00CF15C0">
        <w:rPr>
          <w:rtl/>
        </w:rPr>
        <w:t>؛</w:t>
      </w:r>
      <w:r w:rsidRPr="000509AA">
        <w:rPr>
          <w:rtl/>
        </w:rPr>
        <w:t xml:space="preserve"> فإن</w:t>
      </w:r>
      <w:r w:rsidR="00CF15C0">
        <w:rPr>
          <w:rtl/>
        </w:rPr>
        <w:t>ّ</w:t>
      </w:r>
      <w:r w:rsidRPr="000509AA">
        <w:rPr>
          <w:rtl/>
        </w:rPr>
        <w:t xml:space="preserve"> المقصود هو الثاني دون الأو</w:t>
      </w:r>
      <w:r w:rsidR="00CF15C0">
        <w:rPr>
          <w:rtl/>
        </w:rPr>
        <w:t>ّ</w:t>
      </w:r>
      <w:r w:rsidRPr="000509AA">
        <w:rPr>
          <w:rtl/>
        </w:rPr>
        <w:t xml:space="preserve">ل </w:t>
      </w:r>
      <w:r w:rsidR="007A060E">
        <w:rPr>
          <w:rtl/>
        </w:rPr>
        <w:t xml:space="preserve">[ </w:t>
      </w:r>
      <w:r w:rsidRPr="000509AA">
        <w:rPr>
          <w:rtl/>
        </w:rPr>
        <w:t>فيدخل في حد</w:t>
      </w:r>
      <w:r w:rsidR="00CF15C0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البدل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مع أن</w:t>
      </w:r>
      <w:r w:rsidR="00CF15C0">
        <w:rPr>
          <w:rtl/>
        </w:rPr>
        <w:t>ّ</w:t>
      </w:r>
      <w:r w:rsidRPr="000509AA">
        <w:rPr>
          <w:rtl/>
        </w:rPr>
        <w:t>ه عطف نسق</w:t>
      </w:r>
      <w:r w:rsidR="00F1050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وأم</w:t>
      </w:r>
      <w:r w:rsidR="00CF15C0">
        <w:rPr>
          <w:rtl/>
        </w:rPr>
        <w:t>ّ</w:t>
      </w:r>
      <w:r w:rsidRPr="000509AA">
        <w:rPr>
          <w:rtl/>
        </w:rPr>
        <w:t xml:space="preserve">ا ابن عصفور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 669 ه</w:t>
      </w:r>
      <w:r w:rsidR="00CF15C0">
        <w:rPr>
          <w:rtl/>
        </w:rPr>
        <w:t>ـ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فقد حد</w:t>
      </w:r>
      <w:r w:rsidR="00CF15C0">
        <w:rPr>
          <w:rtl/>
        </w:rPr>
        <w:t>ّ</w:t>
      </w:r>
      <w:r w:rsidRPr="000509AA">
        <w:rPr>
          <w:rtl/>
        </w:rPr>
        <w:t xml:space="preserve"> البدل بأن</w:t>
      </w:r>
      <w:r w:rsidR="00CF15C0">
        <w:rPr>
          <w:rtl/>
        </w:rPr>
        <w:t>ّ</w:t>
      </w:r>
      <w:r w:rsidRPr="000509AA">
        <w:rPr>
          <w:rtl/>
        </w:rPr>
        <w:t xml:space="preserve">ه : </w:t>
      </w:r>
      <w:r w:rsidR="008767F4" w:rsidRPr="000509AA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إعلام</w:t>
      </w:r>
      <w:r w:rsidR="00CF15C0">
        <w:rPr>
          <w:rtl/>
        </w:rPr>
        <w:t>ُ</w:t>
      </w:r>
      <w:r w:rsidRPr="000509AA">
        <w:rPr>
          <w:rtl/>
        </w:rPr>
        <w:t xml:space="preserve"> السامع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بمجموع اسمين أو فعلين على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جهة تبيين الأو</w:t>
      </w:r>
      <w:r w:rsidR="00CF15C0">
        <w:rPr>
          <w:rtl/>
        </w:rPr>
        <w:t>ّ</w:t>
      </w:r>
      <w:r w:rsidRPr="000509AA">
        <w:rPr>
          <w:rtl/>
        </w:rPr>
        <w:t>ل أو تأكيده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أن ينوى</w:t>
      </w:r>
      <w:r w:rsidR="00CF15C0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بالأو</w:t>
      </w:r>
      <w:r w:rsidR="00CF15C0">
        <w:rPr>
          <w:rtl/>
        </w:rPr>
        <w:t>ّ</w:t>
      </w:r>
      <w:r w:rsidRPr="000509AA">
        <w:rPr>
          <w:rtl/>
        </w:rPr>
        <w:t>ل منهما الطرح معنى</w:t>
      </w:r>
      <w:r w:rsidR="00CF15C0">
        <w:rPr>
          <w:rtl/>
        </w:rPr>
        <w:t>ً</w:t>
      </w:r>
      <w:r w:rsidRPr="000509AA">
        <w:rPr>
          <w:rtl/>
        </w:rPr>
        <w:t xml:space="preserve"> لا لفظا</w:t>
      </w:r>
      <w:r w:rsidR="00CF15C0">
        <w:rPr>
          <w:rtl/>
        </w:rPr>
        <w:t>ً</w:t>
      </w:r>
      <w:r w:rsidR="00F1050E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EB4E59">
      <w:pPr>
        <w:rPr>
          <w:rtl/>
        </w:rPr>
      </w:pPr>
      <w:r w:rsidRPr="000509AA">
        <w:rPr>
          <w:rtl/>
        </w:rPr>
        <w:t>ومم</w:t>
      </w:r>
      <w:r w:rsidR="00CF15C0">
        <w:rPr>
          <w:rtl/>
        </w:rPr>
        <w:t>ّ</w:t>
      </w:r>
      <w:r w:rsidRPr="000509AA">
        <w:rPr>
          <w:rtl/>
        </w:rPr>
        <w:t xml:space="preserve">ا ذكره في شرحه : </w:t>
      </w:r>
      <w:r w:rsidR="00EB4E59">
        <w:rPr>
          <w:rtl/>
        </w:rPr>
        <w:t>«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ومثال ذلك : قام زيد</w:t>
      </w:r>
      <w:r w:rsidR="00CF15C0">
        <w:rPr>
          <w:rtl/>
        </w:rPr>
        <w:t>ٌ</w:t>
      </w:r>
      <w:r w:rsidRPr="000509AA">
        <w:rPr>
          <w:rtl/>
        </w:rPr>
        <w:t xml:space="preserve"> أخوك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</w:t>
      </w:r>
      <w:r w:rsidR="00EB4E59">
        <w:rPr>
          <w:rtl/>
        </w:rPr>
        <w:t>ا ترى</w:t>
      </w:r>
      <w:r w:rsidR="00CF15C0" w:rsidRPr="00AF3B23">
        <w:rPr>
          <w:rtl/>
        </w:rPr>
        <w:t>ٰ</w:t>
      </w:r>
      <w:r w:rsidR="00EB4E59">
        <w:rPr>
          <w:rtl/>
        </w:rPr>
        <w:t xml:space="preserve"> أن</w:t>
      </w:r>
      <w:r w:rsidR="00CF15C0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EB4E59">
        <w:rPr>
          <w:rtl/>
        </w:rPr>
        <w:t xml:space="preserve">السامع أعلمته بمجموع </w:t>
      </w:r>
      <w:r w:rsidR="007A060E">
        <w:rPr>
          <w:rtl/>
        </w:rPr>
        <w:t xml:space="preserve">[ </w:t>
      </w:r>
      <w:r w:rsidR="00EB4E59">
        <w:rPr>
          <w:rtl/>
        </w:rPr>
        <w:t>الاسمين</w:t>
      </w:r>
      <w:r w:rsidR="007A060E">
        <w:rPr>
          <w:rtl/>
        </w:rPr>
        <w:t xml:space="preserve"> ]</w:t>
      </w:r>
      <w:r w:rsidRPr="000509AA">
        <w:rPr>
          <w:rtl/>
        </w:rPr>
        <w:t xml:space="preserve"> : زيد وأخيك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وقولنا :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أو فعلين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مثال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ذلك قولك الشاعر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EB4E59" w:rsidTr="00F1050E">
        <w:trPr>
          <w:trHeight w:val="225"/>
        </w:trPr>
        <w:tc>
          <w:tcPr>
            <w:tcW w:w="2250" w:type="pct"/>
            <w:shd w:val="clear" w:color="auto" w:fill="auto"/>
          </w:tcPr>
          <w:p w:rsidR="00EB4E59" w:rsidRDefault="00EB4E59" w:rsidP="00EB4E59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متى</w:t>
            </w:r>
            <w:r w:rsidR="00CF15C0" w:rsidRPr="00AF3B23">
              <w:rPr>
                <w:rtl/>
              </w:rPr>
              <w:t>ٰ</w:t>
            </w:r>
            <w:r w:rsidRPr="000509AA">
              <w:rPr>
                <w:rtl/>
              </w:rPr>
              <w:t xml:space="preserve"> تأت</w:t>
            </w:r>
            <w:r w:rsidR="00CF15C0">
              <w:rPr>
                <w:rtl/>
              </w:rPr>
              <w:t>ِ</w:t>
            </w:r>
            <w:r w:rsidRPr="000509AA">
              <w:rPr>
                <w:rtl/>
              </w:rPr>
              <w:t>نا ت</w:t>
            </w:r>
            <w:r w:rsidR="00CF15C0">
              <w:rPr>
                <w:rtl/>
              </w:rPr>
              <w:t>ُ</w:t>
            </w:r>
            <w:r w:rsidRPr="000509AA">
              <w:rPr>
                <w:rtl/>
              </w:rPr>
              <w:t>ل</w:t>
            </w:r>
            <w:r w:rsidR="00CF15C0">
              <w:rPr>
                <w:rtl/>
              </w:rPr>
              <w:t>ْ</w:t>
            </w:r>
            <w:r w:rsidRPr="000509AA">
              <w:rPr>
                <w:rtl/>
              </w:rPr>
              <w:t>م</w:t>
            </w:r>
            <w:r w:rsidR="00CF15C0">
              <w:rPr>
                <w:rtl/>
              </w:rPr>
              <w:t>ِ</w:t>
            </w:r>
            <w:r w:rsidRPr="000509AA">
              <w:rPr>
                <w:rtl/>
              </w:rPr>
              <w:t>م</w:t>
            </w:r>
            <w:r w:rsidR="00CF15C0">
              <w:rPr>
                <w:rtl/>
              </w:rPr>
              <w:t>ْ</w:t>
            </w:r>
            <w:r w:rsidRPr="000509AA">
              <w:rPr>
                <w:rtl/>
              </w:rPr>
              <w:t xml:space="preserve"> بنا في ديا</w:t>
            </w:r>
            <w:r>
              <w:rPr>
                <w:rtl/>
              </w:rPr>
              <w:t>رنا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EB4E59" w:rsidRDefault="00EB4E59" w:rsidP="00EB4E59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B4E59" w:rsidRDefault="00EB4E59" w:rsidP="00EB4E59">
            <w:pPr>
              <w:pStyle w:val="rfdPoem"/>
              <w:rPr>
                <w:rtl/>
              </w:rPr>
            </w:pPr>
            <w:r>
              <w:rPr>
                <w:rtl/>
              </w:rPr>
              <w:t>تجد</w:t>
            </w:r>
            <w:r w:rsidR="00CF15C0">
              <w:rPr>
                <w:rtl/>
              </w:rPr>
              <w:t>ْ</w:t>
            </w:r>
            <w:r>
              <w:rPr>
                <w:rtl/>
              </w:rPr>
              <w:t xml:space="preserve"> حطبا</w:t>
            </w:r>
            <w:r w:rsidR="00CF15C0">
              <w:rPr>
                <w:rtl/>
              </w:rPr>
              <w:t>ً</w:t>
            </w:r>
            <w:r>
              <w:rPr>
                <w:rtl/>
              </w:rPr>
              <w:t xml:space="preserve"> جزلا</w:t>
            </w:r>
            <w:r w:rsidR="00CF15C0">
              <w:rPr>
                <w:rtl/>
              </w:rPr>
              <w:t>ً</w:t>
            </w:r>
            <w:r>
              <w:rPr>
                <w:rtl/>
              </w:rPr>
              <w:t xml:space="preserve"> ونارا</w:t>
            </w:r>
            <w:r w:rsidR="00CF15C0">
              <w:rPr>
                <w:rtl/>
              </w:rPr>
              <w:t>ً</w:t>
            </w:r>
            <w:r>
              <w:rPr>
                <w:rtl/>
              </w:rPr>
              <w:t xml:space="preserve"> تأج</w:t>
            </w:r>
            <w:r w:rsidR="00CF15C0">
              <w:rPr>
                <w:rtl/>
              </w:rPr>
              <w:t>ّ</w:t>
            </w:r>
            <w:r>
              <w:rPr>
                <w:rtl/>
              </w:rPr>
              <w:t>جا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ألا ترى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أن</w:t>
      </w:r>
      <w:r w:rsidR="00CF15C0">
        <w:rPr>
          <w:rtl/>
        </w:rPr>
        <w:t>ّ</w:t>
      </w:r>
      <w:r w:rsidRPr="000509AA">
        <w:rPr>
          <w:rtl/>
        </w:rPr>
        <w:t xml:space="preserve"> السامع أعلمته الشرط بمجموع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تأت</w:t>
      </w:r>
      <w:r w:rsidR="00CF15C0">
        <w:rPr>
          <w:rtl/>
        </w:rPr>
        <w:t>ِ</w:t>
      </w:r>
      <w:r w:rsidRPr="000509AA">
        <w:rPr>
          <w:rtl/>
        </w:rPr>
        <w:t>نا وت</w:t>
      </w:r>
      <w:r w:rsidR="00CF15C0">
        <w:rPr>
          <w:rtl/>
        </w:rPr>
        <w:t>ُ</w:t>
      </w:r>
      <w:r w:rsidRPr="000509AA">
        <w:rPr>
          <w:rtl/>
        </w:rPr>
        <w:t>ل</w:t>
      </w:r>
      <w:r w:rsidR="00CF15C0">
        <w:rPr>
          <w:rtl/>
        </w:rPr>
        <w:t>ْ</w:t>
      </w:r>
      <w:r w:rsidRPr="000509AA">
        <w:rPr>
          <w:rtl/>
        </w:rPr>
        <w:t>مم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8D597C" w:rsidRDefault="000509AA" w:rsidP="008D597C">
      <w:pPr>
        <w:rPr>
          <w:rStyle w:val="rfdLineChar"/>
          <w:rtl/>
        </w:rPr>
      </w:pPr>
      <w:r w:rsidRPr="000509AA">
        <w:rPr>
          <w:rtl/>
        </w:rPr>
        <w:t xml:space="preserve">وقولنا :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على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جهة البيان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تحر</w:t>
      </w:r>
      <w:r w:rsidR="00CF15C0">
        <w:rPr>
          <w:rtl/>
        </w:rPr>
        <w:t>ّ</w:t>
      </w:r>
      <w:r w:rsidRPr="000509AA">
        <w:rPr>
          <w:rtl/>
        </w:rPr>
        <w:t>ز من العطف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ألا ترى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أن</w:t>
      </w:r>
      <w:r w:rsidR="00CF15C0">
        <w:rPr>
          <w:rtl/>
        </w:rPr>
        <w:t>ّ</w:t>
      </w:r>
      <w:r w:rsidRPr="000509AA">
        <w:rPr>
          <w:rtl/>
        </w:rPr>
        <w:t>ك إذا قلت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قام</w:t>
      </w:r>
      <w:r w:rsidR="00CF15C0">
        <w:rPr>
          <w:rtl/>
        </w:rPr>
        <w:t>َ</w:t>
      </w:r>
      <w:r w:rsidRPr="000509AA">
        <w:rPr>
          <w:rtl/>
        </w:rPr>
        <w:t xml:space="preserve"> زيد</w:t>
      </w:r>
      <w:r w:rsidR="00CF15C0">
        <w:rPr>
          <w:rtl/>
        </w:rPr>
        <w:t>ٌ</w:t>
      </w:r>
      <w:r w:rsidRPr="000509AA">
        <w:rPr>
          <w:rtl/>
        </w:rPr>
        <w:t xml:space="preserve"> وعمرو</w:t>
      </w:r>
      <w:r w:rsidR="00CF15C0">
        <w:rPr>
          <w:rtl/>
        </w:rPr>
        <w:t>ٌ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أعلمته بالقيام بمجموع زيد وعمرو</w:t>
      </w:r>
      <w:r w:rsidR="00CF15C0">
        <w:rPr>
          <w:rtl/>
        </w:rPr>
        <w:t>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CF15C0">
        <w:rPr>
          <w:rtl/>
        </w:rPr>
        <w:t>ّ</w:t>
      </w:r>
      <w:r w:rsidRPr="000509AA">
        <w:rPr>
          <w:rtl/>
        </w:rPr>
        <w:t>ا أن</w:t>
      </w:r>
      <w:r w:rsidR="00CF15C0">
        <w:rPr>
          <w:rtl/>
        </w:rPr>
        <w:t>ّ</w:t>
      </w:r>
      <w:r w:rsidRPr="000509AA">
        <w:rPr>
          <w:rtl/>
        </w:rPr>
        <w:t xml:space="preserve"> الثاني وهو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عمرو</w:t>
      </w:r>
      <w:r w:rsidR="00CF15C0">
        <w:rPr>
          <w:rtl/>
        </w:rPr>
        <w:t>ٌ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ليس فيه بيان لزيد كما في قولك</w:t>
      </w:r>
      <w:r w:rsidR="00CF15C0">
        <w:rPr>
          <w:rtl/>
        </w:rPr>
        <w:t>َ</w:t>
      </w:r>
      <w:r w:rsidRPr="000509AA">
        <w:rPr>
          <w:rtl/>
        </w:rPr>
        <w:t xml:space="preserve"> : قام زيد</w:t>
      </w:r>
      <w:r w:rsidR="00CF15C0">
        <w:rPr>
          <w:rtl/>
        </w:rPr>
        <w:t>ٌ</w:t>
      </w:r>
      <w:r w:rsidRPr="000509AA">
        <w:rPr>
          <w:rtl/>
        </w:rPr>
        <w:t xml:space="preserve"> أخوك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وقولنا :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على</w:t>
      </w:r>
      <w:r w:rsidR="00CF15C0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 ينو</w:t>
      </w:r>
      <w:r w:rsidR="00CF15C0">
        <w:rPr>
          <w:rtl/>
        </w:rPr>
        <w:t>ی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بالأو</w:t>
      </w:r>
      <w:r w:rsidR="00CF15C0">
        <w:rPr>
          <w:rtl/>
        </w:rPr>
        <w:t>ّ</w:t>
      </w:r>
      <w:r w:rsidRPr="000509AA">
        <w:rPr>
          <w:rtl/>
        </w:rPr>
        <w:t>ل منهما الطرح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تحر</w:t>
      </w:r>
      <w:r w:rsidR="00CF15C0">
        <w:rPr>
          <w:rtl/>
        </w:rPr>
        <w:t>ّ</w:t>
      </w:r>
      <w:r w:rsidRPr="000509AA">
        <w:rPr>
          <w:rtl/>
        </w:rPr>
        <w:t>ز من النعت</w:t>
      </w:r>
      <w:r w:rsidR="00CF15C0">
        <w:rPr>
          <w:rtl/>
        </w:rPr>
        <w:t>ِ</w:t>
      </w:r>
      <w:r w:rsidRPr="000509AA">
        <w:rPr>
          <w:rtl/>
        </w:rPr>
        <w:t xml:space="preserve"> والتأكيد </w:t>
      </w:r>
      <w:r w:rsidR="00CF15C0">
        <w:rPr>
          <w:rtl/>
        </w:rPr>
        <w:t>؛</w:t>
      </w:r>
      <w:r w:rsidRPr="000509AA">
        <w:rPr>
          <w:rtl/>
        </w:rPr>
        <w:t xml:space="preserve"> ألا ترى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أن</w:t>
      </w:r>
      <w:r w:rsidR="00CF15C0">
        <w:rPr>
          <w:rtl/>
        </w:rPr>
        <w:t>ّ</w:t>
      </w:r>
      <w:r w:rsidRPr="000509AA">
        <w:rPr>
          <w:rtl/>
        </w:rPr>
        <w:t>ك إذا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قلت</w:t>
      </w:r>
      <w:r w:rsidR="00CF15C0">
        <w:rPr>
          <w:rtl/>
        </w:rPr>
        <w:t>َ</w:t>
      </w:r>
      <w:r w:rsidRPr="000509AA">
        <w:rPr>
          <w:rtl/>
        </w:rPr>
        <w:t xml:space="preserve"> : قام زيد</w:t>
      </w:r>
      <w:r w:rsidR="00CF15C0">
        <w:rPr>
          <w:rtl/>
        </w:rPr>
        <w:t>ٌ</w:t>
      </w:r>
      <w:r w:rsidRPr="000509AA">
        <w:rPr>
          <w:rtl/>
        </w:rPr>
        <w:t xml:space="preserve"> العاقل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قام</w:t>
      </w:r>
      <w:r w:rsidR="00CF15C0">
        <w:rPr>
          <w:rtl/>
        </w:rPr>
        <w:t>َ</w:t>
      </w:r>
      <w:r w:rsidRPr="000509AA">
        <w:rPr>
          <w:rtl/>
        </w:rPr>
        <w:t xml:space="preserve"> زيد</w:t>
      </w:r>
      <w:r w:rsidR="00CF15C0">
        <w:rPr>
          <w:rtl/>
        </w:rPr>
        <w:t>ٌ</w:t>
      </w:r>
      <w:r w:rsidRPr="000509AA">
        <w:rPr>
          <w:rtl/>
        </w:rPr>
        <w:t xml:space="preserve"> نفسه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أعلمت السامع بمجموع زيد</w:t>
      </w:r>
      <w:r w:rsidR="00CF15C0">
        <w:rPr>
          <w:rtl/>
        </w:rPr>
        <w:t>ٍ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والعاقل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وكذلك أعلمته بزيد</w:t>
      </w:r>
      <w:r w:rsidR="00CF15C0">
        <w:rPr>
          <w:rtl/>
        </w:rPr>
        <w:t>ٍ</w:t>
      </w:r>
      <w:r w:rsidRPr="000509AA">
        <w:rPr>
          <w:rtl/>
        </w:rPr>
        <w:t xml:space="preserve"> ونفسه على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جهة تبيين الأو</w:t>
      </w:r>
      <w:r w:rsidR="00CF15C0">
        <w:rPr>
          <w:rtl/>
        </w:rPr>
        <w:t>ّ</w:t>
      </w:r>
      <w:r w:rsidRPr="000509AA">
        <w:rPr>
          <w:rtl/>
        </w:rPr>
        <w:t>ل وهو زيد بالثاني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وهو نفسه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</w:t>
      </w:r>
      <w:r w:rsidR="00CF15C0">
        <w:rPr>
          <w:rtl/>
        </w:rPr>
        <w:t>ّ</w:t>
      </w:r>
      <w:r w:rsidRPr="000509AA">
        <w:rPr>
          <w:rtl/>
        </w:rPr>
        <w:t>ه لم ينو</w:t>
      </w:r>
      <w:r w:rsidR="00CF15C0">
        <w:rPr>
          <w:rtl/>
        </w:rPr>
        <w:t>َ</w:t>
      </w:r>
      <w:r w:rsidRPr="000509AA">
        <w:rPr>
          <w:rtl/>
        </w:rPr>
        <w:t xml:space="preserve"> بزيد في النعت والتأكيد الطرح كما نويته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البدل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وقولنا : </w:t>
      </w:r>
      <w:r w:rsidR="008100A7">
        <w:rPr>
          <w:rtl/>
        </w:rPr>
        <w:t>(</w:t>
      </w:r>
      <w:r w:rsidR="00F1050E">
        <w:rPr>
          <w:rFonts w:hint="cs"/>
          <w:rtl/>
        </w:rPr>
        <w:t xml:space="preserve"> </w:t>
      </w:r>
      <w:r w:rsidRPr="000509AA">
        <w:rPr>
          <w:rtl/>
        </w:rPr>
        <w:t>من جهة المعنى</w:t>
      </w:r>
      <w:r w:rsidR="00CF15C0" w:rsidRPr="00AF3B23">
        <w:rPr>
          <w:rtl/>
        </w:rPr>
        <w:t>ٰ</w:t>
      </w:r>
      <w:r w:rsidRPr="000509AA">
        <w:rPr>
          <w:rtl/>
        </w:rPr>
        <w:t xml:space="preserve"> لا من جهة اللفظ</w:t>
      </w:r>
      <w:r w:rsidR="00F1050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="00CF15C0">
        <w:rPr>
          <w:rtl/>
        </w:rPr>
        <w:t>؛</w:t>
      </w:r>
      <w:r w:rsidRPr="000509AA">
        <w:rPr>
          <w:rtl/>
        </w:rPr>
        <w:t xml:space="preserve"> لأن</w:t>
      </w:r>
      <w:r w:rsidR="00CF15C0">
        <w:rPr>
          <w:rtl/>
        </w:rPr>
        <w:t>ّ</w:t>
      </w:r>
      <w:r w:rsidRPr="000509AA">
        <w:rPr>
          <w:rtl/>
        </w:rPr>
        <w:t>ه لو نوي بالأو</w:t>
      </w:r>
      <w:r w:rsidR="00CF15C0">
        <w:rPr>
          <w:rtl/>
        </w:rPr>
        <w:t>ّ</w:t>
      </w:r>
      <w:r w:rsidRPr="000509AA">
        <w:rPr>
          <w:rtl/>
        </w:rPr>
        <w:t>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الطرح لفظا</w:t>
      </w:r>
      <w:r w:rsidR="00CF15C0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ولم يعتد</w:t>
      </w:r>
      <w:r w:rsidR="00CF15C0">
        <w:rPr>
          <w:rtl/>
        </w:rPr>
        <w:t>ّ</w:t>
      </w:r>
      <w:r w:rsidRPr="000509AA">
        <w:rPr>
          <w:rtl/>
        </w:rPr>
        <w:t xml:space="preserve"> به أصلا</w:t>
      </w:r>
      <w:r w:rsidR="00CF15C0">
        <w:rPr>
          <w:rtl/>
        </w:rPr>
        <w:t>ً</w:t>
      </w:r>
      <w:r w:rsidRPr="000509AA">
        <w:rPr>
          <w:rtl/>
        </w:rPr>
        <w:t xml:space="preserve"> ل</w:t>
      </w:r>
      <w:r w:rsidR="00CF15C0">
        <w:rPr>
          <w:rtl/>
        </w:rPr>
        <w:t>َ</w:t>
      </w:r>
      <w:r w:rsidRPr="000509AA">
        <w:rPr>
          <w:rtl/>
        </w:rPr>
        <w:t>ما جاز مثل</w:t>
      </w:r>
      <w:r w:rsidR="00CF15C0">
        <w:rPr>
          <w:rtl/>
        </w:rPr>
        <w:t>ُ</w:t>
      </w:r>
      <w:r w:rsidRPr="000509AA">
        <w:rPr>
          <w:rtl/>
        </w:rPr>
        <w:t xml:space="preserve"> : ضربت زيدا</w:t>
      </w:r>
      <w:r w:rsidR="00CF15C0">
        <w:rPr>
          <w:rtl/>
        </w:rPr>
        <w:t>ً</w:t>
      </w:r>
      <w:r w:rsidRPr="000509AA">
        <w:rPr>
          <w:rtl/>
        </w:rPr>
        <w:t xml:space="preserve"> يده </w:t>
      </w:r>
      <w:r w:rsidR="00CF15C0">
        <w:rPr>
          <w:rtl/>
        </w:rPr>
        <w:t>؛</w:t>
      </w:r>
      <w:r w:rsidRPr="000509AA">
        <w:rPr>
          <w:rtl/>
        </w:rPr>
        <w:t xml:space="preserve"> إذ لو لم</w:t>
      </w:r>
      <w:r w:rsidR="008D597C">
        <w:rPr>
          <w:rFonts w:hint="cs"/>
          <w:rtl/>
        </w:rPr>
        <w:t xml:space="preserve"> </w:t>
      </w:r>
      <w:r w:rsidR="008D597C">
        <w:rPr>
          <w:rtl/>
        </w:rPr>
        <w:br/>
      </w:r>
      <w:r w:rsidR="008D597C">
        <w:rPr>
          <w:rtl/>
        </w:rPr>
        <w:br/>
      </w:r>
      <w:r w:rsidRPr="008D597C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شرح الرضي</w:t>
      </w:r>
      <w:r w:rsidR="00CF15C0" w:rsidRPr="00A41A98">
        <w:rPr>
          <w:rtl/>
        </w:rPr>
        <w:t>ّ</w:t>
      </w:r>
      <w:r w:rsidRPr="00A41A98">
        <w:rPr>
          <w:rtl/>
        </w:rPr>
        <w:t xml:space="preserve"> على</w:t>
      </w:r>
      <w:r w:rsidR="00CF15C0" w:rsidRPr="00A41A98">
        <w:rPr>
          <w:rtl/>
        </w:rPr>
        <w:t>ٰ</w:t>
      </w:r>
      <w:r w:rsidRPr="00A41A98">
        <w:rPr>
          <w:rtl/>
        </w:rPr>
        <w:t xml:space="preserve"> الكافية</w:t>
      </w:r>
      <w:r w:rsidR="00414582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379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المقر</w:t>
      </w:r>
      <w:r w:rsidR="00CF15C0" w:rsidRPr="00A41A98">
        <w:rPr>
          <w:rtl/>
        </w:rPr>
        <w:t>ّ</w:t>
      </w:r>
      <w:r w:rsidRPr="00A41A98">
        <w:rPr>
          <w:rtl/>
        </w:rPr>
        <w:t>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عصفور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فخر صالح قدارة : 321</w:t>
      </w:r>
      <w:r w:rsidR="00F26704" w:rsidRPr="00A41A98">
        <w:rPr>
          <w:rtl/>
        </w:rPr>
        <w:t xml:space="preserve"> .</w:t>
      </w:r>
    </w:p>
    <w:p w:rsidR="003C2615" w:rsidRDefault="003C2615" w:rsidP="00EB4E59">
      <w:pPr>
        <w:pStyle w:val="rfdNormal0"/>
        <w:rPr>
          <w:rtl/>
        </w:rPr>
        <w:sectPr w:rsidR="003C2615" w:rsidSect="00600DF3">
          <w:headerReference w:type="even" r:id="rId330"/>
          <w:headerReference w:type="default" r:id="rId331"/>
          <w:headerReference w:type="first" r:id="rId33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EB4E5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يعتد</w:t>
      </w:r>
      <w:r w:rsidR="00CF15C0">
        <w:rPr>
          <w:rtl/>
        </w:rPr>
        <w:t>ّ</w:t>
      </w:r>
      <w:r w:rsidRPr="000509AA">
        <w:rPr>
          <w:rtl/>
        </w:rPr>
        <w:t xml:space="preserve"> بزيد</w:t>
      </w:r>
      <w:r w:rsidR="00CF15C0">
        <w:rPr>
          <w:rtl/>
        </w:rPr>
        <w:t>ٍ</w:t>
      </w:r>
      <w:r w:rsidRPr="000509AA">
        <w:rPr>
          <w:rtl/>
        </w:rPr>
        <w:t xml:space="preserve"> لم يكن للضمير في </w:t>
      </w:r>
      <w:r w:rsidR="008100A7">
        <w:rPr>
          <w:rtl/>
        </w:rPr>
        <w:t>(</w:t>
      </w:r>
      <w:r w:rsidR="008D597C">
        <w:rPr>
          <w:rFonts w:hint="cs"/>
          <w:rtl/>
        </w:rPr>
        <w:t xml:space="preserve"> </w:t>
      </w:r>
      <w:r w:rsidRPr="000509AA">
        <w:rPr>
          <w:rtl/>
        </w:rPr>
        <w:t>يده</w:t>
      </w:r>
      <w:r w:rsidR="008D597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EB4E59">
        <w:rPr>
          <w:rtl/>
        </w:rPr>
        <w:t xml:space="preserve"> ما يعود عليه</w:t>
      </w:r>
      <w:r w:rsidR="008D597C">
        <w:rPr>
          <w:rFonts w:hint="cs"/>
          <w:rtl/>
        </w:rPr>
        <w:t xml:space="preserve"> </w:t>
      </w:r>
      <w:r w:rsidR="00EB4E59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414582" w:rsidRDefault="000509AA" w:rsidP="000509AA">
      <w:pPr>
        <w:rPr>
          <w:rtl/>
        </w:rPr>
      </w:pPr>
      <w:r w:rsidRPr="000509AA">
        <w:rPr>
          <w:rtl/>
        </w:rPr>
        <w:t>و</w:t>
      </w:r>
      <w:r w:rsidR="00414582">
        <w:rPr>
          <w:rtl/>
        </w:rPr>
        <w:t>يلاحظ على</w:t>
      </w:r>
      <w:r w:rsidR="00CF15C0" w:rsidRPr="00AF3B23">
        <w:rPr>
          <w:rtl/>
        </w:rPr>
        <w:t>ٰ</w:t>
      </w:r>
      <w:r w:rsidR="00414582">
        <w:rPr>
          <w:rtl/>
        </w:rPr>
        <w:t xml:space="preserve"> حد</w:t>
      </w:r>
      <w:r w:rsidR="00CF15C0">
        <w:rPr>
          <w:rtl/>
        </w:rPr>
        <w:t>ّ</w:t>
      </w:r>
      <w:r w:rsidR="00414582">
        <w:rPr>
          <w:rtl/>
        </w:rPr>
        <w:t xml:space="preserve"> ابن عصفور ما يلي :</w:t>
      </w:r>
    </w:p>
    <w:p w:rsidR="000509AA" w:rsidRPr="000509AA" w:rsidRDefault="008D597C" w:rsidP="00CF15C0">
      <w:pPr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أو</w:t>
      </w:r>
      <w:r w:rsidR="00CF15C0">
        <w:rPr>
          <w:rtl/>
        </w:rPr>
        <w:t>ّ</w:t>
      </w:r>
      <w:r w:rsidR="000509AA" w:rsidRPr="000509AA">
        <w:rPr>
          <w:rtl/>
        </w:rPr>
        <w:t>لا</w:t>
      </w:r>
      <w:r w:rsidR="00CF15C0">
        <w:rPr>
          <w:rtl/>
        </w:rPr>
        <w:t>ً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="000509AA" w:rsidRPr="000509AA">
        <w:rPr>
          <w:rtl/>
        </w:rPr>
        <w:t xml:space="preserve"> أن</w:t>
      </w:r>
      <w:r w:rsidR="00CF15C0">
        <w:rPr>
          <w:rtl/>
        </w:rPr>
        <w:t>ّ</w:t>
      </w:r>
      <w:r w:rsidR="000509AA" w:rsidRPr="000509AA">
        <w:rPr>
          <w:rtl/>
        </w:rPr>
        <w:t xml:space="preserve"> افتتاحه بقوله : </w:t>
      </w:r>
      <w:r w:rsidR="008100A7">
        <w:rPr>
          <w:rtl/>
        </w:rPr>
        <w:t>(</w:t>
      </w:r>
      <w:r>
        <w:rPr>
          <w:rFonts w:hint="cs"/>
          <w:rtl/>
        </w:rPr>
        <w:t xml:space="preserve"> </w:t>
      </w:r>
      <w:r w:rsidR="000509AA" w:rsidRPr="000509AA">
        <w:rPr>
          <w:rtl/>
        </w:rPr>
        <w:t>إعلام السامع</w:t>
      </w:r>
      <w:r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0509AA" w:rsidRPr="000509AA">
        <w:rPr>
          <w:rtl/>
        </w:rPr>
        <w:t xml:space="preserve"> غير فني</w:t>
      </w:r>
      <w:r w:rsidR="00CF15C0">
        <w:rPr>
          <w:rtl/>
        </w:rPr>
        <w:t>ّ</w:t>
      </w:r>
      <w:r w:rsidR="000509AA" w:rsidRPr="000509AA">
        <w:rPr>
          <w:rtl/>
        </w:rPr>
        <w:t xml:space="preserve"> </w:t>
      </w:r>
      <w:r w:rsidR="00CF15C0">
        <w:rPr>
          <w:rtl/>
        </w:rPr>
        <w:t>؛</w:t>
      </w:r>
      <w:r w:rsidR="000509AA" w:rsidRPr="000509AA">
        <w:rPr>
          <w:rtl/>
        </w:rPr>
        <w:t xml:space="preserve"> لأن</w:t>
      </w:r>
      <w:r w:rsidR="00CF15C0">
        <w:rPr>
          <w:rtl/>
        </w:rPr>
        <w:t>ّ</w:t>
      </w:r>
      <w:r w:rsidR="000509AA" w:rsidRPr="000509AA">
        <w:rPr>
          <w:rtl/>
        </w:rPr>
        <w:t>ه يجعل الحد</w:t>
      </w:r>
      <w:r w:rsidR="00CF15C0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بيانا</w:t>
      </w:r>
      <w:r w:rsidR="00CF15C0">
        <w:rPr>
          <w:rtl/>
        </w:rPr>
        <w:t>ً</w:t>
      </w:r>
      <w:r w:rsidR="000509AA" w:rsidRPr="000509AA">
        <w:rPr>
          <w:rtl/>
        </w:rPr>
        <w:t xml:space="preserve"> للبدل بمعناه المصدري بوصفه فعلا</w:t>
      </w:r>
      <w:r w:rsidR="00CF15C0">
        <w:rPr>
          <w:rtl/>
        </w:rPr>
        <w:t>ً</w:t>
      </w:r>
      <w:r w:rsidR="000509AA" w:rsidRPr="000509AA">
        <w:rPr>
          <w:rtl/>
        </w:rPr>
        <w:t xml:space="preserve"> يمارسه المتكل</w:t>
      </w:r>
      <w:r w:rsidR="00CF15C0">
        <w:rPr>
          <w:rtl/>
        </w:rPr>
        <w:t>ّ</w:t>
      </w:r>
      <w:r w:rsidR="000509AA" w:rsidRPr="000509AA">
        <w:rPr>
          <w:rtl/>
        </w:rPr>
        <w:t>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بينما المطلوب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بيان المعنى</w:t>
      </w:r>
      <w:r w:rsidR="00CF15C0" w:rsidRPr="00AF3B23">
        <w:rPr>
          <w:rtl/>
        </w:rPr>
        <w:t>ٰ</w:t>
      </w:r>
      <w:r w:rsidR="000509AA" w:rsidRPr="000509AA">
        <w:rPr>
          <w:rtl/>
        </w:rPr>
        <w:t xml:space="preserve"> الاصطلاحي النحوي لكلمة </w:t>
      </w:r>
      <w:r w:rsidR="008100A7">
        <w:rPr>
          <w:rtl/>
        </w:rPr>
        <w:t>(</w:t>
      </w:r>
      <w:r>
        <w:rPr>
          <w:rFonts w:hint="cs"/>
          <w:rtl/>
        </w:rPr>
        <w:t xml:space="preserve"> </w:t>
      </w:r>
      <w:r w:rsidR="000509AA" w:rsidRPr="000509AA">
        <w:rPr>
          <w:rtl/>
        </w:rPr>
        <w:t>البدل</w:t>
      </w:r>
      <w:r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8D597C" w:rsidP="00CF15C0">
      <w:pPr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ثانيا</w:t>
      </w:r>
      <w:r w:rsidR="00CF15C0">
        <w:rPr>
          <w:rtl/>
        </w:rPr>
        <w:t>ً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="000509AA" w:rsidRPr="000509AA">
        <w:rPr>
          <w:rtl/>
        </w:rPr>
        <w:t xml:space="preserve"> أن</w:t>
      </w:r>
      <w:r w:rsidR="00CF15C0">
        <w:rPr>
          <w:rtl/>
        </w:rPr>
        <w:t>ّ</w:t>
      </w:r>
      <w:r w:rsidR="000509AA" w:rsidRPr="000509AA">
        <w:rPr>
          <w:rtl/>
        </w:rPr>
        <w:t xml:space="preserve"> قوله : </w:t>
      </w:r>
      <w:r w:rsidR="008100A7">
        <w:rPr>
          <w:rtl/>
        </w:rPr>
        <w:t>(</w:t>
      </w:r>
      <w:r>
        <w:rPr>
          <w:rFonts w:hint="cs"/>
          <w:rtl/>
        </w:rPr>
        <w:t xml:space="preserve"> </w:t>
      </w:r>
      <w:r w:rsidR="000509AA" w:rsidRPr="000509AA">
        <w:rPr>
          <w:rtl/>
        </w:rPr>
        <w:t>مجموع اسمين أو فعلين</w:t>
      </w:r>
      <w:r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0509AA" w:rsidRPr="000509AA">
        <w:rPr>
          <w:rtl/>
        </w:rPr>
        <w:t xml:space="preserve"> غير شامل لجميع أفراد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البدل </w:t>
      </w:r>
      <w:r w:rsidR="00CF15C0">
        <w:rPr>
          <w:rtl/>
        </w:rPr>
        <w:t>؛</w:t>
      </w:r>
      <w:r w:rsidR="000509AA" w:rsidRPr="000509AA">
        <w:rPr>
          <w:rtl/>
        </w:rPr>
        <w:t xml:space="preserve"> لأن</w:t>
      </w:r>
      <w:r w:rsidR="00CF15C0">
        <w:rPr>
          <w:rtl/>
        </w:rPr>
        <w:t>ّ</w:t>
      </w:r>
      <w:r w:rsidR="000509AA" w:rsidRPr="000509AA">
        <w:rPr>
          <w:rtl/>
        </w:rPr>
        <w:t xml:space="preserve"> </w:t>
      </w:r>
      <w:r w:rsidR="008767F4" w:rsidRPr="000509AA">
        <w:rPr>
          <w:rtl/>
        </w:rPr>
        <w:t>«</w:t>
      </w:r>
      <w:r>
        <w:rPr>
          <w:rFonts w:hint="cs"/>
          <w:rtl/>
        </w:rPr>
        <w:t xml:space="preserve"> </w:t>
      </w:r>
      <w:r w:rsidR="000509AA" w:rsidRPr="000509AA">
        <w:rPr>
          <w:rtl/>
        </w:rPr>
        <w:t>البدل والمبدل منه إم</w:t>
      </w:r>
      <w:r w:rsidR="00CF15C0">
        <w:rPr>
          <w:rtl/>
        </w:rPr>
        <w:t>ّ</w:t>
      </w:r>
      <w:r w:rsidR="000509AA" w:rsidRPr="000509AA">
        <w:rPr>
          <w:rtl/>
        </w:rPr>
        <w:t>ا اسمان معا</w:t>
      </w:r>
      <w:r w:rsidR="00CF15C0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وإم</w:t>
      </w:r>
      <w:r w:rsidR="00CF15C0">
        <w:rPr>
          <w:rtl/>
        </w:rPr>
        <w:t>ّ</w:t>
      </w:r>
      <w:r w:rsidR="000509AA" w:rsidRPr="000509AA">
        <w:rPr>
          <w:rtl/>
        </w:rPr>
        <w:t>ا فعلان معا</w:t>
      </w:r>
      <w:r w:rsidR="00CF15C0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وإم</w:t>
      </w:r>
      <w:r w:rsidR="00CF15C0">
        <w:rPr>
          <w:rtl/>
        </w:rPr>
        <w:t>ّ</w:t>
      </w:r>
      <w:r w:rsidR="000509AA" w:rsidRPr="000509AA">
        <w:rPr>
          <w:rtl/>
        </w:rPr>
        <w:t>ا اسم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وفعل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وإم</w:t>
      </w:r>
      <w:r w:rsidR="00CF15C0">
        <w:rPr>
          <w:rtl/>
        </w:rPr>
        <w:t>ّ</w:t>
      </w:r>
      <w:r w:rsidR="000509AA" w:rsidRPr="000509AA">
        <w:rPr>
          <w:rtl/>
        </w:rPr>
        <w:t>ا جملتان معا</w:t>
      </w:r>
      <w:r w:rsidR="00CF15C0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وإم</w:t>
      </w:r>
      <w:r w:rsidR="00CF15C0">
        <w:rPr>
          <w:rtl/>
        </w:rPr>
        <w:t>ّ</w:t>
      </w:r>
      <w:r w:rsidR="000509AA" w:rsidRPr="000509AA">
        <w:rPr>
          <w:rtl/>
        </w:rPr>
        <w:t>ا أحدهما جملة والآخر غير جملة</w:t>
      </w:r>
      <w:r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0509AA" w:rsidRPr="000509AA">
        <w:rPr>
          <w:rtl/>
        </w:rPr>
        <w:t xml:space="preserve"> </w:t>
      </w:r>
      <w:r w:rsidR="000509AA"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8D597C" w:rsidP="001B0043">
      <w:pPr>
        <w:rPr>
          <w:rtl/>
        </w:rPr>
      </w:pPr>
      <w:r>
        <w:sym w:font="Wingdings 2" w:char="F0F5"/>
      </w:r>
      <w:r w:rsidR="000509AA" w:rsidRPr="000509AA">
        <w:rPr>
          <w:rtl/>
        </w:rPr>
        <w:t xml:space="preserve"> ثالثا</w:t>
      </w:r>
      <w:r w:rsidR="00CF15C0">
        <w:rPr>
          <w:rtl/>
        </w:rPr>
        <w:t>ً</w:t>
      </w:r>
      <w:r w:rsidR="00EB4E59">
        <w:rPr>
          <w:rtl/>
        </w:rPr>
        <w:t xml:space="preserve"> </w:t>
      </w:r>
      <w:r w:rsidR="00294847">
        <w:rPr>
          <w:rtl/>
        </w:rPr>
        <w:t>ـ</w:t>
      </w:r>
      <w:r w:rsidR="000509AA" w:rsidRPr="000509AA">
        <w:rPr>
          <w:rtl/>
        </w:rPr>
        <w:t xml:space="preserve"> أن</w:t>
      </w:r>
      <w:r w:rsidR="00CF15C0">
        <w:rPr>
          <w:rtl/>
        </w:rPr>
        <w:t>ّ</w:t>
      </w:r>
      <w:r w:rsidR="000509AA" w:rsidRPr="000509AA">
        <w:rPr>
          <w:rtl/>
        </w:rPr>
        <w:t xml:space="preserve"> قوله : </w:t>
      </w:r>
      <w:r w:rsidR="008100A7">
        <w:rPr>
          <w:rtl/>
        </w:rPr>
        <w:t>(</w:t>
      </w:r>
      <w:r>
        <w:rPr>
          <w:rFonts w:hint="cs"/>
          <w:rtl/>
        </w:rPr>
        <w:t xml:space="preserve"> </w:t>
      </w:r>
      <w:r w:rsidR="000509AA" w:rsidRPr="000509AA">
        <w:rPr>
          <w:rtl/>
        </w:rPr>
        <w:t>على</w:t>
      </w:r>
      <w:r w:rsidR="00CF15C0" w:rsidRPr="00AF3B23">
        <w:rPr>
          <w:rtl/>
        </w:rPr>
        <w:t>ٰ</w:t>
      </w:r>
      <w:r w:rsidR="000509AA" w:rsidRPr="000509AA">
        <w:rPr>
          <w:rtl/>
        </w:rPr>
        <w:t xml:space="preserve"> أن ينو</w:t>
      </w:r>
      <w:r w:rsidR="00CF15C0">
        <w:rPr>
          <w:rtl/>
        </w:rPr>
        <w:t>ی</w:t>
      </w:r>
      <w:r w:rsidR="00CF15C0" w:rsidRPr="00AF3B23">
        <w:rPr>
          <w:rtl/>
        </w:rPr>
        <w:t>ٰ</w:t>
      </w:r>
      <w:r w:rsidR="000509AA" w:rsidRPr="000509AA">
        <w:rPr>
          <w:rtl/>
        </w:rPr>
        <w:t xml:space="preserve"> بالأو</w:t>
      </w:r>
      <w:r w:rsidR="001B0043">
        <w:rPr>
          <w:rtl/>
        </w:rPr>
        <w:t>ّ</w:t>
      </w:r>
      <w:r w:rsidR="000509AA" w:rsidRPr="000509AA">
        <w:rPr>
          <w:rtl/>
        </w:rPr>
        <w:t>ل منهما الطرح معنى</w:t>
      </w:r>
      <w:r w:rsidR="001B0043">
        <w:rPr>
          <w:rtl/>
        </w:rPr>
        <w:t>ً</w:t>
      </w:r>
      <w:r w:rsidR="000509AA" w:rsidRPr="000509AA">
        <w:rPr>
          <w:rtl/>
        </w:rPr>
        <w:t xml:space="preserve"> لا لفظا</w:t>
      </w:r>
      <w:r w:rsidR="001B0043">
        <w:rPr>
          <w:rtl/>
        </w:rPr>
        <w:t>ً</w:t>
      </w:r>
      <w:r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ليس موضع ات</w:t>
      </w:r>
      <w:r w:rsidR="001B0043">
        <w:rPr>
          <w:rtl/>
        </w:rPr>
        <w:t>ّ</w:t>
      </w:r>
      <w:r w:rsidR="000509AA" w:rsidRPr="000509AA">
        <w:rPr>
          <w:rtl/>
        </w:rPr>
        <w:t>فاق جميع النحاة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فقد قال الرضي</w:t>
      </w:r>
      <w:r w:rsidR="001B0043">
        <w:rPr>
          <w:rtl/>
        </w:rPr>
        <w:t>ّ</w:t>
      </w:r>
      <w:r w:rsidR="000509AA"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>
        <w:rPr>
          <w:rFonts w:hint="cs"/>
          <w:rtl/>
        </w:rPr>
        <w:t xml:space="preserve"> </w:t>
      </w:r>
      <w:r w:rsidR="000509AA" w:rsidRPr="000509AA">
        <w:rPr>
          <w:rtl/>
        </w:rPr>
        <w:t>وعلى</w:t>
      </w:r>
      <w:r w:rsidR="001B0043" w:rsidRPr="00AF3B23">
        <w:rPr>
          <w:rtl/>
        </w:rPr>
        <w:t>ٰ</w:t>
      </w:r>
      <w:r w:rsidR="000509AA" w:rsidRPr="000509AA">
        <w:rPr>
          <w:rtl/>
        </w:rPr>
        <w:t xml:space="preserve"> ما ذكرناه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فوائد البدل والمبدل منه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يتبي</w:t>
      </w:r>
      <w:r w:rsidR="001B0043">
        <w:rPr>
          <w:rtl/>
        </w:rPr>
        <w:t>ّ</w:t>
      </w:r>
      <w:r w:rsidR="000509AA" w:rsidRPr="000509AA">
        <w:rPr>
          <w:rtl/>
        </w:rPr>
        <w:t>ن أن</w:t>
      </w:r>
      <w:r w:rsidR="001B0043">
        <w:rPr>
          <w:rtl/>
        </w:rPr>
        <w:t>ّ</w:t>
      </w:r>
      <w:r w:rsidR="000509AA" w:rsidRPr="000509AA">
        <w:rPr>
          <w:rtl/>
        </w:rPr>
        <w:t xml:space="preserve"> الأو</w:t>
      </w:r>
      <w:r w:rsidR="001B0043">
        <w:rPr>
          <w:rtl/>
        </w:rPr>
        <w:t>ّ</w:t>
      </w:r>
      <w:r w:rsidR="000509AA" w:rsidRPr="000509AA">
        <w:rPr>
          <w:rtl/>
        </w:rPr>
        <w:t>ل ليس في حكم الطرح معنى</w:t>
      </w:r>
      <w:r w:rsidR="001B0043">
        <w:rPr>
          <w:rtl/>
        </w:rPr>
        <w:t>ً</w:t>
      </w:r>
      <w:r w:rsidR="000509AA" w:rsidRPr="000509AA">
        <w:rPr>
          <w:rtl/>
        </w:rPr>
        <w:t xml:space="preserve"> إل</w:t>
      </w:r>
      <w:r w:rsidR="001B0043">
        <w:rPr>
          <w:rtl/>
        </w:rPr>
        <w:t>ّ</w:t>
      </w:r>
      <w:r w:rsidR="000509AA" w:rsidRPr="000509AA">
        <w:rPr>
          <w:rtl/>
        </w:rPr>
        <w:t>ا</w:t>
      </w:r>
      <w:r>
        <w:rPr>
          <w:rtl/>
        </w:rPr>
        <w:t xml:space="preserve"> في </w:t>
      </w:r>
      <w:r w:rsidR="00444449">
        <w:rPr>
          <w:rtl/>
        </w:rPr>
        <w:br/>
      </w:r>
      <w:r w:rsidR="000509AA" w:rsidRPr="000509AA">
        <w:rPr>
          <w:rtl/>
        </w:rPr>
        <w:t>بدل الغلط</w:t>
      </w:r>
      <w:r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0509AA" w:rsidRPr="000509AA">
        <w:rPr>
          <w:rtl/>
        </w:rPr>
        <w:t xml:space="preserve"> </w:t>
      </w:r>
      <w:r w:rsidR="000509AA"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EB4E59" w:rsidRDefault="000509AA" w:rsidP="000509AA">
      <w:pPr>
        <w:rPr>
          <w:rtl/>
        </w:rPr>
      </w:pPr>
      <w:r w:rsidRPr="000509AA">
        <w:rPr>
          <w:rtl/>
        </w:rPr>
        <w:t>وأم</w:t>
      </w:r>
      <w:r w:rsidR="001B0043">
        <w:rPr>
          <w:rtl/>
        </w:rPr>
        <w:t>ّ</w:t>
      </w:r>
      <w:r w:rsidRPr="000509AA">
        <w:rPr>
          <w:rtl/>
        </w:rPr>
        <w:t xml:space="preserve">ا ابن مالك </w:t>
      </w:r>
      <w:r w:rsidR="008100A7">
        <w:rPr>
          <w:rtl/>
        </w:rPr>
        <w:t>(</w:t>
      </w:r>
      <w:r w:rsidR="008D597C">
        <w:rPr>
          <w:rFonts w:hint="cs"/>
          <w:rtl/>
        </w:rPr>
        <w:t xml:space="preserve"> </w:t>
      </w:r>
      <w:r w:rsidRPr="000509AA">
        <w:rPr>
          <w:rtl/>
        </w:rPr>
        <w:t>ت 672 ه</w:t>
      </w:r>
      <w:r w:rsidR="001B0043">
        <w:rPr>
          <w:rtl/>
        </w:rPr>
        <w:t>ـ</w:t>
      </w:r>
      <w:r w:rsidR="008D597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EB4E59">
        <w:rPr>
          <w:rtl/>
        </w:rPr>
        <w:t xml:space="preserve"> فقد طرح صياغتين لحد</w:t>
      </w:r>
      <w:r w:rsidR="001B0043">
        <w:rPr>
          <w:rtl/>
        </w:rPr>
        <w:t>ّ</w:t>
      </w:r>
      <w:r w:rsidR="00EB4E59">
        <w:rPr>
          <w:rtl/>
        </w:rPr>
        <w:t xml:space="preserve"> البدل :</w:t>
      </w:r>
    </w:p>
    <w:p w:rsidR="000509AA" w:rsidRPr="000509AA" w:rsidRDefault="000509AA" w:rsidP="000509AA">
      <w:pPr>
        <w:rPr>
          <w:rtl/>
        </w:rPr>
      </w:pPr>
      <w:r w:rsidRPr="00EB4E59">
        <w:rPr>
          <w:rStyle w:val="rfdBold2"/>
          <w:rtl/>
        </w:rPr>
        <w:t>أ</w:t>
      </w:r>
      <w:r w:rsidR="001B0043">
        <w:rPr>
          <w:rStyle w:val="rfdBold2"/>
          <w:rtl/>
        </w:rPr>
        <w:t>ُ</w:t>
      </w:r>
      <w:r w:rsidRPr="00EB4E59">
        <w:rPr>
          <w:rStyle w:val="rfdBold2"/>
          <w:rtl/>
        </w:rPr>
        <w:t>ولاهما :</w:t>
      </w:r>
      <w:r w:rsidRPr="000509AA">
        <w:rPr>
          <w:rtl/>
        </w:rPr>
        <w:t xml:space="preserve"> </w:t>
      </w:r>
      <w:r w:rsidR="008767F4" w:rsidRPr="000509AA">
        <w:rPr>
          <w:rtl/>
        </w:rPr>
        <w:t>«</w:t>
      </w:r>
      <w:r w:rsidR="008D597C">
        <w:rPr>
          <w:rFonts w:hint="cs"/>
          <w:rtl/>
        </w:rPr>
        <w:t xml:space="preserve"> </w:t>
      </w:r>
      <w:r w:rsidRPr="000509AA">
        <w:rPr>
          <w:rtl/>
        </w:rPr>
        <w:t>هو التابع المستقل</w:t>
      </w:r>
      <w:r w:rsidR="001B0043">
        <w:rPr>
          <w:rtl/>
        </w:rPr>
        <w:t>ّ</w:t>
      </w:r>
      <w:r w:rsidRPr="000509AA">
        <w:rPr>
          <w:rtl/>
        </w:rPr>
        <w:t xml:space="preserve"> بمقتضى</w:t>
      </w:r>
      <w:r w:rsidR="001B0043" w:rsidRPr="00AF3B23">
        <w:rPr>
          <w:rtl/>
        </w:rPr>
        <w:t>ٰ</w:t>
      </w:r>
      <w:r w:rsidRPr="000509AA">
        <w:rPr>
          <w:rtl/>
        </w:rPr>
        <w:t xml:space="preserve"> العامل تقديرا</w:t>
      </w:r>
      <w:r w:rsidR="001B0043">
        <w:rPr>
          <w:rtl/>
        </w:rPr>
        <w:t>ً</w:t>
      </w:r>
      <w:r w:rsidRPr="000509AA">
        <w:rPr>
          <w:rtl/>
        </w:rPr>
        <w:t xml:space="preserve"> دون م</w:t>
      </w:r>
      <w:r w:rsidR="001B0043">
        <w:rPr>
          <w:rtl/>
        </w:rPr>
        <w:t>ُ</w:t>
      </w:r>
      <w:r w:rsidRPr="000509AA">
        <w:rPr>
          <w:rtl/>
        </w:rPr>
        <w:t>تبع</w:t>
      </w:r>
      <w:r w:rsidR="008D597C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ومم</w:t>
      </w:r>
      <w:r w:rsidR="001B0043">
        <w:rPr>
          <w:rtl/>
        </w:rPr>
        <w:t>ّ</w:t>
      </w:r>
      <w:r w:rsidRPr="000509AA">
        <w:rPr>
          <w:rtl/>
        </w:rPr>
        <w:t xml:space="preserve">ا ذكره السلسيلي في شرح هذا التعريف : </w:t>
      </w:r>
      <w:r w:rsidR="008767F4" w:rsidRPr="000509AA">
        <w:rPr>
          <w:rtl/>
        </w:rPr>
        <w:t>«</w:t>
      </w:r>
      <w:r w:rsidR="008D597C">
        <w:rPr>
          <w:rFonts w:hint="cs"/>
          <w:rtl/>
        </w:rPr>
        <w:t xml:space="preserve"> </w:t>
      </w:r>
      <w:r w:rsidRPr="000509AA">
        <w:rPr>
          <w:rtl/>
        </w:rPr>
        <w:t xml:space="preserve">قوله : </w:t>
      </w:r>
      <w:r w:rsidR="008100A7">
        <w:rPr>
          <w:rtl/>
        </w:rPr>
        <w:t>(</w:t>
      </w:r>
      <w:r w:rsidR="008D597C">
        <w:rPr>
          <w:rFonts w:hint="cs"/>
          <w:rtl/>
        </w:rPr>
        <w:t xml:space="preserve"> </w:t>
      </w:r>
      <w:r w:rsidRPr="000509AA">
        <w:rPr>
          <w:rtl/>
        </w:rPr>
        <w:t>المستقل</w:t>
      </w:r>
      <w:r w:rsidR="001B0043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بمقتضى</w:t>
      </w:r>
      <w:r w:rsidR="001B0043" w:rsidRPr="00AF3B23">
        <w:rPr>
          <w:rtl/>
        </w:rPr>
        <w:t>ٰ</w:t>
      </w:r>
      <w:r w:rsidRPr="000509AA">
        <w:rPr>
          <w:rtl/>
        </w:rPr>
        <w:t xml:space="preserve"> العامل تقديرا</w:t>
      </w:r>
      <w:r w:rsidR="001B0043">
        <w:rPr>
          <w:rtl/>
        </w:rPr>
        <w:t>ً</w:t>
      </w:r>
      <w:r w:rsidR="008D597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يخرج ما سوى</w:t>
      </w:r>
      <w:r w:rsidR="001B0043" w:rsidRPr="00AF3B23">
        <w:rPr>
          <w:rtl/>
        </w:rPr>
        <w:t>ٰ</w:t>
      </w:r>
      <w:r w:rsidRPr="000509AA">
        <w:rPr>
          <w:rtl/>
        </w:rPr>
        <w:t xml:space="preserve"> البدل </w:t>
      </w:r>
      <w:r w:rsidR="007A060E">
        <w:rPr>
          <w:rtl/>
        </w:rPr>
        <w:t xml:space="preserve">[ </w:t>
      </w:r>
      <w:r w:rsidRPr="000509AA">
        <w:rPr>
          <w:rtl/>
        </w:rPr>
        <w:t>من التوابع</w:t>
      </w:r>
      <w:r w:rsidR="007A060E">
        <w:rPr>
          <w:rtl/>
        </w:rPr>
        <w:t xml:space="preserve"> ]</w:t>
      </w:r>
      <w:r w:rsidRPr="000509AA">
        <w:rPr>
          <w:rtl/>
        </w:rPr>
        <w:t xml:space="preserve"> إل</w:t>
      </w:r>
      <w:r w:rsidR="001B0043">
        <w:rPr>
          <w:rtl/>
        </w:rPr>
        <w:t>ّ</w:t>
      </w:r>
      <w:r w:rsidRPr="000509AA">
        <w:rPr>
          <w:rtl/>
        </w:rPr>
        <w:t>ا المعطوف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</w:t>
      </w:r>
      <w:r w:rsidR="001B0043">
        <w:rPr>
          <w:rtl/>
        </w:rPr>
        <w:t>ـ</w:t>
      </w:r>
      <w:r w:rsidRPr="000509AA">
        <w:rPr>
          <w:rtl/>
        </w:rPr>
        <w:t xml:space="preserve"> </w:t>
      </w:r>
      <w:r w:rsidR="008100A7">
        <w:rPr>
          <w:rtl/>
        </w:rPr>
        <w:t>(</w:t>
      </w:r>
      <w:r w:rsidR="008D597C">
        <w:rPr>
          <w:rFonts w:hint="cs"/>
          <w:rtl/>
        </w:rPr>
        <w:t xml:space="preserve"> </w:t>
      </w:r>
      <w:r w:rsidRPr="000509AA">
        <w:rPr>
          <w:rtl/>
        </w:rPr>
        <w:t>بل</w:t>
      </w:r>
      <w:r w:rsidR="008D597C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فإن</w:t>
      </w:r>
      <w:r w:rsidR="001B0043">
        <w:rPr>
          <w:rtl/>
        </w:rPr>
        <w:t>ّ</w:t>
      </w:r>
      <w:r w:rsidRPr="000509AA">
        <w:rPr>
          <w:rtl/>
        </w:rPr>
        <w:t>ه داخل تحت المستقل</w:t>
      </w:r>
      <w:r w:rsidR="001B0043">
        <w:rPr>
          <w:rtl/>
        </w:rPr>
        <w:t>ّ</w:t>
      </w:r>
      <w:r w:rsidRPr="000509AA">
        <w:rPr>
          <w:rtl/>
        </w:rPr>
        <w:t xml:space="preserve"> بمقتضى</w:t>
      </w:r>
      <w:r w:rsidR="001B0043" w:rsidRPr="00AF3B23">
        <w:rPr>
          <w:rtl/>
        </w:rPr>
        <w:t>ٰ</w:t>
      </w:r>
      <w:r w:rsidRPr="000509AA">
        <w:rPr>
          <w:rtl/>
        </w:rPr>
        <w:t xml:space="preserve"> العامل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ولكن حصول تقدير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الاستقلال له بمتبع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وحصوله للبدل بغير متبع</w:t>
      </w:r>
      <w:r w:rsidR="008D597C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(5)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شرح جمل الزج</w:t>
      </w:r>
      <w:r w:rsidR="001B0043" w:rsidRPr="00A41A98">
        <w:rPr>
          <w:rtl/>
        </w:rPr>
        <w:t>ّ</w:t>
      </w:r>
      <w:r w:rsidRPr="00A41A98">
        <w:rPr>
          <w:rtl/>
        </w:rPr>
        <w:t>اجي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عصفور</w:t>
      </w:r>
      <w:r w:rsidR="00414582" w:rsidRPr="00A41A98">
        <w:rPr>
          <w:rtl/>
        </w:rPr>
        <w:t xml:space="preserve"> </w:t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 xml:space="preserve">279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280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النحو الوافي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عباس حسن</w:t>
      </w:r>
      <w:r w:rsidR="00414582" w:rsidRPr="00A41A98">
        <w:rPr>
          <w:rtl/>
        </w:rPr>
        <w:t xml:space="preserve"> </w:t>
      </w:r>
      <w:r w:rsidRPr="00A41A98">
        <w:rPr>
          <w:rtl/>
        </w:rPr>
        <w:t>3</w:t>
      </w:r>
      <w:r w:rsidR="007A060E" w:rsidRPr="00A41A98">
        <w:rPr>
          <w:rtl/>
        </w:rPr>
        <w:t xml:space="preserve"> / </w:t>
      </w:r>
      <w:r w:rsidRPr="00A41A98">
        <w:rPr>
          <w:rtl/>
        </w:rPr>
        <w:t>664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حاشية الصفحة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(3) شرح الرضي</w:t>
      </w:r>
      <w:r w:rsidR="008D597C" w:rsidRPr="00A41A98">
        <w:rPr>
          <w:rFonts w:hint="cs"/>
          <w:rtl/>
        </w:rPr>
        <w:t>ّ</w:t>
      </w:r>
      <w:r w:rsidRPr="00A41A98">
        <w:rPr>
          <w:rtl/>
        </w:rPr>
        <w:t xml:space="preserve"> على</w:t>
      </w:r>
      <w:r w:rsidR="001B0043" w:rsidRPr="00A41A98">
        <w:rPr>
          <w:rtl/>
        </w:rPr>
        <w:t>ٰ</w:t>
      </w:r>
      <w:r w:rsidRPr="00A41A98">
        <w:rPr>
          <w:rtl/>
        </w:rPr>
        <w:t xml:space="preserve"> الكافية</w:t>
      </w:r>
      <w:r w:rsidR="00414582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392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(4) تسهيل الفوائد وتكميل المقاصد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مالك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محم</w:t>
      </w:r>
      <w:r w:rsidR="001B0043" w:rsidRPr="00A41A98">
        <w:rPr>
          <w:rtl/>
        </w:rPr>
        <w:t>ّ</w:t>
      </w:r>
      <w:r w:rsidRPr="00A41A98">
        <w:rPr>
          <w:rtl/>
        </w:rPr>
        <w:t>د كامل بركات : 172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Style w:val="rfdPoemTiniCharChar"/>
          <w:rtl/>
        </w:rPr>
      </w:pPr>
      <w:r w:rsidRPr="00A41A98">
        <w:rPr>
          <w:rtl/>
        </w:rPr>
        <w:t>(5) شفاء العليل في إيضاح التسهيل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محم</w:t>
      </w:r>
      <w:r w:rsidR="001B0043" w:rsidRPr="00A41A98">
        <w:rPr>
          <w:rtl/>
        </w:rPr>
        <w:t>ّ</w:t>
      </w:r>
      <w:r w:rsidRPr="00A41A98">
        <w:rPr>
          <w:rtl/>
        </w:rPr>
        <w:t>د بن عيسى</w:t>
      </w:r>
      <w:r w:rsidR="001B0043" w:rsidRPr="00A41A98">
        <w:rPr>
          <w:rtl/>
        </w:rPr>
        <w:t>ٰ</w:t>
      </w:r>
      <w:r w:rsidRPr="00A41A98">
        <w:rPr>
          <w:rtl/>
        </w:rPr>
        <w:t xml:space="preserve"> السلسيلي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عبد الله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EB4E59">
        <w:rPr>
          <w:rStyle w:val="rfdBold2"/>
          <w:rtl/>
        </w:rPr>
        <w:lastRenderedPageBreak/>
        <w:t>والثانية :</w:t>
      </w:r>
      <w:r w:rsidRPr="000509AA">
        <w:rPr>
          <w:rtl/>
        </w:rPr>
        <w:t xml:space="preserve"> ما ذكره في منظومته </w:t>
      </w:r>
      <w:r w:rsidRPr="00EB4E59">
        <w:rPr>
          <w:rStyle w:val="rfdBold2"/>
          <w:rtl/>
        </w:rPr>
        <w:t>الكافية الشافية</w:t>
      </w:r>
      <w:r w:rsidRPr="000509AA">
        <w:rPr>
          <w:rtl/>
        </w:rPr>
        <w:t xml:space="preserve"> وخلاصتها </w:t>
      </w:r>
      <w:r w:rsidRPr="00EB4E59">
        <w:rPr>
          <w:rStyle w:val="rfdBold2"/>
          <w:rtl/>
        </w:rPr>
        <w:t>الألفي</w:t>
      </w:r>
      <w:r w:rsidR="005F5C0B">
        <w:rPr>
          <w:rStyle w:val="rfdBold2"/>
          <w:rtl/>
        </w:rPr>
        <w:t>ّ</w:t>
      </w:r>
      <w:r w:rsidRPr="00EB4E59">
        <w:rPr>
          <w:rStyle w:val="rfdBold2"/>
          <w:rtl/>
        </w:rPr>
        <w:t>ة</w:t>
      </w:r>
      <w:r w:rsidRPr="00AD1812">
        <w:rPr>
          <w:rtl/>
        </w:rPr>
        <w:t xml:space="preserve"> </w:t>
      </w:r>
      <w:r w:rsidRPr="000509AA">
        <w:rPr>
          <w:rtl/>
        </w:rPr>
        <w:t>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</w:t>
      </w:r>
      <w:r w:rsidR="005F5C0B">
        <w:rPr>
          <w:rtl/>
        </w:rPr>
        <w:t>ّ</w:t>
      </w:r>
      <w:r w:rsidRPr="000509AA">
        <w:rPr>
          <w:rtl/>
        </w:rPr>
        <w:t xml:space="preserve">ه : </w:t>
      </w:r>
      <w:r w:rsidR="008767F4" w:rsidRPr="000509AA">
        <w:rPr>
          <w:rtl/>
        </w:rPr>
        <w:t>«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التابع المقصود بالحكم بلا واسطة</w:t>
      </w:r>
      <w:r w:rsidR="00AD1812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5F5C0B">
      <w:pPr>
        <w:rPr>
          <w:rtl/>
        </w:rPr>
      </w:pPr>
      <w:r w:rsidRPr="000509AA">
        <w:rPr>
          <w:rtl/>
        </w:rPr>
        <w:t>وقد عالج ابن مالك بهذا الحد</w:t>
      </w:r>
      <w:r w:rsidR="005F5C0B">
        <w:rPr>
          <w:rtl/>
        </w:rPr>
        <w:t>ّ</w:t>
      </w:r>
      <w:r w:rsidRPr="000509AA">
        <w:rPr>
          <w:rtl/>
        </w:rPr>
        <w:t xml:space="preserve"> النقص الذي كان يعاني منه حد</w:t>
      </w:r>
      <w:r w:rsidR="005F5C0B">
        <w:rPr>
          <w:rtl/>
        </w:rPr>
        <w:t>ّ</w:t>
      </w:r>
      <w:r w:rsidRPr="000509AA">
        <w:rPr>
          <w:rtl/>
        </w:rPr>
        <w:t xml:space="preserve"> ابن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الحاجب المتقد</w:t>
      </w:r>
      <w:r w:rsidR="005F5C0B">
        <w:rPr>
          <w:rtl/>
        </w:rPr>
        <w:t>ّ</w:t>
      </w:r>
      <w:r w:rsidRPr="000509AA">
        <w:rPr>
          <w:rtl/>
        </w:rPr>
        <w:t xml:space="preserve">م </w:t>
      </w:r>
      <w:r w:rsidR="005F5C0B">
        <w:rPr>
          <w:rtl/>
        </w:rPr>
        <w:t>؛</w:t>
      </w:r>
      <w:r w:rsidRPr="000509AA">
        <w:rPr>
          <w:rtl/>
        </w:rPr>
        <w:t xml:space="preserve"> فإن</w:t>
      </w:r>
      <w:r w:rsidR="005F5C0B">
        <w:rPr>
          <w:rtl/>
        </w:rPr>
        <w:t>ّ</w:t>
      </w:r>
      <w:r w:rsidRPr="000509AA">
        <w:rPr>
          <w:rtl/>
        </w:rPr>
        <w:t>ه ذكر في حد</w:t>
      </w:r>
      <w:r w:rsidR="005F5C0B">
        <w:rPr>
          <w:rtl/>
        </w:rPr>
        <w:t>ّ</w:t>
      </w:r>
      <w:r w:rsidRPr="000509AA">
        <w:rPr>
          <w:rtl/>
        </w:rPr>
        <w:t xml:space="preserve"> البدل كونه مقصودا</w:t>
      </w:r>
      <w:r w:rsidR="005F5C0B">
        <w:rPr>
          <w:rtl/>
        </w:rPr>
        <w:t>ً</w:t>
      </w:r>
      <w:r w:rsidRPr="000509AA">
        <w:rPr>
          <w:rtl/>
        </w:rPr>
        <w:t xml:space="preserve"> بالحكم دون المبدل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مم</w:t>
      </w:r>
      <w:r w:rsidR="005F5C0B">
        <w:rPr>
          <w:rtl/>
        </w:rPr>
        <w:t>ّ</w:t>
      </w:r>
      <w:r w:rsidRPr="000509AA">
        <w:rPr>
          <w:rtl/>
        </w:rPr>
        <w:t>ا جعل الحد</w:t>
      </w:r>
      <w:r w:rsidR="005F5C0B">
        <w:rPr>
          <w:rtl/>
        </w:rPr>
        <w:t>ّ</w:t>
      </w:r>
      <w:r w:rsidRPr="000509AA">
        <w:rPr>
          <w:rtl/>
        </w:rPr>
        <w:t xml:space="preserve"> غير مانع من دخول الأغيار كالمعطوف ب</w:t>
      </w:r>
      <w:r w:rsidR="005F5C0B">
        <w:rPr>
          <w:rtl/>
        </w:rPr>
        <w:t>ـ</w:t>
      </w:r>
      <w:r w:rsidRPr="000509AA">
        <w:rPr>
          <w:rtl/>
        </w:rPr>
        <w:t xml:space="preserve">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بل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بعد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الإثبات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نحو : جاءني زيد</w:t>
      </w:r>
      <w:r w:rsidR="005F5C0B">
        <w:rPr>
          <w:rtl/>
        </w:rPr>
        <w:t>ٌ</w:t>
      </w:r>
      <w:r w:rsidRPr="000509AA">
        <w:rPr>
          <w:rtl/>
        </w:rPr>
        <w:t xml:space="preserve"> بل عمرو</w:t>
      </w:r>
      <w:r w:rsidR="005F5C0B">
        <w:rPr>
          <w:rtl/>
        </w:rPr>
        <w:t>ٌ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فعمد ابن مالك إلى</w:t>
      </w:r>
      <w:r w:rsidR="005F5C0B" w:rsidRPr="00AF3B23">
        <w:rPr>
          <w:rtl/>
        </w:rPr>
        <w:t>ٰ</w:t>
      </w:r>
      <w:r w:rsidRPr="000509AA">
        <w:rPr>
          <w:rtl/>
        </w:rPr>
        <w:t xml:space="preserve"> إخراجه بإبدال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قيد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دون المبدل منه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بقيد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بلا واسطة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5F5C0B">
      <w:pPr>
        <w:rPr>
          <w:rtl/>
        </w:rPr>
      </w:pPr>
      <w:r w:rsidRPr="000509AA">
        <w:rPr>
          <w:rtl/>
        </w:rPr>
        <w:t>وقد أصبح هذا الحد</w:t>
      </w:r>
      <w:r w:rsidR="005F5C0B">
        <w:rPr>
          <w:rtl/>
        </w:rPr>
        <w:t>ّ</w:t>
      </w:r>
      <w:r w:rsidRPr="000509AA">
        <w:rPr>
          <w:rtl/>
        </w:rPr>
        <w:t xml:space="preserve"> هو التعريف النهائي للبدل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أخذ به معظم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النحاة بعد ابن مالك كابن الناظم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ت 686 ه</w:t>
      </w:r>
      <w:r w:rsidR="005F5C0B">
        <w:rPr>
          <w:rtl/>
        </w:rPr>
        <w:t>ـ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5F5C0B" w:rsidRPr="00AF3B23">
        <w:rPr>
          <w:rtl/>
        </w:rPr>
        <w:t>ٱ</w:t>
      </w:r>
      <w:r w:rsidRPr="000509AA">
        <w:rPr>
          <w:rtl/>
        </w:rPr>
        <w:t xml:space="preserve">بن هشام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ت 761 ه</w:t>
      </w:r>
      <w:r w:rsidR="005F5C0B">
        <w:rPr>
          <w:rtl/>
        </w:rPr>
        <w:t>ـ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5F5C0B" w:rsidRPr="00AF3B23">
        <w:rPr>
          <w:rtl/>
        </w:rPr>
        <w:t>ٱ</w:t>
      </w:r>
      <w:r w:rsidRPr="000509AA">
        <w:rPr>
          <w:rtl/>
        </w:rPr>
        <w:t xml:space="preserve">بن عقيل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ت 769 ه</w:t>
      </w:r>
      <w:r w:rsidR="005F5C0B">
        <w:rPr>
          <w:rtl/>
        </w:rPr>
        <w:t>ـ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والسيوطي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ت 911 ه</w:t>
      </w:r>
      <w:r w:rsidR="005F5C0B">
        <w:rPr>
          <w:rtl/>
        </w:rPr>
        <w:t>ـ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(5)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والفاكهي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972 ه</w:t>
      </w:r>
      <w:r w:rsidR="005F5C0B">
        <w:rPr>
          <w:rtl/>
        </w:rPr>
        <w:t>ـ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(6)</w:t>
      </w:r>
      <w:r w:rsidR="00F26704">
        <w:rPr>
          <w:rtl/>
        </w:rPr>
        <w:t xml:space="preserve"> .</w:t>
      </w:r>
    </w:p>
    <w:p w:rsidR="000509AA" w:rsidRPr="00AD1812" w:rsidRDefault="000509AA" w:rsidP="00AD1812">
      <w:pPr>
        <w:rPr>
          <w:rStyle w:val="rfdLineChar"/>
          <w:rtl/>
        </w:rPr>
      </w:pPr>
      <w:r w:rsidRPr="000509AA">
        <w:rPr>
          <w:rtl/>
        </w:rPr>
        <w:t>ويجدر بالذكر أن</w:t>
      </w:r>
      <w:r w:rsidR="005F5C0B">
        <w:rPr>
          <w:rtl/>
        </w:rPr>
        <w:t>ّ</w:t>
      </w:r>
      <w:r w:rsidRPr="000509AA">
        <w:rPr>
          <w:rtl/>
        </w:rPr>
        <w:t xml:space="preserve"> ابن هشام وإن أخذ بحد</w:t>
      </w:r>
      <w:r w:rsidR="005F5C0B">
        <w:rPr>
          <w:rtl/>
        </w:rPr>
        <w:t>ّ</w:t>
      </w:r>
      <w:r w:rsidRPr="000509AA">
        <w:rPr>
          <w:rtl/>
        </w:rPr>
        <w:t xml:space="preserve"> ابن مالك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5F5C0B">
        <w:rPr>
          <w:rtl/>
        </w:rPr>
        <w:t>ّ</w:t>
      </w:r>
      <w:r w:rsidRPr="000509AA">
        <w:rPr>
          <w:rtl/>
        </w:rPr>
        <w:t>ا أن</w:t>
      </w:r>
      <w:r w:rsidR="005F5C0B">
        <w:rPr>
          <w:rtl/>
        </w:rPr>
        <w:t>ّ</w:t>
      </w:r>
      <w:r w:rsidRPr="000509AA">
        <w:rPr>
          <w:rtl/>
        </w:rPr>
        <w:t>ه لم</w:t>
      </w:r>
      <w:r w:rsidR="00AD1812">
        <w:rPr>
          <w:rFonts w:hint="cs"/>
          <w:rtl/>
        </w:rPr>
        <w:t xml:space="preserve"> </w:t>
      </w:r>
      <w:r w:rsidR="00AD1812">
        <w:rPr>
          <w:rtl/>
        </w:rPr>
        <w:br/>
      </w:r>
      <w:r w:rsidRPr="00AD1812">
        <w:rPr>
          <w:rStyle w:val="rfdLineChar"/>
          <w:rtl/>
        </w:rPr>
        <w:t>__________________</w:t>
      </w:r>
    </w:p>
    <w:p w:rsidR="00CF294D" w:rsidRPr="00A41A98" w:rsidRDefault="00EB4E59" w:rsidP="00A41A98">
      <w:pPr>
        <w:pStyle w:val="rfdFootnote0"/>
        <w:rPr>
          <w:rtl/>
        </w:rPr>
      </w:pPr>
      <w:r w:rsidRPr="00A41A98">
        <w:rPr>
          <w:rtl/>
        </w:rPr>
        <w:t>البركاتي 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767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شرح الكافية الشافية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مالك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عبد المنعم هريدي</w:t>
      </w:r>
      <w:r w:rsidR="00414582" w:rsidRPr="00A41A98">
        <w:rPr>
          <w:rtl/>
        </w:rPr>
        <w:t xml:space="preserve"> </w:t>
      </w:r>
      <w:r w:rsidRPr="00A41A98">
        <w:rPr>
          <w:rtl/>
        </w:rPr>
        <w:t>3</w:t>
      </w:r>
      <w:r w:rsidR="007A060E" w:rsidRPr="00A41A98">
        <w:rPr>
          <w:rtl/>
        </w:rPr>
        <w:t xml:space="preserve"> / </w:t>
      </w:r>
      <w:r w:rsidRPr="00A41A98">
        <w:rPr>
          <w:rtl/>
        </w:rPr>
        <w:t>1276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شرح الألفي</w:t>
      </w:r>
      <w:r w:rsidR="005F5C0B" w:rsidRPr="00A41A98">
        <w:rPr>
          <w:rtl/>
        </w:rPr>
        <w:t>ّ</w:t>
      </w:r>
      <w:r w:rsidRPr="00A41A98">
        <w:rPr>
          <w:rtl/>
        </w:rPr>
        <w:t>ة لابن الناظم : 215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(3) </w:t>
      </w:r>
      <w:r w:rsidR="00BE4BC2" w:rsidRPr="00A41A98">
        <w:rPr>
          <w:rtl/>
        </w:rPr>
        <w:t>أ ـ</w:t>
      </w:r>
      <w:r w:rsidRPr="00A41A98">
        <w:rPr>
          <w:rtl/>
        </w:rPr>
        <w:t xml:space="preserve"> شرح قطر الندى</w:t>
      </w:r>
      <w:r w:rsidR="005F5C0B" w:rsidRPr="00A41A98">
        <w:rPr>
          <w:rtl/>
        </w:rPr>
        <w:t>ٰ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هشام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محم</w:t>
      </w:r>
      <w:r w:rsidR="005F5C0B" w:rsidRPr="00A41A98">
        <w:rPr>
          <w:rtl/>
        </w:rPr>
        <w:t>ّ</w:t>
      </w:r>
      <w:r w:rsidRPr="00A41A98">
        <w:rPr>
          <w:rtl/>
        </w:rPr>
        <w:t>د محيي الدين عبد الحميد : 308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ب</w:t>
      </w:r>
      <w:r w:rsidR="00414582" w:rsidRPr="00A41A98">
        <w:rPr>
          <w:rtl/>
        </w:rPr>
        <w:t xml:space="preserve">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شرح شذور الذهب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هشام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محم</w:t>
      </w:r>
      <w:r w:rsidR="005F5C0B" w:rsidRPr="00A41A98">
        <w:rPr>
          <w:rtl/>
        </w:rPr>
        <w:t>ّ</w:t>
      </w:r>
      <w:r w:rsidRPr="00A41A98">
        <w:rPr>
          <w:rtl/>
        </w:rPr>
        <w:t>د محيي الدين عبد الحميد :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439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ج</w:t>
      </w:r>
      <w:r w:rsidR="00414582" w:rsidRPr="00A41A98">
        <w:rPr>
          <w:rtl/>
        </w:rPr>
        <w:t xml:space="preserve">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أوضح المسالك إلى</w:t>
      </w:r>
      <w:r w:rsidR="005F5C0B" w:rsidRPr="00A41A98">
        <w:rPr>
          <w:rtl/>
        </w:rPr>
        <w:t>ٰ</w:t>
      </w:r>
      <w:r w:rsidRPr="00A41A98">
        <w:rPr>
          <w:rtl/>
        </w:rPr>
        <w:t xml:space="preserve"> ألفي</w:t>
      </w:r>
      <w:r w:rsidR="005F5C0B" w:rsidRPr="00A41A98">
        <w:rPr>
          <w:rtl/>
        </w:rPr>
        <w:t>ّ</w:t>
      </w:r>
      <w:r w:rsidRPr="00A41A98">
        <w:rPr>
          <w:rtl/>
        </w:rPr>
        <w:t>ة ابن مالك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هشام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محم</w:t>
      </w:r>
      <w:r w:rsidR="005F5C0B" w:rsidRPr="00A41A98">
        <w:rPr>
          <w:rtl/>
        </w:rPr>
        <w:t>ّ</w:t>
      </w:r>
      <w:r w:rsidRPr="00A41A98">
        <w:rPr>
          <w:rtl/>
        </w:rPr>
        <w:t>د محيي الدين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عبد الحميد</w:t>
      </w:r>
      <w:r w:rsidR="00414582" w:rsidRPr="00A41A98">
        <w:rPr>
          <w:rtl/>
        </w:rPr>
        <w:t xml:space="preserve"> </w:t>
      </w:r>
      <w:r w:rsidRPr="00A41A98">
        <w:rPr>
          <w:rtl/>
        </w:rPr>
        <w:t>3</w:t>
      </w:r>
      <w:r w:rsidR="007A060E" w:rsidRPr="00A41A98">
        <w:rPr>
          <w:rtl/>
        </w:rPr>
        <w:t xml:space="preserve"> / </w:t>
      </w:r>
      <w:r w:rsidRPr="00A41A98">
        <w:rPr>
          <w:rtl/>
        </w:rPr>
        <w:t xml:space="preserve">64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65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(4) شرح ابن عقيل على</w:t>
      </w:r>
      <w:r w:rsidR="005F5C0B" w:rsidRPr="00A41A98">
        <w:rPr>
          <w:rtl/>
        </w:rPr>
        <w:t>ٰ</w:t>
      </w:r>
      <w:r w:rsidRPr="00A41A98">
        <w:rPr>
          <w:rtl/>
        </w:rPr>
        <w:t xml:space="preserve"> الألفي</w:t>
      </w:r>
      <w:r w:rsidR="005F5C0B" w:rsidRPr="00A41A98">
        <w:rPr>
          <w:rtl/>
        </w:rPr>
        <w:t>ّ</w:t>
      </w:r>
      <w:r w:rsidRPr="00A41A98">
        <w:rPr>
          <w:rtl/>
        </w:rPr>
        <w:t>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محم</w:t>
      </w:r>
      <w:r w:rsidR="005F5C0B" w:rsidRPr="00A41A98">
        <w:rPr>
          <w:rtl/>
        </w:rPr>
        <w:t>ّ</w:t>
      </w:r>
      <w:r w:rsidRPr="00A41A98">
        <w:rPr>
          <w:rtl/>
        </w:rPr>
        <w:t>د محيي الدين عبد الحميد</w:t>
      </w:r>
      <w:r w:rsidR="00414582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247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(5) همع الهوامع شرح جم</w:t>
      </w:r>
      <w:r w:rsidR="005F5C0B" w:rsidRPr="00A41A98">
        <w:rPr>
          <w:rtl/>
        </w:rPr>
        <w:t>ع الجوامع</w:t>
      </w:r>
      <w:r w:rsidR="00C51724" w:rsidRPr="00A41A98">
        <w:rPr>
          <w:rtl/>
        </w:rPr>
        <w:t xml:space="preserve"> ،</w:t>
      </w:r>
      <w:r w:rsidR="005F5C0B" w:rsidRPr="00A41A98">
        <w:rPr>
          <w:rtl/>
        </w:rPr>
        <w:t xml:space="preserve"> السيوطي</w:t>
      </w:r>
      <w:r w:rsidR="00C51724" w:rsidRPr="00A41A98">
        <w:rPr>
          <w:rtl/>
        </w:rPr>
        <w:t xml:space="preserve"> ،</w:t>
      </w:r>
      <w:r w:rsidR="005F5C0B" w:rsidRPr="00A41A98">
        <w:rPr>
          <w:rtl/>
        </w:rPr>
        <w:t xml:space="preserve"> تحقيق عبد</w:t>
      </w:r>
      <w:r w:rsidR="00AD1812" w:rsidRPr="00A41A98">
        <w:rPr>
          <w:rFonts w:hint="cs"/>
          <w:rtl/>
        </w:rPr>
        <w:t xml:space="preserve"> </w:t>
      </w:r>
      <w:r w:rsidRPr="00A41A98">
        <w:rPr>
          <w:rtl/>
        </w:rPr>
        <w:t>العال سالم مكرم</w:t>
      </w:r>
      <w:r w:rsidR="00414582" w:rsidRPr="00A41A98">
        <w:rPr>
          <w:rtl/>
        </w:rPr>
        <w:t xml:space="preserve"> </w:t>
      </w:r>
      <w:r w:rsidR="005F5C0B" w:rsidRPr="00A41A98">
        <w:rPr>
          <w:rtl/>
        </w:rPr>
        <w:br/>
      </w:r>
      <w:r w:rsidRPr="00A41A98">
        <w:rPr>
          <w:rtl/>
        </w:rPr>
        <w:t>5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212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(6) شرح الحدود النحوية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جمال الدين الفاكهي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محم</w:t>
      </w:r>
      <w:r w:rsidR="005F5C0B" w:rsidRPr="00A41A98">
        <w:rPr>
          <w:rtl/>
        </w:rPr>
        <w:t>ّ</w:t>
      </w:r>
      <w:r w:rsidRPr="00A41A98">
        <w:rPr>
          <w:rtl/>
        </w:rPr>
        <w:t>د الطيب الإبراهيم :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185</w:t>
      </w:r>
      <w:r w:rsidR="00F26704" w:rsidRPr="00A41A98">
        <w:rPr>
          <w:rtl/>
        </w:rPr>
        <w:t xml:space="preserve"> .</w:t>
      </w:r>
    </w:p>
    <w:p w:rsidR="003C2615" w:rsidRDefault="003C2615" w:rsidP="005F5C0B">
      <w:pPr>
        <w:pStyle w:val="rfdNormal0"/>
        <w:rPr>
          <w:rtl/>
        </w:rPr>
        <w:sectPr w:rsidR="003C2615" w:rsidSect="00600DF3">
          <w:headerReference w:type="even" r:id="rId333"/>
          <w:headerReference w:type="default" r:id="rId334"/>
          <w:headerReference w:type="first" r:id="rId33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B4E59" w:rsidRDefault="000509AA" w:rsidP="005F5C0B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يرتض</w:t>
      </w:r>
      <w:r w:rsidR="005F5C0B">
        <w:rPr>
          <w:rtl/>
        </w:rPr>
        <w:t>ِ</w:t>
      </w:r>
      <w:r w:rsidRPr="000509AA">
        <w:rPr>
          <w:rtl/>
        </w:rPr>
        <w:t xml:space="preserve"> ما ذكره ابن مالك وغيره في تفسيره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فأعاد شرحه بقوله : </w:t>
      </w:r>
      <w:r w:rsidR="005F5C0B">
        <w:rPr>
          <w:rtl/>
        </w:rPr>
        <w:t>«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فخرج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بالفصل الأو</w:t>
      </w:r>
      <w:r w:rsidR="005F5C0B">
        <w:rPr>
          <w:rtl/>
        </w:rPr>
        <w:t>ّ</w:t>
      </w:r>
      <w:r w:rsidRPr="000509AA">
        <w:rPr>
          <w:rtl/>
        </w:rPr>
        <w:t xml:space="preserve">ل </w:t>
      </w:r>
      <w:r w:rsidR="007A060E">
        <w:rPr>
          <w:rtl/>
        </w:rPr>
        <w:t xml:space="preserve">[ </w:t>
      </w:r>
      <w:r w:rsidRPr="000509AA">
        <w:rPr>
          <w:rtl/>
        </w:rPr>
        <w:t>المقصود بالحكم</w:t>
      </w:r>
      <w:r w:rsidR="007A060E">
        <w:rPr>
          <w:rtl/>
        </w:rPr>
        <w:t xml:space="preserve"> ]</w:t>
      </w:r>
      <w:r w:rsidRPr="000509AA">
        <w:rPr>
          <w:rtl/>
        </w:rPr>
        <w:t xml:space="preserve"> النعت والبيان والتأكيد </w:t>
      </w:r>
      <w:r w:rsidR="005F5C0B">
        <w:rPr>
          <w:rtl/>
        </w:rPr>
        <w:t>؛</w:t>
      </w:r>
      <w:r w:rsidRPr="000509AA">
        <w:rPr>
          <w:rtl/>
        </w:rPr>
        <w:t xml:space="preserve"> فإن</w:t>
      </w:r>
      <w:r w:rsidR="005F5C0B">
        <w:rPr>
          <w:rtl/>
        </w:rPr>
        <w:t>ّ</w:t>
      </w:r>
      <w:r w:rsidRPr="000509AA">
        <w:rPr>
          <w:rtl/>
        </w:rPr>
        <w:t>ها مكم</w:t>
      </w:r>
      <w:r w:rsidR="005F5C0B">
        <w:rPr>
          <w:rtl/>
        </w:rPr>
        <w:t>ّ</w:t>
      </w:r>
      <w:r w:rsidRPr="000509AA">
        <w:rPr>
          <w:rtl/>
        </w:rPr>
        <w:t>لات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للمقصود بالحكم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</w:t>
      </w:r>
      <w:r w:rsidR="00EB4E59">
        <w:rPr>
          <w:rtl/>
        </w:rPr>
        <w:t>م</w:t>
      </w:r>
      <w:r w:rsidR="005F5C0B">
        <w:rPr>
          <w:rtl/>
        </w:rPr>
        <w:t>ّ</w:t>
      </w:r>
      <w:r w:rsidR="00EB4E59">
        <w:rPr>
          <w:rtl/>
        </w:rPr>
        <w:t xml:space="preserve">ا </w:t>
      </w:r>
      <w:r w:rsidR="007A060E">
        <w:rPr>
          <w:rtl/>
        </w:rPr>
        <w:t xml:space="preserve">[ </w:t>
      </w:r>
      <w:r w:rsidR="00EB4E59">
        <w:rPr>
          <w:rtl/>
        </w:rPr>
        <w:t>عطف</w:t>
      </w:r>
      <w:r w:rsidR="007A060E">
        <w:rPr>
          <w:rtl/>
        </w:rPr>
        <w:t xml:space="preserve"> ]</w:t>
      </w:r>
      <w:r w:rsidR="00EB4E59">
        <w:rPr>
          <w:rtl/>
        </w:rPr>
        <w:t xml:space="preserve"> النسق فثلاثة أنواع :</w:t>
      </w:r>
    </w:p>
    <w:p w:rsidR="000509AA" w:rsidRPr="000509AA" w:rsidRDefault="000509AA" w:rsidP="005F5C0B">
      <w:pPr>
        <w:rPr>
          <w:rtl/>
        </w:rPr>
      </w:pPr>
      <w:r w:rsidRPr="000509AA">
        <w:rPr>
          <w:rtl/>
        </w:rPr>
        <w:t>أحدها : ما ليس مقصودا</w:t>
      </w:r>
      <w:r w:rsidR="005F5C0B">
        <w:rPr>
          <w:rtl/>
        </w:rPr>
        <w:t>ً</w:t>
      </w:r>
      <w:r w:rsidRPr="000509AA">
        <w:rPr>
          <w:rtl/>
        </w:rPr>
        <w:t xml:space="preserve"> بالحكم ك</w:t>
      </w:r>
      <w:r w:rsidR="005F5C0B">
        <w:rPr>
          <w:rtl/>
        </w:rPr>
        <w:t>ـ</w:t>
      </w:r>
      <w:r w:rsidRPr="000509AA">
        <w:rPr>
          <w:rtl/>
        </w:rPr>
        <w:t xml:space="preserve">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جاء</w:t>
      </w:r>
      <w:r w:rsidR="005F5C0B">
        <w:rPr>
          <w:rtl/>
        </w:rPr>
        <w:t>َ</w:t>
      </w:r>
      <w:r w:rsidRPr="000509AA">
        <w:rPr>
          <w:rtl/>
        </w:rPr>
        <w:t xml:space="preserve"> زيد</w:t>
      </w:r>
      <w:r w:rsidR="005F5C0B">
        <w:rPr>
          <w:rtl/>
        </w:rPr>
        <w:t>ْ</w:t>
      </w:r>
      <w:r w:rsidRPr="000509AA">
        <w:rPr>
          <w:rtl/>
        </w:rPr>
        <w:t xml:space="preserve"> لا عمرو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BE4BC2">
        <w:rPr>
          <w:rtl/>
        </w:rPr>
        <w:t>و 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ما جاء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زيد</w:t>
      </w:r>
      <w:r w:rsidR="005F5C0B">
        <w:rPr>
          <w:rtl/>
        </w:rPr>
        <w:t>ٌ</w:t>
      </w:r>
      <w:r w:rsidRPr="000509AA">
        <w:rPr>
          <w:rtl/>
        </w:rPr>
        <w:t xml:space="preserve"> بل عمرو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أو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لكن عمرو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أم</w:t>
      </w:r>
      <w:r w:rsidR="005F5C0B">
        <w:rPr>
          <w:rtl/>
        </w:rPr>
        <w:t>ّ</w:t>
      </w:r>
      <w:r w:rsidRPr="000509AA">
        <w:rPr>
          <w:rtl/>
        </w:rPr>
        <w:t>ا الأو</w:t>
      </w:r>
      <w:r w:rsidR="005F5C0B">
        <w:rPr>
          <w:rtl/>
        </w:rPr>
        <w:t>ّ</w:t>
      </w:r>
      <w:r w:rsidRPr="000509AA">
        <w:rPr>
          <w:rtl/>
        </w:rPr>
        <w:t xml:space="preserve">ل فواضح </w:t>
      </w:r>
      <w:r w:rsidR="005F5C0B">
        <w:rPr>
          <w:rtl/>
        </w:rPr>
        <w:t>؛</w:t>
      </w:r>
      <w:r w:rsidRPr="000509AA">
        <w:rPr>
          <w:rtl/>
        </w:rPr>
        <w:t xml:space="preserve"> لأن</w:t>
      </w:r>
      <w:r w:rsidR="005F5C0B">
        <w:rPr>
          <w:rtl/>
        </w:rPr>
        <w:t>ّ</w:t>
      </w:r>
      <w:r w:rsidRPr="000509AA">
        <w:rPr>
          <w:rtl/>
        </w:rPr>
        <w:t xml:space="preserve"> الحكم السابق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منفي</w:t>
      </w:r>
      <w:r w:rsidR="005F5C0B">
        <w:rPr>
          <w:rtl/>
        </w:rPr>
        <w:t>ّ</w:t>
      </w:r>
      <w:r w:rsidRPr="000509AA">
        <w:rPr>
          <w:rtl/>
        </w:rPr>
        <w:t xml:space="preserve">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وأم</w:t>
      </w:r>
      <w:r w:rsidR="005F5C0B">
        <w:rPr>
          <w:rtl/>
        </w:rPr>
        <w:t>ّ</w:t>
      </w:r>
      <w:r w:rsidRPr="000509AA">
        <w:rPr>
          <w:rtl/>
        </w:rPr>
        <w:t xml:space="preserve">ا الآخران </w:t>
      </w:r>
      <w:r w:rsidR="005F5C0B">
        <w:rPr>
          <w:rtl/>
        </w:rPr>
        <w:t>؛</w:t>
      </w:r>
      <w:r w:rsidRPr="000509AA">
        <w:rPr>
          <w:rtl/>
        </w:rPr>
        <w:t xml:space="preserve"> فلأن</w:t>
      </w:r>
      <w:r w:rsidR="005F5C0B">
        <w:rPr>
          <w:rtl/>
        </w:rPr>
        <w:t>ّ</w:t>
      </w:r>
      <w:r w:rsidRPr="000509AA">
        <w:rPr>
          <w:rtl/>
        </w:rPr>
        <w:t xml:space="preserve"> الحكم السابق هو نفي المج</w:t>
      </w:r>
      <w:r w:rsidR="005F5C0B">
        <w:rPr>
          <w:rtl/>
        </w:rPr>
        <w:t>يء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والمقصود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به إن</w:t>
      </w:r>
      <w:r w:rsidR="005F5C0B">
        <w:rPr>
          <w:rtl/>
        </w:rPr>
        <w:t>ّ</w:t>
      </w:r>
      <w:r w:rsidRPr="000509AA">
        <w:rPr>
          <w:rtl/>
        </w:rPr>
        <w:t>ما هو الأو</w:t>
      </w:r>
      <w:r w:rsidR="005F5C0B">
        <w:rPr>
          <w:rtl/>
        </w:rPr>
        <w:t>ّ</w:t>
      </w:r>
      <w:r w:rsidRPr="000509AA">
        <w:rPr>
          <w:rtl/>
        </w:rPr>
        <w:t>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النوع الثاني : ما هو مقصود بالحكم هو ما قبله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فيصدق عليه أن</w:t>
      </w:r>
      <w:r w:rsidR="005F5C0B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مقصود بالحكم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لا أن</w:t>
      </w:r>
      <w:r w:rsidR="005F5C0B">
        <w:rPr>
          <w:rtl/>
        </w:rPr>
        <w:t>ّ</w:t>
      </w:r>
      <w:r w:rsidRPr="000509AA">
        <w:rPr>
          <w:rtl/>
        </w:rPr>
        <w:t xml:space="preserve">ه المقصود </w:t>
      </w:r>
      <w:r w:rsidR="007A060E">
        <w:rPr>
          <w:rtl/>
        </w:rPr>
        <w:t xml:space="preserve">[ </w:t>
      </w:r>
      <w:r w:rsidRPr="000509AA">
        <w:rPr>
          <w:rtl/>
        </w:rPr>
        <w:t>به وحده دون غيره</w:t>
      </w:r>
      <w:r w:rsidR="007A060E">
        <w:rPr>
          <w:rtl/>
        </w:rPr>
        <w:t xml:space="preserve"> ]</w:t>
      </w:r>
      <w:r w:rsidRPr="000509AA">
        <w:rPr>
          <w:rtl/>
        </w:rPr>
        <w:t xml:space="preserve"> وذلك كالمعطوف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بالواو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نحو : جاء زيد وعمرو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8767F4">
        <w:rPr>
          <w:rtl/>
        </w:rPr>
        <w:t>و</w:t>
      </w:r>
      <w:r w:rsidR="00BE4BC2">
        <w:rPr>
          <w:rtl/>
        </w:rPr>
        <w:t xml:space="preserve"> </w:t>
      </w:r>
      <w:r w:rsidRPr="000509AA">
        <w:rPr>
          <w:rtl/>
        </w:rPr>
        <w:t>: ما جاء زيد ولا عمرو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وهذان النوعان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خارجان بما خرج به النعت والتوكيد والبيان</w:t>
      </w:r>
      <w:r w:rsidR="00F26704">
        <w:rPr>
          <w:rtl/>
        </w:rPr>
        <w:t xml:space="preserve"> .</w:t>
      </w:r>
    </w:p>
    <w:p w:rsidR="000509AA" w:rsidRPr="000509AA" w:rsidRDefault="000509AA" w:rsidP="005F5C0B">
      <w:pPr>
        <w:rPr>
          <w:rtl/>
        </w:rPr>
      </w:pPr>
      <w:r w:rsidRPr="000509AA">
        <w:rPr>
          <w:rtl/>
        </w:rPr>
        <w:t>النوع الثالث : ما هو مقصود بالحكم دون ما قبله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وهذا هو المعطوف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</w:t>
      </w:r>
      <w:r w:rsidR="005F5C0B">
        <w:rPr>
          <w:rtl/>
        </w:rPr>
        <w:t>ـ</w:t>
      </w:r>
      <w:r w:rsidRPr="000509AA">
        <w:rPr>
          <w:rtl/>
        </w:rPr>
        <w:t xml:space="preserve">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بل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بعد الإثبات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نحو جاء</w:t>
      </w:r>
      <w:r w:rsidR="005F5C0B">
        <w:rPr>
          <w:rtl/>
        </w:rPr>
        <w:t>َ</w:t>
      </w:r>
      <w:r w:rsidRPr="000509AA">
        <w:rPr>
          <w:rtl/>
        </w:rPr>
        <w:t>ني زيد</w:t>
      </w:r>
      <w:r w:rsidR="005F5C0B">
        <w:rPr>
          <w:rtl/>
        </w:rPr>
        <w:t>ٌ</w:t>
      </w:r>
      <w:r w:rsidRPr="000509AA">
        <w:rPr>
          <w:rtl/>
        </w:rPr>
        <w:t xml:space="preserve"> بل عمرو</w:t>
      </w:r>
      <w:r w:rsidR="005F5C0B">
        <w:rPr>
          <w:rtl/>
        </w:rPr>
        <w:t>ٌ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وهذا النوع خارج بقولنا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بلا واسطة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وإذا تأم</w:t>
      </w:r>
      <w:r w:rsidR="005F5C0B">
        <w:rPr>
          <w:rtl/>
        </w:rPr>
        <w:t>ّ</w:t>
      </w:r>
      <w:r w:rsidRPr="000509AA">
        <w:rPr>
          <w:rtl/>
        </w:rPr>
        <w:t>لت ما ذكرته في تفسير هذا الحد</w:t>
      </w:r>
      <w:r w:rsidR="005F5C0B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ذكره الناظم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5F5C0B" w:rsidRPr="00AF3B23">
        <w:rPr>
          <w:rtl/>
        </w:rPr>
        <w:t>ٱ</w:t>
      </w:r>
      <w:r w:rsidRPr="000509AA">
        <w:rPr>
          <w:rtl/>
        </w:rPr>
        <w:t>بنه ومن قل</w:t>
      </w:r>
      <w:r w:rsidR="005F5C0B">
        <w:rPr>
          <w:rtl/>
        </w:rPr>
        <w:t>ّ</w:t>
      </w:r>
      <w:r w:rsidRPr="000509AA">
        <w:rPr>
          <w:rtl/>
        </w:rPr>
        <w:t>دهما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علمت أن</w:t>
      </w:r>
      <w:r w:rsidR="005F5C0B">
        <w:rPr>
          <w:rtl/>
        </w:rPr>
        <w:t>ّ</w:t>
      </w:r>
      <w:r w:rsidRPr="000509AA">
        <w:rPr>
          <w:rtl/>
        </w:rPr>
        <w:t>هم عن إصابة الغرض بمعزل</w:t>
      </w:r>
      <w:r w:rsidR="00AD1812">
        <w:rPr>
          <w:rFonts w:hint="cs"/>
          <w:rtl/>
        </w:rPr>
        <w:t xml:space="preserve"> </w:t>
      </w:r>
      <w:r w:rsidR="005F5C0B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وأم</w:t>
      </w:r>
      <w:r w:rsidR="005F5C0B">
        <w:rPr>
          <w:rtl/>
        </w:rPr>
        <w:t>ّ</w:t>
      </w:r>
      <w:r w:rsidRPr="000509AA">
        <w:rPr>
          <w:rtl/>
        </w:rPr>
        <w:t xml:space="preserve">ا الإشبيلي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ت 688 ه</w:t>
      </w:r>
      <w:r w:rsidR="005F5C0B">
        <w:rPr>
          <w:rtl/>
        </w:rPr>
        <w:t>ـ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فقد حد</w:t>
      </w:r>
      <w:r w:rsidR="005F5C0B">
        <w:rPr>
          <w:rtl/>
        </w:rPr>
        <w:t>ّ</w:t>
      </w:r>
      <w:r w:rsidR="00A46348">
        <w:rPr>
          <w:rtl/>
        </w:rPr>
        <w:t>َ</w:t>
      </w:r>
      <w:r w:rsidRPr="000509AA">
        <w:rPr>
          <w:rtl/>
        </w:rPr>
        <w:t xml:space="preserve"> البدل بأن</w:t>
      </w:r>
      <w:r w:rsidR="00A46348">
        <w:rPr>
          <w:rtl/>
        </w:rPr>
        <w:t>ّ</w:t>
      </w:r>
      <w:r w:rsidRPr="000509AA">
        <w:rPr>
          <w:rtl/>
        </w:rPr>
        <w:t xml:space="preserve">ه : </w:t>
      </w:r>
      <w:r w:rsidR="008767F4" w:rsidRPr="000509AA">
        <w:rPr>
          <w:rtl/>
        </w:rPr>
        <w:t>«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التابع على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تقدير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تكرار العامل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والتوابع كل</w:t>
      </w:r>
      <w:r w:rsidR="00A46348">
        <w:rPr>
          <w:rtl/>
        </w:rPr>
        <w:t>ّ</w:t>
      </w:r>
      <w:r w:rsidRPr="000509AA">
        <w:rPr>
          <w:rtl/>
        </w:rPr>
        <w:t>ها ليس فيها تكرار للعامل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فإذا قلت</w:t>
      </w:r>
      <w:r w:rsidR="00A46348">
        <w:rPr>
          <w:rtl/>
        </w:rPr>
        <w:t>َ</w:t>
      </w:r>
      <w:r w:rsidRPr="000509AA">
        <w:rPr>
          <w:rtl/>
        </w:rPr>
        <w:t xml:space="preserve"> : جاءني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أخوك زيد</w:t>
      </w:r>
      <w:r w:rsidR="00A46348">
        <w:rPr>
          <w:rtl/>
        </w:rPr>
        <w:t>ٌ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فهو على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تقدير : جاءني أخوك جاء</w:t>
      </w:r>
      <w:r w:rsidR="00A46348">
        <w:rPr>
          <w:rtl/>
        </w:rPr>
        <w:t>َ</w:t>
      </w:r>
      <w:r w:rsidRPr="000509AA">
        <w:rPr>
          <w:rtl/>
        </w:rPr>
        <w:t>ني زيد</w:t>
      </w:r>
      <w:r w:rsidR="00A46348">
        <w:rPr>
          <w:rtl/>
        </w:rPr>
        <w:t>ٌ</w:t>
      </w:r>
      <w:r w:rsidR="00AD1812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AD1812" w:rsidRDefault="000509AA" w:rsidP="00AD1812">
      <w:pPr>
        <w:rPr>
          <w:rStyle w:val="rfdLineChar"/>
          <w:rtl/>
        </w:rPr>
      </w:pPr>
      <w:r w:rsidRPr="000509AA">
        <w:rPr>
          <w:rtl/>
        </w:rPr>
        <w:t>وأم</w:t>
      </w:r>
      <w:r w:rsidR="00A46348">
        <w:rPr>
          <w:rtl/>
        </w:rPr>
        <w:t>ّ</w:t>
      </w:r>
      <w:r w:rsidRPr="000509AA">
        <w:rPr>
          <w:rtl/>
        </w:rPr>
        <w:t>ا أبو حي</w:t>
      </w:r>
      <w:r w:rsidR="00A46348">
        <w:rPr>
          <w:rtl/>
        </w:rPr>
        <w:t>ّ</w:t>
      </w:r>
      <w:r w:rsidRPr="000509AA">
        <w:rPr>
          <w:rtl/>
        </w:rPr>
        <w:t xml:space="preserve">ان الأندلسي </w:t>
      </w:r>
      <w:r w:rsidR="008100A7">
        <w:rPr>
          <w:rtl/>
        </w:rPr>
        <w:t>(</w:t>
      </w:r>
      <w:r w:rsidR="00AD1812">
        <w:rPr>
          <w:rFonts w:hint="cs"/>
          <w:rtl/>
        </w:rPr>
        <w:t xml:space="preserve"> </w:t>
      </w:r>
      <w:r w:rsidRPr="000509AA">
        <w:rPr>
          <w:rtl/>
        </w:rPr>
        <w:t>ت 745 ه</w:t>
      </w:r>
      <w:r w:rsidR="00A46348">
        <w:rPr>
          <w:rtl/>
        </w:rPr>
        <w:t>ـ</w:t>
      </w:r>
      <w:r w:rsidR="00AD1812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فإن</w:t>
      </w:r>
      <w:r w:rsidR="00A46348">
        <w:rPr>
          <w:rtl/>
        </w:rPr>
        <w:t>ّ</w:t>
      </w:r>
      <w:r w:rsidRPr="000509AA">
        <w:rPr>
          <w:rtl/>
        </w:rPr>
        <w:t>ه ذكر حد</w:t>
      </w:r>
      <w:r w:rsidR="00A46348">
        <w:rPr>
          <w:rtl/>
        </w:rPr>
        <w:t>ّ</w:t>
      </w:r>
      <w:r w:rsidRPr="000509AA">
        <w:rPr>
          <w:rtl/>
        </w:rPr>
        <w:t>ين للبدل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تابع</w:t>
      </w:r>
      <w:r w:rsidR="00AD1812">
        <w:rPr>
          <w:rFonts w:hint="cs"/>
          <w:rtl/>
        </w:rPr>
        <w:t xml:space="preserve"> </w:t>
      </w:r>
      <w:r w:rsidR="00AD1812">
        <w:rPr>
          <w:rtl/>
        </w:rPr>
        <w:br/>
      </w:r>
      <w:r w:rsidR="00AD1812">
        <w:rPr>
          <w:rtl/>
        </w:rPr>
        <w:br/>
      </w:r>
      <w:r w:rsidRPr="00AD1812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أوضح المسالك إلى</w:t>
      </w:r>
      <w:r w:rsidR="00A46348" w:rsidRPr="00A41A98">
        <w:rPr>
          <w:rtl/>
        </w:rPr>
        <w:t>ٰ</w:t>
      </w:r>
      <w:r w:rsidRPr="00A41A98">
        <w:rPr>
          <w:rtl/>
        </w:rPr>
        <w:t xml:space="preserve"> ألفي</w:t>
      </w:r>
      <w:r w:rsidR="002A1BF0" w:rsidRPr="00A41A98">
        <w:rPr>
          <w:rtl/>
        </w:rPr>
        <w:t>ّ</w:t>
      </w:r>
      <w:r w:rsidRPr="00A41A98">
        <w:rPr>
          <w:rtl/>
        </w:rPr>
        <w:t>ة ابن مالك</w:t>
      </w:r>
      <w:r w:rsidR="00414582" w:rsidRPr="00A41A98">
        <w:rPr>
          <w:rtl/>
        </w:rPr>
        <w:t xml:space="preserve"> </w:t>
      </w:r>
      <w:r w:rsidRPr="00A41A98">
        <w:rPr>
          <w:rtl/>
        </w:rPr>
        <w:t>3</w:t>
      </w:r>
      <w:r w:rsidR="007A060E" w:rsidRPr="00A41A98">
        <w:rPr>
          <w:rtl/>
        </w:rPr>
        <w:t xml:space="preserve"> / </w:t>
      </w:r>
      <w:r w:rsidRPr="00A41A98">
        <w:rPr>
          <w:rtl/>
        </w:rPr>
        <w:t xml:space="preserve">64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65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البسيط في شرح جمل الزج</w:t>
      </w:r>
      <w:r w:rsidR="00A46348" w:rsidRPr="00A41A98">
        <w:rPr>
          <w:rtl/>
        </w:rPr>
        <w:t>ّ</w:t>
      </w:r>
      <w:r w:rsidRPr="00A41A98">
        <w:rPr>
          <w:rtl/>
        </w:rPr>
        <w:t>اجي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أبي الربيع الإشبيلي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عي</w:t>
      </w:r>
      <w:r w:rsidR="00A46348" w:rsidRPr="00A41A98">
        <w:rPr>
          <w:rtl/>
        </w:rPr>
        <w:t>ّ</w:t>
      </w:r>
      <w:r w:rsidRPr="00A41A98">
        <w:rPr>
          <w:rtl/>
        </w:rPr>
        <w:t>اد الثبيتي</w:t>
      </w:r>
      <w:r w:rsidR="00414582" w:rsidRPr="00A41A98">
        <w:rPr>
          <w:rtl/>
        </w:rPr>
        <w:t xml:space="preserve"> </w:t>
      </w:r>
      <w:r w:rsidR="00A46348" w:rsidRPr="00A41A98">
        <w:rPr>
          <w:rtl/>
        </w:rPr>
        <w:br/>
      </w:r>
      <w:r w:rsidRPr="00A41A98">
        <w:rPr>
          <w:rtl/>
        </w:rPr>
        <w:t>1</w:t>
      </w:r>
      <w:r w:rsidR="007A060E" w:rsidRPr="00A41A98">
        <w:rPr>
          <w:rtl/>
        </w:rPr>
        <w:t xml:space="preserve"> / </w:t>
      </w:r>
      <w:r w:rsidRPr="00A41A98">
        <w:rPr>
          <w:rtl/>
        </w:rPr>
        <w:t>387</w:t>
      </w:r>
      <w:r w:rsidR="00F26704" w:rsidRPr="00A41A98">
        <w:rPr>
          <w:rtl/>
        </w:rPr>
        <w:t xml:space="preserve"> .</w:t>
      </w:r>
    </w:p>
    <w:p w:rsidR="000509AA" w:rsidRPr="000509AA" w:rsidRDefault="000509AA" w:rsidP="00EB4E59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في أحدهما ما ذكره الإشبيلي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وقال في الآخر : </w:t>
      </w:r>
      <w:r w:rsidR="008767F4" w:rsidRPr="000509AA">
        <w:rPr>
          <w:rtl/>
        </w:rPr>
        <w:t>«</w:t>
      </w:r>
      <w:r w:rsidR="0042651A">
        <w:rPr>
          <w:rFonts w:hint="cs"/>
          <w:rtl/>
        </w:rPr>
        <w:t xml:space="preserve"> </w:t>
      </w:r>
      <w:r w:rsidRPr="000509AA">
        <w:rPr>
          <w:rtl/>
        </w:rPr>
        <w:t>البدل تابع يعتمد عليه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نسبة الإسناد</w:t>
      </w:r>
      <w:r w:rsidR="00A46348">
        <w:rPr>
          <w:rtl/>
        </w:rPr>
        <w:t>ِ</w:t>
      </w:r>
      <w:r w:rsidRPr="000509AA">
        <w:rPr>
          <w:rtl/>
        </w:rPr>
        <w:t xml:space="preserve"> إليه</w:t>
      </w:r>
      <w:r w:rsidR="0042651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بمضمون حد</w:t>
      </w:r>
      <w:r w:rsidR="00A46348">
        <w:rPr>
          <w:rtl/>
        </w:rPr>
        <w:t>ّ</w:t>
      </w:r>
      <w:r w:rsidRPr="000509AA">
        <w:rPr>
          <w:rtl/>
        </w:rPr>
        <w:t xml:space="preserve"> الزمخشري المتقد</w:t>
      </w:r>
      <w:r w:rsidR="00A46348">
        <w:rPr>
          <w:rtl/>
        </w:rPr>
        <w:t>ّ</w:t>
      </w:r>
      <w:r w:rsidRPr="000509AA">
        <w:rPr>
          <w:rtl/>
        </w:rPr>
        <w:t>م من أن</w:t>
      </w:r>
      <w:r w:rsidR="00A46348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البدل </w:t>
      </w:r>
      <w:r w:rsidR="008767F4" w:rsidRPr="000509AA">
        <w:rPr>
          <w:rtl/>
        </w:rPr>
        <w:t>«</w:t>
      </w:r>
      <w:r w:rsidR="0042651A">
        <w:rPr>
          <w:rFonts w:hint="cs"/>
          <w:rtl/>
        </w:rPr>
        <w:t xml:space="preserve"> </w:t>
      </w:r>
      <w:r w:rsidRPr="000509AA">
        <w:rPr>
          <w:rtl/>
        </w:rPr>
        <w:t>هو الذي يعتمد بالحديث</w:t>
      </w:r>
      <w:r w:rsidR="0042651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A46348">
      <w:pPr>
        <w:rPr>
          <w:rtl/>
        </w:rPr>
      </w:pPr>
      <w:r w:rsidRPr="000509AA">
        <w:rPr>
          <w:rtl/>
        </w:rPr>
        <w:t>وعق</w:t>
      </w:r>
      <w:r w:rsidR="00A46348">
        <w:rPr>
          <w:rtl/>
        </w:rPr>
        <w:t>ّ</w:t>
      </w:r>
      <w:r w:rsidRPr="000509AA">
        <w:rPr>
          <w:rtl/>
        </w:rPr>
        <w:t>ب عليه ابن هشام قائلا</w:t>
      </w:r>
      <w:r w:rsidR="00A46348">
        <w:rPr>
          <w:rtl/>
        </w:rPr>
        <w:t>ً</w:t>
      </w:r>
      <w:r w:rsidRPr="000509AA">
        <w:rPr>
          <w:rtl/>
        </w:rPr>
        <w:t xml:space="preserve"> : </w:t>
      </w:r>
      <w:r w:rsidR="008767F4" w:rsidRPr="000509AA">
        <w:rPr>
          <w:rtl/>
        </w:rPr>
        <w:t>«</w:t>
      </w:r>
      <w:r w:rsidR="0042651A">
        <w:rPr>
          <w:rFonts w:hint="cs"/>
          <w:rtl/>
        </w:rPr>
        <w:t xml:space="preserve"> </w:t>
      </w:r>
      <w:r w:rsidRPr="000509AA">
        <w:rPr>
          <w:rtl/>
        </w:rPr>
        <w:t>وبيان ذلك : أن</w:t>
      </w:r>
      <w:r w:rsidR="00A46348">
        <w:rPr>
          <w:rtl/>
        </w:rPr>
        <w:t>ّ</w:t>
      </w:r>
      <w:r w:rsidRPr="000509AA">
        <w:rPr>
          <w:rtl/>
        </w:rPr>
        <w:t>ك تقول : قام زيد</w:t>
      </w:r>
      <w:r w:rsidR="00A46348">
        <w:rPr>
          <w:rtl/>
        </w:rPr>
        <w:t>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أخوك</w:t>
      </w:r>
      <w:r w:rsidR="00A46348">
        <w:rPr>
          <w:rtl/>
        </w:rPr>
        <w:t>َ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فيكون ذكر زيد لمجر</w:t>
      </w:r>
      <w:r w:rsidR="00A46348">
        <w:rPr>
          <w:rtl/>
        </w:rPr>
        <w:t>ّ</w:t>
      </w:r>
      <w:r w:rsidRPr="000509AA">
        <w:rPr>
          <w:rtl/>
        </w:rPr>
        <w:t>د التوطئة والتمهيد لذكر المقصود بالنسبة وهو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الأخ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وفائدة هذه أن</w:t>
      </w:r>
      <w:r w:rsidR="00A46348">
        <w:rPr>
          <w:rtl/>
        </w:rPr>
        <w:t>ّ</w:t>
      </w:r>
      <w:r w:rsidRPr="000509AA">
        <w:rPr>
          <w:rtl/>
        </w:rPr>
        <w:t xml:space="preserve"> الحكم مستفيد بها فضل تقوية وتقرير </w:t>
      </w:r>
      <w:r w:rsidR="00A46348">
        <w:rPr>
          <w:rtl/>
        </w:rPr>
        <w:t>؛</w:t>
      </w:r>
      <w:r w:rsidRPr="000509AA">
        <w:rPr>
          <w:rtl/>
        </w:rPr>
        <w:t xml:space="preserve"> لأن</w:t>
      </w:r>
      <w:r w:rsidR="00A46348">
        <w:rPr>
          <w:rtl/>
        </w:rPr>
        <w:t>ّ</w:t>
      </w:r>
      <w:r w:rsidRPr="000509AA">
        <w:rPr>
          <w:rtl/>
        </w:rPr>
        <w:t>ه بمنزلة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إسناد الحكم إلى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المحكوم عليه مر</w:t>
      </w:r>
      <w:r w:rsidR="00A46348">
        <w:rPr>
          <w:rtl/>
        </w:rPr>
        <w:t>ّ</w:t>
      </w:r>
      <w:r w:rsidRPr="000509AA">
        <w:rPr>
          <w:rtl/>
        </w:rPr>
        <w:t>تين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وهذا الحد</w:t>
      </w:r>
      <w:r w:rsidR="00A46348">
        <w:rPr>
          <w:rtl/>
        </w:rPr>
        <w:t>ّ</w:t>
      </w:r>
      <w:r w:rsidR="00F26704">
        <w:rPr>
          <w:rtl/>
        </w:rPr>
        <w:t xml:space="preserve"> . . .</w:t>
      </w:r>
      <w:r w:rsidRPr="000509AA">
        <w:rPr>
          <w:rtl/>
        </w:rPr>
        <w:t xml:space="preserve"> مختل</w:t>
      </w:r>
      <w:r w:rsidR="00A46348">
        <w:rPr>
          <w:rtl/>
        </w:rPr>
        <w:t>ٌّ</w:t>
      </w:r>
      <w:r w:rsidRPr="000509AA">
        <w:rPr>
          <w:rtl/>
        </w:rPr>
        <w:t xml:space="preserve"> </w:t>
      </w:r>
      <w:r w:rsidR="00A46348">
        <w:rPr>
          <w:rtl/>
        </w:rPr>
        <w:t>؛</w:t>
      </w:r>
      <w:r w:rsidRPr="000509AA">
        <w:rPr>
          <w:rtl/>
        </w:rPr>
        <w:t xml:space="preserve"> فإن</w:t>
      </w:r>
      <w:r w:rsidR="00A46348">
        <w:rPr>
          <w:rtl/>
        </w:rPr>
        <w:t>ّ</w:t>
      </w:r>
      <w:r w:rsidRPr="000509AA">
        <w:rPr>
          <w:rtl/>
        </w:rPr>
        <w:t>ه إن</w:t>
      </w:r>
      <w:r w:rsidR="00A46348">
        <w:rPr>
          <w:rtl/>
        </w:rPr>
        <w:t>ّ</w:t>
      </w:r>
      <w:r w:rsidRPr="000509AA">
        <w:rPr>
          <w:rtl/>
        </w:rPr>
        <w:t>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يصدق على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بعض أمثلة البدل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البدل من المسند إليه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وأم</w:t>
      </w:r>
      <w:r w:rsidR="00A46348">
        <w:rPr>
          <w:rtl/>
        </w:rPr>
        <w:t>ّ</w:t>
      </w:r>
      <w:r w:rsidRPr="000509AA">
        <w:rPr>
          <w:rtl/>
        </w:rPr>
        <w:t>ا البدل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المنصوب والمجرور فلا</w:t>
      </w:r>
      <w:r w:rsidR="0042651A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42651A" w:rsidP="0042651A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42651A" w:rsidP="000509AA">
      <w:pPr>
        <w:pStyle w:val="rfdLine"/>
        <w:rPr>
          <w:rtl/>
        </w:rPr>
      </w:pPr>
      <w:r w:rsidRPr="0042651A">
        <w:rPr>
          <w:rStyle w:val="rfdNormal0Char"/>
          <w:rtl/>
        </w:rPr>
        <w:br/>
      </w:r>
      <w:r w:rsidRPr="0042651A">
        <w:rPr>
          <w:rStyle w:val="rfdNormal0Char"/>
          <w:rtl/>
        </w:rPr>
        <w:br/>
      </w:r>
      <w:r w:rsidRPr="0042651A">
        <w:rPr>
          <w:rStyle w:val="rfdNormal0Char"/>
          <w:rtl/>
        </w:rPr>
        <w:br/>
      </w:r>
      <w:r w:rsidRPr="0042651A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42651A">
        <w:rPr>
          <w:rStyle w:val="rfdNormal0Char"/>
          <w:rtl/>
        </w:rPr>
        <w:br/>
      </w:r>
      <w:r w:rsidRPr="0042651A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غاية الإحسان في علم اللسان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أبو حي</w:t>
      </w:r>
      <w:r w:rsidR="00A46348" w:rsidRPr="00A41A98">
        <w:rPr>
          <w:rtl/>
        </w:rPr>
        <w:t>ّ</w:t>
      </w:r>
      <w:r w:rsidRPr="00A41A98">
        <w:rPr>
          <w:rtl/>
        </w:rPr>
        <w:t>ان الأندلسي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مخطوط 8</w:t>
      </w:r>
      <w:r w:rsidR="007A060E" w:rsidRPr="00A41A98">
        <w:rPr>
          <w:rtl/>
        </w:rPr>
        <w:t xml:space="preserve"> / </w:t>
      </w:r>
      <w:r w:rsidRPr="00A41A98">
        <w:rPr>
          <w:rtl/>
        </w:rPr>
        <w:t>أ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شرح اللمحة البدرية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ابن هشام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تحقيق هادي نهر</w:t>
      </w:r>
      <w:r w:rsidR="00414582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234</w:t>
      </w:r>
      <w:r w:rsidR="00F26704" w:rsidRPr="00A41A98">
        <w:rPr>
          <w:rtl/>
        </w:rPr>
        <w:t xml:space="preserve"> .</w:t>
      </w:r>
    </w:p>
    <w:p w:rsidR="003F3047" w:rsidRDefault="000509AA" w:rsidP="00A41A98">
      <w:pPr>
        <w:pStyle w:val="rfdFootnote0"/>
        <w:rPr>
          <w:rtl/>
        </w:rPr>
      </w:pPr>
      <w:r w:rsidRPr="00A41A98">
        <w:rPr>
          <w:rtl/>
        </w:rPr>
        <w:t>(3) شرح اللمحة البدرية</w:t>
      </w:r>
      <w:r w:rsidR="00414582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235</w:t>
      </w:r>
      <w:r w:rsidR="00F26704" w:rsidRPr="00A41A98">
        <w:rPr>
          <w:rtl/>
        </w:rPr>
        <w:t xml:space="preserve"> .</w:t>
      </w:r>
    </w:p>
    <w:p w:rsidR="003C2615" w:rsidRDefault="003C2615" w:rsidP="003F3047">
      <w:pPr>
        <w:rPr>
          <w:rtl/>
        </w:rPr>
        <w:sectPr w:rsidR="003C2615" w:rsidSect="00600DF3">
          <w:headerReference w:type="even" r:id="rId336"/>
          <w:headerReference w:type="default" r:id="rId337"/>
          <w:headerReference w:type="first" r:id="rId33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3F3047" w:rsidRPr="003F3047" w:rsidRDefault="003F3047" w:rsidP="003F3047">
      <w:pPr>
        <w:rPr>
          <w:rtl/>
        </w:rPr>
      </w:pPr>
      <w:r w:rsidRPr="003F3047">
        <w:rPr>
          <w:rtl/>
        </w:rPr>
        <w:lastRenderedPageBreak/>
        <w:br w:type="page"/>
      </w:r>
    </w:p>
    <w:p w:rsidR="000509AA" w:rsidRPr="0042651A" w:rsidRDefault="0083580A" w:rsidP="0083580A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719820"/>
            <wp:effectExtent l="0" t="0" r="0" b="5080"/>
            <wp:docPr id="5" name="Picture 5" descr="F:\BOOKS\Book-Library\END\QUEUE\Turathona-part062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BOOKS\Book-Library\END\QUEUE\Turathona-part062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71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9AA" w:rsidRPr="0042651A">
        <w:rPr>
          <w:rtl/>
        </w:rPr>
        <w:br w:type="page"/>
      </w:r>
    </w:p>
    <w:p w:rsidR="0042651A" w:rsidRPr="0042651A" w:rsidRDefault="0083580A" w:rsidP="0083580A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815070"/>
            <wp:effectExtent l="0" t="0" r="0" b="5080"/>
            <wp:docPr id="6" name="Picture 6" descr="F:\BOOKS\Book-Library\END\QUEUE\Turathona-part062\images\page0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BOOKS\Book-Library\END\QUEUE\Turathona-part062\images\page0223.png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8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294D" w:rsidRPr="0042651A">
        <w:rPr>
          <w:rtl/>
        </w:rPr>
        <w:br w:type="page"/>
      </w:r>
    </w:p>
    <w:p w:rsidR="00CF294D" w:rsidRPr="0042651A" w:rsidRDefault="0083580A" w:rsidP="0083580A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719820"/>
            <wp:effectExtent l="0" t="0" r="0" b="5080"/>
            <wp:docPr id="7" name="Picture 7" descr="F:\BOOKS\Book-Library\END\QUEUE\Turathona-part062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BOOKS\Book-Library\END\QUEUE\Turathona-part062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71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09AA" w:rsidRPr="0042651A">
        <w:rPr>
          <w:rtl/>
        </w:rPr>
        <w:br w:type="page"/>
      </w:r>
    </w:p>
    <w:p w:rsidR="003C2615" w:rsidRDefault="0083580A" w:rsidP="0083580A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815070"/>
            <wp:effectExtent l="0" t="0" r="0" b="5080"/>
            <wp:docPr id="8" name="Picture 8" descr="F:\BOOKS\Book-Library\END\QUEUE\Turathona-part062\images\page0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BOOKS\Book-Library\END\QUEUE\Turathona-part062\images\page0225.png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8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615" w:rsidRDefault="003C2615" w:rsidP="0083580A">
      <w:pPr>
        <w:pStyle w:val="rfdCenter"/>
        <w:rPr>
          <w:rtl/>
        </w:rPr>
        <w:sectPr w:rsidR="003C2615" w:rsidSect="00600DF3">
          <w:headerReference w:type="even" r:id="rId341"/>
          <w:headerReference w:type="default" r:id="rId342"/>
          <w:headerReference w:type="first" r:id="rId34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4B5521" w:rsidRPr="003C2615" w:rsidRDefault="00CF294D" w:rsidP="003C2615">
      <w:pPr>
        <w:pStyle w:val="rfdPoemTini"/>
        <w:rPr>
          <w:rtl/>
        </w:rPr>
      </w:pPr>
      <w:r w:rsidRPr="003C2615">
        <w:rPr>
          <w:rtl/>
        </w:rPr>
        <w:lastRenderedPageBreak/>
        <w:br w:type="page"/>
      </w:r>
    </w:p>
    <w:p w:rsidR="006B517F" w:rsidRDefault="00065778" w:rsidP="006B517F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719820"/>
            <wp:effectExtent l="0" t="0" r="0" b="5080"/>
            <wp:docPr id="9" name="Picture 9" descr="F:\BOOKS\Book-Library\END\QUEUE\Turathona-part062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BOOKS\Book-Library\END\QUEUE\Turathona-part062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71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517F">
        <w:rPr>
          <w:rtl/>
        </w:rPr>
        <w:br w:type="page"/>
      </w:r>
    </w:p>
    <w:p w:rsidR="0042651A" w:rsidRDefault="0042651A" w:rsidP="0042651A">
      <w:pPr>
        <w:pStyle w:val="rfdPoemTini"/>
        <w:rPr>
          <w:rtl/>
        </w:rPr>
      </w:pPr>
    </w:p>
    <w:p w:rsidR="000509AA" w:rsidRPr="000509AA" w:rsidRDefault="000509AA" w:rsidP="00414582">
      <w:pPr>
        <w:pStyle w:val="rfdBold1"/>
        <w:rPr>
          <w:rtl/>
        </w:rPr>
      </w:pPr>
      <w:r w:rsidRPr="000509AA">
        <w:rPr>
          <w:rtl/>
        </w:rPr>
        <w:t>مقد</w:t>
      </w:r>
      <w:r w:rsidR="00A46348">
        <w:rPr>
          <w:rtl/>
        </w:rPr>
        <w:t>ّ</w:t>
      </w:r>
      <w:r w:rsidRPr="000509AA">
        <w:rPr>
          <w:rtl/>
        </w:rPr>
        <w:t>مة التحقيق</w:t>
      </w:r>
    </w:p>
    <w:p w:rsidR="001E4BDE" w:rsidRDefault="001E4BDE" w:rsidP="001E4BDE">
      <w:pPr>
        <w:pStyle w:val="rfdCenterBold1"/>
        <w:rPr>
          <w:rtl/>
        </w:rPr>
      </w:pPr>
      <w:r>
        <w:rPr>
          <w:rtl/>
        </w:rPr>
        <w:t>بسم الله الر</w:t>
      </w:r>
      <w:r w:rsidR="00A46348">
        <w:rPr>
          <w:rtl/>
        </w:rPr>
        <w:t>ّ</w:t>
      </w:r>
      <w:r>
        <w:rPr>
          <w:rtl/>
        </w:rPr>
        <w:t>حمن الر</w:t>
      </w:r>
      <w:r w:rsidR="00A46348">
        <w:rPr>
          <w:rtl/>
        </w:rPr>
        <w:t>ّ</w:t>
      </w:r>
      <w:r>
        <w:rPr>
          <w:rtl/>
        </w:rPr>
        <w:t>حيم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الحمد لله الذي أخذ الميثاق له بالربوبية والوحدانية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ولنبي</w:t>
      </w:r>
      <w:r w:rsidR="00A46348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A46348">
        <w:rPr>
          <w:rtl/>
        </w:rPr>
        <w:t>ّ</w:t>
      </w:r>
      <w:r w:rsidRPr="000509AA">
        <w:rPr>
          <w:rtl/>
        </w:rPr>
        <w:t xml:space="preserve">د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بالنبو</w:t>
      </w:r>
      <w:r w:rsidR="00A46348">
        <w:rPr>
          <w:rtl/>
        </w:rPr>
        <w:t>ّ</w:t>
      </w:r>
      <w:r w:rsidRPr="000509AA">
        <w:rPr>
          <w:rtl/>
        </w:rPr>
        <w:t>ة والرسالة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ولأخيه أمير المؤمنين والأحد عشر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A46348">
        <w:rPr>
          <w:rtl/>
        </w:rPr>
        <w:t>ُ</w:t>
      </w:r>
      <w:r w:rsidRPr="000509AA">
        <w:rPr>
          <w:rtl/>
        </w:rPr>
        <w:t>لده بالإمامة والولاية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وأشهد العباد على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أنفسهم على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ذلك لكي يسد</w:t>
      </w:r>
      <w:r w:rsidR="00A46348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عليهم باب الاحتجاج يوم القيامة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والصلاة والسلام على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من تحم</w:t>
      </w:r>
      <w:r w:rsidR="00A46348">
        <w:rPr>
          <w:rtl/>
        </w:rPr>
        <w:t>ّ</w:t>
      </w:r>
      <w:r w:rsidRPr="000509AA">
        <w:rPr>
          <w:rtl/>
        </w:rPr>
        <w:t>ل عبء الرسالة الثقيل محم</w:t>
      </w:r>
      <w:r w:rsidR="00A46348">
        <w:rPr>
          <w:rtl/>
        </w:rPr>
        <w:t>ّ</w:t>
      </w:r>
      <w:r w:rsidRPr="000509AA">
        <w:rPr>
          <w:rtl/>
        </w:rPr>
        <w:t xml:space="preserve">د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أخيه ووصي</w:t>
      </w:r>
      <w:r w:rsidR="00A46348">
        <w:rPr>
          <w:rtl/>
        </w:rPr>
        <w:t>ّ</w:t>
      </w:r>
      <w:r w:rsidRPr="000509AA">
        <w:rPr>
          <w:rtl/>
        </w:rPr>
        <w:t>ه أمير المؤمنين الإمام علي</w:t>
      </w:r>
      <w:r w:rsidR="00A46348">
        <w:rPr>
          <w:rtl/>
        </w:rPr>
        <w:t>ّ</w:t>
      </w:r>
      <w:r w:rsidRPr="000509AA">
        <w:rPr>
          <w:rtl/>
        </w:rPr>
        <w:t xml:space="preserve"> بن أبي طالب </w:t>
      </w:r>
      <w:r w:rsidRPr="000509AA">
        <w:rPr>
          <w:rStyle w:val="rfdAlaem"/>
          <w:rtl/>
        </w:rPr>
        <w:t>عليه‌السلام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وعلى</w:t>
      </w:r>
      <w:r w:rsidR="00A46348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ابنته الزهراء البتول سي</w:t>
      </w:r>
      <w:r w:rsidR="00A46348">
        <w:rPr>
          <w:rtl/>
        </w:rPr>
        <w:t>ّ</w:t>
      </w:r>
      <w:r w:rsidRPr="000509AA">
        <w:rPr>
          <w:rtl/>
        </w:rPr>
        <w:t xml:space="preserve">دة نساء العالمين </w:t>
      </w:r>
      <w:r w:rsidRPr="000509AA">
        <w:rPr>
          <w:rStyle w:val="rfdAlaem"/>
          <w:rtl/>
        </w:rPr>
        <w:t>عليها‌السلام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وعلى</w:t>
      </w:r>
      <w:r w:rsidR="00A46348" w:rsidRPr="00AF3B23">
        <w:rPr>
          <w:rtl/>
        </w:rPr>
        <w:t>ٰ</w:t>
      </w:r>
      <w:r w:rsidRPr="000509AA">
        <w:rPr>
          <w:rtl/>
        </w:rPr>
        <w:t xml:space="preserve"> الأئم</w:t>
      </w:r>
      <w:r w:rsidR="00A46348">
        <w:rPr>
          <w:rtl/>
        </w:rPr>
        <w:t>ّ</w:t>
      </w:r>
      <w:r w:rsidRPr="000509AA">
        <w:rPr>
          <w:rtl/>
        </w:rPr>
        <w:t>ة المعصومين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المنتجبين من و</w:t>
      </w:r>
      <w:r w:rsidR="00A46348">
        <w:rPr>
          <w:rtl/>
        </w:rPr>
        <w:t>ُ</w:t>
      </w:r>
      <w:r w:rsidRPr="000509AA">
        <w:rPr>
          <w:rtl/>
        </w:rPr>
        <w:t xml:space="preserve">لدهما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أم</w:t>
      </w:r>
      <w:r w:rsidR="00A46348">
        <w:rPr>
          <w:rtl/>
        </w:rPr>
        <w:t>ّ</w:t>
      </w:r>
      <w:r w:rsidRPr="000509AA">
        <w:rPr>
          <w:rtl/>
        </w:rPr>
        <w:t>ا بعد</w:t>
      </w:r>
      <w:r w:rsidR="00F26704">
        <w:rPr>
          <w:rtl/>
        </w:rPr>
        <w:t xml:space="preserve"> .</w:t>
      </w:r>
    </w:p>
    <w:p w:rsidR="000509AA" w:rsidRPr="000509AA" w:rsidRDefault="000509AA" w:rsidP="00AF62CB">
      <w:pPr>
        <w:rPr>
          <w:rtl/>
        </w:rPr>
      </w:pPr>
      <w:r w:rsidRPr="000509AA">
        <w:rPr>
          <w:rtl/>
        </w:rPr>
        <w:t>فإن</w:t>
      </w:r>
      <w:r w:rsidR="00AF62CB">
        <w:rPr>
          <w:rtl/>
        </w:rPr>
        <w:t>ّ</w:t>
      </w:r>
      <w:r w:rsidRPr="000509AA">
        <w:rPr>
          <w:rtl/>
        </w:rPr>
        <w:t xml:space="preserve"> الميثاق والولاية من الأ</w:t>
      </w:r>
      <w:r w:rsidR="00AF62CB">
        <w:rPr>
          <w:rtl/>
        </w:rPr>
        <w:t>ُ</w:t>
      </w:r>
      <w:r w:rsidRPr="000509AA">
        <w:rPr>
          <w:rtl/>
        </w:rPr>
        <w:t>مور الخطيرة التي تدخل في صميم العقيدة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الإسلامية الحق</w:t>
      </w:r>
      <w:r w:rsidR="00AF62CB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من البساطة بمكان حت</w:t>
      </w:r>
      <w:r w:rsidR="00AF62CB">
        <w:rPr>
          <w:rtl/>
        </w:rPr>
        <w:t>ّ</w:t>
      </w:r>
      <w:r w:rsidRPr="000509AA">
        <w:rPr>
          <w:rtl/>
        </w:rPr>
        <w:t>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إن</w:t>
      </w:r>
      <w:r w:rsidR="00AF62CB">
        <w:rPr>
          <w:rtl/>
        </w:rPr>
        <w:t>ّ</w:t>
      </w:r>
      <w:r w:rsidRPr="000509AA">
        <w:rPr>
          <w:rtl/>
        </w:rPr>
        <w:t>ها لا تحتاج من القارئ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المنصف الذي يبحث عن الحق</w:t>
      </w:r>
      <w:r w:rsidR="00AF62CB">
        <w:rPr>
          <w:rtl/>
        </w:rPr>
        <w:t>ّ</w:t>
      </w:r>
      <w:r w:rsidRPr="000509AA">
        <w:rPr>
          <w:rtl/>
        </w:rPr>
        <w:t xml:space="preserve"> وأهله إلى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كثير من العناء والمشق</w:t>
      </w:r>
      <w:r w:rsidR="00AF62CB">
        <w:rPr>
          <w:rtl/>
        </w:rPr>
        <w:t>ّ</w:t>
      </w:r>
      <w:r w:rsidRPr="000509AA">
        <w:rPr>
          <w:rtl/>
        </w:rPr>
        <w:t>ة ليزيل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الغشاوة عن عينيه ليرى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نور الله الذي يض</w:t>
      </w:r>
      <w:r w:rsidR="00AF62CB">
        <w:rPr>
          <w:rtl/>
        </w:rPr>
        <w:t>يء</w:t>
      </w:r>
      <w:r w:rsidRPr="000509AA">
        <w:rPr>
          <w:rtl/>
        </w:rPr>
        <w:t xml:space="preserve"> له طريق النجاة والفلاح</w:t>
      </w:r>
      <w:r w:rsidR="00F26704">
        <w:rPr>
          <w:rtl/>
        </w:rPr>
        <w:t xml:space="preserve"> .</w:t>
      </w:r>
    </w:p>
    <w:p w:rsidR="000509AA" w:rsidRPr="00B41965" w:rsidRDefault="000509AA" w:rsidP="000509AA">
      <w:pPr>
        <w:rPr>
          <w:rStyle w:val="rfdPoemTiniCharChar"/>
          <w:rtl/>
        </w:rPr>
      </w:pPr>
      <w:r w:rsidRPr="000509AA">
        <w:rPr>
          <w:rtl/>
        </w:rPr>
        <w:t>فآيات القرآن الكريم صريحة جد</w:t>
      </w:r>
      <w:r w:rsidR="00AF62CB">
        <w:rPr>
          <w:rtl/>
        </w:rPr>
        <w:t>ّ</w:t>
      </w:r>
      <w:r w:rsidRPr="000509AA">
        <w:rPr>
          <w:rtl/>
        </w:rPr>
        <w:t>ا</w:t>
      </w:r>
      <w:r w:rsidR="00AF62CB">
        <w:rPr>
          <w:rtl/>
        </w:rPr>
        <w:t>ً</w:t>
      </w:r>
      <w:r w:rsidRPr="000509AA">
        <w:rPr>
          <w:rtl/>
        </w:rPr>
        <w:t xml:space="preserve"> في إظهار أحق</w:t>
      </w:r>
      <w:r w:rsidR="00AF62CB">
        <w:rPr>
          <w:rtl/>
        </w:rPr>
        <w:t>ّ</w:t>
      </w:r>
      <w:r w:rsidRPr="000509AA">
        <w:rPr>
          <w:rtl/>
        </w:rPr>
        <w:t xml:space="preserve">ية أهل البيت </w:t>
      </w:r>
      <w:r w:rsidRPr="000509AA">
        <w:rPr>
          <w:rStyle w:val="rfdAlaem"/>
          <w:rtl/>
        </w:rPr>
        <w:t>عليهم‌السلام</w:t>
      </w:r>
      <w:r w:rsidR="00AF62CB" w:rsidRPr="00B41965">
        <w:rPr>
          <w:rtl/>
        </w:rPr>
        <w:t xml:space="preserve"> </w:t>
      </w:r>
      <w:r w:rsidR="00AF62CB">
        <w:rPr>
          <w:rStyle w:val="rfdAlaem"/>
          <w:rtl/>
        </w:rPr>
        <w:br/>
      </w:r>
    </w:p>
    <w:p w:rsidR="003C2615" w:rsidRDefault="003C2615" w:rsidP="00AF62CB">
      <w:pPr>
        <w:pStyle w:val="rfdNormal0"/>
        <w:rPr>
          <w:rtl/>
        </w:rPr>
        <w:sectPr w:rsidR="003C2615" w:rsidSect="00600DF3">
          <w:headerReference w:type="even" r:id="rId344"/>
          <w:headerReference w:type="default" r:id="rId345"/>
          <w:headerReference w:type="first" r:id="rId34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AF62CB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بالولاية والإمامة والخلافة بعد رسول الله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منها : ما تناولها كاتب هذه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الرسالة الإمام العل</w:t>
      </w:r>
      <w:r w:rsidR="00AF62CB">
        <w:rPr>
          <w:rtl/>
        </w:rPr>
        <w:t>ّ</w:t>
      </w:r>
      <w:r w:rsidRPr="000509AA">
        <w:rPr>
          <w:rtl/>
        </w:rPr>
        <w:t>امة السي</w:t>
      </w:r>
      <w:r w:rsidR="00AF62CB">
        <w:rPr>
          <w:rtl/>
        </w:rPr>
        <w:t>ّ</w:t>
      </w:r>
      <w:r w:rsidRPr="000509AA">
        <w:rPr>
          <w:rtl/>
        </w:rPr>
        <w:t xml:space="preserve">د عبد الحسين شرف الدين </w:t>
      </w:r>
      <w:r w:rsidRPr="000509AA">
        <w:rPr>
          <w:rStyle w:val="rfdAlaem"/>
          <w:rtl/>
        </w:rPr>
        <w:t>قدس‌سره</w:t>
      </w:r>
      <w:r w:rsidRPr="000509AA">
        <w:rPr>
          <w:rtl/>
        </w:rPr>
        <w:t xml:space="preserve"> في القسم الأو</w:t>
      </w:r>
      <w:r w:rsidR="00AF62CB">
        <w:rPr>
          <w:rtl/>
        </w:rPr>
        <w:t>ّ</w:t>
      </w:r>
      <w:r w:rsidRPr="000509AA">
        <w:rPr>
          <w:rtl/>
        </w:rPr>
        <w:t>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آية الميثاق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وذلك في معرض جوابه عن سؤال الشيخ عب</w:t>
      </w:r>
      <w:r w:rsidR="00AF62CB">
        <w:rPr>
          <w:rtl/>
        </w:rPr>
        <w:t>ّ</w:t>
      </w:r>
      <w:r w:rsidRPr="000509AA">
        <w:rPr>
          <w:rtl/>
        </w:rPr>
        <w:t>اس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قلي الواعظ التبريزي الجراندابي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حين سأله عن معنى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قوله تعالى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FE1090" w:rsidRPr="00FE1090">
        <w:rPr>
          <w:rStyle w:val="rfdAie"/>
          <w:rFonts w:hint="cs"/>
          <w:rtl/>
        </w:rPr>
        <w:t xml:space="preserve"> </w:t>
      </w:r>
      <w:r w:rsidR="00AF62CB" w:rsidRPr="00AF62CB">
        <w:rPr>
          <w:rStyle w:val="rfdAie"/>
          <w:rtl/>
        </w:rPr>
        <w:t xml:space="preserve">وَإِذْ </w:t>
      </w:r>
      <w:r w:rsidR="00AF62CB">
        <w:rPr>
          <w:rStyle w:val="rfdAie"/>
          <w:rtl/>
        </w:rPr>
        <w:br/>
      </w:r>
      <w:r w:rsidR="00AF62CB" w:rsidRPr="00AF62CB">
        <w:rPr>
          <w:rStyle w:val="rfdAie"/>
          <w:rtl/>
        </w:rPr>
        <w:t xml:space="preserve">أَخَذَ رَبُّكَ مِن بَنِي آدَمَ مِن ظُهُورِهِمْ ذُرِّيَّتَهُمْ وَأَشْهَدَهُمْ عَلَىٰ أَنفُسِهِمْ </w:t>
      </w:r>
      <w:r w:rsidR="00AF62CB">
        <w:rPr>
          <w:rStyle w:val="rfdAie"/>
          <w:rtl/>
        </w:rPr>
        <w:br/>
      </w:r>
      <w:r w:rsidR="00AF62CB" w:rsidRPr="00AF62CB">
        <w:rPr>
          <w:rStyle w:val="rfdAie"/>
          <w:rtl/>
        </w:rPr>
        <w:t xml:space="preserve">أَلَسْتُ بِرَبِّكُمْ </w:t>
      </w:r>
      <w:r w:rsidR="00AF62CB" w:rsidRPr="00AF3B23">
        <w:rPr>
          <w:rStyle w:val="rfdAie"/>
          <w:rtl/>
        </w:rPr>
        <w:t>قَالُوا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بَلَىٰ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شَهِدْنَا</w:t>
      </w:r>
      <w:r w:rsidR="00FE1090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وذلك لو أردنا تفسيرها بغض</w:t>
      </w:r>
      <w:r w:rsidR="00AF62CB">
        <w:rPr>
          <w:rtl/>
        </w:rPr>
        <w:t>ّ</w:t>
      </w:r>
      <w:r w:rsidRPr="000509AA">
        <w:rPr>
          <w:rtl/>
        </w:rPr>
        <w:t xml:space="preserve"> النظر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حملها على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عالم الذر</w:t>
      </w:r>
      <w:r w:rsidR="00AF62CB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نقول 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والذي تثبت وقوع هذا الإشهاد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وأخذ الميثاق فيه الروايات الواردة عن أهل البيت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</w:p>
    <w:p w:rsidR="00AF62CB" w:rsidRDefault="000509AA" w:rsidP="00AF62CB">
      <w:pPr>
        <w:rPr>
          <w:rtl/>
        </w:rPr>
      </w:pPr>
      <w:r w:rsidRPr="000509AA">
        <w:rPr>
          <w:rtl/>
        </w:rPr>
        <w:t>وكذلك آية الولاية في القسم الثاني من الرسالة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حين سأله عن قوله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تعالى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FE1090" w:rsidRPr="00FE1090">
        <w:rPr>
          <w:rStyle w:val="rfdAie"/>
          <w:rFonts w:hint="cs"/>
          <w:rtl/>
        </w:rPr>
        <w:t xml:space="preserve"> </w:t>
      </w:r>
      <w:r w:rsidR="00AF62CB" w:rsidRPr="00AF62CB">
        <w:rPr>
          <w:rStyle w:val="rfdAie"/>
          <w:rtl/>
        </w:rPr>
        <w:t xml:space="preserve">حُرِّمَتْ عَلَيْكُمُ الْمَيْتَةُ وَالدَّمُ وَلَحْمُ الْخِنزِيرِ وَمَا أُهِلَّ لِغَيْرِ اللَّهِ </w:t>
      </w:r>
      <w:r w:rsidR="00AF62CB">
        <w:rPr>
          <w:rStyle w:val="rfdAie"/>
          <w:rtl/>
        </w:rPr>
        <w:br/>
      </w:r>
      <w:r w:rsidR="00AF62CB" w:rsidRPr="00AF62CB">
        <w:rPr>
          <w:rStyle w:val="rfdAie"/>
          <w:rtl/>
        </w:rPr>
        <w:t xml:space="preserve">بِهِ وَالْمُنْخَنِقَةُ وَالْمَوْقُوذَةُ وَالْمُتَرَدِّيَةُ وَالنَّطِيحَةُ وَمَا أَكَلَ السَّبُعُ إِلَّا مَا ذَكَّيْتُمْ </w:t>
      </w:r>
      <w:r w:rsidR="00AF62CB">
        <w:rPr>
          <w:rStyle w:val="rfdAie"/>
          <w:rtl/>
        </w:rPr>
        <w:br/>
      </w:r>
      <w:r w:rsidR="00AF62CB" w:rsidRPr="00AF62CB">
        <w:rPr>
          <w:rStyle w:val="rfdAie"/>
          <w:rtl/>
        </w:rPr>
        <w:t xml:space="preserve">وَمَا ذُبِحَ عَلَى النُّصُبِ وَأَن تَسْتَقْسِمُوا بِالْأَزْلَامِ </w:t>
      </w:r>
      <w:r w:rsidR="00AF62CB" w:rsidRPr="00AF3B23">
        <w:rPr>
          <w:rStyle w:val="rfdAie"/>
          <w:rtl/>
        </w:rPr>
        <w:t>ذَٰلِكُمْ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فِسْقٌ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الْيَوْمَ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يَئِسَ</w:t>
      </w:r>
      <w:r w:rsidR="00AF62CB" w:rsidRPr="00AF62CB">
        <w:rPr>
          <w:rStyle w:val="rfdAie"/>
          <w:rtl/>
        </w:rPr>
        <w:t xml:space="preserve"> </w:t>
      </w:r>
      <w:r w:rsidR="00AF62CB">
        <w:rPr>
          <w:rStyle w:val="rfdAie"/>
          <w:rtl/>
        </w:rPr>
        <w:br/>
      </w:r>
      <w:r w:rsidR="00AF62CB" w:rsidRPr="00AF3B23">
        <w:rPr>
          <w:rStyle w:val="rfdAie"/>
          <w:rtl/>
        </w:rPr>
        <w:t>الَّذِينَ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كَفَرُوا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مِن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دِينِكُمْ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فَلَا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تَخ</w:t>
      </w:r>
      <w:r w:rsidR="00AF62CB" w:rsidRPr="00AF62CB">
        <w:rPr>
          <w:rStyle w:val="rfdAie"/>
          <w:rtl/>
        </w:rPr>
        <w:t xml:space="preserve">ْشَوْهُمْ وَاخْشَوْنِ </w:t>
      </w:r>
      <w:r w:rsidR="00AF62CB" w:rsidRPr="00AF3B23">
        <w:rPr>
          <w:rStyle w:val="rfdAie"/>
          <w:rtl/>
        </w:rPr>
        <w:t>الْيَوْمَ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أَكْمَلْتُ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لَكُمْ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دِينَكُمْ</w:t>
      </w:r>
      <w:r w:rsidR="00AF62CB" w:rsidRPr="00AF62CB">
        <w:rPr>
          <w:rStyle w:val="rfdAie"/>
          <w:rtl/>
        </w:rPr>
        <w:t xml:space="preserve"> </w:t>
      </w:r>
      <w:r w:rsidR="00AF62CB">
        <w:rPr>
          <w:rStyle w:val="rfdAie"/>
          <w:rtl/>
        </w:rPr>
        <w:br/>
      </w:r>
      <w:r w:rsidR="00AF62CB" w:rsidRPr="00AF3B23">
        <w:rPr>
          <w:rStyle w:val="rfdAie"/>
          <w:rtl/>
        </w:rPr>
        <w:t>وَأَتْمَمْتُ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عَلَيْكُمْ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نِعْمَتِي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وَرَضِيتُ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لَكُمُ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الْإِسْلَامَ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دِينًا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فَمَنِ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اضْطُرَّ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فِي</w:t>
      </w:r>
      <w:r w:rsidR="00AF62CB" w:rsidRPr="00AF62CB">
        <w:rPr>
          <w:rStyle w:val="rfdAie"/>
          <w:rtl/>
        </w:rPr>
        <w:t xml:space="preserve"> </w:t>
      </w:r>
      <w:r w:rsidR="00AF62CB">
        <w:rPr>
          <w:rStyle w:val="rfdAie"/>
          <w:rtl/>
        </w:rPr>
        <w:br/>
      </w:r>
      <w:r w:rsidR="00AF62CB" w:rsidRPr="00AF3B23">
        <w:rPr>
          <w:rStyle w:val="rfdAie"/>
          <w:rtl/>
        </w:rPr>
        <w:t>مَخْمَصَةٍ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غَيْرَ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مُتَجَانِفٍ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لِّإِثْمٍ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فَإِنَّ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اللَّهَ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غَفُورٌ</w:t>
      </w:r>
      <w:r w:rsidR="00AF62CB" w:rsidRPr="00AF62CB">
        <w:rPr>
          <w:rStyle w:val="rfdAie"/>
          <w:rtl/>
        </w:rPr>
        <w:t xml:space="preserve"> </w:t>
      </w:r>
      <w:r w:rsidR="00AF62CB" w:rsidRPr="00AF3B23">
        <w:rPr>
          <w:rStyle w:val="rfdAie"/>
          <w:rtl/>
        </w:rPr>
        <w:t>رَّحِيمٌ</w:t>
      </w:r>
      <w:r w:rsidR="00FE1090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بأن</w:t>
      </w:r>
      <w:r w:rsidR="00AF62CB">
        <w:rPr>
          <w:rtl/>
        </w:rPr>
        <w:t>ّ</w:t>
      </w:r>
      <w:r w:rsidRPr="000509AA">
        <w:rPr>
          <w:rtl/>
        </w:rPr>
        <w:t>ها آية واحدة مسوقة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لبيان الأحكام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فأي</w:t>
      </w:r>
      <w:r w:rsidR="00AF62CB">
        <w:rPr>
          <w:rtl/>
        </w:rPr>
        <w:t>ّ</w:t>
      </w:r>
      <w:r w:rsidRPr="000509AA">
        <w:rPr>
          <w:rtl/>
        </w:rPr>
        <w:t xml:space="preserve"> ربط لها بتعيين الإمام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FE1090" w:rsidRDefault="000509AA" w:rsidP="00AF62CB">
      <w:pPr>
        <w:rPr>
          <w:rStyle w:val="rfdPoemTiniCharChar"/>
          <w:rtl/>
        </w:rPr>
      </w:pPr>
      <w:r w:rsidRPr="000509AA">
        <w:rPr>
          <w:rtl/>
        </w:rPr>
        <w:t>والأحاديث النبوية الشريفة الصحيحة السند والمتواترة تملأ بطون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الكتب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سواء في ذلك روايات الفريقين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وحت</w:t>
      </w:r>
      <w:r w:rsidR="00AF62CB">
        <w:rPr>
          <w:rtl/>
        </w:rPr>
        <w:t>ّ</w:t>
      </w:r>
      <w:r w:rsidRPr="000509AA">
        <w:rPr>
          <w:rtl/>
        </w:rPr>
        <w:t>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تلك الفرق المعادية لأهل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البيت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تظهر في مروي</w:t>
      </w:r>
      <w:r w:rsidR="00AF62CB">
        <w:rPr>
          <w:rtl/>
        </w:rPr>
        <w:t>ّ</w:t>
      </w:r>
      <w:r w:rsidRPr="000509AA">
        <w:rPr>
          <w:rtl/>
        </w:rPr>
        <w:t>اتهم وبوضوح أحق</w:t>
      </w:r>
      <w:r w:rsidR="00AF62CB">
        <w:rPr>
          <w:rtl/>
        </w:rPr>
        <w:t>ّ</w:t>
      </w:r>
      <w:r w:rsidRPr="000509AA">
        <w:rPr>
          <w:rtl/>
        </w:rPr>
        <w:t>ي</w:t>
      </w:r>
      <w:r w:rsidR="00AF62CB">
        <w:rPr>
          <w:rtl/>
        </w:rPr>
        <w:t>ّ</w:t>
      </w:r>
      <w:r w:rsidRPr="000509AA">
        <w:rPr>
          <w:rtl/>
        </w:rPr>
        <w:t xml:space="preserve">ة أهل البيت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بالخلافة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والإمامة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فنلاحظ من خلالها أن</w:t>
      </w:r>
      <w:r w:rsidR="00AF62CB">
        <w:rPr>
          <w:rtl/>
        </w:rPr>
        <w:t>ّ</w:t>
      </w:r>
      <w:r w:rsidRPr="000509AA">
        <w:rPr>
          <w:rtl/>
        </w:rPr>
        <w:t xml:space="preserve"> النبي</w:t>
      </w:r>
      <w:r w:rsidR="00AF62CB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لم يد</w:t>
      </w:r>
      <w:r w:rsidR="00AF62CB">
        <w:rPr>
          <w:rtl/>
        </w:rPr>
        <w:t>ّ</w:t>
      </w:r>
      <w:r w:rsidRPr="000509AA">
        <w:rPr>
          <w:rtl/>
        </w:rPr>
        <w:t>خر جهدا</w:t>
      </w:r>
      <w:r w:rsidR="00AF62CB">
        <w:rPr>
          <w:rtl/>
        </w:rPr>
        <w:t>ً</w:t>
      </w:r>
      <w:r w:rsidRPr="000509AA">
        <w:rPr>
          <w:rtl/>
        </w:rPr>
        <w:t xml:space="preserve"> في توضيح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هذه المسألة وإبلاغه الناس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منذ اللحظة الأ</w:t>
      </w:r>
      <w:r w:rsidR="00AF62CB">
        <w:rPr>
          <w:rtl/>
        </w:rPr>
        <w:t>ُ</w:t>
      </w:r>
      <w:r w:rsidRPr="000509AA">
        <w:rPr>
          <w:rtl/>
        </w:rPr>
        <w:t>ولى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من البعثة النبوية المباركة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وحت</w:t>
      </w:r>
      <w:r w:rsidR="00AF62CB">
        <w:rPr>
          <w:rtl/>
        </w:rPr>
        <w:t>ّ</w:t>
      </w:r>
      <w:r w:rsidRPr="000509AA">
        <w:rPr>
          <w:rtl/>
        </w:rPr>
        <w:t>ى</w:t>
      </w:r>
      <w:r w:rsidR="00AF62CB" w:rsidRPr="00AF3B23">
        <w:rPr>
          <w:rtl/>
        </w:rPr>
        <w:t>ٰ</w:t>
      </w:r>
      <w:r w:rsidRPr="000509AA">
        <w:rPr>
          <w:rtl/>
        </w:rPr>
        <w:t xml:space="preserve"> آخر لحظة من حياته الشريفة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حين طلب منهم أن يحضروا له دواة</w:t>
      </w:r>
      <w:r w:rsidR="00AF62CB">
        <w:rPr>
          <w:rtl/>
        </w:rPr>
        <w:t xml:space="preserve"> </w:t>
      </w:r>
      <w:r w:rsidR="00AF62CB">
        <w:rPr>
          <w:rtl/>
        </w:rPr>
        <w:br/>
      </w:r>
    </w:p>
    <w:p w:rsidR="000509AA" w:rsidRPr="000509AA" w:rsidRDefault="000509AA" w:rsidP="001E4BDE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وكتفا</w:t>
      </w:r>
      <w:r w:rsidR="00253D85">
        <w:rPr>
          <w:rtl/>
        </w:rPr>
        <w:t>ً</w:t>
      </w:r>
      <w:r w:rsidRPr="000509AA">
        <w:rPr>
          <w:rtl/>
        </w:rPr>
        <w:t xml:space="preserve"> ليكتب لهم كتابا</w:t>
      </w:r>
      <w:r w:rsidR="00253D85">
        <w:rPr>
          <w:rtl/>
        </w:rPr>
        <w:t>ً</w:t>
      </w:r>
      <w:r w:rsidRPr="000509AA">
        <w:rPr>
          <w:rtl/>
        </w:rPr>
        <w:t xml:space="preserve"> لن يضل</w:t>
      </w:r>
      <w:r w:rsidR="00253D85">
        <w:rPr>
          <w:rtl/>
        </w:rPr>
        <w:t>ّ</w:t>
      </w:r>
      <w:r w:rsidRPr="000509AA">
        <w:rPr>
          <w:rtl/>
        </w:rPr>
        <w:t>وا بعده أبدا</w:t>
      </w:r>
      <w:r w:rsidR="00253D85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253D85">
      <w:pPr>
        <w:rPr>
          <w:rtl/>
        </w:rPr>
      </w:pPr>
      <w:r w:rsidRPr="000509AA">
        <w:rPr>
          <w:rtl/>
        </w:rPr>
        <w:t>فنحن نعتقد بأن</w:t>
      </w:r>
      <w:r w:rsidR="00253D85">
        <w:rPr>
          <w:rtl/>
        </w:rPr>
        <w:t>ّ</w:t>
      </w:r>
      <w:r w:rsidRPr="000509AA">
        <w:rPr>
          <w:rtl/>
        </w:rPr>
        <w:t xml:space="preserve"> معرفة الحق</w:t>
      </w:r>
      <w:r w:rsidR="00253D85">
        <w:rPr>
          <w:rtl/>
        </w:rPr>
        <w:t>ّ</w:t>
      </w:r>
      <w:r w:rsidRPr="000509AA">
        <w:rPr>
          <w:rtl/>
        </w:rPr>
        <w:t xml:space="preserve"> قد خ</w:t>
      </w:r>
      <w:r w:rsidR="00253D85">
        <w:rPr>
          <w:rtl/>
        </w:rPr>
        <w:t>ُ</w:t>
      </w:r>
      <w:r w:rsidRPr="000509AA">
        <w:rPr>
          <w:rtl/>
        </w:rPr>
        <w:t>زنت في قلوب بني آدم منذ 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أشهدهم الله على</w:t>
      </w:r>
      <w:r w:rsidR="00253D85" w:rsidRPr="00AF3B23">
        <w:rPr>
          <w:rtl/>
        </w:rPr>
        <w:t>ٰ</w:t>
      </w:r>
      <w:r w:rsidRPr="000509AA">
        <w:rPr>
          <w:rtl/>
        </w:rPr>
        <w:t xml:space="preserve"> أنفسهم حين رأوا من حقائق الأ</w:t>
      </w:r>
      <w:r w:rsidR="00253D85">
        <w:rPr>
          <w:rtl/>
        </w:rPr>
        <w:t>ُ</w:t>
      </w:r>
      <w:r w:rsidRPr="000509AA">
        <w:rPr>
          <w:rtl/>
        </w:rPr>
        <w:t>مور ما جعلهم يقر</w:t>
      </w:r>
      <w:r w:rsidR="00253D85">
        <w:rPr>
          <w:rtl/>
        </w:rPr>
        <w:t>ّ</w:t>
      </w:r>
      <w:r w:rsidRPr="000509AA">
        <w:rPr>
          <w:rtl/>
        </w:rPr>
        <w:t>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مستسلمين بالبداهة التي تتداعى</w:t>
      </w:r>
      <w:r w:rsidR="00253D85" w:rsidRPr="00AF3B23">
        <w:rPr>
          <w:rtl/>
        </w:rPr>
        <w:t>ٰ</w:t>
      </w:r>
      <w:r w:rsidRPr="000509AA">
        <w:rPr>
          <w:rtl/>
        </w:rPr>
        <w:t xml:space="preserve"> في الذهن من جملة : </w:t>
      </w:r>
      <w:r w:rsidR="00BE4BC2" w:rsidRPr="00BE4BC2">
        <w:rPr>
          <w:rStyle w:val="rfdAlaem"/>
          <w:rtl/>
        </w:rPr>
        <w:t>(</w:t>
      </w:r>
      <w:r w:rsidR="00BA38F6" w:rsidRPr="00BA38F6">
        <w:rPr>
          <w:rStyle w:val="rfdAie"/>
          <w:rFonts w:hint="cs"/>
          <w:rtl/>
        </w:rPr>
        <w:t xml:space="preserve"> </w:t>
      </w:r>
      <w:r w:rsidR="00253D85" w:rsidRPr="00BA38F6">
        <w:rPr>
          <w:rStyle w:val="rfdAie"/>
          <w:rtl/>
        </w:rPr>
        <w:t xml:space="preserve">قَالُوا بَلَىٰ </w:t>
      </w:r>
      <w:r w:rsidR="00253D85" w:rsidRPr="00BA38F6">
        <w:rPr>
          <w:rStyle w:val="rfdAie"/>
          <w:rtl/>
        </w:rPr>
        <w:br/>
        <w:t>شَهِدْنَا</w:t>
      </w:r>
      <w:r w:rsidR="00BA38F6" w:rsidRPr="00BA38F6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253D85">
        <w:rPr>
          <w:rtl/>
        </w:rPr>
        <w:t>ّ</w:t>
      </w:r>
      <w:r w:rsidRPr="000509AA">
        <w:rPr>
          <w:rtl/>
        </w:rPr>
        <w:t>ا أن</w:t>
      </w:r>
      <w:r w:rsidR="00253D85">
        <w:rPr>
          <w:rtl/>
        </w:rPr>
        <w:t>ّ</w:t>
      </w:r>
      <w:r w:rsidRPr="000509AA">
        <w:rPr>
          <w:rtl/>
        </w:rPr>
        <w:t xml:space="preserve"> عدم وجود المؤه</w:t>
      </w:r>
      <w:r w:rsidR="00253D85">
        <w:rPr>
          <w:rtl/>
        </w:rPr>
        <w:t>ّ</w:t>
      </w:r>
      <w:r w:rsidRPr="000509AA">
        <w:rPr>
          <w:rtl/>
        </w:rPr>
        <w:t>ل الذاتي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وجود تراكمات الذنوب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والأوهام والخطرات وتلويث النطف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وغيرها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تحول دون أن يرى</w:t>
      </w:r>
      <w:r w:rsidR="00253D85" w:rsidRPr="00AF3B23">
        <w:rPr>
          <w:rtl/>
        </w:rPr>
        <w:t>ٰ</w:t>
      </w:r>
      <w:r w:rsidRPr="000509AA">
        <w:rPr>
          <w:rtl/>
        </w:rPr>
        <w:t xml:space="preserve"> الإنسان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مكامن النور في قلبه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وذلك لكونها محجوبة بحجب الأدران والزيغ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فيبدأ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مسيرته بات</w:t>
      </w:r>
      <w:r w:rsidR="00253D85">
        <w:rPr>
          <w:rtl/>
        </w:rPr>
        <w:t>ّ</w:t>
      </w:r>
      <w:r w:rsidRPr="000509AA">
        <w:rPr>
          <w:rtl/>
        </w:rPr>
        <w:t>جاه نسيان ما رآه وعرفه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BA38F6" w:rsidRPr="00BA38F6">
        <w:rPr>
          <w:rStyle w:val="rfdAie"/>
          <w:rFonts w:hint="cs"/>
          <w:rtl/>
        </w:rPr>
        <w:t xml:space="preserve"> </w:t>
      </w:r>
      <w:r w:rsidR="00253D85" w:rsidRPr="00BA38F6">
        <w:rPr>
          <w:rStyle w:val="rfdAie"/>
          <w:rtl/>
        </w:rPr>
        <w:t xml:space="preserve">فَإِنَّهَا لَا تَعْمَى الْأَبْصَارُ وَلَٰكِن </w:t>
      </w:r>
      <w:r w:rsidR="00253D85" w:rsidRPr="00BA38F6">
        <w:rPr>
          <w:rStyle w:val="rfdAie"/>
          <w:rtl/>
        </w:rPr>
        <w:br/>
        <w:t>تَعْمَى الْقُلُوبُ الَّتِي فِي الصُّدُورِ</w:t>
      </w:r>
      <w:r w:rsidR="00BA38F6" w:rsidRPr="00BA38F6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ومتى</w:t>
      </w:r>
      <w:r w:rsidR="00253D85" w:rsidRPr="00AF3B23">
        <w:rPr>
          <w:rtl/>
        </w:rPr>
        <w:t>ٰ</w:t>
      </w:r>
      <w:r w:rsidRPr="000509AA">
        <w:rPr>
          <w:rtl/>
        </w:rPr>
        <w:t xml:space="preserve"> ما أقبلت النفس على</w:t>
      </w:r>
      <w:r w:rsidR="00253D85" w:rsidRPr="00AF3B23">
        <w:rPr>
          <w:rtl/>
        </w:rPr>
        <w:t>ٰ</w:t>
      </w:r>
      <w:r w:rsidRPr="000509AA">
        <w:rPr>
          <w:rtl/>
        </w:rPr>
        <w:t xml:space="preserve"> الأعمال التي من شأنها أن تعمل على</w:t>
      </w:r>
      <w:r w:rsidR="00253D85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تصفيتها وتهذيبها وتزكيتها مم</w:t>
      </w:r>
      <w:r w:rsidR="00253D85">
        <w:rPr>
          <w:rtl/>
        </w:rPr>
        <w:t>ّ</w:t>
      </w:r>
      <w:r w:rsidRPr="000509AA">
        <w:rPr>
          <w:rtl/>
        </w:rPr>
        <w:t>ا علق بها من هذه الحجب تفت</w:t>
      </w:r>
      <w:r w:rsidR="00253D85">
        <w:rPr>
          <w:rtl/>
        </w:rPr>
        <w:t>ّ</w:t>
      </w:r>
      <w:r w:rsidRPr="000509AA">
        <w:rPr>
          <w:rtl/>
        </w:rPr>
        <w:t>حت مكامن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المعرفة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وتختلف هذه باختلاف سعي النفوس وراءها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253D85">
        <w:rPr>
          <w:rtl/>
        </w:rPr>
        <w:t>ّ</w:t>
      </w:r>
      <w:r w:rsidRPr="000509AA">
        <w:rPr>
          <w:rtl/>
        </w:rPr>
        <w:t>ى</w:t>
      </w:r>
      <w:r w:rsidR="00253D85" w:rsidRPr="00AF3B23">
        <w:rPr>
          <w:rtl/>
        </w:rPr>
        <w:t>ٰ</w:t>
      </w:r>
      <w:r w:rsidRPr="000509AA">
        <w:rPr>
          <w:rtl/>
        </w:rPr>
        <w:t xml:space="preserve"> يبلغ بها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المقام عند مرتبة أمير المؤمنين الإمام علي</w:t>
      </w:r>
      <w:r w:rsidR="00253D85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بقوله : </w:t>
      </w:r>
      <w:r w:rsidRPr="00BA38F6">
        <w:rPr>
          <w:rStyle w:val="rfdBold2"/>
          <w:rtl/>
        </w:rPr>
        <w:t>«</w:t>
      </w:r>
      <w:r w:rsidR="00BA38F6" w:rsidRPr="00BA38F6">
        <w:rPr>
          <w:rStyle w:val="rfdBold2"/>
          <w:rFonts w:hint="cs"/>
          <w:rtl/>
        </w:rPr>
        <w:t xml:space="preserve"> </w:t>
      </w:r>
      <w:r w:rsidRPr="00BA38F6">
        <w:rPr>
          <w:rStyle w:val="rfdBold2"/>
          <w:rtl/>
        </w:rPr>
        <w:t>لو ك</w:t>
      </w:r>
      <w:r w:rsidR="00253D85" w:rsidRPr="00BA38F6">
        <w:rPr>
          <w:rStyle w:val="rfdBold2"/>
          <w:rtl/>
        </w:rPr>
        <w:t>ُ</w:t>
      </w:r>
      <w:r w:rsidRPr="00BA38F6">
        <w:rPr>
          <w:rStyle w:val="rfdBold2"/>
          <w:rtl/>
        </w:rPr>
        <w:t>شف الغطاء ما</w:t>
      </w:r>
      <w:r w:rsidR="00444449" w:rsidRPr="00BA38F6">
        <w:rPr>
          <w:rStyle w:val="rfdBold2"/>
          <w:rtl/>
        </w:rPr>
        <w:t xml:space="preserve"> </w:t>
      </w:r>
      <w:r w:rsidR="00444449" w:rsidRPr="00BA38F6">
        <w:rPr>
          <w:rStyle w:val="rfdBold2"/>
          <w:rtl/>
        </w:rPr>
        <w:br/>
      </w:r>
      <w:r w:rsidRPr="00BA38F6">
        <w:rPr>
          <w:rStyle w:val="rfdBold2"/>
          <w:rtl/>
        </w:rPr>
        <w:t>ازددت</w:t>
      </w:r>
      <w:r w:rsidR="00253D85" w:rsidRPr="00BA38F6">
        <w:rPr>
          <w:rStyle w:val="rfdBold2"/>
          <w:rtl/>
        </w:rPr>
        <w:t>ُ</w:t>
      </w:r>
      <w:r w:rsidRPr="00BA38F6">
        <w:rPr>
          <w:rStyle w:val="rfdBold2"/>
          <w:rtl/>
        </w:rPr>
        <w:t xml:space="preserve"> يقينا</w:t>
      </w:r>
      <w:r w:rsidR="00253D85" w:rsidRPr="00BA38F6">
        <w:rPr>
          <w:rStyle w:val="rfdBold2"/>
          <w:rtl/>
        </w:rPr>
        <w:t>ً</w:t>
      </w:r>
      <w:r w:rsidR="00BA38F6" w:rsidRPr="00BA38F6">
        <w:rPr>
          <w:rStyle w:val="rfdBold2"/>
          <w:rFonts w:hint="cs"/>
          <w:rtl/>
        </w:rPr>
        <w:t xml:space="preserve"> </w:t>
      </w:r>
      <w:r w:rsidRPr="00BA38F6">
        <w:rPr>
          <w:rStyle w:val="rfdBold2"/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فجاءت هذه الرسالة صغيرة الحجم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قوية السبك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عالية المضامين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جلي</w:t>
      </w:r>
      <w:r w:rsidR="00253D85">
        <w:rPr>
          <w:rtl/>
        </w:rPr>
        <w:t>ّ</w:t>
      </w:r>
      <w:r w:rsidRPr="000509AA">
        <w:rPr>
          <w:rtl/>
        </w:rPr>
        <w:t>ة الحج</w:t>
      </w:r>
      <w:r w:rsidR="00253D85">
        <w:rPr>
          <w:rtl/>
        </w:rPr>
        <w:t>ّ</w:t>
      </w:r>
      <w:r w:rsidRPr="000509AA">
        <w:rPr>
          <w:rtl/>
        </w:rPr>
        <w:t>ة والبرهان</w:t>
      </w:r>
      <w:r w:rsidR="00F26704">
        <w:rPr>
          <w:rtl/>
        </w:rPr>
        <w:t xml:space="preserve"> .</w:t>
      </w:r>
    </w:p>
    <w:p w:rsidR="000509AA" w:rsidRPr="000509AA" w:rsidRDefault="00BA38F6" w:rsidP="00BA38F6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BA38F6" w:rsidP="000509AA">
      <w:pPr>
        <w:pStyle w:val="rfdLine"/>
        <w:rPr>
          <w:rtl/>
        </w:rPr>
      </w:pPr>
      <w:r w:rsidRPr="00BA38F6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BA38F6">
        <w:rPr>
          <w:rStyle w:val="rfdNormal0Char"/>
          <w:rtl/>
        </w:rPr>
        <w:br/>
      </w:r>
      <w:r w:rsidRPr="00BA38F6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 xml:space="preserve">(1) </w:t>
      </w:r>
      <w:r w:rsidR="00253D85" w:rsidRPr="00A41A98">
        <w:rPr>
          <w:rtl/>
        </w:rPr>
        <w:t>ٱ</w:t>
      </w:r>
      <w:r w:rsidRPr="00A41A98">
        <w:rPr>
          <w:rtl/>
        </w:rPr>
        <w:t>نظر : غرر الحكم ودرر الكلم</w:t>
      </w:r>
      <w:r w:rsidR="00414582" w:rsidRPr="00A41A98">
        <w:rPr>
          <w:rtl/>
        </w:rPr>
        <w:t xml:space="preserve"> </w:t>
      </w:r>
      <w:r w:rsidRPr="00A41A98">
        <w:rPr>
          <w:rtl/>
        </w:rPr>
        <w:t>2</w:t>
      </w:r>
      <w:r w:rsidR="007A060E" w:rsidRPr="00A41A98">
        <w:rPr>
          <w:rtl/>
        </w:rPr>
        <w:t xml:space="preserve"> / </w:t>
      </w:r>
      <w:r w:rsidRPr="00A41A98">
        <w:rPr>
          <w:rtl/>
        </w:rPr>
        <w:t>142 رقم 1</w:t>
      </w:r>
      <w:r w:rsidR="00BA38F6" w:rsidRPr="00A41A98">
        <w:rPr>
          <w:rFonts w:hint="cs"/>
          <w:rtl/>
        </w:rPr>
        <w:t xml:space="preserve"> .</w:t>
      </w:r>
    </w:p>
    <w:p w:rsidR="003C2615" w:rsidRDefault="003C2615" w:rsidP="00423915">
      <w:pPr>
        <w:rPr>
          <w:rtl/>
        </w:rPr>
        <w:sectPr w:rsidR="003C2615" w:rsidSect="00600DF3">
          <w:headerReference w:type="even" r:id="rId347"/>
          <w:headerReference w:type="default" r:id="rId348"/>
          <w:headerReference w:type="first" r:id="rId34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423915" w:rsidRPr="00423915" w:rsidRDefault="000509AA" w:rsidP="00423915">
      <w:pPr>
        <w:rPr>
          <w:rtl/>
        </w:rPr>
      </w:pPr>
      <w:r w:rsidRPr="00423915">
        <w:rPr>
          <w:rtl/>
        </w:rPr>
        <w:lastRenderedPageBreak/>
        <w:br w:type="page"/>
      </w:r>
    </w:p>
    <w:p w:rsidR="00423915" w:rsidRDefault="00423915" w:rsidP="00423915">
      <w:pPr>
        <w:pStyle w:val="rfdPoemTini"/>
        <w:rPr>
          <w:rtl/>
        </w:rPr>
      </w:pPr>
    </w:p>
    <w:p w:rsidR="000509AA" w:rsidRPr="000509AA" w:rsidRDefault="000509AA" w:rsidP="00F73E33">
      <w:pPr>
        <w:pStyle w:val="rfdCenterBold1"/>
        <w:rPr>
          <w:rtl/>
        </w:rPr>
      </w:pPr>
      <w:r w:rsidRPr="000509AA">
        <w:rPr>
          <w:rtl/>
        </w:rPr>
        <w:t>ترجمة المؤل</w:t>
      </w:r>
      <w:r w:rsidR="00253D85">
        <w:rPr>
          <w:rtl/>
        </w:rPr>
        <w:t>ّ</w:t>
      </w:r>
      <w:r w:rsidRPr="000509AA">
        <w:rPr>
          <w:rtl/>
        </w:rPr>
        <w:t xml:space="preserve">ف </w:t>
      </w:r>
      <w:r w:rsidRPr="000509AA">
        <w:rPr>
          <w:rStyle w:val="rfdFootnotenum"/>
          <w:rtl/>
        </w:rPr>
        <w:t>(1)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يكل</w:t>
      </w:r>
      <w:r w:rsidR="00253D85">
        <w:rPr>
          <w:rtl/>
        </w:rPr>
        <w:t>ّ</w:t>
      </w:r>
      <w:r w:rsidRPr="000509AA">
        <w:rPr>
          <w:rtl/>
        </w:rPr>
        <w:t xml:space="preserve"> القلم وتعجز الأنامل عن إيفاء الكتابة عن حياة عالم كبير مثل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السي</w:t>
      </w:r>
      <w:r w:rsidR="00253D85">
        <w:rPr>
          <w:rtl/>
        </w:rPr>
        <w:t>ّ</w:t>
      </w:r>
      <w:r w:rsidRPr="000509AA">
        <w:rPr>
          <w:rtl/>
        </w:rPr>
        <w:t xml:space="preserve">د شرف الدين </w:t>
      </w:r>
      <w:r w:rsidRPr="000509AA">
        <w:rPr>
          <w:rStyle w:val="rfdAlaem"/>
          <w:rtl/>
        </w:rPr>
        <w:t>قدس‌سره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هو علم من أعلام عصره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جمع بين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العلم والجهاد ضد</w:t>
      </w:r>
      <w:r w:rsidR="00253D85">
        <w:rPr>
          <w:rtl/>
        </w:rPr>
        <w:t>ّ</w:t>
      </w:r>
      <w:r w:rsidRPr="000509AA">
        <w:rPr>
          <w:rtl/>
        </w:rPr>
        <w:t xml:space="preserve"> الاستعمار ومقارعته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ولكن</w:t>
      </w:r>
      <w:r w:rsidR="00253D85">
        <w:rPr>
          <w:rtl/>
        </w:rPr>
        <w:t>ّ</w:t>
      </w:r>
      <w:r w:rsidRPr="000509AA">
        <w:rPr>
          <w:rtl/>
        </w:rPr>
        <w:t>نا وفاء</w:t>
      </w:r>
      <w:r w:rsidR="00253D85">
        <w:rPr>
          <w:rtl/>
        </w:rPr>
        <w:t>ً</w:t>
      </w:r>
      <w:r w:rsidRPr="000509AA">
        <w:rPr>
          <w:rtl/>
        </w:rPr>
        <w:t xml:space="preserve"> لقليل من الدين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علينا تجاه هذا الرجل العظيم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ننقل قبسا</w:t>
      </w:r>
      <w:r w:rsidR="003207A5">
        <w:rPr>
          <w:rtl/>
        </w:rPr>
        <w:t>ً</w:t>
      </w:r>
      <w:r w:rsidRPr="000509AA">
        <w:rPr>
          <w:rtl/>
        </w:rPr>
        <w:t xml:space="preserve"> من حياته التي قضاها في سبيل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خدمة مذهب أهل البيت </w:t>
      </w:r>
      <w:r w:rsidRPr="000509AA">
        <w:rPr>
          <w:rStyle w:val="rfdAlaem"/>
          <w:rtl/>
        </w:rPr>
        <w:t>عليهم‌السلام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اسمه ونسبه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عبد الحسين بن يوسف بن الجواد بن إسماعيل بن محم</w:t>
      </w:r>
      <w:r w:rsidR="003207A5">
        <w:rPr>
          <w:rtl/>
        </w:rPr>
        <w:t>ّ</w:t>
      </w:r>
      <w:r w:rsidRPr="000509AA">
        <w:rPr>
          <w:rtl/>
        </w:rPr>
        <w:t>د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3207A5">
        <w:rPr>
          <w:rtl/>
        </w:rPr>
        <w:t>ّ</w:t>
      </w:r>
      <w:r w:rsidRPr="000509AA">
        <w:rPr>
          <w:rtl/>
        </w:rPr>
        <w:t>د بن إبراهيم شرف الدين بن زين العابدين بن علي نور الدين بن نور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الدين علي بن الحسين الموسوي العاملي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مولده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</w:t>
      </w:r>
      <w:r w:rsidR="003207A5">
        <w:rPr>
          <w:rtl/>
        </w:rPr>
        <w:t>ُ</w:t>
      </w:r>
      <w:r w:rsidRPr="000509AA">
        <w:rPr>
          <w:rtl/>
        </w:rPr>
        <w:t>لد السي</w:t>
      </w:r>
      <w:r w:rsidR="003207A5">
        <w:rPr>
          <w:rtl/>
        </w:rPr>
        <w:t>ّ</w:t>
      </w:r>
      <w:r w:rsidRPr="000509AA">
        <w:rPr>
          <w:rtl/>
        </w:rPr>
        <w:t>د شرف الدين في مدينة الكاظمية من العراق سنة 1290 ه</w:t>
      </w:r>
      <w:r w:rsidR="003207A5">
        <w:rPr>
          <w:rtl/>
        </w:rPr>
        <w:t>ـ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أبوين كريمين يصل نسبهما إلى</w:t>
      </w:r>
      <w:r w:rsidR="003207A5" w:rsidRPr="00AF3B23">
        <w:rPr>
          <w:rtl/>
        </w:rPr>
        <w:t>ٰ</w:t>
      </w:r>
      <w:r w:rsidRPr="000509AA">
        <w:rPr>
          <w:rtl/>
        </w:rPr>
        <w:t xml:space="preserve"> الرسول الكريم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عاد في الثانية والثلاثين من عمره إلى جبل عامل من جنوب لبنان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حيث منبت أ</w:t>
      </w:r>
      <w:r w:rsidR="003207A5">
        <w:rPr>
          <w:rtl/>
        </w:rPr>
        <w:t>ُ</w:t>
      </w:r>
      <w:r w:rsidRPr="000509AA">
        <w:rPr>
          <w:rtl/>
        </w:rPr>
        <w:t>سرته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وغدا بعد فترة قليلة زعيمها الكبير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3207A5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اعتمدت في هذه الترجمة على</w:t>
      </w:r>
      <w:r w:rsidR="003207A5" w:rsidRPr="00A41A98">
        <w:rPr>
          <w:rtl/>
        </w:rPr>
        <w:t>ٰ</w:t>
      </w:r>
      <w:r w:rsidRPr="00A41A98">
        <w:rPr>
          <w:rtl/>
        </w:rPr>
        <w:t xml:space="preserve"> المصادر التالية :</w:t>
      </w:r>
    </w:p>
    <w:p w:rsidR="000509AA" w:rsidRPr="003207A5" w:rsidRDefault="000509AA" w:rsidP="003207A5">
      <w:pPr>
        <w:rPr>
          <w:rStyle w:val="rfdFootnote"/>
          <w:rtl/>
        </w:rPr>
      </w:pPr>
      <w:r w:rsidRPr="003207A5">
        <w:rPr>
          <w:rStyle w:val="rfdFootnote"/>
          <w:rtl/>
        </w:rPr>
        <w:t>أعيان الشيعة</w:t>
      </w:r>
      <w:r w:rsidR="00414582" w:rsidRPr="003207A5">
        <w:rPr>
          <w:rStyle w:val="rfdFootnote"/>
          <w:rtl/>
        </w:rPr>
        <w:t xml:space="preserve"> </w:t>
      </w:r>
      <w:r w:rsidRPr="003207A5">
        <w:rPr>
          <w:rStyle w:val="rfdFootnote"/>
          <w:rtl/>
        </w:rPr>
        <w:t>7</w:t>
      </w:r>
      <w:r w:rsidR="007A060E">
        <w:rPr>
          <w:rStyle w:val="rfdFootnote"/>
          <w:rtl/>
        </w:rPr>
        <w:t xml:space="preserve"> / </w:t>
      </w:r>
      <w:r w:rsidRPr="003207A5">
        <w:rPr>
          <w:rStyle w:val="rfdFootnote"/>
          <w:rtl/>
        </w:rPr>
        <w:t>457</w:t>
      </w:r>
      <w:r w:rsidR="00C51724">
        <w:rPr>
          <w:rStyle w:val="rfdFootnote"/>
          <w:rtl/>
        </w:rPr>
        <w:t xml:space="preserve"> ،</w:t>
      </w:r>
      <w:r w:rsidRPr="003207A5">
        <w:rPr>
          <w:rStyle w:val="rfdFootnote"/>
          <w:rtl/>
        </w:rPr>
        <w:t xml:space="preserve"> الأعلام</w:t>
      </w:r>
      <w:r w:rsidR="00414582" w:rsidRPr="003207A5">
        <w:rPr>
          <w:rStyle w:val="rfdFootnote"/>
          <w:rtl/>
        </w:rPr>
        <w:t xml:space="preserve"> </w:t>
      </w:r>
      <w:r w:rsidRPr="003207A5">
        <w:rPr>
          <w:rStyle w:val="rfdFootnote"/>
          <w:rtl/>
        </w:rPr>
        <w:t>3</w:t>
      </w:r>
      <w:r w:rsidR="007A060E">
        <w:rPr>
          <w:rStyle w:val="rfdFootnote"/>
          <w:rtl/>
        </w:rPr>
        <w:t xml:space="preserve"> / </w:t>
      </w:r>
      <w:r w:rsidRPr="003207A5">
        <w:rPr>
          <w:rStyle w:val="rfdFootnote"/>
          <w:rtl/>
        </w:rPr>
        <w:t>279</w:t>
      </w:r>
      <w:r w:rsidR="00C51724">
        <w:rPr>
          <w:rStyle w:val="rfdFootnote"/>
          <w:rtl/>
        </w:rPr>
        <w:t xml:space="preserve"> ،</w:t>
      </w:r>
      <w:r w:rsidRPr="003207A5">
        <w:rPr>
          <w:rStyle w:val="rfdFootnote"/>
          <w:rtl/>
        </w:rPr>
        <w:t xml:space="preserve"> معجم المؤل</w:t>
      </w:r>
      <w:r w:rsidR="003207A5">
        <w:rPr>
          <w:rStyle w:val="rfdFootnote"/>
          <w:rtl/>
        </w:rPr>
        <w:t>ّ</w:t>
      </w:r>
      <w:r w:rsidRPr="003207A5">
        <w:rPr>
          <w:rStyle w:val="rfdFootnote"/>
          <w:rtl/>
        </w:rPr>
        <w:t>فين</w:t>
      </w:r>
      <w:r w:rsidR="00414582" w:rsidRPr="003207A5">
        <w:rPr>
          <w:rStyle w:val="rfdFootnote"/>
          <w:rtl/>
        </w:rPr>
        <w:t xml:space="preserve"> 2</w:t>
      </w:r>
      <w:r w:rsidR="007A060E">
        <w:rPr>
          <w:rStyle w:val="rfdFootnote"/>
          <w:rtl/>
        </w:rPr>
        <w:t xml:space="preserve"> / </w:t>
      </w:r>
      <w:r w:rsidR="00414582" w:rsidRPr="003207A5">
        <w:rPr>
          <w:rStyle w:val="rfdFootnote"/>
          <w:rtl/>
        </w:rPr>
        <w:t>53</w:t>
      </w:r>
      <w:r w:rsidR="00C51724">
        <w:rPr>
          <w:rStyle w:val="rfdFootnote"/>
          <w:rtl/>
        </w:rPr>
        <w:t xml:space="preserve"> ،</w:t>
      </w:r>
      <w:r w:rsidR="00414582" w:rsidRPr="003207A5">
        <w:rPr>
          <w:rStyle w:val="rfdFootnote"/>
          <w:rtl/>
        </w:rPr>
        <w:t xml:space="preserve"> مقد</w:t>
      </w:r>
      <w:r w:rsidR="003207A5">
        <w:rPr>
          <w:rStyle w:val="rfdFootnote"/>
          <w:rtl/>
        </w:rPr>
        <w:t>ّ</w:t>
      </w:r>
      <w:r w:rsidR="00414582" w:rsidRPr="003207A5">
        <w:rPr>
          <w:rStyle w:val="rfdFootnote"/>
          <w:rtl/>
        </w:rPr>
        <w:t xml:space="preserve">مة كتاب </w:t>
      </w:r>
      <w:r w:rsidR="003207A5">
        <w:rPr>
          <w:rStyle w:val="rfdFootnote"/>
          <w:rtl/>
        </w:rPr>
        <w:br/>
      </w:r>
      <w:r w:rsidR="008767F4" w:rsidRPr="003207A5">
        <w:rPr>
          <w:rStyle w:val="rfdFootnote"/>
          <w:rtl/>
        </w:rPr>
        <w:t>«</w:t>
      </w:r>
      <w:r w:rsidR="00423915">
        <w:rPr>
          <w:rStyle w:val="rfdFootnote"/>
          <w:rFonts w:hint="cs"/>
          <w:rtl/>
        </w:rPr>
        <w:t xml:space="preserve"> </w:t>
      </w:r>
      <w:r w:rsidRPr="003207A5">
        <w:rPr>
          <w:rStyle w:val="rfdFootnote"/>
          <w:rtl/>
        </w:rPr>
        <w:t>المراجعات</w:t>
      </w:r>
      <w:r w:rsidR="00423915">
        <w:rPr>
          <w:rStyle w:val="rfdFootnote"/>
          <w:rFonts w:hint="cs"/>
          <w:rtl/>
        </w:rPr>
        <w:t xml:space="preserve"> </w:t>
      </w:r>
      <w:r w:rsidR="008767F4" w:rsidRPr="003207A5">
        <w:rPr>
          <w:rStyle w:val="rfdFootnote"/>
          <w:rtl/>
        </w:rPr>
        <w:t>»</w:t>
      </w:r>
      <w:r w:rsidR="00F26704">
        <w:rPr>
          <w:rStyle w:val="rfdFootnote"/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قاد التغيير الاجتماعي في بلده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3207A5">
        <w:rPr>
          <w:rtl/>
        </w:rPr>
        <w:t>ّ</w:t>
      </w:r>
      <w:r w:rsidRPr="000509AA">
        <w:rPr>
          <w:rtl/>
        </w:rPr>
        <w:t xml:space="preserve"> تصد</w:t>
      </w:r>
      <w:r w:rsidR="003207A5">
        <w:rPr>
          <w:rtl/>
        </w:rPr>
        <w:t>ّ</w:t>
      </w:r>
      <w:r w:rsidRPr="000509AA">
        <w:rPr>
          <w:rtl/>
        </w:rPr>
        <w:t>ى</w:t>
      </w:r>
      <w:r w:rsidR="003207A5" w:rsidRPr="00AF3B23">
        <w:rPr>
          <w:rtl/>
        </w:rPr>
        <w:t>ٰ</w:t>
      </w:r>
      <w:r w:rsidRPr="000509AA">
        <w:rPr>
          <w:rtl/>
        </w:rPr>
        <w:t xml:space="preserve"> لمجابهة الاستعمار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والاحتلال الفرنسي في لبنان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فطاردته القوات الفرنسية وأحرقت بيته ومقر</w:t>
      </w:r>
      <w:r w:rsidR="003207A5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بما في ذلك مكتبته الكبرى</w:t>
      </w:r>
      <w:r w:rsidR="003207A5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وشر</w:t>
      </w:r>
      <w:r w:rsidR="003207A5">
        <w:rPr>
          <w:rtl/>
        </w:rPr>
        <w:t>ّ</w:t>
      </w:r>
      <w:r w:rsidRPr="000509AA">
        <w:rPr>
          <w:rtl/>
        </w:rPr>
        <w:t>دت عائلته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فتنق</w:t>
      </w:r>
      <w:r w:rsidR="003207A5">
        <w:rPr>
          <w:rtl/>
        </w:rPr>
        <w:t>ّ</w:t>
      </w:r>
      <w:r w:rsidRPr="000509AA">
        <w:rPr>
          <w:rtl/>
        </w:rPr>
        <w:t>ل من لبنان إلى</w:t>
      </w:r>
      <w:r w:rsidR="003207A5" w:rsidRPr="00AF3B23">
        <w:rPr>
          <w:rtl/>
        </w:rPr>
        <w:t>ٰ</w:t>
      </w:r>
      <w:r w:rsidRPr="000509AA">
        <w:rPr>
          <w:rtl/>
        </w:rPr>
        <w:t xml:space="preserve"> الشام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ففلسطين فمصر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وأينما حل</w:t>
      </w:r>
      <w:r w:rsidR="003207A5">
        <w:rPr>
          <w:rtl/>
        </w:rPr>
        <w:t>ّ</w:t>
      </w:r>
      <w:r w:rsidRPr="000509AA">
        <w:rPr>
          <w:rtl/>
        </w:rPr>
        <w:t xml:space="preserve"> كان مشعلا</w:t>
      </w:r>
      <w:r w:rsidR="003207A5">
        <w:rPr>
          <w:rtl/>
        </w:rPr>
        <w:t>ً</w:t>
      </w:r>
      <w:r w:rsidRPr="000509AA">
        <w:rPr>
          <w:rtl/>
        </w:rPr>
        <w:t xml:space="preserve"> للإسلام ونورا</w:t>
      </w:r>
      <w:r w:rsidR="003207A5">
        <w:rPr>
          <w:rtl/>
        </w:rPr>
        <w:t>ً</w:t>
      </w:r>
      <w:r w:rsidRPr="000509AA">
        <w:rPr>
          <w:rtl/>
        </w:rPr>
        <w:t xml:space="preserve"> للمسلمين</w:t>
      </w:r>
      <w:r w:rsidR="00F26704">
        <w:rPr>
          <w:rtl/>
        </w:rPr>
        <w:t xml:space="preserve"> .</w:t>
      </w:r>
    </w:p>
    <w:p w:rsidR="000509AA" w:rsidRPr="000509AA" w:rsidRDefault="000509AA" w:rsidP="003207A5">
      <w:pPr>
        <w:rPr>
          <w:rtl/>
        </w:rPr>
      </w:pPr>
      <w:r w:rsidRPr="000509AA">
        <w:rPr>
          <w:rtl/>
        </w:rPr>
        <w:t>وفي سنة 1329 زار مصر و</w:t>
      </w:r>
      <w:r w:rsidR="003207A5" w:rsidRPr="00AF3B23">
        <w:rPr>
          <w:rtl/>
        </w:rPr>
        <w:t>ٱ</w:t>
      </w:r>
      <w:r w:rsidRPr="000509AA">
        <w:rPr>
          <w:rtl/>
        </w:rPr>
        <w:t>لتقى</w:t>
      </w:r>
      <w:r w:rsidR="003207A5" w:rsidRPr="00AF3B23">
        <w:rPr>
          <w:rtl/>
        </w:rPr>
        <w:t>ٰ</w:t>
      </w:r>
      <w:r w:rsidRPr="000509AA">
        <w:rPr>
          <w:rtl/>
        </w:rPr>
        <w:t xml:space="preserve"> هناك الشيخ سليم البشري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تراسل معه في عد</w:t>
      </w:r>
      <w:r w:rsidR="003207A5">
        <w:rPr>
          <w:rtl/>
        </w:rPr>
        <w:t>ّ</w:t>
      </w:r>
      <w:r w:rsidRPr="000509AA">
        <w:rPr>
          <w:rtl/>
        </w:rPr>
        <w:t xml:space="preserve">ة رسائل أنتجت في ما بعد كتاب </w:t>
      </w:r>
      <w:r w:rsidR="008767F4" w:rsidRPr="000509AA">
        <w:rPr>
          <w:rtl/>
        </w:rPr>
        <w:t>«</w:t>
      </w:r>
      <w:r w:rsidR="005F600F">
        <w:rPr>
          <w:rFonts w:hint="cs"/>
          <w:rtl/>
        </w:rPr>
        <w:t xml:space="preserve"> </w:t>
      </w:r>
      <w:r w:rsidRPr="000509AA">
        <w:rPr>
          <w:rtl/>
        </w:rPr>
        <w:t>المراجعات</w:t>
      </w:r>
      <w:r w:rsidR="005F600F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قد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زار المدينة المنو</w:t>
      </w:r>
      <w:r w:rsidR="003207A5">
        <w:rPr>
          <w:rtl/>
        </w:rPr>
        <w:t>ّ</w:t>
      </w:r>
      <w:r w:rsidRPr="000509AA">
        <w:rPr>
          <w:rtl/>
        </w:rPr>
        <w:t>رة نحو سنة 1328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سنة 1340 حج</w:t>
      </w:r>
      <w:r w:rsidR="003207A5">
        <w:rPr>
          <w:rtl/>
        </w:rPr>
        <w:t>ّ</w:t>
      </w:r>
      <w:r w:rsidRPr="000509AA">
        <w:rPr>
          <w:rtl/>
        </w:rPr>
        <w:t xml:space="preserve"> بيت الله الحرام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وفي سنة 1355 زار العراق فإيران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دراسته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درس في النجف الأشرف وفي سامر</w:t>
      </w:r>
      <w:r w:rsidR="003207A5">
        <w:rPr>
          <w:rtl/>
        </w:rPr>
        <w:t>ّ</w:t>
      </w:r>
      <w:r w:rsidRPr="000509AA">
        <w:rPr>
          <w:rtl/>
        </w:rPr>
        <w:t>اء على أعلامهما أمثال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الطباطبائي والخراساني وشيخ الشريعة الأصفهاني والشيخ محم</w:t>
      </w:r>
      <w:r w:rsidR="003207A5">
        <w:rPr>
          <w:rtl/>
        </w:rPr>
        <w:t>ّ</w:t>
      </w:r>
      <w:r w:rsidRPr="000509AA">
        <w:rPr>
          <w:rtl/>
        </w:rPr>
        <w:t>د ط</w:t>
      </w:r>
      <w:r w:rsidR="003207A5" w:rsidRPr="00AF3B23">
        <w:rPr>
          <w:rtl/>
        </w:rPr>
        <w:t>ٰ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نجف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وفاته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توف</w:t>
      </w:r>
      <w:r w:rsidR="003207A5">
        <w:rPr>
          <w:rtl/>
        </w:rPr>
        <w:t>ّ</w:t>
      </w:r>
      <w:r w:rsidRPr="000509AA">
        <w:rPr>
          <w:rtl/>
        </w:rPr>
        <w:t xml:space="preserve">ي </w:t>
      </w:r>
      <w:r w:rsidRPr="000509AA">
        <w:rPr>
          <w:rStyle w:val="rfdAlaem"/>
          <w:rtl/>
        </w:rPr>
        <w:t>رحمه‌الله</w:t>
      </w:r>
      <w:r w:rsidRPr="000509AA">
        <w:rPr>
          <w:rtl/>
        </w:rPr>
        <w:t xml:space="preserve"> في إحدى</w:t>
      </w:r>
      <w:r w:rsidR="003207A5" w:rsidRPr="00AF3B23">
        <w:rPr>
          <w:rtl/>
        </w:rPr>
        <w:t>ٰ</w:t>
      </w:r>
      <w:r w:rsidRPr="000509AA">
        <w:rPr>
          <w:rtl/>
        </w:rPr>
        <w:t xml:space="preserve"> مستشفيات بيروت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يوم الثلاثاء عاشر جمادى</w:t>
      </w:r>
      <w:r w:rsidR="003207A5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الآخرة 1377 ه</w:t>
      </w:r>
      <w:r w:rsidR="003207A5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ونقل جثمانه إلى</w:t>
      </w:r>
      <w:r w:rsidR="003207A5" w:rsidRPr="00AF3B23">
        <w:rPr>
          <w:rtl/>
        </w:rPr>
        <w:t>ٰ</w:t>
      </w:r>
      <w:r w:rsidRPr="000509AA">
        <w:rPr>
          <w:rtl/>
        </w:rPr>
        <w:t xml:space="preserve"> بغداد بالطائرة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بعد أن شي</w:t>
      </w:r>
      <w:r w:rsidR="003207A5">
        <w:rPr>
          <w:rtl/>
        </w:rPr>
        <w:t>ّ</w:t>
      </w:r>
      <w:r w:rsidRPr="000509AA">
        <w:rPr>
          <w:rtl/>
        </w:rPr>
        <w:t>ع في بيروت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تشييعا</w:t>
      </w:r>
      <w:r w:rsidR="003207A5">
        <w:rPr>
          <w:rtl/>
        </w:rPr>
        <w:t>ً</w:t>
      </w:r>
      <w:r w:rsidRPr="000509AA">
        <w:rPr>
          <w:rtl/>
        </w:rPr>
        <w:t xml:space="preserve"> رسميا</w:t>
      </w:r>
      <w:r w:rsidR="003207A5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ودفن بالنجف الأشرف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مؤل</w:t>
      </w:r>
      <w:r w:rsidR="003207A5">
        <w:rPr>
          <w:rtl/>
        </w:rPr>
        <w:t>ّ</w:t>
      </w:r>
      <w:r w:rsidRPr="000509AA">
        <w:rPr>
          <w:rtl/>
        </w:rPr>
        <w:t>فاته :</w:t>
      </w:r>
    </w:p>
    <w:p w:rsidR="000509AA" w:rsidRPr="000509AA" w:rsidRDefault="000509AA" w:rsidP="003207A5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المراجعات </w:t>
      </w:r>
      <w:r w:rsidR="003207A5">
        <w:rPr>
          <w:rtl/>
        </w:rPr>
        <w:t>؛</w:t>
      </w:r>
      <w:r w:rsidRPr="000509AA">
        <w:rPr>
          <w:rtl/>
        </w:rPr>
        <w:t xml:space="preserve"> وقد انتشر انتشارا</w:t>
      </w:r>
      <w:r w:rsidR="003207A5">
        <w:rPr>
          <w:rtl/>
        </w:rPr>
        <w:t>ً</w:t>
      </w:r>
      <w:r w:rsidRPr="000509AA">
        <w:rPr>
          <w:rtl/>
        </w:rPr>
        <w:t xml:space="preserve"> واسعا</w:t>
      </w:r>
      <w:r w:rsidR="003207A5">
        <w:rPr>
          <w:rtl/>
        </w:rPr>
        <w:t>ً</w:t>
      </w:r>
      <w:r w:rsidRPr="000509AA">
        <w:rPr>
          <w:rtl/>
        </w:rPr>
        <w:t xml:space="preserve"> وطبع طبعات كثيرة</w:t>
      </w:r>
      <w:r w:rsidR="00F26704">
        <w:rPr>
          <w:rtl/>
        </w:rPr>
        <w:t xml:space="preserve"> .</w:t>
      </w:r>
    </w:p>
    <w:p w:rsidR="009339C0" w:rsidRDefault="009339C0" w:rsidP="000509AA">
      <w:pPr>
        <w:rPr>
          <w:rtl/>
        </w:rPr>
        <w:sectPr w:rsidR="009339C0" w:rsidSect="00600DF3">
          <w:headerReference w:type="even" r:id="rId350"/>
          <w:headerReference w:type="default" r:id="rId351"/>
          <w:headerReference w:type="first" r:id="rId35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النص</w:t>
      </w:r>
      <w:r w:rsidR="00050C80">
        <w:rPr>
          <w:rtl/>
        </w:rPr>
        <w:t>ّ</w:t>
      </w:r>
      <w:r w:rsidRPr="000509AA">
        <w:rPr>
          <w:rtl/>
        </w:rPr>
        <w:t xml:space="preserve"> والاجتهاد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الفصول المهم</w:t>
      </w:r>
      <w:r w:rsidR="00050C80">
        <w:rPr>
          <w:rtl/>
        </w:rPr>
        <w:t>ّ</w:t>
      </w:r>
      <w:r w:rsidRPr="000509AA">
        <w:rPr>
          <w:rtl/>
        </w:rPr>
        <w:t>ة في تأليف الأ</w:t>
      </w:r>
      <w:r w:rsidR="00050C80">
        <w:rPr>
          <w:rtl/>
        </w:rPr>
        <w:t>ُ</w:t>
      </w:r>
      <w:r w:rsidRPr="000509AA">
        <w:rPr>
          <w:rtl/>
        </w:rPr>
        <w:t>م</w:t>
      </w:r>
      <w:r w:rsidR="00050C80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الكلمة الغر</w:t>
      </w:r>
      <w:r w:rsidR="00050C80">
        <w:rPr>
          <w:rtl/>
        </w:rPr>
        <w:t>ّ</w:t>
      </w:r>
      <w:r w:rsidRPr="000509AA">
        <w:rPr>
          <w:rtl/>
        </w:rPr>
        <w:t xml:space="preserve">اء في تفضيل الزهراء </w:t>
      </w:r>
      <w:r w:rsidRPr="000509AA">
        <w:rPr>
          <w:rStyle w:val="rfdAlaem"/>
          <w:rtl/>
        </w:rPr>
        <w:t>عليها‌السلام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أبو هريرة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أجوبة مسائل جار الله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فلسفة الميثاق والولاية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وهي الرسالة التي بين يديك عزيزي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القارئ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مسائل فقهية خلافية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9 </w:t>
      </w:r>
      <w:r w:rsidR="00294847">
        <w:rPr>
          <w:rtl/>
        </w:rPr>
        <w:t>ـ</w:t>
      </w:r>
      <w:r w:rsidRPr="000509AA">
        <w:rPr>
          <w:rtl/>
        </w:rPr>
        <w:t xml:space="preserve"> بغية الراغبين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10 </w:t>
      </w:r>
      <w:r w:rsidR="00294847">
        <w:rPr>
          <w:rtl/>
        </w:rPr>
        <w:t>ـ</w:t>
      </w:r>
      <w:r w:rsidRPr="000509AA">
        <w:rPr>
          <w:rtl/>
        </w:rPr>
        <w:t xml:space="preserve"> ثبت الأثبات في سلسلة الرواة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11 </w:t>
      </w:r>
      <w:r w:rsidR="00294847">
        <w:rPr>
          <w:rtl/>
        </w:rPr>
        <w:t>ـ</w:t>
      </w:r>
      <w:r w:rsidRPr="000509AA">
        <w:rPr>
          <w:rtl/>
        </w:rPr>
        <w:t xml:space="preserve"> مؤل</w:t>
      </w:r>
      <w:r w:rsidR="00050C80">
        <w:rPr>
          <w:rtl/>
        </w:rPr>
        <w:t>ّ</w:t>
      </w:r>
      <w:r w:rsidRPr="000509AA">
        <w:rPr>
          <w:rtl/>
        </w:rPr>
        <w:t>فو الشيعة في صدر الإسلام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12 </w:t>
      </w:r>
      <w:r w:rsidR="00294847">
        <w:rPr>
          <w:rtl/>
        </w:rPr>
        <w:t>ـ</w:t>
      </w:r>
      <w:r w:rsidRPr="000509AA">
        <w:rPr>
          <w:rtl/>
        </w:rPr>
        <w:t xml:space="preserve"> زكاة الأخلاق</w:t>
      </w:r>
      <w:r w:rsidR="005F600F">
        <w:rPr>
          <w:rFonts w:hint="cs"/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وغير ذلك من المؤل</w:t>
      </w:r>
      <w:r w:rsidR="00050C80">
        <w:rPr>
          <w:rtl/>
        </w:rPr>
        <w:t>ّ</w:t>
      </w:r>
      <w:r w:rsidRPr="000509AA">
        <w:rPr>
          <w:rtl/>
        </w:rPr>
        <w:t>فات المفيدة النافعة التي خدمت المذهب الحق</w:t>
      </w:r>
      <w:r w:rsidR="00050C80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منهجي</w:t>
      </w:r>
      <w:r w:rsidR="00050C80">
        <w:rPr>
          <w:rtl/>
        </w:rPr>
        <w:t>ّ</w:t>
      </w:r>
      <w:r w:rsidRPr="000509AA">
        <w:rPr>
          <w:rtl/>
        </w:rPr>
        <w:t>ة التحقيق :</w:t>
      </w:r>
    </w:p>
    <w:p w:rsidR="000509AA" w:rsidRPr="000509AA" w:rsidRDefault="000509AA" w:rsidP="00050C80">
      <w:pPr>
        <w:rPr>
          <w:rtl/>
        </w:rPr>
      </w:pPr>
      <w:r w:rsidRPr="000509AA">
        <w:rPr>
          <w:rtl/>
        </w:rPr>
        <w:t>اعتمدت في تحقيق هذه الرسالة على</w:t>
      </w:r>
      <w:r w:rsidR="00050C80" w:rsidRPr="00AF3B23">
        <w:rPr>
          <w:rtl/>
        </w:rPr>
        <w:t>ٰ</w:t>
      </w:r>
      <w:r w:rsidRPr="000509AA">
        <w:rPr>
          <w:rtl/>
        </w:rPr>
        <w:t xml:space="preserve"> نسخة مطبوعة في ذيل رسالته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المسم</w:t>
      </w:r>
      <w:r w:rsidR="00050C80">
        <w:rPr>
          <w:rtl/>
        </w:rPr>
        <w:t>ّ</w:t>
      </w:r>
      <w:r w:rsidRPr="000509AA">
        <w:rPr>
          <w:rtl/>
        </w:rPr>
        <w:t xml:space="preserve">اة </w:t>
      </w:r>
      <w:r w:rsidR="008767F4" w:rsidRPr="000509AA">
        <w:rPr>
          <w:rtl/>
        </w:rPr>
        <w:t>«</w:t>
      </w:r>
      <w:r w:rsidR="005F600F">
        <w:rPr>
          <w:rFonts w:hint="cs"/>
          <w:rtl/>
        </w:rPr>
        <w:t xml:space="preserve"> </w:t>
      </w:r>
      <w:r w:rsidRPr="000509AA">
        <w:rPr>
          <w:rtl/>
        </w:rPr>
        <w:t>كلمة حول الرؤية</w:t>
      </w:r>
      <w:r w:rsidR="005F600F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بالقطع الجيبي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والتي طبعتها مكتبة نينوى</w:t>
      </w:r>
      <w:r w:rsidR="00050C80" w:rsidRPr="00AF3B23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الحديثة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طهران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بالتصوير عن الطبعة الثانية للرسالة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المطبوعة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مطبعة العرفان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صيدا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عام 1371 ه</w:t>
      </w:r>
      <w:r w:rsidR="00050C80">
        <w:rPr>
          <w:rtl/>
        </w:rPr>
        <w:t>ـ</w:t>
      </w:r>
      <w:r w:rsidR="007A060E">
        <w:rPr>
          <w:rtl/>
        </w:rPr>
        <w:t xml:space="preserve"> / </w:t>
      </w:r>
      <w:r w:rsidRPr="000509AA">
        <w:rPr>
          <w:rtl/>
        </w:rPr>
        <w:t>1952 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050C80" w:rsidRPr="00AF3B23">
        <w:rPr>
          <w:rtl/>
        </w:rPr>
        <w:t>ٱ</w:t>
      </w:r>
      <w:r w:rsidRPr="000509AA">
        <w:rPr>
          <w:rtl/>
        </w:rPr>
        <w:t>قتصرت</w:t>
      </w:r>
      <w:r w:rsidR="00050C80">
        <w:rPr>
          <w:rtl/>
        </w:rPr>
        <w:t>ُ</w:t>
      </w:r>
      <w:r w:rsidRPr="000509AA">
        <w:rPr>
          <w:rtl/>
        </w:rPr>
        <w:t xml:space="preserve"> في تحقيق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هذه الرسالة على</w:t>
      </w:r>
      <w:r w:rsidR="00050C80" w:rsidRPr="00AF3B23">
        <w:rPr>
          <w:rtl/>
        </w:rPr>
        <w:t>ٰ</w:t>
      </w:r>
      <w:r w:rsidRPr="000509AA">
        <w:rPr>
          <w:rtl/>
        </w:rPr>
        <w:t xml:space="preserve"> :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1 </w:t>
      </w:r>
      <w:r w:rsidR="00294847">
        <w:rPr>
          <w:rtl/>
        </w:rPr>
        <w:t>ـ</w:t>
      </w:r>
      <w:r w:rsidRPr="000509AA">
        <w:rPr>
          <w:rtl/>
        </w:rPr>
        <w:t xml:space="preserve"> ضبط النص</w:t>
      </w:r>
      <w:r w:rsidR="00050C80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حيث التقطيع والتصحيح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2 </w:t>
      </w:r>
      <w:r w:rsidR="00294847">
        <w:rPr>
          <w:rtl/>
        </w:rPr>
        <w:t>ـ</w:t>
      </w:r>
      <w:r w:rsidRPr="000509AA">
        <w:rPr>
          <w:rtl/>
        </w:rPr>
        <w:t xml:space="preserve"> استخراج الآيات القرآنية</w:t>
      </w:r>
      <w:r w:rsidR="00F26704">
        <w:rPr>
          <w:rtl/>
        </w:rPr>
        <w:t xml:space="preserve"> .</w:t>
      </w:r>
    </w:p>
    <w:p w:rsidR="000509AA" w:rsidRPr="000509AA" w:rsidRDefault="000509AA" w:rsidP="00924347">
      <w:pPr>
        <w:rPr>
          <w:rtl/>
        </w:rPr>
      </w:pPr>
      <w:r w:rsidRPr="000509AA">
        <w:rPr>
          <w:rtl/>
        </w:rPr>
        <w:t xml:space="preserve">3 </w:t>
      </w:r>
      <w:r w:rsidR="00294847">
        <w:rPr>
          <w:rtl/>
        </w:rPr>
        <w:t>ـ</w:t>
      </w:r>
      <w:r w:rsidRPr="000509AA">
        <w:rPr>
          <w:rtl/>
        </w:rPr>
        <w:t xml:space="preserve"> استخراج الأحاديث النبوية الشريفة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وإرجاعها إلى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مصادرها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الأصلية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</w:t>
      </w:r>
      <w:r w:rsidR="00924347" w:rsidRPr="00AF3B23">
        <w:rPr>
          <w:rtl/>
        </w:rPr>
        <w:t>ٱ</w:t>
      </w:r>
      <w:r w:rsidRPr="000509AA">
        <w:rPr>
          <w:rtl/>
        </w:rPr>
        <w:t>قتصرت فيها على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ذ</w:t>
      </w:r>
      <w:r w:rsidR="00924347">
        <w:rPr>
          <w:rtl/>
        </w:rPr>
        <w:t>ِ</w:t>
      </w:r>
      <w:r w:rsidRPr="000509AA">
        <w:rPr>
          <w:rtl/>
        </w:rPr>
        <w:t>كر</w:t>
      </w:r>
      <w:r w:rsidR="00924347">
        <w:rPr>
          <w:rtl/>
        </w:rPr>
        <w:t>ِ</w:t>
      </w:r>
      <w:r w:rsidRPr="000509AA">
        <w:rPr>
          <w:rtl/>
        </w:rPr>
        <w:t xml:space="preserve"> بعض</w:t>
      </w:r>
      <w:r w:rsidR="00924347">
        <w:rPr>
          <w:rtl/>
        </w:rPr>
        <w:t>ٍ</w:t>
      </w:r>
      <w:r w:rsidRPr="000509AA">
        <w:rPr>
          <w:rtl/>
        </w:rPr>
        <w:t xml:space="preserve"> من أهم</w:t>
      </w:r>
      <w:r w:rsidR="00924347">
        <w:rPr>
          <w:rtl/>
        </w:rPr>
        <w:t>ّ</w:t>
      </w:r>
      <w:r w:rsidRPr="000509AA">
        <w:rPr>
          <w:rtl/>
        </w:rPr>
        <w:t xml:space="preserve"> المصادر المخر</w:t>
      </w:r>
      <w:r w:rsidR="00924347">
        <w:rPr>
          <w:rtl/>
        </w:rPr>
        <w:t>ِّ</w:t>
      </w:r>
      <w:r w:rsidRPr="000509AA">
        <w:rPr>
          <w:rtl/>
        </w:rPr>
        <w:t>جة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لو أردنا التوس</w:t>
      </w:r>
      <w:r w:rsidR="00924347">
        <w:rPr>
          <w:rtl/>
        </w:rPr>
        <w:t>ّ</w:t>
      </w:r>
      <w:r w:rsidRPr="000509AA">
        <w:rPr>
          <w:rtl/>
        </w:rPr>
        <w:t>ع في ذ</w:t>
      </w:r>
      <w:r w:rsidR="00924347">
        <w:rPr>
          <w:rtl/>
        </w:rPr>
        <w:t>ِ</w:t>
      </w:r>
      <w:r w:rsidRPr="000509AA">
        <w:rPr>
          <w:rtl/>
        </w:rPr>
        <w:t>كر المصادر</w:t>
      </w:r>
      <w:r w:rsidR="001E4BDE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لا سي</w:t>
      </w:r>
      <w:r w:rsidR="00924347">
        <w:rPr>
          <w:rtl/>
        </w:rPr>
        <w:t>ّ</w:t>
      </w:r>
      <w:r w:rsidRPr="000509AA">
        <w:rPr>
          <w:rtl/>
        </w:rPr>
        <w:t>ما في أحاديث فضائل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ومناقب أهل البيت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لخرج بنا المقام عن هدف الرسالة المؤل</w:t>
      </w:r>
      <w:r w:rsidR="00924347">
        <w:rPr>
          <w:rtl/>
        </w:rPr>
        <w:t>ّ</w:t>
      </w:r>
      <w:r w:rsidRPr="000509AA">
        <w:rPr>
          <w:rtl/>
        </w:rPr>
        <w:t>فة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لأجله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والتفصيل مرهون</w:t>
      </w:r>
      <w:r w:rsidR="00924347">
        <w:rPr>
          <w:rtl/>
        </w:rPr>
        <w:t>ٌ</w:t>
      </w:r>
      <w:r w:rsidRPr="000509AA">
        <w:rPr>
          <w:rtl/>
        </w:rPr>
        <w:t xml:space="preserve"> في مظان</w:t>
      </w:r>
      <w:r w:rsidR="00924347">
        <w:rPr>
          <w:rtl/>
        </w:rPr>
        <w:t>ّ</w:t>
      </w:r>
      <w:r w:rsidRPr="000509AA">
        <w:rPr>
          <w:rtl/>
        </w:rPr>
        <w:t>ه مم</w:t>
      </w:r>
      <w:r w:rsidR="00924347">
        <w:rPr>
          <w:rtl/>
        </w:rPr>
        <w:t>ّ</w:t>
      </w:r>
      <w:r w:rsidRPr="000509AA">
        <w:rPr>
          <w:rtl/>
        </w:rPr>
        <w:t>ا أ</w:t>
      </w:r>
      <w:r w:rsidR="00924347">
        <w:rPr>
          <w:rtl/>
        </w:rPr>
        <w:t>ُ</w:t>
      </w:r>
      <w:r w:rsidRPr="000509AA">
        <w:rPr>
          <w:rtl/>
        </w:rPr>
        <w:t>ل</w:t>
      </w:r>
      <w:r w:rsidR="00924347">
        <w:rPr>
          <w:rtl/>
        </w:rPr>
        <w:t>ّ</w:t>
      </w:r>
      <w:r w:rsidRPr="000509AA">
        <w:rPr>
          <w:rtl/>
        </w:rPr>
        <w:t>ف</w:t>
      </w:r>
      <w:r w:rsidR="00924347">
        <w:rPr>
          <w:rtl/>
        </w:rPr>
        <w:t>َ</w:t>
      </w:r>
      <w:r w:rsidRPr="000509AA">
        <w:rPr>
          <w:rtl/>
        </w:rPr>
        <w:t xml:space="preserve"> في خصوص كل</w:t>
      </w:r>
      <w:r w:rsidR="00924347">
        <w:rPr>
          <w:rtl/>
        </w:rPr>
        <w:t>ٍّ</w:t>
      </w:r>
      <w:r w:rsidRPr="000509AA">
        <w:rPr>
          <w:rtl/>
        </w:rPr>
        <w:t xml:space="preserve"> منها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4 </w:t>
      </w:r>
      <w:r w:rsidR="00294847">
        <w:rPr>
          <w:rtl/>
        </w:rPr>
        <w:t>ـ</w:t>
      </w:r>
      <w:r w:rsidRPr="000509AA">
        <w:rPr>
          <w:rtl/>
        </w:rPr>
        <w:t xml:space="preserve"> استخراج الأبيات الشعرية التي وردت في الرسالة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 ترجمة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مختصرة لقائلها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5 </w:t>
      </w:r>
      <w:r w:rsidR="00294847">
        <w:rPr>
          <w:rtl/>
        </w:rPr>
        <w:t>ـ</w:t>
      </w:r>
      <w:r w:rsidRPr="000509AA">
        <w:rPr>
          <w:rtl/>
        </w:rPr>
        <w:t xml:space="preserve"> توضيح المطالب المهم</w:t>
      </w:r>
      <w:r w:rsidR="00924347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بشرحها والتعليق عليها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إحالتها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مصادرها الأصلية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6 </w:t>
      </w:r>
      <w:r w:rsidR="00294847">
        <w:rPr>
          <w:rtl/>
        </w:rPr>
        <w:t>ـ</w:t>
      </w:r>
      <w:r w:rsidRPr="000509AA">
        <w:rPr>
          <w:rtl/>
        </w:rPr>
        <w:t xml:space="preserve"> شرح معاني الكلمات الغامضة والغريبة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7 </w:t>
      </w:r>
      <w:r w:rsidR="00294847">
        <w:rPr>
          <w:rtl/>
        </w:rPr>
        <w:t>ـ</w:t>
      </w:r>
      <w:r w:rsidRPr="000509AA">
        <w:rPr>
          <w:rtl/>
        </w:rPr>
        <w:t xml:space="preserve"> أبقيت</w:t>
      </w:r>
      <w:r w:rsidR="00924347">
        <w:rPr>
          <w:rtl/>
        </w:rPr>
        <w:t>ُ</w:t>
      </w:r>
      <w:r w:rsidRPr="000509AA">
        <w:rPr>
          <w:rtl/>
        </w:rPr>
        <w:t xml:space="preserve"> على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الهوامش التي أدرجها السي</w:t>
      </w:r>
      <w:r w:rsidR="00924347">
        <w:rPr>
          <w:rtl/>
        </w:rPr>
        <w:t>ّ</w:t>
      </w:r>
      <w:r w:rsidRPr="000509AA">
        <w:rPr>
          <w:rtl/>
        </w:rPr>
        <w:t xml:space="preserve">د شرف الدين </w:t>
      </w:r>
      <w:r w:rsidRPr="000509AA">
        <w:rPr>
          <w:rStyle w:val="rfdAlaem"/>
          <w:rtl/>
        </w:rPr>
        <w:t>قدس‌سره</w:t>
      </w:r>
      <w:r w:rsidRPr="000509AA">
        <w:rPr>
          <w:rtl/>
        </w:rPr>
        <w:t xml:space="preserve">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رسالته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وألحقت بها جملة </w:t>
      </w:r>
      <w:r w:rsidR="008767F4" w:rsidRPr="000509AA">
        <w:rPr>
          <w:rtl/>
        </w:rPr>
        <w:t>«</w:t>
      </w:r>
      <w:r w:rsidR="005F600F">
        <w:rPr>
          <w:rFonts w:hint="cs"/>
          <w:rtl/>
        </w:rPr>
        <w:t xml:space="preserve"> </w:t>
      </w:r>
      <w:r w:rsidRPr="000509AA">
        <w:rPr>
          <w:rtl/>
        </w:rPr>
        <w:t xml:space="preserve">منه </w:t>
      </w:r>
      <w:r w:rsidRPr="000509AA">
        <w:rPr>
          <w:rStyle w:val="rfdAlaem"/>
          <w:rtl/>
        </w:rPr>
        <w:t>قدس‌سره</w:t>
      </w:r>
      <w:r w:rsidR="005F600F" w:rsidRPr="005F600F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8 </w:t>
      </w:r>
      <w:r w:rsidR="00294847">
        <w:rPr>
          <w:rtl/>
        </w:rPr>
        <w:t>ـ</w:t>
      </w:r>
      <w:r w:rsidRPr="000509AA">
        <w:rPr>
          <w:rtl/>
        </w:rPr>
        <w:t xml:space="preserve"> أدرجت عد</w:t>
      </w:r>
      <w:r w:rsidR="00924347">
        <w:rPr>
          <w:rtl/>
        </w:rPr>
        <w:t>ّ</w:t>
      </w:r>
      <w:r w:rsidRPr="000509AA">
        <w:rPr>
          <w:rtl/>
        </w:rPr>
        <w:t>ة عناوين لتوضيح رؤوس المطالب ووضعتها بين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القوسين المعقوفتين </w:t>
      </w:r>
      <w:r w:rsidR="007A060E">
        <w:rPr>
          <w:rtl/>
        </w:rPr>
        <w:t>[</w:t>
      </w:r>
      <w:r w:rsidR="005F600F">
        <w:rPr>
          <w:rFonts w:hint="cs"/>
          <w:rtl/>
        </w:rPr>
        <w:t xml:space="preserve"> </w:t>
      </w:r>
      <w:r w:rsidR="00C51724">
        <w:rPr>
          <w:rtl/>
        </w:rPr>
        <w:t xml:space="preserve"> </w:t>
      </w:r>
      <w:r w:rsidR="007A060E">
        <w:rPr>
          <w:rtl/>
        </w:rPr>
        <w:t>]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وفي الختام :</w:t>
      </w:r>
    </w:p>
    <w:p w:rsidR="000509AA" w:rsidRPr="000509AA" w:rsidRDefault="000509AA" w:rsidP="00924347">
      <w:pPr>
        <w:rPr>
          <w:rtl/>
        </w:rPr>
      </w:pPr>
      <w:r w:rsidRPr="000509AA">
        <w:rPr>
          <w:rtl/>
        </w:rPr>
        <w:t>لا يسعني إل</w:t>
      </w:r>
      <w:r w:rsidR="00924347">
        <w:rPr>
          <w:rtl/>
        </w:rPr>
        <w:t>ّ</w:t>
      </w:r>
      <w:r w:rsidRPr="000509AA">
        <w:rPr>
          <w:rtl/>
        </w:rPr>
        <w:t>ا أن أ</w:t>
      </w:r>
      <w:r w:rsidR="00924347">
        <w:rPr>
          <w:rtl/>
        </w:rPr>
        <w:t>ُ</w:t>
      </w:r>
      <w:r w:rsidRPr="000509AA">
        <w:rPr>
          <w:rtl/>
        </w:rPr>
        <w:t>قد</w:t>
      </w:r>
      <w:r w:rsidR="00924347">
        <w:rPr>
          <w:rtl/>
        </w:rPr>
        <w:t>ّ</w:t>
      </w:r>
      <w:r w:rsidRPr="000509AA">
        <w:rPr>
          <w:rtl/>
        </w:rPr>
        <w:t>م شكري الجزيل إلى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نشرة </w:t>
      </w:r>
      <w:r w:rsidR="008767F4" w:rsidRPr="000509AA">
        <w:rPr>
          <w:rtl/>
        </w:rPr>
        <w:t>«</w:t>
      </w:r>
      <w:r w:rsidR="005F600F">
        <w:rPr>
          <w:rFonts w:hint="cs"/>
          <w:rtl/>
        </w:rPr>
        <w:t xml:space="preserve"> </w:t>
      </w:r>
      <w:r w:rsidRPr="000509AA">
        <w:rPr>
          <w:rtl/>
        </w:rPr>
        <w:t>تراثنا</w:t>
      </w:r>
      <w:r w:rsidR="005F600F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الغر</w:t>
      </w:r>
      <w:r w:rsidR="00924347">
        <w:rPr>
          <w:rtl/>
        </w:rPr>
        <w:t>ّ</w:t>
      </w:r>
      <w:r w:rsidRPr="000509AA">
        <w:rPr>
          <w:rtl/>
        </w:rPr>
        <w:t>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حث</w:t>
      </w:r>
      <w:r w:rsidR="00924347">
        <w:rPr>
          <w:rtl/>
        </w:rPr>
        <w:t>ّ</w:t>
      </w:r>
      <w:r w:rsidRPr="000509AA">
        <w:rPr>
          <w:rtl/>
        </w:rPr>
        <w:t>تني على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الشروع بتحقيق هذه الرسالة القي</w:t>
      </w:r>
      <w:r w:rsidR="00924347">
        <w:rPr>
          <w:rtl/>
        </w:rPr>
        <w:t>ّ</w:t>
      </w:r>
      <w:r w:rsidRPr="000509AA">
        <w:rPr>
          <w:rtl/>
        </w:rPr>
        <w:t>مة وإكمالها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ثم</w:t>
      </w:r>
      <w:r w:rsidR="00924347">
        <w:rPr>
          <w:rtl/>
        </w:rPr>
        <w:t>ّ</w:t>
      </w:r>
      <w:r w:rsidRPr="000509AA">
        <w:rPr>
          <w:rtl/>
        </w:rPr>
        <w:t xml:space="preserve"> نشرها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صفحاتها</w:t>
      </w:r>
      <w:r w:rsidR="005F600F">
        <w:rPr>
          <w:rFonts w:hint="cs"/>
          <w:rtl/>
        </w:rPr>
        <w:t xml:space="preserve"> .</w:t>
      </w:r>
    </w:p>
    <w:p w:rsidR="000509AA" w:rsidRPr="005F600F" w:rsidRDefault="000509AA" w:rsidP="000509AA">
      <w:pPr>
        <w:rPr>
          <w:rStyle w:val="rfdPoemTiniCharChar"/>
          <w:rtl/>
        </w:rPr>
      </w:pPr>
      <w:r w:rsidRPr="000509AA">
        <w:rPr>
          <w:rtl/>
        </w:rPr>
        <w:t>وكذا أ</w:t>
      </w:r>
      <w:r w:rsidR="00924347">
        <w:rPr>
          <w:rtl/>
        </w:rPr>
        <w:t>ُ</w:t>
      </w:r>
      <w:r w:rsidRPr="000509AA">
        <w:rPr>
          <w:rtl/>
        </w:rPr>
        <w:t>سدي شكري إلى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أعضاء مؤس</w:t>
      </w:r>
      <w:r w:rsidR="00924347">
        <w:rPr>
          <w:rtl/>
        </w:rPr>
        <w:t>ّ</w:t>
      </w:r>
      <w:r w:rsidRPr="000509AA">
        <w:rPr>
          <w:rtl/>
        </w:rPr>
        <w:t xml:space="preserve">سة آل البيت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لإحياء</w:t>
      </w:r>
      <w:r w:rsidR="00924347">
        <w:rPr>
          <w:rtl/>
        </w:rPr>
        <w:t xml:space="preserve"> </w:t>
      </w:r>
      <w:r w:rsidR="00924347">
        <w:rPr>
          <w:rtl/>
        </w:rPr>
        <w:br/>
      </w:r>
    </w:p>
    <w:p w:rsidR="009339C0" w:rsidRDefault="009339C0" w:rsidP="009339C0">
      <w:pPr>
        <w:pStyle w:val="rfdNormal0"/>
        <w:tabs>
          <w:tab w:val="clear" w:pos="5670"/>
        </w:tabs>
        <w:rPr>
          <w:rtl/>
        </w:rPr>
        <w:sectPr w:rsidR="009339C0" w:rsidSect="00600DF3">
          <w:headerReference w:type="even" r:id="rId353"/>
          <w:headerReference w:type="default" r:id="rId354"/>
          <w:headerReference w:type="first" r:id="rId35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9339C0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التراث</w:t>
      </w:r>
      <w:r w:rsidR="007A060E">
        <w:rPr>
          <w:rtl/>
        </w:rPr>
        <w:t xml:space="preserve"> / </w:t>
      </w:r>
      <w:r w:rsidRPr="000509AA">
        <w:rPr>
          <w:rtl/>
        </w:rPr>
        <w:t>فرع دمشق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</w:t>
      </w:r>
      <w:r w:rsidR="00924347">
        <w:rPr>
          <w:rtl/>
        </w:rPr>
        <w:t>ّ</w:t>
      </w:r>
      <w:r w:rsidRPr="000509AA">
        <w:rPr>
          <w:rtl/>
        </w:rPr>
        <w:t>ذين ساهموا معي في إخراج هذا العمل إلى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الملأ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العلمي لفائدته الج</w:t>
      </w:r>
      <w:r w:rsidR="00924347">
        <w:rPr>
          <w:rtl/>
        </w:rPr>
        <w:t>ُ</w:t>
      </w:r>
      <w:r w:rsidRPr="000509AA">
        <w:rPr>
          <w:rtl/>
        </w:rPr>
        <w:t>ل</w:t>
      </w:r>
      <w:r w:rsidR="00924347">
        <w:rPr>
          <w:rtl/>
        </w:rPr>
        <w:t>ّ</w:t>
      </w:r>
      <w:r w:rsidRPr="000509AA">
        <w:rPr>
          <w:rtl/>
        </w:rPr>
        <w:t>ى</w:t>
      </w:r>
      <w:r w:rsidR="00924347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لا سي</w:t>
      </w:r>
      <w:r w:rsidR="00924347">
        <w:rPr>
          <w:rtl/>
        </w:rPr>
        <w:t>ّ</w:t>
      </w:r>
      <w:r w:rsidRPr="000509AA">
        <w:rPr>
          <w:rtl/>
        </w:rPr>
        <w:t xml:space="preserve">ما الأخ عبد الكريم الجوهر </w:t>
      </w:r>
      <w:r w:rsidR="00924347">
        <w:rPr>
          <w:rtl/>
        </w:rPr>
        <w:t>؛</w:t>
      </w:r>
      <w:r w:rsidRPr="000509AA">
        <w:rPr>
          <w:rtl/>
        </w:rPr>
        <w:t xml:space="preserve"> والأخ السي</w:t>
      </w:r>
      <w:r w:rsidR="00924347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محم</w:t>
      </w:r>
      <w:r w:rsidR="00924347">
        <w:rPr>
          <w:rtl/>
        </w:rPr>
        <w:t>ّ</w:t>
      </w:r>
      <w:r w:rsidRPr="000509AA">
        <w:rPr>
          <w:rtl/>
        </w:rPr>
        <w:t>د علي الحكيم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الذي قد</w:t>
      </w:r>
      <w:r w:rsidR="00924347">
        <w:rPr>
          <w:rtl/>
        </w:rPr>
        <w:t>ّ</w:t>
      </w:r>
      <w:r w:rsidRPr="000509AA">
        <w:rPr>
          <w:rtl/>
        </w:rPr>
        <w:t>م لي التوجيهات اللازمة لإبراز هذه الرسالة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بما يليق بها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داعيا</w:t>
      </w:r>
      <w:r w:rsidR="00924347">
        <w:rPr>
          <w:rtl/>
        </w:rPr>
        <w:t>ً</w:t>
      </w:r>
      <w:r w:rsidRPr="000509AA">
        <w:rPr>
          <w:rtl/>
        </w:rPr>
        <w:t xml:space="preserve"> المولى</w:t>
      </w:r>
      <w:r w:rsidR="00924347" w:rsidRPr="00AF3B23">
        <w:rPr>
          <w:rtl/>
        </w:rPr>
        <w:t>ٰ</w:t>
      </w:r>
      <w:r w:rsidRPr="000509AA">
        <w:rPr>
          <w:rtl/>
        </w:rPr>
        <w:t xml:space="preserve"> العلي</w:t>
      </w:r>
      <w:r w:rsidR="00924347">
        <w:rPr>
          <w:rtl/>
        </w:rPr>
        <w:t>ّ</w:t>
      </w:r>
      <w:r w:rsidRPr="000509AA">
        <w:rPr>
          <w:rtl/>
        </w:rPr>
        <w:t xml:space="preserve"> القدير أن يوف</w:t>
      </w:r>
      <w:r w:rsidR="00924347">
        <w:rPr>
          <w:rtl/>
        </w:rPr>
        <w:t>ّ</w:t>
      </w:r>
      <w:r w:rsidRPr="000509AA">
        <w:rPr>
          <w:rtl/>
        </w:rPr>
        <w:t>قنا جميعا</w:t>
      </w:r>
      <w:r w:rsidR="00924347">
        <w:rPr>
          <w:rtl/>
        </w:rPr>
        <w:t>ً</w:t>
      </w:r>
      <w:r w:rsidRPr="000509AA">
        <w:rPr>
          <w:rtl/>
        </w:rPr>
        <w:t xml:space="preserve"> ل</w:t>
      </w:r>
      <w:r w:rsidR="00924347">
        <w:rPr>
          <w:rtl/>
        </w:rPr>
        <w:t>ِ</w:t>
      </w:r>
      <w:r w:rsidRPr="000509AA">
        <w:rPr>
          <w:rtl/>
        </w:rPr>
        <w:t>ما فيه خدمة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مذهب أهل البيت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وبث</w:t>
      </w:r>
      <w:r w:rsidR="00924347">
        <w:rPr>
          <w:rtl/>
        </w:rPr>
        <w:t>ّ</w:t>
      </w:r>
      <w:r w:rsidRPr="000509AA">
        <w:rPr>
          <w:rtl/>
        </w:rPr>
        <w:t xml:space="preserve"> علومهم ونشرها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إن</w:t>
      </w:r>
      <w:r w:rsidR="00924347">
        <w:rPr>
          <w:rtl/>
        </w:rPr>
        <w:t>ّ</w:t>
      </w:r>
      <w:r w:rsidRPr="000509AA">
        <w:rPr>
          <w:rtl/>
        </w:rPr>
        <w:t>ه نعم المجيب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وآخر دعوانا أن</w:t>
      </w:r>
      <w:r w:rsidR="00924347">
        <w:rPr>
          <w:rtl/>
        </w:rPr>
        <w:t>ِ</w:t>
      </w:r>
      <w:r w:rsidR="00F26704">
        <w:rPr>
          <w:rtl/>
        </w:rPr>
        <w:t xml:space="preserve"> . .</w:t>
      </w:r>
    </w:p>
    <w:p w:rsidR="00B65DF1" w:rsidRPr="005F600F" w:rsidRDefault="008767F4" w:rsidP="005F600F">
      <w:pPr>
        <w:pStyle w:val="rfdBold1"/>
        <w:rPr>
          <w:rtl/>
        </w:rPr>
      </w:pPr>
      <w:r w:rsidRPr="005F600F">
        <w:rPr>
          <w:rtl/>
        </w:rPr>
        <w:t>«</w:t>
      </w:r>
      <w:r w:rsidR="005F600F" w:rsidRPr="005F600F">
        <w:rPr>
          <w:rFonts w:hint="cs"/>
          <w:rtl/>
        </w:rPr>
        <w:t xml:space="preserve"> </w:t>
      </w:r>
      <w:r w:rsidR="000509AA" w:rsidRPr="005F600F">
        <w:rPr>
          <w:rtl/>
        </w:rPr>
        <w:t>الل</w:t>
      </w:r>
      <w:r w:rsidR="00924347" w:rsidRPr="005F600F">
        <w:rPr>
          <w:rtl/>
        </w:rPr>
        <w:t>ّ</w:t>
      </w:r>
      <w:r w:rsidR="000509AA" w:rsidRPr="005F600F">
        <w:rPr>
          <w:rtl/>
        </w:rPr>
        <w:t>هم</w:t>
      </w:r>
      <w:r w:rsidR="00924347" w:rsidRPr="005F600F">
        <w:rPr>
          <w:rtl/>
        </w:rPr>
        <w:t>ّ</w:t>
      </w:r>
      <w:r w:rsidR="000509AA" w:rsidRPr="005F600F">
        <w:rPr>
          <w:rtl/>
        </w:rPr>
        <w:t xml:space="preserve"> كن لولي</w:t>
      </w:r>
      <w:r w:rsidR="00924347" w:rsidRPr="005F600F">
        <w:rPr>
          <w:rtl/>
        </w:rPr>
        <w:t>ّ</w:t>
      </w:r>
      <w:r w:rsidR="000509AA" w:rsidRPr="005F600F">
        <w:rPr>
          <w:rtl/>
        </w:rPr>
        <w:t>ك الحج</w:t>
      </w:r>
      <w:r w:rsidR="00924347" w:rsidRPr="005F600F">
        <w:rPr>
          <w:rtl/>
        </w:rPr>
        <w:t>ّ</w:t>
      </w:r>
      <w:r w:rsidR="000509AA" w:rsidRPr="005F600F">
        <w:rPr>
          <w:rtl/>
        </w:rPr>
        <w:t>ة بن الحسن</w:t>
      </w:r>
      <w:r w:rsidR="00C51724" w:rsidRPr="005F600F">
        <w:rPr>
          <w:rtl/>
        </w:rPr>
        <w:t xml:space="preserve"> ،</w:t>
      </w:r>
      <w:r w:rsidR="000509AA" w:rsidRPr="005F600F">
        <w:rPr>
          <w:rtl/>
        </w:rPr>
        <w:t xml:space="preserve"> صلواتك عليه وعلى</w:t>
      </w:r>
      <w:r w:rsidR="00924347" w:rsidRPr="005F600F">
        <w:rPr>
          <w:rtl/>
        </w:rPr>
        <w:t>ٰ</w:t>
      </w:r>
      <w:r w:rsidR="000509AA" w:rsidRPr="005F600F">
        <w:rPr>
          <w:rtl/>
        </w:rPr>
        <w:t xml:space="preserve"> آبائه</w:t>
      </w:r>
      <w:r w:rsidR="00C51724" w:rsidRPr="005F600F">
        <w:rPr>
          <w:rtl/>
        </w:rPr>
        <w:t xml:space="preserve"> ،</w:t>
      </w:r>
      <w:r w:rsidR="00924347" w:rsidRPr="005F600F">
        <w:rPr>
          <w:rtl/>
        </w:rPr>
        <w:t xml:space="preserve"> </w:t>
      </w:r>
      <w:r w:rsidR="00924347" w:rsidRPr="005F600F">
        <w:rPr>
          <w:rtl/>
        </w:rPr>
        <w:br/>
      </w:r>
      <w:r w:rsidR="000509AA" w:rsidRPr="005F600F">
        <w:rPr>
          <w:rtl/>
        </w:rPr>
        <w:t>في هذه الساعة</w:t>
      </w:r>
      <w:r w:rsidR="00C51724" w:rsidRPr="005F600F">
        <w:rPr>
          <w:rtl/>
        </w:rPr>
        <w:t xml:space="preserve"> ،</w:t>
      </w:r>
      <w:r w:rsidR="000509AA" w:rsidRPr="005F600F">
        <w:rPr>
          <w:rtl/>
        </w:rPr>
        <w:t xml:space="preserve"> وفي كل</w:t>
      </w:r>
      <w:r w:rsidR="00924347" w:rsidRPr="005F600F">
        <w:rPr>
          <w:rtl/>
        </w:rPr>
        <w:t>ّ</w:t>
      </w:r>
      <w:r w:rsidR="000509AA" w:rsidRPr="005F600F">
        <w:rPr>
          <w:rtl/>
        </w:rPr>
        <w:t xml:space="preserve"> ساعة</w:t>
      </w:r>
      <w:r w:rsidR="00C51724" w:rsidRPr="005F600F">
        <w:rPr>
          <w:rtl/>
        </w:rPr>
        <w:t xml:space="preserve"> ،</w:t>
      </w:r>
      <w:r w:rsidR="000509AA" w:rsidRPr="005F600F">
        <w:rPr>
          <w:rtl/>
        </w:rPr>
        <w:t xml:space="preserve"> ولي</w:t>
      </w:r>
      <w:r w:rsidR="00924347" w:rsidRPr="005F600F">
        <w:rPr>
          <w:rtl/>
        </w:rPr>
        <w:t>ّ</w:t>
      </w:r>
      <w:r w:rsidR="000509AA" w:rsidRPr="005F600F">
        <w:rPr>
          <w:rtl/>
        </w:rPr>
        <w:t>ا</w:t>
      </w:r>
      <w:r w:rsidR="00924347" w:rsidRPr="005F600F">
        <w:rPr>
          <w:rtl/>
        </w:rPr>
        <w:t>ً</w:t>
      </w:r>
      <w:r w:rsidR="000509AA" w:rsidRPr="005F600F">
        <w:rPr>
          <w:rtl/>
        </w:rPr>
        <w:t xml:space="preserve"> وحافظا</w:t>
      </w:r>
      <w:r w:rsidR="00924347" w:rsidRPr="005F600F">
        <w:rPr>
          <w:rtl/>
        </w:rPr>
        <w:t>ً</w:t>
      </w:r>
      <w:r w:rsidR="00C51724" w:rsidRPr="005F600F">
        <w:rPr>
          <w:rtl/>
        </w:rPr>
        <w:t xml:space="preserve"> ،</w:t>
      </w:r>
      <w:r w:rsidR="000509AA" w:rsidRPr="005F600F">
        <w:rPr>
          <w:rtl/>
        </w:rPr>
        <w:t xml:space="preserve"> وقائدا</w:t>
      </w:r>
      <w:r w:rsidR="00924347" w:rsidRPr="005F600F">
        <w:rPr>
          <w:rtl/>
        </w:rPr>
        <w:t>ً</w:t>
      </w:r>
      <w:r w:rsidR="000509AA" w:rsidRPr="005F600F">
        <w:rPr>
          <w:rtl/>
        </w:rPr>
        <w:t xml:space="preserve"> وناصرا</w:t>
      </w:r>
      <w:r w:rsidR="00924347" w:rsidRPr="005F600F">
        <w:rPr>
          <w:rtl/>
        </w:rPr>
        <w:t>ً</w:t>
      </w:r>
      <w:r w:rsidR="00C51724" w:rsidRPr="005F600F">
        <w:rPr>
          <w:rtl/>
        </w:rPr>
        <w:t xml:space="preserve"> ،</w:t>
      </w:r>
      <w:r w:rsidR="00924347" w:rsidRPr="005F600F">
        <w:rPr>
          <w:rtl/>
        </w:rPr>
        <w:t xml:space="preserve"> </w:t>
      </w:r>
      <w:r w:rsidR="00924347" w:rsidRPr="005F600F">
        <w:rPr>
          <w:rtl/>
        </w:rPr>
        <w:br/>
      </w:r>
      <w:r w:rsidR="000509AA" w:rsidRPr="005F600F">
        <w:rPr>
          <w:rtl/>
        </w:rPr>
        <w:t>ودليلا</w:t>
      </w:r>
      <w:r w:rsidR="00924347" w:rsidRPr="005F600F">
        <w:rPr>
          <w:rtl/>
        </w:rPr>
        <w:t>ً</w:t>
      </w:r>
      <w:r w:rsidR="000509AA" w:rsidRPr="005F600F">
        <w:rPr>
          <w:rtl/>
        </w:rPr>
        <w:t xml:space="preserve"> وعينا</w:t>
      </w:r>
      <w:r w:rsidR="00924347" w:rsidRPr="005F600F">
        <w:rPr>
          <w:rtl/>
        </w:rPr>
        <w:t>ً</w:t>
      </w:r>
      <w:r w:rsidR="00C51724" w:rsidRPr="005F600F">
        <w:rPr>
          <w:rtl/>
        </w:rPr>
        <w:t xml:space="preserve"> ،</w:t>
      </w:r>
      <w:r w:rsidR="000509AA" w:rsidRPr="005F600F">
        <w:rPr>
          <w:rtl/>
        </w:rPr>
        <w:t xml:space="preserve"> حت</w:t>
      </w:r>
      <w:r w:rsidR="00924347" w:rsidRPr="005F600F">
        <w:rPr>
          <w:rtl/>
        </w:rPr>
        <w:t>ّ</w:t>
      </w:r>
      <w:r w:rsidR="000509AA" w:rsidRPr="005F600F">
        <w:rPr>
          <w:rtl/>
        </w:rPr>
        <w:t>ى</w:t>
      </w:r>
      <w:r w:rsidR="00924347" w:rsidRPr="005F600F">
        <w:rPr>
          <w:rtl/>
        </w:rPr>
        <w:t>ٰ</w:t>
      </w:r>
      <w:r w:rsidR="000509AA" w:rsidRPr="005F600F">
        <w:rPr>
          <w:rtl/>
        </w:rPr>
        <w:t xml:space="preserve"> تسكنه أرضك طوعا</w:t>
      </w:r>
      <w:r w:rsidR="00924347" w:rsidRPr="005F600F">
        <w:rPr>
          <w:rtl/>
        </w:rPr>
        <w:t>ً</w:t>
      </w:r>
      <w:r w:rsidR="00C51724" w:rsidRPr="005F600F">
        <w:rPr>
          <w:rtl/>
        </w:rPr>
        <w:t xml:space="preserve"> ،</w:t>
      </w:r>
      <w:r w:rsidR="000509AA" w:rsidRPr="005F600F">
        <w:rPr>
          <w:rtl/>
        </w:rPr>
        <w:t xml:space="preserve"> وتمت</w:t>
      </w:r>
      <w:r w:rsidR="00924347" w:rsidRPr="005F600F">
        <w:rPr>
          <w:rtl/>
        </w:rPr>
        <w:t>ّ</w:t>
      </w:r>
      <w:r w:rsidR="000509AA" w:rsidRPr="005F600F">
        <w:rPr>
          <w:rtl/>
        </w:rPr>
        <w:t>عه فيها طويلا</w:t>
      </w:r>
      <w:r w:rsidR="00924347" w:rsidRPr="005F600F">
        <w:rPr>
          <w:rtl/>
        </w:rPr>
        <w:t>ً</w:t>
      </w:r>
      <w:r w:rsidR="00F64FD4">
        <w:rPr>
          <w:rFonts w:hint="cs"/>
          <w:rtl/>
        </w:rPr>
        <w:t xml:space="preserve"> </w:t>
      </w:r>
      <w:r w:rsidRPr="005F600F">
        <w:rPr>
          <w:rtl/>
        </w:rPr>
        <w:t>»</w:t>
      </w:r>
      <w:r w:rsidR="00F26704" w:rsidRPr="005F600F">
        <w:rPr>
          <w:rtl/>
        </w:rPr>
        <w:t xml:space="preserve"> .</w:t>
      </w:r>
    </w:p>
    <w:p w:rsidR="000509AA" w:rsidRPr="000509AA" w:rsidRDefault="000509AA" w:rsidP="005F600F">
      <w:pPr>
        <w:pStyle w:val="rfdCenterBold1"/>
        <w:rPr>
          <w:rtl/>
        </w:rPr>
      </w:pPr>
      <w:r w:rsidRPr="000509AA">
        <w:rPr>
          <w:rtl/>
        </w:rPr>
        <w:t>والحمد لله أو</w:t>
      </w:r>
      <w:r w:rsidR="00B65DF1">
        <w:rPr>
          <w:rtl/>
        </w:rPr>
        <w:t>ّ</w:t>
      </w:r>
      <w:r w:rsidRPr="000509AA">
        <w:rPr>
          <w:rtl/>
        </w:rPr>
        <w:t>لا</w:t>
      </w:r>
      <w:r w:rsidR="00B65DF1">
        <w:rPr>
          <w:rtl/>
        </w:rPr>
        <w:t>ً</w:t>
      </w:r>
      <w:r w:rsidRPr="000509AA">
        <w:rPr>
          <w:rtl/>
        </w:rPr>
        <w:t xml:space="preserve"> وآخرا</w:t>
      </w:r>
      <w:r w:rsidR="00B65DF1">
        <w:rPr>
          <w:rtl/>
        </w:rPr>
        <w:t>ً</w:t>
      </w:r>
      <w:r w:rsidR="00C51724">
        <w:rPr>
          <w:rtl/>
        </w:rPr>
        <w:t xml:space="preserve"> ،</w:t>
      </w:r>
      <w:r w:rsidR="00B65DF1">
        <w:rPr>
          <w:rtl/>
        </w:rPr>
        <w:t xml:space="preserve"> </w:t>
      </w:r>
      <w:r w:rsidR="00B65DF1">
        <w:rPr>
          <w:rtl/>
        </w:rPr>
        <w:br/>
      </w:r>
      <w:r w:rsidRPr="000509AA">
        <w:rPr>
          <w:rtl/>
        </w:rPr>
        <w:t>وصل</w:t>
      </w:r>
      <w:r w:rsidR="00B65DF1">
        <w:rPr>
          <w:rtl/>
        </w:rPr>
        <w:t>ّ</w:t>
      </w:r>
      <w:r w:rsidRPr="000509AA">
        <w:rPr>
          <w:rtl/>
        </w:rPr>
        <w:t>ى</w:t>
      </w:r>
      <w:r w:rsidR="00B65DF1" w:rsidRPr="00AF3B23">
        <w:rPr>
          <w:rtl/>
        </w:rPr>
        <w:t>ٰ</w:t>
      </w:r>
      <w:r w:rsidRPr="000509AA">
        <w:rPr>
          <w:rtl/>
        </w:rPr>
        <w:t xml:space="preserve"> الله على</w:t>
      </w:r>
      <w:r w:rsidR="00B65DF1" w:rsidRPr="00AF3B23">
        <w:rPr>
          <w:rtl/>
        </w:rPr>
        <w:t>ٰ</w:t>
      </w:r>
      <w:r w:rsidRPr="000509AA">
        <w:rPr>
          <w:rtl/>
        </w:rPr>
        <w:t xml:space="preserve"> سي</w:t>
      </w:r>
      <w:r w:rsidR="00B65DF1">
        <w:rPr>
          <w:rtl/>
        </w:rPr>
        <w:t>ّ</w:t>
      </w:r>
      <w:r w:rsidRPr="000509AA">
        <w:rPr>
          <w:rtl/>
        </w:rPr>
        <w:t>دنا محم</w:t>
      </w:r>
      <w:r w:rsidR="00B65DF1">
        <w:rPr>
          <w:rtl/>
        </w:rPr>
        <w:t>ّ</w:t>
      </w:r>
      <w:r w:rsidRPr="000509AA">
        <w:rPr>
          <w:rtl/>
        </w:rPr>
        <w:t>د وآله الطي</w:t>
      </w:r>
      <w:r w:rsidR="00B65DF1">
        <w:rPr>
          <w:rtl/>
        </w:rPr>
        <w:t>ّ</w:t>
      </w:r>
      <w:r w:rsidRPr="000509AA">
        <w:rPr>
          <w:rtl/>
        </w:rPr>
        <w:t>بين الطاهرين</w:t>
      </w:r>
      <w:r w:rsidR="00C51724">
        <w:rPr>
          <w:rtl/>
        </w:rPr>
        <w:t xml:space="preserve"> ،</w:t>
      </w:r>
      <w:r w:rsidR="00B65DF1">
        <w:rPr>
          <w:rtl/>
        </w:rPr>
        <w:t xml:space="preserve"> </w:t>
      </w:r>
      <w:r w:rsidR="00B65DF1">
        <w:rPr>
          <w:rtl/>
        </w:rPr>
        <w:br/>
      </w:r>
      <w:r w:rsidRPr="000509AA">
        <w:rPr>
          <w:rtl/>
        </w:rPr>
        <w:t>وسل</w:t>
      </w:r>
      <w:r w:rsidR="00B65DF1">
        <w:rPr>
          <w:rtl/>
        </w:rPr>
        <w:t>ّ</w:t>
      </w:r>
      <w:r w:rsidRPr="000509AA">
        <w:rPr>
          <w:rtl/>
        </w:rPr>
        <w:t>م تسليما</w:t>
      </w:r>
      <w:r w:rsidR="00B65DF1">
        <w:rPr>
          <w:rtl/>
        </w:rPr>
        <w:t>ً</w:t>
      </w:r>
      <w:r w:rsidR="00F26704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65"/>
        <w:gridCol w:w="5648"/>
      </w:tblGrid>
      <w:tr w:rsidR="001E4BDE" w:rsidTr="005F600F">
        <w:tc>
          <w:tcPr>
            <w:tcW w:w="2000" w:type="pct"/>
            <w:shd w:val="clear" w:color="auto" w:fill="auto"/>
          </w:tcPr>
          <w:p w:rsidR="001E4BDE" w:rsidRPr="005F600F" w:rsidRDefault="001E4BDE" w:rsidP="005F600F">
            <w:pPr>
              <w:rPr>
                <w:rtl/>
              </w:rPr>
            </w:pPr>
          </w:p>
        </w:tc>
        <w:tc>
          <w:tcPr>
            <w:tcW w:w="3000" w:type="pct"/>
            <w:shd w:val="clear" w:color="auto" w:fill="auto"/>
          </w:tcPr>
          <w:p w:rsidR="001E4BDE" w:rsidRPr="005F600F" w:rsidRDefault="001E4BDE" w:rsidP="005F600F">
            <w:pPr>
              <w:pStyle w:val="rfdCenterBold1"/>
              <w:rPr>
                <w:rtl/>
              </w:rPr>
            </w:pPr>
            <w:r w:rsidRPr="005F600F">
              <w:rPr>
                <w:rtl/>
              </w:rPr>
              <w:t>علي جلال باقر</w:t>
            </w:r>
            <w:r w:rsidR="00B65DF1" w:rsidRPr="005F600F">
              <w:rPr>
                <w:rtl/>
              </w:rPr>
              <w:t xml:space="preserve"> </w:t>
            </w:r>
            <w:r w:rsidR="00B65DF1" w:rsidRPr="005F600F">
              <w:rPr>
                <w:rtl/>
              </w:rPr>
              <w:br/>
            </w:r>
            <w:r w:rsidRPr="005F600F">
              <w:rPr>
                <w:rtl/>
              </w:rPr>
              <w:t>ذكرى</w:t>
            </w:r>
            <w:r w:rsidR="00B65DF1" w:rsidRPr="005F600F">
              <w:rPr>
                <w:rtl/>
              </w:rPr>
              <w:t>ٰ</w:t>
            </w:r>
            <w:r w:rsidRPr="005F600F">
              <w:rPr>
                <w:rtl/>
              </w:rPr>
              <w:t xml:space="preserve"> المبعث النبوي</w:t>
            </w:r>
            <w:r w:rsidR="00B65DF1" w:rsidRPr="005F600F">
              <w:rPr>
                <w:rtl/>
              </w:rPr>
              <w:t>ّ</w:t>
            </w:r>
            <w:r w:rsidRPr="005F600F">
              <w:rPr>
                <w:rtl/>
              </w:rPr>
              <w:t xml:space="preserve"> الشريف</w:t>
            </w:r>
            <w:r w:rsidR="00B65DF1" w:rsidRPr="005F600F">
              <w:rPr>
                <w:rtl/>
              </w:rPr>
              <w:t xml:space="preserve"> </w:t>
            </w:r>
            <w:r w:rsidR="005F600F">
              <w:rPr>
                <w:rtl/>
              </w:rPr>
              <w:br/>
            </w:r>
            <w:r w:rsidRPr="005F600F">
              <w:rPr>
                <w:rtl/>
              </w:rPr>
              <w:t>27 رجب الحرام 1421 ه</w:t>
            </w:r>
            <w:r w:rsidR="00B65DF1" w:rsidRPr="005F600F">
              <w:rPr>
                <w:rtl/>
              </w:rPr>
              <w:t>ـ</w:t>
            </w:r>
          </w:p>
        </w:tc>
      </w:tr>
    </w:tbl>
    <w:p w:rsidR="005F600F" w:rsidRPr="005F600F" w:rsidRDefault="000509AA" w:rsidP="005F600F">
      <w:pPr>
        <w:rPr>
          <w:rtl/>
        </w:rPr>
      </w:pPr>
      <w:r w:rsidRPr="005F600F">
        <w:rPr>
          <w:rtl/>
        </w:rPr>
        <w:br w:type="page"/>
      </w:r>
    </w:p>
    <w:p w:rsidR="005F600F" w:rsidRDefault="005F600F" w:rsidP="005F600F">
      <w:pPr>
        <w:pStyle w:val="rfdPoemTini"/>
        <w:rPr>
          <w:rtl/>
        </w:rPr>
      </w:pPr>
    </w:p>
    <w:p w:rsidR="001E4BDE" w:rsidRDefault="001E4BDE" w:rsidP="001E4BDE">
      <w:pPr>
        <w:pStyle w:val="rfdCenterBold1"/>
        <w:rPr>
          <w:rtl/>
        </w:rPr>
      </w:pPr>
      <w:r>
        <w:rPr>
          <w:rtl/>
        </w:rPr>
        <w:t>بسم الله الر</w:t>
      </w:r>
      <w:r w:rsidR="002678DC">
        <w:rPr>
          <w:rtl/>
        </w:rPr>
        <w:t>ّ</w:t>
      </w:r>
      <w:r>
        <w:rPr>
          <w:rtl/>
        </w:rPr>
        <w:t>حمن الر</w:t>
      </w:r>
      <w:r w:rsidR="002678DC">
        <w:rPr>
          <w:rtl/>
        </w:rPr>
        <w:t>ّ</w:t>
      </w:r>
      <w:r>
        <w:rPr>
          <w:rtl/>
        </w:rPr>
        <w:t>حيم</w:t>
      </w:r>
    </w:p>
    <w:p w:rsidR="000509AA" w:rsidRPr="005F600F" w:rsidRDefault="000509AA" w:rsidP="005F600F">
      <w:pPr>
        <w:pStyle w:val="rfdCenterBold1"/>
        <w:rPr>
          <w:rtl/>
        </w:rPr>
      </w:pPr>
      <w:r w:rsidRPr="005F600F">
        <w:rPr>
          <w:rtl/>
        </w:rPr>
        <w:t>الحمد لله رب</w:t>
      </w:r>
      <w:r w:rsidR="002678DC" w:rsidRPr="005F600F">
        <w:rPr>
          <w:rtl/>
        </w:rPr>
        <w:t>ّ</w:t>
      </w:r>
      <w:r w:rsidRPr="005F600F">
        <w:rPr>
          <w:rtl/>
        </w:rPr>
        <w:t xml:space="preserve"> العالمين</w:t>
      </w:r>
    </w:p>
    <w:p w:rsidR="000509AA" w:rsidRPr="00D007ED" w:rsidRDefault="000509AA" w:rsidP="00D007ED">
      <w:pPr>
        <w:rPr>
          <w:rStyle w:val="rfdLineChar"/>
          <w:rtl/>
        </w:rPr>
      </w:pPr>
      <w:r w:rsidRPr="000509AA">
        <w:rPr>
          <w:rtl/>
        </w:rPr>
        <w:t>إن</w:t>
      </w:r>
      <w:r w:rsidR="002678DC">
        <w:rPr>
          <w:rtl/>
        </w:rPr>
        <w:t>ّ</w:t>
      </w:r>
      <w:r w:rsidRPr="000509AA">
        <w:rPr>
          <w:rtl/>
        </w:rPr>
        <w:t xml:space="preserve"> أخي في الله عز</w:t>
      </w:r>
      <w:r w:rsidR="002678DC">
        <w:rPr>
          <w:rtl/>
        </w:rPr>
        <w:t>ّ</w:t>
      </w:r>
      <w:r w:rsidRPr="000509AA">
        <w:rPr>
          <w:rtl/>
        </w:rPr>
        <w:t xml:space="preserve"> سلطانه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المخلص لله في دينه ويقينه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القائم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نصرة الحق</w:t>
      </w:r>
      <w:r w:rsidR="002678DC">
        <w:rPr>
          <w:rtl/>
        </w:rPr>
        <w:t>ّ</w:t>
      </w:r>
      <w:r w:rsidRPr="000509AA">
        <w:rPr>
          <w:rtl/>
        </w:rPr>
        <w:t xml:space="preserve"> على</w:t>
      </w:r>
      <w:r w:rsidR="002678DC" w:rsidRPr="00AF3B23">
        <w:rPr>
          <w:rtl/>
        </w:rPr>
        <w:t>ٰ</w:t>
      </w:r>
      <w:r w:rsidRPr="000509AA">
        <w:rPr>
          <w:rtl/>
        </w:rPr>
        <w:t xml:space="preserve"> ساقه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المجاهد في سبيله بيده ولسانه وقلمه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الشيخ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الجليل الحاج</w:t>
      </w:r>
      <w:r w:rsidR="002678DC">
        <w:rPr>
          <w:rtl/>
        </w:rPr>
        <w:t>ّ</w:t>
      </w:r>
      <w:r w:rsidRPr="000509AA">
        <w:rPr>
          <w:rtl/>
        </w:rPr>
        <w:t xml:space="preserve"> عب</w:t>
      </w:r>
      <w:r w:rsidR="002678DC">
        <w:rPr>
          <w:rtl/>
        </w:rPr>
        <w:t>ّ</w:t>
      </w:r>
      <w:r w:rsidRPr="000509AA">
        <w:rPr>
          <w:rtl/>
        </w:rPr>
        <w:t xml:space="preserve">اس قلي الواعظ التبريزي الجراندابي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أدام الله سداده</w:t>
      </w:r>
      <w:r w:rsidR="00C51724">
        <w:rPr>
          <w:rtl/>
        </w:rPr>
        <w:t xml:space="preserve"> ،</w:t>
      </w:r>
      <w:r w:rsidR="00D007ED">
        <w:rPr>
          <w:rFonts w:hint="cs"/>
          <w:rtl/>
        </w:rPr>
        <w:t xml:space="preserve"> </w:t>
      </w:r>
      <w:r w:rsidR="00D007ED">
        <w:rPr>
          <w:rtl/>
        </w:rPr>
        <w:br/>
      </w:r>
      <w:r w:rsidRPr="00D007ED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هو ميرزا عب</w:t>
      </w:r>
      <w:r w:rsidR="002678DC" w:rsidRPr="00A41A98">
        <w:rPr>
          <w:rtl/>
        </w:rPr>
        <w:t>ّ</w:t>
      </w:r>
      <w:r w:rsidRPr="00A41A98">
        <w:rPr>
          <w:rtl/>
        </w:rPr>
        <w:t>اس قلي صادق پور وجدي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المشتهر بواعظ جرندابي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و</w:t>
      </w:r>
      <w:r w:rsidR="002678DC" w:rsidRPr="00A41A98">
        <w:rPr>
          <w:rtl/>
        </w:rPr>
        <w:t>ُ</w:t>
      </w:r>
      <w:r w:rsidRPr="00A41A98">
        <w:rPr>
          <w:rtl/>
        </w:rPr>
        <w:t>لد بتبريز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سنة 1315 وتوف</w:t>
      </w:r>
      <w:r w:rsidR="002678DC" w:rsidRPr="00A41A98">
        <w:rPr>
          <w:rtl/>
        </w:rPr>
        <w:t>ّ</w:t>
      </w:r>
      <w:r w:rsidRPr="00A41A98">
        <w:rPr>
          <w:rtl/>
        </w:rPr>
        <w:t>ي فيها سنة 1386</w:t>
      </w:r>
      <w:r w:rsidR="00F26704" w:rsidRPr="00A41A98">
        <w:rPr>
          <w:rtl/>
        </w:rPr>
        <w:t xml:space="preserve"> .</w:t>
      </w:r>
    </w:p>
    <w:p w:rsidR="000509AA" w:rsidRPr="007F0367" w:rsidRDefault="000509AA" w:rsidP="007F0367">
      <w:pPr>
        <w:rPr>
          <w:rStyle w:val="rfdFootnote"/>
          <w:rtl/>
        </w:rPr>
      </w:pPr>
      <w:r w:rsidRPr="007F0367">
        <w:rPr>
          <w:rStyle w:val="rfdFootnote"/>
          <w:rtl/>
        </w:rPr>
        <w:t>تعل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م العلوم الدينية عند الشيخ علي الشربياني </w:t>
      </w:r>
      <w:r w:rsidR="007A060E" w:rsidRPr="007F0367">
        <w:rPr>
          <w:rStyle w:val="rfdFootnote"/>
          <w:rtl/>
        </w:rPr>
        <w:t xml:space="preserve">[ </w:t>
      </w:r>
      <w:r w:rsidRPr="007F0367">
        <w:rPr>
          <w:rStyle w:val="rfdFootnote"/>
          <w:rtl/>
        </w:rPr>
        <w:t>المتوف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ى</w:t>
      </w:r>
      <w:r w:rsidR="002678DC" w:rsidRPr="007F0367">
        <w:rPr>
          <w:rStyle w:val="rfdFootnote"/>
          <w:rtl/>
        </w:rPr>
        <w:t>ٰ</w:t>
      </w:r>
      <w:r w:rsidRPr="007F0367">
        <w:rPr>
          <w:rStyle w:val="rfdFootnote"/>
          <w:rtl/>
        </w:rPr>
        <w:t xml:space="preserve"> 2 ذي القعدة 1348</w:t>
      </w:r>
      <w:r w:rsidR="00C51724" w:rsidRPr="007F0367">
        <w:rPr>
          <w:rStyle w:val="rfdFootnote"/>
          <w:rtl/>
        </w:rPr>
        <w:t xml:space="preserve"> ،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 xml:space="preserve">صاحب كتاب </w:t>
      </w:r>
      <w:r w:rsidR="008767F4" w:rsidRPr="007F0367">
        <w:rPr>
          <w:rStyle w:val="rfdFootnote"/>
          <w:rtl/>
        </w:rPr>
        <w:t>«</w:t>
      </w:r>
      <w:r w:rsidR="00D007ED" w:rsidRPr="007F0367">
        <w:rPr>
          <w:rStyle w:val="rfdFootnote"/>
          <w:rFonts w:hint="cs"/>
          <w:rtl/>
        </w:rPr>
        <w:t xml:space="preserve"> </w:t>
      </w:r>
      <w:r w:rsidRPr="007F0367">
        <w:rPr>
          <w:rStyle w:val="rfdFootnote"/>
          <w:rtl/>
        </w:rPr>
        <w:t>معرفة الأئم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ة</w:t>
      </w:r>
      <w:r w:rsidR="00D007ED" w:rsidRPr="007F0367">
        <w:rPr>
          <w:rStyle w:val="rfdFootnote"/>
          <w:rFonts w:hint="cs"/>
          <w:rtl/>
        </w:rPr>
        <w:t xml:space="preserve"> </w:t>
      </w:r>
      <w:r w:rsidR="008767F4" w:rsidRPr="007F0367">
        <w:rPr>
          <w:rStyle w:val="rfdFootnote"/>
          <w:rtl/>
        </w:rPr>
        <w:t>»</w:t>
      </w:r>
      <w:r w:rsidRPr="007F0367">
        <w:rPr>
          <w:rStyle w:val="rfdFootnote"/>
          <w:rtl/>
        </w:rPr>
        <w:t xml:space="preserve"> المطبوع في تبريز سنة 1324 ه</w:t>
      </w:r>
      <w:r w:rsidR="002678DC" w:rsidRPr="007F0367">
        <w:rPr>
          <w:rStyle w:val="rfdFootnote"/>
          <w:rtl/>
        </w:rPr>
        <w:t>ـ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</w:t>
      </w:r>
      <w:r w:rsidR="00BE4BC2" w:rsidRPr="007F0367">
        <w:rPr>
          <w:rStyle w:val="rfdFootnote"/>
          <w:rtl/>
        </w:rPr>
        <w:t>و «</w:t>
      </w:r>
      <w:r w:rsidR="00D007ED" w:rsidRPr="007F0367">
        <w:rPr>
          <w:rStyle w:val="rfdFootnote"/>
          <w:rFonts w:hint="cs"/>
          <w:rtl/>
        </w:rPr>
        <w:t xml:space="preserve"> </w:t>
      </w:r>
      <w:r w:rsidRPr="007F0367">
        <w:rPr>
          <w:rStyle w:val="rfdFootnote"/>
          <w:rtl/>
        </w:rPr>
        <w:t>خلاصة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التوحيد</w:t>
      </w:r>
      <w:r w:rsidR="00D007ED" w:rsidRPr="007F0367">
        <w:rPr>
          <w:rStyle w:val="rfdFootnote"/>
          <w:rFonts w:hint="cs"/>
          <w:rtl/>
        </w:rPr>
        <w:t xml:space="preserve"> </w:t>
      </w:r>
      <w:r w:rsidR="008767F4" w:rsidRPr="007F0367">
        <w:rPr>
          <w:rStyle w:val="rfdFootnote"/>
          <w:rtl/>
        </w:rPr>
        <w:t>»</w:t>
      </w:r>
      <w:r w:rsidRPr="007F0367">
        <w:rPr>
          <w:rStyle w:val="rfdFootnote"/>
          <w:rtl/>
        </w:rPr>
        <w:t xml:space="preserve"> في الكلام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لم ي</w:t>
      </w:r>
      <w:r w:rsidR="002678DC" w:rsidRPr="007F0367">
        <w:rPr>
          <w:rStyle w:val="rfdFootnote"/>
          <w:rtl/>
        </w:rPr>
        <w:t>ُ</w:t>
      </w:r>
      <w:r w:rsidRPr="007F0367">
        <w:rPr>
          <w:rStyle w:val="rfdFootnote"/>
          <w:rtl/>
        </w:rPr>
        <w:t>طبع</w:t>
      </w:r>
      <w:r w:rsidR="007A060E" w:rsidRPr="007F0367">
        <w:rPr>
          <w:rStyle w:val="rfdFootnote"/>
          <w:rtl/>
        </w:rPr>
        <w:t xml:space="preserve"> ]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ودرس الرياضي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ات وال</w:t>
      </w:r>
      <w:r w:rsidR="002678DC" w:rsidRPr="007F0367">
        <w:rPr>
          <w:rStyle w:val="rfdFootnote"/>
          <w:rtl/>
        </w:rPr>
        <w:t>إ</w:t>
      </w:r>
      <w:r w:rsidRPr="007F0367">
        <w:rPr>
          <w:rStyle w:val="rfdFootnote"/>
          <w:rtl/>
        </w:rPr>
        <w:t>سطرلاب على</w:t>
      </w:r>
      <w:r w:rsidR="002678DC" w:rsidRPr="007F0367">
        <w:rPr>
          <w:rStyle w:val="rfdFootnote"/>
          <w:rtl/>
        </w:rPr>
        <w:t>ٰ</w:t>
      </w:r>
      <w:r w:rsidRPr="007F0367">
        <w:rPr>
          <w:rStyle w:val="rfdFootnote"/>
          <w:rtl/>
        </w:rPr>
        <w:t xml:space="preserve"> الميرزا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لطف علي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إمام الجمعة </w:t>
      </w:r>
      <w:r w:rsidR="007A060E" w:rsidRPr="007F0367">
        <w:rPr>
          <w:rStyle w:val="rfdFootnote"/>
          <w:rtl/>
        </w:rPr>
        <w:t xml:space="preserve">[ </w:t>
      </w:r>
      <w:r w:rsidRPr="007F0367">
        <w:rPr>
          <w:rStyle w:val="rfdFootnote"/>
          <w:rtl/>
        </w:rPr>
        <w:t>المتوف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ى</w:t>
      </w:r>
      <w:r w:rsidR="002678DC" w:rsidRPr="007F0367">
        <w:rPr>
          <w:rStyle w:val="rfdFootnote"/>
          <w:rtl/>
        </w:rPr>
        <w:t>ٰ</w:t>
      </w:r>
      <w:r w:rsidRPr="007F0367">
        <w:rPr>
          <w:rStyle w:val="rfdFootnote"/>
          <w:rtl/>
        </w:rPr>
        <w:t xml:space="preserve"> عن حدود 73 عاما</w:t>
      </w:r>
      <w:r w:rsidR="002678DC" w:rsidRPr="007F0367">
        <w:rPr>
          <w:rStyle w:val="rfdFootnote"/>
          <w:rtl/>
        </w:rPr>
        <w:t>ً</w:t>
      </w:r>
      <w:r w:rsidRPr="007F0367">
        <w:rPr>
          <w:rStyle w:val="rfdFootnote"/>
          <w:rtl/>
        </w:rPr>
        <w:t xml:space="preserve"> في 1339</w:t>
      </w:r>
      <w:r w:rsidR="007A060E" w:rsidRPr="007F0367">
        <w:rPr>
          <w:rStyle w:val="rfdFootnote"/>
          <w:rtl/>
        </w:rPr>
        <w:t xml:space="preserve"> ]</w:t>
      </w:r>
      <w:r w:rsidR="00F26704" w:rsidRPr="007F0367">
        <w:rPr>
          <w:rStyle w:val="rfdFootnote"/>
          <w:rtl/>
        </w:rPr>
        <w:t xml:space="preserve"> .</w:t>
      </w:r>
    </w:p>
    <w:p w:rsidR="000509AA" w:rsidRPr="007F0367" w:rsidRDefault="000509AA" w:rsidP="007F0367">
      <w:pPr>
        <w:rPr>
          <w:rStyle w:val="rfdFootnote"/>
          <w:rtl/>
        </w:rPr>
      </w:pPr>
      <w:r w:rsidRPr="007F0367">
        <w:rPr>
          <w:rStyle w:val="rfdFootnote"/>
          <w:rtl/>
        </w:rPr>
        <w:t>وقد أس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س الواعظ الجرندابي في سنة 1336 ه</w:t>
      </w:r>
      <w:r w:rsidR="002678DC" w:rsidRPr="007F0367">
        <w:rPr>
          <w:rStyle w:val="rfdFootnote"/>
          <w:rtl/>
        </w:rPr>
        <w:t>ـ</w:t>
      </w:r>
      <w:r w:rsidRPr="007F0367">
        <w:rPr>
          <w:rStyle w:val="rfdFootnote"/>
          <w:rtl/>
        </w:rPr>
        <w:t xml:space="preserve"> مدرسة جديدة سم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اها </w:t>
      </w:r>
      <w:r w:rsidR="008767F4" w:rsidRPr="007F0367">
        <w:rPr>
          <w:rStyle w:val="rfdFootnote"/>
          <w:rtl/>
        </w:rPr>
        <w:t>«</w:t>
      </w:r>
      <w:r w:rsidR="00D007ED" w:rsidRPr="007F0367">
        <w:rPr>
          <w:rStyle w:val="rfdFootnote"/>
          <w:rFonts w:hint="cs"/>
          <w:rtl/>
        </w:rPr>
        <w:t xml:space="preserve"> </w:t>
      </w:r>
      <w:r w:rsidRPr="007F0367">
        <w:rPr>
          <w:rStyle w:val="rfdFootnote"/>
          <w:rtl/>
        </w:rPr>
        <w:t>الإرشاد</w:t>
      </w:r>
      <w:r w:rsidR="00D007ED" w:rsidRPr="007F0367">
        <w:rPr>
          <w:rStyle w:val="rfdFootnote"/>
          <w:rFonts w:hint="cs"/>
          <w:rtl/>
        </w:rPr>
        <w:t xml:space="preserve"> </w:t>
      </w:r>
      <w:r w:rsidR="008767F4" w:rsidRPr="007F0367">
        <w:rPr>
          <w:rStyle w:val="rfdFootnote"/>
          <w:rtl/>
        </w:rPr>
        <w:t>»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في راسته كوچه بتبريز</w:t>
      </w:r>
      <w:r w:rsidR="00414582" w:rsidRPr="007F0367">
        <w:rPr>
          <w:rStyle w:val="rfdFootnote"/>
          <w:rtl/>
        </w:rPr>
        <w:t xml:space="preserve"> </w:t>
      </w:r>
      <w:r w:rsidR="00294847" w:rsidRPr="007F0367">
        <w:rPr>
          <w:rStyle w:val="rfdFootnote"/>
          <w:rtl/>
        </w:rPr>
        <w:t>ـ</w:t>
      </w:r>
      <w:r w:rsidRPr="007F0367">
        <w:rPr>
          <w:rStyle w:val="rfdFootnote"/>
          <w:rtl/>
        </w:rPr>
        <w:t xml:space="preserve"> كما في تاريخ فرهنك آذربايجان</w:t>
      </w:r>
      <w:r w:rsidR="00414582" w:rsidRPr="007F0367">
        <w:rPr>
          <w:rStyle w:val="rfdFootnote"/>
          <w:rtl/>
        </w:rPr>
        <w:t xml:space="preserve"> </w:t>
      </w:r>
      <w:r w:rsidRPr="007F0367">
        <w:rPr>
          <w:rStyle w:val="rfdFootnote"/>
          <w:rtl/>
        </w:rPr>
        <w:t>1</w:t>
      </w:r>
      <w:r w:rsidR="007A060E" w:rsidRPr="007F0367">
        <w:rPr>
          <w:rStyle w:val="rfdFootnote"/>
          <w:rtl/>
        </w:rPr>
        <w:t xml:space="preserve"> / </w:t>
      </w:r>
      <w:r w:rsidRPr="007F0367">
        <w:rPr>
          <w:rStyle w:val="rfdFootnote"/>
          <w:rtl/>
        </w:rPr>
        <w:t xml:space="preserve">170 </w:t>
      </w:r>
      <w:r w:rsidR="00294847" w:rsidRPr="007F0367">
        <w:rPr>
          <w:rStyle w:val="rfdFootnote"/>
          <w:rtl/>
        </w:rPr>
        <w:t>ـ</w:t>
      </w:r>
      <w:r w:rsidRPr="007F0367">
        <w:rPr>
          <w:rStyle w:val="rfdFootnote"/>
          <w:rtl/>
        </w:rPr>
        <w:t xml:space="preserve"> وذلك في عهد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رئاسة أبو القاسم فيرضات والدكتور أعلم الملك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وفي عهد محم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د علي تربيت ترك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المدرسة هذه و</w:t>
      </w:r>
      <w:r w:rsidR="002678DC" w:rsidRPr="007F0367">
        <w:rPr>
          <w:rStyle w:val="rfdFootnote"/>
          <w:rtl/>
        </w:rPr>
        <w:t>ٱ</w:t>
      </w:r>
      <w:r w:rsidRPr="007F0367">
        <w:rPr>
          <w:rStyle w:val="rfdFootnote"/>
          <w:rtl/>
        </w:rPr>
        <w:t>شتغل بالتدريس في المدرسة الطالبية القديمة فدر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س الرياضي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ات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والمنطق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ثم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 في حدود 1341 أس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س عد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ة من العلماء مدرسة </w:t>
      </w:r>
      <w:r w:rsidR="008767F4" w:rsidRPr="007F0367">
        <w:rPr>
          <w:rStyle w:val="rfdFootnote"/>
          <w:rtl/>
        </w:rPr>
        <w:t>«</w:t>
      </w:r>
      <w:r w:rsidR="00D007ED" w:rsidRPr="007F0367">
        <w:rPr>
          <w:rStyle w:val="rfdFootnote"/>
          <w:rFonts w:hint="cs"/>
          <w:rtl/>
        </w:rPr>
        <w:t xml:space="preserve"> </w:t>
      </w:r>
      <w:r w:rsidRPr="007F0367">
        <w:rPr>
          <w:rStyle w:val="rfdFootnote"/>
          <w:rtl/>
        </w:rPr>
        <w:t>سرخاب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وشترخاب</w:t>
      </w:r>
      <w:r w:rsidR="00D007ED" w:rsidRPr="007F0367">
        <w:rPr>
          <w:rStyle w:val="rfdFootnote"/>
          <w:rFonts w:hint="cs"/>
          <w:rtl/>
        </w:rPr>
        <w:t xml:space="preserve"> </w:t>
      </w:r>
      <w:r w:rsidR="008767F4" w:rsidRPr="007F0367">
        <w:rPr>
          <w:rStyle w:val="rfdFootnote"/>
          <w:rtl/>
        </w:rPr>
        <w:t>»</w:t>
      </w:r>
      <w:r w:rsidRPr="007F0367">
        <w:rPr>
          <w:rStyle w:val="rfdFootnote"/>
          <w:rtl/>
        </w:rPr>
        <w:t xml:space="preserve"> وعي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نوا الجرندابي مديرا</w:t>
      </w:r>
      <w:r w:rsidR="002678DC" w:rsidRPr="007F0367">
        <w:rPr>
          <w:rStyle w:val="rfdFootnote"/>
          <w:rtl/>
        </w:rPr>
        <w:t>ً</w:t>
      </w:r>
      <w:r w:rsidRPr="007F0367">
        <w:rPr>
          <w:rStyle w:val="rfdFootnote"/>
          <w:rtl/>
        </w:rPr>
        <w:t xml:space="preserve"> لها برعاية الميرزا صادق المجتهد التبريزي</w:t>
      </w:r>
      <w:r w:rsidR="00C51724" w:rsidRPr="007F0367">
        <w:rPr>
          <w:rStyle w:val="rfdFootnote"/>
          <w:rtl/>
        </w:rPr>
        <w:t xml:space="preserve"> ،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وبعد مد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ة</w:t>
      </w:r>
      <w:r w:rsidR="002678DC" w:rsidRPr="007F0367">
        <w:rPr>
          <w:rStyle w:val="rfdFootnote"/>
          <w:rtl/>
        </w:rPr>
        <w:t>ٍ</w:t>
      </w:r>
      <w:r w:rsidRPr="007F0367">
        <w:rPr>
          <w:rStyle w:val="rfdFootnote"/>
          <w:rtl/>
        </w:rPr>
        <w:t xml:space="preserve"> ترك هذه المدرسة وتفر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غ للوعظ والخطابة</w:t>
      </w:r>
      <w:r w:rsidR="00F26704" w:rsidRPr="007F0367">
        <w:rPr>
          <w:rStyle w:val="rfdFootnote"/>
          <w:rtl/>
        </w:rPr>
        <w:t xml:space="preserve"> .</w:t>
      </w:r>
    </w:p>
    <w:p w:rsidR="00CF294D" w:rsidRPr="007F0367" w:rsidRDefault="000509AA" w:rsidP="007F0367">
      <w:pPr>
        <w:rPr>
          <w:rStyle w:val="rfdFootnote"/>
          <w:rtl/>
        </w:rPr>
      </w:pPr>
      <w:r w:rsidRPr="007F0367">
        <w:rPr>
          <w:rStyle w:val="rfdFootnote"/>
          <w:rtl/>
        </w:rPr>
        <w:t>وللمترج</w:t>
      </w:r>
      <w:r w:rsidR="002678DC" w:rsidRPr="007F0367">
        <w:rPr>
          <w:rStyle w:val="rfdFootnote"/>
          <w:rtl/>
        </w:rPr>
        <w:t>َ</w:t>
      </w:r>
      <w:r w:rsidRPr="007F0367">
        <w:rPr>
          <w:rStyle w:val="rfdFootnote"/>
          <w:rtl/>
        </w:rPr>
        <w:t>م مكتبة</w:t>
      </w:r>
      <w:r w:rsidR="002678DC" w:rsidRPr="007F0367">
        <w:rPr>
          <w:rStyle w:val="rfdFootnote"/>
          <w:rtl/>
        </w:rPr>
        <w:t>ٌ</w:t>
      </w:r>
      <w:r w:rsidRPr="007F0367">
        <w:rPr>
          <w:rStyle w:val="rfdFootnote"/>
          <w:rtl/>
        </w:rPr>
        <w:t xml:space="preserve"> نفيسة</w:t>
      </w:r>
      <w:r w:rsidR="002678DC" w:rsidRPr="007F0367">
        <w:rPr>
          <w:rStyle w:val="rfdFootnote"/>
          <w:rtl/>
        </w:rPr>
        <w:t>ٌ</w:t>
      </w:r>
      <w:r w:rsidRPr="007F0367">
        <w:rPr>
          <w:rStyle w:val="rfdFootnote"/>
          <w:rtl/>
        </w:rPr>
        <w:t xml:space="preserve"> تحتوي على</w:t>
      </w:r>
      <w:r w:rsidR="002678DC" w:rsidRPr="007F0367">
        <w:rPr>
          <w:rStyle w:val="rfdFootnote"/>
          <w:rtl/>
        </w:rPr>
        <w:t>ٰ</w:t>
      </w:r>
      <w:r w:rsidRPr="007F0367">
        <w:rPr>
          <w:rStyle w:val="rfdFootnote"/>
          <w:rtl/>
        </w:rPr>
        <w:t xml:space="preserve"> أكثر من عشرة آلاف مجل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د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أهدى</w:t>
      </w:r>
      <w:r w:rsidR="002678DC" w:rsidRPr="007F0367">
        <w:rPr>
          <w:rStyle w:val="rfdFootnote"/>
          <w:rtl/>
        </w:rPr>
        <w:t>ٰ</w:t>
      </w:r>
      <w:r w:rsidRPr="007F0367">
        <w:rPr>
          <w:rStyle w:val="rfdFootnote"/>
          <w:rtl/>
        </w:rPr>
        <w:t xml:space="preserve"> نفائسها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 xml:space="preserve">والمخطوطات منها لمكتبة مشهد الإمام الرضا </w:t>
      </w:r>
      <w:r w:rsidRPr="007F0367">
        <w:rPr>
          <w:rStyle w:val="rfdAlaem"/>
          <w:rtl/>
        </w:rPr>
        <w:t>عليه‌السلام</w:t>
      </w:r>
      <w:r w:rsidRPr="007F0367">
        <w:rPr>
          <w:rStyle w:val="rfdFootnote"/>
          <w:rtl/>
        </w:rPr>
        <w:t xml:space="preserve"> </w:t>
      </w:r>
      <w:r w:rsidR="00294847" w:rsidRPr="007F0367">
        <w:rPr>
          <w:rStyle w:val="rfdFootnote"/>
          <w:rtl/>
        </w:rPr>
        <w:t>ـ</w:t>
      </w:r>
      <w:r w:rsidRPr="007F0367">
        <w:rPr>
          <w:rStyle w:val="rfdFootnote"/>
          <w:rtl/>
        </w:rPr>
        <w:t xml:space="preserve"> آستانه قدس رضوي </w:t>
      </w:r>
      <w:r w:rsidR="00294847" w:rsidRPr="007F0367">
        <w:rPr>
          <w:rStyle w:val="rfdFootnote"/>
          <w:rtl/>
        </w:rPr>
        <w:t>ـ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وكان له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مكاتبات مع علماء عصره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كالسي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د محسن الأمين العاملي والشيخ محم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د جواد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البلاغي والسي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د هبة الدين الشهرستاني والشيخ محم</w:t>
      </w:r>
      <w:r w:rsidR="002678DC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د حسين آل كاشف الغطاء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 xml:space="preserve">والشيخ آقا بزرك الطهراني وغيرهم </w:t>
      </w:r>
      <w:r w:rsidRPr="007F0367">
        <w:rPr>
          <w:rStyle w:val="rfdAlaem"/>
          <w:rtl/>
        </w:rPr>
        <w:t>رحمهم‌الله</w:t>
      </w:r>
      <w:r w:rsidR="00F26704" w:rsidRPr="007F0367">
        <w:rPr>
          <w:rStyle w:val="rfdFootnote"/>
          <w:rtl/>
        </w:rPr>
        <w:t xml:space="preserve"> .</w:t>
      </w:r>
    </w:p>
    <w:p w:rsidR="009339C0" w:rsidRDefault="009339C0" w:rsidP="009339C0">
      <w:pPr>
        <w:pStyle w:val="rfdNormal0"/>
        <w:tabs>
          <w:tab w:val="clear" w:pos="5670"/>
        </w:tabs>
        <w:rPr>
          <w:rtl/>
        </w:rPr>
        <w:sectPr w:rsidR="009339C0" w:rsidSect="00600DF3">
          <w:headerReference w:type="even" r:id="rId356"/>
          <w:headerReference w:type="default" r:id="rId357"/>
          <w:headerReference w:type="first" r:id="rId35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9339C0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وبل</w:t>
      </w:r>
      <w:r w:rsidR="00AF3B23">
        <w:rPr>
          <w:rtl/>
        </w:rPr>
        <w:t>ّ</w:t>
      </w:r>
      <w:r w:rsidRPr="000509AA">
        <w:rPr>
          <w:rtl/>
        </w:rPr>
        <w:t xml:space="preserve">غه رشاده </w:t>
      </w:r>
      <w:r w:rsidR="00AF3B23">
        <w:rPr>
          <w:rtl/>
        </w:rPr>
        <w:t>؛</w:t>
      </w:r>
      <w:r w:rsidRPr="000509AA">
        <w:rPr>
          <w:rtl/>
        </w:rPr>
        <w:t xml:space="preserve"> أتحفني في هذه الأيام بكتاب مستطاب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فرض عل</w:t>
      </w:r>
      <w:r w:rsidR="00AF3B23">
        <w:rPr>
          <w:rtl/>
        </w:rPr>
        <w:t>َ</w:t>
      </w:r>
      <w:r w:rsidRPr="000509AA">
        <w:rPr>
          <w:rtl/>
        </w:rPr>
        <w:t>ي</w:t>
      </w:r>
      <w:r w:rsidR="00AF3B23">
        <w:rPr>
          <w:rtl/>
        </w:rPr>
        <w:t>َّ</w:t>
      </w:r>
      <w:r w:rsidRPr="000509AA">
        <w:rPr>
          <w:rtl/>
        </w:rPr>
        <w:t xml:space="preserve"> فيه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فلسفة الميثاق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والولاية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إذ سألني عن آيات تختص</w:t>
      </w:r>
      <w:r w:rsidR="00AF3B23">
        <w:rPr>
          <w:rtl/>
        </w:rPr>
        <w:t>ّ</w:t>
      </w:r>
      <w:r w:rsidRPr="000509AA">
        <w:rPr>
          <w:rtl/>
        </w:rPr>
        <w:t xml:space="preserve"> بهما كما سنفص</w:t>
      </w:r>
      <w:r w:rsidR="00AF3B23">
        <w:rPr>
          <w:rtl/>
        </w:rPr>
        <w:t>ّ</w:t>
      </w:r>
      <w:r w:rsidRPr="000509AA">
        <w:rPr>
          <w:rtl/>
        </w:rPr>
        <w:t>له في الجواب إن شاء الله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تعالى</w:t>
      </w:r>
      <w:r w:rsidR="00AF3B23" w:rsidRPr="00AF3B23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509AA" w:rsidRDefault="000509AA" w:rsidP="00AF3B23">
      <w:pPr>
        <w:rPr>
          <w:rtl/>
        </w:rPr>
      </w:pPr>
      <w:r w:rsidRPr="000509AA">
        <w:rPr>
          <w:rtl/>
        </w:rPr>
        <w:t>وحيث لا يسعني إل</w:t>
      </w:r>
      <w:r w:rsidR="00AF3B23">
        <w:rPr>
          <w:rtl/>
        </w:rPr>
        <w:t>ّ</w:t>
      </w:r>
      <w:r w:rsidRPr="000509AA">
        <w:rPr>
          <w:rtl/>
        </w:rPr>
        <w:t xml:space="preserve">ا الإيجاب </w:t>
      </w:r>
      <w:r w:rsidR="00AF3B23">
        <w:rPr>
          <w:rtl/>
        </w:rPr>
        <w:t>؛</w:t>
      </w:r>
      <w:r w:rsidRPr="000509AA">
        <w:rPr>
          <w:rtl/>
        </w:rPr>
        <w:t xml:space="preserve"> بادرت بالجواب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AF3B23" w:rsidRPr="00AF3B23">
        <w:rPr>
          <w:rtl/>
        </w:rPr>
        <w:t>ٰ</w:t>
      </w:r>
      <w:r w:rsidRPr="000509AA">
        <w:rPr>
          <w:rtl/>
        </w:rPr>
        <w:t xml:space="preserve"> ما بي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البلبال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هذه الأحوال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متوك</w:t>
      </w:r>
      <w:r w:rsidR="00AF3B23">
        <w:rPr>
          <w:rtl/>
        </w:rPr>
        <w:t>ّ</w:t>
      </w:r>
      <w:r w:rsidRPr="000509AA">
        <w:rPr>
          <w:rtl/>
        </w:rPr>
        <w:t>لا</w:t>
      </w:r>
      <w:r w:rsidR="00AF3B23">
        <w:rPr>
          <w:rtl/>
        </w:rPr>
        <w:t>ً</w:t>
      </w:r>
      <w:r w:rsidRPr="000509AA">
        <w:rPr>
          <w:rtl/>
        </w:rPr>
        <w:t xml:space="preserve"> على</w:t>
      </w:r>
      <w:r w:rsidR="00AF3B23" w:rsidRPr="00AF3B23">
        <w:rPr>
          <w:rtl/>
        </w:rPr>
        <w:t>ٰ</w:t>
      </w:r>
      <w:r w:rsidRPr="000509AA">
        <w:rPr>
          <w:rtl/>
        </w:rPr>
        <w:t xml:space="preserve">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مستمد</w:t>
      </w:r>
      <w:r w:rsidR="00AF3B23">
        <w:rPr>
          <w:rtl/>
        </w:rPr>
        <w:t>ّ</w:t>
      </w:r>
      <w:r w:rsidRPr="000509AA">
        <w:rPr>
          <w:rtl/>
        </w:rPr>
        <w:t>ا</w:t>
      </w:r>
      <w:r w:rsidR="00AF3B23">
        <w:rPr>
          <w:rtl/>
        </w:rPr>
        <w:t>ً</w:t>
      </w:r>
      <w:r w:rsidRPr="000509AA">
        <w:rPr>
          <w:rtl/>
        </w:rPr>
        <w:t xml:space="preserve"> من فيضه تبارك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وتعالى</w:t>
      </w:r>
      <w:r w:rsidR="00AF3B23" w:rsidRPr="00AF3B23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معتصما</w:t>
      </w:r>
      <w:r w:rsidR="00AF3B23">
        <w:rPr>
          <w:rtl/>
        </w:rPr>
        <w:t>ً</w:t>
      </w:r>
      <w:r w:rsidRPr="000509AA">
        <w:rPr>
          <w:rtl/>
        </w:rPr>
        <w:t xml:space="preserve"> به من خطل الرأي وعثرة القلم</w:t>
      </w:r>
      <w:r w:rsidR="00F26704">
        <w:rPr>
          <w:rtl/>
        </w:rPr>
        <w:t xml:space="preserve"> .</w:t>
      </w:r>
    </w:p>
    <w:p w:rsidR="000509AA" w:rsidRPr="000509AA" w:rsidRDefault="000509AA" w:rsidP="001E4BDE">
      <w:pPr>
        <w:rPr>
          <w:rtl/>
        </w:rPr>
      </w:pPr>
      <w:r w:rsidRPr="001E4BDE">
        <w:rPr>
          <w:rStyle w:val="rfdBold2"/>
          <w:rtl/>
        </w:rPr>
        <w:t>فأقول</w:t>
      </w:r>
      <w:r w:rsidRPr="00D007ED">
        <w:rPr>
          <w:rtl/>
        </w:rPr>
        <w:t xml:space="preserve"> </w:t>
      </w:r>
      <w:r w:rsidRPr="000509AA">
        <w:rPr>
          <w:rtl/>
        </w:rPr>
        <w:t>مخاطبا</w:t>
      </w:r>
      <w:r w:rsidR="00AF3B23">
        <w:rPr>
          <w:rtl/>
        </w:rPr>
        <w:t>ً</w:t>
      </w:r>
      <w:r w:rsidRPr="000509AA">
        <w:rPr>
          <w:rtl/>
        </w:rPr>
        <w:t xml:space="preserve"> لجنابه العالي</w:t>
      </w:r>
      <w:r w:rsidR="001E4BDE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وما توفيقي إل</w:t>
      </w:r>
      <w:r w:rsidR="00AF3B23">
        <w:rPr>
          <w:rtl/>
        </w:rPr>
        <w:t>ّ</w:t>
      </w:r>
      <w:r w:rsidRPr="000509AA">
        <w:rPr>
          <w:rtl/>
        </w:rPr>
        <w:t>ا بالله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عليه توك</w:t>
      </w:r>
      <w:r w:rsidR="00AF3B23">
        <w:rPr>
          <w:rtl/>
        </w:rPr>
        <w:t>ّ</w:t>
      </w:r>
      <w:r w:rsidRPr="000509AA">
        <w:rPr>
          <w:rtl/>
        </w:rPr>
        <w:t>لت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وإليه أ</w:t>
      </w:r>
      <w:r w:rsidR="00AF3B23">
        <w:rPr>
          <w:rtl/>
        </w:rPr>
        <w:t>ُ</w:t>
      </w:r>
      <w:r w:rsidRPr="000509AA">
        <w:rPr>
          <w:rtl/>
        </w:rPr>
        <w:t xml:space="preserve">نيب </w:t>
      </w:r>
      <w:r w:rsidR="00294847">
        <w:rPr>
          <w:rtl/>
        </w:rPr>
        <w:t>ـ</w:t>
      </w:r>
      <w:r w:rsidRPr="000509AA">
        <w:rPr>
          <w:rtl/>
        </w:rPr>
        <w:t xml:space="preserve"> :</w:t>
      </w:r>
    </w:p>
    <w:p w:rsidR="000509AA" w:rsidRPr="000509AA" w:rsidRDefault="00D007ED" w:rsidP="000509AA">
      <w:pPr>
        <w:pStyle w:val="rfdLine"/>
        <w:rPr>
          <w:rtl/>
        </w:rPr>
      </w:pP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1E4BDE" w:rsidRPr="007F0367" w:rsidRDefault="001E4BDE" w:rsidP="007F0367">
      <w:pPr>
        <w:rPr>
          <w:rStyle w:val="rfdFootnote"/>
          <w:rtl/>
        </w:rPr>
      </w:pPr>
      <w:r w:rsidRPr="007F0367">
        <w:rPr>
          <w:rStyle w:val="rfdFootnote"/>
          <w:rtl/>
        </w:rPr>
        <w:t>ومن مؤل</w:t>
      </w:r>
      <w:r w:rsidR="00AF3B2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فاته : عظمت حسين بن علي </w:t>
      </w:r>
      <w:r w:rsidRPr="007F0367">
        <w:rPr>
          <w:rStyle w:val="rfdAlaem"/>
          <w:rtl/>
        </w:rPr>
        <w:t>عليه‌السلام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زندگاني محم</w:t>
      </w:r>
      <w:r w:rsidR="00AF3B2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د </w:t>
      </w:r>
      <w:r w:rsidRPr="007F0367">
        <w:rPr>
          <w:rStyle w:val="rfdAlaem"/>
          <w:rtl/>
        </w:rPr>
        <w:t>صلى‌الله‌عليه‌وآله‌وسلم</w:t>
      </w:r>
      <w:r w:rsidRPr="007F0367">
        <w:rPr>
          <w:rStyle w:val="rfdFootnote"/>
          <w:rtl/>
        </w:rPr>
        <w:t xml:space="preserve"> لتوماس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كارلايل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ذو القرنين وسد</w:t>
      </w:r>
      <w:r w:rsidR="00AF3B2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 يأجوج ومأجوج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هشت مقاله</w:t>
      </w:r>
      <w:r w:rsidR="00F26704" w:rsidRPr="007F0367">
        <w:rPr>
          <w:rStyle w:val="rfdFootnote"/>
          <w:rtl/>
        </w:rPr>
        <w:t xml:space="preserve"> .</w:t>
      </w:r>
    </w:p>
    <w:p w:rsidR="00CF294D" w:rsidRPr="00AF3B23" w:rsidRDefault="00AF3B23" w:rsidP="00AF3B23">
      <w:pPr>
        <w:rPr>
          <w:rStyle w:val="rfdFootnote"/>
          <w:rtl/>
        </w:rPr>
      </w:pPr>
      <w:r w:rsidRPr="00AF3B23">
        <w:rPr>
          <w:rStyle w:val="rfdFootnote"/>
          <w:rtl/>
        </w:rPr>
        <w:t>ٱ</w:t>
      </w:r>
      <w:r w:rsidR="001E4BDE" w:rsidRPr="00AF3B23">
        <w:rPr>
          <w:rStyle w:val="rfdFootnote"/>
          <w:rtl/>
        </w:rPr>
        <w:t>نظر : مستدركات أعيان الشيعة 3</w:t>
      </w:r>
      <w:r w:rsidR="007A060E">
        <w:rPr>
          <w:rStyle w:val="rfdFootnote"/>
          <w:rtl/>
        </w:rPr>
        <w:t xml:space="preserve"> / </w:t>
      </w:r>
      <w:r w:rsidR="001E4BDE" w:rsidRPr="00AF3B23">
        <w:rPr>
          <w:rStyle w:val="rfdFootnote"/>
          <w:rtl/>
        </w:rPr>
        <w:t>115</w:t>
      </w:r>
      <w:r w:rsidR="00F26704">
        <w:rPr>
          <w:rStyle w:val="rfdFootnote"/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الميثاق</w:t>
      </w:r>
      <w:r w:rsidR="00AF3B23" w:rsidRPr="00A41A98">
        <w:rPr>
          <w:rtl/>
        </w:rPr>
        <w:t>ُ</w:t>
      </w:r>
      <w:r w:rsidR="00414582" w:rsidRPr="00A41A98">
        <w:rPr>
          <w:rtl/>
        </w:rPr>
        <w:t xml:space="preserve">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من المواثقة والمعاهدة : العهد </w:t>
      </w:r>
      <w:r w:rsidR="00AF3B23" w:rsidRPr="00A41A98">
        <w:rPr>
          <w:rtl/>
        </w:rPr>
        <w:t>؛</w:t>
      </w:r>
      <w:r w:rsidRPr="00A41A98">
        <w:rPr>
          <w:rtl/>
        </w:rPr>
        <w:t xml:space="preserve"> ومنه الم</w:t>
      </w:r>
      <w:r w:rsidR="00AF3B23" w:rsidRPr="00A41A98">
        <w:rPr>
          <w:rtl/>
        </w:rPr>
        <w:t>َ</w:t>
      </w:r>
      <w:r w:rsidRPr="00A41A98">
        <w:rPr>
          <w:rtl/>
        </w:rPr>
        <w:t>و</w:t>
      </w:r>
      <w:r w:rsidR="00AF3B23" w:rsidRPr="00A41A98">
        <w:rPr>
          <w:rtl/>
        </w:rPr>
        <w:t>ْ</w:t>
      </w:r>
      <w:r w:rsidRPr="00A41A98">
        <w:rPr>
          <w:rtl/>
        </w:rPr>
        <w:t>ث</w:t>
      </w:r>
      <w:r w:rsidR="00AF3B23" w:rsidRPr="00A41A98">
        <w:rPr>
          <w:rtl/>
        </w:rPr>
        <w:t>ِ</w:t>
      </w:r>
      <w:r w:rsidRPr="00A41A98">
        <w:rPr>
          <w:rtl/>
        </w:rPr>
        <w:t>ق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تقول : واثقته بالله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لأفعلن</w:t>
      </w:r>
      <w:r w:rsidR="00AF3B23" w:rsidRPr="00A41A98">
        <w:rPr>
          <w:rtl/>
        </w:rPr>
        <w:t>ّ</w:t>
      </w:r>
      <w:r w:rsidRPr="00A41A98">
        <w:rPr>
          <w:rtl/>
        </w:rPr>
        <w:t xml:space="preserve"> كذا وكذا</w:t>
      </w:r>
      <w:r w:rsidR="00F26704" w:rsidRPr="00A41A98">
        <w:rPr>
          <w:rtl/>
        </w:rPr>
        <w:t xml:space="preserve"> .</w:t>
      </w:r>
    </w:p>
    <w:p w:rsidR="000509AA" w:rsidRPr="00D007ED" w:rsidRDefault="000509AA" w:rsidP="00D007ED">
      <w:pPr>
        <w:rPr>
          <w:rStyle w:val="rfdFootnote"/>
          <w:rtl/>
        </w:rPr>
      </w:pPr>
      <w:r w:rsidRPr="00D007ED">
        <w:rPr>
          <w:rStyle w:val="rfdFootnote"/>
          <w:rtl/>
        </w:rPr>
        <w:t>انظر : لسان العرب</w:t>
      </w:r>
      <w:r w:rsidR="00414582" w:rsidRPr="00D007ED">
        <w:rPr>
          <w:rStyle w:val="rfdFootnote"/>
          <w:rtl/>
        </w:rPr>
        <w:t xml:space="preserve"> </w:t>
      </w:r>
      <w:r w:rsidRPr="00D007ED">
        <w:rPr>
          <w:rStyle w:val="rfdFootnote"/>
          <w:rtl/>
        </w:rPr>
        <w:t>15</w:t>
      </w:r>
      <w:r w:rsidR="007A060E" w:rsidRPr="00D007ED">
        <w:rPr>
          <w:rStyle w:val="rfdFootnote"/>
          <w:rtl/>
        </w:rPr>
        <w:t xml:space="preserve"> / </w:t>
      </w:r>
      <w:r w:rsidRPr="00D007ED">
        <w:rPr>
          <w:rStyle w:val="rfdFootnote"/>
          <w:rtl/>
        </w:rPr>
        <w:t>212 ماد</w:t>
      </w:r>
      <w:r w:rsidR="00AF3B23" w:rsidRPr="00D007ED">
        <w:rPr>
          <w:rStyle w:val="rfdFootnote"/>
          <w:rtl/>
        </w:rPr>
        <w:t>ّ</w:t>
      </w:r>
      <w:r w:rsidRPr="00D007ED">
        <w:rPr>
          <w:rStyle w:val="rfdFootnote"/>
          <w:rtl/>
        </w:rPr>
        <w:t xml:space="preserve">ة </w:t>
      </w:r>
      <w:r w:rsidR="008767F4" w:rsidRPr="00D007ED">
        <w:rPr>
          <w:rStyle w:val="rfdFootnote"/>
          <w:rtl/>
        </w:rPr>
        <w:t>«</w:t>
      </w:r>
      <w:r w:rsidR="00D007ED">
        <w:rPr>
          <w:rStyle w:val="rfdFootnote"/>
          <w:rFonts w:hint="cs"/>
          <w:rtl/>
        </w:rPr>
        <w:t xml:space="preserve"> </w:t>
      </w:r>
      <w:r w:rsidRPr="00D007ED">
        <w:rPr>
          <w:rStyle w:val="rfdFootnote"/>
          <w:rtl/>
        </w:rPr>
        <w:t>وثق</w:t>
      </w:r>
      <w:r w:rsidR="00D007ED">
        <w:rPr>
          <w:rStyle w:val="rfdFootnote"/>
          <w:rFonts w:hint="cs"/>
          <w:rtl/>
        </w:rPr>
        <w:t xml:space="preserve"> </w:t>
      </w:r>
      <w:r w:rsidR="008767F4" w:rsidRPr="00D007ED">
        <w:rPr>
          <w:rStyle w:val="rfdFootnote"/>
          <w:rtl/>
        </w:rPr>
        <w:t>»</w:t>
      </w:r>
      <w:r w:rsidR="00F26704" w:rsidRPr="00D007ED">
        <w:rPr>
          <w:rStyle w:val="rfdFootnote"/>
          <w:rtl/>
        </w:rPr>
        <w:t xml:space="preserve"> .</w:t>
      </w:r>
    </w:p>
    <w:p w:rsidR="00D007ED" w:rsidRPr="00D007ED" w:rsidRDefault="000509AA" w:rsidP="00D007ED">
      <w:pPr>
        <w:rPr>
          <w:rtl/>
        </w:rPr>
      </w:pPr>
      <w:r w:rsidRPr="00D007ED">
        <w:rPr>
          <w:rtl/>
        </w:rPr>
        <w:br w:type="page"/>
      </w:r>
    </w:p>
    <w:p w:rsidR="00D007ED" w:rsidRPr="00D007ED" w:rsidRDefault="00D007ED" w:rsidP="00D007ED">
      <w:pPr>
        <w:pStyle w:val="rfdPoemTini"/>
        <w:rPr>
          <w:rtl/>
        </w:rPr>
      </w:pPr>
    </w:p>
    <w:p w:rsidR="000509AA" w:rsidRPr="000509AA" w:rsidRDefault="007A060E" w:rsidP="00F73E33">
      <w:pPr>
        <w:pStyle w:val="rfdCenterBold1"/>
        <w:rPr>
          <w:rtl/>
        </w:rPr>
      </w:pPr>
      <w:r>
        <w:rPr>
          <w:rtl/>
        </w:rPr>
        <w:t xml:space="preserve">[ </w:t>
      </w:r>
      <w:r w:rsidR="001E4BDE">
        <w:rPr>
          <w:rtl/>
        </w:rPr>
        <w:t>الميثاق</w:t>
      </w:r>
      <w:r>
        <w:rPr>
          <w:rtl/>
        </w:rPr>
        <w:t xml:space="preserve"> ]</w:t>
      </w:r>
    </w:p>
    <w:p w:rsidR="000509AA" w:rsidRPr="000509AA" w:rsidRDefault="000509AA" w:rsidP="00D007ED">
      <w:pPr>
        <w:rPr>
          <w:rtl/>
        </w:rPr>
      </w:pPr>
      <w:r w:rsidRPr="000509AA">
        <w:rPr>
          <w:rtl/>
        </w:rPr>
        <w:t>سألتني أي</w:t>
      </w:r>
      <w:r w:rsidR="004E42EA">
        <w:rPr>
          <w:rtl/>
        </w:rPr>
        <w:t>ّ</w:t>
      </w:r>
      <w:r w:rsidRPr="000509AA">
        <w:rPr>
          <w:rtl/>
        </w:rPr>
        <w:t>ها الشيخ</w:t>
      </w:r>
      <w:r w:rsidR="00414582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أعز</w:t>
      </w:r>
      <w:r w:rsidR="004E42EA">
        <w:rPr>
          <w:rtl/>
        </w:rPr>
        <w:t>ّ</w:t>
      </w:r>
      <w:r w:rsidRPr="000509AA">
        <w:rPr>
          <w:rtl/>
        </w:rPr>
        <w:t>ك الله</w:t>
      </w:r>
      <w:r w:rsidR="00414582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عن قوله تعالى</w:t>
      </w:r>
      <w:r w:rsidR="004E42EA" w:rsidRPr="00210120">
        <w:rPr>
          <w:rtl/>
        </w:rPr>
        <w:t>ٰ</w:t>
      </w:r>
      <w:r w:rsidRPr="000509AA">
        <w:rPr>
          <w:rtl/>
        </w:rPr>
        <w:t xml:space="preserve"> : </w:t>
      </w:r>
      <w:r w:rsidR="00D007ED">
        <w:rPr>
          <w:rStyle w:val="rfdAlaem"/>
          <w:rFonts w:hint="cs"/>
          <w:rtl/>
        </w:rPr>
        <w:t>(</w:t>
      </w:r>
      <w:r w:rsidR="00D007ED" w:rsidRPr="00D007ED">
        <w:rPr>
          <w:rStyle w:val="rfdAie"/>
          <w:rFonts w:hint="cs"/>
          <w:rtl/>
        </w:rPr>
        <w:t xml:space="preserve"> </w:t>
      </w:r>
      <w:r w:rsidR="004E42EA" w:rsidRPr="004E42EA">
        <w:rPr>
          <w:rStyle w:val="rfdAie"/>
          <w:rtl/>
        </w:rPr>
        <w:t xml:space="preserve">وَإِذْ أَخَذَ رَبُّكَ </w:t>
      </w:r>
      <w:r w:rsidR="004E42EA">
        <w:rPr>
          <w:rStyle w:val="rfdAie"/>
          <w:rtl/>
        </w:rPr>
        <w:br/>
      </w:r>
      <w:r w:rsidR="004E42EA" w:rsidRPr="004E42EA">
        <w:rPr>
          <w:rStyle w:val="rfdAie"/>
          <w:rtl/>
        </w:rPr>
        <w:t xml:space="preserve">مِن بَنِي آدَمَ مِن ظُهُورِهِمْ ذُرِّيَّتَهُمْ وَأَشْهَدَهُمْ عَلَىٰ أَنفُسِهِمْ أَلَسْتُ بِرَبِّكُمْ </w:t>
      </w:r>
      <w:r w:rsidR="004E42EA">
        <w:rPr>
          <w:rStyle w:val="rfdAie"/>
          <w:rtl/>
        </w:rPr>
        <w:br/>
      </w:r>
      <w:r w:rsidR="004E42EA" w:rsidRPr="00210120">
        <w:rPr>
          <w:rStyle w:val="rfdAie"/>
          <w:rtl/>
        </w:rPr>
        <w:t>قَالُوا</w:t>
      </w:r>
      <w:r w:rsidR="004E42EA" w:rsidRPr="004E42EA">
        <w:rPr>
          <w:rStyle w:val="rfdAie"/>
          <w:rtl/>
        </w:rPr>
        <w:t xml:space="preserve"> </w:t>
      </w:r>
      <w:r w:rsidR="004E42EA" w:rsidRPr="00210120">
        <w:rPr>
          <w:rStyle w:val="rfdAie"/>
          <w:rtl/>
        </w:rPr>
        <w:t>بَلَىٰ</w:t>
      </w:r>
      <w:r w:rsidR="004E42EA" w:rsidRPr="004E42EA">
        <w:rPr>
          <w:rStyle w:val="rfdAie"/>
          <w:rtl/>
        </w:rPr>
        <w:t xml:space="preserve"> </w:t>
      </w:r>
      <w:r w:rsidR="004E42EA" w:rsidRPr="00210120">
        <w:rPr>
          <w:rStyle w:val="rfdAie"/>
          <w:rtl/>
        </w:rPr>
        <w:t>شَهِدْنَا</w:t>
      </w:r>
      <w:r w:rsidR="00D007ED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1E4BDE">
        <w:rPr>
          <w:rStyle w:val="rfdBold2"/>
          <w:rtl/>
        </w:rPr>
        <w:t>فقلت</w:t>
      </w:r>
      <w:r w:rsidR="004E42EA">
        <w:rPr>
          <w:rStyle w:val="rfdBold2"/>
          <w:rtl/>
        </w:rPr>
        <w:t>َ</w:t>
      </w:r>
      <w:r w:rsidRPr="001E4BDE">
        <w:rPr>
          <w:rStyle w:val="rfdBold2"/>
          <w:rtl/>
        </w:rPr>
        <w:t xml:space="preserve"> :</w:t>
      </w:r>
      <w:r w:rsidRPr="000509AA">
        <w:rPr>
          <w:rtl/>
        </w:rPr>
        <w:t xml:space="preserve"> ما معنى</w:t>
      </w:r>
      <w:r w:rsidR="004E42EA" w:rsidRPr="00210120">
        <w:rPr>
          <w:rtl/>
        </w:rPr>
        <w:t>ٰ</w:t>
      </w:r>
      <w:r w:rsidRPr="000509AA">
        <w:rPr>
          <w:rtl/>
        </w:rPr>
        <w:t xml:space="preserve"> هذه الآية إذا قطعنا النظر عن حملها على</w:t>
      </w:r>
      <w:r w:rsidR="004E42EA" w:rsidRPr="00210120">
        <w:rPr>
          <w:rtl/>
        </w:rPr>
        <w:t>ٰ</w:t>
      </w:r>
      <w:r w:rsidRPr="000509AA">
        <w:rPr>
          <w:rtl/>
        </w:rPr>
        <w:t xml:space="preserve"> عال</w:t>
      </w:r>
      <w:r w:rsidR="004E42EA">
        <w:rPr>
          <w:rtl/>
        </w:rPr>
        <w:t>َ</w:t>
      </w:r>
      <w:r w:rsidRPr="000509AA">
        <w:rPr>
          <w:rtl/>
        </w:rPr>
        <w:t>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الذر</w:t>
      </w:r>
      <w:r w:rsidR="004E42EA">
        <w:rPr>
          <w:rtl/>
        </w:rPr>
        <w:t>ّ</w:t>
      </w:r>
      <w:r w:rsidR="00C12BF0">
        <w:rPr>
          <w:rtl/>
        </w:rPr>
        <w:t xml:space="preserve"> ؟</w:t>
      </w:r>
    </w:p>
    <w:p w:rsidR="001E4BDE" w:rsidRDefault="000509AA" w:rsidP="000509AA">
      <w:pPr>
        <w:rPr>
          <w:rtl/>
        </w:rPr>
      </w:pPr>
      <w:r w:rsidRPr="000509AA">
        <w:rPr>
          <w:rtl/>
        </w:rPr>
        <w:t>وما وجه الاستشهاد بها على</w:t>
      </w:r>
      <w:r w:rsidR="004E42EA" w:rsidRPr="00210120">
        <w:rPr>
          <w:rtl/>
        </w:rPr>
        <w:t>ٰ</w:t>
      </w:r>
      <w:r w:rsidRPr="000509AA">
        <w:rPr>
          <w:rtl/>
        </w:rPr>
        <w:t xml:space="preserve"> نبو</w:t>
      </w:r>
      <w:r w:rsidR="004E42EA">
        <w:rPr>
          <w:rtl/>
        </w:rPr>
        <w:t>ّ</w:t>
      </w:r>
      <w:r w:rsidRPr="000509AA">
        <w:rPr>
          <w:rtl/>
        </w:rPr>
        <w:t>ة نبي</w:t>
      </w:r>
      <w:r w:rsidR="004E42EA">
        <w:rPr>
          <w:rtl/>
        </w:rPr>
        <w:t>ّ</w:t>
      </w:r>
      <w:r w:rsidRPr="000509AA">
        <w:rPr>
          <w:rtl/>
        </w:rPr>
        <w:t xml:space="preserve">نا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وإمامة أئم</w:t>
      </w:r>
      <w:r w:rsidR="004E42EA">
        <w:rPr>
          <w:rtl/>
        </w:rPr>
        <w:t>ّ</w:t>
      </w:r>
      <w:r w:rsidRPr="000509AA">
        <w:rPr>
          <w:rtl/>
        </w:rPr>
        <w:t xml:space="preserve">تنا </w:t>
      </w:r>
      <w:r w:rsidRPr="000509AA">
        <w:rPr>
          <w:rStyle w:val="rfdAlaem"/>
          <w:rtl/>
        </w:rPr>
        <w:t>عليهم‌السلام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1E4BDE">
        <w:rPr>
          <w:rStyle w:val="rfdBold2"/>
          <w:rtl/>
        </w:rPr>
        <w:t>فالجواب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إذا</w:t>
      </w:r>
      <w:r w:rsidR="004E42EA">
        <w:rPr>
          <w:rtl/>
        </w:rPr>
        <w:t>ً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يقع في مقامين :</w:t>
      </w:r>
    </w:p>
    <w:p w:rsidR="000509AA" w:rsidRPr="000509AA" w:rsidRDefault="00D007ED" w:rsidP="000509AA">
      <w:pPr>
        <w:pStyle w:val="rfdLine"/>
        <w:rPr>
          <w:rtl/>
        </w:rPr>
      </w:pP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Pr="00D007ED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سورة الأعراف 7 : 172</w:t>
      </w:r>
      <w:r w:rsidR="00F26704" w:rsidRPr="00A41A98">
        <w:rPr>
          <w:rtl/>
        </w:rPr>
        <w:t xml:space="preserve"> .</w:t>
      </w:r>
    </w:p>
    <w:p w:rsidR="009339C0" w:rsidRDefault="009339C0" w:rsidP="00D007ED">
      <w:pPr>
        <w:rPr>
          <w:rtl/>
        </w:rPr>
        <w:sectPr w:rsidR="009339C0" w:rsidSect="00600DF3">
          <w:headerReference w:type="even" r:id="rId359"/>
          <w:headerReference w:type="default" r:id="rId360"/>
          <w:headerReference w:type="first" r:id="rId36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D007ED" w:rsidRPr="00D007ED" w:rsidRDefault="000509AA" w:rsidP="00D007ED">
      <w:pPr>
        <w:rPr>
          <w:rtl/>
        </w:rPr>
      </w:pPr>
      <w:r w:rsidRPr="00D007ED">
        <w:rPr>
          <w:rtl/>
        </w:rPr>
        <w:lastRenderedPageBreak/>
        <w:br w:type="page"/>
      </w:r>
    </w:p>
    <w:p w:rsidR="00D007ED" w:rsidRPr="00D007ED" w:rsidRDefault="00D007ED" w:rsidP="00D007ED">
      <w:pPr>
        <w:pStyle w:val="rfdPoemTini"/>
        <w:rPr>
          <w:rtl/>
        </w:rPr>
      </w:pPr>
    </w:p>
    <w:p w:rsidR="00414582" w:rsidRDefault="000509AA" w:rsidP="00F73E33">
      <w:pPr>
        <w:pStyle w:val="rfdCenterBold1"/>
        <w:rPr>
          <w:rtl/>
        </w:rPr>
      </w:pPr>
      <w:r w:rsidRPr="000509AA">
        <w:rPr>
          <w:rtl/>
        </w:rPr>
        <w:t>المقام الأو</w:t>
      </w:r>
      <w:r w:rsidR="004E42EA">
        <w:rPr>
          <w:rtl/>
        </w:rPr>
        <w:t>ّ</w:t>
      </w:r>
      <w:r w:rsidRPr="000509AA">
        <w:rPr>
          <w:rtl/>
        </w:rPr>
        <w:t>ل</w:t>
      </w:r>
      <w:r w:rsidR="004E42EA">
        <w:rPr>
          <w:rtl/>
        </w:rPr>
        <w:t xml:space="preserve"> </w:t>
      </w:r>
      <w:r w:rsidR="004E42EA">
        <w:rPr>
          <w:rtl/>
        </w:rPr>
        <w:br/>
      </w:r>
      <w:r w:rsidRPr="000509AA">
        <w:rPr>
          <w:rtl/>
        </w:rPr>
        <w:t>في معنى</w:t>
      </w:r>
      <w:r w:rsidR="004E42EA" w:rsidRPr="00210120">
        <w:rPr>
          <w:rtl/>
        </w:rPr>
        <w:t>ٰ</w:t>
      </w:r>
      <w:r w:rsidRPr="000509AA">
        <w:rPr>
          <w:rtl/>
        </w:rPr>
        <w:t xml:space="preserve"> الآية </w:t>
      </w:r>
      <w:r w:rsidRPr="000509AA">
        <w:rPr>
          <w:rStyle w:val="rfdFootnotenum"/>
          <w:rtl/>
        </w:rPr>
        <w:t>(1)</w:t>
      </w:r>
    </w:p>
    <w:p w:rsidR="000509AA" w:rsidRPr="000509AA" w:rsidRDefault="000509AA" w:rsidP="001E4BDE">
      <w:pPr>
        <w:pStyle w:val="rfdBold1"/>
        <w:rPr>
          <w:rtl/>
        </w:rPr>
      </w:pPr>
      <w:r w:rsidRPr="000509AA">
        <w:rPr>
          <w:rtl/>
        </w:rPr>
        <w:t>فأقول :</w:t>
      </w:r>
    </w:p>
    <w:p w:rsidR="001E4BDE" w:rsidRDefault="000509AA" w:rsidP="000509AA">
      <w:pPr>
        <w:rPr>
          <w:rtl/>
        </w:rPr>
      </w:pPr>
      <w:r w:rsidRPr="000509AA">
        <w:rPr>
          <w:rtl/>
        </w:rPr>
        <w:t>ظاهر الآية أن</w:t>
      </w:r>
      <w:r w:rsidR="004E42EA">
        <w:rPr>
          <w:rtl/>
        </w:rPr>
        <w:t>ّ</w:t>
      </w:r>
      <w:r w:rsidRPr="000509AA">
        <w:rPr>
          <w:rtl/>
        </w:rPr>
        <w:t>ها إن</w:t>
      </w:r>
      <w:r w:rsidR="004E42EA">
        <w:rPr>
          <w:rtl/>
        </w:rPr>
        <w:t>ّ</w:t>
      </w:r>
      <w:r w:rsidRPr="000509AA">
        <w:rPr>
          <w:rtl/>
        </w:rPr>
        <w:t>ما جاءت على</w:t>
      </w:r>
      <w:r w:rsidR="004E42EA" w:rsidRPr="00210120">
        <w:rPr>
          <w:rtl/>
        </w:rPr>
        <w:t>ٰ</w:t>
      </w:r>
      <w:r w:rsidRPr="000509AA">
        <w:rPr>
          <w:rtl/>
        </w:rPr>
        <w:t xml:space="preserve"> سبيل التمثيل والتصوير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فمعناها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ـ</w:t>
      </w:r>
      <w:r w:rsidRPr="000509AA">
        <w:rPr>
          <w:rtl/>
        </w:rPr>
        <w:t xml:space="preserve"> والله تعالى</w:t>
      </w:r>
      <w:r w:rsidR="004E42EA" w:rsidRPr="00210120">
        <w:rPr>
          <w:rtl/>
        </w:rPr>
        <w:t>ٰ</w:t>
      </w:r>
      <w:r w:rsidR="004E42EA">
        <w:rPr>
          <w:rtl/>
        </w:rPr>
        <w:t xml:space="preserve"> أعلم</w:t>
      </w:r>
      <w:r w:rsidR="00D007ED">
        <w:rPr>
          <w:rFonts w:hint="cs"/>
          <w:rtl/>
        </w:rPr>
        <w:t xml:space="preserve"> .</w:t>
      </w:r>
    </w:p>
    <w:p w:rsidR="000509AA" w:rsidRPr="00EE4FCF" w:rsidRDefault="00BE4BC2" w:rsidP="00EE4FCF">
      <w:pPr>
        <w:rPr>
          <w:rStyle w:val="rfdLineChar"/>
          <w:rtl/>
        </w:rPr>
      </w:pPr>
      <w:r w:rsidRPr="00BE4BC2">
        <w:rPr>
          <w:rStyle w:val="rfdAlaem"/>
          <w:rtl/>
        </w:rPr>
        <w:t>(</w:t>
      </w:r>
      <w:r w:rsidR="00D007ED" w:rsidRPr="00D007ED">
        <w:rPr>
          <w:rStyle w:val="rfdAie"/>
          <w:rFonts w:hint="cs"/>
          <w:rtl/>
        </w:rPr>
        <w:t xml:space="preserve"> </w:t>
      </w:r>
      <w:r w:rsidR="004E42EA" w:rsidRPr="00D007ED">
        <w:rPr>
          <w:rStyle w:val="rfdAie"/>
          <w:rtl/>
        </w:rPr>
        <w:t>وَ</w:t>
      </w:r>
      <w:r w:rsidR="00D007ED" w:rsidRPr="00D007ED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</w:t>
      </w:r>
      <w:r w:rsidR="004E42EA" w:rsidRPr="00210120">
        <w:rPr>
          <w:rtl/>
        </w:rPr>
        <w:t>ٱ</w:t>
      </w:r>
      <w:r w:rsidR="000509AA" w:rsidRPr="000509AA">
        <w:rPr>
          <w:rtl/>
        </w:rPr>
        <w:t>ذكر يا محم</w:t>
      </w:r>
      <w:r w:rsidR="004E42EA">
        <w:rPr>
          <w:rtl/>
        </w:rPr>
        <w:t>ّ</w:t>
      </w:r>
      <w:r w:rsidR="000509AA" w:rsidRPr="000509AA">
        <w:rPr>
          <w:rtl/>
        </w:rPr>
        <w:t>د للناس ما قد واثقوا الله عليه بلسان حالهم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التكويني</w:t>
      </w:r>
      <w:r w:rsidR="004E42EA">
        <w:rPr>
          <w:rtl/>
        </w:rPr>
        <w:t>ّ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من الإيمان به والشهادة له بالربوبية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وذلك </w:t>
      </w:r>
      <w:r w:rsidRPr="00BE4BC2">
        <w:rPr>
          <w:rStyle w:val="rfdAlaem"/>
          <w:rtl/>
        </w:rPr>
        <w:t>(</w:t>
      </w:r>
      <w:r w:rsidR="00D007ED" w:rsidRPr="00D007ED">
        <w:rPr>
          <w:rStyle w:val="rfdAie"/>
          <w:rFonts w:hint="cs"/>
          <w:rtl/>
        </w:rPr>
        <w:t xml:space="preserve"> </w:t>
      </w:r>
      <w:r w:rsidR="004E42EA" w:rsidRPr="00D007ED">
        <w:rPr>
          <w:rStyle w:val="rfdAie"/>
          <w:rtl/>
        </w:rPr>
        <w:t>إِذْ أَخَذَ رَبُّكَ</w:t>
      </w:r>
      <w:r w:rsidR="00D007ED" w:rsidRPr="00D007ED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أي حيث أخذ رب</w:t>
      </w:r>
      <w:r w:rsidR="004E42EA">
        <w:rPr>
          <w:rtl/>
        </w:rPr>
        <w:t>ّ</w:t>
      </w:r>
      <w:r w:rsidR="000509AA" w:rsidRPr="000509AA">
        <w:rPr>
          <w:rtl/>
        </w:rPr>
        <w:t>ك جل</w:t>
      </w:r>
      <w:r w:rsidR="004E42EA">
        <w:rPr>
          <w:rtl/>
        </w:rPr>
        <w:t>ّ</w:t>
      </w:r>
      <w:r w:rsidR="000509AA" w:rsidRPr="000509AA">
        <w:rPr>
          <w:rtl/>
        </w:rPr>
        <w:t xml:space="preserve"> سلطانه </w:t>
      </w:r>
      <w:r w:rsidRPr="00BE4BC2">
        <w:rPr>
          <w:rStyle w:val="rfdAlaem"/>
          <w:rtl/>
        </w:rPr>
        <w:t>(</w:t>
      </w:r>
      <w:r w:rsidR="00D007ED" w:rsidRPr="00D007ED">
        <w:rPr>
          <w:rStyle w:val="rfdAie"/>
          <w:rFonts w:hint="cs"/>
          <w:rtl/>
        </w:rPr>
        <w:t xml:space="preserve"> </w:t>
      </w:r>
      <w:r w:rsidR="004E42EA" w:rsidRPr="00D007ED">
        <w:rPr>
          <w:rStyle w:val="rfdAie"/>
          <w:rtl/>
        </w:rPr>
        <w:t>مِن بَنِي آدَمَ</w:t>
      </w:r>
      <w:r w:rsidR="00D007ED" w:rsidRPr="00D007ED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أي </w:t>
      </w:r>
      <w:r w:rsidRPr="00BE4BC2">
        <w:rPr>
          <w:rStyle w:val="rfdAlaem"/>
          <w:rtl/>
        </w:rPr>
        <w:t>(</w:t>
      </w:r>
      <w:r w:rsidR="00D007ED" w:rsidRPr="00D007ED">
        <w:rPr>
          <w:rStyle w:val="rfdAie"/>
          <w:rFonts w:hint="cs"/>
          <w:rtl/>
        </w:rPr>
        <w:t xml:space="preserve"> </w:t>
      </w:r>
      <w:r w:rsidR="001576EB" w:rsidRPr="001576EB">
        <w:rPr>
          <w:rStyle w:val="rfdAie"/>
          <w:rtl/>
        </w:rPr>
        <w:t xml:space="preserve">مِن ظُهُورِهِمْ </w:t>
      </w:r>
      <w:r w:rsidR="001576EB">
        <w:rPr>
          <w:rStyle w:val="rfdAie"/>
          <w:rtl/>
        </w:rPr>
        <w:br/>
      </w:r>
      <w:r w:rsidR="001576EB" w:rsidRPr="001576EB">
        <w:rPr>
          <w:rStyle w:val="rfdAie"/>
          <w:rtl/>
        </w:rPr>
        <w:t>ذُرِّيَّتَهُمْ</w:t>
      </w:r>
      <w:r w:rsidR="00D007ED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فأخرجها من أصلاب آبائهم نطفا</w:t>
      </w:r>
      <w:r w:rsidR="001576EB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فجعلها في قرار مكين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أرحام أ</w:t>
      </w:r>
      <w:r w:rsidR="001576EB">
        <w:rPr>
          <w:rtl/>
        </w:rPr>
        <w:t>ُ</w:t>
      </w:r>
      <w:r w:rsidR="000509AA" w:rsidRPr="000509AA">
        <w:rPr>
          <w:rtl/>
        </w:rPr>
        <w:t>م</w:t>
      </w:r>
      <w:r w:rsidR="001576EB">
        <w:rPr>
          <w:rtl/>
        </w:rPr>
        <w:t>ّ</w:t>
      </w:r>
      <w:r w:rsidR="000509AA" w:rsidRPr="000509AA">
        <w:rPr>
          <w:rtl/>
        </w:rPr>
        <w:t>هاتهم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ثم</w:t>
      </w:r>
      <w:r w:rsidR="001576EB">
        <w:rPr>
          <w:rtl/>
        </w:rPr>
        <w:t>ّ</w:t>
      </w:r>
      <w:r w:rsidR="000509AA" w:rsidRPr="000509AA">
        <w:rPr>
          <w:rtl/>
        </w:rPr>
        <w:t xml:space="preserve"> جعل النطف علقا</w:t>
      </w:r>
      <w:r w:rsidR="001576EB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ثم</w:t>
      </w:r>
      <w:r w:rsidR="001576EB">
        <w:rPr>
          <w:rtl/>
        </w:rPr>
        <w:t>ّ</w:t>
      </w:r>
      <w:r w:rsidR="000509AA" w:rsidRPr="000509AA">
        <w:rPr>
          <w:rtl/>
        </w:rPr>
        <w:t xml:space="preserve"> م</w:t>
      </w:r>
      <w:r w:rsidR="001576EB">
        <w:rPr>
          <w:rtl/>
        </w:rPr>
        <w:t>ُ</w:t>
      </w:r>
      <w:r w:rsidR="000509AA" w:rsidRPr="000509AA">
        <w:rPr>
          <w:rtl/>
        </w:rPr>
        <w:t>ض</w:t>
      </w:r>
      <w:r w:rsidR="001576EB">
        <w:rPr>
          <w:rtl/>
        </w:rPr>
        <w:t>َ</w:t>
      </w:r>
      <w:r w:rsidR="000509AA" w:rsidRPr="000509AA">
        <w:rPr>
          <w:rtl/>
        </w:rPr>
        <w:t>غا</w:t>
      </w:r>
      <w:r w:rsidR="001576EB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ثم</w:t>
      </w:r>
      <w:r w:rsidR="001576EB">
        <w:rPr>
          <w:rtl/>
        </w:rPr>
        <w:t>ّ</w:t>
      </w:r>
      <w:r w:rsidR="000509AA" w:rsidRPr="000509AA">
        <w:rPr>
          <w:rtl/>
        </w:rPr>
        <w:t xml:space="preserve"> عظاما</w:t>
      </w:r>
      <w:r w:rsidR="001576EB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ثم</w:t>
      </w:r>
      <w:r w:rsidR="001576EB">
        <w:rPr>
          <w:rtl/>
        </w:rPr>
        <w:t>ّ</w:t>
      </w:r>
      <w:r w:rsidR="000509AA" w:rsidRPr="000509AA">
        <w:rPr>
          <w:rtl/>
        </w:rPr>
        <w:t xml:space="preserve"> كسا العظام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لحما</w:t>
      </w:r>
      <w:r w:rsidR="001576EB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ثم</w:t>
      </w:r>
      <w:r w:rsidR="001576EB">
        <w:rPr>
          <w:rtl/>
        </w:rPr>
        <w:t>ّ</w:t>
      </w:r>
      <w:r w:rsidR="000509AA" w:rsidRPr="000509AA">
        <w:rPr>
          <w:rtl/>
        </w:rPr>
        <w:t xml:space="preserve"> أنشأ كل</w:t>
      </w:r>
      <w:r w:rsidR="001576EB">
        <w:rPr>
          <w:rtl/>
        </w:rPr>
        <w:t>ّ</w:t>
      </w:r>
      <w:r w:rsidR="000509AA" w:rsidRPr="000509AA">
        <w:rPr>
          <w:rtl/>
        </w:rPr>
        <w:t>ا</w:t>
      </w:r>
      <w:r w:rsidR="001576EB">
        <w:rPr>
          <w:rtl/>
        </w:rPr>
        <w:t>ً</w:t>
      </w:r>
      <w:r w:rsidR="000509AA" w:rsidRPr="000509AA">
        <w:rPr>
          <w:rtl/>
        </w:rPr>
        <w:t xml:space="preserve"> منهم خلقا</w:t>
      </w:r>
      <w:r w:rsidR="001576EB">
        <w:rPr>
          <w:rtl/>
        </w:rPr>
        <w:t>ً</w:t>
      </w:r>
      <w:r w:rsidR="000509AA" w:rsidRPr="000509AA">
        <w:rPr>
          <w:rtl/>
        </w:rPr>
        <w:t xml:space="preserve"> سوي</w:t>
      </w:r>
      <w:r w:rsidR="001576EB">
        <w:rPr>
          <w:rtl/>
        </w:rPr>
        <w:t>ّ</w:t>
      </w:r>
      <w:r w:rsidR="000509AA" w:rsidRPr="000509AA">
        <w:rPr>
          <w:rtl/>
        </w:rPr>
        <w:t>ا</w:t>
      </w:r>
      <w:r w:rsidR="001576EB">
        <w:rPr>
          <w:rtl/>
        </w:rPr>
        <w:t>ً</w:t>
      </w:r>
      <w:r w:rsidR="000509AA" w:rsidRPr="000509AA">
        <w:rPr>
          <w:rtl/>
        </w:rPr>
        <w:t xml:space="preserve"> </w:t>
      </w:r>
      <w:r w:rsidR="000509AA"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قوي</w:t>
      </w:r>
      <w:r w:rsidR="001576EB">
        <w:rPr>
          <w:rtl/>
        </w:rPr>
        <w:t>ّ</w:t>
      </w:r>
      <w:r w:rsidR="000509AA" w:rsidRPr="000509AA">
        <w:rPr>
          <w:rtl/>
        </w:rPr>
        <w:t>ا</w:t>
      </w:r>
      <w:r w:rsidR="001576EB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في أحسن تقويم </w:t>
      </w:r>
      <w:r w:rsidR="000509AA" w:rsidRPr="000509AA">
        <w:rPr>
          <w:rStyle w:val="rfdFootnotenum"/>
          <w:rtl/>
        </w:rPr>
        <w:t>(3)</w:t>
      </w:r>
      <w:r w:rsidR="00C51724">
        <w:rPr>
          <w:rtl/>
        </w:rPr>
        <w:t xml:space="preserve"> ،</w:t>
      </w:r>
      <w:r w:rsidR="00EE4FCF">
        <w:rPr>
          <w:rFonts w:hint="cs"/>
          <w:rtl/>
        </w:rPr>
        <w:t xml:space="preserve"> </w:t>
      </w:r>
      <w:r w:rsidR="00EE4FCF">
        <w:rPr>
          <w:rtl/>
        </w:rPr>
        <w:br/>
      </w:r>
      <w:r w:rsidR="000509AA" w:rsidRPr="00EE4FCF">
        <w:rPr>
          <w:rStyle w:val="rfdLineChar"/>
          <w:rtl/>
        </w:rPr>
        <w:t>__________________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(1) إن</w:t>
      </w:r>
      <w:r w:rsidR="001576EB" w:rsidRPr="00A41A98">
        <w:rPr>
          <w:rtl/>
        </w:rPr>
        <w:t>ّ</w:t>
      </w:r>
      <w:r w:rsidRPr="00A41A98">
        <w:rPr>
          <w:rtl/>
        </w:rPr>
        <w:t xml:space="preserve"> هذه الآية المباركة من أعجب الآيات نظما</w:t>
      </w:r>
      <w:r w:rsidR="001576EB" w:rsidRPr="00A41A98">
        <w:rPr>
          <w:rtl/>
        </w:rPr>
        <w:t>ً</w:t>
      </w:r>
      <w:r w:rsidRPr="00A41A98">
        <w:rPr>
          <w:rtl/>
        </w:rPr>
        <w:t xml:space="preserve"> وأوضحها وأدق</w:t>
      </w:r>
      <w:r w:rsidR="001576EB" w:rsidRPr="00A41A98">
        <w:rPr>
          <w:rtl/>
        </w:rPr>
        <w:t>ّ</w:t>
      </w:r>
      <w:r w:rsidRPr="00A41A98">
        <w:rPr>
          <w:rtl/>
        </w:rPr>
        <w:t>ها دلالة على</w:t>
      </w:r>
      <w:r w:rsidR="001576EB" w:rsidRPr="00A41A98">
        <w:rPr>
          <w:rtl/>
        </w:rPr>
        <w:t>ٰ</w:t>
      </w:r>
      <w:r w:rsidRPr="00A41A98">
        <w:rPr>
          <w:rtl/>
        </w:rPr>
        <w:t xml:space="preserve"> الميثاق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الذي أخذه الله سبحانه وتعالى</w:t>
      </w:r>
      <w:r w:rsidR="001576EB" w:rsidRPr="00A41A98">
        <w:rPr>
          <w:rtl/>
        </w:rPr>
        <w:t>ٰ</w:t>
      </w:r>
      <w:r w:rsidRPr="00A41A98">
        <w:rPr>
          <w:rtl/>
        </w:rPr>
        <w:t xml:space="preserve"> من بني آدم على</w:t>
      </w:r>
      <w:r w:rsidR="001576EB" w:rsidRPr="00A41A98">
        <w:rPr>
          <w:rtl/>
        </w:rPr>
        <w:t>ٰ</w:t>
      </w:r>
      <w:r w:rsidRPr="00A41A98">
        <w:rPr>
          <w:rtl/>
        </w:rPr>
        <w:t xml:space="preserve"> ربوبي</w:t>
      </w:r>
      <w:r w:rsidR="001576EB" w:rsidRPr="00A41A98">
        <w:rPr>
          <w:rtl/>
        </w:rPr>
        <w:t>ّ</w:t>
      </w:r>
      <w:r w:rsidRPr="00A41A98">
        <w:rPr>
          <w:rtl/>
        </w:rPr>
        <w:t>ته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ويستفاد من سياق الآية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والآيات التي بعدها أن</w:t>
      </w:r>
      <w:r w:rsidR="001576EB" w:rsidRPr="00A41A98">
        <w:rPr>
          <w:rtl/>
        </w:rPr>
        <w:t>ّ</w:t>
      </w:r>
      <w:r w:rsidRPr="00A41A98">
        <w:rPr>
          <w:rtl/>
        </w:rPr>
        <w:t xml:space="preserve"> الله تعالى</w:t>
      </w:r>
      <w:r w:rsidR="001576EB" w:rsidRPr="00A41A98">
        <w:rPr>
          <w:rtl/>
        </w:rPr>
        <w:t>ٰ</w:t>
      </w:r>
      <w:r w:rsidRPr="00A41A98">
        <w:rPr>
          <w:rtl/>
        </w:rPr>
        <w:t xml:space="preserve"> قطع عذر العباد بإقامته الحج</w:t>
      </w:r>
      <w:r w:rsidR="001576EB" w:rsidRPr="00A41A98">
        <w:rPr>
          <w:rtl/>
        </w:rPr>
        <w:t>ّ</w:t>
      </w:r>
      <w:r w:rsidRPr="00A41A98">
        <w:rPr>
          <w:rtl/>
        </w:rPr>
        <w:t>ة عليهم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إذ لولا هذا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الأخذ والإشهاد على</w:t>
      </w:r>
      <w:r w:rsidR="001576EB" w:rsidRPr="00A41A98">
        <w:rPr>
          <w:rtl/>
        </w:rPr>
        <w:t>ٰ</w:t>
      </w:r>
      <w:r w:rsidRPr="00A41A98">
        <w:rPr>
          <w:rtl/>
        </w:rPr>
        <w:t xml:space="preserve"> ربوبيته تعالى</w:t>
      </w:r>
      <w:r w:rsidR="001576EB" w:rsidRPr="00A41A98">
        <w:rPr>
          <w:rtl/>
        </w:rPr>
        <w:t>ٰ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ونبو</w:t>
      </w:r>
      <w:r w:rsidR="001576EB" w:rsidRPr="00A41A98">
        <w:rPr>
          <w:rtl/>
        </w:rPr>
        <w:t>ّ</w:t>
      </w:r>
      <w:r w:rsidRPr="00A41A98">
        <w:rPr>
          <w:rtl/>
        </w:rPr>
        <w:t>ة النبي</w:t>
      </w:r>
      <w:r w:rsidR="001576EB" w:rsidRPr="00A41A98">
        <w:rPr>
          <w:rtl/>
        </w:rPr>
        <w:t>ّ</w:t>
      </w:r>
      <w:r w:rsidRPr="00A41A98">
        <w:rPr>
          <w:rtl/>
        </w:rPr>
        <w:t xml:space="preserve"> محم</w:t>
      </w:r>
      <w:r w:rsidR="001576EB" w:rsidRPr="00A41A98">
        <w:rPr>
          <w:rtl/>
        </w:rPr>
        <w:t>ّ</w:t>
      </w:r>
      <w:r w:rsidRPr="00A41A98">
        <w:rPr>
          <w:rtl/>
        </w:rPr>
        <w:t xml:space="preserve">د </w:t>
      </w:r>
      <w:r w:rsidRPr="00A41A98">
        <w:rPr>
          <w:rStyle w:val="rfdAlaem"/>
          <w:rtl/>
        </w:rPr>
        <w:t>صلى‌الله‌عليه‌وآله‌وسلم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وإمامة الأئم</w:t>
      </w:r>
      <w:r w:rsidR="001576EB" w:rsidRPr="00A41A98">
        <w:rPr>
          <w:rtl/>
        </w:rPr>
        <w:t>ّ</w:t>
      </w:r>
      <w:r w:rsidRPr="00A41A98">
        <w:rPr>
          <w:rtl/>
        </w:rPr>
        <w:t>ة الاثني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 xml:space="preserve">عشر </w:t>
      </w:r>
      <w:r w:rsidRPr="00A41A98">
        <w:rPr>
          <w:rStyle w:val="rfdAlaem"/>
          <w:rtl/>
        </w:rPr>
        <w:t>عليهم‌السلام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لكان للعباد أن يحتج</w:t>
      </w:r>
      <w:r w:rsidR="001576EB" w:rsidRPr="00A41A98">
        <w:rPr>
          <w:rtl/>
        </w:rPr>
        <w:t>ّ</w:t>
      </w:r>
      <w:r w:rsidRPr="00A41A98">
        <w:rPr>
          <w:rtl/>
        </w:rPr>
        <w:t>وا على</w:t>
      </w:r>
      <w:r w:rsidR="001576EB" w:rsidRPr="00A41A98">
        <w:rPr>
          <w:rtl/>
        </w:rPr>
        <w:t>ٰ</w:t>
      </w:r>
      <w:r w:rsidRPr="00A41A98">
        <w:rPr>
          <w:rtl/>
        </w:rPr>
        <w:t xml:space="preserve"> الله يوم القيامة بحج</w:t>
      </w:r>
      <w:r w:rsidR="001576EB" w:rsidRPr="00A41A98">
        <w:rPr>
          <w:rtl/>
        </w:rPr>
        <w:t>ّ</w:t>
      </w:r>
      <w:r w:rsidRPr="00A41A98">
        <w:rPr>
          <w:rtl/>
        </w:rPr>
        <w:t>ة يدفعون بها عن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>أنفسهم العذاب لعدم إيمانهم أو شركهم به سبحانه</w:t>
      </w:r>
      <w:r w:rsidR="00C51724" w:rsidRPr="00A41A98">
        <w:rPr>
          <w:rtl/>
        </w:rPr>
        <w:t xml:space="preserve"> ،</w:t>
      </w:r>
      <w:r w:rsidRPr="00A41A98">
        <w:rPr>
          <w:rtl/>
        </w:rPr>
        <w:t xml:space="preserve"> ولعدم إيمانهم بالنبو</w:t>
      </w:r>
      <w:r w:rsidR="001576EB" w:rsidRPr="00A41A98">
        <w:rPr>
          <w:rtl/>
        </w:rPr>
        <w:t>ّ</w:t>
      </w:r>
      <w:r w:rsidRPr="00A41A98">
        <w:rPr>
          <w:rtl/>
        </w:rPr>
        <w:t>ة والإمامة</w:t>
      </w:r>
      <w:r w:rsidR="00F26704" w:rsidRPr="00A41A98">
        <w:rPr>
          <w:rtl/>
        </w:rPr>
        <w:t xml:space="preserve"> .</w:t>
      </w:r>
    </w:p>
    <w:p w:rsidR="000509AA" w:rsidRPr="00A41A98" w:rsidRDefault="000509AA" w:rsidP="00A41A98">
      <w:pPr>
        <w:pStyle w:val="rfdFootnote0"/>
        <w:rPr>
          <w:rtl/>
        </w:rPr>
      </w:pPr>
      <w:r w:rsidRPr="00A41A98">
        <w:rPr>
          <w:rtl/>
        </w:rPr>
        <w:t>(2) إشارة إلى</w:t>
      </w:r>
      <w:r w:rsidR="001576EB" w:rsidRPr="00A41A98">
        <w:rPr>
          <w:rtl/>
        </w:rPr>
        <w:t>ٰ</w:t>
      </w:r>
      <w:r w:rsidRPr="00A41A98">
        <w:rPr>
          <w:rtl/>
        </w:rPr>
        <w:t xml:space="preserve"> قوله تعالى</w:t>
      </w:r>
      <w:r w:rsidR="001576EB" w:rsidRPr="00A41A98">
        <w:rPr>
          <w:rtl/>
        </w:rPr>
        <w:t>ٰ</w:t>
      </w:r>
      <w:r w:rsidRPr="00A41A98">
        <w:rPr>
          <w:rtl/>
        </w:rPr>
        <w:t xml:space="preserve"> : </w:t>
      </w:r>
      <w:r w:rsidR="00BE4BC2" w:rsidRPr="00A41A98">
        <w:rPr>
          <w:rStyle w:val="rfdAlaem"/>
          <w:rtl/>
        </w:rPr>
        <w:t>(</w:t>
      </w:r>
      <w:r w:rsidR="007F0367" w:rsidRPr="001A092F">
        <w:rPr>
          <w:rStyle w:val="rfdFootnoteAie"/>
          <w:rFonts w:hint="cs"/>
          <w:rtl/>
        </w:rPr>
        <w:t xml:space="preserve"> </w:t>
      </w:r>
      <w:r w:rsidR="001576EB" w:rsidRPr="001A092F">
        <w:rPr>
          <w:rStyle w:val="rfdFootnoteAie"/>
          <w:rtl/>
        </w:rPr>
        <w:t xml:space="preserve">وَلَقَدْ خَلَقْنَا الْإِنسَانَ مِن سُلَالَةٍ مِّن طِينٍ </w:t>
      </w:r>
      <w:r w:rsidR="007F0367" w:rsidRPr="001A092F">
        <w:rPr>
          <w:rStyle w:val="rfdFootnoteAie"/>
        </w:rPr>
        <w:sym w:font="Wingdings 2" w:char="F0F5"/>
      </w:r>
      <w:r w:rsidR="001576EB" w:rsidRPr="001A092F">
        <w:rPr>
          <w:rStyle w:val="rfdFootnoteAie"/>
          <w:rtl/>
        </w:rPr>
        <w:t xml:space="preserve"> ثُمَّ جَعَلْنَاهُ </w:t>
      </w:r>
      <w:r w:rsidR="001576EB" w:rsidRPr="001A092F">
        <w:rPr>
          <w:rStyle w:val="rfdFootnoteAie"/>
          <w:rtl/>
        </w:rPr>
        <w:br/>
        <w:t xml:space="preserve">نُطْفَةً فِي قَرَارٍ مَّكِينٍ </w:t>
      </w:r>
      <w:r w:rsidR="007F0367" w:rsidRPr="001A092F">
        <w:rPr>
          <w:rStyle w:val="rfdFootnoteAie"/>
        </w:rPr>
        <w:sym w:font="Wingdings 2" w:char="F0F5"/>
      </w:r>
      <w:r w:rsidR="001576EB" w:rsidRPr="001A092F">
        <w:rPr>
          <w:rStyle w:val="rfdFootnoteAie"/>
          <w:rtl/>
        </w:rPr>
        <w:t xml:space="preserve"> ثُمَّ خَلَقْنَا النُّطْفَةَ عَلَقَةً فَخَلَقْنَا الْعَلَقَةَ مُضْغَةً فَخَلَقْنَا الْمُضْغَةَ </w:t>
      </w:r>
      <w:r w:rsidR="00AB6CB6" w:rsidRPr="001A092F">
        <w:rPr>
          <w:rStyle w:val="rfdFootnoteAie"/>
          <w:rtl/>
        </w:rPr>
        <w:br/>
      </w:r>
      <w:r w:rsidR="001576EB" w:rsidRPr="001A092F">
        <w:rPr>
          <w:rStyle w:val="rfdFootnoteAie"/>
          <w:rtl/>
        </w:rPr>
        <w:t>عِظَامًا فَكَسَوْنَا الْعِظَامَ لَحْمًا ثُمَّ أَنشَأْنَاهُ خَلْقًا آخَرَ فَتَبَارَكَ اللَّهُ أَحْسَنُ الْخَالِقِينَ</w:t>
      </w:r>
      <w:r w:rsidR="007F0367" w:rsidRPr="001A092F">
        <w:rPr>
          <w:rStyle w:val="rfdFootnoteAie"/>
          <w:rFonts w:hint="cs"/>
          <w:rtl/>
        </w:rPr>
        <w:t xml:space="preserve"> </w:t>
      </w:r>
      <w:r w:rsidR="00BE4BC2" w:rsidRPr="00A41A98">
        <w:rPr>
          <w:rStyle w:val="rfdAlaem"/>
          <w:rtl/>
        </w:rPr>
        <w:t>)</w:t>
      </w:r>
      <w:r w:rsidR="00444449" w:rsidRPr="00A41A98">
        <w:rPr>
          <w:rtl/>
        </w:rPr>
        <w:t xml:space="preserve"> </w:t>
      </w:r>
      <w:r w:rsidR="00444449" w:rsidRPr="00A41A98">
        <w:rPr>
          <w:rtl/>
        </w:rPr>
        <w:br/>
      </w:r>
      <w:r w:rsidRPr="00A41A98">
        <w:rPr>
          <w:rtl/>
        </w:rPr>
        <w:t xml:space="preserve">سورة المؤمنون 23 : 12 </w:t>
      </w:r>
      <w:r w:rsidR="00294847" w:rsidRPr="00A41A98">
        <w:rPr>
          <w:rtl/>
        </w:rPr>
        <w:t>ـ</w:t>
      </w:r>
      <w:r w:rsidRPr="00A41A98">
        <w:rPr>
          <w:rtl/>
        </w:rPr>
        <w:t xml:space="preserve"> 14</w:t>
      </w:r>
      <w:r w:rsidR="00F26704" w:rsidRPr="00A41A98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(3) إشارة إلى</w:t>
      </w:r>
      <w:r w:rsidR="00AB6CB6" w:rsidRPr="001A092F">
        <w:rPr>
          <w:rtl/>
        </w:rPr>
        <w:t>ٰ</w:t>
      </w:r>
      <w:r w:rsidRPr="001A092F">
        <w:rPr>
          <w:rtl/>
        </w:rPr>
        <w:t xml:space="preserve"> قوله سبحانه تعالى : </w:t>
      </w:r>
      <w:r w:rsidR="00BE4BC2" w:rsidRPr="001A092F">
        <w:rPr>
          <w:rStyle w:val="rfdAlaem"/>
          <w:rtl/>
        </w:rPr>
        <w:t>(</w:t>
      </w:r>
      <w:r w:rsidR="007F0367" w:rsidRPr="001A092F">
        <w:rPr>
          <w:rStyle w:val="rfdFootnoteAie"/>
          <w:rFonts w:hint="cs"/>
          <w:rtl/>
        </w:rPr>
        <w:t xml:space="preserve"> </w:t>
      </w:r>
      <w:r w:rsidR="00AB6CB6" w:rsidRPr="001A092F">
        <w:rPr>
          <w:rStyle w:val="rfdFootnoteAie"/>
          <w:rtl/>
        </w:rPr>
        <w:t>لَقَدْ خَلَقْنَا الْإِنسَانَ فِي أَحْسَنِ تَقْوِيمٍ</w:t>
      </w:r>
      <w:r w:rsidR="007F0367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Pr="001A092F">
        <w:rPr>
          <w:rtl/>
        </w:rPr>
        <w:t xml:space="preserve"> سورة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التين 95 : 4</w:t>
      </w:r>
      <w:r w:rsidR="00F26704" w:rsidRPr="001A092F">
        <w:rPr>
          <w:rtl/>
        </w:rPr>
        <w:t xml:space="preserve"> .</w:t>
      </w:r>
    </w:p>
    <w:p w:rsidR="000509AA" w:rsidRPr="000509AA" w:rsidRDefault="000509AA" w:rsidP="00AB6CB6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سميعا</w:t>
      </w:r>
      <w:r w:rsidR="00AB6CB6">
        <w:rPr>
          <w:rtl/>
        </w:rPr>
        <w:t>ً</w:t>
      </w:r>
      <w:r w:rsidRPr="000509AA">
        <w:rPr>
          <w:rtl/>
        </w:rPr>
        <w:t xml:space="preserve"> بصيرا</w:t>
      </w:r>
      <w:r w:rsidR="00AB6CB6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ناطقا</w:t>
      </w:r>
      <w:r w:rsidR="00AB6CB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عاقلا</w:t>
      </w:r>
      <w:r w:rsidR="00AB6CB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مفك</w:t>
      </w:r>
      <w:r w:rsidR="00AB6CB6">
        <w:rPr>
          <w:rtl/>
        </w:rPr>
        <w:t>ّ</w:t>
      </w:r>
      <w:r w:rsidRPr="000509AA">
        <w:rPr>
          <w:rtl/>
        </w:rPr>
        <w:t>را</w:t>
      </w:r>
      <w:r w:rsidR="00AB6CB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مدب</w:t>
      </w:r>
      <w:r w:rsidR="00AB6CB6">
        <w:rPr>
          <w:rtl/>
        </w:rPr>
        <w:t>ّ</w:t>
      </w:r>
      <w:r w:rsidRPr="000509AA">
        <w:rPr>
          <w:rtl/>
        </w:rPr>
        <w:t>را</w:t>
      </w:r>
      <w:r w:rsidR="00AB6CB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عالما</w:t>
      </w:r>
      <w:r w:rsidR="00AB6CB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عاملا</w:t>
      </w:r>
      <w:r w:rsidR="00AB6CB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كاملا</w:t>
      </w:r>
      <w:r w:rsidR="00AB6CB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حواس</w:t>
      </w:r>
      <w:r w:rsidR="00AB6CB6">
        <w:rPr>
          <w:rtl/>
        </w:rPr>
        <w:t>َّ</w:t>
      </w:r>
      <w:r w:rsidRPr="000509AA">
        <w:rPr>
          <w:rtl/>
        </w:rPr>
        <w:t xml:space="preserve"> ومشاعر</w:t>
      </w:r>
      <w:r w:rsidR="00AB6CB6">
        <w:rPr>
          <w:rtl/>
        </w:rPr>
        <w:t>َ</w:t>
      </w:r>
      <w:r w:rsidRPr="000509AA">
        <w:rPr>
          <w:rtl/>
        </w:rPr>
        <w:t xml:space="preserve"> وأعضاء أدهشت الحكماء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وذا مواهب عظيمة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وبصائر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ني</w:t>
      </w:r>
      <w:r w:rsidR="00AB6CB6">
        <w:rPr>
          <w:rtl/>
        </w:rPr>
        <w:t>ّ</w:t>
      </w:r>
      <w:r w:rsidRPr="000509AA">
        <w:rPr>
          <w:rtl/>
        </w:rPr>
        <w:t>رة تمي</w:t>
      </w:r>
      <w:r w:rsidR="00AB6CB6">
        <w:rPr>
          <w:rtl/>
        </w:rPr>
        <w:t>ّ</w:t>
      </w:r>
      <w:r w:rsidRPr="000509AA">
        <w:rPr>
          <w:rtl/>
        </w:rPr>
        <w:t>ز بين الصحيح والفاسد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والحسن والقبيح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وتفر</w:t>
      </w:r>
      <w:r w:rsidR="00AB6CB6">
        <w:rPr>
          <w:rtl/>
        </w:rPr>
        <w:t>ّ</w:t>
      </w:r>
      <w:r w:rsidRPr="000509AA">
        <w:rPr>
          <w:rtl/>
        </w:rPr>
        <w:t>ق</w:t>
      </w:r>
      <w:r w:rsidR="00AB6CB6">
        <w:rPr>
          <w:rtl/>
        </w:rPr>
        <w:t>ُ</w:t>
      </w:r>
      <w:r w:rsidRPr="000509AA">
        <w:rPr>
          <w:rtl/>
        </w:rPr>
        <w:t xml:space="preserve"> بين الحق</w:t>
      </w:r>
      <w:r w:rsidR="00AB6CB6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والباطل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فيدرك بها آلاء الله في ملكوته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وآيات صنعه جل</w:t>
      </w:r>
      <w:r w:rsidR="00AB6CB6">
        <w:rPr>
          <w:rtl/>
        </w:rPr>
        <w:t>ّ</w:t>
      </w:r>
      <w:r w:rsidRPr="000509AA">
        <w:rPr>
          <w:rtl/>
        </w:rPr>
        <w:t xml:space="preserve"> وعلا في خلق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السماوات والأرض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AB6CB6" w:rsidRPr="00210120">
        <w:rPr>
          <w:rtl/>
        </w:rPr>
        <w:t>ٱ</w:t>
      </w:r>
      <w:r w:rsidRPr="000509AA">
        <w:rPr>
          <w:rtl/>
        </w:rPr>
        <w:t>ختلاف الليل والنهار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ن</w:t>
      </w:r>
      <w:r w:rsidR="00AB6CB6">
        <w:rPr>
          <w:rtl/>
        </w:rPr>
        <w:t>ُ</w:t>
      </w:r>
      <w:r w:rsidRPr="000509AA">
        <w:rPr>
          <w:rtl/>
        </w:rPr>
        <w:t>ظ</w:t>
      </w:r>
      <w:r w:rsidR="00AB6CB6">
        <w:rPr>
          <w:rtl/>
        </w:rPr>
        <w:t>ُ</w:t>
      </w:r>
      <w:r w:rsidRPr="000509AA">
        <w:rPr>
          <w:rtl/>
        </w:rPr>
        <w:t>مه المستقيمة جارية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سمائه وأرضه على</w:t>
      </w:r>
      <w:r w:rsidR="00AB6CB6" w:rsidRPr="00210120">
        <w:rPr>
          <w:rtl/>
        </w:rPr>
        <w:t>ٰ</w:t>
      </w:r>
      <w:r w:rsidRPr="000509AA">
        <w:rPr>
          <w:rtl/>
        </w:rPr>
        <w:t xml:space="preserve"> مناهجه الحكيمة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وبذلك وجب أن يكونوا على</w:t>
      </w:r>
      <w:r w:rsidR="00AB6CB6" w:rsidRPr="00210120">
        <w:rPr>
          <w:rtl/>
        </w:rPr>
        <w:t>ٰ</w:t>
      </w:r>
      <w:r w:rsidRPr="000509AA">
        <w:rPr>
          <w:rtl/>
        </w:rPr>
        <w:t xml:space="preserve"> بي</w:t>
      </w:r>
      <w:r w:rsidR="00AB6CB6">
        <w:rPr>
          <w:rtl/>
        </w:rPr>
        <w:t>ّ</w:t>
      </w:r>
      <w:r w:rsidRPr="000509AA">
        <w:rPr>
          <w:rtl/>
        </w:rPr>
        <w:t>نة قاطعة بربوبي</w:t>
      </w:r>
      <w:r w:rsidR="00AB6CB6">
        <w:rPr>
          <w:rtl/>
        </w:rPr>
        <w:t>ّ</w:t>
      </w:r>
      <w:r w:rsidRPr="000509AA">
        <w:rPr>
          <w:rtl/>
        </w:rPr>
        <w:t>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مانعة عن الجحود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بوحداني</w:t>
      </w:r>
      <w:r w:rsidR="00AB6CB6">
        <w:rPr>
          <w:rtl/>
        </w:rPr>
        <w:t>ّ</w:t>
      </w:r>
      <w:r w:rsidRPr="000509AA">
        <w:rPr>
          <w:rtl/>
        </w:rPr>
        <w:t>ته</w:t>
      </w:r>
      <w:r w:rsidR="00F26704">
        <w:rPr>
          <w:rtl/>
        </w:rPr>
        <w:t xml:space="preserve"> .</w:t>
      </w:r>
    </w:p>
    <w:p w:rsidR="000509AA" w:rsidRPr="000509AA" w:rsidRDefault="000509AA" w:rsidP="004F21AD">
      <w:pPr>
        <w:rPr>
          <w:rtl/>
        </w:rPr>
      </w:pPr>
      <w:r w:rsidRPr="000509AA">
        <w:rPr>
          <w:rtl/>
        </w:rPr>
        <w:t>فكأن</w:t>
      </w:r>
      <w:r w:rsidR="00AB6CB6">
        <w:rPr>
          <w:rtl/>
        </w:rPr>
        <w:t>ّ</w:t>
      </w:r>
      <w:r w:rsidRPr="000509AA">
        <w:rPr>
          <w:rtl/>
        </w:rPr>
        <w:t>ه تبارك وتعالى</w:t>
      </w:r>
      <w:r w:rsidR="00AB6CB6" w:rsidRPr="00210120">
        <w:rPr>
          <w:rtl/>
        </w:rPr>
        <w:t>ٰ</w:t>
      </w:r>
      <w:r w:rsidRPr="000509AA">
        <w:rPr>
          <w:rtl/>
        </w:rPr>
        <w:t xml:space="preserve"> إذ خلقهم على</w:t>
      </w:r>
      <w:r w:rsidR="00AB6CB6" w:rsidRPr="00210120">
        <w:rPr>
          <w:rtl/>
        </w:rPr>
        <w:t>ٰ</w:t>
      </w:r>
      <w:r w:rsidRPr="000509AA">
        <w:rPr>
          <w:rtl/>
        </w:rPr>
        <w:t xml:space="preserve"> هذه الكيفية قر</w:t>
      </w:r>
      <w:r w:rsidR="00AB6CB6">
        <w:rPr>
          <w:rtl/>
        </w:rPr>
        <w:t>ّ</w:t>
      </w:r>
      <w:r w:rsidRPr="000509AA">
        <w:rPr>
          <w:rtl/>
        </w:rPr>
        <w:t xml:space="preserve">رهم </w:t>
      </w:r>
      <w:r w:rsidR="00BE4BC2" w:rsidRPr="00BE4BC2">
        <w:rPr>
          <w:rStyle w:val="rfdAlaem"/>
          <w:rtl/>
        </w:rPr>
        <w:t>(</w:t>
      </w:r>
      <w:r w:rsidR="007F0367" w:rsidRPr="007F0367">
        <w:rPr>
          <w:rStyle w:val="rfdAie"/>
          <w:rFonts w:hint="cs"/>
          <w:rtl/>
        </w:rPr>
        <w:t xml:space="preserve"> </w:t>
      </w:r>
      <w:r w:rsidR="00AB6CB6" w:rsidRPr="00AB6CB6">
        <w:rPr>
          <w:rStyle w:val="rfdAie"/>
          <w:rtl/>
        </w:rPr>
        <w:t xml:space="preserve">وَأَشْهَدَهُمْ </w:t>
      </w:r>
      <w:r w:rsidR="00AB6CB6">
        <w:rPr>
          <w:rStyle w:val="rfdAie"/>
          <w:rtl/>
        </w:rPr>
        <w:br/>
      </w:r>
      <w:r w:rsidR="00AB6CB6" w:rsidRPr="00AB6CB6">
        <w:rPr>
          <w:rStyle w:val="rfdAie"/>
          <w:rtl/>
        </w:rPr>
        <w:t>عَلَىٰ أَنفُسِهِمْ</w:t>
      </w:r>
      <w:r w:rsidR="007F0367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فقال لهم : </w:t>
      </w:r>
      <w:r w:rsidR="00BE4BC2" w:rsidRPr="00BE4BC2">
        <w:rPr>
          <w:rStyle w:val="rfdAlaem"/>
          <w:rtl/>
        </w:rPr>
        <w:t>(</w:t>
      </w:r>
      <w:r w:rsidR="007F0367" w:rsidRPr="007F0367">
        <w:rPr>
          <w:rStyle w:val="rfdAie"/>
          <w:rFonts w:hint="cs"/>
          <w:rtl/>
        </w:rPr>
        <w:t xml:space="preserve"> </w:t>
      </w:r>
      <w:r w:rsidR="004F21AD" w:rsidRPr="004F21AD">
        <w:rPr>
          <w:rStyle w:val="rfdAie"/>
          <w:rtl/>
        </w:rPr>
        <w:t>أَلَسْتُ بِرَبِّكُمْ</w:t>
      </w:r>
      <w:r w:rsidR="007F0367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7F0367" w:rsidRDefault="000509AA" w:rsidP="007F0367">
      <w:pPr>
        <w:rPr>
          <w:rStyle w:val="rfdLineChar"/>
          <w:rtl/>
        </w:rPr>
      </w:pPr>
      <w:r w:rsidRPr="000509AA">
        <w:rPr>
          <w:rtl/>
        </w:rPr>
        <w:t>وكأن</w:t>
      </w:r>
      <w:r w:rsidR="004F21AD">
        <w:rPr>
          <w:rtl/>
        </w:rPr>
        <w:t>ّ</w:t>
      </w:r>
      <w:r w:rsidRPr="000509AA">
        <w:rPr>
          <w:rtl/>
        </w:rPr>
        <w:t xml:space="preserve">هم </w:t>
      </w:r>
      <w:r w:rsidR="00BE4BC2" w:rsidRPr="00BE4BC2">
        <w:rPr>
          <w:rStyle w:val="rfdAlaem"/>
          <w:rtl/>
        </w:rPr>
        <w:t>(</w:t>
      </w:r>
      <w:r w:rsidR="007F0367" w:rsidRPr="007F0367">
        <w:rPr>
          <w:rStyle w:val="rfdAie"/>
          <w:rFonts w:hint="cs"/>
          <w:rtl/>
        </w:rPr>
        <w:t xml:space="preserve"> </w:t>
      </w:r>
      <w:r w:rsidR="004F21AD" w:rsidRPr="004F21AD">
        <w:rPr>
          <w:rStyle w:val="rfdAie"/>
          <w:rtl/>
        </w:rPr>
        <w:t xml:space="preserve">قَالُوا بَلَىٰ </w:t>
      </w:r>
      <w:r w:rsidR="004F21AD" w:rsidRPr="00210120">
        <w:rPr>
          <w:rStyle w:val="rfdAie"/>
          <w:rtl/>
        </w:rPr>
        <w:t>شَهِدْنَا</w:t>
      </w:r>
      <w:r w:rsidR="007F0367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على</w:t>
      </w:r>
      <w:r w:rsidR="004F21AD" w:rsidRPr="00210120">
        <w:rPr>
          <w:rtl/>
        </w:rPr>
        <w:t>ٰ</w:t>
      </w:r>
      <w:r w:rsidRPr="000509AA">
        <w:rPr>
          <w:rtl/>
        </w:rPr>
        <w:t xml:space="preserve"> أنفسنا لك بالربوبية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وبخعنا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لعز</w:t>
      </w:r>
      <w:r w:rsidR="004F21AD">
        <w:rPr>
          <w:rtl/>
        </w:rPr>
        <w:t>ّ</w:t>
      </w:r>
      <w:r w:rsidRPr="000509AA">
        <w:rPr>
          <w:rtl/>
        </w:rPr>
        <w:t>تك وجلالك بالعبودية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نزولا</w:t>
      </w:r>
      <w:r w:rsidR="004F21AD">
        <w:rPr>
          <w:rtl/>
        </w:rPr>
        <w:t>ً</w:t>
      </w:r>
      <w:r w:rsidRPr="000509AA">
        <w:rPr>
          <w:rtl/>
        </w:rPr>
        <w:t xml:space="preserve"> على</w:t>
      </w:r>
      <w:r w:rsidR="004F21AD" w:rsidRPr="00210120">
        <w:rPr>
          <w:rtl/>
        </w:rPr>
        <w:t>ٰ</w:t>
      </w:r>
      <w:r w:rsidRPr="000509AA">
        <w:rPr>
          <w:rtl/>
        </w:rPr>
        <w:t xml:space="preserve"> ما قد حكمت</w:t>
      </w:r>
      <w:r w:rsidR="004F21AD">
        <w:rPr>
          <w:rtl/>
        </w:rPr>
        <w:t>ْ</w:t>
      </w:r>
      <w:r w:rsidRPr="000509AA">
        <w:rPr>
          <w:rtl/>
        </w:rPr>
        <w:t xml:space="preserve"> به عقولنا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وجزمت</w:t>
      </w:r>
      <w:r w:rsidR="004F21AD">
        <w:rPr>
          <w:rtl/>
        </w:rPr>
        <w:t>ْ</w:t>
      </w:r>
      <w:r w:rsidRPr="000509AA">
        <w:rPr>
          <w:rtl/>
        </w:rPr>
        <w:t xml:space="preserve"> به</w:t>
      </w:r>
      <w:r w:rsidR="007F0367">
        <w:rPr>
          <w:rFonts w:hint="cs"/>
          <w:rtl/>
        </w:rPr>
        <w:t xml:space="preserve"> </w:t>
      </w:r>
      <w:r w:rsidR="007F0367">
        <w:rPr>
          <w:rtl/>
        </w:rPr>
        <w:br/>
      </w:r>
      <w:r w:rsidRPr="007F0367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إشارة إلى</w:t>
      </w:r>
      <w:r w:rsidR="004F21AD" w:rsidRPr="001A092F">
        <w:rPr>
          <w:rtl/>
        </w:rPr>
        <w:t>ٰ</w:t>
      </w:r>
      <w:r w:rsidRPr="001A092F">
        <w:rPr>
          <w:rtl/>
        </w:rPr>
        <w:t xml:space="preserve"> قوله تعالى</w:t>
      </w:r>
      <w:r w:rsidR="004F21AD" w:rsidRPr="001A092F">
        <w:rPr>
          <w:rtl/>
        </w:rPr>
        <w:t>ٰ</w:t>
      </w:r>
      <w:r w:rsidRPr="001A092F">
        <w:rPr>
          <w:rtl/>
        </w:rPr>
        <w:t xml:space="preserve"> : </w:t>
      </w:r>
      <w:r w:rsidR="00BE4BC2" w:rsidRPr="001A092F">
        <w:rPr>
          <w:rStyle w:val="rfdAlaem"/>
          <w:rtl/>
        </w:rPr>
        <w:t>(</w:t>
      </w:r>
      <w:r w:rsidR="007F0367" w:rsidRPr="001A092F">
        <w:rPr>
          <w:rStyle w:val="rfdFootnoteAie"/>
          <w:rFonts w:hint="cs"/>
          <w:rtl/>
        </w:rPr>
        <w:t xml:space="preserve"> </w:t>
      </w:r>
      <w:r w:rsidR="004F21AD" w:rsidRPr="001A092F">
        <w:rPr>
          <w:rStyle w:val="rfdFootnoteAie"/>
          <w:rtl/>
        </w:rPr>
        <w:t xml:space="preserve">إِنَّا خَلَقْنَا الْإِنسَانَ مِن نُّطْفَةٍ أَمْشَاجٍ نَّبْتَلِيهِ فَجَعَلْنَاهُ سَمِيعًا </w:t>
      </w:r>
      <w:r w:rsidR="004F21AD" w:rsidRPr="001A092F">
        <w:rPr>
          <w:rStyle w:val="rfdFootnoteAie"/>
          <w:rtl/>
        </w:rPr>
        <w:br/>
        <w:t>بَصِيرًا</w:t>
      </w:r>
      <w:r w:rsidR="007F0367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Pr="001A092F">
        <w:rPr>
          <w:rtl/>
        </w:rPr>
        <w:t xml:space="preserve"> سورة الإنسان 76 : 2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(2) نقل ابن أبي الحديد في شرح نهج البلاغة</w:t>
      </w:r>
      <w:r w:rsidR="00414582" w:rsidRPr="001A092F">
        <w:rPr>
          <w:rtl/>
        </w:rPr>
        <w:t xml:space="preserve"> </w:t>
      </w:r>
      <w:r w:rsidRPr="001A092F">
        <w:rPr>
          <w:rtl/>
        </w:rPr>
        <w:t>12</w:t>
      </w:r>
      <w:r w:rsidR="007A060E" w:rsidRPr="001A092F">
        <w:rPr>
          <w:rtl/>
        </w:rPr>
        <w:t xml:space="preserve"> / </w:t>
      </w:r>
      <w:r w:rsidRPr="001A092F">
        <w:rPr>
          <w:rtl/>
        </w:rPr>
        <w:t>100 عن أبي سعيد الخدري</w:t>
      </w:r>
      <w:r w:rsidR="00C51724" w:rsidRPr="001A092F">
        <w:rPr>
          <w:rtl/>
        </w:rPr>
        <w:t xml:space="preserve"> ،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 xml:space="preserve">قال : </w:t>
      </w:r>
      <w:r w:rsidR="001E4BDE" w:rsidRPr="001A092F">
        <w:rPr>
          <w:rtl/>
        </w:rPr>
        <w:t>«</w:t>
      </w:r>
      <w:r w:rsidR="007F0367" w:rsidRPr="001A092F">
        <w:rPr>
          <w:rFonts w:hint="cs"/>
          <w:rtl/>
        </w:rPr>
        <w:t xml:space="preserve"> </w:t>
      </w:r>
      <w:r w:rsidRPr="001A092F">
        <w:rPr>
          <w:rtl/>
        </w:rPr>
        <w:t>حججنا مع عمر أو</w:t>
      </w:r>
      <w:r w:rsidR="004F21AD" w:rsidRPr="001A092F">
        <w:rPr>
          <w:rtl/>
        </w:rPr>
        <w:t>ّ</w:t>
      </w:r>
      <w:r w:rsidRPr="001A092F">
        <w:rPr>
          <w:rtl/>
        </w:rPr>
        <w:t>ل حج</w:t>
      </w:r>
      <w:r w:rsidR="004F21AD" w:rsidRPr="001A092F">
        <w:rPr>
          <w:rtl/>
        </w:rPr>
        <w:t>ّ</w:t>
      </w:r>
      <w:r w:rsidRPr="001A092F">
        <w:rPr>
          <w:rtl/>
        </w:rPr>
        <w:t>ة حج</w:t>
      </w:r>
      <w:r w:rsidR="004F21AD" w:rsidRPr="001A092F">
        <w:rPr>
          <w:rtl/>
        </w:rPr>
        <w:t>ّ</w:t>
      </w:r>
      <w:r w:rsidRPr="001A092F">
        <w:rPr>
          <w:rtl/>
        </w:rPr>
        <w:t>ها في خلافته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فلم</w:t>
      </w:r>
      <w:r w:rsidR="004F21AD" w:rsidRPr="001A092F">
        <w:rPr>
          <w:rtl/>
        </w:rPr>
        <w:t>ّ</w:t>
      </w:r>
      <w:r w:rsidRPr="001A092F">
        <w:rPr>
          <w:rtl/>
        </w:rPr>
        <w:t>ا دخل المسجد الحرام</w:t>
      </w:r>
      <w:r w:rsidR="00C51724" w:rsidRPr="001A092F">
        <w:rPr>
          <w:rtl/>
        </w:rPr>
        <w:t xml:space="preserve"> ،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دنا من الحجر الأسود فقب</w:t>
      </w:r>
      <w:r w:rsidR="004F21AD" w:rsidRPr="001A092F">
        <w:rPr>
          <w:rtl/>
        </w:rPr>
        <w:t>ّ</w:t>
      </w:r>
      <w:r w:rsidRPr="001A092F">
        <w:rPr>
          <w:rtl/>
        </w:rPr>
        <w:t>له و</w:t>
      </w:r>
      <w:r w:rsidR="004F21AD" w:rsidRPr="001A092F">
        <w:rPr>
          <w:rtl/>
        </w:rPr>
        <w:t>ٱ</w:t>
      </w:r>
      <w:r w:rsidRPr="001A092F">
        <w:rPr>
          <w:rtl/>
        </w:rPr>
        <w:t>ستلمه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وقال : إن</w:t>
      </w:r>
      <w:r w:rsidR="004F21AD" w:rsidRPr="001A092F">
        <w:rPr>
          <w:rtl/>
        </w:rPr>
        <w:t>ّ</w:t>
      </w:r>
      <w:r w:rsidRPr="001A092F">
        <w:rPr>
          <w:rtl/>
        </w:rPr>
        <w:t>ي لأعلم أن</w:t>
      </w:r>
      <w:r w:rsidR="004F21AD" w:rsidRPr="001A092F">
        <w:rPr>
          <w:rtl/>
        </w:rPr>
        <w:t>ّ</w:t>
      </w:r>
      <w:r w:rsidRPr="001A092F">
        <w:rPr>
          <w:rtl/>
        </w:rPr>
        <w:t>ك حج</w:t>
      </w:r>
      <w:r w:rsidR="004F21AD" w:rsidRPr="001A092F">
        <w:rPr>
          <w:rtl/>
        </w:rPr>
        <w:t>َ</w:t>
      </w:r>
      <w:r w:rsidRPr="001A092F">
        <w:rPr>
          <w:rtl/>
        </w:rPr>
        <w:t>ر لا تضر</w:t>
      </w:r>
      <w:r w:rsidR="004F21AD" w:rsidRPr="001A092F">
        <w:rPr>
          <w:rtl/>
        </w:rPr>
        <w:t>ّ</w:t>
      </w:r>
      <w:r w:rsidRPr="001A092F">
        <w:rPr>
          <w:rtl/>
        </w:rPr>
        <w:t xml:space="preserve"> ولا تنفع</w:t>
      </w:r>
      <w:r w:rsidR="00C51724" w:rsidRPr="001A092F">
        <w:rPr>
          <w:rtl/>
        </w:rPr>
        <w:t xml:space="preserve"> ،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ولولا أن</w:t>
      </w:r>
      <w:r w:rsidR="004F21AD" w:rsidRPr="001A092F">
        <w:rPr>
          <w:rtl/>
        </w:rPr>
        <w:t>ّ</w:t>
      </w:r>
      <w:r w:rsidRPr="001A092F">
        <w:rPr>
          <w:rtl/>
        </w:rPr>
        <w:t xml:space="preserve">ي رأيت رسول الله </w:t>
      </w:r>
      <w:r w:rsidRPr="001A092F">
        <w:rPr>
          <w:rStyle w:val="rfdAlaem"/>
          <w:rtl/>
        </w:rPr>
        <w:t>صلى‌الله‌عليه‌وآله‌وسلم</w:t>
      </w:r>
      <w:r w:rsidRPr="001A092F">
        <w:rPr>
          <w:rtl/>
        </w:rPr>
        <w:t xml:space="preserve"> قب</w:t>
      </w:r>
      <w:r w:rsidR="004F21AD" w:rsidRPr="001A092F">
        <w:rPr>
          <w:rtl/>
        </w:rPr>
        <w:t>ّ</w:t>
      </w:r>
      <w:r w:rsidRPr="001A092F">
        <w:rPr>
          <w:rtl/>
        </w:rPr>
        <w:t>لك و</w:t>
      </w:r>
      <w:r w:rsidR="004F21AD" w:rsidRPr="001A092F">
        <w:rPr>
          <w:rtl/>
        </w:rPr>
        <w:t>ٱ</w:t>
      </w:r>
      <w:r w:rsidRPr="001A092F">
        <w:rPr>
          <w:rtl/>
        </w:rPr>
        <w:t>ستلمك ل</w:t>
      </w:r>
      <w:r w:rsidR="004F21AD" w:rsidRPr="001A092F">
        <w:rPr>
          <w:rtl/>
        </w:rPr>
        <w:t>َ</w:t>
      </w:r>
      <w:r w:rsidRPr="001A092F">
        <w:rPr>
          <w:rtl/>
        </w:rPr>
        <w:t>ما قب</w:t>
      </w:r>
      <w:r w:rsidR="004F21AD" w:rsidRPr="001A092F">
        <w:rPr>
          <w:rtl/>
        </w:rPr>
        <w:t>ّ</w:t>
      </w:r>
      <w:r w:rsidRPr="001A092F">
        <w:rPr>
          <w:rtl/>
        </w:rPr>
        <w:t>لتك ولا استلمتك</w:t>
      </w:r>
      <w:r w:rsidR="00F26704" w:rsidRPr="001A092F">
        <w:rPr>
          <w:rtl/>
        </w:rPr>
        <w:t xml:space="preserve"> .</w:t>
      </w:r>
    </w:p>
    <w:p w:rsidR="000509AA" w:rsidRPr="007F0367" w:rsidRDefault="000509AA" w:rsidP="007F0367">
      <w:pPr>
        <w:rPr>
          <w:rStyle w:val="rfdFootnote"/>
          <w:rtl/>
        </w:rPr>
      </w:pPr>
      <w:r w:rsidRPr="007F0367">
        <w:rPr>
          <w:rStyle w:val="rfdFootnote"/>
          <w:rtl/>
        </w:rPr>
        <w:t>فقال له علي</w:t>
      </w:r>
      <w:r w:rsidR="004F21AD" w:rsidRPr="007F0367">
        <w:rPr>
          <w:rStyle w:val="rfdFootnote"/>
          <w:rtl/>
        </w:rPr>
        <w:t>ٌّ</w:t>
      </w:r>
      <w:r w:rsidRPr="007F0367">
        <w:rPr>
          <w:rStyle w:val="rfdFootnote"/>
          <w:rtl/>
        </w:rPr>
        <w:t xml:space="preserve"> </w:t>
      </w:r>
      <w:r w:rsidRPr="001A092F">
        <w:rPr>
          <w:rStyle w:val="rfdAlaem"/>
          <w:rtl/>
        </w:rPr>
        <w:t>عليه‌السلام</w:t>
      </w:r>
      <w:r w:rsidRPr="007F0367">
        <w:rPr>
          <w:rStyle w:val="rfdFootnote"/>
          <w:rtl/>
        </w:rPr>
        <w:t xml:space="preserve"> : بلى</w:t>
      </w:r>
      <w:r w:rsidR="00F26704" w:rsidRPr="007F0367">
        <w:rPr>
          <w:rStyle w:val="rfdFootnote"/>
          <w:rtl/>
        </w:rPr>
        <w:t xml:space="preserve"> . . .</w:t>
      </w:r>
      <w:r w:rsidRPr="007F0367">
        <w:rPr>
          <w:rStyle w:val="rfdFootnote"/>
          <w:rtl/>
        </w:rPr>
        <w:t xml:space="preserve"> إن</w:t>
      </w:r>
      <w:r w:rsidR="004F21AD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ه ليضر</w:t>
      </w:r>
      <w:r w:rsidR="004F21AD" w:rsidRPr="007F0367">
        <w:rPr>
          <w:rStyle w:val="rfdFootnote"/>
          <w:rtl/>
        </w:rPr>
        <w:t>ُّ</w:t>
      </w:r>
      <w:r w:rsidRPr="007F0367">
        <w:rPr>
          <w:rStyle w:val="rfdFootnote"/>
          <w:rtl/>
        </w:rPr>
        <w:t xml:space="preserve"> وينفع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ولو علمت</w:t>
      </w:r>
      <w:r w:rsidR="00AC6053" w:rsidRPr="007F0367">
        <w:rPr>
          <w:rStyle w:val="rfdFootnote"/>
          <w:rtl/>
        </w:rPr>
        <w:t>َ</w:t>
      </w:r>
      <w:r w:rsidRPr="007F0367">
        <w:rPr>
          <w:rStyle w:val="rfdFootnote"/>
          <w:rtl/>
        </w:rPr>
        <w:t xml:space="preserve"> تأويل ذلك من كتاب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الله لعلمت</w:t>
      </w:r>
      <w:r w:rsidR="00AC6053" w:rsidRPr="007F0367">
        <w:rPr>
          <w:rStyle w:val="rfdFootnote"/>
          <w:rtl/>
        </w:rPr>
        <w:t>َ</w:t>
      </w:r>
      <w:r w:rsidRPr="007F0367">
        <w:rPr>
          <w:rStyle w:val="rfdFootnote"/>
          <w:rtl/>
        </w:rPr>
        <w:t xml:space="preserve"> أن</w:t>
      </w:r>
      <w:r w:rsidR="00AC605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 الذي أقول لك كما أقول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قال الله تعالى</w:t>
      </w:r>
      <w:r w:rsidR="00AC6053" w:rsidRPr="007F0367">
        <w:rPr>
          <w:rStyle w:val="rfdFootnote"/>
          <w:rtl/>
        </w:rPr>
        <w:t>ٰ</w:t>
      </w:r>
      <w:r w:rsidRPr="007F0367">
        <w:rPr>
          <w:rStyle w:val="rfdFootnote"/>
          <w:rtl/>
        </w:rPr>
        <w:t xml:space="preserve"> : </w:t>
      </w:r>
      <w:r w:rsidR="00BE4BC2" w:rsidRPr="007F0367">
        <w:rPr>
          <w:rStyle w:val="rfdAlaem"/>
          <w:rtl/>
        </w:rPr>
        <w:t>(</w:t>
      </w:r>
      <w:r w:rsidR="007F0367" w:rsidRPr="007F0367">
        <w:rPr>
          <w:rStyle w:val="rfdFootnoteAie"/>
          <w:rFonts w:hint="cs"/>
          <w:rtl/>
        </w:rPr>
        <w:t xml:space="preserve"> </w:t>
      </w:r>
      <w:r w:rsidR="00AC6053" w:rsidRPr="007F0367">
        <w:rPr>
          <w:rStyle w:val="rfdFootnoteAie"/>
          <w:rtl/>
        </w:rPr>
        <w:t xml:space="preserve">وَإِذْ أَخَذَ رَبُّكَ مِن بَنِي </w:t>
      </w:r>
      <w:r w:rsidR="00AC6053" w:rsidRPr="007F0367">
        <w:rPr>
          <w:rStyle w:val="rfdFootnoteAie"/>
          <w:rtl/>
        </w:rPr>
        <w:br/>
        <w:t>آدَمَ مِن ظُهُورِهِمْ ذُرِّيَّتَهُمْ وَأَشْهَدَهُمْ عَلَىٰ أَنفُسِهِمْ أَلَسْتُ بِرَبِّكُمْ قَالُوا بَلَىٰ</w:t>
      </w:r>
      <w:r w:rsidR="007F0367" w:rsidRPr="007F0367">
        <w:rPr>
          <w:rStyle w:val="rfdFootnoteAie"/>
          <w:rFonts w:hint="cs"/>
          <w:rtl/>
        </w:rPr>
        <w:t xml:space="preserve"> </w:t>
      </w:r>
      <w:r w:rsidR="00BE4BC2" w:rsidRPr="007F0367">
        <w:rPr>
          <w:rStyle w:val="rfdAlaem"/>
          <w:rtl/>
        </w:rPr>
        <w:t>)</w:t>
      </w:r>
      <w:r w:rsidRPr="007F0367">
        <w:rPr>
          <w:rStyle w:val="rfdFootnote"/>
          <w:rtl/>
        </w:rPr>
        <w:t xml:space="preserve"> فلم</w:t>
      </w:r>
      <w:r w:rsidR="00AC605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ا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أشهدهم وأقر</w:t>
      </w:r>
      <w:r w:rsidR="00AC605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وا له أن</w:t>
      </w:r>
      <w:r w:rsidR="00AC605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ه الرب</w:t>
      </w:r>
      <w:r w:rsidR="00AC6053" w:rsidRPr="007F0367">
        <w:rPr>
          <w:rStyle w:val="rfdFootnote"/>
          <w:rtl/>
        </w:rPr>
        <w:t>ّ عزّ وجلّ</w:t>
      </w:r>
      <w:r w:rsidRPr="007F0367">
        <w:rPr>
          <w:rStyle w:val="rfdFootnote"/>
          <w:rtl/>
        </w:rPr>
        <w:t xml:space="preserve"> وأن</w:t>
      </w:r>
      <w:r w:rsidR="00AC605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>هم عبيد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كتب ميثاقهم في رق</w:t>
      </w:r>
      <w:r w:rsidR="00AC6053" w:rsidRPr="007F0367">
        <w:rPr>
          <w:rStyle w:val="rfdFootnote"/>
          <w:rtl/>
        </w:rPr>
        <w:t>ٍّ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ثم</w:t>
      </w:r>
      <w:r w:rsidR="00AC6053" w:rsidRPr="007F0367">
        <w:rPr>
          <w:rStyle w:val="rfdFootnote"/>
          <w:rtl/>
        </w:rPr>
        <w:t>ّ</w:t>
      </w:r>
      <w:r w:rsidRPr="007F0367">
        <w:rPr>
          <w:rStyle w:val="rfdFootnote"/>
          <w:rtl/>
        </w:rPr>
        <w:t xml:space="preserve"> ألقمه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Pr="007F0367">
        <w:rPr>
          <w:rStyle w:val="rfdFootnote"/>
          <w:rtl/>
        </w:rPr>
        <w:t>هذا الح</w:t>
      </w:r>
      <w:r w:rsidR="00AC6053" w:rsidRPr="007F0367">
        <w:rPr>
          <w:rStyle w:val="rfdFootnote"/>
          <w:rtl/>
        </w:rPr>
        <w:t>َ</w:t>
      </w:r>
      <w:r w:rsidRPr="007F0367">
        <w:rPr>
          <w:rStyle w:val="rfdFootnote"/>
          <w:rtl/>
        </w:rPr>
        <w:t>جر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وله لعينين ولسانا</w:t>
      </w:r>
      <w:r w:rsidR="00AC6053" w:rsidRPr="007F0367">
        <w:rPr>
          <w:rStyle w:val="rfdFootnote"/>
          <w:rtl/>
        </w:rPr>
        <w:t>ً</w:t>
      </w:r>
      <w:r w:rsidRPr="007F0367">
        <w:rPr>
          <w:rStyle w:val="rfdFootnote"/>
          <w:rtl/>
        </w:rPr>
        <w:t xml:space="preserve"> وشفتين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تشهد لمن وافاه بالموافاة</w:t>
      </w:r>
      <w:r w:rsidR="00C51724" w:rsidRPr="007F0367">
        <w:rPr>
          <w:rStyle w:val="rfdFootnote"/>
          <w:rtl/>
        </w:rPr>
        <w:t xml:space="preserve"> ،</w:t>
      </w:r>
      <w:r w:rsidRPr="007F0367">
        <w:rPr>
          <w:rStyle w:val="rfdFootnote"/>
          <w:rtl/>
        </w:rPr>
        <w:t xml:space="preserve"> فهو أمين الله</w:t>
      </w:r>
      <w:r w:rsidR="00444449" w:rsidRPr="007F0367">
        <w:rPr>
          <w:rStyle w:val="rfdFootnote"/>
          <w:rtl/>
        </w:rPr>
        <w:t xml:space="preserve"> </w:t>
      </w:r>
      <w:r w:rsidR="00444449" w:rsidRPr="007F0367">
        <w:rPr>
          <w:rStyle w:val="rfdFootnote"/>
          <w:rtl/>
        </w:rPr>
        <w:br/>
      </w:r>
      <w:r w:rsidR="00AC6053" w:rsidRPr="007F0367">
        <w:rPr>
          <w:rStyle w:val="rfdFootnote"/>
          <w:rtl/>
        </w:rPr>
        <w:t xml:space="preserve">عزّ وجلّ </w:t>
      </w:r>
      <w:r w:rsidRPr="007F0367">
        <w:rPr>
          <w:rStyle w:val="rfdFootnote"/>
          <w:rtl/>
        </w:rPr>
        <w:t>في هذا المكان</w:t>
      </w:r>
      <w:r w:rsidR="00F26704" w:rsidRPr="007F0367">
        <w:rPr>
          <w:rStyle w:val="rfdFootnote"/>
          <w:rtl/>
        </w:rPr>
        <w:t xml:space="preserve"> .</w:t>
      </w:r>
    </w:p>
    <w:p w:rsidR="000509AA" w:rsidRPr="007F0367" w:rsidRDefault="000509AA" w:rsidP="007F0367">
      <w:pPr>
        <w:rPr>
          <w:rStyle w:val="rfdFootnote"/>
          <w:rtl/>
        </w:rPr>
      </w:pPr>
      <w:r w:rsidRPr="007F0367">
        <w:rPr>
          <w:rStyle w:val="rfdFootnote"/>
          <w:rtl/>
        </w:rPr>
        <w:t>فقال عمر : لا أبقاني الله في أرض لست بها يا أبا حسن</w:t>
      </w:r>
      <w:r w:rsidR="007A060E" w:rsidRPr="007F0367">
        <w:rPr>
          <w:rStyle w:val="rfdFootnote"/>
          <w:rtl/>
        </w:rPr>
        <w:t xml:space="preserve"> !</w:t>
      </w:r>
      <w:r w:rsidR="007F0367" w:rsidRPr="007F0367">
        <w:rPr>
          <w:rStyle w:val="rfdFootnote"/>
          <w:rFonts w:hint="cs"/>
          <w:rtl/>
        </w:rPr>
        <w:t xml:space="preserve"> </w:t>
      </w:r>
      <w:r w:rsidR="001E4BDE" w:rsidRPr="007F0367">
        <w:rPr>
          <w:rStyle w:val="rfdFootnote"/>
          <w:rtl/>
        </w:rPr>
        <w:t>»</w:t>
      </w:r>
      <w:r w:rsidR="00F26704" w:rsidRPr="007F0367">
        <w:rPr>
          <w:rStyle w:val="rfdFootnote"/>
          <w:rtl/>
        </w:rPr>
        <w:t xml:space="preserve"> .</w:t>
      </w:r>
    </w:p>
    <w:p w:rsidR="009339C0" w:rsidRDefault="009339C0" w:rsidP="001E4BDE">
      <w:pPr>
        <w:pStyle w:val="rfdNormal0"/>
        <w:rPr>
          <w:rtl/>
        </w:rPr>
        <w:sectPr w:rsidR="009339C0" w:rsidSect="00600DF3">
          <w:headerReference w:type="even" r:id="rId362"/>
          <w:headerReference w:type="default" r:id="rId363"/>
          <w:headerReference w:type="first" r:id="rId36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1E4BDE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بصائرنا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حيث ظهر لديها أمرك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وغلب عليها قهرك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فلا إل</w:t>
      </w:r>
      <w:r w:rsidR="007B4B06" w:rsidRPr="00210120">
        <w:rPr>
          <w:rtl/>
        </w:rPr>
        <w:t>ٰ</w:t>
      </w:r>
      <w:r w:rsidRPr="000509AA">
        <w:rPr>
          <w:rtl/>
        </w:rPr>
        <w:t>ه إل</w:t>
      </w:r>
      <w:r w:rsidR="007B4B06">
        <w:rPr>
          <w:rtl/>
        </w:rPr>
        <w:t>ّ</w:t>
      </w:r>
      <w:r w:rsidRPr="000509AA">
        <w:rPr>
          <w:rtl/>
        </w:rPr>
        <w:t>ا أنت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خلقتنا من تراب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7B4B06">
        <w:rPr>
          <w:rtl/>
        </w:rPr>
        <w:t>ّ</w:t>
      </w:r>
      <w:r w:rsidRPr="000509AA">
        <w:rPr>
          <w:rtl/>
        </w:rPr>
        <w:t xml:space="preserve"> أخرجتنا من الأصلاب نطفة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7B4B06">
        <w:rPr>
          <w:rtl/>
        </w:rPr>
        <w:t>ّ</w:t>
      </w:r>
      <w:r w:rsidRPr="000509AA">
        <w:rPr>
          <w:rtl/>
        </w:rPr>
        <w:t xml:space="preserve"> علقة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7B4B06">
        <w:rPr>
          <w:rtl/>
        </w:rPr>
        <w:t>ّ</w:t>
      </w:r>
      <w:r w:rsidRPr="000509AA">
        <w:rPr>
          <w:rtl/>
        </w:rPr>
        <w:t xml:space="preserve"> مضغة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7B4B06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عظاما</w:t>
      </w:r>
      <w:r w:rsidR="007B4B0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7B4B06">
        <w:rPr>
          <w:rtl/>
        </w:rPr>
        <w:t>ّ</w:t>
      </w:r>
      <w:r w:rsidRPr="000509AA">
        <w:rPr>
          <w:rtl/>
        </w:rPr>
        <w:t xml:space="preserve"> كسوت العظام لحما</w:t>
      </w:r>
      <w:r w:rsidR="007B4B06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7B4B06">
        <w:rPr>
          <w:rtl/>
        </w:rPr>
        <w:t>ّ</w:t>
      </w:r>
      <w:r w:rsidRPr="000509AA">
        <w:rPr>
          <w:rtl/>
        </w:rPr>
        <w:t xml:space="preserve"> أنشأتنا خلقا</w:t>
      </w:r>
      <w:r w:rsidR="007B4B06">
        <w:rPr>
          <w:rtl/>
        </w:rPr>
        <w:t>ً</w:t>
      </w:r>
      <w:r w:rsidRPr="000509AA">
        <w:rPr>
          <w:rtl/>
        </w:rPr>
        <w:t xml:space="preserve"> آخر قد انطوى</w:t>
      </w:r>
      <w:r w:rsidR="007B4B06" w:rsidRPr="00210120">
        <w:rPr>
          <w:rtl/>
        </w:rPr>
        <w:t>ٰ</w:t>
      </w:r>
      <w:r w:rsidRPr="000509AA">
        <w:rPr>
          <w:rtl/>
        </w:rPr>
        <w:t xml:space="preserve"> فيه العالم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الأكبر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فسبحانك سبحانك ما أسطع برهانك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تحب</w:t>
      </w:r>
      <w:r w:rsidR="007B4B06">
        <w:rPr>
          <w:rtl/>
        </w:rPr>
        <w:t>ّ</w:t>
      </w:r>
      <w:r w:rsidRPr="000509AA">
        <w:rPr>
          <w:rtl/>
        </w:rPr>
        <w:t>بت إلينا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فدللتنا عليك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بآياتك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وأنت الغني الحميد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وتفض</w:t>
      </w:r>
      <w:r w:rsidR="007B4B06">
        <w:rPr>
          <w:rtl/>
        </w:rPr>
        <w:t>ّ</w:t>
      </w:r>
      <w:r w:rsidRPr="000509AA">
        <w:rPr>
          <w:rtl/>
        </w:rPr>
        <w:t>لت علينا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فدعوتنا إليك ببي</w:t>
      </w:r>
      <w:r w:rsidR="007B4B06">
        <w:rPr>
          <w:rtl/>
        </w:rPr>
        <w:t>ّ</w:t>
      </w:r>
      <w:r w:rsidRPr="000509AA">
        <w:rPr>
          <w:rtl/>
        </w:rPr>
        <w:t>ناتك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ونحن الفقراء العبيد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ولولا أنت لم ندر</w:t>
      </w:r>
      <w:r w:rsidR="007B4B06">
        <w:rPr>
          <w:rtl/>
        </w:rPr>
        <w:t>ِ</w:t>
      </w:r>
      <w:r w:rsidRPr="000509AA">
        <w:rPr>
          <w:rtl/>
        </w:rPr>
        <w:t xml:space="preserve"> ما أنت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فلك الحمد إقرارا</w:t>
      </w:r>
      <w:r w:rsidR="007B4B06">
        <w:rPr>
          <w:rtl/>
        </w:rPr>
        <w:t>ً</w:t>
      </w:r>
      <w:r w:rsidRPr="000509AA">
        <w:rPr>
          <w:rtl/>
        </w:rPr>
        <w:t xml:space="preserve"> لك بالربوبية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والحمد</w:t>
      </w:r>
      <w:r w:rsidR="007B4B06">
        <w:rPr>
          <w:rtl/>
        </w:rPr>
        <w:t>ُ</w:t>
      </w:r>
      <w:r w:rsidRPr="000509AA">
        <w:rPr>
          <w:rtl/>
        </w:rPr>
        <w:t xml:space="preserve"> فضل</w:t>
      </w:r>
      <w:r w:rsidR="007B4B06">
        <w:rPr>
          <w:rtl/>
        </w:rPr>
        <w:t>ُ</w:t>
      </w:r>
      <w:r w:rsidRPr="000509AA">
        <w:rPr>
          <w:rtl/>
        </w:rPr>
        <w:t>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ولك الشكر</w:t>
      </w:r>
      <w:r w:rsidR="007B4B06">
        <w:rPr>
          <w:rtl/>
        </w:rPr>
        <w:t>ُ</w:t>
      </w:r>
      <w:r w:rsidRPr="000509AA">
        <w:rPr>
          <w:rtl/>
        </w:rPr>
        <w:t xml:space="preserve"> بخوعا</w:t>
      </w:r>
      <w:r w:rsidR="007B4B06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</w:t>
      </w:r>
      <w:r w:rsidR="007B4B06">
        <w:rPr>
          <w:rtl/>
        </w:rPr>
        <w:t>ّ</w:t>
      </w:r>
      <w:r w:rsidRPr="000509AA">
        <w:rPr>
          <w:rtl/>
        </w:rPr>
        <w:t>ا بالعبودية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والشكر</w:t>
      </w:r>
      <w:r w:rsidR="007B4B06">
        <w:rPr>
          <w:rtl/>
        </w:rPr>
        <w:t>ُ</w:t>
      </w:r>
      <w:r w:rsidRPr="000509AA">
        <w:rPr>
          <w:rtl/>
        </w:rPr>
        <w:t xml:space="preserve"> ط</w:t>
      </w:r>
      <w:r w:rsidR="007B4B06">
        <w:rPr>
          <w:rtl/>
        </w:rPr>
        <w:t>َ</w:t>
      </w:r>
      <w:r w:rsidRPr="000509AA">
        <w:rPr>
          <w:rtl/>
        </w:rPr>
        <w:t>و</w:t>
      </w:r>
      <w:r w:rsidR="007B4B06">
        <w:rPr>
          <w:rtl/>
        </w:rPr>
        <w:t>ْ</w:t>
      </w:r>
      <w:r w:rsidRPr="000509AA">
        <w:rPr>
          <w:rtl/>
        </w:rPr>
        <w:t>ل</w:t>
      </w:r>
      <w:r w:rsidR="007B4B06">
        <w:rPr>
          <w:rtl/>
        </w:rPr>
        <w:t>ُ</w:t>
      </w:r>
      <w:r w:rsidRPr="000509AA">
        <w:rPr>
          <w:rtl/>
        </w:rPr>
        <w:t>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لا إل</w:t>
      </w:r>
      <w:r w:rsidR="007B4B06" w:rsidRPr="00210120">
        <w:rPr>
          <w:rtl/>
        </w:rPr>
        <w:t>ٰ</w:t>
      </w:r>
      <w:r w:rsidRPr="000509AA">
        <w:rPr>
          <w:rtl/>
        </w:rPr>
        <w:t>ه إل</w:t>
      </w:r>
      <w:r w:rsidR="007B4B06">
        <w:rPr>
          <w:rtl/>
        </w:rPr>
        <w:t>ّ</w:t>
      </w:r>
      <w:r w:rsidRPr="000509AA">
        <w:rPr>
          <w:rtl/>
        </w:rPr>
        <w:t>ا أنت رب</w:t>
      </w:r>
      <w:r w:rsidR="007B4B06">
        <w:rPr>
          <w:rtl/>
        </w:rPr>
        <w:t>ّ</w:t>
      </w:r>
      <w:r w:rsidRPr="000509AA">
        <w:rPr>
          <w:rtl/>
        </w:rPr>
        <w:t xml:space="preserve"> العرش العظيم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هذا كل</w:t>
      </w:r>
      <w:r w:rsidR="007B4B06">
        <w:rPr>
          <w:rtl/>
        </w:rPr>
        <w:t>ّ</w:t>
      </w:r>
      <w:r w:rsidRPr="000509AA">
        <w:rPr>
          <w:rtl/>
        </w:rPr>
        <w:t>ه من مرامي الآية الكريمة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7B4B06">
        <w:rPr>
          <w:rtl/>
        </w:rPr>
        <w:t>ّ</w:t>
      </w:r>
      <w:r w:rsidRPr="000509AA">
        <w:rPr>
          <w:rtl/>
        </w:rPr>
        <w:t>ما جاءت على</w:t>
      </w:r>
      <w:r w:rsidR="007B4B06" w:rsidRPr="00210120">
        <w:rPr>
          <w:rtl/>
        </w:rPr>
        <w:t>ٰ</w:t>
      </w:r>
      <w:r w:rsidRPr="000509AA">
        <w:rPr>
          <w:rtl/>
        </w:rPr>
        <w:t xml:space="preserve"> سبيل التمثيل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والتصوير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تقريبا</w:t>
      </w:r>
      <w:r w:rsidR="007B4B06">
        <w:rPr>
          <w:rtl/>
        </w:rPr>
        <w:t>ً</w:t>
      </w:r>
      <w:r w:rsidRPr="000509AA">
        <w:rPr>
          <w:rtl/>
        </w:rPr>
        <w:t xml:space="preserve"> للأذهان إلى</w:t>
      </w:r>
      <w:r w:rsidR="007B4B06" w:rsidRPr="00210120">
        <w:rPr>
          <w:rtl/>
        </w:rPr>
        <w:t>ٰ</w:t>
      </w:r>
      <w:r w:rsidRPr="000509AA">
        <w:rPr>
          <w:rtl/>
        </w:rPr>
        <w:t xml:space="preserve"> الإيمان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وتفن</w:t>
      </w:r>
      <w:r w:rsidR="007B4B06">
        <w:rPr>
          <w:rtl/>
        </w:rPr>
        <w:t>ّ</w:t>
      </w:r>
      <w:r w:rsidRPr="000509AA">
        <w:rPr>
          <w:rtl/>
        </w:rPr>
        <w:t>نا</w:t>
      </w:r>
      <w:r w:rsidR="007B4B06">
        <w:rPr>
          <w:rtl/>
        </w:rPr>
        <w:t>ً</w:t>
      </w:r>
      <w:r w:rsidRPr="000509AA">
        <w:rPr>
          <w:rtl/>
        </w:rPr>
        <w:t xml:space="preserve"> في البيان والبرهان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وذلك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مم</w:t>
      </w:r>
      <w:r w:rsidR="007B4B06">
        <w:rPr>
          <w:rtl/>
        </w:rPr>
        <w:t>ّ</w:t>
      </w:r>
      <w:r w:rsidRPr="000509AA">
        <w:rPr>
          <w:rtl/>
        </w:rPr>
        <w:t>ا تعلو به البلاغة فتبلغ حد</w:t>
      </w:r>
      <w:r w:rsidR="007B4B06">
        <w:rPr>
          <w:rtl/>
        </w:rPr>
        <w:t>ّ</w:t>
      </w:r>
      <w:r w:rsidRPr="000509AA">
        <w:rPr>
          <w:rtl/>
        </w:rPr>
        <w:t xml:space="preserve"> الإعجاز</w:t>
      </w:r>
      <w:r w:rsidR="00F26704">
        <w:rPr>
          <w:rtl/>
        </w:rPr>
        <w:t xml:space="preserve"> .</w:t>
      </w:r>
    </w:p>
    <w:p w:rsidR="00414582" w:rsidRDefault="000509AA" w:rsidP="000509AA">
      <w:pPr>
        <w:rPr>
          <w:rtl/>
        </w:rPr>
      </w:pPr>
      <w:r w:rsidRPr="000509AA">
        <w:rPr>
          <w:rtl/>
        </w:rPr>
        <w:t>ألا ترى</w:t>
      </w:r>
      <w:r w:rsidR="007B4B06" w:rsidRPr="00210120">
        <w:rPr>
          <w:rtl/>
        </w:rPr>
        <w:t>ٰ</w:t>
      </w:r>
      <w:r w:rsidRPr="000509AA">
        <w:rPr>
          <w:rtl/>
        </w:rPr>
        <w:t xml:space="preserve"> كيف جعل الله نفسه في هذه الآية بمنزلة الم</w:t>
      </w:r>
      <w:r w:rsidR="007B4B06">
        <w:rPr>
          <w:rtl/>
        </w:rPr>
        <w:t>ُ</w:t>
      </w:r>
      <w:r w:rsidRPr="000509AA">
        <w:rPr>
          <w:rtl/>
        </w:rPr>
        <w:t>شه</w:t>
      </w:r>
      <w:r w:rsidR="007B4B06">
        <w:rPr>
          <w:rtl/>
        </w:rPr>
        <w:t>ِ</w:t>
      </w:r>
      <w:r w:rsidRPr="000509AA">
        <w:rPr>
          <w:rtl/>
        </w:rPr>
        <w:t>د لهم على</w:t>
      </w:r>
      <w:r w:rsidR="007B4B06" w:rsidRPr="00210120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أنفسهم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وجعلهم بسبب مشاهدتهم تلك الآيات البي</w:t>
      </w:r>
      <w:r w:rsidR="007B4B06">
        <w:rPr>
          <w:rtl/>
        </w:rPr>
        <w:t>ّ</w:t>
      </w:r>
      <w:r w:rsidRPr="000509AA">
        <w:rPr>
          <w:rtl/>
        </w:rPr>
        <w:t>نات وظهورها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أنفسهم وفي خلق السماوات والأرض بمنزلة المعترف الشاهد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 </w:t>
      </w:r>
      <w:r w:rsidR="00414582">
        <w:rPr>
          <w:rtl/>
        </w:rPr>
        <w:t>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414582">
        <w:rPr>
          <w:rtl/>
        </w:rPr>
        <w:t>يكن هناك شهادة ولا إشهاد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7B4B06">
      <w:pPr>
        <w:rPr>
          <w:rtl/>
        </w:rPr>
      </w:pPr>
      <w:r w:rsidRPr="000509AA">
        <w:rPr>
          <w:rtl/>
        </w:rPr>
        <w:t>وباب التمثيل واسع في كلام العرب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سي</w:t>
      </w:r>
      <w:r w:rsidR="007B4B06">
        <w:rPr>
          <w:rtl/>
        </w:rPr>
        <w:t>ّ</w:t>
      </w:r>
      <w:r w:rsidRPr="000509AA">
        <w:rPr>
          <w:rtl/>
        </w:rPr>
        <w:t>ما في الكتاب والس</w:t>
      </w:r>
      <w:r w:rsidR="007B4B06">
        <w:rPr>
          <w:rtl/>
        </w:rPr>
        <w:t>ُ</w:t>
      </w:r>
      <w:r w:rsidRPr="000509AA">
        <w:rPr>
          <w:rtl/>
        </w:rPr>
        <w:t>ن</w:t>
      </w:r>
      <w:r w:rsidR="007B4B06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قال الله تعالى</w:t>
      </w:r>
      <w:r w:rsidR="007B4B06" w:rsidRPr="00210120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C944D7" w:rsidRPr="00C944D7">
        <w:rPr>
          <w:rStyle w:val="rfdAie"/>
          <w:rFonts w:hint="cs"/>
          <w:rtl/>
        </w:rPr>
        <w:t xml:space="preserve"> </w:t>
      </w:r>
      <w:r w:rsidR="007B4B06" w:rsidRPr="007B4B06">
        <w:rPr>
          <w:rStyle w:val="rfdAie"/>
          <w:rtl/>
        </w:rPr>
        <w:t xml:space="preserve">مَا كَانَ لِلْمُشْرِكِينَ أَن يَعْمُرُوا مَسَاجِدَ اللَّهِ شَاهِدِينَ عَلَىٰ </w:t>
      </w:r>
      <w:r w:rsidR="007B4B06">
        <w:rPr>
          <w:rStyle w:val="rfdAie"/>
          <w:rtl/>
        </w:rPr>
        <w:br/>
      </w:r>
      <w:r w:rsidR="007B4B06" w:rsidRPr="007B4B06">
        <w:rPr>
          <w:rStyle w:val="rfdAie"/>
          <w:rtl/>
        </w:rPr>
        <w:t>أَنفُسِهِم بِالْكُفْرِ</w:t>
      </w:r>
      <w:r w:rsidR="00C944D7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C944D7" w:rsidRDefault="000509AA" w:rsidP="00C944D7">
      <w:pPr>
        <w:rPr>
          <w:rStyle w:val="rfdLineChar"/>
          <w:rtl/>
        </w:rPr>
      </w:pPr>
      <w:r w:rsidRPr="000509AA">
        <w:rPr>
          <w:rtl/>
        </w:rPr>
        <w:t>ضرورة أن</w:t>
      </w:r>
      <w:r w:rsidR="007B4B06">
        <w:rPr>
          <w:rtl/>
        </w:rPr>
        <w:t>ّ</w:t>
      </w:r>
      <w:r w:rsidRPr="000509AA">
        <w:rPr>
          <w:rtl/>
        </w:rPr>
        <w:t>هم لم يشهدوا على</w:t>
      </w:r>
      <w:r w:rsidR="007B4B06" w:rsidRPr="00210120">
        <w:rPr>
          <w:rtl/>
        </w:rPr>
        <w:t>ٰ</w:t>
      </w:r>
      <w:r w:rsidRPr="000509AA">
        <w:rPr>
          <w:rtl/>
        </w:rPr>
        <w:t xml:space="preserve"> أنفسهم بألسنتهم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7B4B06">
        <w:rPr>
          <w:rtl/>
        </w:rPr>
        <w:t>ّ</w:t>
      </w:r>
      <w:r w:rsidRPr="000509AA">
        <w:rPr>
          <w:rtl/>
        </w:rPr>
        <w:t>ما شهدوا بألسنة</w:t>
      </w:r>
      <w:r w:rsidR="00C944D7">
        <w:rPr>
          <w:rFonts w:hint="cs"/>
          <w:rtl/>
        </w:rPr>
        <w:t xml:space="preserve"> </w:t>
      </w:r>
      <w:r w:rsidR="00C944D7">
        <w:rPr>
          <w:rtl/>
        </w:rPr>
        <w:br/>
      </w:r>
      <w:r w:rsidR="00C944D7">
        <w:rPr>
          <w:rtl/>
        </w:rPr>
        <w:br/>
      </w:r>
      <w:r w:rsidRPr="00C944D7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سورة التوبة 9 : 17</w:t>
      </w:r>
      <w:r w:rsidR="00F26704" w:rsidRPr="001A092F">
        <w:rPr>
          <w:rtl/>
        </w:rPr>
        <w:t xml:space="preserve"> .</w:t>
      </w:r>
    </w:p>
    <w:p w:rsidR="000509AA" w:rsidRPr="000509AA" w:rsidRDefault="000509AA" w:rsidP="001E4BDE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أحوالهم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نصبوا أصنامهم حول الكعبة فكانوا يطوفون بها عراة ويقولون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لا نطوف عليها في ثياب أصبنا فيها المعاصي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وكل</w:t>
      </w:r>
      <w:r w:rsidR="009D7DBA">
        <w:rPr>
          <w:rtl/>
        </w:rPr>
        <w:t>ّ</w:t>
      </w:r>
      <w:r w:rsidRPr="000509AA">
        <w:rPr>
          <w:rtl/>
        </w:rPr>
        <w:t>ما طافوا بها شوطا</w:t>
      </w:r>
      <w:r w:rsidR="009D7DBA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سجدوا 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فظهر كفرهم بسبب ذلك ظهورا</w:t>
      </w:r>
      <w:r w:rsidR="009D7DBA">
        <w:rPr>
          <w:rtl/>
        </w:rPr>
        <w:t>ً</w:t>
      </w:r>
      <w:r w:rsidRPr="000509AA">
        <w:rPr>
          <w:rtl/>
        </w:rPr>
        <w:t xml:space="preserve"> لا يتمك</w:t>
      </w:r>
      <w:r w:rsidR="009D7DBA">
        <w:rPr>
          <w:rtl/>
        </w:rPr>
        <w:t>ّ</w:t>
      </w:r>
      <w:r w:rsidRPr="000509AA">
        <w:rPr>
          <w:rtl/>
        </w:rPr>
        <w:t>نون من دفعه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فكأن</w:t>
      </w:r>
      <w:r w:rsidR="009D7DBA">
        <w:rPr>
          <w:rtl/>
        </w:rPr>
        <w:t>ّ</w:t>
      </w:r>
      <w:r w:rsidRPr="000509AA">
        <w:rPr>
          <w:rtl/>
        </w:rPr>
        <w:t>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شهدوا به على</w:t>
      </w:r>
      <w:r w:rsidR="009D7DBA" w:rsidRPr="00210120">
        <w:rPr>
          <w:rtl/>
        </w:rPr>
        <w:t>ٰ</w:t>
      </w:r>
      <w:r w:rsidRPr="000509AA">
        <w:rPr>
          <w:rtl/>
        </w:rPr>
        <w:t xml:space="preserve"> أنفسهم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وبهذا صح</w:t>
      </w:r>
      <w:r w:rsidR="009D7DBA">
        <w:rPr>
          <w:rtl/>
        </w:rPr>
        <w:t>ّ</w:t>
      </w:r>
      <w:r w:rsidRPr="000509AA">
        <w:rPr>
          <w:rtl/>
        </w:rPr>
        <w:t xml:space="preserve"> المجاز على</w:t>
      </w:r>
      <w:r w:rsidR="009D7DBA" w:rsidRPr="00210120">
        <w:rPr>
          <w:rtl/>
        </w:rPr>
        <w:t>ٰ</w:t>
      </w:r>
      <w:r w:rsidRPr="000509AA">
        <w:rPr>
          <w:rtl/>
        </w:rPr>
        <w:t xml:space="preserve"> سبيل التمثيل في هذه الآية</w:t>
      </w:r>
      <w:r w:rsidR="00F26704">
        <w:rPr>
          <w:rtl/>
        </w:rPr>
        <w:t xml:space="preserve"> .</w:t>
      </w:r>
    </w:p>
    <w:p w:rsidR="000509AA" w:rsidRPr="000509AA" w:rsidRDefault="000509AA" w:rsidP="009D7DBA">
      <w:pPr>
        <w:rPr>
          <w:rtl/>
        </w:rPr>
      </w:pPr>
      <w:r w:rsidRPr="000509AA">
        <w:rPr>
          <w:rtl/>
        </w:rPr>
        <w:t>ونحوها قوله تعالى</w:t>
      </w:r>
      <w:r w:rsidR="009D7DBA" w:rsidRPr="00210120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C944D7" w:rsidRPr="00C944D7">
        <w:rPr>
          <w:rStyle w:val="rfdAie"/>
          <w:rFonts w:hint="cs"/>
          <w:rtl/>
        </w:rPr>
        <w:t xml:space="preserve"> </w:t>
      </w:r>
      <w:r w:rsidR="009D7DBA" w:rsidRPr="009D7DBA">
        <w:rPr>
          <w:rStyle w:val="rfdAie"/>
          <w:rtl/>
        </w:rPr>
        <w:t xml:space="preserve">ثُمَّ اسْتَوَىٰ إِلَى السَّمَاءِ وَهِيَ دُخَانٌ فَقَالَ لَهَا </w:t>
      </w:r>
      <w:r w:rsidR="009D7DBA">
        <w:rPr>
          <w:rStyle w:val="rfdAie"/>
          <w:rtl/>
        </w:rPr>
        <w:br/>
      </w:r>
      <w:r w:rsidR="009D7DBA" w:rsidRPr="009D7DBA">
        <w:rPr>
          <w:rStyle w:val="rfdAie"/>
          <w:rtl/>
        </w:rPr>
        <w:t>وَلِلْأَرْضِ ائْتِيَا طَوْعًا أَوْ كَرْهًا قَالَتَا أَتَيْنَا طَائِعِينَ</w:t>
      </w:r>
      <w:r w:rsidR="00C944D7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</w:p>
    <w:p w:rsidR="000509AA" w:rsidRPr="000509AA" w:rsidRDefault="000509AA" w:rsidP="00351BCB">
      <w:pPr>
        <w:rPr>
          <w:rtl/>
        </w:rPr>
      </w:pPr>
      <w:r w:rsidRPr="000509AA">
        <w:rPr>
          <w:rtl/>
        </w:rPr>
        <w:t xml:space="preserve">إذ لا قول هنا من الله </w:t>
      </w:r>
      <w:r w:rsidR="00351BCB">
        <w:rPr>
          <w:rtl/>
        </w:rPr>
        <w:t>عزّ وجلّ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منهما قطعا</w:t>
      </w:r>
      <w:r w:rsidR="00C96CFC">
        <w:rPr>
          <w:rtl/>
        </w:rPr>
        <w:t>ً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وإن</w:t>
      </w:r>
      <w:r w:rsidR="00C96CFC">
        <w:rPr>
          <w:rtl/>
        </w:rPr>
        <w:t>ّ</w:t>
      </w:r>
      <w:r w:rsidRPr="000509AA">
        <w:rPr>
          <w:rtl/>
        </w:rPr>
        <w:t>ما المراد أن</w:t>
      </w:r>
      <w:r w:rsidR="00803637">
        <w:rPr>
          <w:rtl/>
        </w:rPr>
        <w:t>ّ</w:t>
      </w:r>
      <w:r w:rsidRPr="000509AA">
        <w:rPr>
          <w:rtl/>
        </w:rPr>
        <w:t>ه سبحانه شاء تكوينهما فلم يمتنعا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وكانتا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ذلك كالعبد السامع المطيع يتلق</w:t>
      </w:r>
      <w:r w:rsidR="00803637">
        <w:rPr>
          <w:rtl/>
        </w:rPr>
        <w:t>ّ</w:t>
      </w:r>
      <w:r w:rsidRPr="000509AA">
        <w:rPr>
          <w:rtl/>
        </w:rPr>
        <w:t>ى</w:t>
      </w:r>
      <w:r w:rsidR="00803637" w:rsidRPr="00210120">
        <w:rPr>
          <w:rtl/>
        </w:rPr>
        <w:t>ٰ</w:t>
      </w:r>
      <w:r w:rsidRPr="000509AA">
        <w:rPr>
          <w:rtl/>
        </w:rPr>
        <w:t xml:space="preserve"> الأمر من مولاه المطاع</w:t>
      </w:r>
      <w:r w:rsidR="00F26704">
        <w:rPr>
          <w:rtl/>
        </w:rPr>
        <w:t xml:space="preserve"> .</w:t>
      </w:r>
    </w:p>
    <w:p w:rsidR="000509AA" w:rsidRPr="000509AA" w:rsidRDefault="000509AA" w:rsidP="00803637">
      <w:pPr>
        <w:rPr>
          <w:rtl/>
        </w:rPr>
      </w:pPr>
      <w:r w:rsidRPr="000509AA">
        <w:rPr>
          <w:rtl/>
        </w:rPr>
        <w:t>وعلى</w:t>
      </w:r>
      <w:r w:rsidR="00803637" w:rsidRPr="00210120">
        <w:rPr>
          <w:rtl/>
        </w:rPr>
        <w:t>ٰ</w:t>
      </w:r>
      <w:r w:rsidRPr="000509AA">
        <w:rPr>
          <w:rtl/>
        </w:rPr>
        <w:t xml:space="preserve"> هذا جاء قوله تعالى</w:t>
      </w:r>
      <w:r w:rsidR="00803637" w:rsidRPr="00210120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C944D7" w:rsidRPr="00C944D7">
        <w:rPr>
          <w:rStyle w:val="rfdAie"/>
          <w:rFonts w:hint="cs"/>
          <w:rtl/>
        </w:rPr>
        <w:t xml:space="preserve"> </w:t>
      </w:r>
      <w:r w:rsidR="00803637" w:rsidRPr="00803637">
        <w:rPr>
          <w:rStyle w:val="rfdAie"/>
          <w:rtl/>
        </w:rPr>
        <w:t xml:space="preserve">إِنَّمَا قَوْلُنَا لِشَيْءٍ إِذَا أَرَدْنَاهُ أَن نَّقُولَ </w:t>
      </w:r>
      <w:r w:rsidR="00803637">
        <w:rPr>
          <w:rStyle w:val="rfdAie"/>
          <w:rtl/>
        </w:rPr>
        <w:br/>
      </w:r>
      <w:r w:rsidR="00803637" w:rsidRPr="00803637">
        <w:rPr>
          <w:rStyle w:val="rfdAie"/>
          <w:rtl/>
        </w:rPr>
        <w:t>لَهُ كُن فَيَكُونُ</w:t>
      </w:r>
      <w:r w:rsidR="00C944D7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ضرورة أن</w:t>
      </w:r>
      <w:r w:rsidR="008D64DB">
        <w:rPr>
          <w:rtl/>
        </w:rPr>
        <w:t>ّ</w:t>
      </w:r>
      <w:r w:rsidRPr="000509AA">
        <w:rPr>
          <w:rtl/>
        </w:rPr>
        <w:t xml:space="preserve"> القول في هذه الآية ليس على</w:t>
      </w:r>
      <w:r w:rsidR="008D64DB" w:rsidRPr="00210120">
        <w:rPr>
          <w:rtl/>
        </w:rPr>
        <w:t>ٰ</w:t>
      </w:r>
      <w:r w:rsidRPr="000509AA">
        <w:rPr>
          <w:rtl/>
        </w:rPr>
        <w:t xml:space="preserve"> حقيقته</w:t>
      </w:r>
      <w:r w:rsidR="00F26704">
        <w:rPr>
          <w:rtl/>
        </w:rPr>
        <w:t xml:space="preserve"> . .</w:t>
      </w:r>
    </w:p>
    <w:p w:rsidR="000509AA" w:rsidRPr="000509AA" w:rsidRDefault="000509AA" w:rsidP="008D64DB">
      <w:pPr>
        <w:rPr>
          <w:rtl/>
        </w:rPr>
      </w:pPr>
      <w:r w:rsidRPr="000509AA">
        <w:rPr>
          <w:rtl/>
        </w:rPr>
        <w:t xml:space="preserve">والحقيقة ما اقتبسه الإمام زين العابدين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من مشكاة هاتين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الآيتين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قال في بعض مناجاة رب</w:t>
      </w:r>
      <w:r w:rsidR="008D64DB">
        <w:rPr>
          <w:rtl/>
        </w:rPr>
        <w:t>ّ</w:t>
      </w:r>
      <w:r w:rsidRPr="000509AA">
        <w:rPr>
          <w:rtl/>
        </w:rPr>
        <w:t>ه</w:t>
      </w:r>
      <w:r w:rsidR="008D64DB">
        <w:rPr>
          <w:rtl/>
        </w:rPr>
        <w:t xml:space="preserve"> عزّ وجلّ</w:t>
      </w:r>
      <w:r w:rsidRPr="000509AA">
        <w:rPr>
          <w:rtl/>
        </w:rPr>
        <w:t xml:space="preserve"> : </w:t>
      </w:r>
      <w:r w:rsidRPr="00C944D7">
        <w:rPr>
          <w:rStyle w:val="rfdBold2"/>
          <w:rtl/>
        </w:rPr>
        <w:t>«</w:t>
      </w:r>
      <w:r w:rsidR="00C944D7" w:rsidRPr="00C944D7">
        <w:rPr>
          <w:rStyle w:val="rfdBold2"/>
          <w:rFonts w:hint="cs"/>
          <w:rtl/>
        </w:rPr>
        <w:t xml:space="preserve"> </w:t>
      </w:r>
      <w:r w:rsidRPr="00C944D7">
        <w:rPr>
          <w:rStyle w:val="rfdBold2"/>
          <w:rtl/>
        </w:rPr>
        <w:t>وجرى</w:t>
      </w:r>
      <w:r w:rsidR="008D64DB" w:rsidRPr="00C944D7">
        <w:rPr>
          <w:rStyle w:val="rfdBold2"/>
          <w:rtl/>
        </w:rPr>
        <w:t>ٰ</w:t>
      </w:r>
      <w:r w:rsidRPr="00C944D7">
        <w:rPr>
          <w:rStyle w:val="rfdBold2"/>
          <w:rtl/>
        </w:rPr>
        <w:t xml:space="preserve"> بقدرتك القضاء</w:t>
      </w:r>
      <w:r w:rsidR="00C51724" w:rsidRPr="00C944D7">
        <w:rPr>
          <w:rStyle w:val="rfdBold2"/>
          <w:rtl/>
        </w:rPr>
        <w:t xml:space="preserve"> ،</w:t>
      </w:r>
      <w:r w:rsidR="00444449" w:rsidRPr="00C944D7">
        <w:rPr>
          <w:rStyle w:val="rfdBold2"/>
          <w:rtl/>
        </w:rPr>
        <w:t xml:space="preserve"> </w:t>
      </w:r>
      <w:r w:rsidR="00444449" w:rsidRPr="00C944D7">
        <w:rPr>
          <w:rStyle w:val="rfdBold2"/>
          <w:rtl/>
        </w:rPr>
        <w:br/>
      </w:r>
      <w:r w:rsidRPr="00C944D7">
        <w:rPr>
          <w:rStyle w:val="rfdBold2"/>
          <w:rtl/>
        </w:rPr>
        <w:t>ومضت على</w:t>
      </w:r>
      <w:r w:rsidR="008D64DB" w:rsidRPr="00C944D7">
        <w:rPr>
          <w:rStyle w:val="rfdBold2"/>
          <w:rtl/>
        </w:rPr>
        <w:t>ٰ</w:t>
      </w:r>
      <w:r w:rsidRPr="00C944D7">
        <w:rPr>
          <w:rStyle w:val="rfdBold2"/>
          <w:rtl/>
        </w:rPr>
        <w:t xml:space="preserve"> إرادتك الأشياء</w:t>
      </w:r>
      <w:r w:rsidR="00C51724" w:rsidRPr="00C944D7">
        <w:rPr>
          <w:rStyle w:val="rfdBold2"/>
          <w:rtl/>
        </w:rPr>
        <w:t xml:space="preserve"> ،</w:t>
      </w:r>
      <w:r w:rsidRPr="00C944D7">
        <w:rPr>
          <w:rStyle w:val="rfdBold2"/>
          <w:rtl/>
        </w:rPr>
        <w:t xml:space="preserve"> فهي بمشيئتك دون قولك مؤتمرة</w:t>
      </w:r>
      <w:r w:rsidR="00C51724" w:rsidRPr="00C944D7">
        <w:rPr>
          <w:rStyle w:val="rfdBold2"/>
          <w:rtl/>
        </w:rPr>
        <w:t xml:space="preserve"> ،</w:t>
      </w:r>
      <w:r w:rsidR="00444449" w:rsidRPr="00C944D7">
        <w:rPr>
          <w:rStyle w:val="rfdBold2"/>
          <w:rtl/>
        </w:rPr>
        <w:t xml:space="preserve"> </w:t>
      </w:r>
      <w:r w:rsidR="00444449" w:rsidRPr="00C944D7">
        <w:rPr>
          <w:rStyle w:val="rfdBold2"/>
          <w:rtl/>
        </w:rPr>
        <w:br/>
      </w:r>
      <w:r w:rsidRPr="00C944D7">
        <w:rPr>
          <w:rStyle w:val="rfdBold2"/>
          <w:rtl/>
        </w:rPr>
        <w:t>وبإرادتك دون نهيك منزجرة</w:t>
      </w:r>
      <w:r w:rsidR="00C944D7" w:rsidRPr="00C944D7">
        <w:rPr>
          <w:rStyle w:val="rfdBold2"/>
          <w:rFonts w:hint="cs"/>
          <w:rtl/>
        </w:rPr>
        <w:t xml:space="preserve"> </w:t>
      </w:r>
      <w:r w:rsidRPr="00C944D7">
        <w:rPr>
          <w:rStyle w:val="rfdBold2"/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C944D7" w:rsidRDefault="000509AA" w:rsidP="00C944D7">
      <w:pPr>
        <w:rPr>
          <w:rStyle w:val="rfdLineChar"/>
          <w:rtl/>
        </w:rPr>
      </w:pPr>
      <w:r w:rsidRPr="000509AA">
        <w:rPr>
          <w:rtl/>
        </w:rPr>
        <w:t>ومم</w:t>
      </w:r>
      <w:r w:rsidR="008D64DB">
        <w:rPr>
          <w:rtl/>
        </w:rPr>
        <w:t>ّ</w:t>
      </w:r>
      <w:r w:rsidRPr="000509AA">
        <w:rPr>
          <w:rtl/>
        </w:rPr>
        <w:t>ا جاء في القرآن الحكيم من المجاز على</w:t>
      </w:r>
      <w:r w:rsidR="008D64DB" w:rsidRPr="00210120">
        <w:rPr>
          <w:rtl/>
        </w:rPr>
        <w:t>ٰ</w:t>
      </w:r>
      <w:r w:rsidRPr="000509AA">
        <w:rPr>
          <w:rtl/>
        </w:rPr>
        <w:t xml:space="preserve"> سبيل التمثيل قوله عز</w:t>
      </w:r>
      <w:r w:rsidR="008D64DB">
        <w:rPr>
          <w:rtl/>
        </w:rPr>
        <w:t>ّ</w:t>
      </w:r>
      <w:r w:rsidR="00C944D7">
        <w:rPr>
          <w:rFonts w:hint="cs"/>
          <w:rtl/>
        </w:rPr>
        <w:t xml:space="preserve"> </w:t>
      </w:r>
      <w:r w:rsidR="00C944D7">
        <w:rPr>
          <w:rtl/>
        </w:rPr>
        <w:br/>
      </w:r>
      <w:r w:rsidRPr="00C944D7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 xml:space="preserve">(1) </w:t>
      </w:r>
      <w:r w:rsidR="008D64DB" w:rsidRPr="001A092F">
        <w:rPr>
          <w:rtl/>
        </w:rPr>
        <w:t>ٱ</w:t>
      </w:r>
      <w:r w:rsidRPr="001A092F">
        <w:rPr>
          <w:rtl/>
        </w:rPr>
        <w:t>نظر : تفسير الفخر الرازي</w:t>
      </w:r>
      <w:r w:rsidR="00414582" w:rsidRPr="001A092F">
        <w:rPr>
          <w:rtl/>
        </w:rPr>
        <w:t xml:space="preserve"> </w:t>
      </w:r>
      <w:r w:rsidRPr="001A092F">
        <w:rPr>
          <w:rtl/>
        </w:rPr>
        <w:t>16</w:t>
      </w:r>
      <w:r w:rsidR="007A060E" w:rsidRPr="001A092F">
        <w:rPr>
          <w:rtl/>
        </w:rPr>
        <w:t xml:space="preserve"> / </w:t>
      </w:r>
      <w:r w:rsidRPr="001A092F">
        <w:rPr>
          <w:rtl/>
        </w:rPr>
        <w:t>9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(2) سورة فص</w:t>
      </w:r>
      <w:r w:rsidR="008D64DB" w:rsidRPr="001A092F">
        <w:rPr>
          <w:rtl/>
        </w:rPr>
        <w:t>ّ</w:t>
      </w:r>
      <w:r w:rsidRPr="001A092F">
        <w:rPr>
          <w:rtl/>
        </w:rPr>
        <w:t>لت 41 : 11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(3) سورة النحل 16 : 40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(4) الصحيفة السج</w:t>
      </w:r>
      <w:r w:rsidR="008D64DB" w:rsidRPr="001A092F">
        <w:rPr>
          <w:rtl/>
        </w:rPr>
        <w:t>ّ</w:t>
      </w:r>
      <w:r w:rsidRPr="001A092F">
        <w:rPr>
          <w:rtl/>
        </w:rPr>
        <w:t>ادية : 59 دعاؤه إذا عرضت له مهم</w:t>
      </w:r>
      <w:r w:rsidR="008D64DB" w:rsidRPr="001A092F">
        <w:rPr>
          <w:rtl/>
        </w:rPr>
        <w:t>ّ</w:t>
      </w:r>
      <w:r w:rsidRPr="001A092F">
        <w:rPr>
          <w:rtl/>
        </w:rPr>
        <w:t>ة أو نزلت به ملم</w:t>
      </w:r>
      <w:r w:rsidR="008D64DB" w:rsidRPr="001A092F">
        <w:rPr>
          <w:rtl/>
        </w:rPr>
        <w:t>ّ</w:t>
      </w:r>
      <w:r w:rsidRPr="001A092F">
        <w:rPr>
          <w:rtl/>
        </w:rPr>
        <w:t>ة وعند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الكرب</w:t>
      </w:r>
      <w:r w:rsidR="00F26704" w:rsidRPr="001A092F">
        <w:rPr>
          <w:rtl/>
        </w:rPr>
        <w:t xml:space="preserve"> .</w:t>
      </w:r>
    </w:p>
    <w:p w:rsidR="009339C0" w:rsidRDefault="009339C0" w:rsidP="009339C0">
      <w:pPr>
        <w:pStyle w:val="rfdNormal0"/>
        <w:tabs>
          <w:tab w:val="clear" w:pos="5670"/>
        </w:tabs>
        <w:rPr>
          <w:rtl/>
        </w:rPr>
        <w:sectPr w:rsidR="009339C0" w:rsidSect="00600DF3">
          <w:headerReference w:type="even" r:id="rId365"/>
          <w:headerReference w:type="default" r:id="rId366"/>
          <w:headerReference w:type="first" r:id="rId36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9339C0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من قائل : </w:t>
      </w:r>
      <w:r w:rsidR="00BE4BC2" w:rsidRPr="00BE4BC2">
        <w:rPr>
          <w:rStyle w:val="rfdAlaem"/>
          <w:rtl/>
        </w:rPr>
        <w:t>(</w:t>
      </w:r>
      <w:r w:rsidR="00C944D7" w:rsidRPr="00C944D7">
        <w:rPr>
          <w:rStyle w:val="rfdAie"/>
          <w:rFonts w:hint="cs"/>
          <w:rtl/>
        </w:rPr>
        <w:t xml:space="preserve"> </w:t>
      </w:r>
      <w:r w:rsidR="008D64DB" w:rsidRPr="00C944D7">
        <w:rPr>
          <w:rStyle w:val="rfdAie"/>
          <w:rtl/>
        </w:rPr>
        <w:t xml:space="preserve">إِنَّا عَرَضْنَا الْأَمَانَةَ عَلَى السَّمَاوَاتِ وَالْأَرْضِ وَالْجِبَالِ فَأَبَيْنَ أَن </w:t>
      </w:r>
      <w:r w:rsidR="008D64DB" w:rsidRPr="00C944D7">
        <w:rPr>
          <w:rStyle w:val="rfdAie"/>
          <w:rtl/>
        </w:rPr>
        <w:br/>
        <w:t>يَحْمِلْنَهَا وَأَشْفَقْنَ مِنْهَا وَحَمَلَهَا الْإِنسَانُ</w:t>
      </w:r>
      <w:r w:rsidR="00C944D7" w:rsidRPr="00C944D7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الآية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لأن</w:t>
      </w:r>
      <w:r w:rsidR="008D64DB">
        <w:rPr>
          <w:rtl/>
        </w:rPr>
        <w:t>ّ</w:t>
      </w:r>
      <w:r w:rsidRPr="000509AA">
        <w:rPr>
          <w:rtl/>
        </w:rPr>
        <w:t xml:space="preserve"> عرضها على</w:t>
      </w:r>
      <w:r w:rsidR="008D64DB" w:rsidRPr="00210120">
        <w:rPr>
          <w:rtl/>
        </w:rPr>
        <w:t>ٰ</w:t>
      </w:r>
      <w:r w:rsidRPr="000509AA">
        <w:rPr>
          <w:rtl/>
        </w:rPr>
        <w:t xml:space="preserve"> السماوات والأرض والجبال لم يكن على</w:t>
      </w:r>
      <w:r w:rsidR="008D64DB" w:rsidRPr="00210120">
        <w:rPr>
          <w:rtl/>
        </w:rPr>
        <w:t>ٰ</w:t>
      </w:r>
      <w:r w:rsidRPr="000509AA">
        <w:rPr>
          <w:rtl/>
        </w:rPr>
        <w:t xml:space="preserve"> ظاهره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وكذلك إباؤها وإشفاقها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هو إل</w:t>
      </w:r>
      <w:r w:rsidR="008D64DB">
        <w:rPr>
          <w:rtl/>
        </w:rPr>
        <w:t>ّ</w:t>
      </w:r>
      <w:r w:rsidRPr="000509AA">
        <w:rPr>
          <w:rtl/>
        </w:rPr>
        <w:t>ا مجاز على</w:t>
      </w:r>
      <w:r w:rsidR="008D64DB" w:rsidRPr="00210120">
        <w:rPr>
          <w:rtl/>
        </w:rPr>
        <w:t>ٰ</w:t>
      </w:r>
      <w:r w:rsidRPr="000509AA">
        <w:rPr>
          <w:rtl/>
        </w:rPr>
        <w:t xml:space="preserve"> سبيل التمثيل والتصوير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تقريبا</w:t>
      </w:r>
      <w:r w:rsidR="008D64DB">
        <w:rPr>
          <w:rtl/>
        </w:rPr>
        <w:t>ً</w:t>
      </w:r>
      <w:r w:rsidRPr="000509AA">
        <w:rPr>
          <w:rtl/>
        </w:rPr>
        <w:t xml:space="preserve"> للأذهان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وتعظيما</w:t>
      </w:r>
      <w:r w:rsidR="008D64DB">
        <w:rPr>
          <w:rtl/>
        </w:rPr>
        <w:t>ً</w:t>
      </w:r>
      <w:r w:rsidRPr="000509AA">
        <w:rPr>
          <w:rtl/>
        </w:rPr>
        <w:t xml:space="preserve"> لأمر الأمانة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وإكبارا</w:t>
      </w:r>
      <w:r w:rsidR="008D64DB">
        <w:rPr>
          <w:rtl/>
        </w:rPr>
        <w:t>ً</w:t>
      </w:r>
      <w:r w:rsidRPr="000509AA">
        <w:rPr>
          <w:rtl/>
        </w:rPr>
        <w:t xml:space="preserve"> لشأنها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والأمانة هنا هي طاعة الله ورسوله في أوامرهما ونواهيهما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يدل</w:t>
      </w:r>
      <w:r w:rsidR="008D64DB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 سياق الآية وصحاح الس</w:t>
      </w:r>
      <w:r w:rsidR="008D64DB">
        <w:rPr>
          <w:rtl/>
        </w:rPr>
        <w:t>ُ</w:t>
      </w:r>
      <w:r w:rsidRPr="000509AA">
        <w:rPr>
          <w:rtl/>
        </w:rPr>
        <w:t>ن</w:t>
      </w:r>
      <w:r w:rsidR="008D64DB">
        <w:rPr>
          <w:rtl/>
        </w:rPr>
        <w:t>ّ</w:t>
      </w:r>
      <w:r w:rsidRPr="000509AA">
        <w:rPr>
          <w:rtl/>
        </w:rPr>
        <w:t xml:space="preserve">ة في تفسيرها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ولو أردنا استقصاء ما جاء في الذ</w:t>
      </w:r>
      <w:r w:rsidR="008D64DB">
        <w:rPr>
          <w:rtl/>
        </w:rPr>
        <w:t>ِ</w:t>
      </w:r>
      <w:r w:rsidRPr="000509AA">
        <w:rPr>
          <w:rtl/>
        </w:rPr>
        <w:t>كر الحكيم والفرقان العظيم من هذه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الأمثلة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لطال بنا البحث وخرجنا به عن القصد</w:t>
      </w:r>
      <w:r w:rsidR="00F26704">
        <w:rPr>
          <w:rtl/>
        </w:rPr>
        <w:t xml:space="preserve"> .</w:t>
      </w:r>
    </w:p>
    <w:p w:rsidR="000509AA" w:rsidRPr="000509AA" w:rsidRDefault="000509AA" w:rsidP="008D64DB">
      <w:pPr>
        <w:rPr>
          <w:rtl/>
        </w:rPr>
      </w:pPr>
      <w:r w:rsidRPr="000509AA">
        <w:rPr>
          <w:rtl/>
        </w:rPr>
        <w:t>وحسبك توبيخه</w:t>
      </w:r>
      <w:r w:rsidR="008D64DB">
        <w:rPr>
          <w:rtl/>
        </w:rPr>
        <w:t xml:space="preserve"> عزّ وجلّ</w:t>
      </w:r>
      <w:r w:rsidRPr="000509AA">
        <w:rPr>
          <w:rtl/>
        </w:rPr>
        <w:t xml:space="preserve"> لأهل الغفلة عن قوارع القرآن الحكيم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المستخف</w:t>
      </w:r>
      <w:r w:rsidR="008D64DB">
        <w:rPr>
          <w:rtl/>
        </w:rPr>
        <w:t>ّ</w:t>
      </w:r>
      <w:r w:rsidRPr="000509AA">
        <w:rPr>
          <w:rtl/>
        </w:rPr>
        <w:t>ين بأوامره وزواجره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يقول وهو أصدق القائلين : </w:t>
      </w:r>
      <w:r w:rsidR="00BE4BC2" w:rsidRPr="00BE4BC2">
        <w:rPr>
          <w:rStyle w:val="rfdAlaem"/>
          <w:rtl/>
        </w:rPr>
        <w:t>(</w:t>
      </w:r>
      <w:r w:rsidR="00C944D7" w:rsidRPr="00C944D7">
        <w:rPr>
          <w:rStyle w:val="rfdAie"/>
          <w:rFonts w:hint="cs"/>
          <w:rtl/>
        </w:rPr>
        <w:t xml:space="preserve"> </w:t>
      </w:r>
      <w:r w:rsidR="008D64DB" w:rsidRPr="008D64DB">
        <w:rPr>
          <w:rStyle w:val="rfdAie"/>
          <w:rtl/>
        </w:rPr>
        <w:t xml:space="preserve">لَوْ أَنزَلْنَا </w:t>
      </w:r>
      <w:r w:rsidR="008D64DB">
        <w:rPr>
          <w:rStyle w:val="rfdAie"/>
          <w:rtl/>
        </w:rPr>
        <w:br/>
      </w:r>
      <w:r w:rsidR="008D64DB" w:rsidRPr="008D64DB">
        <w:rPr>
          <w:rStyle w:val="rfdAie"/>
          <w:rtl/>
        </w:rPr>
        <w:t xml:space="preserve">هَٰذَا الْقُرْآنَ عَلَىٰ جَبَلٍ لَّرَأَيْتَهُ خَاشِعًا مُّتَصَدِّعًا مِّنْ خَشْيَةِ اللَّهِ </w:t>
      </w:r>
      <w:r w:rsidR="008D64DB" w:rsidRPr="00210120">
        <w:rPr>
          <w:rStyle w:val="rfdAie"/>
          <w:rtl/>
        </w:rPr>
        <w:t>وَتِلْكَ</w:t>
      </w:r>
      <w:r w:rsidR="008D64DB" w:rsidRPr="008D64DB">
        <w:rPr>
          <w:rStyle w:val="rfdAie"/>
          <w:rtl/>
        </w:rPr>
        <w:t xml:space="preserve"> </w:t>
      </w:r>
      <w:r w:rsidR="008D64DB">
        <w:rPr>
          <w:rStyle w:val="rfdAie"/>
          <w:rtl/>
        </w:rPr>
        <w:br/>
      </w:r>
      <w:r w:rsidR="008D64DB" w:rsidRPr="00210120">
        <w:rPr>
          <w:rStyle w:val="rfdAie"/>
          <w:rtl/>
        </w:rPr>
        <w:t>الْأَمْثَالُ</w:t>
      </w:r>
      <w:r w:rsidR="008D64DB" w:rsidRPr="008D64DB">
        <w:rPr>
          <w:rStyle w:val="rfdAie"/>
          <w:rtl/>
        </w:rPr>
        <w:t xml:space="preserve"> </w:t>
      </w:r>
      <w:r w:rsidR="008D64DB" w:rsidRPr="00210120">
        <w:rPr>
          <w:rStyle w:val="rfdAie"/>
          <w:rtl/>
        </w:rPr>
        <w:t>نَضْرِبُهَا</w:t>
      </w:r>
      <w:r w:rsidR="008D64DB" w:rsidRPr="008D64DB">
        <w:rPr>
          <w:rStyle w:val="rfdAie"/>
          <w:rtl/>
        </w:rPr>
        <w:t xml:space="preserve"> </w:t>
      </w:r>
      <w:r w:rsidR="008D64DB" w:rsidRPr="00210120">
        <w:rPr>
          <w:rStyle w:val="rfdAie"/>
          <w:rtl/>
        </w:rPr>
        <w:t>لِلنَّاسِ</w:t>
      </w:r>
      <w:r w:rsidR="008D64DB" w:rsidRPr="008D64DB">
        <w:rPr>
          <w:rStyle w:val="rfdAie"/>
          <w:rtl/>
        </w:rPr>
        <w:t xml:space="preserve"> </w:t>
      </w:r>
      <w:r w:rsidR="008D64DB" w:rsidRPr="00210120">
        <w:rPr>
          <w:rStyle w:val="rfdAie"/>
          <w:rtl/>
        </w:rPr>
        <w:t>لَعَلَّهُمْ</w:t>
      </w:r>
      <w:r w:rsidR="008D64DB" w:rsidRPr="008D64DB">
        <w:rPr>
          <w:rStyle w:val="rfdAie"/>
          <w:rtl/>
        </w:rPr>
        <w:t xml:space="preserve"> </w:t>
      </w:r>
      <w:r w:rsidR="008D64DB" w:rsidRPr="00210120">
        <w:rPr>
          <w:rStyle w:val="rfdAie"/>
          <w:rtl/>
        </w:rPr>
        <w:t>يَتَفَكَّرُونَ</w:t>
      </w:r>
      <w:r w:rsidR="00C944D7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8D64DB">
      <w:pPr>
        <w:rPr>
          <w:rtl/>
        </w:rPr>
      </w:pPr>
      <w:r w:rsidRPr="000509AA">
        <w:rPr>
          <w:rtl/>
        </w:rPr>
        <w:t>أم</w:t>
      </w:r>
      <w:r w:rsidR="008D64DB">
        <w:rPr>
          <w:rtl/>
        </w:rPr>
        <w:t>ّ</w:t>
      </w:r>
      <w:r w:rsidRPr="000509AA">
        <w:rPr>
          <w:rtl/>
        </w:rPr>
        <w:t>ا ما جاء في الس</w:t>
      </w:r>
      <w:r w:rsidR="008D64DB">
        <w:rPr>
          <w:rtl/>
        </w:rPr>
        <w:t>ُ</w:t>
      </w:r>
      <w:r w:rsidRPr="000509AA">
        <w:rPr>
          <w:rtl/>
        </w:rPr>
        <w:t>ن</w:t>
      </w:r>
      <w:r w:rsidR="008D64DB">
        <w:rPr>
          <w:rtl/>
        </w:rPr>
        <w:t>ّ</w:t>
      </w:r>
      <w:r w:rsidRPr="000509AA">
        <w:rPr>
          <w:rtl/>
        </w:rPr>
        <w:t>ة من هذا القبيل فكثير إلى</w:t>
      </w:r>
      <w:r w:rsidR="008D64DB" w:rsidRPr="00210120">
        <w:rPr>
          <w:rtl/>
        </w:rPr>
        <w:t>ٰ</w:t>
      </w:r>
      <w:r w:rsidRPr="000509AA">
        <w:rPr>
          <w:rtl/>
        </w:rPr>
        <w:t xml:space="preserve"> الغاية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وكثير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يحصى</w:t>
      </w:r>
      <w:r w:rsidR="008D64DB" w:rsidRPr="00210120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وحسبك منه الصحاح الصريحة ببكاء الأرض والسماء على</w:t>
      </w:r>
      <w:r w:rsidR="008D64DB" w:rsidRPr="00210120">
        <w:rPr>
          <w:rtl/>
        </w:rPr>
        <w:t>ٰ</w:t>
      </w:r>
      <w:r w:rsidRPr="000509AA">
        <w:rPr>
          <w:rtl/>
        </w:rPr>
        <w:t xml:space="preserve"> </w:t>
      </w:r>
      <w:r w:rsidR="008D64DB">
        <w:rPr>
          <w:rtl/>
        </w:rPr>
        <w:br/>
      </w:r>
      <w:r w:rsidRPr="000509AA">
        <w:rPr>
          <w:rtl/>
        </w:rPr>
        <w:t>سي</w:t>
      </w:r>
      <w:r w:rsidR="008D64DB">
        <w:rPr>
          <w:rtl/>
        </w:rPr>
        <w:t>ّ</w:t>
      </w:r>
      <w:r w:rsidRPr="000509AA">
        <w:rPr>
          <w:rtl/>
        </w:rPr>
        <w:t>د</w:t>
      </w:r>
      <w:r w:rsidR="00444449">
        <w:rPr>
          <w:rtl/>
        </w:rPr>
        <w:t xml:space="preserve"> </w:t>
      </w:r>
      <w:r w:rsidRPr="000509AA">
        <w:rPr>
          <w:rtl/>
        </w:rPr>
        <w:t>الشهداء وخامس أصحاب الكساء</w:t>
      </w:r>
      <w:r w:rsidR="00F26704">
        <w:rPr>
          <w:rtl/>
        </w:rPr>
        <w:t xml:space="preserve"> . .</w:t>
      </w:r>
    </w:p>
    <w:p w:rsidR="000509AA" w:rsidRPr="00C944D7" w:rsidRDefault="000509AA" w:rsidP="00C944D7">
      <w:pPr>
        <w:rPr>
          <w:rStyle w:val="rfdLineChar"/>
          <w:rtl/>
        </w:rPr>
      </w:pPr>
      <w:r w:rsidRPr="000509AA">
        <w:rPr>
          <w:rtl/>
        </w:rPr>
        <w:t>إذ بكته الشمس بحمرتها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والآفاق بغبرتها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وأظل</w:t>
      </w:r>
      <w:r w:rsidR="008D64DB">
        <w:rPr>
          <w:rtl/>
        </w:rPr>
        <w:t>ّ</w:t>
      </w:r>
      <w:r w:rsidRPr="000509AA">
        <w:rPr>
          <w:rtl/>
        </w:rPr>
        <w:t>ة العرش بإعوالها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وطبقات الأرض بزلزالها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والطير في أجوائها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وحجارة بيت المقدس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بدمائها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وقارورة أ</w:t>
      </w:r>
      <w:r w:rsidR="008D64DB">
        <w:rPr>
          <w:rtl/>
        </w:rPr>
        <w:t>ُ</w:t>
      </w:r>
      <w:r w:rsidRPr="000509AA">
        <w:rPr>
          <w:rtl/>
        </w:rPr>
        <w:t>م</w:t>
      </w:r>
      <w:r w:rsidR="008D64DB">
        <w:rPr>
          <w:rtl/>
        </w:rPr>
        <w:t>ّ</w:t>
      </w:r>
      <w:r w:rsidRPr="000509AA">
        <w:rPr>
          <w:rtl/>
        </w:rPr>
        <w:t xml:space="preserve"> سلمة بحصي</w:t>
      </w:r>
      <w:r w:rsidR="008D64DB">
        <w:rPr>
          <w:rtl/>
        </w:rPr>
        <w:t>ّ</w:t>
      </w:r>
      <w:r w:rsidRPr="000509AA">
        <w:rPr>
          <w:rtl/>
        </w:rPr>
        <w:t>اتها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وتلك الساعة بآياتها </w:t>
      </w:r>
      <w:r w:rsidR="008D64DB">
        <w:rPr>
          <w:rtl/>
        </w:rPr>
        <w:t>؛</w:t>
      </w:r>
      <w:r w:rsidRPr="000509AA">
        <w:rPr>
          <w:rtl/>
        </w:rPr>
        <w:t xml:space="preserve"> كما صر</w:t>
      </w:r>
      <w:r w:rsidR="008D64DB">
        <w:rPr>
          <w:rtl/>
        </w:rPr>
        <w:t>ّ</w:t>
      </w:r>
      <w:r w:rsidRPr="000509AA">
        <w:rPr>
          <w:rtl/>
        </w:rPr>
        <w:t>حت به</w:t>
      </w:r>
      <w:r w:rsidR="00C944D7">
        <w:rPr>
          <w:rFonts w:hint="cs"/>
          <w:rtl/>
        </w:rPr>
        <w:t xml:space="preserve"> </w:t>
      </w:r>
      <w:r w:rsidR="00C944D7">
        <w:rPr>
          <w:rtl/>
        </w:rPr>
        <w:br/>
      </w:r>
      <w:r w:rsidR="00C944D7">
        <w:rPr>
          <w:rtl/>
        </w:rPr>
        <w:br/>
      </w:r>
      <w:r w:rsidRPr="00C944D7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سورة الأحزاب 33 : 72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 xml:space="preserve">(2) </w:t>
      </w:r>
      <w:r w:rsidR="008D64DB" w:rsidRPr="001A092F">
        <w:rPr>
          <w:rtl/>
        </w:rPr>
        <w:t>ٱ</w:t>
      </w:r>
      <w:r w:rsidRPr="001A092F">
        <w:rPr>
          <w:rtl/>
        </w:rPr>
        <w:t>نظر مثلا</w:t>
      </w:r>
      <w:r w:rsidR="008D64DB" w:rsidRPr="001A092F">
        <w:rPr>
          <w:rtl/>
        </w:rPr>
        <w:t>ً</w:t>
      </w:r>
      <w:r w:rsidRPr="001A092F">
        <w:rPr>
          <w:rtl/>
        </w:rPr>
        <w:t xml:space="preserve"> : تفسير الطبري</w:t>
      </w:r>
      <w:r w:rsidR="00414582" w:rsidRPr="001A092F">
        <w:rPr>
          <w:rtl/>
        </w:rPr>
        <w:t xml:space="preserve"> </w:t>
      </w:r>
      <w:r w:rsidRPr="001A092F">
        <w:rPr>
          <w:rtl/>
        </w:rPr>
        <w:t>10</w:t>
      </w:r>
      <w:r w:rsidR="007A060E" w:rsidRPr="001A092F">
        <w:rPr>
          <w:rtl/>
        </w:rPr>
        <w:t xml:space="preserve"> / </w:t>
      </w:r>
      <w:r w:rsidRPr="001A092F">
        <w:rPr>
          <w:rtl/>
        </w:rPr>
        <w:t>339 ح 28686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مجمع البيان</w:t>
      </w:r>
      <w:r w:rsidR="00414582" w:rsidRPr="001A092F">
        <w:rPr>
          <w:rtl/>
        </w:rPr>
        <w:t xml:space="preserve"> </w:t>
      </w:r>
      <w:r w:rsidRPr="001A092F">
        <w:rPr>
          <w:rtl/>
        </w:rPr>
        <w:t>8</w:t>
      </w:r>
      <w:r w:rsidR="007A060E" w:rsidRPr="001A092F">
        <w:rPr>
          <w:rtl/>
        </w:rPr>
        <w:t xml:space="preserve"> / </w:t>
      </w:r>
      <w:r w:rsidRPr="001A092F">
        <w:rPr>
          <w:rtl/>
        </w:rPr>
        <w:t>162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(3) سورة الحشر 59 : 21</w:t>
      </w:r>
      <w:r w:rsidR="00F26704" w:rsidRPr="001A092F">
        <w:rPr>
          <w:rtl/>
        </w:rPr>
        <w:t xml:space="preserve"> .</w:t>
      </w:r>
    </w:p>
    <w:p w:rsidR="000509AA" w:rsidRPr="000509AA" w:rsidRDefault="000509AA" w:rsidP="001E4BDE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أحاديث الس</w:t>
      </w:r>
      <w:r w:rsidR="00753030">
        <w:rPr>
          <w:rtl/>
        </w:rPr>
        <w:t>ُ</w:t>
      </w:r>
      <w:r w:rsidRPr="000509AA">
        <w:rPr>
          <w:rtl/>
        </w:rPr>
        <w:t>ن</w:t>
      </w:r>
      <w:r w:rsidR="00753030">
        <w:rPr>
          <w:rtl/>
        </w:rPr>
        <w:t>ّ</w:t>
      </w:r>
      <w:r w:rsidRPr="000509AA">
        <w:rPr>
          <w:rtl/>
        </w:rPr>
        <w:t xml:space="preserve">ة وصحاح الشيعة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وأنت تعلم أن</w:t>
      </w:r>
      <w:r w:rsidR="00753030">
        <w:rPr>
          <w:rtl/>
        </w:rPr>
        <w:t>ّ</w:t>
      </w:r>
      <w:r w:rsidRPr="000509AA">
        <w:rPr>
          <w:rtl/>
        </w:rPr>
        <w:t xml:space="preserve"> بكاء تلك الأجرام لم يكن على</w:t>
      </w:r>
      <w:r w:rsidR="00753030" w:rsidRPr="00210120">
        <w:rPr>
          <w:rtl/>
        </w:rPr>
        <w:t>ٰ</w:t>
      </w:r>
      <w:r w:rsidRPr="000509AA">
        <w:rPr>
          <w:rtl/>
        </w:rPr>
        <w:t xml:space="preserve"> ظاهره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753030">
        <w:rPr>
          <w:rtl/>
        </w:rPr>
        <w:t>ّ</w:t>
      </w:r>
      <w:r w:rsidRPr="000509AA">
        <w:rPr>
          <w:rtl/>
        </w:rPr>
        <w:t>ما كانت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مجازا</w:t>
      </w:r>
      <w:r w:rsidR="00753030">
        <w:rPr>
          <w:rtl/>
        </w:rPr>
        <w:t>ً</w:t>
      </w:r>
      <w:r w:rsidRPr="000509AA">
        <w:rPr>
          <w:rtl/>
        </w:rPr>
        <w:t xml:space="preserve"> على</w:t>
      </w:r>
      <w:r w:rsidR="00753030" w:rsidRPr="00210120">
        <w:rPr>
          <w:rtl/>
        </w:rPr>
        <w:t>ٰ</w:t>
      </w:r>
      <w:r w:rsidRPr="000509AA">
        <w:rPr>
          <w:rtl/>
        </w:rPr>
        <w:t xml:space="preserve"> سبيل التمثيل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إكبارا</w:t>
      </w:r>
      <w:r w:rsidR="00753030">
        <w:rPr>
          <w:rtl/>
        </w:rPr>
        <w:t>ً</w:t>
      </w:r>
      <w:r w:rsidRPr="000509AA">
        <w:rPr>
          <w:rtl/>
        </w:rPr>
        <w:t xml:space="preserve"> لتلك الفجائع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وإنكارا</w:t>
      </w:r>
      <w:r w:rsidR="00753030">
        <w:rPr>
          <w:rtl/>
        </w:rPr>
        <w:t>ً</w:t>
      </w:r>
      <w:r w:rsidRPr="000509AA">
        <w:rPr>
          <w:rtl/>
        </w:rPr>
        <w:t xml:space="preserve"> على</w:t>
      </w:r>
      <w:r w:rsidR="00753030" w:rsidRPr="00210120">
        <w:rPr>
          <w:rtl/>
        </w:rPr>
        <w:t>ٰ</w:t>
      </w:r>
      <w:r w:rsidRPr="000509AA">
        <w:rPr>
          <w:rtl/>
        </w:rPr>
        <w:t xml:space="preserve"> مرتكبيها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وتمثيلا</w:t>
      </w:r>
      <w:r w:rsidR="00753030">
        <w:rPr>
          <w:rtl/>
        </w:rPr>
        <w:t>ً</w:t>
      </w:r>
      <w:r w:rsidRPr="000509AA">
        <w:rPr>
          <w:rtl/>
        </w:rPr>
        <w:t xml:space="preserve"> لها مسج</w:t>
      </w:r>
      <w:r w:rsidR="00753030">
        <w:rPr>
          <w:rtl/>
        </w:rPr>
        <w:t>ّ</w:t>
      </w:r>
      <w:r w:rsidRPr="000509AA">
        <w:rPr>
          <w:rtl/>
        </w:rPr>
        <w:t>لة في آفاق الخلود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إلى</w:t>
      </w:r>
      <w:r w:rsidR="00753030" w:rsidRPr="00210120">
        <w:rPr>
          <w:rtl/>
        </w:rPr>
        <w:t>ٰ</w:t>
      </w:r>
      <w:r w:rsidRPr="000509AA">
        <w:rPr>
          <w:rtl/>
        </w:rPr>
        <w:t xml:space="preserve"> اليوم الموعود</w:t>
      </w:r>
      <w:r w:rsidR="00F26704">
        <w:rPr>
          <w:rtl/>
        </w:rPr>
        <w:t xml:space="preserve"> .</w:t>
      </w:r>
    </w:p>
    <w:p w:rsidR="000509AA" w:rsidRPr="00C944D7" w:rsidRDefault="000509AA" w:rsidP="00C944D7">
      <w:pPr>
        <w:rPr>
          <w:rStyle w:val="rfdLineChar"/>
          <w:rtl/>
        </w:rPr>
      </w:pPr>
      <w:r w:rsidRPr="000509AA">
        <w:rPr>
          <w:rtl/>
        </w:rPr>
        <w:t>ومم</w:t>
      </w:r>
      <w:r w:rsidR="00753030">
        <w:rPr>
          <w:rtl/>
        </w:rPr>
        <w:t>ّ</w:t>
      </w:r>
      <w:r w:rsidRPr="000509AA">
        <w:rPr>
          <w:rtl/>
        </w:rPr>
        <w:t>ا جاء في الس</w:t>
      </w:r>
      <w:r w:rsidR="00753030">
        <w:rPr>
          <w:rtl/>
        </w:rPr>
        <w:t>ُ</w:t>
      </w:r>
      <w:r w:rsidRPr="000509AA">
        <w:rPr>
          <w:rtl/>
        </w:rPr>
        <w:t>ن</w:t>
      </w:r>
      <w:r w:rsidR="00753030">
        <w:rPr>
          <w:rtl/>
        </w:rPr>
        <w:t>ّ</w:t>
      </w:r>
      <w:r w:rsidRPr="000509AA">
        <w:rPr>
          <w:rtl/>
        </w:rPr>
        <w:t>ة على</w:t>
      </w:r>
      <w:r w:rsidR="00753030" w:rsidRPr="00210120">
        <w:rPr>
          <w:rtl/>
        </w:rPr>
        <w:t>ٰ</w:t>
      </w:r>
      <w:r w:rsidRPr="000509AA">
        <w:rPr>
          <w:rtl/>
        </w:rPr>
        <w:t xml:space="preserve"> هذا النمط من المجاز على</w:t>
      </w:r>
      <w:r w:rsidR="00753030" w:rsidRPr="00210120">
        <w:rPr>
          <w:rtl/>
        </w:rPr>
        <w:t>ٰ</w:t>
      </w:r>
      <w:r w:rsidRPr="000509AA">
        <w:rPr>
          <w:rtl/>
        </w:rPr>
        <w:t xml:space="preserve"> سبيل التمثيل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حديث كربلاء والكعبة </w:t>
      </w:r>
      <w:r w:rsidRPr="000509AA">
        <w:rPr>
          <w:rStyle w:val="rfdFootnotenum"/>
          <w:rtl/>
        </w:rPr>
        <w:t>(2)</w:t>
      </w:r>
      <w:r w:rsidRPr="000509AA">
        <w:rPr>
          <w:rtl/>
        </w:rPr>
        <w:t xml:space="preserve"> الذي أشار إليه سي</w:t>
      </w:r>
      <w:r w:rsidR="00753030">
        <w:rPr>
          <w:rtl/>
        </w:rPr>
        <w:t>ّ</w:t>
      </w:r>
      <w:r w:rsidRPr="000509AA">
        <w:rPr>
          <w:rtl/>
        </w:rPr>
        <w:t>د الأ</w:t>
      </w:r>
      <w:r w:rsidR="00753030">
        <w:rPr>
          <w:rtl/>
        </w:rPr>
        <w:t>ُ</w:t>
      </w:r>
      <w:r w:rsidRPr="000509AA">
        <w:rPr>
          <w:rtl/>
        </w:rPr>
        <w:t>م</w:t>
      </w:r>
      <w:r w:rsidR="00753030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وبحر علوم</w:t>
      </w:r>
      <w:r w:rsidR="00C944D7">
        <w:rPr>
          <w:rFonts w:hint="cs"/>
          <w:rtl/>
        </w:rPr>
        <w:t xml:space="preserve"> </w:t>
      </w:r>
      <w:r w:rsidR="00C944D7">
        <w:rPr>
          <w:rtl/>
        </w:rPr>
        <w:br/>
      </w:r>
      <w:r w:rsidRPr="00C944D7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 xml:space="preserve">(1) </w:t>
      </w:r>
      <w:r w:rsidR="00591030" w:rsidRPr="001A092F">
        <w:rPr>
          <w:rtl/>
        </w:rPr>
        <w:t>ٱ</w:t>
      </w:r>
      <w:r w:rsidRPr="001A092F">
        <w:rPr>
          <w:rtl/>
        </w:rPr>
        <w:t>نظر : مسند أحمد</w:t>
      </w:r>
      <w:r w:rsidR="00414582" w:rsidRPr="001A092F">
        <w:rPr>
          <w:rtl/>
        </w:rPr>
        <w:t xml:space="preserve"> </w:t>
      </w:r>
      <w:r w:rsidRPr="001A092F">
        <w:rPr>
          <w:rtl/>
        </w:rPr>
        <w:t>3</w:t>
      </w:r>
      <w:r w:rsidR="007A060E" w:rsidRPr="001A092F">
        <w:rPr>
          <w:rtl/>
        </w:rPr>
        <w:t xml:space="preserve"> / </w:t>
      </w:r>
      <w:r w:rsidRPr="001A092F">
        <w:rPr>
          <w:rtl/>
        </w:rPr>
        <w:t xml:space="preserve">242 </w:t>
      </w:r>
      <w:r w:rsidR="008767F4" w:rsidRPr="001A092F">
        <w:rPr>
          <w:rtl/>
        </w:rPr>
        <w:t xml:space="preserve">و </w:t>
      </w:r>
      <w:r w:rsidRPr="001A092F">
        <w:rPr>
          <w:rtl/>
        </w:rPr>
        <w:t>265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تاريخ اليعقوبي</w:t>
      </w:r>
      <w:r w:rsidR="00414582" w:rsidRPr="001A092F">
        <w:rPr>
          <w:rtl/>
        </w:rPr>
        <w:t xml:space="preserve"> </w:t>
      </w:r>
      <w:r w:rsidRPr="001A092F">
        <w:rPr>
          <w:rtl/>
        </w:rPr>
        <w:t>2</w:t>
      </w:r>
      <w:r w:rsidR="007A060E" w:rsidRPr="001A092F">
        <w:rPr>
          <w:rtl/>
        </w:rPr>
        <w:t xml:space="preserve"> / </w:t>
      </w:r>
      <w:r w:rsidRPr="001A092F">
        <w:rPr>
          <w:rtl/>
        </w:rPr>
        <w:t>159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المعجم الكبير</w:t>
      </w:r>
      <w:r w:rsidR="00414582" w:rsidRPr="001A092F">
        <w:rPr>
          <w:rtl/>
        </w:rPr>
        <w:t xml:space="preserve"> </w:t>
      </w:r>
      <w:r w:rsidR="00591030" w:rsidRPr="001A092F">
        <w:rPr>
          <w:rtl/>
        </w:rPr>
        <w:br/>
      </w:r>
      <w:r w:rsidRPr="001A092F">
        <w:rPr>
          <w:rtl/>
        </w:rPr>
        <w:t>3</w:t>
      </w:r>
      <w:r w:rsidR="007A060E" w:rsidRPr="001A092F">
        <w:rPr>
          <w:rtl/>
        </w:rPr>
        <w:t xml:space="preserve"> / </w:t>
      </w:r>
      <w:r w:rsidRPr="001A092F">
        <w:rPr>
          <w:rtl/>
        </w:rPr>
        <w:t>114 ح 2840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تهذيب التهذيب</w:t>
      </w:r>
      <w:r w:rsidR="00414582" w:rsidRPr="001A092F">
        <w:rPr>
          <w:rtl/>
        </w:rPr>
        <w:t xml:space="preserve"> </w:t>
      </w:r>
      <w:r w:rsidRPr="001A092F">
        <w:rPr>
          <w:rtl/>
        </w:rPr>
        <w:t>2</w:t>
      </w:r>
      <w:r w:rsidR="007A060E" w:rsidRPr="001A092F">
        <w:rPr>
          <w:rtl/>
        </w:rPr>
        <w:t xml:space="preserve"> / </w:t>
      </w:r>
      <w:r w:rsidRPr="001A092F">
        <w:rPr>
          <w:rtl/>
        </w:rPr>
        <w:t>347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الدر</w:t>
      </w:r>
      <w:r w:rsidR="00591030" w:rsidRPr="001A092F">
        <w:rPr>
          <w:rtl/>
        </w:rPr>
        <w:t>ّ</w:t>
      </w:r>
      <w:r w:rsidRPr="001A092F">
        <w:rPr>
          <w:rtl/>
        </w:rPr>
        <w:t xml:space="preserve"> المنثور</w:t>
      </w:r>
      <w:r w:rsidR="00414582" w:rsidRPr="001A092F">
        <w:rPr>
          <w:rtl/>
        </w:rPr>
        <w:t xml:space="preserve"> </w:t>
      </w:r>
      <w:r w:rsidRPr="001A092F">
        <w:rPr>
          <w:rtl/>
        </w:rPr>
        <w:t>7</w:t>
      </w:r>
      <w:r w:rsidR="007A060E" w:rsidRPr="001A092F">
        <w:rPr>
          <w:rtl/>
        </w:rPr>
        <w:t xml:space="preserve"> / </w:t>
      </w:r>
      <w:r w:rsidRPr="001A092F">
        <w:rPr>
          <w:rtl/>
        </w:rPr>
        <w:t>413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الجامع</w:t>
      </w:r>
      <w:r w:rsidR="00414582" w:rsidRPr="001A092F">
        <w:rPr>
          <w:rtl/>
        </w:rPr>
        <w:t xml:space="preserve"> </w:t>
      </w:r>
      <w:r w:rsidR="00591030" w:rsidRPr="001A092F">
        <w:rPr>
          <w:rtl/>
        </w:rPr>
        <w:br/>
      </w:r>
      <w:r w:rsidRPr="001A092F">
        <w:rPr>
          <w:rtl/>
        </w:rPr>
        <w:t>لأحكام القرآن</w:t>
      </w:r>
      <w:r w:rsidR="00414582" w:rsidRPr="001A092F">
        <w:rPr>
          <w:rtl/>
        </w:rPr>
        <w:t xml:space="preserve"> </w:t>
      </w:r>
      <w:r w:rsidRPr="001A092F">
        <w:rPr>
          <w:rtl/>
        </w:rPr>
        <w:t>16</w:t>
      </w:r>
      <w:r w:rsidR="007A060E" w:rsidRPr="001A092F">
        <w:rPr>
          <w:rtl/>
        </w:rPr>
        <w:t xml:space="preserve"> / </w:t>
      </w:r>
      <w:r w:rsidRPr="001A092F">
        <w:rPr>
          <w:rtl/>
        </w:rPr>
        <w:t>64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الإرشاد</w:t>
      </w:r>
      <w:r w:rsidR="00414582" w:rsidRPr="001A092F">
        <w:rPr>
          <w:rtl/>
        </w:rPr>
        <w:t xml:space="preserve"> </w:t>
      </w:r>
      <w:r w:rsidRPr="001A092F">
        <w:rPr>
          <w:rtl/>
        </w:rPr>
        <w:t>2</w:t>
      </w:r>
      <w:r w:rsidR="007A060E" w:rsidRPr="001A092F">
        <w:rPr>
          <w:rtl/>
        </w:rPr>
        <w:t xml:space="preserve"> / </w:t>
      </w:r>
      <w:r w:rsidRPr="001A092F">
        <w:rPr>
          <w:rtl/>
        </w:rPr>
        <w:t>130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الأمالي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للصدوق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: 694 </w:t>
      </w:r>
      <w:r w:rsidR="00294847" w:rsidRPr="001A092F">
        <w:rPr>
          <w:rtl/>
        </w:rPr>
        <w:t>ـ</w:t>
      </w:r>
      <w:r w:rsidR="00414582" w:rsidRPr="001A092F">
        <w:rPr>
          <w:rtl/>
        </w:rPr>
        <w:t xml:space="preserve"> 696</w:t>
      </w:r>
      <w:r w:rsidR="00C51724" w:rsidRPr="001A092F">
        <w:rPr>
          <w:rtl/>
        </w:rPr>
        <w:t xml:space="preserve"> ،</w:t>
      </w:r>
      <w:r w:rsidR="00414582" w:rsidRPr="001A092F">
        <w:rPr>
          <w:rtl/>
        </w:rPr>
        <w:t xml:space="preserve"> </w:t>
      </w:r>
      <w:r w:rsidR="00591030" w:rsidRPr="001A092F">
        <w:rPr>
          <w:rtl/>
        </w:rPr>
        <w:br/>
      </w:r>
      <w:r w:rsidRPr="001A092F">
        <w:rPr>
          <w:rtl/>
        </w:rPr>
        <w:t>إعلام الورى</w:t>
      </w:r>
      <w:r w:rsidR="00591030" w:rsidRPr="001A092F">
        <w:rPr>
          <w:rtl/>
        </w:rPr>
        <w:t>ٰ</w:t>
      </w:r>
      <w:r w:rsidRPr="001A092F">
        <w:rPr>
          <w:rtl/>
        </w:rPr>
        <w:t xml:space="preserve"> : 217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(2) لقد وردت روايات كثيرة معتبرة في تفضيل أرض كربلاء على</w:t>
      </w:r>
      <w:r w:rsidR="00591030" w:rsidRPr="001A092F">
        <w:rPr>
          <w:rtl/>
        </w:rPr>
        <w:t>ٰ</w:t>
      </w:r>
      <w:r w:rsidRPr="001A092F">
        <w:rPr>
          <w:rtl/>
        </w:rPr>
        <w:t xml:space="preserve"> أرض الكعبة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منها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ما رواه شيخ الطائفة الأقدم أبو القاسم جعفر بن محم</w:t>
      </w:r>
      <w:r w:rsidR="00591030" w:rsidRPr="001A092F">
        <w:rPr>
          <w:rtl/>
        </w:rPr>
        <w:t>ّ</w:t>
      </w:r>
      <w:r w:rsidRPr="001A092F">
        <w:rPr>
          <w:rtl/>
        </w:rPr>
        <w:t xml:space="preserve">د بن قولويه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المتوف</w:t>
      </w:r>
      <w:r w:rsidR="00591030" w:rsidRPr="001A092F">
        <w:rPr>
          <w:rtl/>
        </w:rPr>
        <w:t>ّ</w:t>
      </w:r>
      <w:r w:rsidRPr="001A092F">
        <w:rPr>
          <w:rtl/>
        </w:rPr>
        <w:t>ى</w:t>
      </w:r>
      <w:r w:rsidR="00591030" w:rsidRPr="001A092F">
        <w:rPr>
          <w:rtl/>
        </w:rPr>
        <w:t>ٰ</w:t>
      </w:r>
      <w:r w:rsidRPr="001A092F">
        <w:rPr>
          <w:rtl/>
        </w:rPr>
        <w:t xml:space="preserve"> 367 </w:t>
      </w:r>
      <w:r w:rsidR="00294847" w:rsidRPr="001A092F">
        <w:rPr>
          <w:rtl/>
        </w:rPr>
        <w:t>ـ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 xml:space="preserve">في كتابه </w:t>
      </w:r>
      <w:r w:rsidR="008767F4" w:rsidRPr="001A092F">
        <w:rPr>
          <w:rtl/>
        </w:rPr>
        <w:t>«</w:t>
      </w:r>
      <w:r w:rsidR="00C944D7" w:rsidRPr="001A092F">
        <w:rPr>
          <w:rFonts w:hint="cs"/>
          <w:rtl/>
        </w:rPr>
        <w:t xml:space="preserve"> </w:t>
      </w:r>
      <w:r w:rsidRPr="001A092F">
        <w:rPr>
          <w:rtl/>
        </w:rPr>
        <w:t>كامل الزيارات</w:t>
      </w:r>
      <w:r w:rsidR="00C944D7" w:rsidRPr="001A092F">
        <w:rPr>
          <w:rFonts w:hint="cs"/>
          <w:rtl/>
        </w:rPr>
        <w:t xml:space="preserve"> </w:t>
      </w:r>
      <w:r w:rsidR="008767F4" w:rsidRPr="001A092F">
        <w:rPr>
          <w:rtl/>
        </w:rPr>
        <w:t>»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ص 266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271</w:t>
      </w:r>
      <w:r w:rsidR="00F26704" w:rsidRPr="001A092F">
        <w:rPr>
          <w:rtl/>
        </w:rPr>
        <w:t xml:space="preserve"> . .</w:t>
      </w:r>
    </w:p>
    <w:p w:rsidR="00591030" w:rsidRPr="00C944D7" w:rsidRDefault="000509AA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فقد روى</w:t>
      </w:r>
      <w:r w:rsidR="00591030" w:rsidRPr="00C944D7">
        <w:rPr>
          <w:rStyle w:val="rfdFootnote"/>
          <w:rtl/>
        </w:rPr>
        <w:t>ٰ</w:t>
      </w:r>
      <w:r w:rsidRPr="00C944D7">
        <w:rPr>
          <w:rStyle w:val="rfdFootnote"/>
          <w:rtl/>
        </w:rPr>
        <w:t xml:space="preserve"> بسنده عن عبد الله بن أبي يعفور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قال : سمعت أبا عبد الله </w:t>
      </w:r>
      <w:r w:rsidRPr="00C944D7">
        <w:rPr>
          <w:rStyle w:val="rfdAlaem"/>
          <w:rtl/>
        </w:rPr>
        <w:t>عليه‌السلام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يقول لرجل من مواليه : يا فلان</w:t>
      </w:r>
      <w:r w:rsidR="007A060E" w:rsidRPr="00C944D7">
        <w:rPr>
          <w:rStyle w:val="rfdFootnote"/>
          <w:rtl/>
        </w:rPr>
        <w:t xml:space="preserve"> !</w:t>
      </w:r>
      <w:r w:rsidRPr="00C944D7">
        <w:rPr>
          <w:rStyle w:val="rfdFootnote"/>
          <w:rtl/>
        </w:rPr>
        <w:t xml:space="preserve"> أتزور قبر أبي عبد الله الحسين بن علي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</w:t>
      </w:r>
      <w:r w:rsidRPr="00C944D7">
        <w:rPr>
          <w:rStyle w:val="rfdAlaem"/>
          <w:rtl/>
        </w:rPr>
        <w:t>عليهما‌السلام</w:t>
      </w:r>
      <w:r w:rsidR="00C12BF0" w:rsidRPr="00C944D7">
        <w:rPr>
          <w:rStyle w:val="rfdFootnote"/>
          <w:rtl/>
        </w:rPr>
        <w:t xml:space="preserve"> ؟</w:t>
      </w:r>
    </w:p>
    <w:p w:rsidR="000509AA" w:rsidRPr="00C944D7" w:rsidRDefault="000509AA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قال : نعم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إن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ي أزوره بين ثلاث سنين أو سنتين مر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ة</w:t>
      </w:r>
      <w:r w:rsidR="00F26704" w:rsidRPr="00C944D7">
        <w:rPr>
          <w:rStyle w:val="rfdFootnote"/>
          <w:rtl/>
        </w:rPr>
        <w:t xml:space="preserve"> .</w:t>
      </w:r>
    </w:p>
    <w:p w:rsidR="000509AA" w:rsidRPr="00C944D7" w:rsidRDefault="000509AA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فقال له وهو مصفر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الوجه : أما والله الذي لا إل</w:t>
      </w:r>
      <w:r w:rsidR="00591030" w:rsidRPr="00C944D7">
        <w:rPr>
          <w:rStyle w:val="rfdFootnote"/>
          <w:rtl/>
        </w:rPr>
        <w:t>ٰ</w:t>
      </w:r>
      <w:r w:rsidRPr="00C944D7">
        <w:rPr>
          <w:rStyle w:val="rfdFootnote"/>
          <w:rtl/>
        </w:rPr>
        <w:t>ه إل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ا هو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لو زرته لكان أفضل لك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مم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ا أنت فيه</w:t>
      </w:r>
      <w:r w:rsidR="007A060E" w:rsidRPr="00C944D7">
        <w:rPr>
          <w:rStyle w:val="rfdFootnote"/>
          <w:rtl/>
        </w:rPr>
        <w:t xml:space="preserve"> !</w:t>
      </w:r>
    </w:p>
    <w:p w:rsidR="00414582" w:rsidRPr="00C944D7" w:rsidRDefault="000509AA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 xml:space="preserve">فقال له </w:t>
      </w:r>
      <w:r w:rsidR="00414582" w:rsidRPr="00C944D7">
        <w:rPr>
          <w:rStyle w:val="rfdFootnote"/>
          <w:rtl/>
        </w:rPr>
        <w:t>: ج</w:t>
      </w:r>
      <w:r w:rsidR="00591030" w:rsidRPr="00C944D7">
        <w:rPr>
          <w:rStyle w:val="rfdFootnote"/>
          <w:rtl/>
        </w:rPr>
        <w:t>ُ</w:t>
      </w:r>
      <w:r w:rsidR="00414582" w:rsidRPr="00C944D7">
        <w:rPr>
          <w:rStyle w:val="rfdFootnote"/>
          <w:rtl/>
        </w:rPr>
        <w:t>علت فداك</w:t>
      </w:r>
      <w:r w:rsidR="007A060E" w:rsidRPr="00C944D7">
        <w:rPr>
          <w:rStyle w:val="rfdFootnote"/>
          <w:rtl/>
        </w:rPr>
        <w:t xml:space="preserve"> !</w:t>
      </w:r>
      <w:r w:rsidR="00414582" w:rsidRPr="00C944D7">
        <w:rPr>
          <w:rStyle w:val="rfdFootnote"/>
          <w:rtl/>
        </w:rPr>
        <w:t xml:space="preserve"> أك</w:t>
      </w:r>
      <w:r w:rsidR="00591030" w:rsidRPr="00C944D7">
        <w:rPr>
          <w:rStyle w:val="rfdFootnote"/>
          <w:rtl/>
        </w:rPr>
        <w:t>ُ</w:t>
      </w:r>
      <w:r w:rsidR="00414582" w:rsidRPr="00C944D7">
        <w:rPr>
          <w:rStyle w:val="rfdFootnote"/>
          <w:rtl/>
        </w:rPr>
        <w:t>ل</w:t>
      </w:r>
      <w:r w:rsidR="00591030" w:rsidRPr="00C944D7">
        <w:rPr>
          <w:rStyle w:val="rfdFootnote"/>
          <w:rtl/>
        </w:rPr>
        <w:t>ّ</w:t>
      </w:r>
      <w:r w:rsidR="00414582" w:rsidRPr="00C944D7">
        <w:rPr>
          <w:rStyle w:val="rfdFootnote"/>
          <w:rtl/>
        </w:rPr>
        <w:t xml:space="preserve"> هذا الفضل</w:t>
      </w:r>
      <w:r w:rsidR="00C12BF0" w:rsidRPr="00C944D7">
        <w:rPr>
          <w:rStyle w:val="rfdFootnote"/>
          <w:rtl/>
        </w:rPr>
        <w:t xml:space="preserve"> ؟</w:t>
      </w:r>
      <w:r w:rsidR="007A060E" w:rsidRPr="00C944D7">
        <w:rPr>
          <w:rStyle w:val="rfdFootnote"/>
          <w:rtl/>
        </w:rPr>
        <w:t xml:space="preserve"> !</w:t>
      </w:r>
    </w:p>
    <w:p w:rsidR="000509AA" w:rsidRPr="00C944D7" w:rsidRDefault="000509AA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فقال : نعم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والله</w:t>
      </w:r>
      <w:r w:rsidR="00591030" w:rsidRPr="00C944D7">
        <w:rPr>
          <w:rStyle w:val="rfdFootnote"/>
          <w:rtl/>
        </w:rPr>
        <w:t>ِ</w:t>
      </w:r>
      <w:r w:rsidRPr="00C944D7">
        <w:rPr>
          <w:rStyle w:val="rfdFootnote"/>
          <w:rtl/>
        </w:rPr>
        <w:t xml:space="preserve"> لو إن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ي حد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ثتكم بفضل زيارته وبفضل قبره لتركتم الحج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رأسا</w:t>
      </w:r>
      <w:r w:rsidR="00591030" w:rsidRPr="00C944D7">
        <w:rPr>
          <w:rStyle w:val="rfdFootnote"/>
          <w:rtl/>
        </w:rPr>
        <w:t>ً</w:t>
      </w:r>
      <w:r w:rsidR="00C51724" w:rsidRPr="00C944D7">
        <w:rPr>
          <w:rStyle w:val="rfdFootnote"/>
          <w:rtl/>
        </w:rPr>
        <w:t xml:space="preserve"> ،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وما حج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منكم أحد</w:t>
      </w:r>
      <w:r w:rsidR="007A060E" w:rsidRPr="00C944D7">
        <w:rPr>
          <w:rStyle w:val="rfdFootnote"/>
          <w:rtl/>
        </w:rPr>
        <w:t xml:space="preserve"> !</w:t>
      </w:r>
    </w:p>
    <w:p w:rsidR="000509AA" w:rsidRPr="00C944D7" w:rsidRDefault="000509AA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ويحك</w:t>
      </w:r>
      <w:r w:rsidR="007A060E" w:rsidRPr="00C944D7">
        <w:rPr>
          <w:rStyle w:val="rfdFootnote"/>
          <w:rtl/>
        </w:rPr>
        <w:t xml:space="preserve"> !</w:t>
      </w:r>
      <w:r w:rsidRPr="00C944D7">
        <w:rPr>
          <w:rStyle w:val="rfdFootnote"/>
          <w:rtl/>
        </w:rPr>
        <w:t xml:space="preserve"> أما تعلم أن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الله ات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خذ كربلاء حرما</w:t>
      </w:r>
      <w:r w:rsidR="00591030" w:rsidRPr="00C944D7">
        <w:rPr>
          <w:rStyle w:val="rfdFootnote"/>
          <w:rtl/>
        </w:rPr>
        <w:t>ً</w:t>
      </w:r>
      <w:r w:rsidRPr="00C944D7">
        <w:rPr>
          <w:rStyle w:val="rfdFootnote"/>
          <w:rtl/>
        </w:rPr>
        <w:t xml:space="preserve"> آمنا</w:t>
      </w:r>
      <w:r w:rsidR="00591030" w:rsidRPr="00C944D7">
        <w:rPr>
          <w:rStyle w:val="rfdFootnote"/>
          <w:rtl/>
        </w:rPr>
        <w:t>ً</w:t>
      </w:r>
      <w:r w:rsidRPr="00C944D7">
        <w:rPr>
          <w:rStyle w:val="rfdFootnote"/>
          <w:rtl/>
        </w:rPr>
        <w:t xml:space="preserve"> مباركا</w:t>
      </w:r>
      <w:r w:rsidR="00591030" w:rsidRPr="00C944D7">
        <w:rPr>
          <w:rStyle w:val="rfdFootnote"/>
          <w:rtl/>
        </w:rPr>
        <w:t>ً</w:t>
      </w:r>
      <w:r w:rsidRPr="00C944D7">
        <w:rPr>
          <w:rStyle w:val="rfdFootnote"/>
          <w:rtl/>
        </w:rPr>
        <w:t xml:space="preserve"> قبل أن يت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خذ مك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ة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حرما</w:t>
      </w:r>
      <w:r w:rsidR="00591030" w:rsidRPr="00C944D7">
        <w:rPr>
          <w:rStyle w:val="rfdFootnote"/>
          <w:rtl/>
        </w:rPr>
        <w:t>ً</w:t>
      </w:r>
      <w:r w:rsidR="00C12BF0" w:rsidRPr="00C944D7">
        <w:rPr>
          <w:rStyle w:val="rfdFootnote"/>
          <w:rtl/>
        </w:rPr>
        <w:t xml:space="preserve"> ؟</w:t>
      </w:r>
      <w:r w:rsidR="007A060E" w:rsidRPr="00C944D7">
        <w:rPr>
          <w:rStyle w:val="rfdFootnote"/>
          <w:rtl/>
        </w:rPr>
        <w:t xml:space="preserve"> !</w:t>
      </w:r>
    </w:p>
    <w:p w:rsidR="00414582" w:rsidRPr="00C944D7" w:rsidRDefault="000509AA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قال ابن أبي يعفور : فقلت له : قد فرض الله على</w:t>
      </w:r>
      <w:r w:rsidR="00591030" w:rsidRPr="00C944D7">
        <w:rPr>
          <w:rStyle w:val="rfdFootnote"/>
          <w:rtl/>
        </w:rPr>
        <w:t>ٰ</w:t>
      </w:r>
      <w:r w:rsidRPr="00C944D7">
        <w:rPr>
          <w:rStyle w:val="rfdFootnote"/>
          <w:rtl/>
        </w:rPr>
        <w:t xml:space="preserve"> الناس حج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البيت ولم يذكر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 xml:space="preserve">زيارة قبر الحسين </w:t>
      </w:r>
      <w:r w:rsidRPr="00C944D7">
        <w:rPr>
          <w:rStyle w:val="rfdAlaem"/>
          <w:rtl/>
        </w:rPr>
        <w:t>عليه‌السلام</w:t>
      </w:r>
      <w:r w:rsidR="00C12BF0" w:rsidRPr="00C944D7">
        <w:rPr>
          <w:rStyle w:val="rfdFootnote"/>
          <w:rtl/>
        </w:rPr>
        <w:t xml:space="preserve"> ؟</w:t>
      </w:r>
      <w:r w:rsidR="007A060E" w:rsidRPr="00C944D7">
        <w:rPr>
          <w:rStyle w:val="rfdFootnote"/>
          <w:rtl/>
        </w:rPr>
        <w:t xml:space="preserve"> !</w:t>
      </w:r>
    </w:p>
    <w:p w:rsidR="008767F4" w:rsidRPr="00C944D7" w:rsidRDefault="000509AA" w:rsidP="00C944D7">
      <w:pPr>
        <w:rPr>
          <w:rStyle w:val="rfdPoemTiniCharChar"/>
          <w:rtl/>
        </w:rPr>
      </w:pPr>
      <w:r w:rsidRPr="00C944D7">
        <w:rPr>
          <w:rStyle w:val="rfdFootnote"/>
          <w:rtl/>
        </w:rPr>
        <w:t>فقال : وإن كان كذلك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فإن</w:t>
      </w:r>
      <w:r w:rsidR="00591030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هذا ش</w:t>
      </w:r>
      <w:r w:rsidR="00591030" w:rsidRPr="00C944D7">
        <w:rPr>
          <w:rStyle w:val="rfdFootnote"/>
          <w:rtl/>
        </w:rPr>
        <w:t>يء</w:t>
      </w:r>
      <w:r w:rsidRPr="00C944D7">
        <w:rPr>
          <w:rStyle w:val="rfdFootnote"/>
          <w:rtl/>
        </w:rPr>
        <w:t xml:space="preserve"> جعله الله هكذا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أما سمعت قول أبي أمير</w:t>
      </w:r>
      <w:r w:rsidR="00591030" w:rsidRPr="00C944D7">
        <w:rPr>
          <w:rStyle w:val="rfdFootnote"/>
          <w:rtl/>
        </w:rPr>
        <w:t xml:space="preserve"> </w:t>
      </w:r>
      <w:r w:rsidR="00591030" w:rsidRPr="00C944D7">
        <w:rPr>
          <w:rStyle w:val="rfdFootnote"/>
          <w:rtl/>
        </w:rPr>
        <w:br/>
      </w:r>
    </w:p>
    <w:p w:rsidR="009339C0" w:rsidRDefault="009339C0" w:rsidP="009339C0">
      <w:pPr>
        <w:pStyle w:val="rfdNormal0"/>
        <w:tabs>
          <w:tab w:val="clear" w:pos="5670"/>
        </w:tabs>
        <w:rPr>
          <w:rtl/>
        </w:rPr>
        <w:sectPr w:rsidR="009339C0" w:rsidSect="00600DF3">
          <w:headerReference w:type="even" r:id="rId368"/>
          <w:headerReference w:type="default" r:id="rId369"/>
          <w:headerReference w:type="first" r:id="rId37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8767F4" w:rsidP="009339C0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="001E4BDE" w:rsidRPr="000509AA">
        <w:rPr>
          <w:rtl/>
        </w:rPr>
        <w:lastRenderedPageBreak/>
        <w:t>الأئم</w:t>
      </w:r>
      <w:r w:rsidR="00FC570B">
        <w:rPr>
          <w:rtl/>
        </w:rPr>
        <w:t>ّ</w:t>
      </w:r>
      <w:r w:rsidR="001E4BDE" w:rsidRPr="000509AA">
        <w:rPr>
          <w:rtl/>
        </w:rPr>
        <w:t>ة</w:t>
      </w:r>
      <w:r w:rsidR="00C51724">
        <w:rPr>
          <w:rtl/>
        </w:rPr>
        <w:t xml:space="preserve"> ،</w:t>
      </w:r>
      <w:r w:rsidR="001E4BDE">
        <w:rPr>
          <w:rtl/>
        </w:rPr>
        <w:t xml:space="preserve"> </w:t>
      </w:r>
      <w:r w:rsidR="000509AA" w:rsidRPr="000509AA">
        <w:rPr>
          <w:rtl/>
        </w:rPr>
        <w:t>في در</w:t>
      </w:r>
      <w:r w:rsidR="00FC570B">
        <w:rPr>
          <w:rtl/>
        </w:rPr>
        <w:t>ّ</w:t>
      </w:r>
      <w:r w:rsidR="000509AA" w:rsidRPr="000509AA">
        <w:rPr>
          <w:rtl/>
        </w:rPr>
        <w:t xml:space="preserve">ته النجفية </w:t>
      </w:r>
      <w:r w:rsidR="000509AA"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إذ يقول أعلى</w:t>
      </w:r>
      <w:r w:rsidR="00FC570B" w:rsidRPr="00210120">
        <w:rPr>
          <w:rtl/>
        </w:rPr>
        <w:t>ٰ</w:t>
      </w:r>
      <w:r w:rsidR="000509AA" w:rsidRPr="000509AA">
        <w:rPr>
          <w:rtl/>
        </w:rPr>
        <w:t xml:space="preserve"> الله مقامه :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1E4BDE" w:rsidRPr="001A092F" w:rsidRDefault="001E4BDE" w:rsidP="001A092F">
      <w:pPr>
        <w:pStyle w:val="rfdFootnote0"/>
        <w:rPr>
          <w:rtl/>
        </w:rPr>
      </w:pPr>
      <w:r w:rsidRPr="001A092F">
        <w:rPr>
          <w:rtl/>
        </w:rPr>
        <w:t xml:space="preserve">المؤمنين </w:t>
      </w:r>
      <w:r w:rsidRPr="001A092F">
        <w:rPr>
          <w:rStyle w:val="rfdAlaem"/>
          <w:rtl/>
        </w:rPr>
        <w:t>عليه‌السلام</w:t>
      </w:r>
      <w:r w:rsidRPr="001A092F">
        <w:rPr>
          <w:rtl/>
        </w:rPr>
        <w:t xml:space="preserve"> حيث يقول : </w:t>
      </w:r>
      <w:r w:rsidR="008767F4" w:rsidRPr="001A092F">
        <w:rPr>
          <w:rtl/>
        </w:rPr>
        <w:t>«</w:t>
      </w:r>
      <w:r w:rsidR="00C944D7" w:rsidRPr="001A092F">
        <w:rPr>
          <w:rFonts w:hint="cs"/>
          <w:rtl/>
        </w:rPr>
        <w:t xml:space="preserve"> </w:t>
      </w:r>
      <w:r w:rsidRPr="001A092F">
        <w:rPr>
          <w:rtl/>
        </w:rPr>
        <w:t>إن</w:t>
      </w:r>
      <w:r w:rsidR="00FC570B" w:rsidRPr="001A092F">
        <w:rPr>
          <w:rtl/>
        </w:rPr>
        <w:t>ّ</w:t>
      </w:r>
      <w:r w:rsidRPr="001A092F">
        <w:rPr>
          <w:rtl/>
        </w:rPr>
        <w:t xml:space="preserve"> باطن القدم أحق</w:t>
      </w:r>
      <w:r w:rsidR="00FC570B" w:rsidRPr="001A092F">
        <w:rPr>
          <w:rtl/>
        </w:rPr>
        <w:t>ّ</w:t>
      </w:r>
      <w:r w:rsidRPr="001A092F">
        <w:rPr>
          <w:rtl/>
        </w:rPr>
        <w:t xml:space="preserve"> بالمسح من ظاهر القدم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ولكن</w:t>
      </w:r>
      <w:r w:rsidR="00FC570B" w:rsidRPr="001A092F">
        <w:rPr>
          <w:rtl/>
        </w:rPr>
        <w:t>ّ</w:t>
      </w:r>
      <w:r w:rsidRPr="001A092F">
        <w:rPr>
          <w:rtl/>
        </w:rPr>
        <w:t xml:space="preserve"> الله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فرض هذا على</w:t>
      </w:r>
      <w:r w:rsidR="00E1646C" w:rsidRPr="001A092F">
        <w:rPr>
          <w:rtl/>
        </w:rPr>
        <w:t>ٰ</w:t>
      </w:r>
      <w:r w:rsidRPr="001A092F">
        <w:rPr>
          <w:rtl/>
        </w:rPr>
        <w:t xml:space="preserve"> العباد</w:t>
      </w:r>
      <w:r w:rsidR="008767F4" w:rsidRPr="001A092F">
        <w:rPr>
          <w:rtl/>
        </w:rPr>
        <w:t>»</w:t>
      </w:r>
      <w:r w:rsidR="00C12BF0" w:rsidRPr="001A092F">
        <w:rPr>
          <w:rtl/>
        </w:rPr>
        <w:t xml:space="preserve"> ؟</w:t>
      </w:r>
      <w:r w:rsidR="007A060E" w:rsidRPr="001A092F">
        <w:rPr>
          <w:rtl/>
        </w:rPr>
        <w:t xml:space="preserve"> !</w:t>
      </w:r>
    </w:p>
    <w:p w:rsidR="001E4BDE" w:rsidRPr="00C944D7" w:rsidRDefault="001E4BDE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أ</w:t>
      </w:r>
      <w:r w:rsidR="00E1646C" w:rsidRPr="00C944D7">
        <w:rPr>
          <w:rStyle w:val="rfdFootnote"/>
          <w:rtl/>
        </w:rPr>
        <w:t>َ</w:t>
      </w:r>
      <w:r w:rsidRPr="00C944D7">
        <w:rPr>
          <w:rStyle w:val="rfdFootnote"/>
          <w:rtl/>
        </w:rPr>
        <w:t>و</w:t>
      </w:r>
      <w:r w:rsidR="00E1646C" w:rsidRPr="00C944D7">
        <w:rPr>
          <w:rStyle w:val="rfdFootnote"/>
          <w:rtl/>
        </w:rPr>
        <w:t>َ</w:t>
      </w:r>
      <w:r w:rsidRPr="00C944D7">
        <w:rPr>
          <w:rStyle w:val="rfdFootnote"/>
          <w:rtl/>
        </w:rPr>
        <w:t>ما علمت</w:t>
      </w:r>
      <w:r w:rsidR="00B9549D" w:rsidRPr="00C944D7">
        <w:rPr>
          <w:rStyle w:val="rfdFootnote"/>
          <w:rtl/>
        </w:rPr>
        <w:t>َ</w:t>
      </w:r>
      <w:r w:rsidRPr="00C944D7">
        <w:rPr>
          <w:rStyle w:val="rfdFootnote"/>
          <w:rtl/>
        </w:rPr>
        <w:t xml:space="preserve"> أن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الموقف لو كان في الحرم كان أفضل لأجل الحرم</w:t>
      </w:r>
      <w:r w:rsidR="00C12BF0" w:rsidRPr="00C944D7">
        <w:rPr>
          <w:rStyle w:val="rfdFootnote"/>
          <w:rtl/>
        </w:rPr>
        <w:t xml:space="preserve"> ؟</w:t>
      </w:r>
      <w:r w:rsidR="007A060E" w:rsidRPr="00C944D7">
        <w:rPr>
          <w:rStyle w:val="rfdFootnote"/>
          <w:rtl/>
        </w:rPr>
        <w:t xml:space="preserve"> !</w:t>
      </w:r>
      <w:r w:rsidRPr="00C944D7">
        <w:rPr>
          <w:rStyle w:val="rfdFootnote"/>
          <w:rtl/>
        </w:rPr>
        <w:t xml:space="preserve"> ولكن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الله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صنع ذلك في غير الحرم</w:t>
      </w:r>
      <w:r w:rsidR="007A060E" w:rsidRPr="00C944D7">
        <w:rPr>
          <w:rStyle w:val="rfdFootnote"/>
          <w:rtl/>
        </w:rPr>
        <w:t xml:space="preserve"> !</w:t>
      </w:r>
    </w:p>
    <w:p w:rsidR="001E4BDE" w:rsidRPr="00C944D7" w:rsidRDefault="001E4BDE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وروى</w:t>
      </w:r>
      <w:r w:rsidR="00B9549D" w:rsidRPr="00C944D7">
        <w:rPr>
          <w:rStyle w:val="rfdFootnote"/>
          <w:rtl/>
        </w:rPr>
        <w:t>ٰ</w:t>
      </w:r>
      <w:r w:rsidRPr="00C944D7">
        <w:rPr>
          <w:rStyle w:val="rfdFootnote"/>
          <w:rtl/>
        </w:rPr>
        <w:t xml:space="preserve"> عن بي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اع السابري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عن أبي عبد الله </w:t>
      </w:r>
      <w:r w:rsidRPr="00C944D7">
        <w:rPr>
          <w:rStyle w:val="rfdAlaem"/>
          <w:rtl/>
        </w:rPr>
        <w:t>عليه‌السلام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قال : إن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أرض الكعبة قالت :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م</w:t>
      </w:r>
      <w:r w:rsidR="00B9549D" w:rsidRPr="00C944D7">
        <w:rPr>
          <w:rStyle w:val="rfdFootnote"/>
          <w:rtl/>
        </w:rPr>
        <w:t>َ</w:t>
      </w:r>
      <w:r w:rsidRPr="00C944D7">
        <w:rPr>
          <w:rStyle w:val="rfdFootnote"/>
          <w:rtl/>
        </w:rPr>
        <w:t>ن مثلي وقد بنى</w:t>
      </w:r>
      <w:r w:rsidR="00B9549D" w:rsidRPr="00C944D7">
        <w:rPr>
          <w:rStyle w:val="rfdFootnote"/>
          <w:rtl/>
        </w:rPr>
        <w:t>ٰ</w:t>
      </w:r>
      <w:r w:rsidRPr="00C944D7">
        <w:rPr>
          <w:rStyle w:val="rfdFootnote"/>
          <w:rtl/>
        </w:rPr>
        <w:t xml:space="preserve"> الله بيته على</w:t>
      </w:r>
      <w:r w:rsidR="00B9549D" w:rsidRPr="00C944D7">
        <w:rPr>
          <w:rStyle w:val="rfdFootnote"/>
          <w:rtl/>
        </w:rPr>
        <w:t>ٰ</w:t>
      </w:r>
      <w:r w:rsidRPr="00C944D7">
        <w:rPr>
          <w:rStyle w:val="rfdFootnote"/>
          <w:rtl/>
        </w:rPr>
        <w:t xml:space="preserve"> ظهري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ويأتيني الناس من كل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فج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 xml:space="preserve"> عميق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وج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>علت</w:t>
      </w:r>
      <w:r w:rsidR="00B9549D" w:rsidRPr="00C944D7">
        <w:rPr>
          <w:rStyle w:val="rfdFootnote"/>
          <w:rtl/>
        </w:rPr>
        <w:t>ُ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حرم الله وأمنه</w:t>
      </w:r>
      <w:r w:rsidR="00C12BF0" w:rsidRPr="00C944D7">
        <w:rPr>
          <w:rStyle w:val="rfdFootnote"/>
          <w:rtl/>
        </w:rPr>
        <w:t xml:space="preserve"> ؟</w:t>
      </w:r>
      <w:r w:rsidR="007A060E" w:rsidRPr="00C944D7">
        <w:rPr>
          <w:rStyle w:val="rfdFootnote"/>
          <w:rtl/>
        </w:rPr>
        <w:t xml:space="preserve"> !</w:t>
      </w:r>
    </w:p>
    <w:p w:rsidR="00B9549D" w:rsidRPr="00C944D7" w:rsidRDefault="001E4BDE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فأوحى</w:t>
      </w:r>
      <w:r w:rsidR="00B9549D" w:rsidRPr="00C944D7">
        <w:rPr>
          <w:rStyle w:val="rfdFootnote"/>
          <w:rtl/>
        </w:rPr>
        <w:t>ٰ</w:t>
      </w:r>
      <w:r w:rsidRPr="00C944D7">
        <w:rPr>
          <w:rStyle w:val="rfdFootnote"/>
          <w:rtl/>
        </w:rPr>
        <w:t xml:space="preserve"> الله إليها أن ك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>ف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ي وقر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ي</w:t>
      </w:r>
      <w:r w:rsidR="007A060E" w:rsidRPr="00C944D7">
        <w:rPr>
          <w:rStyle w:val="rfdFootnote"/>
          <w:rtl/>
        </w:rPr>
        <w:t xml:space="preserve"> !</w:t>
      </w:r>
      <w:r w:rsidRPr="00C944D7">
        <w:rPr>
          <w:rStyle w:val="rfdFootnote"/>
          <w:rtl/>
        </w:rPr>
        <w:t xml:space="preserve"> فوعز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تي وجلالي ما فضل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 xml:space="preserve"> ما ف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>ض</w:t>
      </w:r>
      <w:r w:rsidR="00B9549D" w:rsidRPr="00C944D7">
        <w:rPr>
          <w:rStyle w:val="rfdFootnote"/>
          <w:rtl/>
        </w:rPr>
        <w:t>ِّ</w:t>
      </w:r>
      <w:r w:rsidRPr="00C944D7">
        <w:rPr>
          <w:rStyle w:val="rfdFootnote"/>
          <w:rtl/>
        </w:rPr>
        <w:t>لت</w:t>
      </w:r>
      <w:r w:rsidR="00B9549D" w:rsidRPr="00C944D7">
        <w:rPr>
          <w:rStyle w:val="rfdFootnote"/>
          <w:rtl/>
        </w:rPr>
        <w:t>ِ</w:t>
      </w:r>
      <w:r w:rsidRPr="00C944D7">
        <w:rPr>
          <w:rStyle w:val="rfdFootnote"/>
          <w:rtl/>
        </w:rPr>
        <w:t xml:space="preserve"> به في ما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أعطيت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 xml:space="preserve"> به أرض كربلاء إل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ا بمنزلة الإبرة غ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>مست في البحر فحملت من ماء البحر</w:t>
      </w:r>
      <w:r w:rsidR="007A060E" w:rsidRPr="00C944D7">
        <w:rPr>
          <w:rStyle w:val="rfdFootnote"/>
          <w:rtl/>
        </w:rPr>
        <w:t xml:space="preserve"> !</w:t>
      </w:r>
    </w:p>
    <w:p w:rsidR="001E4BDE" w:rsidRPr="00C944D7" w:rsidRDefault="001E4BDE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ولولا تربة كربلاء ما فض</w:t>
      </w:r>
      <w:r w:rsidR="00622DFE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لت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>ك</w:t>
      </w:r>
      <w:r w:rsidR="00B9549D" w:rsidRPr="00C944D7">
        <w:rPr>
          <w:rStyle w:val="rfdFootnote"/>
          <w:rtl/>
        </w:rPr>
        <w:t>ِ</w:t>
      </w:r>
      <w:r w:rsidR="007A060E" w:rsidRPr="00C944D7">
        <w:rPr>
          <w:rStyle w:val="rfdFootnote"/>
          <w:rtl/>
        </w:rPr>
        <w:t xml:space="preserve"> !</w:t>
      </w:r>
      <w:r w:rsidRPr="00C944D7">
        <w:rPr>
          <w:rStyle w:val="rfdFootnote"/>
          <w:rtl/>
        </w:rPr>
        <w:t xml:space="preserve"> ولولا ما تضم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نته أرض كربلاء ل</w:t>
      </w:r>
      <w:r w:rsidR="00B9549D" w:rsidRPr="00C944D7">
        <w:rPr>
          <w:rStyle w:val="rfdFootnote"/>
          <w:rtl/>
        </w:rPr>
        <w:t>َ</w:t>
      </w:r>
      <w:r w:rsidRPr="00C944D7">
        <w:rPr>
          <w:rStyle w:val="rfdFootnote"/>
          <w:rtl/>
        </w:rPr>
        <w:t>ما خلقت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>ك</w:t>
      </w:r>
      <w:r w:rsidR="00B9549D" w:rsidRPr="00C944D7">
        <w:rPr>
          <w:rStyle w:val="rfdFootnote"/>
          <w:rtl/>
        </w:rPr>
        <w:t>ِ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ولا خلقت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 xml:space="preserve"> البيت الذي افتخرت</w:t>
      </w:r>
      <w:r w:rsidR="00B9549D" w:rsidRPr="00C944D7">
        <w:rPr>
          <w:rStyle w:val="rfdFootnote"/>
          <w:rtl/>
        </w:rPr>
        <w:t>ِ</w:t>
      </w:r>
      <w:r w:rsidRPr="00C944D7">
        <w:rPr>
          <w:rStyle w:val="rfdFootnote"/>
          <w:rtl/>
        </w:rPr>
        <w:t xml:space="preserve"> به</w:t>
      </w:r>
      <w:r w:rsidR="007A060E" w:rsidRPr="00C944D7">
        <w:rPr>
          <w:rStyle w:val="rfdFootnote"/>
          <w:rtl/>
        </w:rPr>
        <w:t xml:space="preserve"> ! !</w:t>
      </w:r>
    </w:p>
    <w:p w:rsidR="001E4BDE" w:rsidRPr="00C944D7" w:rsidRDefault="001E4BDE" w:rsidP="00C944D7">
      <w:pPr>
        <w:rPr>
          <w:rStyle w:val="rfdFootnote"/>
          <w:rtl/>
        </w:rPr>
      </w:pPr>
      <w:r w:rsidRPr="00C944D7">
        <w:rPr>
          <w:rStyle w:val="rfdFootnote"/>
          <w:rtl/>
        </w:rPr>
        <w:t>فقر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ي و</w:t>
      </w:r>
      <w:r w:rsidR="00B9549D" w:rsidRPr="00C944D7">
        <w:rPr>
          <w:rStyle w:val="rfdFootnote"/>
          <w:rtl/>
        </w:rPr>
        <w:t>ٱ</w:t>
      </w:r>
      <w:r w:rsidRPr="00C944D7">
        <w:rPr>
          <w:rStyle w:val="rfdFootnote"/>
          <w:rtl/>
        </w:rPr>
        <w:t>ستقر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ي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وكوني د</w:t>
      </w:r>
      <w:r w:rsidR="00B9549D" w:rsidRPr="00C944D7">
        <w:rPr>
          <w:rStyle w:val="rfdFootnote"/>
          <w:rtl/>
        </w:rPr>
        <w:t>َ</w:t>
      </w:r>
      <w:r w:rsidRPr="00C944D7">
        <w:rPr>
          <w:rStyle w:val="rfdFootnote"/>
          <w:rtl/>
        </w:rPr>
        <w:t>ن</w:t>
      </w:r>
      <w:r w:rsidR="00B9549D" w:rsidRPr="00C944D7">
        <w:rPr>
          <w:rStyle w:val="rfdFootnote"/>
          <w:rtl/>
        </w:rPr>
        <w:t>ِ</w:t>
      </w:r>
      <w:r w:rsidRPr="00C944D7">
        <w:rPr>
          <w:rStyle w:val="rfdFootnote"/>
          <w:rtl/>
        </w:rPr>
        <w:t>ي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ا</w:t>
      </w:r>
      <w:r w:rsidR="00B9549D" w:rsidRPr="00C944D7">
        <w:rPr>
          <w:rStyle w:val="rfdFootnote"/>
          <w:rtl/>
        </w:rPr>
        <w:t>ً</w:t>
      </w:r>
      <w:r w:rsidRPr="00C944D7">
        <w:rPr>
          <w:rStyle w:val="rfdFootnote"/>
          <w:rtl/>
        </w:rPr>
        <w:t xml:space="preserve"> متواضعا</w:t>
      </w:r>
      <w:r w:rsidR="00B9549D" w:rsidRPr="00C944D7">
        <w:rPr>
          <w:rStyle w:val="rfdFootnote"/>
          <w:rtl/>
        </w:rPr>
        <w:t>ً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ذليلا</w:t>
      </w:r>
      <w:r w:rsidR="00B9549D" w:rsidRPr="00C944D7">
        <w:rPr>
          <w:rStyle w:val="rfdFootnote"/>
          <w:rtl/>
        </w:rPr>
        <w:t>ً</w:t>
      </w:r>
      <w:r w:rsidRPr="00C944D7">
        <w:rPr>
          <w:rStyle w:val="rfdFootnote"/>
          <w:rtl/>
        </w:rPr>
        <w:t xml:space="preserve"> مهينا</w:t>
      </w:r>
      <w:r w:rsidR="00B9549D" w:rsidRPr="00C944D7">
        <w:rPr>
          <w:rStyle w:val="rfdFootnote"/>
          <w:rtl/>
        </w:rPr>
        <w:t>ً</w:t>
      </w:r>
      <w:r w:rsidR="00C51724" w:rsidRPr="00C944D7">
        <w:rPr>
          <w:rStyle w:val="rfdFootnote"/>
          <w:rtl/>
        </w:rPr>
        <w:t xml:space="preserve"> ،</w:t>
      </w:r>
      <w:r w:rsidRPr="00C944D7">
        <w:rPr>
          <w:rStyle w:val="rfdFootnote"/>
          <w:rtl/>
        </w:rPr>
        <w:t xml:space="preserve"> غير مستنكف</w:t>
      </w:r>
      <w:r w:rsidR="00444449" w:rsidRPr="00C944D7">
        <w:rPr>
          <w:rStyle w:val="rfdFootnote"/>
          <w:rtl/>
        </w:rPr>
        <w:t xml:space="preserve"> </w:t>
      </w:r>
      <w:r w:rsidR="00444449" w:rsidRPr="00C944D7">
        <w:rPr>
          <w:rStyle w:val="rfdFootnote"/>
          <w:rtl/>
        </w:rPr>
        <w:br/>
      </w:r>
      <w:r w:rsidRPr="00C944D7">
        <w:rPr>
          <w:rStyle w:val="rfdFootnote"/>
          <w:rtl/>
        </w:rPr>
        <w:t>ولا مستكبر لأرض كربلاء وإل</w:t>
      </w:r>
      <w:r w:rsidR="00B9549D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ا س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>خ</w:t>
      </w:r>
      <w:r w:rsidR="00B9549D" w:rsidRPr="00C944D7">
        <w:rPr>
          <w:rStyle w:val="rfdFootnote"/>
          <w:rtl/>
        </w:rPr>
        <w:t>ْ</w:t>
      </w:r>
      <w:r w:rsidRPr="00C944D7">
        <w:rPr>
          <w:rStyle w:val="rfdFootnote"/>
          <w:rtl/>
        </w:rPr>
        <w:t>ت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 xml:space="preserve"> بك</w:t>
      </w:r>
      <w:r w:rsidR="00B9549D" w:rsidRPr="00C944D7">
        <w:rPr>
          <w:rStyle w:val="rfdFootnote"/>
          <w:rtl/>
        </w:rPr>
        <w:t>ِ</w:t>
      </w:r>
      <w:r w:rsidRPr="00C944D7">
        <w:rPr>
          <w:rStyle w:val="rfdFootnote"/>
          <w:rtl/>
        </w:rPr>
        <w:t xml:space="preserve"> وهويت</w:t>
      </w:r>
      <w:r w:rsidR="00B9549D" w:rsidRPr="00C944D7">
        <w:rPr>
          <w:rStyle w:val="rfdFootnote"/>
          <w:rtl/>
        </w:rPr>
        <w:t>ُ</w:t>
      </w:r>
      <w:r w:rsidRPr="00C944D7">
        <w:rPr>
          <w:rStyle w:val="rfdFootnote"/>
          <w:rtl/>
        </w:rPr>
        <w:t xml:space="preserve"> بك</w:t>
      </w:r>
      <w:r w:rsidR="00B9549D" w:rsidRPr="00C944D7">
        <w:rPr>
          <w:rStyle w:val="rfdFootnote"/>
          <w:rtl/>
        </w:rPr>
        <w:t>ِ</w:t>
      </w:r>
      <w:r w:rsidRPr="00C944D7">
        <w:rPr>
          <w:rStyle w:val="rfdFootnote"/>
          <w:rtl/>
        </w:rPr>
        <w:t xml:space="preserve"> في نار جهن</w:t>
      </w:r>
      <w:r w:rsidR="00B85C42" w:rsidRPr="00C944D7">
        <w:rPr>
          <w:rStyle w:val="rfdFootnote"/>
          <w:rtl/>
        </w:rPr>
        <w:t>ّ</w:t>
      </w:r>
      <w:r w:rsidRPr="00C944D7">
        <w:rPr>
          <w:rStyle w:val="rfdFootnote"/>
          <w:rtl/>
        </w:rPr>
        <w:t>م</w:t>
      </w:r>
      <w:r w:rsidR="007A060E" w:rsidRPr="00C944D7">
        <w:rPr>
          <w:rStyle w:val="rfdFootnote"/>
          <w:rtl/>
        </w:rPr>
        <w:t xml:space="preserve"> !</w:t>
      </w:r>
    </w:p>
    <w:p w:rsidR="001E4BDE" w:rsidRPr="008D7BD3" w:rsidRDefault="001E4BDE" w:rsidP="008D7BD3">
      <w:pPr>
        <w:rPr>
          <w:rStyle w:val="rfdFootnote"/>
          <w:rtl/>
        </w:rPr>
      </w:pPr>
      <w:r w:rsidRPr="008D7BD3">
        <w:rPr>
          <w:rStyle w:val="rfdFootnoteBold"/>
          <w:rtl/>
        </w:rPr>
        <w:t>أقول :</w:t>
      </w:r>
      <w:r w:rsidRPr="008D7BD3">
        <w:rPr>
          <w:rStyle w:val="rfdFootnote"/>
          <w:rtl/>
        </w:rPr>
        <w:t xml:space="preserve"> لا استبعاد ولا إشكال في هذا الأمر</w:t>
      </w:r>
      <w:r w:rsidR="00C51724" w:rsidRPr="008D7BD3">
        <w:rPr>
          <w:rStyle w:val="rfdFootnote"/>
          <w:rtl/>
        </w:rPr>
        <w:t xml:space="preserve"> ،</w:t>
      </w:r>
      <w:r w:rsidRPr="008D7BD3">
        <w:rPr>
          <w:rStyle w:val="rfdFootnote"/>
          <w:rtl/>
        </w:rPr>
        <w:t xml:space="preserve"> فقد ش</w:t>
      </w:r>
      <w:r w:rsidR="00B9549D" w:rsidRPr="008D7BD3">
        <w:rPr>
          <w:rStyle w:val="rfdFootnote"/>
          <w:rtl/>
        </w:rPr>
        <w:t>ُ</w:t>
      </w:r>
      <w:r w:rsidRPr="008D7BD3">
        <w:rPr>
          <w:rStyle w:val="rfdFootnote"/>
          <w:rtl/>
        </w:rPr>
        <w:t>ر</w:t>
      </w:r>
      <w:r w:rsidR="00B9549D" w:rsidRPr="008D7BD3">
        <w:rPr>
          <w:rStyle w:val="rfdFootnote"/>
          <w:rtl/>
        </w:rPr>
        <w:t>ِّ</w:t>
      </w:r>
      <w:r w:rsidRPr="008D7BD3">
        <w:rPr>
          <w:rStyle w:val="rfdFootnote"/>
          <w:rtl/>
        </w:rPr>
        <w:t>فت أرض كربلاء بضم</w:t>
      </w:r>
      <w:r w:rsidR="00B9549D" w:rsidRPr="008D7BD3">
        <w:rPr>
          <w:rStyle w:val="rfdFootnote"/>
          <w:rtl/>
        </w:rPr>
        <w:t>ّ</w:t>
      </w:r>
      <w:r w:rsidRPr="008D7BD3">
        <w:rPr>
          <w:rStyle w:val="rfdFootnote"/>
          <w:rtl/>
        </w:rPr>
        <w:t>ها</w:t>
      </w:r>
      <w:r w:rsidR="00444449" w:rsidRPr="008D7BD3">
        <w:rPr>
          <w:rStyle w:val="rfdFootnote"/>
          <w:rtl/>
        </w:rPr>
        <w:t xml:space="preserve"> </w:t>
      </w:r>
      <w:r w:rsidR="00444449" w:rsidRPr="008D7BD3">
        <w:rPr>
          <w:rStyle w:val="rfdFootnote"/>
          <w:rtl/>
        </w:rPr>
        <w:br/>
      </w:r>
      <w:r w:rsidRPr="008D7BD3">
        <w:rPr>
          <w:rStyle w:val="rfdFootnote"/>
          <w:rtl/>
        </w:rPr>
        <w:t>لجسد سي</w:t>
      </w:r>
      <w:r w:rsidR="00B9549D" w:rsidRPr="008D7BD3">
        <w:rPr>
          <w:rStyle w:val="rfdFootnote"/>
          <w:rtl/>
        </w:rPr>
        <w:t>ّ</w:t>
      </w:r>
      <w:r w:rsidRPr="008D7BD3">
        <w:rPr>
          <w:rStyle w:val="rfdFootnote"/>
          <w:rtl/>
        </w:rPr>
        <w:t xml:space="preserve">د الشهداء الإمام أبي عبد الله الحسين </w:t>
      </w:r>
      <w:r w:rsidRPr="008D7BD3">
        <w:rPr>
          <w:rStyle w:val="rfdAlaem"/>
          <w:rtl/>
        </w:rPr>
        <w:t>عليه‌السلام</w:t>
      </w:r>
      <w:r w:rsidR="00C51724" w:rsidRPr="008D7BD3">
        <w:rPr>
          <w:rStyle w:val="rfdFootnote"/>
          <w:rtl/>
        </w:rPr>
        <w:t xml:space="preserve"> ،</w:t>
      </w:r>
      <w:r w:rsidRPr="008D7BD3">
        <w:rPr>
          <w:rStyle w:val="rfdFootnote"/>
          <w:rtl/>
        </w:rPr>
        <w:t xml:space="preserve"> ولم</w:t>
      </w:r>
      <w:r w:rsidR="00B9549D" w:rsidRPr="008D7BD3">
        <w:rPr>
          <w:rStyle w:val="rfdFootnote"/>
          <w:rtl/>
        </w:rPr>
        <w:t>ّ</w:t>
      </w:r>
      <w:r w:rsidRPr="008D7BD3">
        <w:rPr>
          <w:rStyle w:val="rfdFootnote"/>
          <w:rtl/>
        </w:rPr>
        <w:t>ا كان المؤمن أعظم حرمة</w:t>
      </w:r>
      <w:r w:rsidR="00444449" w:rsidRPr="008D7BD3">
        <w:rPr>
          <w:rStyle w:val="rfdFootnote"/>
          <w:rtl/>
        </w:rPr>
        <w:t xml:space="preserve"> </w:t>
      </w:r>
      <w:r w:rsidR="00444449" w:rsidRPr="008D7BD3">
        <w:rPr>
          <w:rStyle w:val="rfdFootnote"/>
          <w:rtl/>
        </w:rPr>
        <w:br/>
      </w:r>
      <w:r w:rsidRPr="008D7BD3">
        <w:rPr>
          <w:rStyle w:val="rfdFootnote"/>
          <w:rtl/>
        </w:rPr>
        <w:t>من الكعبة ـ كما جاء عن النبي</w:t>
      </w:r>
      <w:r w:rsidR="00B9549D" w:rsidRPr="008D7BD3">
        <w:rPr>
          <w:rStyle w:val="rfdFootnote"/>
          <w:rtl/>
        </w:rPr>
        <w:t>ّ</w:t>
      </w:r>
      <w:r w:rsidRPr="008D7BD3">
        <w:rPr>
          <w:rStyle w:val="rfdFootnote"/>
          <w:rtl/>
        </w:rPr>
        <w:t xml:space="preserve"> </w:t>
      </w:r>
      <w:r w:rsidRPr="008D7BD3">
        <w:rPr>
          <w:rStyle w:val="rfdAlaem"/>
          <w:rtl/>
        </w:rPr>
        <w:t>صلى‌الله‌عليه‌وآله‌وسلم</w:t>
      </w:r>
      <w:r w:rsidRPr="008D7BD3">
        <w:rPr>
          <w:rStyle w:val="rfdFootnote"/>
          <w:rtl/>
        </w:rPr>
        <w:t xml:space="preserve"> والإمام الرضا </w:t>
      </w:r>
      <w:r w:rsidRPr="008D7BD3">
        <w:rPr>
          <w:rStyle w:val="rfdAlaem"/>
          <w:rtl/>
        </w:rPr>
        <w:t>عليه‌السلام</w:t>
      </w:r>
      <w:r w:rsidRPr="008D7BD3">
        <w:rPr>
          <w:rStyle w:val="rfdFootnote"/>
          <w:rtl/>
        </w:rPr>
        <w:t xml:space="preserve"> </w:t>
      </w:r>
      <w:r w:rsidR="00B9549D" w:rsidRPr="008D7BD3">
        <w:rPr>
          <w:rStyle w:val="rfdFootnote"/>
          <w:rtl/>
        </w:rPr>
        <w:t>؛</w:t>
      </w:r>
      <w:r w:rsidRPr="008D7BD3">
        <w:rPr>
          <w:rStyle w:val="rfdFootnote"/>
          <w:rtl/>
        </w:rPr>
        <w:t xml:space="preserve"> </w:t>
      </w:r>
      <w:r w:rsidR="00B9549D" w:rsidRPr="008D7BD3">
        <w:rPr>
          <w:rStyle w:val="rfdFootnote"/>
          <w:rtl/>
        </w:rPr>
        <w:t>ٱ</w:t>
      </w:r>
      <w:r w:rsidRPr="008D7BD3">
        <w:rPr>
          <w:rStyle w:val="rfdFootnote"/>
          <w:rtl/>
        </w:rPr>
        <w:t xml:space="preserve">نظر : المعجم الكبير </w:t>
      </w:r>
      <w:r w:rsidR="00B9549D" w:rsidRPr="008D7BD3">
        <w:rPr>
          <w:rStyle w:val="rfdFootnote"/>
          <w:rtl/>
        </w:rPr>
        <w:br/>
      </w:r>
      <w:r w:rsidRPr="008D7BD3">
        <w:rPr>
          <w:rStyle w:val="rfdFootnote"/>
          <w:rtl/>
        </w:rPr>
        <w:t>11</w:t>
      </w:r>
      <w:r w:rsidR="007A060E" w:rsidRPr="008D7BD3">
        <w:rPr>
          <w:rStyle w:val="rfdFootnote"/>
          <w:rtl/>
        </w:rPr>
        <w:t xml:space="preserve"> / </w:t>
      </w:r>
      <w:r w:rsidRPr="008D7BD3">
        <w:rPr>
          <w:rStyle w:val="rfdFootnote"/>
          <w:rtl/>
        </w:rPr>
        <w:t>31 ح 10966</w:t>
      </w:r>
      <w:r w:rsidR="00C51724" w:rsidRPr="008D7BD3">
        <w:rPr>
          <w:rStyle w:val="rfdFootnote"/>
          <w:rtl/>
        </w:rPr>
        <w:t xml:space="preserve"> ،</w:t>
      </w:r>
      <w:r w:rsidRPr="008D7BD3">
        <w:rPr>
          <w:rStyle w:val="rfdFootnote"/>
          <w:rtl/>
        </w:rPr>
        <w:t xml:space="preserve"> شعب الإيمان 3</w:t>
      </w:r>
      <w:r w:rsidR="007A060E" w:rsidRPr="008D7BD3">
        <w:rPr>
          <w:rStyle w:val="rfdFootnote"/>
          <w:rtl/>
        </w:rPr>
        <w:t xml:space="preserve"> / </w:t>
      </w:r>
      <w:r w:rsidRPr="008D7BD3">
        <w:rPr>
          <w:rStyle w:val="rfdFootnote"/>
          <w:rtl/>
        </w:rPr>
        <w:t>444 ح 4014</w:t>
      </w:r>
      <w:r w:rsidR="00C51724" w:rsidRPr="008D7BD3">
        <w:rPr>
          <w:rStyle w:val="rfdFootnote"/>
          <w:rtl/>
        </w:rPr>
        <w:t xml:space="preserve"> ،</w:t>
      </w:r>
      <w:r w:rsidRPr="008D7BD3">
        <w:rPr>
          <w:rStyle w:val="rfdFootnote"/>
          <w:rtl/>
        </w:rPr>
        <w:t xml:space="preserve"> مستدرك الوسائل 9</w:t>
      </w:r>
      <w:r w:rsidR="007A060E" w:rsidRPr="008D7BD3">
        <w:rPr>
          <w:rStyle w:val="rfdFootnote"/>
          <w:rtl/>
        </w:rPr>
        <w:t xml:space="preserve"> / </w:t>
      </w:r>
      <w:r w:rsidRPr="008D7BD3">
        <w:rPr>
          <w:rStyle w:val="rfdFootnote"/>
          <w:rtl/>
        </w:rPr>
        <w:t xml:space="preserve">343 ح </w:t>
      </w:r>
      <w:r w:rsidR="00B9549D" w:rsidRPr="008D7BD3">
        <w:rPr>
          <w:rStyle w:val="rfdFootnote"/>
          <w:rtl/>
        </w:rPr>
        <w:br/>
      </w:r>
      <w:r w:rsidRPr="008D7BD3">
        <w:rPr>
          <w:rStyle w:val="rfdFootnote"/>
          <w:rtl/>
        </w:rPr>
        <w:t>11039 ـ</w:t>
      </w:r>
      <w:r w:rsidR="00C51724" w:rsidRPr="008D7BD3">
        <w:rPr>
          <w:rStyle w:val="rfdFootnote"/>
          <w:rtl/>
        </w:rPr>
        <w:t xml:space="preserve"> ،</w:t>
      </w:r>
      <w:r w:rsidRPr="008D7BD3">
        <w:rPr>
          <w:rStyle w:val="rfdFootnote"/>
          <w:rtl/>
        </w:rPr>
        <w:t xml:space="preserve"> فكيف بسبط رسول الله وريحانته وسي</w:t>
      </w:r>
      <w:r w:rsidR="00B9549D" w:rsidRPr="008D7BD3">
        <w:rPr>
          <w:rStyle w:val="rfdFootnote"/>
          <w:rtl/>
        </w:rPr>
        <w:t>ّ</w:t>
      </w:r>
      <w:r w:rsidRPr="008D7BD3">
        <w:rPr>
          <w:rStyle w:val="rfdFootnote"/>
          <w:rtl/>
        </w:rPr>
        <w:t>د شباب أهل الجن</w:t>
      </w:r>
      <w:r w:rsidR="00B9549D" w:rsidRPr="008D7BD3">
        <w:rPr>
          <w:rStyle w:val="rfdFootnote"/>
          <w:rtl/>
        </w:rPr>
        <w:t>ّ</w:t>
      </w:r>
      <w:r w:rsidRPr="008D7BD3">
        <w:rPr>
          <w:rStyle w:val="rfdFootnote"/>
          <w:rtl/>
        </w:rPr>
        <w:t>ة</w:t>
      </w:r>
      <w:r w:rsidR="00C12BF0" w:rsidRPr="008D7BD3">
        <w:rPr>
          <w:rStyle w:val="rfdFootnote"/>
          <w:rtl/>
        </w:rPr>
        <w:t xml:space="preserve"> ؟</w:t>
      </w:r>
      <w:r w:rsidR="007A060E" w:rsidRPr="008D7BD3">
        <w:rPr>
          <w:rStyle w:val="rfdFootnote"/>
          <w:rtl/>
        </w:rPr>
        <w:t xml:space="preserve"> !</w:t>
      </w:r>
    </w:p>
    <w:p w:rsidR="001E4BDE" w:rsidRPr="00451C31" w:rsidRDefault="001E4BDE" w:rsidP="00451C31">
      <w:pPr>
        <w:rPr>
          <w:rStyle w:val="rfdFootnote"/>
          <w:rtl/>
        </w:rPr>
      </w:pPr>
      <w:r w:rsidRPr="00451C31">
        <w:rPr>
          <w:rStyle w:val="rfdFootnote"/>
          <w:rtl/>
        </w:rPr>
        <w:t>فإن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 xml:space="preserve"> مراد الإمام الصادق </w:t>
      </w:r>
      <w:r w:rsidRPr="00451C31">
        <w:rPr>
          <w:rStyle w:val="rfdAlaem"/>
          <w:rtl/>
        </w:rPr>
        <w:t>عليه‌السلام</w:t>
      </w:r>
      <w:r w:rsidRPr="00451C31">
        <w:rPr>
          <w:rStyle w:val="rfdFootnote"/>
          <w:rtl/>
        </w:rPr>
        <w:t xml:space="preserve"> من ذلك هو إبراز فضيلة أرض كربلاء لا إلغاء فريضة</w:t>
      </w:r>
      <w:r w:rsidR="00444449" w:rsidRPr="00451C31">
        <w:rPr>
          <w:rStyle w:val="rfdFootnote"/>
          <w:rtl/>
        </w:rPr>
        <w:t xml:space="preserve"> </w:t>
      </w:r>
      <w:r w:rsidR="00444449" w:rsidRPr="00451C31">
        <w:rPr>
          <w:rStyle w:val="rfdFootnote"/>
          <w:rtl/>
        </w:rPr>
        <w:br/>
      </w:r>
      <w:r w:rsidRPr="00451C31">
        <w:rPr>
          <w:rStyle w:val="rfdFootnote"/>
          <w:rtl/>
        </w:rPr>
        <w:t>الحج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 xml:space="preserve"> </w:t>
      </w:r>
      <w:r w:rsidR="00B9549D" w:rsidRPr="00451C31">
        <w:rPr>
          <w:rStyle w:val="rfdFootnote"/>
          <w:rtl/>
        </w:rPr>
        <w:t>؛</w:t>
      </w:r>
      <w:r w:rsidRPr="00451C31">
        <w:rPr>
          <w:rStyle w:val="rfdFootnote"/>
          <w:rtl/>
        </w:rPr>
        <w:t xml:space="preserve"> وهذا ما يؤك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>ده الحديث المروي في كامل الزيارات : 159</w:t>
      </w:r>
      <w:r w:rsidR="00C51724" w:rsidRPr="00451C31">
        <w:rPr>
          <w:rStyle w:val="rfdFootnote"/>
          <w:rtl/>
        </w:rPr>
        <w:t xml:space="preserve"> ،</w:t>
      </w:r>
      <w:r w:rsidRPr="00451C31">
        <w:rPr>
          <w:rStyle w:val="rfdFootnote"/>
          <w:rtl/>
        </w:rPr>
        <w:t xml:space="preserve"> بالإسناد عن</w:t>
      </w:r>
      <w:r w:rsidR="00444449" w:rsidRPr="00451C31">
        <w:rPr>
          <w:rStyle w:val="rfdFootnote"/>
          <w:rtl/>
        </w:rPr>
        <w:t xml:space="preserve"> </w:t>
      </w:r>
      <w:r w:rsidR="00444449" w:rsidRPr="00451C31">
        <w:rPr>
          <w:rStyle w:val="rfdFootnote"/>
          <w:rtl/>
        </w:rPr>
        <w:br/>
      </w:r>
      <w:r w:rsidRPr="00451C31">
        <w:rPr>
          <w:rStyle w:val="rfdFootnote"/>
          <w:rtl/>
        </w:rPr>
        <w:t>يونس</w:t>
      </w:r>
      <w:r w:rsidR="00C51724" w:rsidRPr="00451C31">
        <w:rPr>
          <w:rStyle w:val="rfdFootnote"/>
          <w:rtl/>
        </w:rPr>
        <w:t xml:space="preserve"> ،</w:t>
      </w:r>
      <w:r w:rsidRPr="00451C31">
        <w:rPr>
          <w:rStyle w:val="rfdFootnote"/>
          <w:rtl/>
        </w:rPr>
        <w:t xml:space="preserve"> عن الإمام علي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 xml:space="preserve"> بن موسى</w:t>
      </w:r>
      <w:r w:rsidR="00B9549D" w:rsidRPr="00451C31">
        <w:rPr>
          <w:rStyle w:val="rfdFootnote"/>
          <w:rtl/>
        </w:rPr>
        <w:t>ٰ</w:t>
      </w:r>
      <w:r w:rsidRPr="00451C31">
        <w:rPr>
          <w:rStyle w:val="rfdFootnote"/>
          <w:rtl/>
        </w:rPr>
        <w:t xml:space="preserve"> الرضا </w:t>
      </w:r>
      <w:r w:rsidRPr="00451C31">
        <w:rPr>
          <w:rStyle w:val="rfdAlaem"/>
          <w:rtl/>
        </w:rPr>
        <w:t>عليه‌السلام</w:t>
      </w:r>
      <w:r w:rsidR="00C51724" w:rsidRPr="00451C31">
        <w:rPr>
          <w:rStyle w:val="rfdFootnote"/>
          <w:rtl/>
        </w:rPr>
        <w:t xml:space="preserve"> ،</w:t>
      </w:r>
      <w:r w:rsidRPr="00451C31">
        <w:rPr>
          <w:rStyle w:val="rfdFootnote"/>
          <w:rtl/>
        </w:rPr>
        <w:t xml:space="preserve"> أن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 xml:space="preserve">ه قال : </w:t>
      </w:r>
      <w:r w:rsidR="005C52DA" w:rsidRPr="00451C31">
        <w:rPr>
          <w:rStyle w:val="rfdFootnote"/>
          <w:rtl/>
        </w:rPr>
        <w:t>«</w:t>
      </w:r>
      <w:r w:rsidR="00451C31">
        <w:rPr>
          <w:rStyle w:val="rfdFootnote"/>
          <w:rFonts w:hint="cs"/>
          <w:rtl/>
        </w:rPr>
        <w:t xml:space="preserve"> </w:t>
      </w:r>
      <w:r w:rsidRPr="00451C31">
        <w:rPr>
          <w:rStyle w:val="rfdFootnote"/>
          <w:rtl/>
        </w:rPr>
        <w:t>من زار الحسين فقد حج</w:t>
      </w:r>
      <w:r w:rsidR="00B9549D" w:rsidRPr="00451C31">
        <w:rPr>
          <w:rStyle w:val="rfdFootnote"/>
          <w:rtl/>
        </w:rPr>
        <w:t>َّ</w:t>
      </w:r>
      <w:r w:rsidR="00444449" w:rsidRPr="00451C31">
        <w:rPr>
          <w:rStyle w:val="rfdFootnote"/>
          <w:rtl/>
        </w:rPr>
        <w:t xml:space="preserve"> </w:t>
      </w:r>
      <w:r w:rsidR="00444449" w:rsidRPr="00451C31">
        <w:rPr>
          <w:rStyle w:val="rfdFootnote"/>
          <w:rtl/>
        </w:rPr>
        <w:br/>
      </w:r>
      <w:r w:rsidRPr="00451C31">
        <w:rPr>
          <w:rStyle w:val="rfdFootnote"/>
          <w:rtl/>
        </w:rPr>
        <w:t>و</w:t>
      </w:r>
      <w:r w:rsidR="00B9549D" w:rsidRPr="00451C31">
        <w:rPr>
          <w:rStyle w:val="rfdFootnote"/>
          <w:rtl/>
        </w:rPr>
        <w:t>ٱ</w:t>
      </w:r>
      <w:r w:rsidRPr="00451C31">
        <w:rPr>
          <w:rStyle w:val="rfdFootnote"/>
          <w:rtl/>
        </w:rPr>
        <w:t>عتمر</w:t>
      </w:r>
      <w:r w:rsidR="00F26704" w:rsidRPr="00451C31">
        <w:rPr>
          <w:rStyle w:val="rfdFootnote"/>
          <w:rtl/>
        </w:rPr>
        <w:t xml:space="preserve"> .</w:t>
      </w:r>
    </w:p>
    <w:p w:rsidR="001E4BDE" w:rsidRPr="00451C31" w:rsidRDefault="001E4BDE" w:rsidP="00451C31">
      <w:pPr>
        <w:rPr>
          <w:rStyle w:val="rfdFootnote"/>
          <w:rtl/>
        </w:rPr>
      </w:pPr>
      <w:r w:rsidRPr="00451C31">
        <w:rPr>
          <w:rStyle w:val="rfdFootnote"/>
          <w:rtl/>
        </w:rPr>
        <w:t>قلت : ت</w:t>
      </w:r>
      <w:r w:rsidR="00B9549D" w:rsidRPr="00451C31">
        <w:rPr>
          <w:rStyle w:val="rfdFootnote"/>
          <w:rtl/>
        </w:rPr>
        <w:t>ُ</w:t>
      </w:r>
      <w:r w:rsidRPr="00451C31">
        <w:rPr>
          <w:rStyle w:val="rfdFootnote"/>
          <w:rtl/>
        </w:rPr>
        <w:t>طرح عنه حج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>ة الإسلام</w:t>
      </w:r>
      <w:r w:rsidR="00C12BF0" w:rsidRPr="00451C31">
        <w:rPr>
          <w:rStyle w:val="rfdFootnote"/>
          <w:rtl/>
        </w:rPr>
        <w:t xml:space="preserve"> ؟</w:t>
      </w:r>
    </w:p>
    <w:p w:rsidR="00CF294D" w:rsidRPr="00451C31" w:rsidRDefault="001E4BDE" w:rsidP="00451C31">
      <w:pPr>
        <w:rPr>
          <w:rStyle w:val="rfdFootnote"/>
          <w:rtl/>
        </w:rPr>
      </w:pPr>
      <w:r w:rsidRPr="00451C31">
        <w:rPr>
          <w:rStyle w:val="rfdFootnote"/>
          <w:rtl/>
        </w:rPr>
        <w:t>قال : لا</w:t>
      </w:r>
      <w:r w:rsidR="00C51724" w:rsidRPr="00451C31">
        <w:rPr>
          <w:rStyle w:val="rfdFootnote"/>
          <w:rtl/>
        </w:rPr>
        <w:t xml:space="preserve"> ،</w:t>
      </w:r>
      <w:r w:rsidRPr="00451C31">
        <w:rPr>
          <w:rStyle w:val="rfdFootnote"/>
          <w:rtl/>
        </w:rPr>
        <w:t xml:space="preserve"> هي ح</w:t>
      </w:r>
      <w:r w:rsidR="00B9549D" w:rsidRPr="00451C31">
        <w:rPr>
          <w:rStyle w:val="rfdFootnote"/>
          <w:rtl/>
        </w:rPr>
        <w:t>َ</w:t>
      </w:r>
      <w:r w:rsidRPr="00451C31">
        <w:rPr>
          <w:rStyle w:val="rfdFootnote"/>
          <w:rtl/>
        </w:rPr>
        <w:t>ج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>ة الضعيف حت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>ى</w:t>
      </w:r>
      <w:r w:rsidR="00B9549D" w:rsidRPr="00451C31">
        <w:rPr>
          <w:rStyle w:val="rfdFootnote"/>
          <w:rtl/>
        </w:rPr>
        <w:t>ٰ</w:t>
      </w:r>
      <w:r w:rsidRPr="00451C31">
        <w:rPr>
          <w:rStyle w:val="rfdFootnote"/>
          <w:rtl/>
        </w:rPr>
        <w:t xml:space="preserve"> يقوى</w:t>
      </w:r>
      <w:r w:rsidR="00B9549D" w:rsidRPr="00451C31">
        <w:rPr>
          <w:rStyle w:val="rfdFootnote"/>
          <w:rtl/>
        </w:rPr>
        <w:t>ٰ</w:t>
      </w:r>
      <w:r w:rsidRPr="00451C31">
        <w:rPr>
          <w:rStyle w:val="rfdFootnote"/>
          <w:rtl/>
        </w:rPr>
        <w:t xml:space="preserve"> ويحج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 xml:space="preserve"> إلى</w:t>
      </w:r>
      <w:r w:rsidR="00B9549D" w:rsidRPr="00451C31">
        <w:rPr>
          <w:rStyle w:val="rfdFootnote"/>
          <w:rtl/>
        </w:rPr>
        <w:t>ٰ</w:t>
      </w:r>
      <w:r w:rsidRPr="00451C31">
        <w:rPr>
          <w:rStyle w:val="rfdFootnote"/>
          <w:rtl/>
        </w:rPr>
        <w:t xml:space="preserve"> بيت الله الحرام</w:t>
      </w:r>
      <w:r w:rsidR="00F26704" w:rsidRPr="00451C31">
        <w:rPr>
          <w:rStyle w:val="rfdFootnote"/>
          <w:rtl/>
        </w:rPr>
        <w:t xml:space="preserve"> . . .</w:t>
      </w:r>
      <w:r w:rsidR="00451C31">
        <w:rPr>
          <w:rStyle w:val="rfdFootnote"/>
          <w:rFonts w:hint="cs"/>
          <w:rtl/>
        </w:rPr>
        <w:t xml:space="preserve"> </w:t>
      </w:r>
      <w:r w:rsidR="008767F4" w:rsidRPr="00451C31">
        <w:rPr>
          <w:rStyle w:val="rfdFootnote"/>
          <w:rtl/>
        </w:rPr>
        <w:t>»</w:t>
      </w:r>
      <w:r w:rsidR="00F26704" w:rsidRPr="00451C31">
        <w:rPr>
          <w:rStyle w:val="rfdFootnote"/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الدر</w:t>
      </w:r>
      <w:r w:rsidR="00B9549D" w:rsidRPr="001A092F">
        <w:rPr>
          <w:rtl/>
        </w:rPr>
        <w:t>ّ</w:t>
      </w:r>
      <w:r w:rsidRPr="001A092F">
        <w:rPr>
          <w:rtl/>
        </w:rPr>
        <w:t>ة النجفية : 100</w:t>
      </w:r>
      <w:r w:rsidR="00F26704" w:rsidRPr="001A092F">
        <w:rPr>
          <w:rtl/>
        </w:rPr>
        <w:t xml:space="preserve"> .</w:t>
      </w:r>
    </w:p>
    <w:p w:rsidR="000F7EFD" w:rsidRPr="00451C31" w:rsidRDefault="000509AA" w:rsidP="00451C31">
      <w:pPr>
        <w:rPr>
          <w:rStyle w:val="rfdPoemTiniCharChar"/>
          <w:rtl/>
        </w:rPr>
      </w:pPr>
      <w:r w:rsidRPr="00451C31">
        <w:rPr>
          <w:rStyle w:val="rfdFootnote"/>
          <w:rtl/>
        </w:rPr>
        <w:t>والدر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>ة النجفية : أ</w:t>
      </w:r>
      <w:r w:rsidR="00B9549D" w:rsidRPr="00451C31">
        <w:rPr>
          <w:rStyle w:val="rfdFootnote"/>
          <w:rtl/>
        </w:rPr>
        <w:t>ُ</w:t>
      </w:r>
      <w:r w:rsidRPr="00451C31">
        <w:rPr>
          <w:rStyle w:val="rfdFootnote"/>
          <w:rtl/>
        </w:rPr>
        <w:t>رجوزة مشهورة من سي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>دة الأراجيز في الفقه</w:t>
      </w:r>
      <w:r w:rsidR="00C51724" w:rsidRPr="00451C31">
        <w:rPr>
          <w:rStyle w:val="rfdFootnote"/>
          <w:rtl/>
        </w:rPr>
        <w:t xml:space="preserve"> ،</w:t>
      </w:r>
      <w:r w:rsidRPr="00451C31">
        <w:rPr>
          <w:rStyle w:val="rfdFootnote"/>
          <w:rtl/>
        </w:rPr>
        <w:t xml:space="preserve"> لم ي</w:t>
      </w:r>
      <w:r w:rsidR="00B9549D" w:rsidRPr="00451C31">
        <w:rPr>
          <w:rStyle w:val="rfdFootnote"/>
          <w:rtl/>
        </w:rPr>
        <w:t>ُ</w:t>
      </w:r>
      <w:r w:rsidRPr="00451C31">
        <w:rPr>
          <w:rStyle w:val="rfdFootnote"/>
          <w:rtl/>
        </w:rPr>
        <w:t>سبق إلى</w:t>
      </w:r>
      <w:r w:rsidR="00B9549D" w:rsidRPr="00451C31">
        <w:rPr>
          <w:rStyle w:val="rfdFootnote"/>
          <w:rtl/>
        </w:rPr>
        <w:t>ٰ</w:t>
      </w:r>
      <w:r w:rsidR="00444449" w:rsidRPr="00451C31">
        <w:rPr>
          <w:rStyle w:val="rfdFootnote"/>
          <w:rtl/>
        </w:rPr>
        <w:t xml:space="preserve"> </w:t>
      </w:r>
      <w:r w:rsidR="00444449" w:rsidRPr="00451C31">
        <w:rPr>
          <w:rStyle w:val="rfdFootnote"/>
          <w:rtl/>
        </w:rPr>
        <w:br/>
      </w:r>
      <w:r w:rsidRPr="00451C31">
        <w:rPr>
          <w:rStyle w:val="rfdFootnote"/>
          <w:rtl/>
        </w:rPr>
        <w:t>مثلها</w:t>
      </w:r>
      <w:r w:rsidR="00C51724" w:rsidRPr="00451C31">
        <w:rPr>
          <w:rStyle w:val="rfdFootnote"/>
          <w:rtl/>
        </w:rPr>
        <w:t xml:space="preserve"> ،</w:t>
      </w:r>
      <w:r w:rsidRPr="00451C31">
        <w:rPr>
          <w:rStyle w:val="rfdFootnote"/>
          <w:rtl/>
        </w:rPr>
        <w:t xml:space="preserve"> ع</w:t>
      </w:r>
      <w:r w:rsidR="00B9549D" w:rsidRPr="00451C31">
        <w:rPr>
          <w:rStyle w:val="rfdFootnote"/>
          <w:rtl/>
        </w:rPr>
        <w:t>ُ</w:t>
      </w:r>
      <w:r w:rsidRPr="00451C31">
        <w:rPr>
          <w:rStyle w:val="rfdFootnote"/>
          <w:rtl/>
        </w:rPr>
        <w:t>ني بها كثير من الفقهاء من بعده</w:t>
      </w:r>
      <w:r w:rsidR="00C51724" w:rsidRPr="00451C31">
        <w:rPr>
          <w:rStyle w:val="rfdFootnote"/>
          <w:rtl/>
        </w:rPr>
        <w:t xml:space="preserve"> ،</w:t>
      </w:r>
      <w:r w:rsidRPr="00451C31">
        <w:rPr>
          <w:rStyle w:val="rfdFootnote"/>
          <w:rtl/>
        </w:rPr>
        <w:t xml:space="preserve"> وطبعت غيرة مر</w:t>
      </w:r>
      <w:r w:rsidR="00B9549D" w:rsidRPr="00451C31">
        <w:rPr>
          <w:rStyle w:val="rfdFootnote"/>
          <w:rtl/>
        </w:rPr>
        <w:t>ّ</w:t>
      </w:r>
      <w:r w:rsidRPr="00451C31">
        <w:rPr>
          <w:rStyle w:val="rfdFootnote"/>
          <w:rtl/>
        </w:rPr>
        <w:t>ة</w:t>
      </w:r>
      <w:r w:rsidR="00C51724" w:rsidRPr="00451C31">
        <w:rPr>
          <w:rStyle w:val="rfdFootnote"/>
          <w:rtl/>
        </w:rPr>
        <w:t xml:space="preserve"> ،</w:t>
      </w:r>
      <w:r w:rsidRPr="00451C31">
        <w:rPr>
          <w:rStyle w:val="rfdFootnote"/>
          <w:rtl/>
        </w:rPr>
        <w:t xml:space="preserve"> وعليها شرح الميرزا</w:t>
      </w:r>
      <w:r w:rsidR="00B9549D" w:rsidRPr="00451C31">
        <w:rPr>
          <w:rStyle w:val="rfdFootnote"/>
          <w:rtl/>
        </w:rPr>
        <w:t xml:space="preserve"> </w:t>
      </w:r>
      <w:r w:rsidR="00B9549D" w:rsidRPr="00451C31">
        <w:rPr>
          <w:rStyle w:val="rfdFootnote"/>
          <w:rtl/>
        </w:rPr>
        <w:br/>
      </w:r>
    </w:p>
    <w:p w:rsidR="000F7EFD" w:rsidRDefault="000F7EFD">
      <w: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1E4BDE" w:rsidTr="00CF73F3">
        <w:tc>
          <w:tcPr>
            <w:tcW w:w="225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lastRenderedPageBreak/>
              <w:t>وفي حديث</w:t>
            </w:r>
            <w:r w:rsidR="00B85C42">
              <w:rPr>
                <w:rtl/>
              </w:rPr>
              <w:t>ِ</w:t>
            </w:r>
            <w:r w:rsidRPr="000509AA">
              <w:rPr>
                <w:rtl/>
              </w:rPr>
              <w:t xml:space="preserve"> كربلا </w:t>
            </w:r>
            <w:r>
              <w:rPr>
                <w:rtl/>
              </w:rPr>
              <w:t>والكعبة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1E4BDE" w:rsidP="00B85C42">
            <w:pPr>
              <w:pStyle w:val="rfdPoem"/>
              <w:rPr>
                <w:rtl/>
              </w:rPr>
            </w:pPr>
            <w:r>
              <w:rPr>
                <w:rtl/>
              </w:rPr>
              <w:t>لكربلا ب</w:t>
            </w:r>
            <w:r w:rsidR="00B85C42">
              <w:rPr>
                <w:rtl/>
              </w:rPr>
              <w:t>ا</w:t>
            </w:r>
            <w:r>
              <w:rPr>
                <w:rtl/>
              </w:rPr>
              <w:t>ن</w:t>
            </w:r>
            <w:r w:rsidR="00B85C42">
              <w:rPr>
                <w:rtl/>
              </w:rPr>
              <w:t>َ</w:t>
            </w:r>
            <w:r>
              <w:rPr>
                <w:rtl/>
              </w:rPr>
              <w:t xml:space="preserve"> علو</w:t>
            </w:r>
            <w:r w:rsidR="00B85C42">
              <w:rPr>
                <w:rtl/>
              </w:rPr>
              <w:t>ّ</w:t>
            </w:r>
            <w:r>
              <w:rPr>
                <w:rtl/>
              </w:rPr>
              <w:t xml:space="preserve"> الرتبة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وكذا حديث أنس عن النبي</w:t>
      </w:r>
      <w:r w:rsidR="00B85C42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: </w:t>
      </w:r>
      <w:r w:rsidRPr="00CF73F3">
        <w:rPr>
          <w:rStyle w:val="rfdBold2"/>
          <w:rtl/>
        </w:rPr>
        <w:t>«</w:t>
      </w:r>
      <w:r w:rsidR="00CF73F3" w:rsidRPr="00CF73F3">
        <w:rPr>
          <w:rStyle w:val="rfdBold2"/>
          <w:rFonts w:hint="cs"/>
          <w:rtl/>
        </w:rPr>
        <w:t xml:space="preserve"> </w:t>
      </w:r>
      <w:r w:rsidRPr="00CF73F3">
        <w:rPr>
          <w:rStyle w:val="rfdBold2"/>
          <w:rtl/>
        </w:rPr>
        <w:t>ما من مؤمن إل</w:t>
      </w:r>
      <w:r w:rsidR="00B85C42" w:rsidRPr="00CF73F3">
        <w:rPr>
          <w:rStyle w:val="rfdBold2"/>
          <w:rtl/>
        </w:rPr>
        <w:t>ّ</w:t>
      </w:r>
      <w:r w:rsidRPr="00CF73F3">
        <w:rPr>
          <w:rStyle w:val="rfdBold2"/>
          <w:rtl/>
        </w:rPr>
        <w:t>ا وله باب</w:t>
      </w:r>
      <w:r w:rsidR="00444449" w:rsidRPr="00CF73F3">
        <w:rPr>
          <w:rStyle w:val="rfdBold2"/>
          <w:rtl/>
        </w:rPr>
        <w:t xml:space="preserve"> </w:t>
      </w:r>
      <w:r w:rsidR="00444449" w:rsidRPr="00CF73F3">
        <w:rPr>
          <w:rStyle w:val="rfdBold2"/>
          <w:rtl/>
        </w:rPr>
        <w:br/>
      </w:r>
      <w:r w:rsidRPr="00CF73F3">
        <w:rPr>
          <w:rStyle w:val="rfdBold2"/>
          <w:rtl/>
        </w:rPr>
        <w:t>يصعد منه عمله وباب ينزل منه رزقه</w:t>
      </w:r>
      <w:r w:rsidR="00C51724" w:rsidRPr="00CF73F3">
        <w:rPr>
          <w:rStyle w:val="rfdBold2"/>
          <w:rtl/>
        </w:rPr>
        <w:t xml:space="preserve"> ،</w:t>
      </w:r>
      <w:r w:rsidRPr="00CF73F3">
        <w:rPr>
          <w:rStyle w:val="rfdBold2"/>
          <w:rtl/>
        </w:rPr>
        <w:t xml:space="preserve"> فإذا مات بكيا عليه</w:t>
      </w:r>
      <w:r w:rsidR="00CF73F3">
        <w:rPr>
          <w:rStyle w:val="rfdBold2"/>
          <w:rFonts w:hint="cs"/>
          <w:rtl/>
        </w:rPr>
        <w:t xml:space="preserve"> </w:t>
      </w:r>
      <w:r w:rsidRPr="00CF73F3">
        <w:rPr>
          <w:rStyle w:val="rfdBold2"/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436AF3">
        <w:rPr>
          <w:rStyle w:val="rfdBold2"/>
          <w:rtl/>
        </w:rPr>
        <w:t>انتهى</w:t>
      </w:r>
      <w:r w:rsidR="00B85C42" w:rsidRPr="00436AF3">
        <w:rPr>
          <w:rStyle w:val="rfdBold2"/>
          <w:rtl/>
        </w:rPr>
        <w:t>ٰ</w:t>
      </w:r>
      <w:r w:rsidR="00F26704">
        <w:rPr>
          <w:rtl/>
        </w:rPr>
        <w:t xml:space="preserve"> .</w:t>
      </w:r>
    </w:p>
    <w:p w:rsidR="00CF294D" w:rsidRDefault="000509AA" w:rsidP="000509AA">
      <w:pPr>
        <w:rPr>
          <w:rtl/>
        </w:rPr>
      </w:pPr>
      <w:r w:rsidRPr="000509AA">
        <w:rPr>
          <w:rtl/>
        </w:rPr>
        <w:t xml:space="preserve">وقوله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حديث آخر : </w:t>
      </w:r>
      <w:r w:rsidRPr="00CF73F3">
        <w:rPr>
          <w:rStyle w:val="rfdBold2"/>
          <w:rtl/>
        </w:rPr>
        <w:t>«</w:t>
      </w:r>
      <w:r w:rsidR="00CF73F3" w:rsidRPr="00CF73F3">
        <w:rPr>
          <w:rStyle w:val="rfdBold2"/>
          <w:rFonts w:hint="cs"/>
          <w:rtl/>
        </w:rPr>
        <w:t xml:space="preserve"> </w:t>
      </w:r>
      <w:r w:rsidRPr="00CF73F3">
        <w:rPr>
          <w:rStyle w:val="rfdBold2"/>
          <w:rtl/>
        </w:rPr>
        <w:t>إذا مات المؤمن ناحت عليه</w:t>
      </w:r>
      <w:r w:rsidR="00444449" w:rsidRPr="00CF73F3">
        <w:rPr>
          <w:rStyle w:val="rfdBold2"/>
          <w:rtl/>
        </w:rPr>
        <w:t xml:space="preserve"> </w:t>
      </w:r>
      <w:r w:rsidR="00444449" w:rsidRPr="00CF73F3">
        <w:rPr>
          <w:rStyle w:val="rfdBold2"/>
          <w:rtl/>
        </w:rPr>
        <w:br/>
      </w:r>
      <w:r w:rsidRPr="00CF73F3">
        <w:rPr>
          <w:rStyle w:val="rfdBold2"/>
          <w:rtl/>
        </w:rPr>
        <w:t>البقاع التي كان يشغلها بعبادة الله تعالى</w:t>
      </w:r>
      <w:r w:rsidR="00B85C42" w:rsidRPr="00CF73F3">
        <w:rPr>
          <w:rStyle w:val="rfdBold2"/>
          <w:rtl/>
        </w:rPr>
        <w:t>ٰ</w:t>
      </w:r>
      <w:r w:rsidR="00CF73F3" w:rsidRPr="00CF73F3">
        <w:rPr>
          <w:rStyle w:val="rfdBold2"/>
          <w:rFonts w:hint="cs"/>
          <w:rtl/>
        </w:rPr>
        <w:t xml:space="preserve"> </w:t>
      </w:r>
      <w:r w:rsidRPr="00CF73F3">
        <w:rPr>
          <w:rStyle w:val="rfdBold2"/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</w:p>
    <w:p w:rsidR="001E4BDE" w:rsidRDefault="00F26704" w:rsidP="000509AA">
      <w:pPr>
        <w:rPr>
          <w:rtl/>
        </w:rPr>
      </w:pPr>
      <w:r>
        <w:rPr>
          <w:rtl/>
        </w:rPr>
        <w:t>. .</w:t>
      </w:r>
      <w:r w:rsidR="000509AA" w:rsidRPr="000509AA">
        <w:rPr>
          <w:rtl/>
        </w:rPr>
        <w:t xml:space="preserve"> إلى</w:t>
      </w:r>
      <w:r w:rsidR="00B85C42" w:rsidRPr="00FA1B48">
        <w:rPr>
          <w:rtl/>
        </w:rPr>
        <w:t>ٰ</w:t>
      </w:r>
      <w:r w:rsidR="000509AA" w:rsidRPr="000509AA">
        <w:rPr>
          <w:rtl/>
        </w:rPr>
        <w:t xml:space="preserve"> كثير من أمثال هذه السنن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جاءت على</w:t>
      </w:r>
      <w:r w:rsidR="00B85C42" w:rsidRPr="00FA1B48">
        <w:rPr>
          <w:rtl/>
        </w:rPr>
        <w:t>ٰ</w:t>
      </w:r>
      <w:r w:rsidR="000509AA" w:rsidRPr="000509AA">
        <w:rPr>
          <w:rtl/>
        </w:rPr>
        <w:t xml:space="preserve"> نمط كلام العرب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التمثيل والتصوي</w:t>
      </w:r>
      <w:r w:rsidR="001E4BDE">
        <w:rPr>
          <w:rtl/>
        </w:rPr>
        <w:t>ر</w:t>
      </w:r>
      <w:r w:rsidR="00C51724">
        <w:rPr>
          <w:rtl/>
        </w:rPr>
        <w:t xml:space="preserve"> ،</w:t>
      </w:r>
      <w:r w:rsidR="001E4BDE">
        <w:rPr>
          <w:rtl/>
        </w:rPr>
        <w:t xml:space="preserve"> وكم لها في كلامهم من نظير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قال أ</w:t>
      </w:r>
      <w:r w:rsidR="00B85C42">
        <w:rPr>
          <w:rtl/>
        </w:rPr>
        <w:t>ُ</w:t>
      </w:r>
      <w:r w:rsidRPr="000509AA">
        <w:rPr>
          <w:rtl/>
        </w:rPr>
        <w:t>مي</w:t>
      </w:r>
      <w:r w:rsidR="00B85C42">
        <w:rPr>
          <w:rtl/>
        </w:rPr>
        <w:t>ّ</w:t>
      </w:r>
      <w:r w:rsidRPr="000509AA">
        <w:rPr>
          <w:rtl/>
        </w:rPr>
        <w:t xml:space="preserve">ة بن أبي الصلت </w:t>
      </w:r>
      <w:r w:rsidRPr="000509AA">
        <w:rPr>
          <w:rStyle w:val="rfdFootnotenum"/>
          <w:rtl/>
        </w:rPr>
        <w:t>(3)</w:t>
      </w:r>
      <w:r w:rsidRPr="000509AA">
        <w:rPr>
          <w:rtl/>
        </w:rPr>
        <w:t xml:space="preserve"> :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1E4BDE" w:rsidRPr="001A092F" w:rsidRDefault="001E4BDE" w:rsidP="001A092F">
      <w:pPr>
        <w:pStyle w:val="rfdFootnote0"/>
        <w:rPr>
          <w:rtl/>
        </w:rPr>
      </w:pPr>
      <w:r w:rsidRPr="001A092F">
        <w:rPr>
          <w:rtl/>
        </w:rPr>
        <w:t>محمود الطباطبائي البروجردي مطبوع في مجل</w:t>
      </w:r>
      <w:r w:rsidR="00B85C42" w:rsidRPr="001A092F">
        <w:rPr>
          <w:rtl/>
        </w:rPr>
        <w:t>ّ</w:t>
      </w:r>
      <w:r w:rsidRPr="001A092F">
        <w:rPr>
          <w:rtl/>
        </w:rPr>
        <w:t>دين</w:t>
      </w:r>
      <w:r w:rsidR="00F26704" w:rsidRPr="001A092F">
        <w:rPr>
          <w:rtl/>
        </w:rPr>
        <w:t xml:space="preserve"> .</w:t>
      </w:r>
    </w:p>
    <w:p w:rsidR="001E4BDE" w:rsidRPr="00CF73F3" w:rsidRDefault="00B85C42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ٱ</w:t>
      </w:r>
      <w:r w:rsidR="001E4BDE" w:rsidRPr="00CF73F3">
        <w:rPr>
          <w:rStyle w:val="rfdFootnote"/>
          <w:rtl/>
        </w:rPr>
        <w:t>نظر : أعيان الشيعة 10</w:t>
      </w:r>
      <w:r w:rsidR="007A060E" w:rsidRPr="00CF73F3">
        <w:rPr>
          <w:rStyle w:val="rfdFootnote"/>
          <w:rtl/>
        </w:rPr>
        <w:t xml:space="preserve"> / </w:t>
      </w:r>
      <w:r w:rsidR="001E4BDE" w:rsidRPr="00CF73F3">
        <w:rPr>
          <w:rStyle w:val="rfdFootnote"/>
          <w:rtl/>
        </w:rPr>
        <w:t>160</w:t>
      </w:r>
      <w:r w:rsidR="00F26704" w:rsidRPr="00CF73F3">
        <w:rPr>
          <w:rStyle w:val="rfdFootnote"/>
          <w:rtl/>
        </w:rPr>
        <w:t xml:space="preserve"> .</w:t>
      </w:r>
    </w:p>
    <w:p w:rsidR="001E4BDE" w:rsidRPr="00CF73F3" w:rsidRDefault="001E4BDE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وبحر العلوم هو : السي</w:t>
      </w:r>
      <w:r w:rsidR="00B85C42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د مهدي بن مرتضى</w:t>
      </w:r>
      <w:r w:rsidR="00B85C42" w:rsidRPr="00CF73F3">
        <w:rPr>
          <w:rStyle w:val="rfdFootnote"/>
          <w:rtl/>
        </w:rPr>
        <w:t>ٰ</w:t>
      </w:r>
      <w:r w:rsidRPr="00CF73F3">
        <w:rPr>
          <w:rStyle w:val="rfdFootnote"/>
          <w:rtl/>
        </w:rPr>
        <w:t xml:space="preserve"> بن محم</w:t>
      </w:r>
      <w:r w:rsidR="00B85C42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د البروجردي الطباطبائي</w:t>
      </w:r>
      <w:r w:rsidR="00C51724" w:rsidRPr="00CF73F3">
        <w:rPr>
          <w:rStyle w:val="rfdFootnote"/>
          <w:rtl/>
        </w:rPr>
        <w:t xml:space="preserve"> ،</w:t>
      </w:r>
      <w:r w:rsidR="00444449" w:rsidRPr="00CF73F3">
        <w:rPr>
          <w:rStyle w:val="rfdFootnote"/>
          <w:rtl/>
        </w:rPr>
        <w:t xml:space="preserve"> </w:t>
      </w:r>
      <w:r w:rsidR="00444449" w:rsidRPr="00CF73F3">
        <w:rPr>
          <w:rStyle w:val="rfdFootnote"/>
          <w:rtl/>
        </w:rPr>
        <w:br/>
      </w:r>
      <w:r w:rsidRPr="00CF73F3">
        <w:rPr>
          <w:rStyle w:val="rfdFootnote"/>
          <w:rtl/>
        </w:rPr>
        <w:t>و</w:t>
      </w:r>
      <w:r w:rsidR="00B85C42" w:rsidRPr="00CF73F3">
        <w:rPr>
          <w:rStyle w:val="rfdFootnote"/>
          <w:rtl/>
        </w:rPr>
        <w:t>ُ</w:t>
      </w:r>
      <w:r w:rsidRPr="00CF73F3">
        <w:rPr>
          <w:rStyle w:val="rfdFootnote"/>
          <w:rtl/>
        </w:rPr>
        <w:t>لد في كربلاء سنة 1155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وتوف</w:t>
      </w:r>
      <w:r w:rsidR="00B85C42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ي سنة 1212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كان </w:t>
      </w:r>
      <w:r w:rsidRPr="00CF73F3">
        <w:rPr>
          <w:rStyle w:val="rfdAlaem"/>
          <w:rtl/>
        </w:rPr>
        <w:t>رضي‌الله‌عنه</w:t>
      </w:r>
      <w:r w:rsidRPr="00CF73F3">
        <w:rPr>
          <w:rStyle w:val="rfdFootnote"/>
          <w:rtl/>
        </w:rPr>
        <w:t xml:space="preserve"> سي</w:t>
      </w:r>
      <w:r w:rsidR="009D7CA0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د علماء عصره</w:t>
      </w:r>
      <w:r w:rsidR="00444449" w:rsidRPr="00CF73F3">
        <w:rPr>
          <w:rStyle w:val="rfdFootnote"/>
          <w:rtl/>
        </w:rPr>
        <w:t xml:space="preserve"> </w:t>
      </w:r>
      <w:r w:rsidR="00444449" w:rsidRPr="00CF73F3">
        <w:rPr>
          <w:rStyle w:val="rfdFootnote"/>
          <w:rtl/>
        </w:rPr>
        <w:br/>
      </w:r>
      <w:r w:rsidRPr="00CF73F3">
        <w:rPr>
          <w:rStyle w:val="rfdFootnote"/>
          <w:rtl/>
        </w:rPr>
        <w:t>وزمانه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وعل</w:t>
      </w:r>
      <w:r w:rsidR="009D7CA0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امة دهره وأوانه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فقد أذعن له جميع علماء عصره ومن تأخ</w:t>
      </w:r>
      <w:r w:rsidR="009D7CA0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ر عنه بعلو</w:t>
      </w:r>
      <w:r w:rsidR="009D7CA0" w:rsidRPr="00CF73F3">
        <w:rPr>
          <w:rStyle w:val="rfdFootnote"/>
          <w:rtl/>
        </w:rPr>
        <w:t>ّ</w:t>
      </w:r>
      <w:r w:rsidR="00444449" w:rsidRPr="00CF73F3">
        <w:rPr>
          <w:rStyle w:val="rfdFootnote"/>
          <w:rtl/>
        </w:rPr>
        <w:t xml:space="preserve"> </w:t>
      </w:r>
      <w:r w:rsidR="00444449" w:rsidRPr="00CF73F3">
        <w:rPr>
          <w:rStyle w:val="rfdFootnote"/>
          <w:rtl/>
        </w:rPr>
        <w:br/>
      </w:r>
      <w:r w:rsidRPr="00CF73F3">
        <w:rPr>
          <w:rStyle w:val="rfdFootnote"/>
          <w:rtl/>
        </w:rPr>
        <w:t>المقام وسمو</w:t>
      </w:r>
      <w:r w:rsidR="009D7CA0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 xml:space="preserve"> المكانة</w:t>
      </w:r>
      <w:r w:rsidR="00F26704" w:rsidRPr="00CF73F3">
        <w:rPr>
          <w:rStyle w:val="rfdFootnote"/>
          <w:rtl/>
        </w:rPr>
        <w:t xml:space="preserve"> .</w:t>
      </w:r>
    </w:p>
    <w:p w:rsidR="00CF294D" w:rsidRPr="00CF73F3" w:rsidRDefault="009D7CA0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ٱ</w:t>
      </w:r>
      <w:r w:rsidR="001E4BDE" w:rsidRPr="00CF73F3">
        <w:rPr>
          <w:rStyle w:val="rfdFootnote"/>
          <w:rtl/>
        </w:rPr>
        <w:t>نظر : مستدرك الوسائل 20</w:t>
      </w:r>
      <w:r w:rsidR="007A060E" w:rsidRPr="00CF73F3">
        <w:rPr>
          <w:rStyle w:val="rfdFootnote"/>
          <w:rtl/>
        </w:rPr>
        <w:t xml:space="preserve"> / </w:t>
      </w:r>
      <w:r w:rsidR="001E4BDE" w:rsidRPr="00CF73F3">
        <w:rPr>
          <w:rStyle w:val="rfdFootnote"/>
          <w:rtl/>
        </w:rPr>
        <w:t>44 (</w:t>
      </w:r>
      <w:r w:rsidR="00CF73F3">
        <w:rPr>
          <w:rStyle w:val="rfdFootnote"/>
          <w:rFonts w:hint="cs"/>
          <w:rtl/>
        </w:rPr>
        <w:t xml:space="preserve"> </w:t>
      </w:r>
      <w:r w:rsidR="001E4BDE" w:rsidRPr="00CF73F3">
        <w:rPr>
          <w:rStyle w:val="rfdFootnote"/>
          <w:rtl/>
        </w:rPr>
        <w:t>الخاتمة ج 2</w:t>
      </w:r>
      <w:r w:rsidR="00CF73F3">
        <w:rPr>
          <w:rStyle w:val="rfdFootnote"/>
          <w:rFonts w:hint="cs"/>
          <w:rtl/>
        </w:rPr>
        <w:t xml:space="preserve"> </w:t>
      </w:r>
      <w:r w:rsidR="001E4BDE" w:rsidRPr="00CF73F3">
        <w:rPr>
          <w:rStyle w:val="rfdFootnote"/>
          <w:rtl/>
        </w:rPr>
        <w:t>)</w:t>
      </w:r>
      <w:r w:rsidR="00C51724" w:rsidRPr="00CF73F3">
        <w:rPr>
          <w:rStyle w:val="rfdFootnote"/>
          <w:rtl/>
        </w:rPr>
        <w:t xml:space="preserve"> ،</w:t>
      </w:r>
      <w:r w:rsidR="001E4BDE" w:rsidRPr="00CF73F3">
        <w:rPr>
          <w:rStyle w:val="rfdFootnote"/>
          <w:rtl/>
        </w:rPr>
        <w:t xml:space="preserve"> الكنى</w:t>
      </w:r>
      <w:r w:rsidRPr="00CF73F3">
        <w:rPr>
          <w:rStyle w:val="rfdFootnote"/>
          <w:rtl/>
        </w:rPr>
        <w:t>ٰ</w:t>
      </w:r>
      <w:r w:rsidR="001E4BDE" w:rsidRPr="00CF73F3">
        <w:rPr>
          <w:rStyle w:val="rfdFootnote"/>
          <w:rtl/>
        </w:rPr>
        <w:t xml:space="preserve"> والألقاب 2</w:t>
      </w:r>
      <w:r w:rsidR="007A060E" w:rsidRPr="00CF73F3">
        <w:rPr>
          <w:rStyle w:val="rfdFootnote"/>
          <w:rtl/>
        </w:rPr>
        <w:t xml:space="preserve"> / </w:t>
      </w:r>
      <w:r w:rsidR="001E4BDE" w:rsidRPr="00CF73F3">
        <w:rPr>
          <w:rStyle w:val="rfdFootnote"/>
          <w:rtl/>
        </w:rPr>
        <w:t>67</w:t>
      </w:r>
      <w:r w:rsidR="00F26704" w:rsidRPr="00CF73F3">
        <w:rPr>
          <w:rStyle w:val="rfdFootnote"/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سنن الترمذي</w:t>
      </w:r>
      <w:r w:rsidR="00414582" w:rsidRPr="001A092F">
        <w:rPr>
          <w:rtl/>
        </w:rPr>
        <w:t xml:space="preserve"> </w:t>
      </w:r>
      <w:r w:rsidRPr="001A092F">
        <w:rPr>
          <w:rtl/>
        </w:rPr>
        <w:t>5</w:t>
      </w:r>
      <w:r w:rsidR="007A060E" w:rsidRPr="001A092F">
        <w:rPr>
          <w:rtl/>
        </w:rPr>
        <w:t xml:space="preserve"> / </w:t>
      </w:r>
      <w:r w:rsidRPr="001A092F">
        <w:rPr>
          <w:rtl/>
        </w:rPr>
        <w:t>354 ح 3255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الدر</w:t>
      </w:r>
      <w:r w:rsidR="009D7CA0" w:rsidRPr="001A092F">
        <w:rPr>
          <w:rtl/>
        </w:rPr>
        <w:t>ّ</w:t>
      </w:r>
      <w:r w:rsidRPr="001A092F">
        <w:rPr>
          <w:rtl/>
        </w:rPr>
        <w:t xml:space="preserve"> المنثور في التفسير بالمأثور</w:t>
      </w:r>
      <w:r w:rsidR="00414582" w:rsidRPr="001A092F">
        <w:rPr>
          <w:rtl/>
        </w:rPr>
        <w:t xml:space="preserve"> </w:t>
      </w:r>
      <w:r w:rsidRPr="001A092F">
        <w:rPr>
          <w:rtl/>
        </w:rPr>
        <w:t>7</w:t>
      </w:r>
      <w:r w:rsidR="007A060E" w:rsidRPr="001A092F">
        <w:rPr>
          <w:rtl/>
        </w:rPr>
        <w:t xml:space="preserve"> / </w:t>
      </w:r>
      <w:r w:rsidRPr="001A092F">
        <w:rPr>
          <w:rtl/>
        </w:rPr>
        <w:t>411 في</w:t>
      </w:r>
      <w:r w:rsidR="00414582" w:rsidRPr="001A092F">
        <w:rPr>
          <w:rtl/>
        </w:rPr>
        <w:t xml:space="preserve"> </w:t>
      </w:r>
      <w:r w:rsidR="009D7CA0" w:rsidRPr="001A092F">
        <w:rPr>
          <w:rtl/>
        </w:rPr>
        <w:br/>
      </w:r>
      <w:r w:rsidRPr="001A092F">
        <w:rPr>
          <w:rtl/>
        </w:rPr>
        <w:t>تفسير قوله تعالى</w:t>
      </w:r>
      <w:r w:rsidR="009D7CA0" w:rsidRPr="001A092F">
        <w:rPr>
          <w:rtl/>
        </w:rPr>
        <w:t>ٰ</w:t>
      </w:r>
      <w:r w:rsidRPr="001A092F">
        <w:rPr>
          <w:rtl/>
        </w:rPr>
        <w:t xml:space="preserve"> : </w:t>
      </w:r>
      <w:r w:rsidR="00BE4BC2" w:rsidRPr="001A092F">
        <w:rPr>
          <w:rStyle w:val="rfdAlaem"/>
          <w:rtl/>
        </w:rPr>
        <w:t>(</w:t>
      </w:r>
      <w:r w:rsidR="00CF73F3" w:rsidRPr="001A092F">
        <w:rPr>
          <w:rStyle w:val="rfdFootnoteAie"/>
          <w:rFonts w:hint="cs"/>
          <w:rtl/>
        </w:rPr>
        <w:t xml:space="preserve"> </w:t>
      </w:r>
      <w:r w:rsidR="009D7CA0" w:rsidRPr="001A092F">
        <w:rPr>
          <w:rStyle w:val="rfdFootnoteAie"/>
          <w:rtl/>
        </w:rPr>
        <w:t>فَمَا بَكَتْ عَلَيْهِمُ السَّمَاءُ وَالْأَرْضُ وَمَا كَانُوا مُنظَرِينَ</w:t>
      </w:r>
      <w:r w:rsidR="00CF73F3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="001E4BDE" w:rsidRPr="001A092F">
        <w:rPr>
          <w:rtl/>
        </w:rPr>
        <w:t xml:space="preserve"> سورة </w:t>
      </w:r>
      <w:r w:rsidR="009D7CA0" w:rsidRPr="001A092F">
        <w:rPr>
          <w:rtl/>
        </w:rPr>
        <w:br/>
      </w:r>
      <w:r w:rsidRPr="001A092F">
        <w:rPr>
          <w:rtl/>
        </w:rPr>
        <w:t>الدخان 44 : 29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كنز العم</w:t>
      </w:r>
      <w:r w:rsidR="009D7CA0" w:rsidRPr="001A092F">
        <w:rPr>
          <w:rtl/>
        </w:rPr>
        <w:t>ّ</w:t>
      </w:r>
      <w:r w:rsidRPr="001A092F">
        <w:rPr>
          <w:rtl/>
        </w:rPr>
        <w:t>ال</w:t>
      </w:r>
      <w:r w:rsidR="00414582" w:rsidRPr="001A092F">
        <w:rPr>
          <w:rtl/>
        </w:rPr>
        <w:t xml:space="preserve"> </w:t>
      </w:r>
      <w:r w:rsidRPr="001A092F">
        <w:rPr>
          <w:rtl/>
        </w:rPr>
        <w:t>2</w:t>
      </w:r>
      <w:r w:rsidR="007A060E" w:rsidRPr="001A092F">
        <w:rPr>
          <w:rtl/>
        </w:rPr>
        <w:t xml:space="preserve"> / </w:t>
      </w:r>
      <w:r w:rsidRPr="001A092F">
        <w:rPr>
          <w:rtl/>
        </w:rPr>
        <w:t>14 ح 3041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 xml:space="preserve">(2) </w:t>
      </w:r>
      <w:r w:rsidR="009D7CA0" w:rsidRPr="001A092F">
        <w:rPr>
          <w:rtl/>
        </w:rPr>
        <w:t>ٱ</w:t>
      </w:r>
      <w:r w:rsidRPr="001A092F">
        <w:rPr>
          <w:rtl/>
        </w:rPr>
        <w:t>نظر : الدر</w:t>
      </w:r>
      <w:r w:rsidR="009D7CA0" w:rsidRPr="001A092F">
        <w:rPr>
          <w:rtl/>
        </w:rPr>
        <w:t>ّ</w:t>
      </w:r>
      <w:r w:rsidRPr="001A092F">
        <w:rPr>
          <w:rtl/>
        </w:rPr>
        <w:t xml:space="preserve"> المنثور</w:t>
      </w:r>
      <w:r w:rsidR="00414582" w:rsidRPr="001A092F">
        <w:rPr>
          <w:rtl/>
        </w:rPr>
        <w:t xml:space="preserve"> </w:t>
      </w:r>
      <w:r w:rsidRPr="001A092F">
        <w:rPr>
          <w:rtl/>
        </w:rPr>
        <w:t>7</w:t>
      </w:r>
      <w:r w:rsidR="007A060E" w:rsidRPr="001A092F">
        <w:rPr>
          <w:rtl/>
        </w:rPr>
        <w:t xml:space="preserve"> / </w:t>
      </w:r>
      <w:r w:rsidRPr="001A092F">
        <w:rPr>
          <w:rtl/>
        </w:rPr>
        <w:t>412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(3) ديوان أ</w:t>
      </w:r>
      <w:r w:rsidR="009D7CA0" w:rsidRPr="001A092F">
        <w:rPr>
          <w:rtl/>
        </w:rPr>
        <w:t>ُ</w:t>
      </w:r>
      <w:r w:rsidRPr="001A092F">
        <w:rPr>
          <w:rtl/>
        </w:rPr>
        <w:t>مي</w:t>
      </w:r>
      <w:r w:rsidR="009D7CA0" w:rsidRPr="001A092F">
        <w:rPr>
          <w:rtl/>
        </w:rPr>
        <w:t>ّ</w:t>
      </w:r>
      <w:r w:rsidRPr="001A092F">
        <w:rPr>
          <w:rtl/>
        </w:rPr>
        <w:t>ة بن أبي الصلت : 37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</w:t>
      </w:r>
      <w:r w:rsidR="009D7CA0" w:rsidRPr="001A092F">
        <w:rPr>
          <w:rtl/>
        </w:rPr>
        <w:t>ٱ</w:t>
      </w:r>
      <w:r w:rsidRPr="001A092F">
        <w:rPr>
          <w:rtl/>
        </w:rPr>
        <w:t>نظر : لسان العرب</w:t>
      </w:r>
      <w:r w:rsidR="00414582" w:rsidRPr="001A092F">
        <w:rPr>
          <w:rtl/>
        </w:rPr>
        <w:t xml:space="preserve"> </w:t>
      </w:r>
      <w:r w:rsidRPr="001A092F">
        <w:rPr>
          <w:rtl/>
        </w:rPr>
        <w:t>2</w:t>
      </w:r>
      <w:r w:rsidR="007A060E" w:rsidRPr="001A092F">
        <w:rPr>
          <w:rtl/>
        </w:rPr>
        <w:t xml:space="preserve"> / </w:t>
      </w:r>
      <w:r w:rsidRPr="001A092F">
        <w:rPr>
          <w:rtl/>
        </w:rPr>
        <w:t>349 ماد</w:t>
      </w:r>
      <w:r w:rsidR="009D7CA0" w:rsidRPr="001A092F">
        <w:rPr>
          <w:rtl/>
        </w:rPr>
        <w:t>ّ</w:t>
      </w:r>
      <w:r w:rsidRPr="001A092F">
        <w:rPr>
          <w:rtl/>
        </w:rPr>
        <w:t xml:space="preserve">ة </w:t>
      </w:r>
      <w:r w:rsidR="008767F4" w:rsidRPr="001A092F">
        <w:rPr>
          <w:rtl/>
        </w:rPr>
        <w:t>«</w:t>
      </w:r>
      <w:r w:rsidR="00CF73F3" w:rsidRPr="001A092F">
        <w:rPr>
          <w:rFonts w:hint="cs"/>
          <w:rtl/>
        </w:rPr>
        <w:t xml:space="preserve"> </w:t>
      </w:r>
      <w:r w:rsidRPr="001A092F">
        <w:rPr>
          <w:rtl/>
        </w:rPr>
        <w:t>جمد</w:t>
      </w:r>
      <w:r w:rsidR="00CF73F3" w:rsidRPr="001A092F">
        <w:rPr>
          <w:rFonts w:hint="cs"/>
          <w:rtl/>
        </w:rPr>
        <w:t xml:space="preserve"> </w:t>
      </w:r>
      <w:r w:rsidR="008767F4" w:rsidRPr="001A092F">
        <w:rPr>
          <w:rtl/>
        </w:rPr>
        <w:t>»</w:t>
      </w:r>
      <w:r w:rsidR="00F26704" w:rsidRPr="001A092F">
        <w:rPr>
          <w:rtl/>
        </w:rPr>
        <w:t xml:space="preserve"> .</w:t>
      </w:r>
    </w:p>
    <w:p w:rsidR="000509AA" w:rsidRPr="00CF73F3" w:rsidRDefault="000509AA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وأ</w:t>
      </w:r>
      <w:r w:rsidR="009D7CA0" w:rsidRPr="00CF73F3">
        <w:rPr>
          <w:rStyle w:val="rfdFootnote"/>
          <w:rtl/>
        </w:rPr>
        <w:t>ُ</w:t>
      </w:r>
      <w:r w:rsidRPr="00CF73F3">
        <w:rPr>
          <w:rStyle w:val="rfdFootnote"/>
          <w:rtl/>
        </w:rPr>
        <w:t>مي</w:t>
      </w:r>
      <w:r w:rsidR="009D7CA0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ة بن عبد العزيز بن أبي الصلت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من أهل الأندلس</w:t>
      </w:r>
      <w:r w:rsidR="00F26704" w:rsidRPr="00CF73F3">
        <w:rPr>
          <w:rStyle w:val="rfdFootnote"/>
          <w:rtl/>
        </w:rPr>
        <w:t xml:space="preserve"> .</w:t>
      </w:r>
    </w:p>
    <w:p w:rsidR="000509AA" w:rsidRPr="00CF73F3" w:rsidRDefault="000509AA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كان أديبا</w:t>
      </w:r>
      <w:r w:rsidR="009D7CA0" w:rsidRPr="00CF73F3">
        <w:rPr>
          <w:rStyle w:val="rfdFootnote"/>
          <w:rtl/>
        </w:rPr>
        <w:t>ً</w:t>
      </w:r>
      <w:r w:rsidRPr="00CF73F3">
        <w:rPr>
          <w:rStyle w:val="rfdFootnote"/>
          <w:rtl/>
        </w:rPr>
        <w:t xml:space="preserve"> فاضلا</w:t>
      </w:r>
      <w:r w:rsidR="009D7CA0" w:rsidRPr="00CF73F3">
        <w:rPr>
          <w:rStyle w:val="rfdFootnote"/>
          <w:rtl/>
        </w:rPr>
        <w:t>ً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حكيما</w:t>
      </w:r>
      <w:r w:rsidR="009D7CA0" w:rsidRPr="00CF73F3">
        <w:rPr>
          <w:rStyle w:val="rfdFootnote"/>
          <w:rtl/>
        </w:rPr>
        <w:t>ً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منج</w:t>
      </w:r>
      <w:r w:rsidR="009D7CA0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ما</w:t>
      </w:r>
      <w:r w:rsidR="009D7CA0" w:rsidRPr="00CF73F3">
        <w:rPr>
          <w:rStyle w:val="rfdFootnote"/>
          <w:rtl/>
        </w:rPr>
        <w:t>ً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مات في الم</w:t>
      </w:r>
      <w:r w:rsidR="009D7CA0" w:rsidRPr="00CF73F3">
        <w:rPr>
          <w:rStyle w:val="rfdFootnote"/>
          <w:rtl/>
        </w:rPr>
        <w:t>ُ</w:t>
      </w:r>
      <w:r w:rsidRPr="00CF73F3">
        <w:rPr>
          <w:rStyle w:val="rfdFootnote"/>
          <w:rtl/>
        </w:rPr>
        <w:t>حر</w:t>
      </w:r>
      <w:r w:rsidR="009D7CA0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م سنة 529 بالمهدية من</w:t>
      </w:r>
      <w:r w:rsidR="00444449" w:rsidRPr="00CF73F3">
        <w:rPr>
          <w:rStyle w:val="rfdFootnote"/>
          <w:rtl/>
        </w:rPr>
        <w:t xml:space="preserve"> </w:t>
      </w:r>
      <w:r w:rsidR="00444449" w:rsidRPr="00CF73F3">
        <w:rPr>
          <w:rStyle w:val="rfdFootnote"/>
          <w:rtl/>
        </w:rPr>
        <w:br/>
      </w:r>
      <w:r w:rsidRPr="00CF73F3">
        <w:rPr>
          <w:rStyle w:val="rfdFootnote"/>
          <w:rtl/>
        </w:rPr>
        <w:t>بلاد القيروان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وهو صاحب فصاحة بارعة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وعلم بالنحو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والطب</w:t>
      </w:r>
      <w:r w:rsidR="009D7CA0" w:rsidRPr="00CF73F3">
        <w:rPr>
          <w:rStyle w:val="rfdFootnote"/>
          <w:rtl/>
        </w:rPr>
        <w:t>ّ</w:t>
      </w:r>
      <w:r w:rsidR="00F26704" w:rsidRPr="00CF73F3">
        <w:rPr>
          <w:rStyle w:val="rfdFootnote"/>
          <w:rtl/>
        </w:rPr>
        <w:t xml:space="preserve"> .</w:t>
      </w:r>
    </w:p>
    <w:p w:rsidR="00CF294D" w:rsidRPr="00CF73F3" w:rsidRDefault="000509AA" w:rsidP="00CF73F3">
      <w:pPr>
        <w:rPr>
          <w:rStyle w:val="rfdPoemTiniCharChar"/>
        </w:rPr>
      </w:pPr>
      <w:r w:rsidRPr="00CF73F3">
        <w:rPr>
          <w:rStyle w:val="rfdFootnote"/>
          <w:rtl/>
        </w:rPr>
        <w:t>ولابن أبي الصلت من التصانيف : كتاب الأدوية المفردة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كتاب تقويم الذهن في</w:t>
      </w:r>
      <w:r w:rsidR="00444449" w:rsidRPr="00CF73F3">
        <w:rPr>
          <w:rStyle w:val="rfdFootnote"/>
          <w:rtl/>
        </w:rPr>
        <w:t xml:space="preserve"> </w:t>
      </w:r>
      <w:r w:rsidR="00444449" w:rsidRPr="00CF73F3">
        <w:rPr>
          <w:rStyle w:val="rfdFootnote"/>
          <w:rtl/>
        </w:rPr>
        <w:br/>
      </w:r>
    </w:p>
    <w:p w:rsidR="009339C0" w:rsidRDefault="009339C0" w:rsidP="000509AA">
      <w:pPr>
        <w:rPr>
          <w:rtl/>
        </w:rPr>
        <w:sectPr w:rsidR="009339C0" w:rsidSect="00600DF3">
          <w:headerReference w:type="even" r:id="rId371"/>
          <w:headerReference w:type="default" r:id="rId372"/>
          <w:headerReference w:type="first" r:id="rId37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1E4BDE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1E4BDE" w:rsidTr="00CF73F3">
        <w:tc>
          <w:tcPr>
            <w:tcW w:w="225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lastRenderedPageBreak/>
              <w:t>سبحانه ثم</w:t>
            </w:r>
            <w:r w:rsidR="00CD38B1">
              <w:rPr>
                <w:rtl/>
              </w:rPr>
              <w:t>ّ</w:t>
            </w:r>
            <w:r w:rsidRPr="000509AA">
              <w:rPr>
                <w:rtl/>
              </w:rPr>
              <w:t xml:space="preserve"> سبحانا</w:t>
            </w:r>
            <w:r w:rsidR="00CD38B1">
              <w:rPr>
                <w:rtl/>
              </w:rPr>
              <w:t>ً</w:t>
            </w:r>
            <w:r w:rsidRPr="000509AA">
              <w:rPr>
                <w:rtl/>
              </w:rPr>
              <w:t xml:space="preserve"> ي</w:t>
            </w:r>
            <w:r w:rsidR="00CD38B1">
              <w:rPr>
                <w:rtl/>
              </w:rPr>
              <w:t>َ</w:t>
            </w:r>
            <w:r w:rsidRPr="000509AA">
              <w:rPr>
                <w:rtl/>
              </w:rPr>
              <w:t>عو</w:t>
            </w:r>
            <w:r>
              <w:rPr>
                <w:rtl/>
              </w:rPr>
              <w:t>د له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  <w:r>
              <w:rPr>
                <w:rtl/>
              </w:rPr>
              <w:t>وق</w:t>
            </w:r>
            <w:r w:rsidR="00CD38B1">
              <w:rPr>
                <w:rtl/>
              </w:rPr>
              <w:t>َ</w:t>
            </w:r>
            <w:r>
              <w:rPr>
                <w:rtl/>
              </w:rPr>
              <w:t>ب</w:t>
            </w:r>
            <w:r w:rsidR="00CD38B1">
              <w:rPr>
                <w:rtl/>
              </w:rPr>
              <w:t>ْ</w:t>
            </w:r>
            <w:r>
              <w:rPr>
                <w:rtl/>
              </w:rPr>
              <w:t>ل</w:t>
            </w:r>
            <w:r w:rsidR="00CD38B1">
              <w:rPr>
                <w:rtl/>
              </w:rPr>
              <w:t>َ</w:t>
            </w:r>
            <w:r>
              <w:rPr>
                <w:rtl/>
              </w:rPr>
              <w:t>نا س</w:t>
            </w:r>
            <w:r w:rsidR="00CD38B1">
              <w:rPr>
                <w:rtl/>
              </w:rPr>
              <w:t>َ</w:t>
            </w:r>
            <w:r>
              <w:rPr>
                <w:rtl/>
              </w:rPr>
              <w:t>ب</w:t>
            </w:r>
            <w:r w:rsidR="00CD38B1">
              <w:rPr>
                <w:rtl/>
              </w:rPr>
              <w:t>ّ</w:t>
            </w:r>
            <w:r>
              <w:rPr>
                <w:rtl/>
              </w:rPr>
              <w:t>ح</w:t>
            </w:r>
            <w:r w:rsidR="00CD38B1">
              <w:rPr>
                <w:rtl/>
              </w:rPr>
              <w:t>َ</w:t>
            </w:r>
            <w:r>
              <w:rPr>
                <w:rtl/>
              </w:rPr>
              <w:t xml:space="preserve"> الج</w:t>
            </w:r>
            <w:r w:rsidR="00CD38B1">
              <w:rPr>
                <w:rtl/>
              </w:rPr>
              <w:t>ُ</w:t>
            </w:r>
            <w:r>
              <w:rPr>
                <w:rtl/>
              </w:rPr>
              <w:t>ودي</w:t>
            </w:r>
            <w:r w:rsidR="00CD38B1">
              <w:rPr>
                <w:rtl/>
              </w:rPr>
              <w:t>ُّ</w:t>
            </w:r>
            <w:r>
              <w:rPr>
                <w:rtl/>
              </w:rPr>
              <w:t xml:space="preserve"> والج</w:t>
            </w:r>
            <w:r w:rsidR="00CD38B1">
              <w:rPr>
                <w:rtl/>
              </w:rPr>
              <w:t>ُ</w:t>
            </w:r>
            <w:r>
              <w:rPr>
                <w:rtl/>
              </w:rPr>
              <w:t>م</w:t>
            </w:r>
            <w:r w:rsidR="00CD38B1">
              <w:rPr>
                <w:rtl/>
              </w:rPr>
              <w:t>ُ</w:t>
            </w:r>
            <w:r>
              <w:rPr>
                <w:rtl/>
              </w:rPr>
              <w:t>د</w:t>
            </w:r>
            <w:r w:rsidR="00CD38B1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فإن</w:t>
      </w:r>
      <w:r w:rsidR="00CD38B1">
        <w:rPr>
          <w:rtl/>
        </w:rPr>
        <w:t>ّ</w:t>
      </w:r>
      <w:r w:rsidRPr="000509AA">
        <w:rPr>
          <w:rtl/>
        </w:rPr>
        <w:t xml:space="preserve"> الجودي والجمد جبلان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والمراد أن</w:t>
      </w:r>
      <w:r w:rsidR="00CD38B1">
        <w:rPr>
          <w:rtl/>
        </w:rPr>
        <w:t>ّ</w:t>
      </w:r>
      <w:r w:rsidRPr="000509AA">
        <w:rPr>
          <w:rtl/>
        </w:rPr>
        <w:t>هما يسب</w:t>
      </w:r>
      <w:r w:rsidR="00CD38B1">
        <w:rPr>
          <w:rtl/>
        </w:rPr>
        <w:t>ّ</w:t>
      </w:r>
      <w:r w:rsidRPr="000509AA">
        <w:rPr>
          <w:rtl/>
        </w:rPr>
        <w:t>حان الله بلسان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تكوينهما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راسخين شامخين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يدل</w:t>
      </w:r>
      <w:r w:rsidR="00CD38B1">
        <w:rPr>
          <w:rtl/>
        </w:rPr>
        <w:t>ّ</w:t>
      </w:r>
      <w:r w:rsidRPr="000509AA">
        <w:rPr>
          <w:rtl/>
        </w:rPr>
        <w:t>ان على</w:t>
      </w:r>
      <w:r w:rsidR="00CD38B1" w:rsidRPr="00FA1B48">
        <w:rPr>
          <w:rtl/>
        </w:rPr>
        <w:t>ٰ</w:t>
      </w:r>
      <w:r w:rsidRPr="000509AA">
        <w:rPr>
          <w:rtl/>
        </w:rPr>
        <w:t xml:space="preserve"> الصانع الحكيم وعلى</w:t>
      </w:r>
      <w:r w:rsidR="00CD38B1" w:rsidRPr="00FA1B48">
        <w:rPr>
          <w:rtl/>
        </w:rPr>
        <w:t>ٰ</w:t>
      </w:r>
      <w:r w:rsidRPr="000509AA">
        <w:rPr>
          <w:rtl/>
        </w:rPr>
        <w:t xml:space="preserve"> قدرته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وعظمته</w:t>
      </w:r>
      <w:r w:rsidR="00F26704">
        <w:rPr>
          <w:rtl/>
        </w:rPr>
        <w:t xml:space="preserve"> .</w:t>
      </w:r>
    </w:p>
    <w:p w:rsidR="000509AA" w:rsidRPr="000509AA" w:rsidRDefault="000509AA" w:rsidP="00CD38B1">
      <w:pPr>
        <w:rPr>
          <w:rtl/>
        </w:rPr>
      </w:pPr>
      <w:r w:rsidRPr="000509AA">
        <w:rPr>
          <w:rtl/>
        </w:rPr>
        <w:t>فكأن</w:t>
      </w:r>
      <w:r w:rsidR="00CD38B1">
        <w:rPr>
          <w:rtl/>
        </w:rPr>
        <w:t>ّ</w:t>
      </w:r>
      <w:r w:rsidRPr="000509AA">
        <w:rPr>
          <w:rtl/>
        </w:rPr>
        <w:t>هما ينزهان الله</w:t>
      </w:r>
      <w:r w:rsidR="00CD38B1">
        <w:rPr>
          <w:rtl/>
        </w:rPr>
        <w:t xml:space="preserve"> عزّ وجلّ</w:t>
      </w:r>
      <w:r w:rsidRPr="000509AA">
        <w:rPr>
          <w:rtl/>
        </w:rPr>
        <w:t xml:space="preserve"> عم</w:t>
      </w:r>
      <w:r w:rsidR="00CD38B1">
        <w:rPr>
          <w:rtl/>
        </w:rPr>
        <w:t>ّ</w:t>
      </w:r>
      <w:r w:rsidRPr="000509AA">
        <w:rPr>
          <w:rtl/>
        </w:rPr>
        <w:t>ا لا يجوز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CD38B1" w:rsidRPr="00FA1B48">
        <w:rPr>
          <w:rtl/>
        </w:rPr>
        <w:t>ٰ</w:t>
      </w:r>
      <w:r w:rsidRPr="000509AA">
        <w:rPr>
          <w:rtl/>
        </w:rPr>
        <w:t xml:space="preserve"> حد</w:t>
      </w:r>
      <w:r w:rsidR="00CD38B1">
        <w:rPr>
          <w:rtl/>
        </w:rPr>
        <w:t>ّ</w:t>
      </w:r>
      <w:r w:rsidRPr="000509AA">
        <w:rPr>
          <w:rtl/>
        </w:rPr>
        <w:t xml:space="preserve"> قوله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تعالى</w:t>
      </w:r>
      <w:r w:rsidR="00CD38B1" w:rsidRPr="00FA1B48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CF73F3" w:rsidRPr="00CF73F3">
        <w:rPr>
          <w:rStyle w:val="rfdAie"/>
          <w:rFonts w:hint="cs"/>
          <w:rtl/>
        </w:rPr>
        <w:t xml:space="preserve"> </w:t>
      </w:r>
      <w:r w:rsidR="00CD38B1" w:rsidRPr="00CF73F3">
        <w:rPr>
          <w:rStyle w:val="rfdAie"/>
          <w:rtl/>
        </w:rPr>
        <w:t>تُسَبِّحُ لَهُ السَّمَاوَاتُ السَّبْعُ وَالْأَرْضُ وَمَن فِيهِنَّ</w:t>
      </w:r>
      <w:r w:rsidR="00CF73F3" w:rsidRPr="00CF73F3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وهذا النوع من التسبيح في القرآن العظيم كثير كما لا يخفى</w:t>
      </w:r>
      <w:r w:rsidR="00CD38B1" w:rsidRPr="00FA1B48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وقال قيس بن الملو</w:t>
      </w:r>
      <w:r w:rsidR="00CD38B1">
        <w:rPr>
          <w:rtl/>
        </w:rPr>
        <w:t>ّ</w:t>
      </w:r>
      <w:r w:rsidRPr="000509AA">
        <w:rPr>
          <w:rtl/>
        </w:rPr>
        <w:t xml:space="preserve">ح </w:t>
      </w:r>
      <w:r w:rsidRPr="000509AA">
        <w:rPr>
          <w:rStyle w:val="rfdFootnotenum"/>
          <w:rtl/>
        </w:rPr>
        <w:t>(3)</w:t>
      </w:r>
      <w:r w:rsidRPr="000509AA">
        <w:rPr>
          <w:rtl/>
        </w:rPr>
        <w:t xml:space="preserve"> :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1E4BDE" w:rsidRPr="001A092F" w:rsidRDefault="001E4BDE" w:rsidP="001A092F">
      <w:pPr>
        <w:pStyle w:val="rfdFootnote0"/>
        <w:rPr>
          <w:rtl/>
        </w:rPr>
      </w:pPr>
      <w:r w:rsidRPr="001A092F">
        <w:rPr>
          <w:rtl/>
        </w:rPr>
        <w:t>المنطق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كتاب الرسالة المصرية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كتاب ديوان شعره كبير</w:t>
      </w:r>
      <w:r w:rsidR="00F26704" w:rsidRPr="001A092F">
        <w:rPr>
          <w:rtl/>
        </w:rPr>
        <w:t xml:space="preserve"> . . .</w:t>
      </w:r>
    </w:p>
    <w:p w:rsidR="00CF294D" w:rsidRPr="00CF73F3" w:rsidRDefault="00CD38B1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ٱ</w:t>
      </w:r>
      <w:r w:rsidR="001E4BDE" w:rsidRPr="00CF73F3">
        <w:rPr>
          <w:rStyle w:val="rfdFootnote"/>
          <w:rtl/>
        </w:rPr>
        <w:t>نظر : معجم الأ</w:t>
      </w:r>
      <w:r w:rsidRPr="00CF73F3">
        <w:rPr>
          <w:rStyle w:val="rfdFootnote"/>
          <w:rtl/>
        </w:rPr>
        <w:t>ُ</w:t>
      </w:r>
      <w:r w:rsidR="001E4BDE" w:rsidRPr="00CF73F3">
        <w:rPr>
          <w:rStyle w:val="rfdFootnote"/>
          <w:rtl/>
        </w:rPr>
        <w:t>دباء 2</w:t>
      </w:r>
      <w:r w:rsidR="007A060E" w:rsidRPr="00CF73F3">
        <w:rPr>
          <w:rStyle w:val="rfdFootnote"/>
          <w:rtl/>
        </w:rPr>
        <w:t xml:space="preserve"> / </w:t>
      </w:r>
      <w:r w:rsidR="001E4BDE" w:rsidRPr="00CF73F3">
        <w:rPr>
          <w:rStyle w:val="rfdFootnote"/>
          <w:rtl/>
        </w:rPr>
        <w:t>317</w:t>
      </w:r>
      <w:r w:rsidR="00F26704" w:rsidRPr="00CF73F3">
        <w:rPr>
          <w:rStyle w:val="rfdFootnote"/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الجودي</w:t>
      </w:r>
      <w:r w:rsidR="00CD38B1" w:rsidRPr="001A092F">
        <w:rPr>
          <w:rtl/>
        </w:rPr>
        <w:t>ُّ</w:t>
      </w:r>
      <w:r w:rsidRPr="001A092F">
        <w:rPr>
          <w:rtl/>
        </w:rPr>
        <w:t xml:space="preserve"> : موضع وقيل جبل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وقال الزج</w:t>
      </w:r>
      <w:r w:rsidR="00CD38B1" w:rsidRPr="001A092F">
        <w:rPr>
          <w:rtl/>
        </w:rPr>
        <w:t>ّ</w:t>
      </w:r>
      <w:r w:rsidRPr="001A092F">
        <w:rPr>
          <w:rtl/>
        </w:rPr>
        <w:t>اج : هو جبل بآمد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وقيل : جبل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بالجزيرة استوت عليه سفينة نوح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وفي التنزيل العزيز : </w:t>
      </w:r>
      <w:r w:rsidR="00BE4BC2" w:rsidRPr="001A092F">
        <w:rPr>
          <w:rStyle w:val="rfdAlaem"/>
          <w:rtl/>
        </w:rPr>
        <w:t>(</w:t>
      </w:r>
      <w:r w:rsidR="00CF73F3" w:rsidRPr="001A092F">
        <w:rPr>
          <w:rStyle w:val="rfdFootnoteAie"/>
          <w:rFonts w:hint="cs"/>
          <w:rtl/>
        </w:rPr>
        <w:t xml:space="preserve"> </w:t>
      </w:r>
      <w:r w:rsidR="00CD38B1" w:rsidRPr="001A092F">
        <w:rPr>
          <w:rStyle w:val="rfdFootnoteAie"/>
          <w:rtl/>
        </w:rPr>
        <w:t xml:space="preserve">وَغِيضَ الْمَاءُ وَقُضِيَ </w:t>
      </w:r>
      <w:r w:rsidR="00CD38B1" w:rsidRPr="001A092F">
        <w:rPr>
          <w:rStyle w:val="rfdFootnoteAie"/>
          <w:rtl/>
        </w:rPr>
        <w:br/>
        <w:t>الْأَمْرُ وَاسْتَوَتْ عَلَى الْجُودِيِّ</w:t>
      </w:r>
      <w:r w:rsidR="00CF73F3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Pr="001A092F">
        <w:rPr>
          <w:rtl/>
        </w:rPr>
        <w:t xml:space="preserve"> سورة هود 11 : 44</w:t>
      </w:r>
      <w:r w:rsidR="00F26704" w:rsidRPr="001A092F">
        <w:rPr>
          <w:rtl/>
        </w:rPr>
        <w:t xml:space="preserve"> .</w:t>
      </w:r>
    </w:p>
    <w:p w:rsidR="000509AA" w:rsidRPr="00CF73F3" w:rsidRDefault="00CD38B1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ٱ</w:t>
      </w:r>
      <w:r w:rsidR="000509AA" w:rsidRPr="00CF73F3">
        <w:rPr>
          <w:rStyle w:val="rfdFootnote"/>
          <w:rtl/>
        </w:rPr>
        <w:t>نظر : لسان العرب</w:t>
      </w:r>
      <w:r w:rsidR="00414582" w:rsidRPr="00CF73F3">
        <w:rPr>
          <w:rStyle w:val="rfdFootnote"/>
          <w:rtl/>
        </w:rPr>
        <w:t xml:space="preserve"> </w:t>
      </w:r>
      <w:r w:rsidR="000509AA" w:rsidRPr="00CF73F3">
        <w:rPr>
          <w:rStyle w:val="rfdFootnote"/>
          <w:rtl/>
        </w:rPr>
        <w:t>2</w:t>
      </w:r>
      <w:r w:rsidR="007A060E" w:rsidRPr="00CF73F3">
        <w:rPr>
          <w:rStyle w:val="rfdFootnote"/>
          <w:rtl/>
        </w:rPr>
        <w:t xml:space="preserve"> / </w:t>
      </w:r>
      <w:r w:rsidR="000509AA" w:rsidRPr="00CF73F3">
        <w:rPr>
          <w:rStyle w:val="rfdFootnote"/>
          <w:rtl/>
        </w:rPr>
        <w:t>413 ماد</w:t>
      </w:r>
      <w:r w:rsidRPr="00CF73F3">
        <w:rPr>
          <w:rStyle w:val="rfdFootnote"/>
          <w:rtl/>
        </w:rPr>
        <w:t>ّ</w:t>
      </w:r>
      <w:r w:rsidR="000509AA" w:rsidRPr="00CF73F3">
        <w:rPr>
          <w:rStyle w:val="rfdFootnote"/>
          <w:rtl/>
        </w:rPr>
        <w:t xml:space="preserve">ة </w:t>
      </w:r>
      <w:r w:rsidR="008767F4" w:rsidRPr="00CF73F3">
        <w:rPr>
          <w:rStyle w:val="rfdFootnote"/>
          <w:rtl/>
        </w:rPr>
        <w:t>«</w:t>
      </w:r>
      <w:r w:rsidR="00CF73F3">
        <w:rPr>
          <w:rStyle w:val="rfdFootnote"/>
          <w:rFonts w:hint="cs"/>
          <w:rtl/>
        </w:rPr>
        <w:t xml:space="preserve"> </w:t>
      </w:r>
      <w:r w:rsidR="000509AA" w:rsidRPr="00CF73F3">
        <w:rPr>
          <w:rStyle w:val="rfdFootnote"/>
          <w:rtl/>
        </w:rPr>
        <w:t>جود</w:t>
      </w:r>
      <w:r w:rsidR="00CF73F3">
        <w:rPr>
          <w:rStyle w:val="rfdFootnote"/>
          <w:rFonts w:hint="cs"/>
          <w:rtl/>
        </w:rPr>
        <w:t xml:space="preserve"> </w:t>
      </w:r>
      <w:r w:rsidR="008767F4" w:rsidRPr="00CF73F3">
        <w:rPr>
          <w:rStyle w:val="rfdFootnote"/>
          <w:rtl/>
        </w:rPr>
        <w:t>»</w:t>
      </w:r>
      <w:r w:rsidR="00F26704" w:rsidRPr="00CF73F3">
        <w:rPr>
          <w:rStyle w:val="rfdFootnote"/>
          <w:rtl/>
        </w:rPr>
        <w:t xml:space="preserve"> .</w:t>
      </w:r>
    </w:p>
    <w:p w:rsidR="000509AA" w:rsidRPr="00CF73F3" w:rsidRDefault="000509AA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والجمد : جبل على</w:t>
      </w:r>
      <w:r w:rsidR="00CD38B1" w:rsidRPr="00CF73F3">
        <w:rPr>
          <w:rStyle w:val="rfdFootnote"/>
          <w:rtl/>
        </w:rPr>
        <w:t>ٰ</w:t>
      </w:r>
      <w:r w:rsidRPr="00CF73F3">
        <w:rPr>
          <w:rStyle w:val="rfdFootnote"/>
          <w:rtl/>
        </w:rPr>
        <w:t xml:space="preserve"> ليلة من المدينة مر</w:t>
      </w:r>
      <w:r w:rsidR="00CD38B1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 xml:space="preserve"> عليه الرسول الأكرم </w:t>
      </w:r>
      <w:r w:rsidRPr="00CF73F3">
        <w:rPr>
          <w:rStyle w:val="rfdAlaem"/>
          <w:rtl/>
        </w:rPr>
        <w:t>صلى‌الله‌عليه‌وآله‌وسلم</w:t>
      </w:r>
      <w:r w:rsidRPr="00CF73F3">
        <w:rPr>
          <w:rStyle w:val="rfdFootnote"/>
          <w:rtl/>
        </w:rPr>
        <w:t xml:space="preserve"> وقال : </w:t>
      </w:r>
      <w:r w:rsidRPr="00CF73F3">
        <w:rPr>
          <w:rStyle w:val="rfdFootnoteBold"/>
          <w:rtl/>
        </w:rPr>
        <w:t>«</w:t>
      </w:r>
      <w:r w:rsidR="00CF73F3" w:rsidRPr="00CF73F3">
        <w:rPr>
          <w:rStyle w:val="rfdFootnoteBold"/>
          <w:rFonts w:hint="cs"/>
          <w:rtl/>
        </w:rPr>
        <w:t xml:space="preserve"> </w:t>
      </w:r>
      <w:r w:rsidRPr="00CF73F3">
        <w:rPr>
          <w:rStyle w:val="rfdFootnoteBold"/>
          <w:rtl/>
        </w:rPr>
        <w:t>هذا</w:t>
      </w:r>
      <w:r w:rsidR="00444449" w:rsidRPr="00CF73F3">
        <w:rPr>
          <w:rStyle w:val="rfdFootnoteBold"/>
          <w:rtl/>
        </w:rPr>
        <w:t xml:space="preserve"> </w:t>
      </w:r>
      <w:r w:rsidR="00444449" w:rsidRPr="00CF73F3">
        <w:rPr>
          <w:rStyle w:val="rfdFootnoteBold"/>
          <w:rtl/>
        </w:rPr>
        <w:br/>
      </w:r>
      <w:r w:rsidRPr="00CF73F3">
        <w:rPr>
          <w:rStyle w:val="rfdFootnoteBold"/>
          <w:rtl/>
        </w:rPr>
        <w:t>ج</w:t>
      </w:r>
      <w:r w:rsidR="00CD38B1" w:rsidRPr="00CF73F3">
        <w:rPr>
          <w:rStyle w:val="rfdFootnoteBold"/>
          <w:rtl/>
        </w:rPr>
        <w:t>ُ</w:t>
      </w:r>
      <w:r w:rsidRPr="00CF73F3">
        <w:rPr>
          <w:rStyle w:val="rfdFootnoteBold"/>
          <w:rtl/>
        </w:rPr>
        <w:t>مدان س</w:t>
      </w:r>
      <w:r w:rsidR="00CD38B1" w:rsidRPr="00CF73F3">
        <w:rPr>
          <w:rStyle w:val="rfdFootnoteBold"/>
          <w:rtl/>
        </w:rPr>
        <w:t>َ</w:t>
      </w:r>
      <w:r w:rsidRPr="00CF73F3">
        <w:rPr>
          <w:rStyle w:val="rfdFootnoteBold"/>
          <w:rtl/>
        </w:rPr>
        <w:t>بق الم</w:t>
      </w:r>
      <w:r w:rsidR="00CD38B1" w:rsidRPr="00CF73F3">
        <w:rPr>
          <w:rStyle w:val="rfdFootnoteBold"/>
          <w:rtl/>
        </w:rPr>
        <w:t>ُ</w:t>
      </w:r>
      <w:r w:rsidRPr="00CF73F3">
        <w:rPr>
          <w:rStyle w:val="rfdFootnoteBold"/>
          <w:rtl/>
        </w:rPr>
        <w:t>ف</w:t>
      </w:r>
      <w:r w:rsidR="00CD38B1" w:rsidRPr="00CF73F3">
        <w:rPr>
          <w:rStyle w:val="rfdFootnoteBold"/>
          <w:rtl/>
        </w:rPr>
        <w:t>َ</w:t>
      </w:r>
      <w:r w:rsidRPr="00CF73F3">
        <w:rPr>
          <w:rStyle w:val="rfdFootnoteBold"/>
          <w:rtl/>
        </w:rPr>
        <w:t>ر</w:t>
      </w:r>
      <w:r w:rsidR="00CD38B1" w:rsidRPr="00CF73F3">
        <w:rPr>
          <w:rStyle w:val="rfdFootnoteBold"/>
          <w:rtl/>
        </w:rPr>
        <w:t>ِّ</w:t>
      </w:r>
      <w:r w:rsidRPr="00CF73F3">
        <w:rPr>
          <w:rStyle w:val="rfdFootnoteBold"/>
          <w:rtl/>
        </w:rPr>
        <w:t>دون</w:t>
      </w:r>
      <w:r w:rsidR="00CF73F3" w:rsidRPr="00CF73F3">
        <w:rPr>
          <w:rStyle w:val="rfdFootnoteBold"/>
          <w:rFonts w:hint="cs"/>
          <w:rtl/>
        </w:rPr>
        <w:t xml:space="preserve"> </w:t>
      </w:r>
      <w:r w:rsidRPr="00CF73F3">
        <w:rPr>
          <w:rStyle w:val="rfdFootnoteBold"/>
          <w:rtl/>
        </w:rPr>
        <w:t>»</w:t>
      </w:r>
      <w:r w:rsidR="00F26704" w:rsidRPr="00CF73F3">
        <w:rPr>
          <w:rStyle w:val="rfdFootnote"/>
          <w:rtl/>
        </w:rPr>
        <w:t xml:space="preserve"> .</w:t>
      </w:r>
    </w:p>
    <w:p w:rsidR="000509AA" w:rsidRPr="00CF73F3" w:rsidRDefault="00CD38B1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ٱ</w:t>
      </w:r>
      <w:r w:rsidR="000509AA" w:rsidRPr="00CF73F3">
        <w:rPr>
          <w:rStyle w:val="rfdFootnote"/>
          <w:rtl/>
        </w:rPr>
        <w:t>نظر : لسان العرب</w:t>
      </w:r>
      <w:r w:rsidR="00414582" w:rsidRPr="00CF73F3">
        <w:rPr>
          <w:rStyle w:val="rfdFootnote"/>
          <w:rtl/>
        </w:rPr>
        <w:t xml:space="preserve"> </w:t>
      </w:r>
      <w:r w:rsidR="000509AA" w:rsidRPr="00CF73F3">
        <w:rPr>
          <w:rStyle w:val="rfdFootnote"/>
          <w:rtl/>
        </w:rPr>
        <w:t>2</w:t>
      </w:r>
      <w:r w:rsidR="007A060E" w:rsidRPr="00CF73F3">
        <w:rPr>
          <w:rStyle w:val="rfdFootnote"/>
          <w:rtl/>
        </w:rPr>
        <w:t xml:space="preserve"> / </w:t>
      </w:r>
      <w:r w:rsidR="000509AA" w:rsidRPr="00CF73F3">
        <w:rPr>
          <w:rStyle w:val="rfdFootnote"/>
          <w:rtl/>
        </w:rPr>
        <w:t>349 ماد</w:t>
      </w:r>
      <w:r w:rsidRPr="00CF73F3">
        <w:rPr>
          <w:rStyle w:val="rfdFootnote"/>
          <w:rtl/>
        </w:rPr>
        <w:t>ّ</w:t>
      </w:r>
      <w:r w:rsidR="000509AA" w:rsidRPr="00CF73F3">
        <w:rPr>
          <w:rStyle w:val="rfdFootnote"/>
          <w:rtl/>
        </w:rPr>
        <w:t xml:space="preserve">ة </w:t>
      </w:r>
      <w:r w:rsidR="008767F4" w:rsidRPr="00CF73F3">
        <w:rPr>
          <w:rStyle w:val="rfdFootnote"/>
          <w:rtl/>
        </w:rPr>
        <w:t>«</w:t>
      </w:r>
      <w:r w:rsidR="00CF73F3">
        <w:rPr>
          <w:rStyle w:val="rfdFootnote"/>
          <w:rFonts w:hint="cs"/>
          <w:rtl/>
        </w:rPr>
        <w:t xml:space="preserve"> </w:t>
      </w:r>
      <w:r w:rsidR="000509AA" w:rsidRPr="00CF73F3">
        <w:rPr>
          <w:rStyle w:val="rfdFootnote"/>
          <w:rtl/>
        </w:rPr>
        <w:t>جمد</w:t>
      </w:r>
      <w:r w:rsidR="00CF73F3">
        <w:rPr>
          <w:rStyle w:val="rfdFootnote"/>
          <w:rFonts w:hint="cs"/>
          <w:rtl/>
        </w:rPr>
        <w:t xml:space="preserve"> </w:t>
      </w:r>
      <w:r w:rsidR="008767F4" w:rsidRPr="00CF73F3">
        <w:rPr>
          <w:rStyle w:val="rfdFootnote"/>
          <w:rtl/>
        </w:rPr>
        <w:t>»</w:t>
      </w:r>
      <w:r w:rsidR="00F26704" w:rsidRPr="00CF73F3">
        <w:rPr>
          <w:rStyle w:val="rfdFootnote"/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(2) سورة الإسراء 17 : 44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(3) ديوان مجنون ليلى</w:t>
      </w:r>
      <w:r w:rsidR="00CD38B1" w:rsidRPr="001A092F">
        <w:rPr>
          <w:rtl/>
        </w:rPr>
        <w:t>ٰ</w:t>
      </w:r>
      <w:r w:rsidRPr="001A092F">
        <w:rPr>
          <w:rtl/>
        </w:rPr>
        <w:t xml:space="preserve"> : 192 باختلاف يسير في بعض الألفاظ</w:t>
      </w:r>
      <w:r w:rsidR="00F26704" w:rsidRPr="001A092F">
        <w:rPr>
          <w:rtl/>
        </w:rPr>
        <w:t xml:space="preserve"> .</w:t>
      </w:r>
    </w:p>
    <w:p w:rsidR="000509AA" w:rsidRPr="00CF73F3" w:rsidRDefault="000509AA" w:rsidP="00CF73F3">
      <w:pPr>
        <w:rPr>
          <w:rStyle w:val="rfdFootnote"/>
          <w:rtl/>
        </w:rPr>
      </w:pPr>
      <w:r w:rsidRPr="00CF73F3">
        <w:rPr>
          <w:rStyle w:val="rfdFootnote"/>
          <w:rtl/>
        </w:rPr>
        <w:t>وقيس بن الملو</w:t>
      </w:r>
      <w:r w:rsidR="00CD38B1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ح : هو ابن مزاحم العامري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توف</w:t>
      </w:r>
      <w:r w:rsidR="00CD38B1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ي سنة 68 ه</w:t>
      </w:r>
      <w:r w:rsidR="00CD38B1" w:rsidRPr="00CF73F3">
        <w:rPr>
          <w:rStyle w:val="rfdFootnote"/>
          <w:rtl/>
        </w:rPr>
        <w:t>ـ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شاعر غزل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من</w:t>
      </w:r>
      <w:r w:rsidR="00444449" w:rsidRPr="00CF73F3">
        <w:rPr>
          <w:rStyle w:val="rfdFootnote"/>
          <w:rtl/>
        </w:rPr>
        <w:t xml:space="preserve"> </w:t>
      </w:r>
      <w:r w:rsidR="00444449" w:rsidRPr="00CF73F3">
        <w:rPr>
          <w:rStyle w:val="rfdFootnote"/>
          <w:rtl/>
        </w:rPr>
        <w:br/>
      </w:r>
      <w:r w:rsidRPr="00CF73F3">
        <w:rPr>
          <w:rStyle w:val="rfdFootnote"/>
          <w:rtl/>
        </w:rPr>
        <w:t>المتي</w:t>
      </w:r>
      <w:r w:rsidR="00CD38B1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مين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من أهل نجد</w:t>
      </w:r>
      <w:r w:rsidR="00C51724" w:rsidRPr="00CF73F3">
        <w:rPr>
          <w:rStyle w:val="rfdFootnote"/>
          <w:rtl/>
        </w:rPr>
        <w:t xml:space="preserve"> ،</w:t>
      </w:r>
      <w:r w:rsidRPr="00CF73F3">
        <w:rPr>
          <w:rStyle w:val="rfdFootnote"/>
          <w:rtl/>
        </w:rPr>
        <w:t xml:space="preserve"> لم يكن مجنونا</w:t>
      </w:r>
      <w:r w:rsidR="00CD38B1" w:rsidRPr="00CF73F3">
        <w:rPr>
          <w:rStyle w:val="rfdFootnote"/>
          <w:rtl/>
        </w:rPr>
        <w:t>ً</w:t>
      </w:r>
      <w:r w:rsidRPr="00CF73F3">
        <w:rPr>
          <w:rStyle w:val="rfdFootnote"/>
          <w:rtl/>
        </w:rPr>
        <w:t xml:space="preserve"> وإن</w:t>
      </w:r>
      <w:r w:rsidR="00CD38B1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ما لق</w:t>
      </w:r>
      <w:r w:rsidR="00CD38B1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>ب بذلك لهيامه في حب</w:t>
      </w:r>
      <w:r w:rsidR="00CD38B1" w:rsidRPr="00CF73F3">
        <w:rPr>
          <w:rStyle w:val="rfdFootnote"/>
          <w:rtl/>
        </w:rPr>
        <w:t>ّ</w:t>
      </w:r>
      <w:r w:rsidRPr="00CF73F3">
        <w:rPr>
          <w:rStyle w:val="rfdFootnote"/>
          <w:rtl/>
        </w:rPr>
        <w:t xml:space="preserve"> ليلى</w:t>
      </w:r>
      <w:r w:rsidR="00CD38B1" w:rsidRPr="00CF73F3">
        <w:rPr>
          <w:rStyle w:val="rfdFootnote"/>
          <w:rtl/>
        </w:rPr>
        <w:t>ٰ</w:t>
      </w:r>
      <w:r w:rsidR="00444449" w:rsidRPr="00CF73F3">
        <w:rPr>
          <w:rStyle w:val="rfdFootnote"/>
          <w:rtl/>
        </w:rPr>
        <w:t xml:space="preserve"> </w:t>
      </w:r>
      <w:r w:rsidR="00444449" w:rsidRPr="00CF73F3">
        <w:rPr>
          <w:rStyle w:val="rfdFootnote"/>
          <w:rtl/>
        </w:rPr>
        <w:br/>
      </w:r>
      <w:r w:rsidRPr="00CF73F3">
        <w:rPr>
          <w:rStyle w:val="rfdFootnote"/>
          <w:rtl/>
        </w:rPr>
        <w:t>بنت سعد</w:t>
      </w:r>
      <w:r w:rsidR="00F26704" w:rsidRPr="00CF73F3">
        <w:rPr>
          <w:rStyle w:val="rfdFootnote"/>
          <w:rtl/>
        </w:rPr>
        <w:t xml:space="preserve"> .</w:t>
      </w:r>
    </w:p>
    <w:p w:rsidR="000509AA" w:rsidRPr="00AF5DE1" w:rsidRDefault="000509AA" w:rsidP="00AF5DE1">
      <w:pPr>
        <w:rPr>
          <w:rStyle w:val="rfdFootnote"/>
          <w:rtl/>
        </w:rPr>
      </w:pPr>
      <w:r w:rsidRPr="00AF5DE1">
        <w:rPr>
          <w:rStyle w:val="rfdFootnote"/>
          <w:rtl/>
        </w:rPr>
        <w:t>قيل في قص</w:t>
      </w:r>
      <w:r w:rsidR="00CD38B1" w:rsidRPr="00AF5DE1">
        <w:rPr>
          <w:rStyle w:val="rfdFootnote"/>
          <w:rtl/>
        </w:rPr>
        <w:t>ّ</w:t>
      </w:r>
      <w:r w:rsidRPr="00AF5DE1">
        <w:rPr>
          <w:rStyle w:val="rfdFootnote"/>
          <w:rtl/>
        </w:rPr>
        <w:t>ته : نشأ معها إلى</w:t>
      </w:r>
      <w:r w:rsidR="00CD38B1" w:rsidRPr="00AF5DE1">
        <w:rPr>
          <w:rStyle w:val="rfdFootnote"/>
          <w:rtl/>
        </w:rPr>
        <w:t>ٰ</w:t>
      </w:r>
      <w:r w:rsidRPr="00AF5DE1">
        <w:rPr>
          <w:rStyle w:val="rfdFootnote"/>
          <w:rtl/>
        </w:rPr>
        <w:t xml:space="preserve"> أن كبرت وحجبها أبوها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فهام على</w:t>
      </w:r>
      <w:r w:rsidR="00CD38B1" w:rsidRPr="00AF5DE1">
        <w:rPr>
          <w:rStyle w:val="rfdFootnote"/>
          <w:rtl/>
        </w:rPr>
        <w:t>ٰ</w:t>
      </w:r>
      <w:r w:rsidRPr="00AF5DE1">
        <w:rPr>
          <w:rStyle w:val="rfdFootnote"/>
          <w:rtl/>
        </w:rPr>
        <w:t xml:space="preserve"> وجهه ينشد</w:t>
      </w:r>
      <w:r w:rsidR="00444449" w:rsidRPr="00AF5DE1">
        <w:rPr>
          <w:rStyle w:val="rfdFootnote"/>
          <w:rtl/>
        </w:rPr>
        <w:t xml:space="preserve"> </w:t>
      </w:r>
      <w:r w:rsidR="00444449" w:rsidRPr="00AF5DE1">
        <w:rPr>
          <w:rStyle w:val="rfdFootnote"/>
          <w:rtl/>
        </w:rPr>
        <w:br/>
      </w:r>
      <w:r w:rsidRPr="00AF5DE1">
        <w:rPr>
          <w:rStyle w:val="rfdFootnote"/>
          <w:rtl/>
        </w:rPr>
        <w:t>الأشعار ويأنس بالوحوش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فيرى</w:t>
      </w:r>
      <w:r w:rsidR="00CD38B1" w:rsidRPr="00AF5DE1">
        <w:rPr>
          <w:rStyle w:val="rfdFootnote"/>
          <w:rtl/>
        </w:rPr>
        <w:t>ٰ</w:t>
      </w:r>
      <w:r w:rsidRPr="00AF5DE1">
        <w:rPr>
          <w:rStyle w:val="rfdFootnote"/>
          <w:rtl/>
        </w:rPr>
        <w:t xml:space="preserve"> حينا</w:t>
      </w:r>
      <w:r w:rsidR="00CD38B1" w:rsidRPr="00AF5DE1">
        <w:rPr>
          <w:rStyle w:val="rfdFootnote"/>
          <w:rtl/>
        </w:rPr>
        <w:t>ً</w:t>
      </w:r>
      <w:r w:rsidRPr="00AF5DE1">
        <w:rPr>
          <w:rStyle w:val="rfdFootnote"/>
          <w:rtl/>
        </w:rPr>
        <w:t xml:space="preserve"> في الشام وحينا</w:t>
      </w:r>
      <w:r w:rsidR="00CD38B1" w:rsidRPr="00AF5DE1">
        <w:rPr>
          <w:rStyle w:val="rfdFootnote"/>
          <w:rtl/>
        </w:rPr>
        <w:t>ً</w:t>
      </w:r>
      <w:r w:rsidRPr="00AF5DE1">
        <w:rPr>
          <w:rStyle w:val="rfdFootnote"/>
          <w:rtl/>
        </w:rPr>
        <w:t xml:space="preserve"> في نجد وحينا</w:t>
      </w:r>
      <w:r w:rsidR="00CD38B1" w:rsidRPr="00AF5DE1">
        <w:rPr>
          <w:rStyle w:val="rfdFootnote"/>
          <w:rtl/>
        </w:rPr>
        <w:t>ً</w:t>
      </w:r>
      <w:r w:rsidRPr="00AF5DE1">
        <w:rPr>
          <w:rStyle w:val="rfdFootnote"/>
          <w:rtl/>
        </w:rPr>
        <w:t xml:space="preserve"> في الحجاز</w:t>
      </w:r>
      <w:r w:rsidR="00C51724" w:rsidRPr="00AF5DE1">
        <w:rPr>
          <w:rStyle w:val="rfdFootnote"/>
          <w:rtl/>
        </w:rPr>
        <w:t xml:space="preserve"> ،</w:t>
      </w:r>
      <w:r w:rsidR="00444449" w:rsidRPr="00AF5DE1">
        <w:rPr>
          <w:rStyle w:val="rfdFootnote"/>
          <w:rtl/>
        </w:rPr>
        <w:t xml:space="preserve"> </w:t>
      </w:r>
      <w:r w:rsidR="00444449" w:rsidRPr="00AF5DE1">
        <w:rPr>
          <w:rStyle w:val="rfdFootnote"/>
          <w:rtl/>
        </w:rPr>
        <w:br/>
      </w:r>
      <w:r w:rsidRPr="00AF5DE1">
        <w:rPr>
          <w:rStyle w:val="rfdFootnote"/>
          <w:rtl/>
        </w:rPr>
        <w:t>إلى</w:t>
      </w:r>
      <w:r w:rsidR="00CD38B1" w:rsidRPr="00AF5DE1">
        <w:rPr>
          <w:rStyle w:val="rfdFootnote"/>
          <w:rtl/>
        </w:rPr>
        <w:t>ٰ</w:t>
      </w:r>
      <w:r w:rsidRPr="00AF5DE1">
        <w:rPr>
          <w:rStyle w:val="rfdFootnote"/>
          <w:rtl/>
        </w:rPr>
        <w:t xml:space="preserve"> أن و</w:t>
      </w:r>
      <w:r w:rsidR="00CD38B1" w:rsidRPr="00AF5DE1">
        <w:rPr>
          <w:rStyle w:val="rfdFootnote"/>
          <w:rtl/>
        </w:rPr>
        <w:t>ُ</w:t>
      </w:r>
      <w:r w:rsidRPr="00AF5DE1">
        <w:rPr>
          <w:rStyle w:val="rfdFootnote"/>
          <w:rtl/>
        </w:rPr>
        <w:t>جد ملقى</w:t>
      </w:r>
      <w:r w:rsidR="00CD38B1" w:rsidRPr="00AF5DE1">
        <w:rPr>
          <w:rStyle w:val="rfdFootnote"/>
          <w:rtl/>
        </w:rPr>
        <w:t>ً</w:t>
      </w:r>
      <w:r w:rsidRPr="00AF5DE1">
        <w:rPr>
          <w:rStyle w:val="rfdFootnote"/>
          <w:rtl/>
        </w:rPr>
        <w:t xml:space="preserve"> بين أحجار وهو مي</w:t>
      </w:r>
      <w:r w:rsidR="00CD38B1" w:rsidRPr="00AF5DE1">
        <w:rPr>
          <w:rStyle w:val="rfdFootnote"/>
          <w:rtl/>
        </w:rPr>
        <w:t>ّ</w:t>
      </w:r>
      <w:r w:rsidRPr="00AF5DE1">
        <w:rPr>
          <w:rStyle w:val="rfdFootnote"/>
          <w:rtl/>
        </w:rPr>
        <w:t>ت فح</w:t>
      </w:r>
      <w:r w:rsidR="00CD38B1" w:rsidRPr="00AF5DE1">
        <w:rPr>
          <w:rStyle w:val="rfdFootnote"/>
          <w:rtl/>
        </w:rPr>
        <w:t>ُ</w:t>
      </w:r>
      <w:r w:rsidRPr="00AF5DE1">
        <w:rPr>
          <w:rStyle w:val="rfdFootnote"/>
          <w:rtl/>
        </w:rPr>
        <w:t>مل إلى</w:t>
      </w:r>
      <w:r w:rsidR="00CD38B1" w:rsidRPr="00AF5DE1">
        <w:rPr>
          <w:rStyle w:val="rfdFootnote"/>
          <w:rtl/>
        </w:rPr>
        <w:t>ٰ</w:t>
      </w:r>
      <w:r w:rsidRPr="00AF5DE1">
        <w:rPr>
          <w:rStyle w:val="rfdFootnote"/>
          <w:rtl/>
        </w:rPr>
        <w:t xml:space="preserve"> أهله</w:t>
      </w:r>
      <w:r w:rsidR="00F26704" w:rsidRPr="00AF5DE1">
        <w:rPr>
          <w:rStyle w:val="rfdFootnote"/>
          <w:rtl/>
        </w:rPr>
        <w:t xml:space="preserve"> .</w:t>
      </w:r>
    </w:p>
    <w:p w:rsidR="000509AA" w:rsidRPr="00AF5DE1" w:rsidRDefault="00CD38B1" w:rsidP="00AF5DE1">
      <w:pPr>
        <w:rPr>
          <w:rStyle w:val="rfdFootnote"/>
          <w:rtl/>
        </w:rPr>
      </w:pPr>
      <w:r w:rsidRPr="00AF5DE1">
        <w:rPr>
          <w:rStyle w:val="rfdFootnote"/>
          <w:rtl/>
        </w:rPr>
        <w:t>ٱ</w:t>
      </w:r>
      <w:r w:rsidR="000509AA" w:rsidRPr="00AF5DE1">
        <w:rPr>
          <w:rStyle w:val="rfdFootnote"/>
          <w:rtl/>
        </w:rPr>
        <w:t>نظر : الأغاني</w:t>
      </w:r>
      <w:r w:rsidR="00414582" w:rsidRPr="00AF5DE1">
        <w:rPr>
          <w:rStyle w:val="rfdFootnote"/>
          <w:rtl/>
        </w:rPr>
        <w:t xml:space="preserve"> </w:t>
      </w:r>
      <w:r w:rsidR="000509AA" w:rsidRPr="00AF5DE1">
        <w:rPr>
          <w:rStyle w:val="rfdFootnote"/>
          <w:rtl/>
        </w:rPr>
        <w:t>2</w:t>
      </w:r>
      <w:r w:rsidR="007A060E" w:rsidRPr="00AF5DE1">
        <w:rPr>
          <w:rStyle w:val="rfdFootnote"/>
          <w:rtl/>
        </w:rPr>
        <w:t xml:space="preserve"> / </w:t>
      </w:r>
      <w:r w:rsidR="000509AA" w:rsidRPr="00AF5DE1">
        <w:rPr>
          <w:rStyle w:val="rfdFootnote"/>
          <w:rtl/>
        </w:rPr>
        <w:t>49</w:t>
      </w:r>
      <w:r w:rsidR="00F26704" w:rsidRPr="00AF5DE1">
        <w:rPr>
          <w:rStyle w:val="rfdFootnote"/>
          <w:rtl/>
        </w:rPr>
        <w:t xml:space="preserve"> .</w:t>
      </w:r>
    </w:p>
    <w:p w:rsidR="001E4BDE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1E4BDE" w:rsidTr="00AF5DE1"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lastRenderedPageBreak/>
              <w:t>وأجهشت</w:t>
            </w:r>
            <w:r w:rsidR="00794C63">
              <w:rPr>
                <w:rtl/>
              </w:rPr>
              <w:t>ُ</w:t>
            </w:r>
            <w:r w:rsidRPr="000509AA">
              <w:rPr>
                <w:rtl/>
              </w:rPr>
              <w:t xml:space="preserve"> للت</w:t>
            </w:r>
            <w:r w:rsidR="00794C63">
              <w:rPr>
                <w:rtl/>
              </w:rPr>
              <w:t>َ</w:t>
            </w:r>
            <w:r w:rsidRPr="000509AA">
              <w:rPr>
                <w:rtl/>
              </w:rPr>
              <w:t>و</w:t>
            </w:r>
            <w:r w:rsidR="00794C63">
              <w:rPr>
                <w:rtl/>
              </w:rPr>
              <w:t>ْ</w:t>
            </w:r>
            <w:r w:rsidRPr="000509AA">
              <w:rPr>
                <w:rtl/>
              </w:rPr>
              <w:t>باذ</w:t>
            </w:r>
            <w:r w:rsidR="00794C63">
              <w:rPr>
                <w:rtl/>
              </w:rPr>
              <w:t>ِ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Footnotenum"/>
                <w:rtl/>
              </w:rPr>
              <w:t>(1)</w:t>
            </w:r>
            <w:r w:rsidRPr="000509AA">
              <w:rPr>
                <w:rtl/>
              </w:rPr>
              <w:t xml:space="preserve"> ح</w:t>
            </w:r>
            <w:r>
              <w:rPr>
                <w:rtl/>
              </w:rPr>
              <w:t>ين رأيته</w:t>
            </w:r>
            <w:r w:rsidR="00794C63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>
              <w:rPr>
                <w:rtl/>
              </w:rPr>
              <w:t>وكب</w:t>
            </w:r>
            <w:r w:rsidR="00794C63">
              <w:rPr>
                <w:rtl/>
              </w:rPr>
              <w:t>ّ</w:t>
            </w:r>
            <w:r>
              <w:rPr>
                <w:rtl/>
              </w:rPr>
              <w:t>ر للرحم</w:t>
            </w:r>
            <w:r w:rsidR="00794C63" w:rsidRPr="00FA1B48">
              <w:rPr>
                <w:rtl/>
              </w:rPr>
              <w:t>ٰ</w:t>
            </w:r>
            <w:r>
              <w:rPr>
                <w:rtl/>
              </w:rPr>
              <w:t>ن حين رآني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</w:tr>
      <w:tr w:rsidR="001E4BDE" w:rsidTr="00AF5DE1"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وأذريت</w:t>
            </w:r>
            <w:r w:rsidR="00794C63">
              <w:rPr>
                <w:rtl/>
              </w:rPr>
              <w:t>ُ</w:t>
            </w:r>
            <w:r w:rsidRPr="000509AA">
              <w:rPr>
                <w:rtl/>
              </w:rPr>
              <w:t xml:space="preserve"> دمع</w:t>
            </w:r>
            <w:r w:rsidR="00794C63">
              <w:rPr>
                <w:rtl/>
              </w:rPr>
              <w:t>َ</w:t>
            </w:r>
            <w:r w:rsidRPr="000509AA">
              <w:rPr>
                <w:rtl/>
              </w:rPr>
              <w:t xml:space="preserve"> العين لم</w:t>
            </w:r>
            <w:r w:rsidR="00794C63">
              <w:rPr>
                <w:rtl/>
              </w:rPr>
              <w:t>ّ</w:t>
            </w:r>
            <w:r w:rsidRPr="000509AA">
              <w:rPr>
                <w:rtl/>
              </w:rPr>
              <w:t xml:space="preserve">ا </w:t>
            </w:r>
            <w:r>
              <w:rPr>
                <w:rtl/>
              </w:rPr>
              <w:t>أتيت</w:t>
            </w:r>
            <w:r w:rsidR="00794C63">
              <w:rPr>
                <w:rtl/>
              </w:rPr>
              <w:t>ُ</w:t>
            </w:r>
            <w:r>
              <w:rPr>
                <w:rtl/>
              </w:rPr>
              <w:t>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>
              <w:rPr>
                <w:rtl/>
              </w:rPr>
              <w:t>ونادى</w:t>
            </w:r>
            <w:r w:rsidR="00794C63" w:rsidRPr="00FA1B48">
              <w:rPr>
                <w:rtl/>
              </w:rPr>
              <w:t>ٰ</w:t>
            </w:r>
            <w:r>
              <w:rPr>
                <w:rtl/>
              </w:rPr>
              <w:t xml:space="preserve"> بأعلى</w:t>
            </w:r>
            <w:r w:rsidR="00794C63" w:rsidRPr="00FA1B48">
              <w:rPr>
                <w:rtl/>
              </w:rPr>
              <w:t>ٰ</w:t>
            </w:r>
            <w:r>
              <w:rPr>
                <w:rtl/>
              </w:rPr>
              <w:t xml:space="preserve"> صوته فدعاني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</w:tr>
      <w:tr w:rsidR="001E4BDE" w:rsidTr="00AF5DE1"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فقلت</w:t>
            </w:r>
            <w:r w:rsidR="00794C63">
              <w:rPr>
                <w:rtl/>
              </w:rPr>
              <w:t>ُ</w:t>
            </w:r>
            <w:r w:rsidRPr="000509AA">
              <w:rPr>
                <w:rtl/>
              </w:rPr>
              <w:t xml:space="preserve"> له : أين ال</w:t>
            </w:r>
            <w:r w:rsidR="00794C63">
              <w:rPr>
                <w:rtl/>
              </w:rPr>
              <w:t>ّ</w:t>
            </w:r>
            <w:r w:rsidRPr="000509AA">
              <w:rPr>
                <w:rtl/>
              </w:rPr>
              <w:t>ذين رأيت</w:t>
            </w:r>
            <w:r w:rsidR="00794C63">
              <w:rPr>
                <w:rtl/>
              </w:rPr>
              <w:t>ُ</w:t>
            </w:r>
            <w:r>
              <w:rPr>
                <w:rtl/>
              </w:rPr>
              <w:t>هم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>
              <w:rPr>
                <w:rtl/>
              </w:rPr>
              <w:t>بجنبك في خفض</w:t>
            </w:r>
            <w:r w:rsidR="00794C63">
              <w:rPr>
                <w:rtl/>
              </w:rPr>
              <w:t>ٍ</w:t>
            </w:r>
            <w:r>
              <w:rPr>
                <w:rtl/>
              </w:rPr>
              <w:t xml:space="preserve"> وطيب</w:t>
            </w:r>
            <w:r w:rsidR="00794C63">
              <w:rPr>
                <w:rtl/>
              </w:rPr>
              <w:t>ِ</w:t>
            </w:r>
            <w:r>
              <w:rPr>
                <w:rtl/>
              </w:rPr>
              <w:t xml:space="preserve"> زمان</w:t>
            </w:r>
            <w:r w:rsidR="00794C63">
              <w:rPr>
                <w:rtl/>
              </w:rPr>
              <w:t>ِ</w:t>
            </w:r>
            <w:r w:rsidR="00C12BF0">
              <w:rPr>
                <w:rtl/>
              </w:rPr>
              <w:t xml:space="preserve"> ؟</w:t>
            </w:r>
            <w:r w:rsidR="007A060E">
              <w:rPr>
                <w:rtl/>
              </w:rPr>
              <w:t xml:space="preserve"> !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</w:tr>
      <w:tr w:rsidR="001E4BDE" w:rsidTr="00AF5DE1">
        <w:tc>
          <w:tcPr>
            <w:tcW w:w="2250" w:type="pct"/>
            <w:shd w:val="clear" w:color="auto" w:fill="auto"/>
          </w:tcPr>
          <w:p w:rsidR="001E4BDE" w:rsidRDefault="005C52DA" w:rsidP="00794C63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فقال : مضوا و</w:t>
            </w:r>
            <w:r w:rsidR="00794C63" w:rsidRPr="00FA1B48">
              <w:rPr>
                <w:rtl/>
              </w:rPr>
              <w:t>ٱ</w:t>
            </w:r>
            <w:r w:rsidRPr="000509AA">
              <w:rPr>
                <w:rtl/>
              </w:rPr>
              <w:t>ستودعوني بلادهم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ومن ذا الذي يبق</w:t>
            </w:r>
            <w:r>
              <w:rPr>
                <w:rtl/>
              </w:rPr>
              <w:t>ى</w:t>
            </w:r>
            <w:r w:rsidR="00794C63" w:rsidRPr="00FA1B48">
              <w:rPr>
                <w:rtl/>
              </w:rPr>
              <w:t>ٰ</w:t>
            </w:r>
            <w:r>
              <w:rPr>
                <w:rtl/>
              </w:rPr>
              <w:t xml:space="preserve"> على</w:t>
            </w:r>
            <w:r w:rsidR="00794C63" w:rsidRPr="00FA1B48">
              <w:rPr>
                <w:rtl/>
              </w:rPr>
              <w:t>ٰ</w:t>
            </w:r>
            <w:r>
              <w:rPr>
                <w:rtl/>
              </w:rPr>
              <w:t xml:space="preserve"> الحدثان</w:t>
            </w:r>
            <w:r w:rsidR="00794C63">
              <w:rPr>
                <w:rtl/>
              </w:rPr>
              <w:t>ِ</w:t>
            </w:r>
            <w:r w:rsidR="00C12BF0">
              <w:rPr>
                <w:rtl/>
              </w:rPr>
              <w:t xml:space="preserve"> ؟</w:t>
            </w:r>
            <w:r w:rsidR="007A060E">
              <w:rPr>
                <w:rtl/>
              </w:rPr>
              <w:t xml:space="preserve"> !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ضرورة أن</w:t>
      </w:r>
      <w:r w:rsidR="00794C63">
        <w:rPr>
          <w:rtl/>
        </w:rPr>
        <w:t>ّ</w:t>
      </w:r>
      <w:r w:rsidRPr="000509AA">
        <w:rPr>
          <w:rtl/>
        </w:rPr>
        <w:t>ه لا سؤال هنا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جواب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تكبير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نداء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ولا دعاء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794C63">
        <w:rPr>
          <w:rtl/>
        </w:rPr>
        <w:t>ّ</w:t>
      </w:r>
      <w:r w:rsidRPr="000509AA">
        <w:rPr>
          <w:rtl/>
        </w:rPr>
        <w:t>ما هي مجازات على</w:t>
      </w:r>
      <w:r w:rsidR="00794C63" w:rsidRPr="00FA1B48">
        <w:rPr>
          <w:rtl/>
        </w:rPr>
        <w:t>ٰ</w:t>
      </w:r>
      <w:r w:rsidRPr="000509AA">
        <w:rPr>
          <w:rtl/>
        </w:rPr>
        <w:t xml:space="preserve"> سبيل التمثيل والتصوير</w:t>
      </w:r>
      <w:r w:rsidR="00F26704">
        <w:rPr>
          <w:rtl/>
        </w:rPr>
        <w:t xml:space="preserve"> .</w:t>
      </w:r>
    </w:p>
    <w:p w:rsidR="00414582" w:rsidRDefault="000509AA" w:rsidP="000509AA">
      <w:pPr>
        <w:rPr>
          <w:rtl/>
        </w:rPr>
      </w:pPr>
      <w:r w:rsidRPr="000509AA">
        <w:rPr>
          <w:rtl/>
        </w:rPr>
        <w:t xml:space="preserve">ومثله قول بعضهم </w:t>
      </w:r>
      <w:r w:rsidRPr="000509AA">
        <w:rPr>
          <w:rStyle w:val="rfdFootnotenum"/>
          <w:rtl/>
        </w:rPr>
        <w:t>(2)</w:t>
      </w:r>
      <w:r w:rsidR="00414582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1E4BDE" w:rsidTr="00AF5DE1"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وقالت له العينان : سمع</w:t>
            </w:r>
            <w:r>
              <w:rPr>
                <w:rtl/>
              </w:rPr>
              <w:t>ا</w:t>
            </w:r>
            <w:r w:rsidR="00794C63">
              <w:rPr>
                <w:rtl/>
              </w:rPr>
              <w:t>ً</w:t>
            </w:r>
            <w:r>
              <w:rPr>
                <w:rtl/>
              </w:rPr>
              <w:t xml:space="preserve"> وطاعة</w:t>
            </w:r>
            <w:r w:rsidR="00794C63">
              <w:rPr>
                <w:rtl/>
              </w:rPr>
              <w:t>ً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>
              <w:rPr>
                <w:rtl/>
              </w:rPr>
              <w:t>وحد</w:t>
            </w:r>
            <w:r w:rsidR="00794C63">
              <w:rPr>
                <w:rtl/>
              </w:rPr>
              <w:t>ّ</w:t>
            </w:r>
            <w:r>
              <w:rPr>
                <w:rtl/>
              </w:rPr>
              <w:t>رتا كالدر</w:t>
            </w:r>
            <w:r w:rsidR="00794C63">
              <w:rPr>
                <w:rtl/>
              </w:rPr>
              <w:t>ّ</w:t>
            </w:r>
            <w:r>
              <w:rPr>
                <w:rtl/>
              </w:rPr>
              <w:t xml:space="preserve"> لم</w:t>
            </w:r>
            <w:r w:rsidR="00794C63">
              <w:rPr>
                <w:rtl/>
              </w:rPr>
              <w:t>ّ</w:t>
            </w:r>
            <w:r>
              <w:rPr>
                <w:rtl/>
              </w:rPr>
              <w:t>ا يثق</w:t>
            </w:r>
            <w:r w:rsidR="00794C63">
              <w:rPr>
                <w:rtl/>
              </w:rPr>
              <w:t>ّ</w:t>
            </w:r>
            <w:r>
              <w:rPr>
                <w:rtl/>
              </w:rPr>
              <w:t>ب</w:t>
            </w:r>
            <w:r w:rsidR="00794C63">
              <w:rPr>
                <w:rtl/>
              </w:rPr>
              <w:t>ِ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</w:tr>
    </w:tbl>
    <w:p w:rsidR="00414582" w:rsidRDefault="000509AA" w:rsidP="000509AA">
      <w:pPr>
        <w:rPr>
          <w:rtl/>
        </w:rPr>
      </w:pPr>
      <w:r w:rsidRPr="000509AA">
        <w:rPr>
          <w:rtl/>
        </w:rPr>
        <w:t>وقال مزاحم الع</w:t>
      </w:r>
      <w:r w:rsidR="00794C63">
        <w:rPr>
          <w:rtl/>
        </w:rPr>
        <w:t>ُ</w:t>
      </w:r>
      <w:r w:rsidRPr="000509AA">
        <w:rPr>
          <w:rtl/>
        </w:rPr>
        <w:t xml:space="preserve">قيلي </w:t>
      </w:r>
      <w:r w:rsidRPr="000509AA">
        <w:rPr>
          <w:rStyle w:val="rfdFootnotenum"/>
          <w:rtl/>
        </w:rPr>
        <w:t>(3)</w:t>
      </w:r>
      <w:r w:rsidR="00414582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1E4BDE" w:rsidTr="00AF5DE1"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بكت دار</w:t>
            </w:r>
            <w:r w:rsidR="00794C63">
              <w:rPr>
                <w:rtl/>
              </w:rPr>
              <w:t>ُ</w:t>
            </w:r>
            <w:r w:rsidRPr="000509AA">
              <w:rPr>
                <w:rtl/>
              </w:rPr>
              <w:t>هم من أجلهم فتهل</w:t>
            </w:r>
            <w:r w:rsidR="00794C63">
              <w:rPr>
                <w:rtl/>
              </w:rPr>
              <w:t>ّ</w:t>
            </w:r>
            <w:r w:rsidRPr="000509AA">
              <w:rPr>
                <w:rtl/>
              </w:rPr>
              <w:t>لت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>
              <w:rPr>
                <w:rtl/>
              </w:rPr>
              <w:t>دموعي فأي</w:t>
            </w:r>
            <w:r w:rsidR="00794C63">
              <w:rPr>
                <w:rtl/>
              </w:rPr>
              <w:t>ّ</w:t>
            </w:r>
            <w:r>
              <w:rPr>
                <w:rtl/>
              </w:rPr>
              <w:t xml:space="preserve"> الجازعين ألوم</w:t>
            </w:r>
            <w:r w:rsidR="00C12BF0">
              <w:rPr>
                <w:rtl/>
              </w:rPr>
              <w:t xml:space="preserve"> ؟</w:t>
            </w:r>
            <w:r w:rsidR="007A060E">
              <w:rPr>
                <w:rtl/>
              </w:rPr>
              <w:t xml:space="preserve"> !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وكانوا إذا أ</w:t>
      </w:r>
      <w:r w:rsidR="00794C63">
        <w:rPr>
          <w:rtl/>
        </w:rPr>
        <w:t>َ</w:t>
      </w:r>
      <w:r w:rsidRPr="000509AA">
        <w:rPr>
          <w:rtl/>
        </w:rPr>
        <w:t>خب</w:t>
      </w:r>
      <w:r w:rsidR="00794C63">
        <w:rPr>
          <w:rtl/>
        </w:rPr>
        <w:t>َ</w:t>
      </w:r>
      <w:r w:rsidRPr="000509AA">
        <w:rPr>
          <w:rtl/>
        </w:rPr>
        <w:t>روا عن عظم المصاب بموت الواحد من عظمائهم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يقولون : بكته السماء والأرض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وأظلمت لفقده الشمس والقمر</w:t>
      </w:r>
      <w:r w:rsidR="00F26704">
        <w:rPr>
          <w:rtl/>
        </w:rPr>
        <w:t xml:space="preserve"> . .</w:t>
      </w:r>
    </w:p>
    <w:p w:rsidR="000509AA" w:rsidRPr="000509AA" w:rsidRDefault="00AF5DE1" w:rsidP="000509AA">
      <w:pPr>
        <w:pStyle w:val="rfdLine"/>
        <w:rPr>
          <w:rtl/>
        </w:rPr>
      </w:pPr>
      <w:r w:rsidRPr="00AF5DE1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الت</w:t>
      </w:r>
      <w:r w:rsidR="00794C63" w:rsidRPr="001A092F">
        <w:rPr>
          <w:rtl/>
        </w:rPr>
        <w:t>َ</w:t>
      </w:r>
      <w:r w:rsidRPr="001A092F">
        <w:rPr>
          <w:rtl/>
        </w:rPr>
        <w:t>و</w:t>
      </w:r>
      <w:r w:rsidR="00794C63" w:rsidRPr="001A092F">
        <w:rPr>
          <w:rtl/>
        </w:rPr>
        <w:t>ْ</w:t>
      </w:r>
      <w:r w:rsidRPr="001A092F">
        <w:rPr>
          <w:rtl/>
        </w:rPr>
        <w:t xml:space="preserve">باذ : جبل بنجد </w:t>
      </w:r>
      <w:r w:rsidR="00794C63" w:rsidRPr="001A092F">
        <w:rPr>
          <w:rtl/>
        </w:rPr>
        <w:t>؛</w:t>
      </w:r>
      <w:r w:rsidRPr="001A092F">
        <w:rPr>
          <w:rtl/>
        </w:rPr>
        <w:t xml:space="preserve"> </w:t>
      </w:r>
      <w:r w:rsidR="00794C63" w:rsidRPr="001A092F">
        <w:rPr>
          <w:rtl/>
        </w:rPr>
        <w:t>ٱ</w:t>
      </w:r>
      <w:r w:rsidRPr="001A092F">
        <w:rPr>
          <w:rtl/>
        </w:rPr>
        <w:t>نظر : معجم البلدان</w:t>
      </w:r>
      <w:r w:rsidR="00414582" w:rsidRPr="001A092F">
        <w:rPr>
          <w:rtl/>
        </w:rPr>
        <w:t xml:space="preserve"> </w:t>
      </w:r>
      <w:r w:rsidRPr="001A092F">
        <w:rPr>
          <w:rtl/>
        </w:rPr>
        <w:t>2</w:t>
      </w:r>
      <w:r w:rsidR="007A060E" w:rsidRPr="001A092F">
        <w:rPr>
          <w:rtl/>
        </w:rPr>
        <w:t xml:space="preserve"> / </w:t>
      </w:r>
      <w:r w:rsidRPr="001A092F">
        <w:rPr>
          <w:rtl/>
        </w:rPr>
        <w:t>64 رقم 2669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(2)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 xml:space="preserve">(3) </w:t>
      </w:r>
      <w:r w:rsidR="00794C63" w:rsidRPr="001A092F">
        <w:rPr>
          <w:rtl/>
        </w:rPr>
        <w:t>ٱ</w:t>
      </w:r>
      <w:r w:rsidRPr="001A092F">
        <w:rPr>
          <w:rtl/>
        </w:rPr>
        <w:t>نظر : الأغاني</w:t>
      </w:r>
      <w:r w:rsidR="00414582" w:rsidRPr="001A092F">
        <w:rPr>
          <w:rtl/>
        </w:rPr>
        <w:t xml:space="preserve"> </w:t>
      </w:r>
      <w:r w:rsidRPr="001A092F">
        <w:rPr>
          <w:rtl/>
        </w:rPr>
        <w:t>19</w:t>
      </w:r>
      <w:r w:rsidR="007A060E" w:rsidRPr="001A092F">
        <w:rPr>
          <w:rtl/>
        </w:rPr>
        <w:t xml:space="preserve"> / </w:t>
      </w:r>
      <w:r w:rsidRPr="001A092F">
        <w:rPr>
          <w:rtl/>
        </w:rPr>
        <w:t>105</w:t>
      </w:r>
      <w:r w:rsidR="00F26704" w:rsidRPr="001A092F">
        <w:rPr>
          <w:rtl/>
        </w:rPr>
        <w:t xml:space="preserve"> .</w:t>
      </w:r>
    </w:p>
    <w:p w:rsidR="000509AA" w:rsidRPr="00AF5DE1" w:rsidRDefault="000509AA" w:rsidP="00AF5DE1">
      <w:pPr>
        <w:rPr>
          <w:rStyle w:val="rfdFootnote"/>
          <w:rtl/>
        </w:rPr>
      </w:pPr>
      <w:r w:rsidRPr="00AF5DE1">
        <w:rPr>
          <w:rStyle w:val="rfdFootnote"/>
          <w:rtl/>
        </w:rPr>
        <w:t>ومزاحم بن الحارث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أو : مزاحم بن عمرو بن مر</w:t>
      </w:r>
      <w:r w:rsidR="00794C63" w:rsidRPr="00AF5DE1">
        <w:rPr>
          <w:rStyle w:val="rfdFootnote"/>
          <w:rtl/>
        </w:rPr>
        <w:t>ّ</w:t>
      </w:r>
      <w:r w:rsidRPr="00AF5DE1">
        <w:rPr>
          <w:rStyle w:val="rfdFootnote"/>
          <w:rtl/>
        </w:rPr>
        <w:t>ة بن الحارث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من بني عقيل</w:t>
      </w:r>
      <w:r w:rsidR="00444449" w:rsidRPr="00AF5DE1">
        <w:rPr>
          <w:rStyle w:val="rfdFootnote"/>
          <w:rtl/>
        </w:rPr>
        <w:t xml:space="preserve"> </w:t>
      </w:r>
      <w:r w:rsidR="00444449" w:rsidRPr="00AF5DE1">
        <w:rPr>
          <w:rStyle w:val="rfdFootnote"/>
          <w:rtl/>
        </w:rPr>
        <w:br/>
      </w:r>
      <w:r w:rsidRPr="00AF5DE1">
        <w:rPr>
          <w:rStyle w:val="rfdFootnote"/>
          <w:rtl/>
        </w:rPr>
        <w:t>ابن كعب بن عامر بن صعصعة</w:t>
      </w:r>
      <w:r w:rsidR="00F26704" w:rsidRPr="00AF5DE1">
        <w:rPr>
          <w:rStyle w:val="rfdFootnote"/>
          <w:rtl/>
        </w:rPr>
        <w:t xml:space="preserve"> .</w:t>
      </w:r>
    </w:p>
    <w:p w:rsidR="000509AA" w:rsidRPr="00AF5DE1" w:rsidRDefault="000509AA" w:rsidP="00AF5DE1">
      <w:pPr>
        <w:rPr>
          <w:rStyle w:val="rfdFootnote"/>
          <w:rtl/>
        </w:rPr>
      </w:pPr>
      <w:r w:rsidRPr="00AF5DE1">
        <w:rPr>
          <w:rStyle w:val="rfdFootnote"/>
          <w:rtl/>
        </w:rPr>
        <w:t>شاعر غزل بدوي من الشجعان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كان معاصرا</w:t>
      </w:r>
      <w:r w:rsidR="00794C63" w:rsidRPr="00AF5DE1">
        <w:rPr>
          <w:rStyle w:val="rfdFootnote"/>
          <w:rtl/>
        </w:rPr>
        <w:t>ً</w:t>
      </w:r>
      <w:r w:rsidRPr="00AF5DE1">
        <w:rPr>
          <w:rStyle w:val="rfdFootnote"/>
          <w:rtl/>
        </w:rPr>
        <w:t xml:space="preserve"> لجرير والفرزدق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وسئل كل</w:t>
      </w:r>
      <w:r w:rsidR="00794C63" w:rsidRPr="00AF5DE1">
        <w:rPr>
          <w:rStyle w:val="rfdFootnote"/>
          <w:rtl/>
        </w:rPr>
        <w:t>ٌّ</w:t>
      </w:r>
      <w:r w:rsidR="00444449" w:rsidRPr="00AF5DE1">
        <w:rPr>
          <w:rStyle w:val="rfdFootnote"/>
          <w:rtl/>
        </w:rPr>
        <w:t xml:space="preserve"> </w:t>
      </w:r>
      <w:r w:rsidR="00444449" w:rsidRPr="00AF5DE1">
        <w:rPr>
          <w:rStyle w:val="rfdFootnote"/>
          <w:rtl/>
        </w:rPr>
        <w:br/>
      </w:r>
      <w:r w:rsidRPr="00AF5DE1">
        <w:rPr>
          <w:rStyle w:val="rfdFootnote"/>
          <w:rtl/>
        </w:rPr>
        <w:t>منهما : أتعرف أحدا</w:t>
      </w:r>
      <w:r w:rsidR="00794C63" w:rsidRPr="00AF5DE1">
        <w:rPr>
          <w:rStyle w:val="rfdFootnote"/>
          <w:rtl/>
        </w:rPr>
        <w:t>ً</w:t>
      </w:r>
      <w:r w:rsidRPr="00AF5DE1">
        <w:rPr>
          <w:rStyle w:val="rfdFootnote"/>
          <w:rtl/>
        </w:rPr>
        <w:t xml:space="preserve"> أشعر منك</w:t>
      </w:r>
      <w:r w:rsidR="00C12BF0" w:rsidRPr="00AF5DE1">
        <w:rPr>
          <w:rStyle w:val="rfdFootnote"/>
          <w:rtl/>
        </w:rPr>
        <w:t xml:space="preserve"> ؟</w:t>
      </w:r>
      <w:r w:rsidRPr="00AF5DE1">
        <w:rPr>
          <w:rStyle w:val="rfdFootnote"/>
          <w:rtl/>
        </w:rPr>
        <w:t xml:space="preserve"> فقال الفرزدق : لا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إل</w:t>
      </w:r>
      <w:r w:rsidR="00794C63" w:rsidRPr="00AF5DE1">
        <w:rPr>
          <w:rStyle w:val="rfdFootnote"/>
          <w:rtl/>
        </w:rPr>
        <w:t>ّ</w:t>
      </w:r>
      <w:r w:rsidRPr="00AF5DE1">
        <w:rPr>
          <w:rStyle w:val="rfdFootnote"/>
          <w:rtl/>
        </w:rPr>
        <w:t>ا أن</w:t>
      </w:r>
      <w:r w:rsidR="00794C63" w:rsidRPr="00AF5DE1">
        <w:rPr>
          <w:rStyle w:val="rfdFootnote"/>
          <w:rtl/>
        </w:rPr>
        <w:t>ّ</w:t>
      </w:r>
      <w:r w:rsidRPr="00AF5DE1">
        <w:rPr>
          <w:rStyle w:val="rfdFootnote"/>
          <w:rtl/>
        </w:rPr>
        <w:t xml:space="preserve"> غلاما</w:t>
      </w:r>
      <w:r w:rsidR="00794C63" w:rsidRPr="00AF5DE1">
        <w:rPr>
          <w:rStyle w:val="rfdFootnote"/>
          <w:rtl/>
        </w:rPr>
        <w:t>ً</w:t>
      </w:r>
      <w:r w:rsidRPr="00AF5DE1">
        <w:rPr>
          <w:rStyle w:val="rfdFootnote"/>
          <w:rtl/>
        </w:rPr>
        <w:t xml:space="preserve"> من بني عقيل</w:t>
      </w:r>
      <w:r w:rsidR="00444449" w:rsidRPr="00AF5DE1">
        <w:rPr>
          <w:rStyle w:val="rfdFootnote"/>
          <w:rtl/>
        </w:rPr>
        <w:t xml:space="preserve"> </w:t>
      </w:r>
      <w:r w:rsidR="00444449" w:rsidRPr="00AF5DE1">
        <w:rPr>
          <w:rStyle w:val="rfdFootnote"/>
          <w:rtl/>
        </w:rPr>
        <w:br/>
      </w:r>
      <w:r w:rsidRPr="00AF5DE1">
        <w:rPr>
          <w:rStyle w:val="rfdFootnote"/>
          <w:rtl/>
        </w:rPr>
        <w:t>يركب أعجاز الإبل وينعت الفلوات فيجيد</w:t>
      </w:r>
      <w:r w:rsidR="00F26704" w:rsidRPr="00AF5DE1">
        <w:rPr>
          <w:rStyle w:val="rfdFootnote"/>
          <w:rtl/>
        </w:rPr>
        <w:t xml:space="preserve"> .</w:t>
      </w:r>
      <w:r w:rsidRPr="00AF5DE1">
        <w:rPr>
          <w:rStyle w:val="rfdFootnote"/>
          <w:rtl/>
        </w:rPr>
        <w:t xml:space="preserve"> وأجاب جرير بما يشبه ذلك</w:t>
      </w:r>
      <w:r w:rsidR="00F26704" w:rsidRPr="00AF5DE1">
        <w:rPr>
          <w:rStyle w:val="rfdFootnote"/>
          <w:rtl/>
        </w:rPr>
        <w:t xml:space="preserve"> .</w:t>
      </w:r>
      <w:r w:rsidRPr="00AF5DE1">
        <w:rPr>
          <w:rStyle w:val="rfdFootnote"/>
          <w:rtl/>
        </w:rPr>
        <w:t xml:space="preserve"> وقيل </w:t>
      </w:r>
      <w:r w:rsidR="00794C63" w:rsidRPr="00AF5DE1">
        <w:rPr>
          <w:rStyle w:val="rfdFootnote"/>
          <w:rtl/>
        </w:rPr>
        <w:br/>
      </w:r>
      <w:r w:rsidRPr="00AF5DE1">
        <w:rPr>
          <w:rStyle w:val="rfdFootnote"/>
          <w:rtl/>
        </w:rPr>
        <w:t>لذي</w:t>
      </w:r>
      <w:r w:rsidR="00444449" w:rsidRPr="00AF5DE1">
        <w:rPr>
          <w:rStyle w:val="rfdFootnote"/>
          <w:rtl/>
        </w:rPr>
        <w:t xml:space="preserve"> </w:t>
      </w:r>
      <w:r w:rsidRPr="00AF5DE1">
        <w:rPr>
          <w:rStyle w:val="rfdFootnote"/>
          <w:rtl/>
        </w:rPr>
        <w:t>الرم</w:t>
      </w:r>
      <w:r w:rsidR="00794C63" w:rsidRPr="00AF5DE1">
        <w:rPr>
          <w:rStyle w:val="rfdFootnote"/>
          <w:rtl/>
        </w:rPr>
        <w:t>ّ</w:t>
      </w:r>
      <w:r w:rsidRPr="00AF5DE1">
        <w:rPr>
          <w:rStyle w:val="rfdFootnote"/>
          <w:rtl/>
        </w:rPr>
        <w:t>ة : أنت أشعر الناس</w:t>
      </w:r>
      <w:r w:rsidR="007A060E" w:rsidRPr="00AF5DE1">
        <w:rPr>
          <w:rStyle w:val="rfdFootnote"/>
          <w:rtl/>
        </w:rPr>
        <w:t xml:space="preserve"> !</w:t>
      </w:r>
      <w:r w:rsidRPr="00AF5DE1">
        <w:rPr>
          <w:rStyle w:val="rfdFootnote"/>
          <w:rtl/>
        </w:rPr>
        <w:t xml:space="preserve"> فقال : لا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ولكن غلام من بني عقيل يقال له مزاحم</w:t>
      </w:r>
      <w:r w:rsidR="00C51724" w:rsidRPr="00AF5DE1">
        <w:rPr>
          <w:rStyle w:val="rfdFootnote"/>
          <w:rtl/>
        </w:rPr>
        <w:t xml:space="preserve"> ،</w:t>
      </w:r>
      <w:r w:rsidR="00444449" w:rsidRPr="00AF5DE1">
        <w:rPr>
          <w:rStyle w:val="rfdFootnote"/>
          <w:rtl/>
        </w:rPr>
        <w:t xml:space="preserve"> </w:t>
      </w:r>
      <w:r w:rsidR="00444449" w:rsidRPr="00AF5DE1">
        <w:rPr>
          <w:rStyle w:val="rfdFootnote"/>
          <w:rtl/>
        </w:rPr>
        <w:br/>
      </w:r>
      <w:r w:rsidRPr="00AF5DE1">
        <w:rPr>
          <w:rStyle w:val="rfdFootnote"/>
          <w:rtl/>
        </w:rPr>
        <w:t>يسكن الروضات</w:t>
      </w:r>
      <w:r w:rsidR="00C51724" w:rsidRPr="00AF5DE1">
        <w:rPr>
          <w:rStyle w:val="rfdFootnote"/>
          <w:rtl/>
        </w:rPr>
        <w:t xml:space="preserve"> ،</w:t>
      </w:r>
      <w:r w:rsidRPr="00AF5DE1">
        <w:rPr>
          <w:rStyle w:val="rfdFootnote"/>
          <w:rtl/>
        </w:rPr>
        <w:t xml:space="preserve"> يقول وحشيا</w:t>
      </w:r>
      <w:r w:rsidR="00794C63" w:rsidRPr="00AF5DE1">
        <w:rPr>
          <w:rStyle w:val="rfdFootnote"/>
          <w:rtl/>
        </w:rPr>
        <w:t>ً</w:t>
      </w:r>
      <w:r w:rsidRPr="00AF5DE1">
        <w:rPr>
          <w:rStyle w:val="rfdFootnote"/>
          <w:rtl/>
        </w:rPr>
        <w:t xml:space="preserve"> من الشعر لا يقدر أحد أن يقول مثله</w:t>
      </w:r>
      <w:r w:rsidR="00F26704" w:rsidRPr="00AF5DE1">
        <w:rPr>
          <w:rStyle w:val="rfdFootnote"/>
          <w:rtl/>
        </w:rPr>
        <w:t xml:space="preserve"> .</w:t>
      </w:r>
    </w:p>
    <w:p w:rsidR="000509AA" w:rsidRPr="00AF5DE1" w:rsidRDefault="00794C63" w:rsidP="00AF5DE1">
      <w:pPr>
        <w:rPr>
          <w:rStyle w:val="rfdFootnote"/>
          <w:rtl/>
        </w:rPr>
      </w:pPr>
      <w:r w:rsidRPr="00AF5DE1">
        <w:rPr>
          <w:rStyle w:val="rfdFootnote"/>
          <w:rtl/>
        </w:rPr>
        <w:t>ٱ</w:t>
      </w:r>
      <w:r w:rsidR="000509AA" w:rsidRPr="00AF5DE1">
        <w:rPr>
          <w:rStyle w:val="rfdFootnote"/>
          <w:rtl/>
        </w:rPr>
        <w:t>نظر : خزانة الأدب</w:t>
      </w:r>
      <w:r w:rsidR="00414582" w:rsidRPr="00AF5DE1">
        <w:rPr>
          <w:rStyle w:val="rfdFootnote"/>
          <w:rtl/>
        </w:rPr>
        <w:t xml:space="preserve"> </w:t>
      </w:r>
      <w:r w:rsidR="000509AA" w:rsidRPr="00AF5DE1">
        <w:rPr>
          <w:rStyle w:val="rfdFootnote"/>
          <w:rtl/>
        </w:rPr>
        <w:t>6</w:t>
      </w:r>
      <w:r w:rsidR="007A060E" w:rsidRPr="00AF5DE1">
        <w:rPr>
          <w:rStyle w:val="rfdFootnote"/>
          <w:rtl/>
        </w:rPr>
        <w:t xml:space="preserve"> / </w:t>
      </w:r>
      <w:r w:rsidR="000509AA" w:rsidRPr="00AF5DE1">
        <w:rPr>
          <w:rStyle w:val="rfdFootnote"/>
          <w:rtl/>
        </w:rPr>
        <w:t>256</w:t>
      </w:r>
      <w:r w:rsidR="00C51724" w:rsidRPr="00AF5DE1">
        <w:rPr>
          <w:rStyle w:val="rfdFootnote"/>
          <w:rtl/>
        </w:rPr>
        <w:t xml:space="preserve"> ،</w:t>
      </w:r>
      <w:r w:rsidR="000509AA" w:rsidRPr="00AF5DE1">
        <w:rPr>
          <w:rStyle w:val="rfdFootnote"/>
          <w:rtl/>
        </w:rPr>
        <w:t xml:space="preserve"> الأعلام</w:t>
      </w:r>
      <w:r w:rsidR="00414582" w:rsidRPr="00AF5DE1">
        <w:rPr>
          <w:rStyle w:val="rfdFootnote"/>
          <w:rtl/>
        </w:rPr>
        <w:t xml:space="preserve"> </w:t>
      </w:r>
      <w:r w:rsidR="000509AA" w:rsidRPr="00AF5DE1">
        <w:rPr>
          <w:rStyle w:val="rfdFootnote"/>
          <w:rtl/>
        </w:rPr>
        <w:t>7</w:t>
      </w:r>
      <w:r w:rsidR="007A060E" w:rsidRPr="00AF5DE1">
        <w:rPr>
          <w:rStyle w:val="rfdFootnote"/>
          <w:rtl/>
        </w:rPr>
        <w:t xml:space="preserve"> / </w:t>
      </w:r>
      <w:r w:rsidR="000509AA" w:rsidRPr="00AF5DE1">
        <w:rPr>
          <w:rStyle w:val="rfdFootnote"/>
          <w:rtl/>
        </w:rPr>
        <w:t>211</w:t>
      </w:r>
      <w:r w:rsidR="00F26704" w:rsidRPr="00AF5DE1">
        <w:rPr>
          <w:rStyle w:val="rfdFootnote"/>
          <w:rtl/>
        </w:rPr>
        <w:t xml:space="preserve"> .</w:t>
      </w:r>
    </w:p>
    <w:p w:rsidR="009339C0" w:rsidRDefault="009339C0" w:rsidP="000509AA">
      <w:pPr>
        <w:rPr>
          <w:rtl/>
        </w:rPr>
        <w:sectPr w:rsidR="009339C0" w:rsidSect="00600DF3">
          <w:headerReference w:type="even" r:id="rId374"/>
          <w:headerReference w:type="default" r:id="rId375"/>
          <w:headerReference w:type="first" r:id="rId37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414582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قال جرير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يرثي عمر </w:t>
      </w:r>
      <w:r w:rsidR="00414582">
        <w:rPr>
          <w:rtl/>
        </w:rPr>
        <w:t>بن عبد العزيز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1E4BDE" w:rsidTr="00AF5DE1"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الشمس</w:t>
            </w:r>
            <w:r w:rsidR="00880099">
              <w:rPr>
                <w:rtl/>
              </w:rPr>
              <w:t>ُ</w:t>
            </w:r>
            <w:r w:rsidRPr="000509AA">
              <w:rPr>
                <w:rtl/>
              </w:rPr>
              <w:t xml:space="preserve"> طالعة</w:t>
            </w:r>
            <w:r w:rsidR="00880099">
              <w:rPr>
                <w:rtl/>
              </w:rPr>
              <w:t>ٌ</w:t>
            </w:r>
            <w:r w:rsidRPr="000509AA">
              <w:rPr>
                <w:rtl/>
              </w:rPr>
              <w:t xml:space="preserve"> ليست بكاسفة</w:t>
            </w:r>
            <w:r w:rsidR="00880099">
              <w:rPr>
                <w:rtl/>
              </w:rPr>
              <w:t>ٍ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1E4BDE" w:rsidRDefault="001E4BDE" w:rsidP="00B94CCA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E4BDE" w:rsidRDefault="005C52DA" w:rsidP="00B94CCA">
            <w:pPr>
              <w:pStyle w:val="rfdPoem"/>
              <w:rPr>
                <w:rtl/>
              </w:rPr>
            </w:pPr>
            <w:r>
              <w:rPr>
                <w:rtl/>
              </w:rPr>
              <w:t>تبكي عليك نجوم</w:t>
            </w:r>
            <w:r w:rsidR="00880099">
              <w:rPr>
                <w:rtl/>
              </w:rPr>
              <w:t>َ</w:t>
            </w:r>
            <w:r>
              <w:rPr>
                <w:rtl/>
              </w:rPr>
              <w:t xml:space="preserve"> الليل والقمرا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="001E4BDE"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880099">
      <w:pPr>
        <w:rPr>
          <w:rtl/>
        </w:rPr>
      </w:pPr>
      <w:r w:rsidRPr="000509AA">
        <w:rPr>
          <w:rtl/>
        </w:rPr>
        <w:t>أي إن</w:t>
      </w:r>
      <w:r w:rsidR="00880099">
        <w:rPr>
          <w:rtl/>
        </w:rPr>
        <w:t>ّ</w:t>
      </w:r>
      <w:r w:rsidRPr="000509AA">
        <w:rPr>
          <w:rtl/>
        </w:rPr>
        <w:t xml:space="preserve">ها مع طلوعها باكية ليست بكاسفة نجوم الليل والقمر </w:t>
      </w:r>
      <w:r w:rsidR="00880099">
        <w:rPr>
          <w:rtl/>
        </w:rPr>
        <w:t>؛</w:t>
      </w:r>
      <w:r w:rsidRPr="000509AA">
        <w:rPr>
          <w:rtl/>
        </w:rPr>
        <w:t xml:space="preserve"> لأن</w:t>
      </w:r>
      <w:r w:rsidR="00880099">
        <w:rPr>
          <w:rtl/>
        </w:rPr>
        <w:t>ّ</w:t>
      </w:r>
      <w:r w:rsidRPr="000509AA">
        <w:rPr>
          <w:rtl/>
        </w:rPr>
        <w:t xml:space="preserve"> عظم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مصيبتها بك قد سلبها نورها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5C52DA">
        <w:rPr>
          <w:rStyle w:val="rfdBold2"/>
          <w:rtl/>
        </w:rPr>
        <w:t>وبالجملة :</w:t>
      </w:r>
      <w:r w:rsidRPr="000509AA">
        <w:rPr>
          <w:rtl/>
        </w:rPr>
        <w:t xml:space="preserve"> فإن</w:t>
      </w:r>
      <w:r w:rsidR="00880099">
        <w:rPr>
          <w:rtl/>
        </w:rPr>
        <w:t>ّ</w:t>
      </w:r>
      <w:r w:rsidRPr="000509AA">
        <w:rPr>
          <w:rtl/>
        </w:rPr>
        <w:t xml:space="preserve"> باب المجاز على</w:t>
      </w:r>
      <w:r w:rsidR="00880099" w:rsidRPr="00FA1B48">
        <w:rPr>
          <w:rtl/>
        </w:rPr>
        <w:t>ٰ</w:t>
      </w:r>
      <w:r w:rsidRPr="000509AA">
        <w:rPr>
          <w:rtl/>
        </w:rPr>
        <w:t xml:space="preserve"> سبيل التمثيل من أوسع أبواب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البلاغة في لسان العرب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كانوا يرص</w:t>
      </w:r>
      <w:r w:rsidR="00880099">
        <w:rPr>
          <w:rtl/>
        </w:rPr>
        <w:t>ّ</w:t>
      </w:r>
      <w:r w:rsidRPr="000509AA">
        <w:rPr>
          <w:rtl/>
        </w:rPr>
        <w:t>عون به خطبهم وأشعارهم وح</w:t>
      </w:r>
      <w:r w:rsidR="00880099">
        <w:rPr>
          <w:rtl/>
        </w:rPr>
        <w:t>ِ</w:t>
      </w:r>
      <w:r w:rsidRPr="000509AA">
        <w:rPr>
          <w:rtl/>
        </w:rPr>
        <w:t>كمهم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وأمثالهم</w:t>
      </w:r>
      <w:r w:rsidR="00F26704">
        <w:rPr>
          <w:rtl/>
        </w:rPr>
        <w:t xml:space="preserve"> . .</w:t>
      </w:r>
    </w:p>
    <w:p w:rsidR="00414582" w:rsidRDefault="000509AA" w:rsidP="000509AA">
      <w:pPr>
        <w:rPr>
          <w:rtl/>
        </w:rPr>
      </w:pPr>
      <w:r w:rsidRPr="000509AA">
        <w:rPr>
          <w:rtl/>
        </w:rPr>
        <w:t xml:space="preserve">فمن أمثالهم السائرة </w:t>
      </w:r>
      <w:r w:rsidRPr="000509AA">
        <w:rPr>
          <w:rStyle w:val="rfdFootnotenum"/>
          <w:rtl/>
        </w:rPr>
        <w:t>(2)</w:t>
      </w:r>
      <w:r w:rsidR="00414582">
        <w:rPr>
          <w:rtl/>
        </w:rPr>
        <w:t xml:space="preserve"> :</w:t>
      </w:r>
    </w:p>
    <w:p w:rsidR="00414582" w:rsidRDefault="000509AA" w:rsidP="000509AA">
      <w:pPr>
        <w:rPr>
          <w:rtl/>
        </w:rPr>
      </w:pPr>
      <w:r w:rsidRPr="000509AA">
        <w:rPr>
          <w:rtl/>
        </w:rPr>
        <w:t>قال الجدار للوتد : ل</w:t>
      </w:r>
      <w:r w:rsidR="00880099">
        <w:rPr>
          <w:rtl/>
        </w:rPr>
        <w:t>ِ</w:t>
      </w:r>
      <w:r w:rsidRPr="000509AA">
        <w:rPr>
          <w:rtl/>
        </w:rPr>
        <w:t>م</w:t>
      </w:r>
      <w:r w:rsidR="00880099">
        <w:rPr>
          <w:rtl/>
        </w:rPr>
        <w:t>َ</w:t>
      </w:r>
      <w:r w:rsidRPr="000509AA">
        <w:rPr>
          <w:rtl/>
        </w:rPr>
        <w:t xml:space="preserve"> تشق</w:t>
      </w:r>
      <w:r w:rsidR="00880099">
        <w:rPr>
          <w:rtl/>
        </w:rPr>
        <w:t>ّ</w:t>
      </w:r>
      <w:r w:rsidRPr="000509AA">
        <w:rPr>
          <w:rtl/>
        </w:rPr>
        <w:t>ني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CF294D" w:rsidRDefault="00414582" w:rsidP="000509AA">
      <w:pPr>
        <w:rPr>
          <w:rtl/>
        </w:rPr>
      </w:pPr>
      <w:r>
        <w:rPr>
          <w:rtl/>
        </w:rPr>
        <w:t>قال الوتد : س</w:t>
      </w:r>
      <w:r w:rsidR="00880099">
        <w:rPr>
          <w:rtl/>
        </w:rPr>
        <w:t>َ</w:t>
      </w:r>
      <w:r>
        <w:rPr>
          <w:rtl/>
        </w:rPr>
        <w:t>ل</w:t>
      </w:r>
      <w:r w:rsidR="00880099">
        <w:rPr>
          <w:rtl/>
        </w:rPr>
        <w:t>ِ</w:t>
      </w:r>
      <w:r>
        <w:rPr>
          <w:rtl/>
        </w:rPr>
        <w:t xml:space="preserve"> الذي يدق</w:t>
      </w:r>
      <w:r w:rsidR="00880099">
        <w:rPr>
          <w:rtl/>
        </w:rPr>
        <w:t>ّ</w:t>
      </w:r>
      <w:r>
        <w:rPr>
          <w:rtl/>
        </w:rPr>
        <w:t>ني</w:t>
      </w:r>
      <w:r w:rsidR="007A060E">
        <w:rPr>
          <w:rtl/>
        </w:rPr>
        <w:t xml:space="preserve"> !</w:t>
      </w:r>
    </w:p>
    <w:p w:rsidR="000509AA" w:rsidRPr="000509AA" w:rsidRDefault="00F26704" w:rsidP="000509AA">
      <w:pPr>
        <w:rPr>
          <w:rtl/>
        </w:rPr>
      </w:pPr>
      <w:r>
        <w:rPr>
          <w:rtl/>
        </w:rPr>
        <w:t xml:space="preserve"> . .</w:t>
      </w:r>
      <w:r w:rsidR="000509AA" w:rsidRPr="000509AA">
        <w:rPr>
          <w:rtl/>
        </w:rPr>
        <w:t xml:space="preserve"> إلى</w:t>
      </w:r>
      <w:r w:rsidR="00880099" w:rsidRPr="00FA1B48">
        <w:rPr>
          <w:rtl/>
        </w:rPr>
        <w:t>ٰ</w:t>
      </w:r>
      <w:r w:rsidR="000509AA" w:rsidRPr="000509AA">
        <w:rPr>
          <w:rtl/>
        </w:rPr>
        <w:t xml:space="preserve"> كثير من أمثال هذا</w:t>
      </w:r>
      <w:r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والقرآن إن</w:t>
      </w:r>
      <w:r w:rsidR="00880099">
        <w:rPr>
          <w:rtl/>
        </w:rPr>
        <w:t>ّ</w:t>
      </w:r>
      <w:r w:rsidRPr="000509AA">
        <w:rPr>
          <w:rtl/>
        </w:rPr>
        <w:t>ما نزل على</w:t>
      </w:r>
      <w:r w:rsidR="00880099" w:rsidRPr="00FA1B48">
        <w:rPr>
          <w:rtl/>
        </w:rPr>
        <w:t>ٰ</w:t>
      </w:r>
      <w:r w:rsidRPr="000509AA">
        <w:rPr>
          <w:rtl/>
        </w:rPr>
        <w:t xml:space="preserve"> لغتهم وفي أساليبهم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تحد</w:t>
      </w:r>
      <w:r w:rsidR="00880099">
        <w:rPr>
          <w:rtl/>
        </w:rPr>
        <w:t>ّ</w:t>
      </w:r>
      <w:r w:rsidRPr="000509AA">
        <w:rPr>
          <w:rtl/>
        </w:rPr>
        <w:t>ى</w:t>
      </w:r>
      <w:r w:rsidR="00880099" w:rsidRPr="00FA1B48">
        <w:rPr>
          <w:rtl/>
        </w:rPr>
        <w:t>ٰ</w:t>
      </w:r>
      <w:r w:rsidRPr="000509AA">
        <w:rPr>
          <w:rtl/>
        </w:rPr>
        <w:t xml:space="preserve"> العرب إل</w:t>
      </w:r>
      <w:r w:rsidR="00880099">
        <w:rPr>
          <w:rtl/>
        </w:rPr>
        <w:t>ّ</w:t>
      </w:r>
      <w:r w:rsidRPr="000509AA">
        <w:rPr>
          <w:rtl/>
        </w:rPr>
        <w:t>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880099" w:rsidRPr="00FA1B48">
        <w:rPr>
          <w:rtl/>
        </w:rPr>
        <w:t>ٰ</w:t>
      </w:r>
      <w:r w:rsidRPr="000509AA">
        <w:rPr>
          <w:rtl/>
        </w:rPr>
        <w:t xml:space="preserve"> طرائقهم وفي مجازاتهم وحقائقهم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فبخعوا لآياته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وعجزوا عن 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يأتوا بسورة من مثله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F06A49" w:rsidRDefault="000509AA" w:rsidP="00F06A49">
      <w:pPr>
        <w:rPr>
          <w:rStyle w:val="rfdLineChar"/>
          <w:rtl/>
        </w:rPr>
      </w:pPr>
      <w:r w:rsidRPr="000509AA">
        <w:rPr>
          <w:rtl/>
        </w:rPr>
        <w:t>فآية الميثاق والإشهاد على</w:t>
      </w:r>
      <w:r w:rsidR="00880099" w:rsidRPr="00FA1B48">
        <w:rPr>
          <w:rtl/>
        </w:rPr>
        <w:t>ٰ</w:t>
      </w:r>
      <w:r w:rsidRPr="000509AA">
        <w:rPr>
          <w:rtl/>
        </w:rPr>
        <w:t xml:space="preserve"> أنفسهم إن</w:t>
      </w:r>
      <w:r w:rsidR="00880099">
        <w:rPr>
          <w:rtl/>
        </w:rPr>
        <w:t>ّ</w:t>
      </w:r>
      <w:r w:rsidRPr="000509AA">
        <w:rPr>
          <w:rtl/>
        </w:rPr>
        <w:t>ما جاءت من هذا الباب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</w:t>
      </w:r>
      <w:r w:rsidR="00F06A49">
        <w:rPr>
          <w:rFonts w:hint="cs"/>
          <w:rtl/>
        </w:rPr>
        <w:t xml:space="preserve"> </w:t>
      </w:r>
      <w:r w:rsidR="00F06A49">
        <w:rPr>
          <w:rtl/>
        </w:rPr>
        <w:br/>
      </w:r>
      <w:r w:rsidRPr="00F06A49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ديوان جرير : 235</w:t>
      </w:r>
      <w:r w:rsidR="00F26704" w:rsidRPr="001A092F">
        <w:rPr>
          <w:rtl/>
        </w:rPr>
        <w:t xml:space="preserve"> .</w:t>
      </w:r>
    </w:p>
    <w:p w:rsidR="000509AA" w:rsidRPr="00F06A49" w:rsidRDefault="000509AA" w:rsidP="00F06A49">
      <w:pPr>
        <w:rPr>
          <w:rStyle w:val="rfdFootnote"/>
          <w:rtl/>
        </w:rPr>
      </w:pPr>
      <w:r w:rsidRPr="00F06A49">
        <w:rPr>
          <w:rStyle w:val="rfdFootnote"/>
          <w:rtl/>
        </w:rPr>
        <w:t>وجرير بن عطية بن حذيفة بن بدر الخطفي الكلبي اليربوعي</w:t>
      </w:r>
      <w:r w:rsidR="00C51724" w:rsidRPr="00F06A49">
        <w:rPr>
          <w:rStyle w:val="rfdFootnote"/>
          <w:rtl/>
        </w:rPr>
        <w:t xml:space="preserve"> ،</w:t>
      </w:r>
      <w:r w:rsidRPr="00F06A49">
        <w:rPr>
          <w:rStyle w:val="rfdFootnote"/>
          <w:rtl/>
        </w:rPr>
        <w:t xml:space="preserve"> من تميم </w:t>
      </w:r>
      <w:r w:rsidR="008100A7" w:rsidRPr="00F06A49">
        <w:rPr>
          <w:rStyle w:val="rfdFootnote"/>
          <w:rtl/>
        </w:rPr>
        <w:t>(</w:t>
      </w:r>
      <w:r w:rsidR="00F06A49">
        <w:rPr>
          <w:rStyle w:val="rfdFootnote"/>
          <w:rFonts w:hint="cs"/>
          <w:rtl/>
        </w:rPr>
        <w:t xml:space="preserve"> </w:t>
      </w:r>
      <w:r w:rsidRPr="00F06A49">
        <w:rPr>
          <w:rStyle w:val="rfdFootnote"/>
          <w:rtl/>
        </w:rPr>
        <w:t xml:space="preserve">28 </w:t>
      </w:r>
      <w:r w:rsidR="00294847" w:rsidRPr="00F06A49">
        <w:rPr>
          <w:rStyle w:val="rfdFootnote"/>
          <w:rtl/>
        </w:rPr>
        <w:t>ـ</w:t>
      </w:r>
      <w:r w:rsidR="00444449" w:rsidRPr="00F06A49">
        <w:rPr>
          <w:rStyle w:val="rfdFootnote"/>
          <w:rtl/>
        </w:rPr>
        <w:t xml:space="preserve"> </w:t>
      </w:r>
      <w:r w:rsidR="00444449" w:rsidRPr="00F06A49">
        <w:rPr>
          <w:rStyle w:val="rfdFootnote"/>
          <w:rtl/>
        </w:rPr>
        <w:br/>
      </w:r>
      <w:r w:rsidRPr="00F06A49">
        <w:rPr>
          <w:rStyle w:val="rfdFootnote"/>
          <w:rtl/>
        </w:rPr>
        <w:t>110 ه</w:t>
      </w:r>
      <w:r w:rsidR="00880099" w:rsidRPr="00F06A49">
        <w:rPr>
          <w:rStyle w:val="rfdFootnote"/>
          <w:rtl/>
        </w:rPr>
        <w:t>ـ</w:t>
      </w:r>
      <w:r w:rsidR="00F06A49">
        <w:rPr>
          <w:rStyle w:val="rfdFootnote"/>
          <w:rFonts w:hint="cs"/>
          <w:rtl/>
        </w:rPr>
        <w:t xml:space="preserve"> </w:t>
      </w:r>
      <w:r w:rsidR="008100A7" w:rsidRPr="00F06A49">
        <w:rPr>
          <w:rStyle w:val="rfdFootnote"/>
          <w:rtl/>
        </w:rPr>
        <w:t>)</w:t>
      </w:r>
      <w:r w:rsidR="00C51724" w:rsidRPr="00F06A49">
        <w:rPr>
          <w:rStyle w:val="rfdFootnote"/>
          <w:rtl/>
        </w:rPr>
        <w:t xml:space="preserve"> ،</w:t>
      </w:r>
      <w:r w:rsidRPr="00F06A49">
        <w:rPr>
          <w:rStyle w:val="rfdFootnote"/>
          <w:rtl/>
        </w:rPr>
        <w:t xml:space="preserve"> أشعر أهل عصره</w:t>
      </w:r>
      <w:r w:rsidR="00C51724" w:rsidRPr="00F06A49">
        <w:rPr>
          <w:rStyle w:val="rfdFootnote"/>
          <w:rtl/>
        </w:rPr>
        <w:t xml:space="preserve"> ،</w:t>
      </w:r>
      <w:r w:rsidRPr="00F06A49">
        <w:rPr>
          <w:rStyle w:val="rfdFootnote"/>
          <w:rtl/>
        </w:rPr>
        <w:t xml:space="preserve"> ولد ومات في اليمامة</w:t>
      </w:r>
      <w:r w:rsidR="00C51724" w:rsidRPr="00F06A49">
        <w:rPr>
          <w:rStyle w:val="rfdFootnote"/>
          <w:rtl/>
        </w:rPr>
        <w:t xml:space="preserve"> ،</w:t>
      </w:r>
      <w:r w:rsidRPr="00F06A49">
        <w:rPr>
          <w:rStyle w:val="rfdFootnote"/>
          <w:rtl/>
        </w:rPr>
        <w:t xml:space="preserve"> وعاش عمره كل</w:t>
      </w:r>
      <w:r w:rsidR="00880099" w:rsidRPr="00F06A49">
        <w:rPr>
          <w:rStyle w:val="rfdFootnote"/>
          <w:rtl/>
        </w:rPr>
        <w:t>ّ</w:t>
      </w:r>
      <w:r w:rsidRPr="00F06A49">
        <w:rPr>
          <w:rStyle w:val="rfdFootnote"/>
          <w:rtl/>
        </w:rPr>
        <w:t>ه يناضل</w:t>
      </w:r>
      <w:r w:rsidR="00444449" w:rsidRPr="00F06A49">
        <w:rPr>
          <w:rStyle w:val="rfdFootnote"/>
          <w:rtl/>
        </w:rPr>
        <w:t xml:space="preserve"> </w:t>
      </w:r>
      <w:r w:rsidR="00444449" w:rsidRPr="00F06A49">
        <w:rPr>
          <w:rStyle w:val="rfdFootnote"/>
          <w:rtl/>
        </w:rPr>
        <w:br/>
      </w:r>
      <w:r w:rsidRPr="00F06A49">
        <w:rPr>
          <w:rStyle w:val="rfdFootnote"/>
          <w:rtl/>
        </w:rPr>
        <w:t>شعراء زمنه ويساجلهم</w:t>
      </w:r>
      <w:r w:rsidR="00C51724" w:rsidRPr="00F06A49">
        <w:rPr>
          <w:rStyle w:val="rfdFootnote"/>
          <w:rtl/>
        </w:rPr>
        <w:t xml:space="preserve"> ،</w:t>
      </w:r>
      <w:r w:rsidRPr="00F06A49">
        <w:rPr>
          <w:rStyle w:val="rfdFootnote"/>
          <w:rtl/>
        </w:rPr>
        <w:t xml:space="preserve"> وكان هج</w:t>
      </w:r>
      <w:r w:rsidR="00880099" w:rsidRPr="00F06A49">
        <w:rPr>
          <w:rStyle w:val="rfdFootnote"/>
          <w:rtl/>
        </w:rPr>
        <w:t>ّ</w:t>
      </w:r>
      <w:r w:rsidRPr="00F06A49">
        <w:rPr>
          <w:rStyle w:val="rfdFootnote"/>
          <w:rtl/>
        </w:rPr>
        <w:t>اء</w:t>
      </w:r>
      <w:r w:rsidR="00880099" w:rsidRPr="00F06A49">
        <w:rPr>
          <w:rStyle w:val="rfdFootnote"/>
          <w:rtl/>
        </w:rPr>
        <w:t>ً</w:t>
      </w:r>
      <w:r w:rsidRPr="00F06A49">
        <w:rPr>
          <w:rStyle w:val="rfdFootnote"/>
          <w:rtl/>
        </w:rPr>
        <w:t xml:space="preserve"> مر</w:t>
      </w:r>
      <w:r w:rsidR="00880099" w:rsidRPr="00F06A49">
        <w:rPr>
          <w:rStyle w:val="rfdFootnote"/>
          <w:rtl/>
        </w:rPr>
        <w:t>ّ</w:t>
      </w:r>
      <w:r w:rsidRPr="00F06A49">
        <w:rPr>
          <w:rStyle w:val="rfdFootnote"/>
          <w:rtl/>
        </w:rPr>
        <w:t>ا</w:t>
      </w:r>
      <w:r w:rsidR="00880099" w:rsidRPr="00F06A49">
        <w:rPr>
          <w:rStyle w:val="rfdFootnote"/>
          <w:rtl/>
        </w:rPr>
        <w:t>ً</w:t>
      </w:r>
      <w:r w:rsidR="00C51724" w:rsidRPr="00F06A49">
        <w:rPr>
          <w:rStyle w:val="rfdFootnote"/>
          <w:rtl/>
        </w:rPr>
        <w:t xml:space="preserve"> ،</w:t>
      </w:r>
      <w:r w:rsidRPr="00F06A49">
        <w:rPr>
          <w:rStyle w:val="rfdFootnote"/>
          <w:rtl/>
        </w:rPr>
        <w:t xml:space="preserve"> فلم يثبت أمامه غير الفرزدق والأخطل</w:t>
      </w:r>
      <w:r w:rsidR="00C51724" w:rsidRPr="00F06A49">
        <w:rPr>
          <w:rStyle w:val="rfdFootnote"/>
          <w:rtl/>
        </w:rPr>
        <w:t xml:space="preserve"> ،</w:t>
      </w:r>
      <w:r w:rsidR="00444449" w:rsidRPr="00F06A49">
        <w:rPr>
          <w:rStyle w:val="rfdFootnote"/>
          <w:rtl/>
        </w:rPr>
        <w:t xml:space="preserve"> </w:t>
      </w:r>
      <w:r w:rsidR="00444449" w:rsidRPr="00F06A49">
        <w:rPr>
          <w:rStyle w:val="rfdFootnote"/>
          <w:rtl/>
        </w:rPr>
        <w:br/>
      </w:r>
      <w:r w:rsidRPr="00F06A49">
        <w:rPr>
          <w:rStyle w:val="rfdFootnote"/>
          <w:rtl/>
        </w:rPr>
        <w:t>وهو من أغزل الناس شعرا</w:t>
      </w:r>
      <w:r w:rsidR="00880099" w:rsidRPr="00F06A49">
        <w:rPr>
          <w:rStyle w:val="rfdFootnote"/>
          <w:rtl/>
        </w:rPr>
        <w:t>ً</w:t>
      </w:r>
      <w:r w:rsidR="00F26704" w:rsidRPr="00F06A49">
        <w:rPr>
          <w:rStyle w:val="rfdFootnote"/>
          <w:rtl/>
        </w:rPr>
        <w:t xml:space="preserve"> .</w:t>
      </w:r>
    </w:p>
    <w:p w:rsidR="000509AA" w:rsidRPr="00F06A49" w:rsidRDefault="00880099" w:rsidP="00F06A49">
      <w:pPr>
        <w:rPr>
          <w:rStyle w:val="rfdFootnote"/>
          <w:rtl/>
        </w:rPr>
      </w:pPr>
      <w:r w:rsidRPr="00F06A49">
        <w:rPr>
          <w:rStyle w:val="rfdFootnote"/>
          <w:rtl/>
        </w:rPr>
        <w:t>ٱ</w:t>
      </w:r>
      <w:r w:rsidR="000509AA" w:rsidRPr="00F06A49">
        <w:rPr>
          <w:rStyle w:val="rfdFootnote"/>
          <w:rtl/>
        </w:rPr>
        <w:t>نظر : وفيات الأعيان</w:t>
      </w:r>
      <w:r w:rsidR="00414582" w:rsidRPr="00F06A49">
        <w:rPr>
          <w:rStyle w:val="rfdFootnote"/>
          <w:rtl/>
        </w:rPr>
        <w:t xml:space="preserve"> </w:t>
      </w:r>
      <w:r w:rsidR="000509AA" w:rsidRPr="00F06A49">
        <w:rPr>
          <w:rStyle w:val="rfdFootnote"/>
          <w:rtl/>
        </w:rPr>
        <w:t>1</w:t>
      </w:r>
      <w:r w:rsidR="007A060E" w:rsidRPr="00F06A49">
        <w:rPr>
          <w:rStyle w:val="rfdFootnote"/>
          <w:rtl/>
        </w:rPr>
        <w:t xml:space="preserve"> / </w:t>
      </w:r>
      <w:r w:rsidR="000509AA" w:rsidRPr="00F06A49">
        <w:rPr>
          <w:rStyle w:val="rfdFootnote"/>
          <w:rtl/>
        </w:rPr>
        <w:t>321 رقم 130</w:t>
      </w:r>
      <w:r w:rsidR="00C51724" w:rsidRPr="00F06A49">
        <w:rPr>
          <w:rStyle w:val="rfdFootnote"/>
          <w:rtl/>
        </w:rPr>
        <w:t xml:space="preserve"> ،</w:t>
      </w:r>
      <w:r w:rsidR="000509AA" w:rsidRPr="00F06A49">
        <w:rPr>
          <w:rStyle w:val="rfdFootnote"/>
          <w:rtl/>
        </w:rPr>
        <w:t xml:space="preserve"> الأعلام</w:t>
      </w:r>
      <w:r w:rsidR="00414582" w:rsidRPr="00F06A49">
        <w:rPr>
          <w:rStyle w:val="rfdFootnote"/>
          <w:rtl/>
        </w:rPr>
        <w:t xml:space="preserve"> </w:t>
      </w:r>
      <w:r w:rsidR="000509AA" w:rsidRPr="00F06A49">
        <w:rPr>
          <w:rStyle w:val="rfdFootnote"/>
          <w:rtl/>
        </w:rPr>
        <w:t>2</w:t>
      </w:r>
      <w:r w:rsidR="007A060E" w:rsidRPr="00F06A49">
        <w:rPr>
          <w:rStyle w:val="rfdFootnote"/>
          <w:rtl/>
        </w:rPr>
        <w:t xml:space="preserve"> / </w:t>
      </w:r>
      <w:r w:rsidR="000509AA" w:rsidRPr="00F06A49">
        <w:rPr>
          <w:rStyle w:val="rfdFootnote"/>
          <w:rtl/>
        </w:rPr>
        <w:t>119</w:t>
      </w:r>
      <w:r w:rsidR="00F26704" w:rsidRPr="00F06A49">
        <w:rPr>
          <w:rStyle w:val="rfdFootnote"/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(2)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(3) إشارة إلى</w:t>
      </w:r>
      <w:r w:rsidR="00880099" w:rsidRPr="001A092F">
        <w:rPr>
          <w:rtl/>
        </w:rPr>
        <w:t>ٰ</w:t>
      </w:r>
      <w:r w:rsidRPr="001A092F">
        <w:rPr>
          <w:rtl/>
        </w:rPr>
        <w:t xml:space="preserve"> قوله</w:t>
      </w:r>
      <w:r w:rsidR="00880099" w:rsidRPr="001A092F">
        <w:rPr>
          <w:rtl/>
        </w:rPr>
        <w:t xml:space="preserve"> عزّ وجلّ</w:t>
      </w:r>
      <w:r w:rsidR="00272FAF" w:rsidRPr="001A092F">
        <w:rPr>
          <w:rtl/>
        </w:rPr>
        <w:t xml:space="preserve"> </w:t>
      </w:r>
      <w:r w:rsidRPr="001A092F">
        <w:rPr>
          <w:rtl/>
        </w:rPr>
        <w:t xml:space="preserve">: </w:t>
      </w:r>
      <w:r w:rsidR="00BE4BC2" w:rsidRPr="001A092F">
        <w:rPr>
          <w:rStyle w:val="rfdAlaem"/>
          <w:rtl/>
        </w:rPr>
        <w:t>(</w:t>
      </w:r>
      <w:r w:rsidR="00F06A49" w:rsidRPr="001A092F">
        <w:rPr>
          <w:rStyle w:val="rfdFootnoteAie"/>
          <w:rFonts w:hint="cs"/>
          <w:rtl/>
        </w:rPr>
        <w:t xml:space="preserve"> </w:t>
      </w:r>
      <w:r w:rsidR="00272FAF" w:rsidRPr="001A092F">
        <w:rPr>
          <w:rStyle w:val="rfdFootnoteAie"/>
          <w:rtl/>
        </w:rPr>
        <w:t xml:space="preserve">وَإِن كُنتُمْ فِي رَيْبٍ مِّمَّا نَزَّلْنَا عَلَىٰ عَبْدِنَا فَأْتُوا بِسُورَةٍ </w:t>
      </w:r>
      <w:r w:rsidR="00272FAF" w:rsidRPr="001A092F">
        <w:rPr>
          <w:rStyle w:val="rfdFootnoteAie"/>
          <w:rtl/>
        </w:rPr>
        <w:br/>
        <w:t>مِّن مِّثْلِهِ وَادْعُوا شُهَدَاءَكُم مِّن دُونِ اللَّهِ إِن كُنتُمْ صَادِقِينَ</w:t>
      </w:r>
      <w:r w:rsidR="00F06A49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Pr="001A092F">
        <w:rPr>
          <w:rtl/>
        </w:rPr>
        <w:t xml:space="preserve"> سورة البقرة 2 : 23</w:t>
      </w:r>
      <w:r w:rsidR="00F26704" w:rsidRPr="001A092F">
        <w:rPr>
          <w:rtl/>
        </w:rPr>
        <w:t xml:space="preserve"> .</w:t>
      </w:r>
    </w:p>
    <w:p w:rsidR="000509AA" w:rsidRPr="000509AA" w:rsidRDefault="000509AA" w:rsidP="005C52DA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جاء غيرها من آيات الفرقان وصحاح الس</w:t>
      </w:r>
      <w:r w:rsidR="00272FAF">
        <w:rPr>
          <w:rtl/>
        </w:rPr>
        <w:t>ُ</w:t>
      </w:r>
      <w:r w:rsidRPr="000509AA">
        <w:rPr>
          <w:rtl/>
        </w:rPr>
        <w:t>ن</w:t>
      </w:r>
      <w:r w:rsidR="00272FAF">
        <w:rPr>
          <w:rtl/>
        </w:rPr>
        <w:t>ّ</w:t>
      </w:r>
      <w:r w:rsidRPr="000509AA">
        <w:rPr>
          <w:rtl/>
        </w:rPr>
        <w:t>ة وسائر كلام العرب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والحمد لله الذي دلع لسان الصباح بنطق تبل</w:t>
      </w:r>
      <w:r w:rsidR="00272FAF">
        <w:rPr>
          <w:rtl/>
        </w:rPr>
        <w:t>ّ</w:t>
      </w:r>
      <w:r w:rsidRPr="000509AA">
        <w:rPr>
          <w:rtl/>
        </w:rPr>
        <w:t>جه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وسر</w:t>
      </w:r>
      <w:r w:rsidR="00272FAF">
        <w:rPr>
          <w:rtl/>
        </w:rPr>
        <w:t>ّ</w:t>
      </w:r>
      <w:r w:rsidRPr="000509AA">
        <w:rPr>
          <w:rtl/>
        </w:rPr>
        <w:t>ح قطع الليل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المظلم بغياهب تلجلجه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ودل</w:t>
      </w:r>
      <w:r w:rsidR="00272FAF">
        <w:rPr>
          <w:rtl/>
        </w:rPr>
        <w:t>ّ</w:t>
      </w:r>
      <w:r w:rsidRPr="000509AA">
        <w:rPr>
          <w:rtl/>
        </w:rPr>
        <w:t xml:space="preserve"> على</w:t>
      </w:r>
      <w:r w:rsidR="00272FAF" w:rsidRPr="00FA1B48">
        <w:rPr>
          <w:rtl/>
        </w:rPr>
        <w:t>ٰ</w:t>
      </w:r>
      <w:r w:rsidRPr="000509AA">
        <w:rPr>
          <w:rtl/>
        </w:rPr>
        <w:t xml:space="preserve"> ذاته بذاته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وتنز</w:t>
      </w:r>
      <w:r w:rsidR="00272FAF">
        <w:rPr>
          <w:rtl/>
        </w:rPr>
        <w:t>ّ</w:t>
      </w:r>
      <w:r w:rsidRPr="000509AA">
        <w:rPr>
          <w:rtl/>
        </w:rPr>
        <w:t>ه عن مجانسة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مخلوقاته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B03F70" w:rsidP="00B03F70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B03F70" w:rsidP="000509AA">
      <w:pPr>
        <w:pStyle w:val="rfdLine"/>
        <w:rPr>
          <w:rtl/>
        </w:rPr>
      </w:pP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Pr="00B03F70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هذا المقطع مقتبس من دعاء الصباح للإمام أمير المؤمنين علي</w:t>
      </w:r>
      <w:r w:rsidR="00272FAF" w:rsidRPr="001A092F">
        <w:rPr>
          <w:rtl/>
        </w:rPr>
        <w:t>ٍّ</w:t>
      </w:r>
      <w:r w:rsidRPr="001A092F">
        <w:rPr>
          <w:rtl/>
        </w:rPr>
        <w:t xml:space="preserve"> </w:t>
      </w:r>
      <w:r w:rsidRPr="001A092F">
        <w:rPr>
          <w:rStyle w:val="rfdAlaem"/>
          <w:rtl/>
        </w:rPr>
        <w:t>عليه‌السلام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</w:t>
      </w:r>
      <w:r w:rsidR="00272FAF" w:rsidRPr="001A092F">
        <w:rPr>
          <w:rtl/>
        </w:rPr>
        <w:t>ٱ</w:t>
      </w:r>
      <w:r w:rsidRPr="001A092F">
        <w:rPr>
          <w:rtl/>
        </w:rPr>
        <w:t>نظر : بحار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الأنوار</w:t>
      </w:r>
      <w:r w:rsidR="00414582" w:rsidRPr="001A092F">
        <w:rPr>
          <w:rtl/>
        </w:rPr>
        <w:t xml:space="preserve"> </w:t>
      </w:r>
      <w:r w:rsidRPr="001A092F">
        <w:rPr>
          <w:rtl/>
        </w:rPr>
        <w:t>94</w:t>
      </w:r>
      <w:r w:rsidR="007A060E" w:rsidRPr="001A092F">
        <w:rPr>
          <w:rtl/>
        </w:rPr>
        <w:t xml:space="preserve"> / </w:t>
      </w:r>
      <w:r w:rsidRPr="001A092F">
        <w:rPr>
          <w:rtl/>
        </w:rPr>
        <w:t>243</w:t>
      </w:r>
      <w:r w:rsidR="00F26704" w:rsidRPr="001A092F">
        <w:rPr>
          <w:rtl/>
        </w:rPr>
        <w:t xml:space="preserve"> .</w:t>
      </w:r>
    </w:p>
    <w:p w:rsidR="009339C0" w:rsidRDefault="009339C0" w:rsidP="005D12CE">
      <w:pPr>
        <w:rPr>
          <w:rtl/>
        </w:rPr>
        <w:sectPr w:rsidR="009339C0" w:rsidSect="00600DF3">
          <w:headerReference w:type="even" r:id="rId377"/>
          <w:headerReference w:type="default" r:id="rId378"/>
          <w:headerReference w:type="first" r:id="rId37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5D12CE" w:rsidRPr="005D12CE" w:rsidRDefault="000509AA" w:rsidP="005D12CE">
      <w:pPr>
        <w:rPr>
          <w:rtl/>
        </w:rPr>
      </w:pPr>
      <w:r w:rsidRPr="005D12CE">
        <w:rPr>
          <w:rtl/>
        </w:rPr>
        <w:lastRenderedPageBreak/>
        <w:br w:type="page"/>
      </w:r>
    </w:p>
    <w:p w:rsidR="005D12CE" w:rsidRPr="005D12CE" w:rsidRDefault="005D12CE" w:rsidP="005D12CE">
      <w:pPr>
        <w:pStyle w:val="rfdPoemTini"/>
        <w:rPr>
          <w:rtl/>
        </w:rPr>
      </w:pPr>
    </w:p>
    <w:p w:rsidR="000509AA" w:rsidRPr="000509AA" w:rsidRDefault="000509AA" w:rsidP="00436AF3">
      <w:pPr>
        <w:pStyle w:val="rfdCenterBold1"/>
        <w:rPr>
          <w:rtl/>
        </w:rPr>
      </w:pPr>
      <w:r w:rsidRPr="000509AA">
        <w:rPr>
          <w:rtl/>
        </w:rPr>
        <w:t>المقام الثاني</w:t>
      </w:r>
    </w:p>
    <w:p w:rsidR="005C52DA" w:rsidRDefault="000509AA" w:rsidP="00436AF3">
      <w:pPr>
        <w:pStyle w:val="rfdCenterBold1"/>
        <w:rPr>
          <w:rtl/>
        </w:rPr>
      </w:pPr>
      <w:r w:rsidRPr="000509AA">
        <w:rPr>
          <w:rtl/>
        </w:rPr>
        <w:t>في الاستشهاد بالآية الكريمة على</w:t>
      </w:r>
      <w:r w:rsidR="00272FAF" w:rsidRPr="00FA1B48">
        <w:rPr>
          <w:rtl/>
        </w:rPr>
        <w:t xml:space="preserve">ٰ </w:t>
      </w:r>
      <w:r w:rsidR="00272FAF" w:rsidRPr="00FA1B48">
        <w:rPr>
          <w:rtl/>
        </w:rPr>
        <w:br/>
      </w:r>
      <w:r w:rsidRPr="000509AA">
        <w:rPr>
          <w:rtl/>
        </w:rPr>
        <w:t>نبو</w:t>
      </w:r>
      <w:r w:rsidR="00272FAF">
        <w:rPr>
          <w:rtl/>
        </w:rPr>
        <w:t>ّ</w:t>
      </w:r>
      <w:r w:rsidRPr="000509AA">
        <w:rPr>
          <w:rtl/>
        </w:rPr>
        <w:t>ة نبي</w:t>
      </w:r>
      <w:r w:rsidR="00272FAF">
        <w:rPr>
          <w:rtl/>
        </w:rPr>
        <w:t>ّ</w:t>
      </w:r>
      <w:r w:rsidRPr="000509AA">
        <w:rPr>
          <w:rtl/>
        </w:rPr>
        <w:t xml:space="preserve">نا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وإمامة أئم</w:t>
      </w:r>
      <w:r w:rsidR="00272FAF">
        <w:rPr>
          <w:rtl/>
        </w:rPr>
        <w:t>ّ</w:t>
      </w:r>
      <w:r w:rsidRPr="000509AA">
        <w:rPr>
          <w:rtl/>
        </w:rPr>
        <w:t xml:space="preserve">تنا </w:t>
      </w:r>
      <w:r w:rsidRPr="000509AA">
        <w:rPr>
          <w:rStyle w:val="rfdAlaem"/>
          <w:rtl/>
        </w:rPr>
        <w:t>عليهم‌السلام</w:t>
      </w:r>
    </w:p>
    <w:p w:rsidR="000509AA" w:rsidRPr="000509AA" w:rsidRDefault="000509AA" w:rsidP="00272FAF">
      <w:pPr>
        <w:rPr>
          <w:rtl/>
        </w:rPr>
      </w:pPr>
      <w:r w:rsidRPr="000509AA">
        <w:rPr>
          <w:rtl/>
        </w:rPr>
        <w:t>وهذا ش</w:t>
      </w:r>
      <w:r w:rsidR="00272FAF">
        <w:rPr>
          <w:rtl/>
        </w:rPr>
        <w:t>يء</w:t>
      </w:r>
      <w:r w:rsidRPr="000509AA">
        <w:rPr>
          <w:rtl/>
        </w:rPr>
        <w:t xml:space="preserve"> لم يكن مدلولا</w:t>
      </w:r>
      <w:r w:rsidR="00272FAF">
        <w:rPr>
          <w:rtl/>
        </w:rPr>
        <w:t>ً</w:t>
      </w:r>
      <w:r w:rsidRPr="000509AA">
        <w:rPr>
          <w:rtl/>
        </w:rPr>
        <w:t xml:space="preserve"> عليه بظاهر الآية لو</w:t>
      </w:r>
      <w:r w:rsidR="005D12CE">
        <w:rPr>
          <w:rFonts w:hint="cs"/>
          <w:rtl/>
        </w:rPr>
        <w:t xml:space="preserve"> </w:t>
      </w:r>
      <w:r w:rsidRPr="000509AA">
        <w:rPr>
          <w:rtl/>
        </w:rPr>
        <w:t>لا ما رويناه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تفسيرها عن الإمام الصادق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إذ قال : </w:t>
      </w:r>
      <w:r w:rsidR="008767F4" w:rsidRPr="000509AA">
        <w:rPr>
          <w:rtl/>
        </w:rPr>
        <w:t>«</w:t>
      </w:r>
      <w:r w:rsidRPr="000509AA">
        <w:rPr>
          <w:rtl/>
        </w:rPr>
        <w:t>كان الميثاق مأخوذا</w:t>
      </w:r>
      <w:r w:rsidR="00272FAF">
        <w:rPr>
          <w:rtl/>
        </w:rPr>
        <w:t>ً</w:t>
      </w:r>
      <w:r w:rsidRPr="000509AA">
        <w:rPr>
          <w:rtl/>
        </w:rPr>
        <w:t xml:space="preserve"> عليهم لله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بالربوبية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ولرسوله بالنبو</w:t>
      </w:r>
      <w:r w:rsidR="00272FAF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ولأمير المؤمنين والأئم</w:t>
      </w:r>
      <w:r w:rsidR="00272FAF">
        <w:rPr>
          <w:rtl/>
        </w:rPr>
        <w:t>ّ</w:t>
      </w:r>
      <w:r w:rsidRPr="000509AA">
        <w:rPr>
          <w:rtl/>
        </w:rPr>
        <w:t>ة بالإمامة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فقال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BE4BC2" w:rsidRPr="00BE4BC2">
        <w:rPr>
          <w:rStyle w:val="rfdAlaem"/>
          <w:rtl/>
        </w:rPr>
        <w:t>(</w:t>
      </w:r>
      <w:r w:rsidR="005D12CE" w:rsidRPr="005D12CE">
        <w:rPr>
          <w:rStyle w:val="rfdAie"/>
          <w:rFonts w:hint="cs"/>
          <w:rtl/>
        </w:rPr>
        <w:t xml:space="preserve"> </w:t>
      </w:r>
      <w:r w:rsidR="00272FAF" w:rsidRPr="005D12CE">
        <w:rPr>
          <w:rStyle w:val="rfdAie"/>
          <w:rtl/>
        </w:rPr>
        <w:t>أَلَسْتُ بِرَبِّكُمْ</w:t>
      </w:r>
      <w:r w:rsidR="005D12CE" w:rsidRPr="005D12CE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ومحم</w:t>
      </w:r>
      <w:r w:rsidR="00272FAF">
        <w:rPr>
          <w:rtl/>
        </w:rPr>
        <w:t>ّ</w:t>
      </w:r>
      <w:r w:rsidRPr="000509AA">
        <w:rPr>
          <w:rtl/>
        </w:rPr>
        <w:t>د نبي</w:t>
      </w:r>
      <w:r w:rsidR="00272FAF">
        <w:rPr>
          <w:rtl/>
        </w:rPr>
        <w:t>ّ</w:t>
      </w:r>
      <w:r w:rsidRPr="000509AA">
        <w:rPr>
          <w:rtl/>
        </w:rPr>
        <w:t>كم وعلي</w:t>
      </w:r>
      <w:r w:rsidR="00272FAF">
        <w:rPr>
          <w:rtl/>
        </w:rPr>
        <w:t>ٌّ</w:t>
      </w:r>
      <w:r w:rsidRPr="000509AA">
        <w:rPr>
          <w:rtl/>
        </w:rPr>
        <w:t xml:space="preserve"> إمامكم والأئم</w:t>
      </w:r>
      <w:r w:rsidR="00272FAF">
        <w:rPr>
          <w:rtl/>
        </w:rPr>
        <w:t>ّ</w:t>
      </w:r>
      <w:r w:rsidRPr="000509AA">
        <w:rPr>
          <w:rtl/>
        </w:rPr>
        <w:t>ة الهادون أئم</w:t>
      </w:r>
      <w:r w:rsidR="00272FAF">
        <w:rPr>
          <w:rtl/>
        </w:rPr>
        <w:t>ّ</w:t>
      </w:r>
      <w:r w:rsidRPr="000509AA">
        <w:rPr>
          <w:rtl/>
        </w:rPr>
        <w:t>تكم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BE4BC2" w:rsidRPr="00BE4BC2">
        <w:rPr>
          <w:rStyle w:val="rfdAlaem"/>
          <w:rtl/>
        </w:rPr>
        <w:t>(</w:t>
      </w:r>
      <w:r w:rsidR="005D12CE" w:rsidRPr="005D12CE">
        <w:rPr>
          <w:rStyle w:val="rfdAie"/>
          <w:rFonts w:hint="cs"/>
          <w:rtl/>
        </w:rPr>
        <w:t xml:space="preserve"> </w:t>
      </w:r>
      <w:r w:rsidR="00272FAF" w:rsidRPr="005D12CE">
        <w:rPr>
          <w:rStyle w:val="rfdAie"/>
          <w:rtl/>
        </w:rPr>
        <w:t>قَالُوا بَلَىٰ</w:t>
      </w:r>
      <w:r w:rsidR="005D12CE" w:rsidRPr="005D12CE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5D12CE" w:rsidRPr="005D12CE">
        <w:rPr>
          <w:rFonts w:hint="cs"/>
          <w:rtl/>
        </w:rPr>
        <w:t xml:space="preserve"> </w:t>
      </w:r>
      <w:r w:rsidRPr="000509AA">
        <w:rPr>
          <w:rtl/>
        </w:rPr>
        <w:t>»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الحديث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E6206C">
      <w:pPr>
        <w:rPr>
          <w:rtl/>
        </w:rPr>
      </w:pPr>
      <w:r w:rsidRPr="000509AA">
        <w:rPr>
          <w:rtl/>
        </w:rPr>
        <w:t xml:space="preserve">وقول الصادق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حق</w:t>
      </w:r>
      <w:r w:rsidR="00E6206C">
        <w:rPr>
          <w:rtl/>
        </w:rPr>
        <w:t>ٌّ</w:t>
      </w:r>
      <w:r w:rsidRPr="000509AA">
        <w:rPr>
          <w:rtl/>
        </w:rPr>
        <w:t xml:space="preserve"> لا يأتيه الباطل من بين يديه ولا من خلفه </w:t>
      </w:r>
      <w:r w:rsidR="00E6206C">
        <w:rPr>
          <w:rtl/>
        </w:rPr>
        <w:t>؛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لوجوب عصمته عقلا</w:t>
      </w:r>
      <w:r w:rsidR="00E6206C">
        <w:rPr>
          <w:rtl/>
        </w:rPr>
        <w:t>ً</w:t>
      </w:r>
      <w:r w:rsidRPr="000509AA">
        <w:rPr>
          <w:rtl/>
        </w:rPr>
        <w:t xml:space="preserve"> ونقلا</w:t>
      </w:r>
      <w:r w:rsidR="00E6206C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وهو إمام العترة الطاهرة في عصره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لا يضل</w:t>
      </w:r>
      <w:r w:rsidR="00E6206C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تمس</w:t>
      </w:r>
      <w:r w:rsidR="00E6206C">
        <w:rPr>
          <w:rtl/>
        </w:rPr>
        <w:t>ّ</w:t>
      </w:r>
      <w:r w:rsidRPr="000509AA">
        <w:rPr>
          <w:rtl/>
        </w:rPr>
        <w:t>ك 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يهتدي إلى</w:t>
      </w:r>
      <w:r w:rsidR="00E6206C" w:rsidRPr="00FA1B48">
        <w:rPr>
          <w:rtl/>
        </w:rPr>
        <w:t>ٰ</w:t>
      </w:r>
      <w:r w:rsidRPr="000509AA">
        <w:rPr>
          <w:rtl/>
        </w:rPr>
        <w:t xml:space="preserve"> الله من ضل</w:t>
      </w:r>
      <w:r w:rsidR="00E6206C">
        <w:rPr>
          <w:rtl/>
        </w:rPr>
        <w:t>ّ</w:t>
      </w:r>
      <w:r w:rsidRPr="000509AA">
        <w:rPr>
          <w:rtl/>
        </w:rPr>
        <w:t xml:space="preserve">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أنزله النص</w:t>
      </w:r>
      <w:r w:rsidR="00E6206C">
        <w:rPr>
          <w:rtl/>
        </w:rPr>
        <w:t>ُّ</w:t>
      </w:r>
      <w:r w:rsidRPr="000509AA">
        <w:rPr>
          <w:rtl/>
        </w:rPr>
        <w:t xml:space="preserve"> منزلة</w:t>
      </w:r>
      <w:r w:rsidR="00E6206C">
        <w:rPr>
          <w:rtl/>
        </w:rPr>
        <w:t>َ</w:t>
      </w:r>
      <w:r w:rsidRPr="000509AA">
        <w:rPr>
          <w:rtl/>
        </w:rPr>
        <w:t xml:space="preserve"> الكتاب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وجعله قدوته لأ</w:t>
      </w:r>
      <w:r w:rsidR="00E6206C">
        <w:rPr>
          <w:rtl/>
        </w:rPr>
        <w:t>ُ</w:t>
      </w:r>
      <w:r w:rsidRPr="000509AA">
        <w:rPr>
          <w:rtl/>
        </w:rPr>
        <w:t>ولي الألباب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وهذا أمر مفروغ عنه عندنا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والحم</w:t>
      </w:r>
      <w:r w:rsidR="00E6206C">
        <w:rPr>
          <w:rtl/>
        </w:rPr>
        <w:t>ّ</w:t>
      </w:r>
      <w:r w:rsidRPr="000509AA">
        <w:rPr>
          <w:rtl/>
        </w:rPr>
        <w:t>د لله رب</w:t>
      </w:r>
      <w:r w:rsidR="00E6206C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العالمين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تفسير القم</w:t>
      </w:r>
      <w:r w:rsidR="00E6206C" w:rsidRPr="001A092F">
        <w:rPr>
          <w:rtl/>
        </w:rPr>
        <w:t>ّ</w:t>
      </w:r>
      <w:r w:rsidRPr="001A092F">
        <w:rPr>
          <w:rtl/>
        </w:rPr>
        <w:t>ي</w:t>
      </w:r>
      <w:r w:rsidR="00414582" w:rsidRPr="001A092F">
        <w:rPr>
          <w:rtl/>
        </w:rPr>
        <w:t xml:space="preserve"> </w:t>
      </w:r>
      <w:r w:rsidRPr="001A092F">
        <w:rPr>
          <w:rtl/>
        </w:rPr>
        <w:t>1</w:t>
      </w:r>
      <w:r w:rsidR="007A060E" w:rsidRPr="001A092F">
        <w:rPr>
          <w:rtl/>
        </w:rPr>
        <w:t xml:space="preserve"> / </w:t>
      </w:r>
      <w:r w:rsidRPr="001A092F">
        <w:rPr>
          <w:rtl/>
        </w:rPr>
        <w:t>248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ومؤد</w:t>
      </w:r>
      <w:r w:rsidR="00E6206C" w:rsidRPr="001A092F">
        <w:rPr>
          <w:rtl/>
        </w:rPr>
        <w:t>ّ</w:t>
      </w:r>
      <w:r w:rsidRPr="001A092F">
        <w:rPr>
          <w:rtl/>
        </w:rPr>
        <w:t>اه في : تهذيب الأحكام</w:t>
      </w:r>
      <w:r w:rsidR="00414582" w:rsidRPr="001A092F">
        <w:rPr>
          <w:rtl/>
        </w:rPr>
        <w:t xml:space="preserve"> </w:t>
      </w:r>
      <w:r w:rsidRPr="001A092F">
        <w:rPr>
          <w:rtl/>
        </w:rPr>
        <w:t>3</w:t>
      </w:r>
      <w:r w:rsidR="007A060E" w:rsidRPr="001A092F">
        <w:rPr>
          <w:rtl/>
        </w:rPr>
        <w:t xml:space="preserve"> / </w:t>
      </w:r>
      <w:r w:rsidRPr="001A092F">
        <w:rPr>
          <w:rtl/>
        </w:rPr>
        <w:t xml:space="preserve">146 ح 317 باب صلاة </w:t>
      </w:r>
      <w:r w:rsidR="00E6206C" w:rsidRPr="001A092F">
        <w:rPr>
          <w:rtl/>
        </w:rPr>
        <w:br/>
      </w:r>
      <w:r w:rsidRPr="001A092F">
        <w:rPr>
          <w:rtl/>
        </w:rPr>
        <w:t>الغدير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(2) نعم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إن</w:t>
      </w:r>
      <w:r w:rsidR="00E6206C" w:rsidRPr="001A092F">
        <w:rPr>
          <w:rtl/>
        </w:rPr>
        <w:t>ّ</w:t>
      </w:r>
      <w:r w:rsidRPr="001A092F">
        <w:rPr>
          <w:rtl/>
        </w:rPr>
        <w:t xml:space="preserve"> مسألة عصمة الأئم</w:t>
      </w:r>
      <w:r w:rsidR="00E6206C" w:rsidRPr="001A092F">
        <w:rPr>
          <w:rtl/>
        </w:rPr>
        <w:t>ّ</w:t>
      </w:r>
      <w:r w:rsidRPr="001A092F">
        <w:rPr>
          <w:rtl/>
        </w:rPr>
        <w:t xml:space="preserve">ة </w:t>
      </w:r>
      <w:r w:rsidRPr="001A092F">
        <w:rPr>
          <w:rStyle w:val="rfdAlaem"/>
          <w:rtl/>
        </w:rPr>
        <w:t>عليهم‌السلام</w:t>
      </w:r>
      <w:r w:rsidRPr="001A092F">
        <w:rPr>
          <w:rtl/>
        </w:rPr>
        <w:t xml:space="preserve"> عندنا مفروغ منها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وذلك بدلالة آيات الكتاب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العزيز والأحاديث النبوية الشريفة المتواترة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والتي ت</w:t>
      </w:r>
      <w:r w:rsidR="00E6206C" w:rsidRPr="001A092F">
        <w:rPr>
          <w:rtl/>
        </w:rPr>
        <w:t>ُ</w:t>
      </w:r>
      <w:r w:rsidRPr="001A092F">
        <w:rPr>
          <w:rtl/>
        </w:rPr>
        <w:t>ظه</w:t>
      </w:r>
      <w:r w:rsidR="00E6206C" w:rsidRPr="001A092F">
        <w:rPr>
          <w:rtl/>
        </w:rPr>
        <w:t>ِ</w:t>
      </w:r>
      <w:r w:rsidRPr="001A092F">
        <w:rPr>
          <w:rtl/>
        </w:rPr>
        <w:t>ر هذا الأمر جلي</w:t>
      </w:r>
      <w:r w:rsidR="00E6206C" w:rsidRPr="001A092F">
        <w:rPr>
          <w:rtl/>
        </w:rPr>
        <w:t>ّ</w:t>
      </w:r>
      <w:r w:rsidRPr="001A092F">
        <w:rPr>
          <w:rtl/>
        </w:rPr>
        <w:t>ا</w:t>
      </w:r>
      <w:r w:rsidR="00E6206C" w:rsidRPr="001A092F">
        <w:rPr>
          <w:rtl/>
        </w:rPr>
        <w:t>ً</w:t>
      </w:r>
      <w:r w:rsidRPr="001A092F">
        <w:rPr>
          <w:rtl/>
        </w:rPr>
        <w:t xml:space="preserve"> واضحا</w:t>
      </w:r>
      <w:r w:rsidR="00E6206C" w:rsidRPr="001A092F">
        <w:rPr>
          <w:rtl/>
        </w:rPr>
        <w:t>ً</w:t>
      </w:r>
      <w:r w:rsidR="00C51724" w:rsidRPr="001A092F">
        <w:rPr>
          <w:rtl/>
        </w:rPr>
        <w:t xml:space="preserve"> ،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لذا فما على</w:t>
      </w:r>
      <w:r w:rsidR="00E6206C" w:rsidRPr="001A092F">
        <w:rPr>
          <w:rtl/>
        </w:rPr>
        <w:t>ٰ</w:t>
      </w:r>
      <w:r w:rsidRPr="001A092F">
        <w:rPr>
          <w:rtl/>
        </w:rPr>
        <w:t xml:space="preserve"> المنصف إل</w:t>
      </w:r>
      <w:r w:rsidR="00E6206C" w:rsidRPr="001A092F">
        <w:rPr>
          <w:rtl/>
        </w:rPr>
        <w:t>ّ</w:t>
      </w:r>
      <w:r w:rsidRPr="001A092F">
        <w:rPr>
          <w:rtl/>
        </w:rPr>
        <w:t>ا أن يراجع هذه الآيات والأحاديث لكي يزيل عن عينيه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الغشاوة التي منعته من رؤية الحق</w:t>
      </w:r>
      <w:r w:rsidR="00A860E7" w:rsidRPr="001A092F">
        <w:rPr>
          <w:rtl/>
        </w:rPr>
        <w:t>ّ</w:t>
      </w:r>
      <w:r w:rsidRPr="001A092F">
        <w:rPr>
          <w:rtl/>
        </w:rPr>
        <w:t xml:space="preserve"> وأهله</w:t>
      </w:r>
      <w:r w:rsidR="00F26704" w:rsidRPr="001A092F">
        <w:rPr>
          <w:rtl/>
        </w:rPr>
        <w:t xml:space="preserve"> .</w:t>
      </w:r>
    </w:p>
    <w:p w:rsidR="005C52DA" w:rsidRPr="005D12CE" w:rsidRDefault="000509AA" w:rsidP="005D12CE">
      <w:pPr>
        <w:rPr>
          <w:rStyle w:val="rfdFootnote"/>
          <w:rtl/>
        </w:rPr>
      </w:pPr>
      <w:r w:rsidRPr="005D12CE">
        <w:rPr>
          <w:rStyle w:val="rfdFootnote"/>
          <w:rtl/>
        </w:rPr>
        <w:t>فمن الآيات القرآنية التي تدل</w:t>
      </w:r>
      <w:r w:rsidR="00A860E7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 xml:space="preserve"> على</w:t>
      </w:r>
      <w:r w:rsidR="00A860E7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إمامتهم وعصمتهم </w:t>
      </w:r>
      <w:r w:rsidRPr="005D12CE">
        <w:rPr>
          <w:rStyle w:val="rfdAlaem"/>
          <w:rtl/>
        </w:rPr>
        <w:t>عليهم‌السلام</w:t>
      </w:r>
      <w:r w:rsidR="005C52DA" w:rsidRPr="005D12CE">
        <w:rPr>
          <w:rStyle w:val="rfdFootnote"/>
          <w:rtl/>
        </w:rPr>
        <w:t xml:space="preserve"> :</w:t>
      </w:r>
    </w:p>
    <w:p w:rsidR="005C52DA" w:rsidRPr="005D12CE" w:rsidRDefault="000509AA" w:rsidP="005D12CE">
      <w:pPr>
        <w:rPr>
          <w:rStyle w:val="rfdPoemTiniCharChar"/>
          <w:rtl/>
        </w:rPr>
      </w:pPr>
      <w:r w:rsidRPr="005D12CE">
        <w:rPr>
          <w:rStyle w:val="rfdFootnoteBold"/>
          <w:rtl/>
        </w:rPr>
        <w:t xml:space="preserve">1 </w:t>
      </w:r>
      <w:r w:rsidR="00294847" w:rsidRPr="005D12CE">
        <w:rPr>
          <w:rStyle w:val="rfdFootnoteBold"/>
          <w:rtl/>
        </w:rPr>
        <w:t>ـ</w:t>
      </w:r>
      <w:r w:rsidRPr="005D12CE">
        <w:rPr>
          <w:rStyle w:val="rfdFootnoteBold"/>
          <w:rtl/>
        </w:rPr>
        <w:t xml:space="preserve"> آية التطهير :</w:t>
      </w:r>
      <w:r w:rsidRPr="005D12CE">
        <w:rPr>
          <w:rStyle w:val="rfdFootnote"/>
          <w:rtl/>
        </w:rPr>
        <w:t xml:space="preserve"> </w:t>
      </w:r>
      <w:r w:rsidR="00BE4BC2" w:rsidRPr="005D12CE">
        <w:rPr>
          <w:rStyle w:val="rfdAlaem"/>
          <w:rtl/>
        </w:rPr>
        <w:t>(</w:t>
      </w:r>
      <w:r w:rsidR="005D12CE" w:rsidRPr="005D12CE">
        <w:rPr>
          <w:rStyle w:val="rfdFootnoteAie"/>
          <w:rFonts w:hint="cs"/>
          <w:rtl/>
        </w:rPr>
        <w:t xml:space="preserve"> </w:t>
      </w:r>
      <w:r w:rsidR="00A860E7" w:rsidRPr="005D12CE">
        <w:rPr>
          <w:rStyle w:val="rfdFootnoteAie"/>
          <w:rtl/>
        </w:rPr>
        <w:t xml:space="preserve">إِنَّمَا يُرِيدُ اللَّهُ لِيُذْهِبَ عَنكُمُ الرِّجْسَ أَهْلَ الْبَيْتِ وَيُطَهِّرَكُمْ </w:t>
      </w:r>
      <w:r w:rsidR="00444449" w:rsidRPr="005D12CE">
        <w:rPr>
          <w:rStyle w:val="rfdFootnote"/>
          <w:rtl/>
        </w:rPr>
        <w:br/>
      </w:r>
    </w:p>
    <w:p w:rsidR="00386856" w:rsidRPr="00386856" w:rsidRDefault="005C52DA" w:rsidP="005D12CE">
      <w:pPr>
        <w:pStyle w:val="rfdNormal0"/>
        <w:rPr>
          <w:rtl/>
        </w:rPr>
      </w:pPr>
      <w:r>
        <w:rPr>
          <w:rStyle w:val="rfdFootnoteAie"/>
          <w:rtl/>
        </w:rPr>
        <w:br w:type="page"/>
      </w:r>
    </w:p>
    <w:p w:rsidR="005D12CE" w:rsidRPr="005D12CE" w:rsidRDefault="005D12CE" w:rsidP="00831270">
      <w:pPr>
        <w:pStyle w:val="rfdNormal0"/>
        <w:tabs>
          <w:tab w:val="clear" w:pos="5670"/>
          <w:tab w:val="right" w:leader="dot" w:pos="9413"/>
        </w:tabs>
        <w:rPr>
          <w:rtl/>
        </w:rPr>
      </w:pPr>
      <w:r>
        <w:rPr>
          <w:rtl/>
        </w:rPr>
        <w:lastRenderedPageBreak/>
        <w:tab/>
      </w:r>
    </w:p>
    <w:p w:rsidR="005C52DA" w:rsidRPr="005D12CE" w:rsidRDefault="005C52DA" w:rsidP="005D12CE">
      <w:pPr>
        <w:pStyle w:val="rfdLine"/>
        <w:rPr>
          <w:rtl/>
        </w:rPr>
      </w:pPr>
      <w:r w:rsidRPr="005D12CE">
        <w:rPr>
          <w:rtl/>
        </w:rPr>
        <w:t>__________________</w:t>
      </w:r>
    </w:p>
    <w:p w:rsidR="000509AA" w:rsidRPr="001A092F" w:rsidRDefault="00A860E7" w:rsidP="001A092F">
      <w:pPr>
        <w:pStyle w:val="rfdFootnote0"/>
        <w:rPr>
          <w:rtl/>
        </w:rPr>
      </w:pPr>
      <w:r w:rsidRPr="001A092F">
        <w:rPr>
          <w:rStyle w:val="rfdFootnoteAie"/>
          <w:rtl/>
        </w:rPr>
        <w:t>تَطْهِيرًا</w:t>
      </w:r>
      <w:r w:rsidR="005D12CE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="000509AA" w:rsidRPr="001A092F">
        <w:rPr>
          <w:rtl/>
        </w:rPr>
        <w:t xml:space="preserve"> سورة الأحزاب 33 : 33</w:t>
      </w:r>
      <w:r w:rsidR="00F26704" w:rsidRPr="001A092F">
        <w:rPr>
          <w:rtl/>
        </w:rPr>
        <w:t xml:space="preserve"> .</w:t>
      </w:r>
    </w:p>
    <w:p w:rsidR="000509AA" w:rsidRPr="005D12CE" w:rsidRDefault="000509AA" w:rsidP="005D12CE">
      <w:pPr>
        <w:rPr>
          <w:rStyle w:val="rfdFootnote"/>
          <w:rtl/>
        </w:rPr>
      </w:pPr>
      <w:r w:rsidRPr="005D12CE">
        <w:rPr>
          <w:rStyle w:val="rfdFootnote"/>
          <w:rtl/>
        </w:rPr>
        <w:t>والمراد بأهل البيت في هذه الآية : علي</w:t>
      </w:r>
      <w:r w:rsidR="00A40D0E" w:rsidRPr="005D12CE">
        <w:rPr>
          <w:rStyle w:val="rfdFootnote"/>
          <w:rtl/>
        </w:rPr>
        <w:t>ٌّ</w:t>
      </w:r>
      <w:r w:rsidRPr="005D12CE">
        <w:rPr>
          <w:rStyle w:val="rfdFootnote"/>
          <w:rtl/>
        </w:rPr>
        <w:t xml:space="preserve"> وفاطمة والحسن والحسين </w:t>
      </w:r>
      <w:r w:rsidRPr="005D12CE">
        <w:rPr>
          <w:rStyle w:val="rfdAlaem"/>
          <w:rtl/>
        </w:rPr>
        <w:t>عليهم‌السلام</w:t>
      </w:r>
      <w:r w:rsidRPr="005D12CE">
        <w:rPr>
          <w:rStyle w:val="rfdFootnote"/>
          <w:rtl/>
        </w:rPr>
        <w:t xml:space="preserve"> وفق</w:t>
      </w:r>
      <w:r w:rsidR="00444449" w:rsidRPr="005D12CE">
        <w:rPr>
          <w:rStyle w:val="rfdFootnote"/>
          <w:rtl/>
        </w:rPr>
        <w:t xml:space="preserve"> </w:t>
      </w:r>
      <w:r w:rsidR="00444449" w:rsidRPr="005D12CE">
        <w:rPr>
          <w:rStyle w:val="rfdFootnote"/>
          <w:rtl/>
        </w:rPr>
        <w:br/>
      </w:r>
      <w:r w:rsidRPr="005D12CE">
        <w:rPr>
          <w:rStyle w:val="rfdFootnote"/>
          <w:rtl/>
        </w:rPr>
        <w:t>ما جاء به الحديث الشريف</w:t>
      </w:r>
      <w:r w:rsidR="00F26704" w:rsidRPr="005D12CE">
        <w:rPr>
          <w:rStyle w:val="rfdFootnote"/>
          <w:rtl/>
        </w:rPr>
        <w:t xml:space="preserve"> .</w:t>
      </w:r>
    </w:p>
    <w:p w:rsidR="000509AA" w:rsidRPr="005D12CE" w:rsidRDefault="00A40D0E" w:rsidP="005D12CE">
      <w:pPr>
        <w:rPr>
          <w:rStyle w:val="rfdFootnote"/>
          <w:rtl/>
        </w:rPr>
      </w:pPr>
      <w:r w:rsidRPr="005D12CE">
        <w:rPr>
          <w:rStyle w:val="rfdFootnote"/>
          <w:rtl/>
        </w:rPr>
        <w:t>ٱ</w:t>
      </w:r>
      <w:r w:rsidR="000509AA" w:rsidRPr="005D12CE">
        <w:rPr>
          <w:rStyle w:val="rfdFootnote"/>
          <w:rtl/>
        </w:rPr>
        <w:t>نظر : صحيح مسلم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7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>130</w:t>
      </w:r>
      <w:r w:rsidR="00C51724" w:rsidRPr="005D12CE">
        <w:rPr>
          <w:rStyle w:val="rfdFootnote"/>
          <w:rtl/>
        </w:rPr>
        <w:t xml:space="preserve"> ،</w:t>
      </w:r>
      <w:r w:rsidR="000509AA" w:rsidRPr="005D12CE">
        <w:rPr>
          <w:rStyle w:val="rfdFootnote"/>
          <w:rtl/>
        </w:rPr>
        <w:t xml:space="preserve"> سنن الترمذي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5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 xml:space="preserve">328 ح 3205 </w:t>
      </w:r>
      <w:r w:rsidR="008767F4" w:rsidRPr="005D12CE">
        <w:rPr>
          <w:rStyle w:val="rfdFootnote"/>
          <w:rtl/>
        </w:rPr>
        <w:t xml:space="preserve">و </w:t>
      </w:r>
      <w:r w:rsidR="000509AA" w:rsidRPr="005D12CE">
        <w:rPr>
          <w:rStyle w:val="rfdFootnote"/>
          <w:rtl/>
        </w:rPr>
        <w:t>3206</w:t>
      </w:r>
      <w:r w:rsidR="00C51724" w:rsidRPr="005D12CE">
        <w:rPr>
          <w:rStyle w:val="rfdFootnote"/>
          <w:rtl/>
        </w:rPr>
        <w:t xml:space="preserve"> ،</w:t>
      </w:r>
      <w:r w:rsidR="00444449" w:rsidRPr="005D12CE">
        <w:rPr>
          <w:rStyle w:val="rfdFootnote"/>
          <w:rtl/>
        </w:rPr>
        <w:t xml:space="preserve"> </w:t>
      </w:r>
      <w:r w:rsidR="00444449" w:rsidRPr="005D12CE">
        <w:rPr>
          <w:rStyle w:val="rfdFootnote"/>
          <w:rtl/>
        </w:rPr>
        <w:br/>
      </w:r>
      <w:r w:rsidR="000509AA" w:rsidRPr="005D12CE">
        <w:rPr>
          <w:rStyle w:val="rfdFootnote"/>
          <w:rtl/>
        </w:rPr>
        <w:t>المستدرك على</w:t>
      </w:r>
      <w:r w:rsidRPr="005D12CE">
        <w:rPr>
          <w:rStyle w:val="rfdFootnote"/>
          <w:rtl/>
        </w:rPr>
        <w:t>ٰ</w:t>
      </w:r>
      <w:r w:rsidR="000509AA" w:rsidRPr="005D12CE">
        <w:rPr>
          <w:rStyle w:val="rfdFootnote"/>
          <w:rtl/>
        </w:rPr>
        <w:t xml:space="preserve"> الصحيحين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2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 xml:space="preserve">451 ح 3558 </w:t>
      </w:r>
      <w:r w:rsidR="008767F4" w:rsidRPr="005D12CE">
        <w:rPr>
          <w:rStyle w:val="rfdFootnote"/>
          <w:rtl/>
        </w:rPr>
        <w:t xml:space="preserve">و </w:t>
      </w:r>
      <w:r w:rsidR="000509AA" w:rsidRPr="005D12CE">
        <w:rPr>
          <w:rStyle w:val="rfdFootnote"/>
          <w:rtl/>
        </w:rPr>
        <w:t>3559</w:t>
      </w:r>
      <w:r w:rsidR="00C51724" w:rsidRPr="005D12CE">
        <w:rPr>
          <w:rStyle w:val="rfdFootnote"/>
          <w:rtl/>
        </w:rPr>
        <w:t xml:space="preserve"> ،</w:t>
      </w:r>
      <w:r w:rsidR="000509AA" w:rsidRPr="005D12CE">
        <w:rPr>
          <w:rStyle w:val="rfdFootnote"/>
          <w:rtl/>
        </w:rPr>
        <w:t xml:space="preserve"> المعجم الكبير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3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>53 ح</w:t>
      </w:r>
      <w:r w:rsidR="00414582" w:rsidRPr="005D12CE">
        <w:rPr>
          <w:rStyle w:val="rfdFootnote"/>
          <w:rtl/>
        </w:rPr>
        <w:t xml:space="preserve"> </w:t>
      </w:r>
      <w:r w:rsidRPr="005D12CE">
        <w:rPr>
          <w:rStyle w:val="rfdFootnote"/>
          <w:rtl/>
        </w:rPr>
        <w:br/>
      </w:r>
      <w:r w:rsidR="000509AA" w:rsidRPr="005D12CE">
        <w:rPr>
          <w:rStyle w:val="rfdFootnote"/>
          <w:rtl/>
        </w:rPr>
        <w:t>2664</w:t>
      </w:r>
      <w:r w:rsidR="00C51724" w:rsidRPr="005D12CE">
        <w:rPr>
          <w:rStyle w:val="rfdFootnote"/>
          <w:rtl/>
        </w:rPr>
        <w:t xml:space="preserve"> ،</w:t>
      </w:r>
      <w:r w:rsidR="000509AA" w:rsidRPr="005D12CE">
        <w:rPr>
          <w:rStyle w:val="rfdFootnote"/>
          <w:rtl/>
        </w:rPr>
        <w:t xml:space="preserve"> الدر</w:t>
      </w:r>
      <w:r w:rsidRPr="005D12CE">
        <w:rPr>
          <w:rStyle w:val="rfdFootnote"/>
          <w:rtl/>
        </w:rPr>
        <w:t>ّ</w:t>
      </w:r>
      <w:r w:rsidR="000509AA" w:rsidRPr="005D12CE">
        <w:rPr>
          <w:rStyle w:val="rfdFootnote"/>
          <w:rtl/>
        </w:rPr>
        <w:t xml:space="preserve"> المنثور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6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 xml:space="preserve">603 </w:t>
      </w:r>
      <w:r w:rsidR="00294847" w:rsidRPr="005D12CE">
        <w:rPr>
          <w:rStyle w:val="rfdFootnote"/>
          <w:rtl/>
        </w:rPr>
        <w:t>ـ</w:t>
      </w:r>
      <w:r w:rsidR="000509AA" w:rsidRPr="005D12CE">
        <w:rPr>
          <w:rStyle w:val="rfdFootnote"/>
          <w:rtl/>
        </w:rPr>
        <w:t xml:space="preserve"> 605</w:t>
      </w:r>
      <w:r w:rsidR="00C51724" w:rsidRPr="005D12CE">
        <w:rPr>
          <w:rStyle w:val="rfdFootnote"/>
          <w:rtl/>
        </w:rPr>
        <w:t xml:space="preserve"> ،</w:t>
      </w:r>
      <w:r w:rsidR="000509AA" w:rsidRPr="005D12CE">
        <w:rPr>
          <w:rStyle w:val="rfdFootnote"/>
          <w:rtl/>
        </w:rPr>
        <w:t xml:space="preserve"> سير أعلام النبلاء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10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>346</w:t>
      </w:r>
      <w:r w:rsidR="00F26704" w:rsidRPr="005D12CE">
        <w:rPr>
          <w:rStyle w:val="rfdFootnote"/>
          <w:rtl/>
        </w:rPr>
        <w:t xml:space="preserve"> .</w:t>
      </w:r>
    </w:p>
    <w:p w:rsidR="000509AA" w:rsidRPr="005D12CE" w:rsidRDefault="000509AA" w:rsidP="005D12CE">
      <w:pPr>
        <w:rPr>
          <w:rStyle w:val="rfdFootnote"/>
          <w:rtl/>
        </w:rPr>
      </w:pPr>
      <w:r w:rsidRPr="005D12CE">
        <w:rPr>
          <w:rStyle w:val="rfdFootnoteBold"/>
          <w:rtl/>
        </w:rPr>
        <w:t xml:space="preserve">2 </w:t>
      </w:r>
      <w:r w:rsidR="00294847" w:rsidRPr="005D12CE">
        <w:rPr>
          <w:rStyle w:val="rfdFootnoteBold"/>
          <w:rtl/>
        </w:rPr>
        <w:t>ـ</w:t>
      </w:r>
      <w:r w:rsidRPr="005D12CE">
        <w:rPr>
          <w:rStyle w:val="rfdFootnoteBold"/>
          <w:rtl/>
        </w:rPr>
        <w:t xml:space="preserve"> آية المود</w:t>
      </w:r>
      <w:r w:rsidR="00A40D0E" w:rsidRPr="005D12CE">
        <w:rPr>
          <w:rStyle w:val="rfdFootnoteBold"/>
          <w:rtl/>
        </w:rPr>
        <w:t>ّ</w:t>
      </w:r>
      <w:r w:rsidRPr="005D12CE">
        <w:rPr>
          <w:rStyle w:val="rfdFootnoteBold"/>
          <w:rtl/>
        </w:rPr>
        <w:t>ة :</w:t>
      </w:r>
      <w:r w:rsidRPr="005D12CE">
        <w:rPr>
          <w:rStyle w:val="rfdFootnote"/>
          <w:rtl/>
        </w:rPr>
        <w:t xml:space="preserve"> </w:t>
      </w:r>
      <w:r w:rsidR="00BE4BC2" w:rsidRPr="005D12CE">
        <w:rPr>
          <w:rStyle w:val="rfdAlaem"/>
          <w:rtl/>
        </w:rPr>
        <w:t>(</w:t>
      </w:r>
      <w:r w:rsidR="005D12CE" w:rsidRPr="005D12CE">
        <w:rPr>
          <w:rStyle w:val="rfdFootnoteAie"/>
          <w:rFonts w:hint="cs"/>
          <w:rtl/>
        </w:rPr>
        <w:t xml:space="preserve"> </w:t>
      </w:r>
      <w:r w:rsidR="00A40D0E" w:rsidRPr="005D12CE">
        <w:rPr>
          <w:rStyle w:val="rfdFootnoteAie"/>
          <w:rtl/>
        </w:rPr>
        <w:t xml:space="preserve">قُل لَّا أَسْأَلُكُمْ عَلَيْهِ أَجْرًا إِلَّا الْمَوَدَّةَ فِي الْقُرْبَىٰ وَمَن يَقْتَرِفْ </w:t>
      </w:r>
      <w:r w:rsidR="00A40D0E" w:rsidRPr="005D12CE">
        <w:rPr>
          <w:rStyle w:val="rfdFootnoteAie"/>
          <w:rtl/>
        </w:rPr>
        <w:br/>
        <w:t>حَسَنَةً نَّزِدْ لَهُ فِيهَا حُسْنًا إِنَّ اللَّهَ غَفُورٌ شَكُورٌ</w:t>
      </w:r>
      <w:r w:rsidR="005D12CE" w:rsidRPr="005D12CE">
        <w:rPr>
          <w:rStyle w:val="rfdFootnoteAie"/>
          <w:rFonts w:hint="cs"/>
          <w:rtl/>
        </w:rPr>
        <w:t xml:space="preserve"> </w:t>
      </w:r>
      <w:r w:rsidR="00BE4BC2" w:rsidRPr="005D12CE">
        <w:rPr>
          <w:rStyle w:val="rfdAlaem"/>
          <w:rtl/>
        </w:rPr>
        <w:t>)</w:t>
      </w:r>
      <w:r w:rsidRPr="005D12CE">
        <w:rPr>
          <w:rStyle w:val="rfdFootnote"/>
          <w:rtl/>
        </w:rPr>
        <w:t xml:space="preserve"> سورة الشورى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42 : 23</w:t>
      </w:r>
      <w:r w:rsidR="00F26704" w:rsidRPr="005D12CE">
        <w:rPr>
          <w:rStyle w:val="rfdFootnote"/>
          <w:rtl/>
        </w:rPr>
        <w:t xml:space="preserve"> .</w:t>
      </w:r>
    </w:p>
    <w:p w:rsidR="000509AA" w:rsidRPr="005D12CE" w:rsidRDefault="000509AA" w:rsidP="005D12CE">
      <w:pPr>
        <w:rPr>
          <w:rStyle w:val="rfdFootnote"/>
          <w:rtl/>
        </w:rPr>
      </w:pPr>
      <w:r w:rsidRPr="005D12CE">
        <w:rPr>
          <w:rStyle w:val="rfdFootnote"/>
          <w:rtl/>
        </w:rPr>
        <w:t>فقد عي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ن النبي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 xml:space="preserve"> </w:t>
      </w:r>
      <w:r w:rsidRPr="005D12CE">
        <w:rPr>
          <w:rStyle w:val="rfdAlaem"/>
          <w:rtl/>
        </w:rPr>
        <w:t>صلى‌الله‌عليه‌وآله‌وسلم</w:t>
      </w:r>
      <w:r w:rsidRPr="005D12CE">
        <w:rPr>
          <w:rStyle w:val="rfdFootnote"/>
          <w:rtl/>
        </w:rPr>
        <w:t xml:space="preserve"> المقصودين ب</w:t>
      </w:r>
      <w:r w:rsidR="00A40D0E" w:rsidRPr="005D12CE">
        <w:rPr>
          <w:rStyle w:val="rfdFootnote"/>
          <w:rtl/>
        </w:rPr>
        <w:t>ـ</w:t>
      </w:r>
      <w:r w:rsidRPr="005D12CE">
        <w:rPr>
          <w:rStyle w:val="rfdFootnote"/>
          <w:rtl/>
        </w:rPr>
        <w:t xml:space="preserve"> </w:t>
      </w:r>
      <w:r w:rsidR="008767F4" w:rsidRPr="005D12CE">
        <w:rPr>
          <w:rStyle w:val="rfdFootnote"/>
          <w:rtl/>
        </w:rPr>
        <w:t>«</w:t>
      </w:r>
      <w:r w:rsidRPr="005D12CE">
        <w:rPr>
          <w:rStyle w:val="rfdFootnote"/>
          <w:rtl/>
        </w:rPr>
        <w:t>القربى</w:t>
      </w:r>
      <w:r w:rsidR="00A40D0E" w:rsidRPr="005D12CE">
        <w:rPr>
          <w:rStyle w:val="rfdFootnote"/>
          <w:rtl/>
        </w:rPr>
        <w:t>ٰ</w:t>
      </w:r>
      <w:r w:rsidR="008767F4" w:rsidRPr="005D12CE">
        <w:rPr>
          <w:rStyle w:val="rfdFootnote"/>
          <w:rtl/>
        </w:rPr>
        <w:t>»</w:t>
      </w:r>
      <w:r w:rsidRPr="005D12CE">
        <w:rPr>
          <w:rStyle w:val="rfdFootnote"/>
          <w:rtl/>
        </w:rPr>
        <w:t xml:space="preserve"> في هذه الآية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وهم : علي</w:t>
      </w:r>
      <w:r w:rsidR="00A40D0E" w:rsidRPr="005D12CE">
        <w:rPr>
          <w:rStyle w:val="rfdFootnote"/>
          <w:rtl/>
        </w:rPr>
        <w:t>ٌّ</w:t>
      </w:r>
      <w:r w:rsidR="00444449" w:rsidRPr="005D12CE">
        <w:rPr>
          <w:rStyle w:val="rfdFootnote"/>
          <w:rtl/>
        </w:rPr>
        <w:t xml:space="preserve"> </w:t>
      </w:r>
      <w:r w:rsidR="00444449" w:rsidRPr="005D12CE">
        <w:rPr>
          <w:rStyle w:val="rfdFootnote"/>
          <w:rtl/>
        </w:rPr>
        <w:br/>
      </w:r>
      <w:r w:rsidRPr="005D12CE">
        <w:rPr>
          <w:rStyle w:val="rfdFootnote"/>
          <w:rtl/>
        </w:rPr>
        <w:t xml:space="preserve">والزهراء وولداهما </w:t>
      </w:r>
      <w:r w:rsidRPr="005D12CE">
        <w:rPr>
          <w:rStyle w:val="rfdAlaem"/>
          <w:rtl/>
        </w:rPr>
        <w:t>عليهم‌السلام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ولو لم يكونوا طاهرين مطه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رين معصومين ل</w:t>
      </w:r>
      <w:r w:rsidR="00A40D0E" w:rsidRPr="005D12CE">
        <w:rPr>
          <w:rStyle w:val="rfdFootnote"/>
          <w:rtl/>
        </w:rPr>
        <w:t>َ</w:t>
      </w:r>
      <w:r w:rsidRPr="005D12CE">
        <w:rPr>
          <w:rStyle w:val="rfdFootnote"/>
          <w:rtl/>
        </w:rPr>
        <w:t>ما أمر الله</w:t>
      </w:r>
      <w:r w:rsidR="00444449" w:rsidRPr="005D12CE">
        <w:rPr>
          <w:rStyle w:val="rfdFootnote"/>
          <w:rtl/>
        </w:rPr>
        <w:t xml:space="preserve"> </w:t>
      </w:r>
      <w:r w:rsidR="00444449" w:rsidRPr="005D12CE">
        <w:rPr>
          <w:rStyle w:val="rfdFootnote"/>
          <w:rtl/>
        </w:rPr>
        <w:br/>
      </w:r>
      <w:r w:rsidRPr="005D12CE">
        <w:rPr>
          <w:rStyle w:val="rfdFootnote"/>
          <w:rtl/>
        </w:rPr>
        <w:t>تعالى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بمود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تهم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ول</w:t>
      </w:r>
      <w:r w:rsidR="00A40D0E" w:rsidRPr="005D12CE">
        <w:rPr>
          <w:rStyle w:val="rfdFootnote"/>
          <w:rtl/>
        </w:rPr>
        <w:t>َ</w:t>
      </w:r>
      <w:r w:rsidRPr="005D12CE">
        <w:rPr>
          <w:rStyle w:val="rfdFootnote"/>
          <w:rtl/>
        </w:rPr>
        <w:t>كان أمره عبثا</w:t>
      </w:r>
      <w:r w:rsidR="00A40D0E" w:rsidRPr="005D12CE">
        <w:rPr>
          <w:rStyle w:val="rfdFootnote"/>
          <w:rtl/>
        </w:rPr>
        <w:t>ً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تعالى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عن ذلك علو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ا</w:t>
      </w:r>
      <w:r w:rsidR="00A40D0E" w:rsidRPr="005D12CE">
        <w:rPr>
          <w:rStyle w:val="rfdFootnote"/>
          <w:rtl/>
        </w:rPr>
        <w:t>ً</w:t>
      </w:r>
      <w:r w:rsidRPr="005D12CE">
        <w:rPr>
          <w:rStyle w:val="rfdFootnote"/>
          <w:rtl/>
        </w:rPr>
        <w:t xml:space="preserve"> كبيرا</w:t>
      </w:r>
      <w:r w:rsidR="00A40D0E" w:rsidRPr="005D12CE">
        <w:rPr>
          <w:rStyle w:val="rfdFootnote"/>
          <w:rtl/>
        </w:rPr>
        <w:t>ً</w:t>
      </w:r>
      <w:r w:rsidR="00F26704" w:rsidRPr="005D12CE">
        <w:rPr>
          <w:rStyle w:val="rfdFootnote"/>
          <w:rtl/>
        </w:rPr>
        <w:t xml:space="preserve"> .</w:t>
      </w:r>
    </w:p>
    <w:p w:rsidR="000509AA" w:rsidRPr="005D12CE" w:rsidRDefault="00A40D0E" w:rsidP="005D12CE">
      <w:pPr>
        <w:rPr>
          <w:rStyle w:val="rfdFootnote"/>
          <w:rtl/>
        </w:rPr>
      </w:pPr>
      <w:r w:rsidRPr="005D12CE">
        <w:rPr>
          <w:rStyle w:val="rfdFootnote"/>
          <w:rtl/>
        </w:rPr>
        <w:t>ٱ</w:t>
      </w:r>
      <w:r w:rsidR="000509AA" w:rsidRPr="005D12CE">
        <w:rPr>
          <w:rStyle w:val="rfdFootnote"/>
          <w:rtl/>
        </w:rPr>
        <w:t>نظر : مسند أحمد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1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>229</w:t>
      </w:r>
      <w:r w:rsidR="00C51724" w:rsidRPr="005D12CE">
        <w:rPr>
          <w:rStyle w:val="rfdFootnote"/>
          <w:rtl/>
        </w:rPr>
        <w:t xml:space="preserve"> ،</w:t>
      </w:r>
      <w:r w:rsidR="000509AA" w:rsidRPr="005D12CE">
        <w:rPr>
          <w:rStyle w:val="rfdFootnote"/>
          <w:rtl/>
        </w:rPr>
        <w:t xml:space="preserve"> المعجم الكبير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3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 xml:space="preserve">47 ح 2641 </w:t>
      </w:r>
      <w:r w:rsidR="008767F4" w:rsidRPr="005D12CE">
        <w:rPr>
          <w:rStyle w:val="rfdFootnote"/>
          <w:rtl/>
        </w:rPr>
        <w:t>و</w:t>
      </w:r>
      <w:r w:rsidR="000509AA" w:rsidRPr="005D12CE">
        <w:rPr>
          <w:rStyle w:val="rfdFootnote"/>
          <w:rtl/>
        </w:rPr>
        <w:t>ج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11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>351 ح</w:t>
      </w:r>
      <w:r w:rsidR="00414582" w:rsidRPr="005D12CE">
        <w:rPr>
          <w:rStyle w:val="rfdFootnote"/>
          <w:rtl/>
        </w:rPr>
        <w:t xml:space="preserve"> </w:t>
      </w:r>
      <w:r w:rsidRPr="005D12CE">
        <w:rPr>
          <w:rStyle w:val="rfdFootnote"/>
          <w:rtl/>
        </w:rPr>
        <w:br/>
      </w:r>
      <w:r w:rsidR="000509AA" w:rsidRPr="005D12CE">
        <w:rPr>
          <w:rStyle w:val="rfdFootnote"/>
          <w:rtl/>
        </w:rPr>
        <w:t>12259</w:t>
      </w:r>
      <w:r w:rsidR="00C51724" w:rsidRPr="005D12CE">
        <w:rPr>
          <w:rStyle w:val="rfdFootnote"/>
          <w:rtl/>
        </w:rPr>
        <w:t xml:space="preserve"> ،</w:t>
      </w:r>
      <w:r w:rsidR="000509AA" w:rsidRPr="005D12CE">
        <w:rPr>
          <w:rStyle w:val="rfdFootnote"/>
          <w:rtl/>
        </w:rPr>
        <w:t xml:space="preserve"> المستدرك على</w:t>
      </w:r>
      <w:r w:rsidRPr="005D12CE">
        <w:rPr>
          <w:rStyle w:val="rfdFootnote"/>
          <w:rtl/>
        </w:rPr>
        <w:t>ٰ</w:t>
      </w:r>
      <w:r w:rsidR="000509AA" w:rsidRPr="005D12CE">
        <w:rPr>
          <w:rStyle w:val="rfdFootnote"/>
          <w:rtl/>
        </w:rPr>
        <w:t xml:space="preserve"> الصحيحين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3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>188 ح 4802</w:t>
      </w:r>
      <w:r w:rsidR="00C51724" w:rsidRPr="005D12CE">
        <w:rPr>
          <w:rStyle w:val="rfdFootnote"/>
          <w:rtl/>
        </w:rPr>
        <w:t xml:space="preserve"> ،</w:t>
      </w:r>
      <w:r w:rsidR="000509AA" w:rsidRPr="005D12CE">
        <w:rPr>
          <w:rStyle w:val="rfdFootnote"/>
          <w:rtl/>
        </w:rPr>
        <w:t xml:space="preserve"> تفسير الطبري</w:t>
      </w:r>
      <w:r w:rsidR="00414582" w:rsidRPr="005D12CE">
        <w:rPr>
          <w:rStyle w:val="rfdFootnote"/>
          <w:rtl/>
        </w:rPr>
        <w:t xml:space="preserve"> </w:t>
      </w:r>
      <w:r w:rsidR="000509AA" w:rsidRPr="005D12CE">
        <w:rPr>
          <w:rStyle w:val="rfdFootnote"/>
          <w:rtl/>
        </w:rPr>
        <w:t>25</w:t>
      </w:r>
      <w:r w:rsidR="007A060E" w:rsidRPr="005D12CE">
        <w:rPr>
          <w:rStyle w:val="rfdFootnote"/>
          <w:rtl/>
        </w:rPr>
        <w:t xml:space="preserve"> / </w:t>
      </w:r>
      <w:r w:rsidR="000509AA" w:rsidRPr="005D12CE">
        <w:rPr>
          <w:rStyle w:val="rfdFootnote"/>
          <w:rtl/>
        </w:rPr>
        <w:t xml:space="preserve">16 </w:t>
      </w:r>
      <w:r w:rsidR="00294847" w:rsidRPr="005D12CE">
        <w:rPr>
          <w:rStyle w:val="rfdFootnote"/>
          <w:rtl/>
        </w:rPr>
        <w:t>ـ</w:t>
      </w:r>
      <w:r w:rsidR="000509AA" w:rsidRPr="005D12CE">
        <w:rPr>
          <w:rStyle w:val="rfdFootnote"/>
          <w:rtl/>
        </w:rPr>
        <w:t xml:space="preserve"> </w:t>
      </w:r>
      <w:r w:rsidRPr="005D12CE">
        <w:rPr>
          <w:rStyle w:val="rfdFootnote"/>
          <w:rtl/>
        </w:rPr>
        <w:br/>
      </w:r>
      <w:r w:rsidR="000509AA" w:rsidRPr="005D12CE">
        <w:rPr>
          <w:rStyle w:val="rfdFootnote"/>
          <w:rtl/>
        </w:rPr>
        <w:t>17</w:t>
      </w:r>
      <w:r w:rsidR="00F26704" w:rsidRPr="005D12CE">
        <w:rPr>
          <w:rStyle w:val="rfdFootnote"/>
          <w:rtl/>
        </w:rPr>
        <w:t xml:space="preserve"> .</w:t>
      </w:r>
    </w:p>
    <w:p w:rsidR="000509AA" w:rsidRPr="005D12CE" w:rsidRDefault="000509AA" w:rsidP="005D12CE">
      <w:pPr>
        <w:rPr>
          <w:rStyle w:val="rfdFootnote"/>
          <w:rtl/>
        </w:rPr>
      </w:pPr>
      <w:r w:rsidRPr="005D12CE">
        <w:rPr>
          <w:rStyle w:val="rfdFootnoteBold"/>
          <w:rtl/>
        </w:rPr>
        <w:t xml:space="preserve">3 </w:t>
      </w:r>
      <w:r w:rsidR="00294847" w:rsidRPr="005D12CE">
        <w:rPr>
          <w:rStyle w:val="rfdFootnoteBold"/>
          <w:rtl/>
        </w:rPr>
        <w:t>ـ</w:t>
      </w:r>
      <w:r w:rsidRPr="005D12CE">
        <w:rPr>
          <w:rStyle w:val="rfdFootnoteBold"/>
          <w:rtl/>
        </w:rPr>
        <w:t xml:space="preserve"> آية المباهلة :</w:t>
      </w:r>
      <w:r w:rsidRPr="005D12CE">
        <w:rPr>
          <w:rStyle w:val="rfdFootnote"/>
          <w:rtl/>
        </w:rPr>
        <w:t xml:space="preserve"> </w:t>
      </w:r>
      <w:r w:rsidR="00BE4BC2" w:rsidRPr="005D12CE">
        <w:rPr>
          <w:rStyle w:val="rfdAlaem"/>
          <w:rtl/>
        </w:rPr>
        <w:t>(</w:t>
      </w:r>
      <w:r w:rsidR="005D12CE" w:rsidRPr="005D12CE">
        <w:rPr>
          <w:rStyle w:val="rfdFootnoteAie"/>
          <w:rFonts w:hint="cs"/>
          <w:rtl/>
        </w:rPr>
        <w:t xml:space="preserve"> </w:t>
      </w:r>
      <w:r w:rsidR="00A40D0E" w:rsidRPr="005D12CE">
        <w:rPr>
          <w:rStyle w:val="rfdFootnoteAie"/>
          <w:rtl/>
        </w:rPr>
        <w:t xml:space="preserve">فَمَنْ حَاجَّكَ فِيهِ مِن بَعْدِ مَا جَاءَكَ مِنَ الْعِلْمِ فَقُلْ تَعَالَوْا نَدْعُ </w:t>
      </w:r>
      <w:r w:rsidR="00A40D0E" w:rsidRPr="005D12CE">
        <w:rPr>
          <w:rStyle w:val="rfdFootnoteAie"/>
          <w:rtl/>
        </w:rPr>
        <w:br/>
        <w:t xml:space="preserve">أَبْنَاءَنَا وَأَبْنَاءَكُمْ وَنِسَاءَنَا وَنِسَاءَكُمْ وَأَنفُسَنَا وَأَنفُسَكُمْ ثُمَّ نَبْتَهِلْ فَنَجْعَل لَّعْنَتَ اللَّهِ عَلَى </w:t>
      </w:r>
      <w:r w:rsidR="00A40D0E" w:rsidRPr="005D12CE">
        <w:rPr>
          <w:rStyle w:val="rfdFootnoteAie"/>
          <w:rtl/>
        </w:rPr>
        <w:br/>
        <w:t>الْكَاذِبِينَ</w:t>
      </w:r>
      <w:r w:rsidR="005D12CE" w:rsidRPr="005D12CE">
        <w:rPr>
          <w:rStyle w:val="rfdFootnoteAie"/>
          <w:rFonts w:hint="cs"/>
          <w:rtl/>
        </w:rPr>
        <w:t xml:space="preserve"> </w:t>
      </w:r>
      <w:r w:rsidR="00BE4BC2" w:rsidRPr="005D12CE">
        <w:rPr>
          <w:rStyle w:val="rfdAlaem"/>
          <w:rtl/>
        </w:rPr>
        <w:t>)</w:t>
      </w:r>
      <w:r w:rsidRPr="005D12CE">
        <w:rPr>
          <w:rStyle w:val="rfdFootnote"/>
          <w:rtl/>
        </w:rPr>
        <w:t xml:space="preserve"> سورة آل عمران 3 : 61</w:t>
      </w:r>
      <w:r w:rsidR="00F26704" w:rsidRPr="005D12CE">
        <w:rPr>
          <w:rStyle w:val="rfdFootnote"/>
          <w:rtl/>
        </w:rPr>
        <w:t xml:space="preserve"> .</w:t>
      </w:r>
    </w:p>
    <w:p w:rsidR="000509AA" w:rsidRPr="005D12CE" w:rsidRDefault="000509AA" w:rsidP="005D12CE">
      <w:pPr>
        <w:rPr>
          <w:rStyle w:val="rfdFootnote"/>
          <w:rtl/>
        </w:rPr>
      </w:pPr>
      <w:r w:rsidRPr="005D12CE">
        <w:rPr>
          <w:rStyle w:val="rfdFootnote"/>
          <w:rtl/>
        </w:rPr>
        <w:t>وهذه الآية من الآيات الدال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ة على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إمامة أئم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 xml:space="preserve">تنا الأطهار </w:t>
      </w:r>
      <w:r w:rsidRPr="005D12CE">
        <w:rPr>
          <w:rStyle w:val="rfdAlaem"/>
          <w:rtl/>
        </w:rPr>
        <w:t>عليهم‌السلام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وعلى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أن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هم بمرتبة</w:t>
      </w:r>
      <w:r w:rsidR="00444449" w:rsidRPr="005D12CE">
        <w:rPr>
          <w:rStyle w:val="rfdFootnote"/>
          <w:rtl/>
        </w:rPr>
        <w:t xml:space="preserve"> </w:t>
      </w:r>
      <w:r w:rsidR="00444449" w:rsidRPr="005D12CE">
        <w:rPr>
          <w:rStyle w:val="rfdFootnote"/>
          <w:rtl/>
        </w:rPr>
        <w:br/>
      </w:r>
      <w:r w:rsidRPr="005D12CE">
        <w:rPr>
          <w:rStyle w:val="rfdFootnote"/>
          <w:rtl/>
        </w:rPr>
        <w:t>النبي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 xml:space="preserve"> </w:t>
      </w:r>
      <w:r w:rsidRPr="005D12CE">
        <w:rPr>
          <w:rStyle w:val="rfdAlaem"/>
          <w:rtl/>
        </w:rPr>
        <w:t>صلى‌الله‌عليه‌وآله‌وسلم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بل ساوتهم به إذ جمعت أنفسهم مع نفسه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فقال تعالى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: </w:t>
      </w:r>
      <w:r w:rsidR="00BE4BC2" w:rsidRPr="005D12CE">
        <w:rPr>
          <w:rStyle w:val="rfdAlaem"/>
          <w:rtl/>
        </w:rPr>
        <w:t>(</w:t>
      </w:r>
      <w:r w:rsidR="005D12CE" w:rsidRPr="005D12CE">
        <w:rPr>
          <w:rStyle w:val="rfdFootnoteAie"/>
          <w:rFonts w:hint="cs"/>
          <w:rtl/>
        </w:rPr>
        <w:t xml:space="preserve"> </w:t>
      </w:r>
      <w:r w:rsidR="00A40D0E" w:rsidRPr="005D12CE">
        <w:rPr>
          <w:rStyle w:val="rfdFootnoteAie"/>
          <w:rtl/>
        </w:rPr>
        <w:t xml:space="preserve">وَأَنفُسَنَا </w:t>
      </w:r>
      <w:r w:rsidR="00A40D0E" w:rsidRPr="005D12CE">
        <w:rPr>
          <w:rStyle w:val="rfdFootnoteAie"/>
          <w:rtl/>
        </w:rPr>
        <w:br/>
        <w:t>وَأَنفُسَكُمْ</w:t>
      </w:r>
      <w:r w:rsidR="005D12CE" w:rsidRPr="005D12CE">
        <w:rPr>
          <w:rStyle w:val="rfdFootnoteAie"/>
          <w:rFonts w:hint="cs"/>
          <w:rtl/>
        </w:rPr>
        <w:t xml:space="preserve"> </w:t>
      </w:r>
      <w:r w:rsidR="00BE4BC2" w:rsidRPr="005D12CE">
        <w:rPr>
          <w:rStyle w:val="rfdAlaem"/>
          <w:rtl/>
        </w:rPr>
        <w:t>)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وقص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ة هذه الآية معروفة إذ خرج النبي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 xml:space="preserve"> </w:t>
      </w:r>
      <w:r w:rsidRPr="005D12CE">
        <w:rPr>
          <w:rStyle w:val="rfdAlaem"/>
          <w:rtl/>
        </w:rPr>
        <w:t>صلى‌الله‌عليه‌وآله‌وسلم</w:t>
      </w:r>
      <w:r w:rsidRPr="005D12CE">
        <w:rPr>
          <w:rStyle w:val="rfdFootnote"/>
          <w:rtl/>
        </w:rPr>
        <w:t xml:space="preserve"> إلى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مباهلة نصارى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نجران</w:t>
      </w:r>
      <w:r w:rsidR="00444449" w:rsidRPr="005D12CE">
        <w:rPr>
          <w:rStyle w:val="rfdFootnote"/>
          <w:rtl/>
        </w:rPr>
        <w:t xml:space="preserve"> </w:t>
      </w:r>
      <w:r w:rsidR="00444449" w:rsidRPr="005D12CE">
        <w:rPr>
          <w:rStyle w:val="rfdFootnote"/>
          <w:rtl/>
        </w:rPr>
        <w:br/>
      </w:r>
      <w:r w:rsidRPr="005D12CE">
        <w:rPr>
          <w:rStyle w:val="rfdFootnote"/>
          <w:rtl/>
        </w:rPr>
        <w:t>بعلي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 xml:space="preserve"> وفاطمة والحسن والحسين </w:t>
      </w:r>
      <w:r w:rsidRPr="005D12CE">
        <w:rPr>
          <w:rStyle w:val="rfdAlaem"/>
          <w:rtl/>
        </w:rPr>
        <w:t>عليهم‌السلام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وقد تواترت الأخبار في نقلها</w:t>
      </w:r>
      <w:r w:rsidR="00F26704" w:rsidRPr="005D12CE">
        <w:rPr>
          <w:rStyle w:val="rfdFootnote"/>
          <w:rtl/>
        </w:rPr>
        <w:t xml:space="preserve"> .</w:t>
      </w:r>
    </w:p>
    <w:p w:rsidR="000509AA" w:rsidRPr="005D12CE" w:rsidRDefault="000509AA" w:rsidP="005D12CE">
      <w:pPr>
        <w:rPr>
          <w:rStyle w:val="rfdFootnote"/>
          <w:rtl/>
        </w:rPr>
      </w:pPr>
      <w:r w:rsidRPr="005D12CE">
        <w:rPr>
          <w:rStyle w:val="rfdFootnote"/>
          <w:rtl/>
        </w:rPr>
        <w:t>انظر : مسند أحمد</w:t>
      </w:r>
      <w:r w:rsidR="00414582" w:rsidRPr="005D12CE">
        <w:rPr>
          <w:rStyle w:val="rfdFootnote"/>
          <w:rtl/>
        </w:rPr>
        <w:t xml:space="preserve"> </w:t>
      </w:r>
      <w:r w:rsidRPr="005D12CE">
        <w:rPr>
          <w:rStyle w:val="rfdFootnote"/>
          <w:rtl/>
        </w:rPr>
        <w:t>1</w:t>
      </w:r>
      <w:r w:rsidR="007A060E" w:rsidRPr="005D12CE">
        <w:rPr>
          <w:rStyle w:val="rfdFootnote"/>
          <w:rtl/>
        </w:rPr>
        <w:t xml:space="preserve"> / </w:t>
      </w:r>
      <w:r w:rsidRPr="005D12CE">
        <w:rPr>
          <w:rStyle w:val="rfdFootnote"/>
          <w:rtl/>
        </w:rPr>
        <w:t>185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صحيح مسلم</w:t>
      </w:r>
      <w:r w:rsidR="00414582" w:rsidRPr="005D12CE">
        <w:rPr>
          <w:rStyle w:val="rfdFootnote"/>
          <w:rtl/>
        </w:rPr>
        <w:t xml:space="preserve"> </w:t>
      </w:r>
      <w:r w:rsidRPr="005D12CE">
        <w:rPr>
          <w:rStyle w:val="rfdFootnote"/>
          <w:rtl/>
        </w:rPr>
        <w:t>7</w:t>
      </w:r>
      <w:r w:rsidR="007A060E" w:rsidRPr="005D12CE">
        <w:rPr>
          <w:rStyle w:val="rfdFootnote"/>
          <w:rtl/>
        </w:rPr>
        <w:t xml:space="preserve"> / </w:t>
      </w:r>
      <w:r w:rsidRPr="005D12CE">
        <w:rPr>
          <w:rStyle w:val="rfdFootnote"/>
          <w:rtl/>
        </w:rPr>
        <w:t>120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سنن الترمذي</w:t>
      </w:r>
      <w:r w:rsidR="00414582" w:rsidRPr="005D12CE">
        <w:rPr>
          <w:rStyle w:val="rfdFootnote"/>
          <w:rtl/>
        </w:rPr>
        <w:t xml:space="preserve"> </w:t>
      </w:r>
      <w:r w:rsidRPr="005D12CE">
        <w:rPr>
          <w:rStyle w:val="rfdFootnote"/>
          <w:rtl/>
        </w:rPr>
        <w:t>5</w:t>
      </w:r>
      <w:r w:rsidR="007A060E" w:rsidRPr="005D12CE">
        <w:rPr>
          <w:rStyle w:val="rfdFootnote"/>
          <w:rtl/>
        </w:rPr>
        <w:t xml:space="preserve"> / </w:t>
      </w:r>
      <w:r w:rsidRPr="005D12CE">
        <w:rPr>
          <w:rStyle w:val="rfdFootnote"/>
          <w:rtl/>
        </w:rPr>
        <w:t>596</w:t>
      </w:r>
      <w:r w:rsidR="00C51724" w:rsidRPr="005D12CE">
        <w:rPr>
          <w:rStyle w:val="rfdFootnote"/>
          <w:rtl/>
        </w:rPr>
        <w:t xml:space="preserve"> ،</w:t>
      </w:r>
      <w:r w:rsidR="00414582" w:rsidRPr="005D12CE">
        <w:rPr>
          <w:rStyle w:val="rfdFootnote"/>
          <w:rtl/>
        </w:rPr>
        <w:t xml:space="preserve"> </w:t>
      </w:r>
      <w:r w:rsidR="00A40D0E" w:rsidRPr="005D12CE">
        <w:rPr>
          <w:rStyle w:val="rfdFootnote"/>
          <w:rtl/>
        </w:rPr>
        <w:br/>
      </w:r>
      <w:r w:rsidRPr="005D12CE">
        <w:rPr>
          <w:rStyle w:val="rfdFootnote"/>
          <w:rtl/>
        </w:rPr>
        <w:t>المستدرك على</w:t>
      </w:r>
      <w:r w:rsidR="00A40D0E" w:rsidRPr="005D12CE">
        <w:rPr>
          <w:rStyle w:val="rfdFootnote"/>
          <w:rtl/>
        </w:rPr>
        <w:t>ٰ</w:t>
      </w:r>
      <w:r w:rsidRPr="005D12CE">
        <w:rPr>
          <w:rStyle w:val="rfdFootnote"/>
          <w:rtl/>
        </w:rPr>
        <w:t xml:space="preserve"> الصحيحين</w:t>
      </w:r>
      <w:r w:rsidR="00414582" w:rsidRPr="005D12CE">
        <w:rPr>
          <w:rStyle w:val="rfdFootnote"/>
          <w:rtl/>
        </w:rPr>
        <w:t xml:space="preserve"> </w:t>
      </w:r>
      <w:r w:rsidRPr="005D12CE">
        <w:rPr>
          <w:rStyle w:val="rfdFootnote"/>
          <w:rtl/>
        </w:rPr>
        <w:t>3</w:t>
      </w:r>
      <w:r w:rsidR="007A060E" w:rsidRPr="005D12CE">
        <w:rPr>
          <w:rStyle w:val="rfdFootnote"/>
          <w:rtl/>
        </w:rPr>
        <w:t xml:space="preserve"> / </w:t>
      </w:r>
      <w:r w:rsidRPr="005D12CE">
        <w:rPr>
          <w:rStyle w:val="rfdFootnote"/>
          <w:rtl/>
        </w:rPr>
        <w:t>163 ح 4719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فتح الباري في شرح صحيح البخاري</w:t>
      </w:r>
      <w:r w:rsidR="00414582" w:rsidRPr="005D12CE">
        <w:rPr>
          <w:rStyle w:val="rfdFootnote"/>
          <w:rtl/>
        </w:rPr>
        <w:t xml:space="preserve"> </w:t>
      </w:r>
      <w:r w:rsidR="00A40D0E" w:rsidRPr="005D12CE">
        <w:rPr>
          <w:rStyle w:val="rfdFootnote"/>
          <w:rtl/>
        </w:rPr>
        <w:br/>
      </w:r>
      <w:r w:rsidRPr="005D12CE">
        <w:rPr>
          <w:rStyle w:val="rfdFootnote"/>
          <w:rtl/>
        </w:rPr>
        <w:t>7</w:t>
      </w:r>
      <w:r w:rsidR="007A060E" w:rsidRPr="005D12CE">
        <w:rPr>
          <w:rStyle w:val="rfdFootnote"/>
          <w:rtl/>
        </w:rPr>
        <w:t xml:space="preserve"> / </w:t>
      </w:r>
      <w:r w:rsidRPr="005D12CE">
        <w:rPr>
          <w:rStyle w:val="rfdFootnote"/>
          <w:rtl/>
        </w:rPr>
        <w:t>60</w:t>
      </w:r>
      <w:r w:rsidR="00F26704" w:rsidRPr="005D12CE">
        <w:rPr>
          <w:rStyle w:val="rfdFootnote"/>
          <w:rtl/>
        </w:rPr>
        <w:t xml:space="preserve"> .</w:t>
      </w:r>
    </w:p>
    <w:p w:rsidR="00414582" w:rsidRPr="005D12CE" w:rsidRDefault="000509AA" w:rsidP="005D12CE">
      <w:pPr>
        <w:rPr>
          <w:rStyle w:val="rfdFootnote"/>
          <w:rtl/>
        </w:rPr>
      </w:pPr>
      <w:r w:rsidRPr="005D12CE">
        <w:rPr>
          <w:rStyle w:val="rfdFootnote"/>
          <w:rtl/>
        </w:rPr>
        <w:t>أم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ا بالنسبة للأحاديث النبوية الشريفة فهي كثيرة جد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>ا</w:t>
      </w:r>
      <w:r w:rsidR="00A40D0E" w:rsidRPr="005D12CE">
        <w:rPr>
          <w:rStyle w:val="rfdFootnote"/>
          <w:rtl/>
        </w:rPr>
        <w:t>ً</w:t>
      </w:r>
      <w:r w:rsidR="00C51724" w:rsidRPr="005D12CE">
        <w:rPr>
          <w:rStyle w:val="rfdFootnote"/>
          <w:rtl/>
        </w:rPr>
        <w:t xml:space="preserve"> ،</w:t>
      </w:r>
      <w:r w:rsidRPr="005D12CE">
        <w:rPr>
          <w:rStyle w:val="rfdFootnote"/>
          <w:rtl/>
        </w:rPr>
        <w:t xml:space="preserve"> ولكن</w:t>
      </w:r>
      <w:r w:rsidR="00A40D0E" w:rsidRPr="005D12CE">
        <w:rPr>
          <w:rStyle w:val="rfdFootnote"/>
          <w:rtl/>
        </w:rPr>
        <w:t>ّ</w:t>
      </w:r>
      <w:r w:rsidRPr="005D12CE">
        <w:rPr>
          <w:rStyle w:val="rfdFootnote"/>
          <w:rtl/>
        </w:rPr>
        <w:t xml:space="preserve">نا </w:t>
      </w:r>
      <w:r w:rsidR="00294847" w:rsidRPr="005D12CE">
        <w:rPr>
          <w:rStyle w:val="rfdFootnote"/>
          <w:rtl/>
        </w:rPr>
        <w:t>ـ</w:t>
      </w:r>
      <w:r w:rsidRPr="005D12CE">
        <w:rPr>
          <w:rStyle w:val="rfdFootnote"/>
          <w:rtl/>
        </w:rPr>
        <w:t xml:space="preserve"> روما</w:t>
      </w:r>
      <w:r w:rsidR="00A40D0E" w:rsidRPr="005D12CE">
        <w:rPr>
          <w:rStyle w:val="rfdFootnote"/>
          <w:rtl/>
        </w:rPr>
        <w:t>ً</w:t>
      </w:r>
      <w:r w:rsidR="00444449" w:rsidRPr="005D12CE">
        <w:rPr>
          <w:rStyle w:val="rfdFootnote"/>
          <w:rtl/>
        </w:rPr>
        <w:t xml:space="preserve"> </w:t>
      </w:r>
      <w:r w:rsidR="00444449" w:rsidRPr="005D12CE">
        <w:rPr>
          <w:rStyle w:val="rfdFootnote"/>
          <w:rtl/>
        </w:rPr>
        <w:br/>
      </w:r>
      <w:r w:rsidRPr="005D12CE">
        <w:rPr>
          <w:rStyle w:val="rfdFootnote"/>
          <w:rtl/>
        </w:rPr>
        <w:t>لل</w:t>
      </w:r>
      <w:r w:rsidR="00A20136" w:rsidRPr="005D12CE">
        <w:rPr>
          <w:rStyle w:val="rfdFootnote"/>
          <w:rtl/>
        </w:rPr>
        <w:t>أ</w:t>
      </w:r>
      <w:r w:rsidRPr="005D12CE">
        <w:rPr>
          <w:rStyle w:val="rfdFootnote"/>
          <w:rtl/>
        </w:rPr>
        <w:t xml:space="preserve">ختصار </w:t>
      </w:r>
      <w:r w:rsidR="00294847" w:rsidRPr="005D12CE">
        <w:rPr>
          <w:rStyle w:val="rfdFootnote"/>
          <w:rtl/>
        </w:rPr>
        <w:t>ـ</w:t>
      </w:r>
      <w:r w:rsidR="00414582" w:rsidRPr="005D12CE">
        <w:rPr>
          <w:rStyle w:val="rfdFootnote"/>
          <w:rtl/>
        </w:rPr>
        <w:t xml:space="preserve"> سنورد أشهر حديثين</w:t>
      </w:r>
      <w:r w:rsidR="00C51724" w:rsidRPr="005D12CE">
        <w:rPr>
          <w:rStyle w:val="rfdFootnote"/>
          <w:rtl/>
        </w:rPr>
        <w:t xml:space="preserve"> ،</w:t>
      </w:r>
      <w:r w:rsidR="00414582" w:rsidRPr="005D12CE">
        <w:rPr>
          <w:rStyle w:val="rfdFootnote"/>
          <w:rtl/>
        </w:rPr>
        <w:t xml:space="preserve"> وهما :</w:t>
      </w:r>
    </w:p>
    <w:p w:rsidR="008767F4" w:rsidRPr="007404E7" w:rsidRDefault="000509AA" w:rsidP="007404E7">
      <w:pPr>
        <w:rPr>
          <w:rStyle w:val="rfdPoemTiniCharChar"/>
          <w:rtl/>
        </w:rPr>
      </w:pPr>
      <w:r w:rsidRPr="007404E7">
        <w:rPr>
          <w:rStyle w:val="rfdFootnoteBold"/>
          <w:rtl/>
        </w:rPr>
        <w:t xml:space="preserve">1 </w:t>
      </w:r>
      <w:r w:rsidR="00294847" w:rsidRPr="007404E7">
        <w:rPr>
          <w:rStyle w:val="rfdFootnoteBold"/>
          <w:rtl/>
        </w:rPr>
        <w:t>ـ</w:t>
      </w:r>
      <w:r w:rsidRPr="007404E7">
        <w:rPr>
          <w:rStyle w:val="rfdFootnoteBold"/>
          <w:rtl/>
        </w:rPr>
        <w:t xml:space="preserve"> </w:t>
      </w:r>
      <w:r w:rsidR="005C52DA" w:rsidRPr="007404E7">
        <w:rPr>
          <w:rStyle w:val="rfdFootnoteBold"/>
          <w:rtl/>
        </w:rPr>
        <w:t>حديث السفينة :</w:t>
      </w:r>
      <w:r w:rsidR="005C52DA" w:rsidRPr="007404E7">
        <w:rPr>
          <w:rStyle w:val="rfdFootnote"/>
          <w:rtl/>
        </w:rPr>
        <w:t xml:space="preserve"> «</w:t>
      </w:r>
      <w:r w:rsidR="005D12CE" w:rsidRPr="007404E7">
        <w:rPr>
          <w:rStyle w:val="rfdFootnote"/>
          <w:rFonts w:hint="cs"/>
          <w:rtl/>
        </w:rPr>
        <w:t xml:space="preserve"> </w:t>
      </w:r>
      <w:r w:rsidRPr="007404E7">
        <w:rPr>
          <w:rStyle w:val="rfdFootnote"/>
          <w:rtl/>
        </w:rPr>
        <w:t>مثل أهل بيتي فيكم كمثل سفينة نوح</w:t>
      </w:r>
      <w:r w:rsidR="00C51724" w:rsidRPr="007404E7">
        <w:rPr>
          <w:rStyle w:val="rfdFootnote"/>
          <w:rtl/>
        </w:rPr>
        <w:t xml:space="preserve"> ،</w:t>
      </w:r>
      <w:r w:rsidRPr="007404E7">
        <w:rPr>
          <w:rStyle w:val="rfdFootnote"/>
          <w:rtl/>
        </w:rPr>
        <w:t xml:space="preserve"> من ركبها نجا</w:t>
      </w:r>
      <w:r w:rsidR="00C51724" w:rsidRPr="007404E7">
        <w:rPr>
          <w:rStyle w:val="rfdFootnote"/>
          <w:rtl/>
        </w:rPr>
        <w:t xml:space="preserve"> ،</w:t>
      </w:r>
      <w:r w:rsidR="00A20136" w:rsidRPr="007404E7">
        <w:rPr>
          <w:rStyle w:val="rfdFootnote"/>
          <w:rtl/>
        </w:rPr>
        <w:t xml:space="preserve"> </w:t>
      </w:r>
      <w:r w:rsidR="00A20136" w:rsidRPr="007404E7">
        <w:rPr>
          <w:rStyle w:val="rfdFootnote"/>
          <w:rtl/>
        </w:rPr>
        <w:br/>
      </w:r>
    </w:p>
    <w:p w:rsidR="009339C0" w:rsidRDefault="009339C0" w:rsidP="00A20136">
      <w:pPr>
        <w:rPr>
          <w:rtl/>
        </w:rPr>
        <w:sectPr w:rsidR="009339C0" w:rsidSect="00600DF3">
          <w:headerReference w:type="even" r:id="rId380"/>
          <w:headerReference w:type="default" r:id="rId381"/>
          <w:headerReference w:type="first" r:id="rId38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8767F4" w:rsidP="00A20136">
      <w:pPr>
        <w:rPr>
          <w:rtl/>
        </w:rPr>
      </w:pPr>
      <w:r>
        <w:rPr>
          <w:rtl/>
        </w:rPr>
        <w:lastRenderedPageBreak/>
        <w:br w:type="page"/>
      </w:r>
      <w:r w:rsidR="000509AA" w:rsidRPr="000509AA">
        <w:rPr>
          <w:rtl/>
        </w:rPr>
        <w:lastRenderedPageBreak/>
        <w:t>أم</w:t>
      </w:r>
      <w:r w:rsidR="00A20136">
        <w:rPr>
          <w:rtl/>
        </w:rPr>
        <w:t>ّ</w:t>
      </w:r>
      <w:r w:rsidR="000509AA" w:rsidRPr="000509AA">
        <w:rPr>
          <w:rtl/>
        </w:rPr>
        <w:t>ا أخذ الميثاق هنا لرسول الله بالنبو</w:t>
      </w:r>
      <w:r w:rsidR="00A20136">
        <w:rPr>
          <w:rtl/>
        </w:rPr>
        <w:t>ّ</w:t>
      </w:r>
      <w:r w:rsidR="000509AA" w:rsidRPr="000509AA">
        <w:rPr>
          <w:rtl/>
        </w:rPr>
        <w:t>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ولأوصيائه الاثني عشر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بالإمامة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فإن</w:t>
      </w:r>
      <w:r w:rsidR="00A20136">
        <w:rPr>
          <w:rtl/>
        </w:rPr>
        <w:t>ّ</w:t>
      </w:r>
      <w:r w:rsidR="000509AA" w:rsidRPr="000509AA">
        <w:rPr>
          <w:rtl/>
        </w:rPr>
        <w:t>ما هو على</w:t>
      </w:r>
      <w:r w:rsidR="00A20136" w:rsidRPr="00FA1B48">
        <w:rPr>
          <w:rtl/>
        </w:rPr>
        <w:t>ٰ</w:t>
      </w:r>
      <w:r w:rsidR="000509AA" w:rsidRPr="000509AA">
        <w:rPr>
          <w:rtl/>
        </w:rPr>
        <w:t xml:space="preserve"> حد</w:t>
      </w:r>
      <w:r w:rsidR="00A20136">
        <w:rPr>
          <w:rtl/>
        </w:rPr>
        <w:t>ّ</w:t>
      </w:r>
      <w:r w:rsidR="000509AA" w:rsidRPr="000509AA">
        <w:rPr>
          <w:rtl/>
        </w:rPr>
        <w:t xml:space="preserve"> ما ذكرناه من أخذ الميثاق لله</w:t>
      </w:r>
      <w:r w:rsidR="00A20136">
        <w:rPr>
          <w:rtl/>
        </w:rPr>
        <w:t xml:space="preserve"> عزّ وجلّ</w:t>
      </w:r>
      <w:r w:rsidR="000509AA" w:rsidRPr="000509AA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 xml:space="preserve">بالربوبية </w:t>
      </w:r>
      <w:r w:rsidR="000509AA"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5C52DA" w:rsidRPr="001A092F" w:rsidRDefault="005C52DA" w:rsidP="001A092F">
      <w:pPr>
        <w:pStyle w:val="rfdFootnote0"/>
        <w:rPr>
          <w:rtl/>
        </w:rPr>
      </w:pPr>
      <w:r w:rsidRPr="001A092F">
        <w:rPr>
          <w:rStyle w:val="rfdFootnoteBold"/>
          <w:rtl/>
        </w:rPr>
        <w:t>ومن تخل</w:t>
      </w:r>
      <w:r w:rsidR="00A20136" w:rsidRPr="001A092F">
        <w:rPr>
          <w:rStyle w:val="rfdFootnoteBold"/>
          <w:rtl/>
        </w:rPr>
        <w:t>ّ</w:t>
      </w:r>
      <w:r w:rsidRPr="001A092F">
        <w:rPr>
          <w:rStyle w:val="rfdFootnoteBold"/>
          <w:rtl/>
        </w:rPr>
        <w:t>ف عنها هلك</w:t>
      </w:r>
      <w:r w:rsidR="004479D6" w:rsidRPr="001A092F">
        <w:rPr>
          <w:rStyle w:val="rfdFootnoteBold"/>
          <w:rFonts w:hint="cs"/>
          <w:rtl/>
        </w:rPr>
        <w:t xml:space="preserve"> </w:t>
      </w:r>
      <w:r w:rsidRPr="001A092F">
        <w:rPr>
          <w:rStyle w:val="rfdFootnoteBold"/>
          <w:rtl/>
        </w:rPr>
        <w:t>»</w:t>
      </w:r>
      <w:r w:rsidR="00F26704" w:rsidRPr="001A092F">
        <w:rPr>
          <w:rtl/>
        </w:rPr>
        <w:t xml:space="preserve"> .</w:t>
      </w:r>
    </w:p>
    <w:p w:rsidR="005C52DA" w:rsidRPr="004479D6" w:rsidRDefault="005C52DA" w:rsidP="004479D6">
      <w:pPr>
        <w:rPr>
          <w:rStyle w:val="rfdFootnote"/>
          <w:rtl/>
        </w:rPr>
      </w:pPr>
      <w:r w:rsidRPr="004479D6">
        <w:rPr>
          <w:rStyle w:val="rfdFootnote"/>
          <w:rtl/>
        </w:rPr>
        <w:t>وهو حديث متواتر فيه دلالة واضحة على</w:t>
      </w:r>
      <w:r w:rsidR="00A20136" w:rsidRPr="004479D6">
        <w:rPr>
          <w:rStyle w:val="rfdFootnote"/>
          <w:rtl/>
        </w:rPr>
        <w:t>ٰ</w:t>
      </w:r>
      <w:r w:rsidRPr="004479D6">
        <w:rPr>
          <w:rStyle w:val="rfdFootnote"/>
          <w:rtl/>
        </w:rPr>
        <w:t xml:space="preserve"> إمامة أئم</w:t>
      </w:r>
      <w:r w:rsidR="00A20136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>تنا وعصمتهم بالمعنى</w:t>
      </w:r>
      <w:r w:rsidR="00A20136" w:rsidRPr="004479D6">
        <w:rPr>
          <w:rStyle w:val="rfdFootnote"/>
          <w:rtl/>
        </w:rPr>
        <w:t>ٰ</w:t>
      </w:r>
      <w:r w:rsidRPr="004479D6">
        <w:rPr>
          <w:rStyle w:val="rfdFootnote"/>
          <w:rtl/>
        </w:rPr>
        <w:t xml:space="preserve"> الذي</w:t>
      </w:r>
      <w:r w:rsidR="00444449" w:rsidRPr="004479D6">
        <w:rPr>
          <w:rStyle w:val="rfdFootnote"/>
          <w:rtl/>
        </w:rPr>
        <w:t xml:space="preserve"> </w:t>
      </w:r>
      <w:r w:rsidR="00444449" w:rsidRPr="004479D6">
        <w:rPr>
          <w:rStyle w:val="rfdFootnote"/>
          <w:rtl/>
        </w:rPr>
        <w:br/>
      </w:r>
      <w:r w:rsidRPr="004479D6">
        <w:rPr>
          <w:rStyle w:val="rfdFootnote"/>
          <w:rtl/>
        </w:rPr>
        <w:t>يقوله علماؤنا</w:t>
      </w:r>
      <w:r w:rsidR="00C51724" w:rsidRPr="004479D6">
        <w:rPr>
          <w:rStyle w:val="rfdFootnote"/>
          <w:rtl/>
        </w:rPr>
        <w:t xml:space="preserve"> ،</w:t>
      </w:r>
      <w:r w:rsidRPr="004479D6">
        <w:rPr>
          <w:rStyle w:val="rfdFootnote"/>
          <w:rtl/>
        </w:rPr>
        <w:t xml:space="preserve"> أي أن</w:t>
      </w:r>
      <w:r w:rsidR="00A20136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 xml:space="preserve"> الذي يريد أن ينجو من الهلاك عليه بالتمس</w:t>
      </w:r>
      <w:r w:rsidR="00A20136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>ك بهؤلاء لأن</w:t>
      </w:r>
      <w:r w:rsidR="00185AB9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 xml:space="preserve">هم </w:t>
      </w:r>
      <w:r w:rsidR="00185AB9" w:rsidRPr="004479D6">
        <w:rPr>
          <w:rStyle w:val="rfdFootnote"/>
          <w:rtl/>
        </w:rPr>
        <w:br/>
      </w:r>
      <w:r w:rsidRPr="004479D6">
        <w:rPr>
          <w:rStyle w:val="rfdFootnote"/>
          <w:rtl/>
        </w:rPr>
        <w:t>سفن النجاة</w:t>
      </w:r>
      <w:r w:rsidR="00F26704" w:rsidRPr="004479D6">
        <w:rPr>
          <w:rStyle w:val="rfdFootnote"/>
          <w:rtl/>
        </w:rPr>
        <w:t xml:space="preserve"> .</w:t>
      </w:r>
    </w:p>
    <w:p w:rsidR="005C52DA" w:rsidRPr="004479D6" w:rsidRDefault="00185AB9" w:rsidP="004479D6">
      <w:pPr>
        <w:rPr>
          <w:rStyle w:val="rfdFootnote"/>
          <w:rtl/>
        </w:rPr>
      </w:pPr>
      <w:r w:rsidRPr="004479D6">
        <w:rPr>
          <w:rStyle w:val="rfdFootnote"/>
          <w:rtl/>
        </w:rPr>
        <w:t>ٱ</w:t>
      </w:r>
      <w:r w:rsidR="005C52DA" w:rsidRPr="004479D6">
        <w:rPr>
          <w:rStyle w:val="rfdFootnote"/>
          <w:rtl/>
        </w:rPr>
        <w:t>نظر : المستدرك على</w:t>
      </w:r>
      <w:r w:rsidRPr="004479D6">
        <w:rPr>
          <w:rStyle w:val="rfdFootnote"/>
          <w:rtl/>
        </w:rPr>
        <w:t>ٰ</w:t>
      </w:r>
      <w:r w:rsidR="005C52DA" w:rsidRPr="004479D6">
        <w:rPr>
          <w:rStyle w:val="rfdFootnote"/>
          <w:rtl/>
        </w:rPr>
        <w:t xml:space="preserve"> الصحيحين 2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373 ح 3312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تاريخ بغداد 12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 xml:space="preserve">91 ح </w:t>
      </w:r>
      <w:r w:rsidRPr="004479D6">
        <w:rPr>
          <w:rStyle w:val="rfdFootnote"/>
          <w:rtl/>
        </w:rPr>
        <w:br/>
      </w:r>
      <w:r w:rsidR="005C52DA" w:rsidRPr="004479D6">
        <w:rPr>
          <w:rStyle w:val="rfdFootnote"/>
          <w:rtl/>
        </w:rPr>
        <w:t>6507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مجمع الزوائد 9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168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الصواعق المحرقة : 352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المعجم الكبير 3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 xml:space="preserve">37 </w:t>
      </w:r>
      <w:r w:rsidRPr="004479D6">
        <w:rPr>
          <w:rStyle w:val="rfdFootnote"/>
          <w:rtl/>
        </w:rPr>
        <w:br/>
      </w:r>
      <w:r w:rsidR="005C52DA" w:rsidRPr="004479D6">
        <w:rPr>
          <w:rStyle w:val="rfdFootnote"/>
          <w:rtl/>
        </w:rPr>
        <w:t>ح 2636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المعجم الصغير 1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139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الدر</w:t>
      </w:r>
      <w:r w:rsidRPr="004479D6">
        <w:rPr>
          <w:rStyle w:val="rfdFootnote"/>
          <w:rtl/>
        </w:rPr>
        <w:t>ّ</w:t>
      </w:r>
      <w:r w:rsidR="005C52DA" w:rsidRPr="004479D6">
        <w:rPr>
          <w:rStyle w:val="rfdFootnote"/>
          <w:rtl/>
        </w:rPr>
        <w:t xml:space="preserve"> المنثور 3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334</w:t>
      </w:r>
      <w:r w:rsidR="00F26704" w:rsidRPr="004479D6">
        <w:rPr>
          <w:rStyle w:val="rfdFootnote"/>
          <w:rtl/>
        </w:rPr>
        <w:t xml:space="preserve"> .</w:t>
      </w:r>
    </w:p>
    <w:p w:rsidR="005C52DA" w:rsidRPr="004479D6" w:rsidRDefault="005C52DA" w:rsidP="004479D6">
      <w:pPr>
        <w:rPr>
          <w:rStyle w:val="rfdFootnote"/>
          <w:rtl/>
        </w:rPr>
      </w:pPr>
      <w:r w:rsidRPr="004479D6">
        <w:rPr>
          <w:rStyle w:val="rfdFootnoteBold"/>
          <w:rtl/>
        </w:rPr>
        <w:t>2 ـ حديث الثقلين :</w:t>
      </w:r>
      <w:r w:rsidRPr="004479D6">
        <w:rPr>
          <w:rStyle w:val="rfdFootnote"/>
          <w:rtl/>
        </w:rPr>
        <w:t xml:space="preserve"> </w:t>
      </w:r>
      <w:r w:rsidR="008767F4" w:rsidRPr="004479D6">
        <w:rPr>
          <w:rStyle w:val="rfdFootnoteBold"/>
          <w:rtl/>
        </w:rPr>
        <w:t>«</w:t>
      </w:r>
      <w:r w:rsidR="004479D6" w:rsidRPr="004479D6">
        <w:rPr>
          <w:rStyle w:val="rfdFootnoteBold"/>
          <w:rFonts w:hint="cs"/>
          <w:rtl/>
        </w:rPr>
        <w:t xml:space="preserve"> </w:t>
      </w:r>
      <w:r w:rsidRPr="004479D6">
        <w:rPr>
          <w:rStyle w:val="rfdFootnoteBold"/>
          <w:rtl/>
        </w:rPr>
        <w:t>إن</w:t>
      </w:r>
      <w:r w:rsidR="00185AB9" w:rsidRPr="004479D6">
        <w:rPr>
          <w:rStyle w:val="rfdFootnoteBold"/>
          <w:rtl/>
        </w:rPr>
        <w:t>ّ</w:t>
      </w:r>
      <w:r w:rsidRPr="004479D6">
        <w:rPr>
          <w:rStyle w:val="rfdFootnoteBold"/>
          <w:rtl/>
        </w:rPr>
        <w:t>ي تارك فيكم ما إن تمس</w:t>
      </w:r>
      <w:r w:rsidR="00185AB9" w:rsidRPr="004479D6">
        <w:rPr>
          <w:rStyle w:val="rfdFootnoteBold"/>
          <w:rtl/>
        </w:rPr>
        <w:t>ّ</w:t>
      </w:r>
      <w:r w:rsidRPr="004479D6">
        <w:rPr>
          <w:rStyle w:val="rfdFootnoteBold"/>
          <w:rtl/>
        </w:rPr>
        <w:t>كتم به لن تضل</w:t>
      </w:r>
      <w:r w:rsidR="00185AB9" w:rsidRPr="004479D6">
        <w:rPr>
          <w:rStyle w:val="rfdFootnoteBold"/>
          <w:rtl/>
        </w:rPr>
        <w:t>ّ</w:t>
      </w:r>
      <w:r w:rsidRPr="004479D6">
        <w:rPr>
          <w:rStyle w:val="rfdFootnoteBold"/>
          <w:rtl/>
        </w:rPr>
        <w:t>وا بعدي</w:t>
      </w:r>
      <w:r w:rsidR="00C51724" w:rsidRPr="004479D6">
        <w:rPr>
          <w:rStyle w:val="rfdFootnoteBold"/>
          <w:rtl/>
        </w:rPr>
        <w:t xml:space="preserve"> ،</w:t>
      </w:r>
      <w:r w:rsidR="00444449" w:rsidRPr="004479D6">
        <w:rPr>
          <w:rStyle w:val="rfdFootnoteBold"/>
          <w:rtl/>
        </w:rPr>
        <w:t xml:space="preserve"> </w:t>
      </w:r>
      <w:r w:rsidR="00444449" w:rsidRPr="004479D6">
        <w:rPr>
          <w:rStyle w:val="rfdFootnoteBold"/>
          <w:rtl/>
        </w:rPr>
        <w:br/>
      </w:r>
      <w:r w:rsidRPr="004479D6">
        <w:rPr>
          <w:rStyle w:val="rfdFootnoteBold"/>
          <w:rtl/>
        </w:rPr>
        <w:t xml:space="preserve">أحدهما أعظم من الآخر </w:t>
      </w:r>
      <w:r w:rsidR="00185AB9" w:rsidRPr="004479D6">
        <w:rPr>
          <w:rStyle w:val="rfdFootnoteBold"/>
          <w:rtl/>
        </w:rPr>
        <w:t>؛</w:t>
      </w:r>
      <w:r w:rsidRPr="004479D6">
        <w:rPr>
          <w:rStyle w:val="rfdFootnoteBold"/>
          <w:rtl/>
        </w:rPr>
        <w:t xml:space="preserve"> كتاب الله حبل ممدود من السماء إلى</w:t>
      </w:r>
      <w:r w:rsidR="00185AB9" w:rsidRPr="004479D6">
        <w:rPr>
          <w:rStyle w:val="rfdFootnoteBold"/>
          <w:rtl/>
        </w:rPr>
        <w:t>ٰ</w:t>
      </w:r>
      <w:r w:rsidRPr="004479D6">
        <w:rPr>
          <w:rStyle w:val="rfdFootnoteBold"/>
          <w:rtl/>
        </w:rPr>
        <w:t xml:space="preserve"> الأرض</w:t>
      </w:r>
      <w:r w:rsidR="00C51724" w:rsidRPr="004479D6">
        <w:rPr>
          <w:rStyle w:val="rfdFootnoteBold"/>
          <w:rtl/>
        </w:rPr>
        <w:t xml:space="preserve"> ،</w:t>
      </w:r>
      <w:r w:rsidRPr="004479D6">
        <w:rPr>
          <w:rStyle w:val="rfdFootnoteBold"/>
          <w:rtl/>
        </w:rPr>
        <w:t xml:space="preserve"> وعترتي</w:t>
      </w:r>
      <w:r w:rsidR="00444449" w:rsidRPr="004479D6">
        <w:rPr>
          <w:rStyle w:val="rfdFootnoteBold"/>
          <w:rtl/>
        </w:rPr>
        <w:t xml:space="preserve"> </w:t>
      </w:r>
      <w:r w:rsidR="00444449" w:rsidRPr="004479D6">
        <w:rPr>
          <w:rStyle w:val="rfdFootnoteBold"/>
          <w:rtl/>
        </w:rPr>
        <w:br/>
      </w:r>
      <w:r w:rsidRPr="004479D6">
        <w:rPr>
          <w:rStyle w:val="rfdFootnoteBold"/>
          <w:rtl/>
        </w:rPr>
        <w:t>أهل بيتي</w:t>
      </w:r>
      <w:r w:rsidR="00C51724" w:rsidRPr="004479D6">
        <w:rPr>
          <w:rStyle w:val="rfdFootnoteBold"/>
          <w:rtl/>
        </w:rPr>
        <w:t xml:space="preserve"> ،</w:t>
      </w:r>
      <w:r w:rsidRPr="004479D6">
        <w:rPr>
          <w:rStyle w:val="rfdFootnoteBold"/>
          <w:rtl/>
        </w:rPr>
        <w:t xml:space="preserve"> ولن يتفر</w:t>
      </w:r>
      <w:r w:rsidR="00185AB9" w:rsidRPr="004479D6">
        <w:rPr>
          <w:rStyle w:val="rfdFootnoteBold"/>
          <w:rtl/>
        </w:rPr>
        <w:t>ّ</w:t>
      </w:r>
      <w:r w:rsidRPr="004479D6">
        <w:rPr>
          <w:rStyle w:val="rfdFootnoteBold"/>
          <w:rtl/>
        </w:rPr>
        <w:t>قا حت</w:t>
      </w:r>
      <w:r w:rsidR="00185AB9" w:rsidRPr="004479D6">
        <w:rPr>
          <w:rStyle w:val="rfdFootnoteBold"/>
          <w:rtl/>
        </w:rPr>
        <w:t>ّ</w:t>
      </w:r>
      <w:r w:rsidRPr="004479D6">
        <w:rPr>
          <w:rStyle w:val="rfdFootnoteBold"/>
          <w:rtl/>
        </w:rPr>
        <w:t>ى</w:t>
      </w:r>
      <w:r w:rsidR="00185AB9" w:rsidRPr="004479D6">
        <w:rPr>
          <w:rStyle w:val="rfdFootnoteBold"/>
          <w:rtl/>
        </w:rPr>
        <w:t>ٰ</w:t>
      </w:r>
      <w:r w:rsidRPr="004479D6">
        <w:rPr>
          <w:rStyle w:val="rfdFootnoteBold"/>
          <w:rtl/>
        </w:rPr>
        <w:t xml:space="preserve"> يردا عل</w:t>
      </w:r>
      <w:r w:rsidR="00185AB9" w:rsidRPr="004479D6">
        <w:rPr>
          <w:rStyle w:val="rfdFootnoteBold"/>
          <w:rtl/>
        </w:rPr>
        <w:t>َ</w:t>
      </w:r>
      <w:r w:rsidRPr="004479D6">
        <w:rPr>
          <w:rStyle w:val="rfdFootnoteBold"/>
          <w:rtl/>
        </w:rPr>
        <w:t>ي</w:t>
      </w:r>
      <w:r w:rsidR="00185AB9" w:rsidRPr="004479D6">
        <w:rPr>
          <w:rStyle w:val="rfdFootnoteBold"/>
          <w:rtl/>
        </w:rPr>
        <w:t>َّ</w:t>
      </w:r>
      <w:r w:rsidRPr="004479D6">
        <w:rPr>
          <w:rStyle w:val="rfdFootnoteBold"/>
          <w:rtl/>
        </w:rPr>
        <w:t xml:space="preserve"> الحوض</w:t>
      </w:r>
      <w:r w:rsidR="00C51724" w:rsidRPr="004479D6">
        <w:rPr>
          <w:rStyle w:val="rfdFootnoteBold"/>
          <w:rtl/>
        </w:rPr>
        <w:t xml:space="preserve"> ،</w:t>
      </w:r>
      <w:r w:rsidRPr="004479D6">
        <w:rPr>
          <w:rStyle w:val="rfdFootnoteBold"/>
          <w:rtl/>
        </w:rPr>
        <w:t xml:space="preserve"> فانظروا كيف تخلفوني فيهما</w:t>
      </w:r>
      <w:r w:rsidR="007A060E" w:rsidRPr="004479D6">
        <w:rPr>
          <w:rStyle w:val="rfdFootnoteBold"/>
          <w:rtl/>
        </w:rPr>
        <w:t xml:space="preserve"> !</w:t>
      </w:r>
      <w:r w:rsidR="004479D6">
        <w:rPr>
          <w:rStyle w:val="rfdFootnoteBold"/>
          <w:rFonts w:hint="cs"/>
          <w:rtl/>
        </w:rPr>
        <w:t xml:space="preserve"> </w:t>
      </w:r>
      <w:r w:rsidR="008767F4" w:rsidRPr="004479D6">
        <w:rPr>
          <w:rStyle w:val="rfdFootnoteBold"/>
          <w:rtl/>
        </w:rPr>
        <w:t>»</w:t>
      </w:r>
      <w:r w:rsidR="00F26704" w:rsidRPr="004479D6">
        <w:rPr>
          <w:rStyle w:val="rfdFootnote"/>
          <w:rtl/>
        </w:rPr>
        <w:t xml:space="preserve"> .</w:t>
      </w:r>
    </w:p>
    <w:p w:rsidR="005C52DA" w:rsidRPr="004479D6" w:rsidRDefault="005C52DA" w:rsidP="004479D6">
      <w:pPr>
        <w:rPr>
          <w:rStyle w:val="rfdFootnote"/>
          <w:rtl/>
        </w:rPr>
      </w:pPr>
      <w:r w:rsidRPr="004479D6">
        <w:rPr>
          <w:rStyle w:val="rfdFootnote"/>
          <w:rtl/>
        </w:rPr>
        <w:t>وقد ورد هذا الحديث بألفاظ مختلفة والمعنى</w:t>
      </w:r>
      <w:r w:rsidR="00185AB9" w:rsidRPr="004479D6">
        <w:rPr>
          <w:rStyle w:val="rfdFootnote"/>
          <w:rtl/>
        </w:rPr>
        <w:t>ٰ</w:t>
      </w:r>
      <w:r w:rsidRPr="004479D6">
        <w:rPr>
          <w:rStyle w:val="rfdFootnote"/>
          <w:rtl/>
        </w:rPr>
        <w:t xml:space="preserve"> واحد</w:t>
      </w:r>
      <w:r w:rsidR="00C51724" w:rsidRPr="004479D6">
        <w:rPr>
          <w:rStyle w:val="rfdFootnote"/>
          <w:rtl/>
        </w:rPr>
        <w:t xml:space="preserve"> ،</w:t>
      </w:r>
      <w:r w:rsidRPr="004479D6">
        <w:rPr>
          <w:rStyle w:val="rfdFootnote"/>
          <w:rtl/>
        </w:rPr>
        <w:t xml:space="preserve"> وهو من الأحاديث الدال</w:t>
      </w:r>
      <w:r w:rsidR="00185AB9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>ة</w:t>
      </w:r>
      <w:r w:rsidR="00444449" w:rsidRPr="004479D6">
        <w:rPr>
          <w:rStyle w:val="rfdFootnote"/>
          <w:rtl/>
        </w:rPr>
        <w:t xml:space="preserve"> </w:t>
      </w:r>
      <w:r w:rsidR="00444449" w:rsidRPr="004479D6">
        <w:rPr>
          <w:rStyle w:val="rfdFootnote"/>
          <w:rtl/>
        </w:rPr>
        <w:br/>
      </w:r>
      <w:r w:rsidRPr="004479D6">
        <w:rPr>
          <w:rStyle w:val="rfdFootnote"/>
          <w:rtl/>
        </w:rPr>
        <w:t>دلالة قاطعة لا تقبل الشك</w:t>
      </w:r>
      <w:r w:rsidR="00185AB9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 xml:space="preserve"> والترديد على</w:t>
      </w:r>
      <w:r w:rsidR="00185AB9" w:rsidRPr="004479D6">
        <w:rPr>
          <w:rStyle w:val="rfdFootnote"/>
          <w:rtl/>
        </w:rPr>
        <w:t>ٰ</w:t>
      </w:r>
      <w:r w:rsidRPr="004479D6">
        <w:rPr>
          <w:rStyle w:val="rfdFootnote"/>
          <w:rtl/>
        </w:rPr>
        <w:t xml:space="preserve"> عصمة أئم</w:t>
      </w:r>
      <w:r w:rsidR="00185AB9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 xml:space="preserve">تنا الأطهار </w:t>
      </w:r>
      <w:r w:rsidRPr="004479D6">
        <w:rPr>
          <w:rStyle w:val="rfdAlaem"/>
          <w:rtl/>
        </w:rPr>
        <w:t>عليهم‌السلام</w:t>
      </w:r>
      <w:r w:rsidR="00C51724" w:rsidRPr="004479D6">
        <w:rPr>
          <w:rStyle w:val="rfdFootnote"/>
          <w:rtl/>
        </w:rPr>
        <w:t xml:space="preserve"> ،</w:t>
      </w:r>
      <w:r w:rsidRPr="004479D6">
        <w:rPr>
          <w:rStyle w:val="rfdFootnote"/>
          <w:rtl/>
        </w:rPr>
        <w:t xml:space="preserve"> إذ قرن النبي</w:t>
      </w:r>
      <w:r w:rsidR="00185AB9" w:rsidRPr="004479D6">
        <w:rPr>
          <w:rStyle w:val="rfdFootnote"/>
          <w:rtl/>
        </w:rPr>
        <w:t>ّ</w:t>
      </w:r>
      <w:r w:rsidR="00444449" w:rsidRPr="004479D6">
        <w:rPr>
          <w:rStyle w:val="rfdFootnote"/>
          <w:rtl/>
        </w:rPr>
        <w:t xml:space="preserve"> </w:t>
      </w:r>
      <w:r w:rsidR="00444449" w:rsidRPr="004479D6">
        <w:rPr>
          <w:rStyle w:val="rfdFootnote"/>
          <w:rtl/>
        </w:rPr>
        <w:br/>
      </w:r>
      <w:r w:rsidRPr="004479D6">
        <w:rPr>
          <w:rStyle w:val="rfdFootnote"/>
          <w:rtl/>
        </w:rPr>
        <w:t xml:space="preserve">الأكرم </w:t>
      </w:r>
      <w:r w:rsidRPr="004479D6">
        <w:rPr>
          <w:rStyle w:val="rfdAlaem"/>
          <w:rtl/>
        </w:rPr>
        <w:t>صلى‌الله‌عليه‌وآله‌وسلم</w:t>
      </w:r>
      <w:r w:rsidRPr="004479D6">
        <w:rPr>
          <w:rStyle w:val="rfdFootnote"/>
          <w:rtl/>
        </w:rPr>
        <w:t xml:space="preserve"> القرآن بالعترة</w:t>
      </w:r>
      <w:r w:rsidR="00C51724" w:rsidRPr="004479D6">
        <w:rPr>
          <w:rStyle w:val="rfdFootnote"/>
          <w:rtl/>
        </w:rPr>
        <w:t xml:space="preserve"> ،</w:t>
      </w:r>
      <w:r w:rsidRPr="004479D6">
        <w:rPr>
          <w:rStyle w:val="rfdFootnote"/>
          <w:rtl/>
        </w:rPr>
        <w:t xml:space="preserve"> وأخبر أن</w:t>
      </w:r>
      <w:r w:rsidR="00185AB9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>هما لن يفترقا حت</w:t>
      </w:r>
      <w:r w:rsidR="00185AB9" w:rsidRPr="004479D6">
        <w:rPr>
          <w:rStyle w:val="rfdFootnote"/>
          <w:rtl/>
        </w:rPr>
        <w:t>ّ</w:t>
      </w:r>
      <w:r w:rsidRPr="004479D6">
        <w:rPr>
          <w:rStyle w:val="rfdFootnote"/>
          <w:rtl/>
        </w:rPr>
        <w:t>ى</w:t>
      </w:r>
      <w:r w:rsidR="00185AB9" w:rsidRPr="004479D6">
        <w:rPr>
          <w:rStyle w:val="rfdFootnote"/>
          <w:rtl/>
        </w:rPr>
        <w:t>ٰ</w:t>
      </w:r>
      <w:r w:rsidRPr="004479D6">
        <w:rPr>
          <w:rStyle w:val="rfdFootnote"/>
          <w:rtl/>
        </w:rPr>
        <w:t xml:space="preserve"> يردا عليه الحوض</w:t>
      </w:r>
      <w:r w:rsidR="00F26704" w:rsidRPr="004479D6">
        <w:rPr>
          <w:rStyle w:val="rfdFootnote"/>
          <w:rtl/>
        </w:rPr>
        <w:t xml:space="preserve"> .</w:t>
      </w:r>
    </w:p>
    <w:p w:rsidR="00CF294D" w:rsidRPr="004479D6" w:rsidRDefault="00185AB9" w:rsidP="004479D6">
      <w:pPr>
        <w:rPr>
          <w:rStyle w:val="rfdFootnote"/>
          <w:rtl/>
        </w:rPr>
      </w:pPr>
      <w:r w:rsidRPr="004479D6">
        <w:rPr>
          <w:rStyle w:val="rfdFootnote"/>
          <w:rtl/>
        </w:rPr>
        <w:t>ٱ</w:t>
      </w:r>
      <w:r w:rsidR="005C52DA" w:rsidRPr="004479D6">
        <w:rPr>
          <w:rStyle w:val="rfdFootnote"/>
          <w:rtl/>
        </w:rPr>
        <w:t>نظر : صحيح مسلم 7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122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مسند أحمد 5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181 ـ 182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سنن الترمذي </w:t>
      </w:r>
      <w:r w:rsidRPr="004479D6">
        <w:rPr>
          <w:rStyle w:val="rfdFootnote"/>
          <w:rtl/>
        </w:rPr>
        <w:br/>
      </w:r>
      <w:r w:rsidR="005C52DA" w:rsidRPr="004479D6">
        <w:rPr>
          <w:rStyle w:val="rfdFootnote"/>
          <w:rtl/>
        </w:rPr>
        <w:t>5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622 ح 3788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المستدرك على</w:t>
      </w:r>
      <w:r w:rsidRPr="004479D6">
        <w:rPr>
          <w:rStyle w:val="rfdFootnote"/>
          <w:rtl/>
        </w:rPr>
        <w:t>ٰ</w:t>
      </w:r>
      <w:r w:rsidR="005C52DA" w:rsidRPr="004479D6">
        <w:rPr>
          <w:rStyle w:val="rfdFootnote"/>
          <w:rtl/>
        </w:rPr>
        <w:t xml:space="preserve"> الصحيحين 3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 xml:space="preserve">160 ح 4711 </w:t>
      </w:r>
      <w:r w:rsidR="008767F4" w:rsidRPr="004479D6">
        <w:rPr>
          <w:rStyle w:val="rfdFootnote"/>
          <w:rtl/>
        </w:rPr>
        <w:t>و</w:t>
      </w:r>
      <w:r w:rsidR="005C52DA" w:rsidRPr="004479D6">
        <w:rPr>
          <w:rStyle w:val="rfdFootnote"/>
          <w:rtl/>
        </w:rPr>
        <w:t>ج 3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 xml:space="preserve">613 ح </w:t>
      </w:r>
      <w:r w:rsidRPr="004479D6">
        <w:rPr>
          <w:rStyle w:val="rfdFootnote"/>
          <w:rtl/>
        </w:rPr>
        <w:br/>
      </w:r>
      <w:r w:rsidR="005C52DA" w:rsidRPr="004479D6">
        <w:rPr>
          <w:rStyle w:val="rfdFootnote"/>
          <w:rtl/>
        </w:rPr>
        <w:t>6272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المعجم الكبير 5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 xml:space="preserve">166 ح 4969 </w:t>
      </w:r>
      <w:r w:rsidR="008767F4" w:rsidRPr="004479D6">
        <w:rPr>
          <w:rStyle w:val="rfdFootnote"/>
          <w:rtl/>
        </w:rPr>
        <w:t>و</w:t>
      </w:r>
      <w:r w:rsidR="005C52DA" w:rsidRPr="004479D6">
        <w:rPr>
          <w:rStyle w:val="rfdFootnote"/>
          <w:rtl/>
        </w:rPr>
        <w:t>ج 5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 xml:space="preserve">182 ح 5025 </w:t>
      </w:r>
      <w:r w:rsidR="008767F4" w:rsidRPr="004479D6">
        <w:rPr>
          <w:rStyle w:val="rfdFootnote"/>
          <w:rtl/>
        </w:rPr>
        <w:t xml:space="preserve">و </w:t>
      </w:r>
      <w:r w:rsidR="005C52DA" w:rsidRPr="004479D6">
        <w:rPr>
          <w:rStyle w:val="rfdFootnote"/>
          <w:rtl/>
        </w:rPr>
        <w:t xml:space="preserve">5026 </w:t>
      </w:r>
      <w:r w:rsidR="008767F4" w:rsidRPr="004479D6">
        <w:rPr>
          <w:rStyle w:val="rfdFootnote"/>
          <w:rtl/>
        </w:rPr>
        <w:t>و</w:t>
      </w:r>
      <w:r w:rsidR="005C52DA" w:rsidRPr="004479D6">
        <w:rPr>
          <w:rStyle w:val="rfdFootnote"/>
          <w:rtl/>
        </w:rPr>
        <w:t xml:space="preserve">ج </w:t>
      </w:r>
      <w:r w:rsidRPr="004479D6">
        <w:rPr>
          <w:rStyle w:val="rfdFootnote"/>
          <w:rtl/>
        </w:rPr>
        <w:br/>
      </w:r>
      <w:r w:rsidR="005C52DA" w:rsidRPr="004479D6">
        <w:rPr>
          <w:rStyle w:val="rfdFootnote"/>
          <w:rtl/>
        </w:rPr>
        <w:t>5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183 ح 5028</w:t>
      </w:r>
      <w:r w:rsidR="00C51724" w:rsidRPr="004479D6">
        <w:rPr>
          <w:rStyle w:val="rfdFootnote"/>
          <w:rtl/>
        </w:rPr>
        <w:t xml:space="preserve"> ،</w:t>
      </w:r>
      <w:r w:rsidR="005C52DA" w:rsidRPr="004479D6">
        <w:rPr>
          <w:rStyle w:val="rfdFootnote"/>
          <w:rtl/>
        </w:rPr>
        <w:t xml:space="preserve"> الدر</w:t>
      </w:r>
      <w:r w:rsidRPr="004479D6">
        <w:rPr>
          <w:rStyle w:val="rfdFootnote"/>
          <w:rtl/>
        </w:rPr>
        <w:t>ّ</w:t>
      </w:r>
      <w:r w:rsidR="005C52DA" w:rsidRPr="004479D6">
        <w:rPr>
          <w:rStyle w:val="rfdFootnote"/>
          <w:rtl/>
        </w:rPr>
        <w:t xml:space="preserve"> المنثور 2</w:t>
      </w:r>
      <w:r w:rsidR="007A060E" w:rsidRPr="004479D6">
        <w:rPr>
          <w:rStyle w:val="rfdFootnote"/>
          <w:rtl/>
        </w:rPr>
        <w:t xml:space="preserve"> / </w:t>
      </w:r>
      <w:r w:rsidR="005C52DA" w:rsidRPr="004479D6">
        <w:rPr>
          <w:rStyle w:val="rfdFootnote"/>
          <w:rtl/>
        </w:rPr>
        <w:t>60</w:t>
      </w:r>
      <w:r w:rsidR="00F26704" w:rsidRPr="004479D6">
        <w:rPr>
          <w:rStyle w:val="rfdFootnote"/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أو</w:t>
      </w:r>
      <w:r w:rsidR="00185AB9" w:rsidRPr="001A092F">
        <w:rPr>
          <w:rtl/>
        </w:rPr>
        <w:t>ّ</w:t>
      </w:r>
      <w:r w:rsidRPr="001A092F">
        <w:rPr>
          <w:rtl/>
        </w:rPr>
        <w:t xml:space="preserve">ل ما أخذ الله الميثاق له بالربوبية من الأنبياء </w:t>
      </w:r>
      <w:r w:rsidRPr="001A092F">
        <w:rPr>
          <w:rStyle w:val="rfdAlaem"/>
          <w:rtl/>
        </w:rPr>
        <w:t>عليهم‌السلام</w:t>
      </w:r>
      <w:r w:rsidRPr="001A092F">
        <w:rPr>
          <w:rtl/>
        </w:rPr>
        <w:t xml:space="preserve"> حيث قال تعالى</w:t>
      </w:r>
      <w:r w:rsidR="00185AB9" w:rsidRPr="001A092F">
        <w:rPr>
          <w:rtl/>
        </w:rPr>
        <w:t>ٰ</w:t>
      </w:r>
      <w:r w:rsidRPr="001A092F">
        <w:rPr>
          <w:rtl/>
        </w:rPr>
        <w:t xml:space="preserve"> : </w:t>
      </w:r>
      <w:r w:rsidR="00BE4BC2" w:rsidRPr="001A092F">
        <w:rPr>
          <w:rStyle w:val="rfdAlaem"/>
          <w:rtl/>
        </w:rPr>
        <w:t>(</w:t>
      </w:r>
      <w:r w:rsidR="004479D6" w:rsidRPr="001A092F">
        <w:rPr>
          <w:rStyle w:val="rfdFootnoteAie"/>
          <w:rFonts w:hint="cs"/>
          <w:rtl/>
        </w:rPr>
        <w:t xml:space="preserve"> </w:t>
      </w:r>
      <w:r w:rsidR="00185AB9" w:rsidRPr="001A092F">
        <w:rPr>
          <w:rStyle w:val="rfdFootnoteAie"/>
          <w:rtl/>
        </w:rPr>
        <w:t xml:space="preserve">وَإِذْ </w:t>
      </w:r>
      <w:r w:rsidR="00185AB9" w:rsidRPr="001A092F">
        <w:rPr>
          <w:rStyle w:val="rfdFootnoteAie"/>
          <w:rtl/>
        </w:rPr>
        <w:br/>
        <w:t>أَخَذْنَا مِنَ النَّبِيِّينَ مِيثَاقَهُمْ</w:t>
      </w:r>
      <w:r w:rsidR="004479D6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Pr="001A092F">
        <w:rPr>
          <w:rtl/>
        </w:rPr>
        <w:t xml:space="preserve"> سورة الأحزاب 33 : 7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فذكر جملة من الأنبياء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ثم</w:t>
      </w:r>
      <w:r w:rsidR="00185AB9" w:rsidRPr="001A092F">
        <w:rPr>
          <w:rtl/>
        </w:rPr>
        <w:t>ّ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 xml:space="preserve">أبرز أفضلهم بالأسامي فقال : </w:t>
      </w:r>
      <w:r w:rsidR="00BE4BC2" w:rsidRPr="001A092F">
        <w:rPr>
          <w:rStyle w:val="rfdAlaem"/>
          <w:rtl/>
        </w:rPr>
        <w:t>(</w:t>
      </w:r>
      <w:r w:rsidR="004479D6" w:rsidRPr="001A092F">
        <w:rPr>
          <w:rStyle w:val="rfdFootnoteAie"/>
          <w:rFonts w:hint="cs"/>
          <w:rtl/>
        </w:rPr>
        <w:t xml:space="preserve"> </w:t>
      </w:r>
      <w:r w:rsidR="00391AD1" w:rsidRPr="001A092F">
        <w:rPr>
          <w:rStyle w:val="rfdFootnoteAie"/>
          <w:rtl/>
        </w:rPr>
        <w:t>وَمِنكَ</w:t>
      </w:r>
      <w:r w:rsidR="004479D6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Pr="001A092F">
        <w:rPr>
          <w:rtl/>
        </w:rPr>
        <w:t xml:space="preserve"> يا محم</w:t>
      </w:r>
      <w:r w:rsidR="00391AD1" w:rsidRPr="001A092F">
        <w:rPr>
          <w:rtl/>
        </w:rPr>
        <w:t>ّ</w:t>
      </w:r>
      <w:r w:rsidRPr="001A092F">
        <w:rPr>
          <w:rtl/>
        </w:rPr>
        <w:t>د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فقد</w:t>
      </w:r>
      <w:r w:rsidR="00391AD1" w:rsidRPr="001A092F">
        <w:rPr>
          <w:rtl/>
        </w:rPr>
        <w:t>ّ</w:t>
      </w:r>
      <w:r w:rsidRPr="001A092F">
        <w:rPr>
          <w:rtl/>
        </w:rPr>
        <w:t xml:space="preserve">م رسول الله </w:t>
      </w:r>
      <w:r w:rsidRPr="001A092F">
        <w:rPr>
          <w:rStyle w:val="rfdAlaem"/>
          <w:rtl/>
        </w:rPr>
        <w:t>صلى‌الله‌عليه‌وآله‌وسلم</w:t>
      </w:r>
      <w:r w:rsidRPr="001A092F">
        <w:rPr>
          <w:rtl/>
        </w:rPr>
        <w:t xml:space="preserve"> لأن</w:t>
      </w:r>
      <w:r w:rsidR="00391AD1" w:rsidRPr="001A092F">
        <w:rPr>
          <w:rtl/>
        </w:rPr>
        <w:t>ّ</w:t>
      </w:r>
      <w:r w:rsidRPr="001A092F">
        <w:rPr>
          <w:rtl/>
        </w:rPr>
        <w:t>ه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أفضلهم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ثم</w:t>
      </w:r>
      <w:r w:rsidR="00BA47FA" w:rsidRPr="001A092F">
        <w:rPr>
          <w:rtl/>
        </w:rPr>
        <w:t>ّ</w:t>
      </w:r>
      <w:r w:rsidRPr="001A092F">
        <w:rPr>
          <w:rtl/>
        </w:rPr>
        <w:t xml:space="preserve"> أخذ بعد ذلك ميثاق رسول الله </w:t>
      </w:r>
      <w:r w:rsidRPr="001A092F">
        <w:rPr>
          <w:rStyle w:val="rfdAlaem"/>
          <w:rtl/>
        </w:rPr>
        <w:t>صلى‌الله‌عليه‌وآله‌وسلم</w:t>
      </w:r>
      <w:r w:rsidRPr="001A092F">
        <w:rPr>
          <w:rtl/>
        </w:rPr>
        <w:t xml:space="preserve"> على</w:t>
      </w:r>
      <w:r w:rsidR="00BA47FA" w:rsidRPr="001A092F">
        <w:rPr>
          <w:rtl/>
        </w:rPr>
        <w:t>ٰ</w:t>
      </w:r>
      <w:r w:rsidRPr="001A092F">
        <w:rPr>
          <w:rtl/>
        </w:rPr>
        <w:t xml:space="preserve"> الأنبياء بالإيمان له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وعلى</w:t>
      </w:r>
      <w:r w:rsidR="00BA47FA" w:rsidRPr="001A092F">
        <w:rPr>
          <w:rtl/>
        </w:rPr>
        <w:t>ٰ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 xml:space="preserve">أن ينصروا أمير المؤمنين </w:t>
      </w:r>
      <w:r w:rsidRPr="001A092F">
        <w:rPr>
          <w:rStyle w:val="rfdAlaem"/>
          <w:rtl/>
        </w:rPr>
        <w:t>عليه‌السلام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فقال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سورة آل عمران 3 : 81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: </w:t>
      </w:r>
      <w:r w:rsidR="00BE4BC2" w:rsidRPr="001A092F">
        <w:rPr>
          <w:rStyle w:val="rfdAlaem"/>
          <w:rtl/>
        </w:rPr>
        <w:t>(</w:t>
      </w:r>
      <w:r w:rsidR="007F38D3" w:rsidRPr="001A092F">
        <w:rPr>
          <w:rStyle w:val="rfdFootnoteAie"/>
          <w:rFonts w:hint="cs"/>
          <w:rtl/>
        </w:rPr>
        <w:t xml:space="preserve"> </w:t>
      </w:r>
      <w:r w:rsidR="00BA47FA" w:rsidRPr="001A092F">
        <w:rPr>
          <w:rStyle w:val="rfdFootnoteAie"/>
          <w:rtl/>
        </w:rPr>
        <w:t xml:space="preserve">وَإِذْ أَخَذَ اللَّهُ </w:t>
      </w:r>
      <w:r w:rsidR="00BA47FA" w:rsidRPr="001A092F">
        <w:rPr>
          <w:rStyle w:val="rfdFootnoteAie"/>
          <w:rtl/>
        </w:rPr>
        <w:br/>
        <w:t>مِيثَاقَ النَّبِيِّينَ لَمَا آتَيْتُكُم مِّن كِتَابٍ وَحِكْمَةٍ ثُمَّ جَاءَكُمْ رَسُولٌ مُّصَدِّقٌ لِّمَا مَعَكُمْ</w:t>
      </w:r>
      <w:r w:rsidR="007F38D3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 xml:space="preserve">يعني رسول الله </w:t>
      </w:r>
      <w:r w:rsidRPr="001A092F">
        <w:rPr>
          <w:rStyle w:val="rfdAlaem"/>
          <w:rtl/>
        </w:rPr>
        <w:t>صلى‌الله‌عليه‌وآله‌وسلم</w:t>
      </w:r>
      <w:r w:rsidRPr="001A092F">
        <w:rPr>
          <w:rtl/>
        </w:rPr>
        <w:t xml:space="preserve"> </w:t>
      </w:r>
      <w:r w:rsidR="00BE4BC2" w:rsidRPr="001A092F">
        <w:rPr>
          <w:rStyle w:val="rfdAlaem"/>
          <w:rtl/>
        </w:rPr>
        <w:t>(</w:t>
      </w:r>
      <w:r w:rsidR="007F38D3" w:rsidRPr="001A092F">
        <w:rPr>
          <w:rStyle w:val="rfdFootnoteAie"/>
          <w:rFonts w:hint="cs"/>
          <w:rtl/>
        </w:rPr>
        <w:t xml:space="preserve"> </w:t>
      </w:r>
      <w:r w:rsidR="00BA47FA" w:rsidRPr="001A092F">
        <w:rPr>
          <w:rStyle w:val="rfdFootnoteAie"/>
          <w:rtl/>
        </w:rPr>
        <w:t>لَتُؤْمِنُنَّ بِهِ وَلَتَنصُرُنَّهُ</w:t>
      </w:r>
      <w:r w:rsidR="007F38D3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Pr="001A092F">
        <w:rPr>
          <w:rtl/>
        </w:rPr>
        <w:t xml:space="preserve"> يعني أمير المؤمنين </w:t>
      </w:r>
      <w:r w:rsidRPr="001A092F">
        <w:rPr>
          <w:rStyle w:val="rfdAlaem"/>
          <w:rtl/>
        </w:rPr>
        <w:t>عليه‌السلام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وأخبروا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أ</w:t>
      </w:r>
      <w:r w:rsidR="00BA47FA" w:rsidRPr="001A092F">
        <w:rPr>
          <w:rtl/>
        </w:rPr>
        <w:t>ُ</w:t>
      </w:r>
      <w:r w:rsidRPr="001A092F">
        <w:rPr>
          <w:rtl/>
        </w:rPr>
        <w:t>ممكم بخبره وخبر ولي</w:t>
      </w:r>
      <w:r w:rsidR="00BA47FA" w:rsidRPr="001A092F">
        <w:rPr>
          <w:rtl/>
        </w:rPr>
        <w:t>ّ</w:t>
      </w:r>
      <w:r w:rsidRPr="001A092F">
        <w:rPr>
          <w:rtl/>
        </w:rPr>
        <w:t>ه من الأئم</w:t>
      </w:r>
      <w:r w:rsidR="00BA47FA" w:rsidRPr="001A092F">
        <w:rPr>
          <w:rtl/>
        </w:rPr>
        <w:t>ّ</w:t>
      </w:r>
      <w:r w:rsidRPr="001A092F">
        <w:rPr>
          <w:rtl/>
        </w:rPr>
        <w:t xml:space="preserve">ة </w:t>
      </w:r>
      <w:r w:rsidRPr="001A092F">
        <w:rPr>
          <w:rStyle w:val="rfdAlaem"/>
          <w:rtl/>
        </w:rPr>
        <w:t>عليهم‌السلام</w:t>
      </w:r>
      <w:r w:rsidR="00F26704" w:rsidRPr="001A092F">
        <w:rPr>
          <w:rtl/>
        </w:rPr>
        <w:t xml:space="preserve"> .</w:t>
      </w:r>
    </w:p>
    <w:p w:rsidR="000509AA" w:rsidRPr="007F38D3" w:rsidRDefault="00BA47FA" w:rsidP="007F38D3">
      <w:pPr>
        <w:rPr>
          <w:rStyle w:val="rfdFootnote"/>
          <w:rtl/>
        </w:rPr>
      </w:pPr>
      <w:r w:rsidRPr="007F38D3">
        <w:rPr>
          <w:rStyle w:val="rfdFootnote"/>
          <w:rtl/>
        </w:rPr>
        <w:t>ٱ</w:t>
      </w:r>
      <w:r w:rsidR="000509AA" w:rsidRPr="007F38D3">
        <w:rPr>
          <w:rStyle w:val="rfdFootnote"/>
          <w:rtl/>
        </w:rPr>
        <w:t>نظر : تفسير القم</w:t>
      </w:r>
      <w:r w:rsidRPr="007F38D3">
        <w:rPr>
          <w:rStyle w:val="rfdFootnote"/>
          <w:rtl/>
        </w:rPr>
        <w:t>ّ</w:t>
      </w:r>
      <w:r w:rsidR="000509AA" w:rsidRPr="007F38D3">
        <w:rPr>
          <w:rStyle w:val="rfdFootnote"/>
          <w:rtl/>
        </w:rPr>
        <w:t>ي</w:t>
      </w:r>
      <w:r w:rsidR="00414582" w:rsidRPr="007F38D3">
        <w:rPr>
          <w:rStyle w:val="rfdFootnote"/>
          <w:rtl/>
        </w:rPr>
        <w:t xml:space="preserve"> </w:t>
      </w:r>
      <w:r w:rsidR="000509AA" w:rsidRPr="007F38D3">
        <w:rPr>
          <w:rStyle w:val="rfdFootnote"/>
          <w:rtl/>
        </w:rPr>
        <w:t>1</w:t>
      </w:r>
      <w:r w:rsidR="007A060E" w:rsidRPr="007F38D3">
        <w:rPr>
          <w:rStyle w:val="rfdFootnote"/>
          <w:rtl/>
        </w:rPr>
        <w:t xml:space="preserve"> / </w:t>
      </w:r>
      <w:r w:rsidR="000509AA" w:rsidRPr="007F38D3">
        <w:rPr>
          <w:rStyle w:val="rfdFootnote"/>
          <w:rtl/>
        </w:rPr>
        <w:t>248</w:t>
      </w:r>
      <w:r w:rsidR="00F26704" w:rsidRPr="007F38D3">
        <w:rPr>
          <w:rStyle w:val="rfdFootnote"/>
          <w:rtl/>
        </w:rPr>
        <w:t xml:space="preserve"> .</w:t>
      </w:r>
    </w:p>
    <w:p w:rsidR="000509AA" w:rsidRPr="000509AA" w:rsidRDefault="000509AA" w:rsidP="005C52D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فإن</w:t>
      </w:r>
      <w:r w:rsidR="009C6820">
        <w:rPr>
          <w:rtl/>
        </w:rPr>
        <w:t>ّ</w:t>
      </w:r>
      <w:r w:rsidRPr="000509AA">
        <w:rPr>
          <w:rtl/>
        </w:rPr>
        <w:t>ه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وله الحمد والمجد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أقام على</w:t>
      </w:r>
      <w:r w:rsidR="009C6820" w:rsidRPr="00FA1B48">
        <w:rPr>
          <w:rtl/>
        </w:rPr>
        <w:t>ٰ</w:t>
      </w:r>
      <w:r w:rsidRPr="000509AA">
        <w:rPr>
          <w:rtl/>
        </w:rPr>
        <w:t xml:space="preserve"> نبو</w:t>
      </w:r>
      <w:r w:rsidR="009C6820">
        <w:rPr>
          <w:rtl/>
        </w:rPr>
        <w:t>ّ</w:t>
      </w:r>
      <w:r w:rsidRPr="000509AA">
        <w:rPr>
          <w:rtl/>
        </w:rPr>
        <w:t>ة نبي</w:t>
      </w:r>
      <w:r w:rsidR="009C6820">
        <w:rPr>
          <w:rtl/>
        </w:rPr>
        <w:t>ّ</w:t>
      </w:r>
      <w:r w:rsidRPr="000509AA">
        <w:rPr>
          <w:rtl/>
        </w:rPr>
        <w:t>نا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وإمامة أئم</w:t>
      </w:r>
      <w:r w:rsidR="009C6820">
        <w:rPr>
          <w:rtl/>
        </w:rPr>
        <w:t>ّ</w:t>
      </w:r>
      <w:r w:rsidRPr="000509AA">
        <w:rPr>
          <w:rtl/>
        </w:rPr>
        <w:t>تنا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الأدل</w:t>
      </w:r>
      <w:r w:rsidR="009C6820">
        <w:rPr>
          <w:rtl/>
        </w:rPr>
        <w:t>ّ</w:t>
      </w:r>
      <w:r w:rsidRPr="000509AA">
        <w:rPr>
          <w:rtl/>
        </w:rPr>
        <w:t>ة القاطعة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والبراهين الساطعة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والآيات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والبي</w:t>
      </w:r>
      <w:r w:rsidR="009C6820">
        <w:rPr>
          <w:rtl/>
        </w:rPr>
        <w:t>ّ</w:t>
      </w:r>
      <w:r w:rsidRPr="000509AA">
        <w:rPr>
          <w:rtl/>
        </w:rPr>
        <w:t>نات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والحجج البالغة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المتظاهرة ما لا يتسن</w:t>
      </w:r>
      <w:r w:rsidR="009C6820">
        <w:rPr>
          <w:rtl/>
        </w:rPr>
        <w:t>ّ</w:t>
      </w:r>
      <w:r w:rsidRPr="000509AA">
        <w:rPr>
          <w:rtl/>
        </w:rPr>
        <w:t>ى</w:t>
      </w:r>
      <w:r w:rsidR="009C6820" w:rsidRPr="00FA1B48">
        <w:rPr>
          <w:rtl/>
        </w:rPr>
        <w:t>ٰ</w:t>
      </w:r>
      <w:r w:rsidRPr="000509AA">
        <w:rPr>
          <w:rtl/>
        </w:rPr>
        <w:t xml:space="preserve"> جحوده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تتأت</w:t>
      </w:r>
      <w:r w:rsidR="009C6820">
        <w:rPr>
          <w:rtl/>
        </w:rPr>
        <w:t>ّ</w:t>
      </w:r>
      <w:r w:rsidRPr="000509AA">
        <w:rPr>
          <w:rtl/>
        </w:rPr>
        <w:t>ى</w:t>
      </w:r>
      <w:r w:rsidR="009C6820" w:rsidRPr="00FA1B48">
        <w:rPr>
          <w:rtl/>
        </w:rPr>
        <w:t>ٰ</w:t>
      </w:r>
      <w:r w:rsidRPr="000509AA">
        <w:rPr>
          <w:rtl/>
        </w:rPr>
        <w:t xml:space="preserve"> المكابرة فيه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ولات حين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مناص</w:t>
      </w:r>
      <w:r w:rsidR="00F26704">
        <w:rPr>
          <w:rtl/>
        </w:rPr>
        <w:t xml:space="preserve"> .</w:t>
      </w:r>
    </w:p>
    <w:p w:rsidR="000509AA" w:rsidRPr="000509AA" w:rsidRDefault="000509AA" w:rsidP="005C52DA">
      <w:pPr>
        <w:rPr>
          <w:rtl/>
        </w:rPr>
      </w:pPr>
      <w:r w:rsidRPr="000509AA">
        <w:rPr>
          <w:rtl/>
        </w:rPr>
        <w:t>فلو ف</w:t>
      </w:r>
      <w:r w:rsidR="009C6820">
        <w:rPr>
          <w:rtl/>
        </w:rPr>
        <w:t>ُ</w:t>
      </w:r>
      <w:r w:rsidRPr="000509AA">
        <w:rPr>
          <w:rtl/>
        </w:rPr>
        <w:t>رض أن</w:t>
      </w:r>
      <w:r w:rsidR="009C6820">
        <w:rPr>
          <w:rtl/>
        </w:rPr>
        <w:t>ّ</w:t>
      </w:r>
      <w:r w:rsidRPr="000509AA">
        <w:rPr>
          <w:rtl/>
        </w:rPr>
        <w:t xml:space="preserve"> الله عز</w:t>
      </w:r>
      <w:r w:rsidR="009C6820">
        <w:rPr>
          <w:rtl/>
        </w:rPr>
        <w:t>ّ</w:t>
      </w:r>
      <w:r w:rsidRPr="000509AA">
        <w:rPr>
          <w:rtl/>
        </w:rPr>
        <w:t xml:space="preserve"> سلطانه سأل بني آدم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بعد تناصر تلك البي</w:t>
      </w:r>
      <w:r w:rsidR="009C6820">
        <w:rPr>
          <w:rtl/>
        </w:rPr>
        <w:t>ّ</w:t>
      </w:r>
      <w:r w:rsidRPr="000509AA">
        <w:rPr>
          <w:rtl/>
        </w:rPr>
        <w:t>نات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وأشهدهم على</w:t>
      </w:r>
      <w:r w:rsidR="009C6820" w:rsidRPr="00FA1B48">
        <w:rPr>
          <w:rtl/>
        </w:rPr>
        <w:t>ٰ</w:t>
      </w:r>
      <w:r w:rsidRPr="000509AA">
        <w:rPr>
          <w:rtl/>
        </w:rPr>
        <w:t xml:space="preserve"> نبو</w:t>
      </w:r>
      <w:r w:rsidR="009C6820">
        <w:rPr>
          <w:rtl/>
        </w:rPr>
        <w:t>ّ</w:t>
      </w:r>
      <w:r w:rsidRPr="000509AA">
        <w:rPr>
          <w:rtl/>
        </w:rPr>
        <w:t>ة نبي</w:t>
      </w:r>
      <w:r w:rsidR="009C6820">
        <w:rPr>
          <w:rtl/>
        </w:rPr>
        <w:t>ّ</w:t>
      </w:r>
      <w:r w:rsidRPr="000509AA">
        <w:rPr>
          <w:rtl/>
        </w:rPr>
        <w:t>نا وإمامة أوصيائه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</w:t>
      </w:r>
      <w:r w:rsidR="009C6820">
        <w:rPr>
          <w:rtl/>
        </w:rPr>
        <w:t>َ</w:t>
      </w:r>
      <w:r w:rsidRPr="000509AA">
        <w:rPr>
          <w:rtl/>
        </w:rPr>
        <w:t>ما وسعهم إل</w:t>
      </w:r>
      <w:r w:rsidR="009C6820">
        <w:rPr>
          <w:rtl/>
        </w:rPr>
        <w:t>ّ</w:t>
      </w:r>
      <w:r w:rsidRPr="000509AA">
        <w:rPr>
          <w:rtl/>
        </w:rPr>
        <w:t>ا الإقرار لهم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والشهادة بالحق</w:t>
      </w:r>
      <w:r w:rsidR="009C6820">
        <w:rPr>
          <w:rtl/>
        </w:rPr>
        <w:t>ّ</w:t>
      </w:r>
      <w:r w:rsidRPr="000509AA">
        <w:rPr>
          <w:rtl/>
        </w:rPr>
        <w:t xml:space="preserve"> طوعا</w:t>
      </w:r>
      <w:r w:rsidR="009C6820">
        <w:rPr>
          <w:rtl/>
        </w:rPr>
        <w:t>ً</w:t>
      </w:r>
      <w:r w:rsidRPr="000509AA">
        <w:rPr>
          <w:rtl/>
        </w:rPr>
        <w:t xml:space="preserve"> وكرها</w:t>
      </w:r>
      <w:r w:rsidR="009C6820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ألا ترى</w:t>
      </w:r>
      <w:r w:rsidR="009C6820" w:rsidRPr="00FA1B48">
        <w:rPr>
          <w:rtl/>
        </w:rPr>
        <w:t>ٰ</w:t>
      </w:r>
      <w:r w:rsidRPr="000509AA">
        <w:rPr>
          <w:rtl/>
        </w:rPr>
        <w:t xml:space="preserve"> البر</w:t>
      </w:r>
      <w:r w:rsidR="009C6820">
        <w:rPr>
          <w:rtl/>
        </w:rPr>
        <w:t>ّ</w:t>
      </w:r>
      <w:r w:rsidRPr="000509AA">
        <w:rPr>
          <w:rtl/>
        </w:rPr>
        <w:t xml:space="preserve"> والفاجر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والمسلم والكافر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والمؤمن والمنافق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والناصب والمارق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قد بخعوا لفضلهم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وطأطأوا لشرفهم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فسطروا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الأساطير في مناقبهم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وملأوا الطوامير من خصائصهم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وتلك صحاح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أعدائهم تشهد لهم بالحق</w:t>
      </w:r>
      <w:r w:rsidR="009C6820">
        <w:rPr>
          <w:rtl/>
        </w:rPr>
        <w:t>ّ</w:t>
      </w:r>
      <w:r w:rsidRPr="000509AA">
        <w:rPr>
          <w:rtl/>
        </w:rPr>
        <w:t xml:space="preserve"> الذي هم أهله ومعدنه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ومأواه ومنتهاه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وتفصيل الكلام في هذا المقام لا تسعه هذه العجالة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فاكتف</w:t>
      </w:r>
      <w:r w:rsidR="009C6820">
        <w:rPr>
          <w:rtl/>
        </w:rPr>
        <w:t>ِ</w:t>
      </w:r>
      <w:r w:rsidRPr="000509AA">
        <w:rPr>
          <w:rtl/>
        </w:rPr>
        <w:t xml:space="preserve"> الآن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بهذه الإشارة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</w:t>
      </w:r>
      <w:r w:rsidR="009C6820">
        <w:rPr>
          <w:rtl/>
        </w:rPr>
        <w:t>ّ</w:t>
      </w:r>
      <w:r w:rsidRPr="000509AA">
        <w:rPr>
          <w:rtl/>
        </w:rPr>
        <w:t>ك والحمد لله من الأحرار الأبرار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أهل البصائر الثاقبة</w:t>
      </w:r>
      <w:r w:rsidR="00F26704">
        <w:rPr>
          <w:rtl/>
        </w:rPr>
        <w:t xml:space="preserve"> .</w:t>
      </w:r>
    </w:p>
    <w:p w:rsidR="000509AA" w:rsidRPr="000509AA" w:rsidRDefault="000509AA" w:rsidP="009C6820">
      <w:pPr>
        <w:rPr>
          <w:rtl/>
        </w:rPr>
      </w:pPr>
      <w:r w:rsidRPr="000509AA">
        <w:rPr>
          <w:rtl/>
        </w:rPr>
        <w:t>ولعل</w:t>
      </w:r>
      <w:r w:rsidR="009C6820">
        <w:rPr>
          <w:rtl/>
        </w:rPr>
        <w:t>ّ</w:t>
      </w:r>
      <w:r w:rsidRPr="000509AA">
        <w:rPr>
          <w:rtl/>
        </w:rPr>
        <w:t xml:space="preserve"> الله يوف</w:t>
      </w:r>
      <w:r w:rsidR="009C6820">
        <w:rPr>
          <w:rtl/>
        </w:rPr>
        <w:t>ّ</w:t>
      </w:r>
      <w:r w:rsidRPr="000509AA">
        <w:rPr>
          <w:rtl/>
        </w:rPr>
        <w:t>قني للتفصيل في كتاب أفرده لأعلام النبو</w:t>
      </w:r>
      <w:r w:rsidR="009C6820">
        <w:rPr>
          <w:rtl/>
        </w:rPr>
        <w:t>ّ</w:t>
      </w:r>
      <w:r w:rsidRPr="000509AA">
        <w:rPr>
          <w:rtl/>
        </w:rPr>
        <w:t>ة ودلائل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الإمامة </w:t>
      </w:r>
      <w:r w:rsidR="009C6820">
        <w:rPr>
          <w:rtl/>
        </w:rPr>
        <w:t>؛</w:t>
      </w:r>
      <w:r w:rsidRPr="000509AA">
        <w:rPr>
          <w:rtl/>
        </w:rPr>
        <w:t xml:space="preserve"> لنستقصي الكلام في هذا المقام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توفيقي إل</w:t>
      </w:r>
      <w:r w:rsidR="009C6820">
        <w:rPr>
          <w:rtl/>
        </w:rPr>
        <w:t>ّ</w:t>
      </w:r>
      <w:r w:rsidRPr="000509AA">
        <w:rPr>
          <w:rtl/>
        </w:rPr>
        <w:t>ا بالله</w:t>
      </w:r>
      <w:r w:rsidR="00F26704">
        <w:rPr>
          <w:rtl/>
        </w:rPr>
        <w:t xml:space="preserve"> .</w:t>
      </w:r>
    </w:p>
    <w:p w:rsidR="000509AA" w:rsidRPr="000509AA" w:rsidRDefault="007F38D3" w:rsidP="007F38D3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7F38D3" w:rsidP="000509AA">
      <w:pPr>
        <w:pStyle w:val="rfdLine"/>
        <w:rPr>
          <w:rtl/>
        </w:rPr>
      </w:pPr>
      <w:r w:rsidRPr="007F38D3">
        <w:rPr>
          <w:rStyle w:val="rfdNormal0Char"/>
          <w:rtl/>
        </w:rPr>
        <w:br/>
      </w:r>
      <w:r w:rsidRPr="007F38D3">
        <w:rPr>
          <w:rStyle w:val="rfdNormal0Char"/>
          <w:rtl/>
        </w:rPr>
        <w:br/>
      </w:r>
      <w:r w:rsidRPr="007F38D3">
        <w:rPr>
          <w:rStyle w:val="rfdNormal0Char"/>
          <w:rtl/>
        </w:rPr>
        <w:br/>
      </w:r>
      <w:r w:rsidRPr="007F38D3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 xml:space="preserve">(1) </w:t>
      </w:r>
      <w:r w:rsidR="009C6820" w:rsidRPr="001A092F">
        <w:rPr>
          <w:rtl/>
        </w:rPr>
        <w:t>ٱ</w:t>
      </w:r>
      <w:r w:rsidRPr="001A092F">
        <w:rPr>
          <w:rtl/>
        </w:rPr>
        <w:t>نظر مثلا</w:t>
      </w:r>
      <w:r w:rsidR="009C6820" w:rsidRPr="001A092F">
        <w:rPr>
          <w:rtl/>
        </w:rPr>
        <w:t>ً</w:t>
      </w:r>
      <w:r w:rsidRPr="001A092F">
        <w:rPr>
          <w:rtl/>
        </w:rPr>
        <w:t xml:space="preserve"> : صحيح مسلم</w:t>
      </w:r>
      <w:r w:rsidR="00414582" w:rsidRPr="001A092F">
        <w:rPr>
          <w:rtl/>
        </w:rPr>
        <w:t xml:space="preserve"> </w:t>
      </w:r>
      <w:r w:rsidRPr="001A092F">
        <w:rPr>
          <w:rtl/>
        </w:rPr>
        <w:t>7</w:t>
      </w:r>
      <w:r w:rsidR="007A060E" w:rsidRPr="001A092F">
        <w:rPr>
          <w:rtl/>
        </w:rPr>
        <w:t xml:space="preserve"> / </w:t>
      </w:r>
      <w:r w:rsidRPr="001A092F">
        <w:rPr>
          <w:rtl/>
        </w:rPr>
        <w:t xml:space="preserve">119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124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مسند أحمد</w:t>
      </w:r>
      <w:r w:rsidR="00414582" w:rsidRPr="001A092F">
        <w:rPr>
          <w:rtl/>
        </w:rPr>
        <w:t xml:space="preserve"> </w:t>
      </w:r>
      <w:r w:rsidRPr="001A092F">
        <w:rPr>
          <w:rtl/>
        </w:rPr>
        <w:t>1</w:t>
      </w:r>
      <w:r w:rsidR="007A060E" w:rsidRPr="001A092F">
        <w:rPr>
          <w:rtl/>
        </w:rPr>
        <w:t xml:space="preserve"> / </w:t>
      </w:r>
      <w:r w:rsidRPr="001A092F">
        <w:rPr>
          <w:rtl/>
        </w:rPr>
        <w:t xml:space="preserve">77 </w:t>
      </w:r>
      <w:r w:rsidR="008767F4" w:rsidRPr="001A092F">
        <w:rPr>
          <w:rtl/>
        </w:rPr>
        <w:t xml:space="preserve">و </w:t>
      </w:r>
      <w:r w:rsidRPr="001A092F">
        <w:rPr>
          <w:rtl/>
        </w:rPr>
        <w:t xml:space="preserve">99 </w:t>
      </w:r>
      <w:r w:rsidR="008767F4" w:rsidRPr="001A092F">
        <w:rPr>
          <w:rtl/>
        </w:rPr>
        <w:t xml:space="preserve">و </w:t>
      </w:r>
      <w:r w:rsidRPr="001A092F">
        <w:rPr>
          <w:rtl/>
        </w:rPr>
        <w:t>115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="008767F4" w:rsidRPr="001A092F">
        <w:rPr>
          <w:rtl/>
        </w:rPr>
        <w:t xml:space="preserve">و </w:t>
      </w:r>
      <w:r w:rsidRPr="001A092F">
        <w:rPr>
          <w:rtl/>
        </w:rPr>
        <w:t xml:space="preserve">118 </w:t>
      </w:r>
      <w:r w:rsidR="008767F4" w:rsidRPr="001A092F">
        <w:rPr>
          <w:rtl/>
        </w:rPr>
        <w:t xml:space="preserve">و </w:t>
      </w:r>
      <w:r w:rsidRPr="001A092F">
        <w:rPr>
          <w:rtl/>
        </w:rPr>
        <w:t xml:space="preserve">368 </w:t>
      </w:r>
      <w:r w:rsidR="008767F4" w:rsidRPr="001A092F">
        <w:rPr>
          <w:rtl/>
        </w:rPr>
        <w:t xml:space="preserve">و </w:t>
      </w:r>
      <w:r w:rsidRPr="001A092F">
        <w:rPr>
          <w:rtl/>
        </w:rPr>
        <w:t>331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سنن ابن ماجة</w:t>
      </w:r>
      <w:r w:rsidR="00414582" w:rsidRPr="001A092F">
        <w:rPr>
          <w:rtl/>
        </w:rPr>
        <w:t xml:space="preserve"> </w:t>
      </w:r>
      <w:r w:rsidRPr="001A092F">
        <w:rPr>
          <w:rtl/>
        </w:rPr>
        <w:t>1</w:t>
      </w:r>
      <w:r w:rsidR="007A060E" w:rsidRPr="001A092F">
        <w:rPr>
          <w:rtl/>
        </w:rPr>
        <w:t xml:space="preserve"> / </w:t>
      </w:r>
      <w:r w:rsidRPr="001A092F">
        <w:rPr>
          <w:rtl/>
        </w:rPr>
        <w:t xml:space="preserve">42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44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سنن الترمذي</w:t>
      </w:r>
      <w:r w:rsidR="00414582" w:rsidRPr="001A092F">
        <w:rPr>
          <w:rtl/>
        </w:rPr>
        <w:t xml:space="preserve"> </w:t>
      </w:r>
      <w:r w:rsidRPr="001A092F">
        <w:rPr>
          <w:rtl/>
        </w:rPr>
        <w:t>5</w:t>
      </w:r>
      <w:r w:rsidR="007A060E" w:rsidRPr="001A092F">
        <w:rPr>
          <w:rtl/>
        </w:rPr>
        <w:t xml:space="preserve"> / </w:t>
      </w:r>
      <w:r w:rsidRPr="001A092F">
        <w:rPr>
          <w:rtl/>
        </w:rPr>
        <w:t xml:space="preserve">590 </w:t>
      </w:r>
      <w:r w:rsidR="00294847" w:rsidRPr="001A092F">
        <w:rPr>
          <w:rtl/>
        </w:rPr>
        <w:t>ـ</w:t>
      </w:r>
      <w:r w:rsidR="00414582" w:rsidRPr="001A092F">
        <w:rPr>
          <w:rtl/>
        </w:rPr>
        <w:t xml:space="preserve"> </w:t>
      </w:r>
      <w:r w:rsidR="009C6820" w:rsidRPr="001A092F">
        <w:rPr>
          <w:rtl/>
        </w:rPr>
        <w:br/>
      </w:r>
      <w:r w:rsidRPr="001A092F">
        <w:rPr>
          <w:rtl/>
        </w:rPr>
        <w:t>601</w:t>
      </w:r>
      <w:r w:rsidR="00F26704" w:rsidRPr="001A092F">
        <w:rPr>
          <w:rtl/>
        </w:rPr>
        <w:t xml:space="preserve"> .</w:t>
      </w:r>
    </w:p>
    <w:p w:rsidR="009339C0" w:rsidRDefault="009339C0" w:rsidP="007F38D3">
      <w:pPr>
        <w:rPr>
          <w:rtl/>
        </w:rPr>
        <w:sectPr w:rsidR="009339C0" w:rsidSect="00600DF3">
          <w:headerReference w:type="even" r:id="rId383"/>
          <w:headerReference w:type="default" r:id="rId384"/>
          <w:headerReference w:type="first" r:id="rId38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7F38D3" w:rsidRPr="007F38D3" w:rsidRDefault="000509AA" w:rsidP="007F38D3">
      <w:pPr>
        <w:rPr>
          <w:rtl/>
        </w:rPr>
      </w:pPr>
      <w:r w:rsidRPr="007F38D3">
        <w:rPr>
          <w:rtl/>
        </w:rPr>
        <w:lastRenderedPageBreak/>
        <w:br w:type="page"/>
      </w:r>
    </w:p>
    <w:p w:rsidR="007F38D3" w:rsidRPr="007F38D3" w:rsidRDefault="007F38D3" w:rsidP="007F38D3">
      <w:pPr>
        <w:pStyle w:val="rfdPoemTini"/>
        <w:rPr>
          <w:rtl/>
        </w:rPr>
      </w:pPr>
    </w:p>
    <w:p w:rsidR="000509AA" w:rsidRPr="000509AA" w:rsidRDefault="007A060E" w:rsidP="00386856">
      <w:pPr>
        <w:pStyle w:val="rfdCenterBold1"/>
        <w:rPr>
          <w:rtl/>
        </w:rPr>
      </w:pPr>
      <w:r>
        <w:rPr>
          <w:rtl/>
        </w:rPr>
        <w:t xml:space="preserve">[ </w:t>
      </w:r>
      <w:r w:rsidR="000509AA" w:rsidRPr="000509AA">
        <w:rPr>
          <w:rtl/>
        </w:rPr>
        <w:t>الإمامة والولاية</w:t>
      </w:r>
      <w:r>
        <w:rPr>
          <w:rtl/>
        </w:rPr>
        <w:t xml:space="preserve"> ]</w:t>
      </w:r>
    </w:p>
    <w:p w:rsidR="000509AA" w:rsidRPr="000509AA" w:rsidRDefault="000509AA" w:rsidP="00C14F66">
      <w:pPr>
        <w:rPr>
          <w:rtl/>
        </w:rPr>
      </w:pPr>
      <w:r w:rsidRPr="000509AA">
        <w:rPr>
          <w:rtl/>
        </w:rPr>
        <w:t>وسألتني عن قوله تعالى</w:t>
      </w:r>
      <w:r w:rsidR="00C14F66" w:rsidRPr="00FA1B48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7F38D3" w:rsidRPr="007F38D3">
        <w:rPr>
          <w:rStyle w:val="rfdAie"/>
          <w:rFonts w:hint="cs"/>
          <w:rtl/>
        </w:rPr>
        <w:t xml:space="preserve"> </w:t>
      </w:r>
      <w:r w:rsidR="00C14F66" w:rsidRPr="00C14F66">
        <w:rPr>
          <w:rStyle w:val="rfdAie"/>
          <w:rtl/>
        </w:rPr>
        <w:t xml:space="preserve">حُرِّمَتْ عَلَيْكُمُ الْمَيْتَةُ وَالدَّمُ وَلَحْمُ </w:t>
      </w:r>
      <w:r w:rsidR="00C14F66">
        <w:rPr>
          <w:rStyle w:val="rfdAie"/>
          <w:rtl/>
        </w:rPr>
        <w:br/>
      </w:r>
      <w:r w:rsidR="00C14F66" w:rsidRPr="00C14F66">
        <w:rPr>
          <w:rStyle w:val="rfdAie"/>
          <w:rtl/>
        </w:rPr>
        <w:t xml:space="preserve">الْخِنزِيرِ وَمَا أُهِلَّ لِغَيْرِ اللَّهِ بِهِ وَالْمُنْخَنِقَةُ وَالْمَوْقُوذَةُ وَالْمُتَرَدِّيَةُ وَالنَّطِيحَةُ </w:t>
      </w:r>
      <w:r w:rsidR="00C14F66">
        <w:rPr>
          <w:rStyle w:val="rfdAie"/>
          <w:rtl/>
        </w:rPr>
        <w:br/>
      </w:r>
      <w:r w:rsidR="00C14F66" w:rsidRPr="00C14F66">
        <w:rPr>
          <w:rStyle w:val="rfdAie"/>
          <w:rtl/>
        </w:rPr>
        <w:t xml:space="preserve">وَمَا أَكَلَ السَّبُعُ إِلَّا مَا ذَكَّيْتُمْ وَمَا ذُبِحَ عَلَى النُّصُبِ وَأَن تَسْتَقْسِمُوا </w:t>
      </w:r>
      <w:r w:rsidR="00C14F66">
        <w:rPr>
          <w:rStyle w:val="rfdAie"/>
          <w:rtl/>
        </w:rPr>
        <w:br/>
      </w:r>
      <w:r w:rsidR="00C14F66" w:rsidRPr="00C14F66">
        <w:rPr>
          <w:rStyle w:val="rfdAie"/>
          <w:rtl/>
        </w:rPr>
        <w:t xml:space="preserve">بِالْأَزْلَامِ </w:t>
      </w:r>
      <w:r w:rsidR="00C14F66" w:rsidRPr="00FA1B48">
        <w:rPr>
          <w:rStyle w:val="rfdAie"/>
          <w:rtl/>
        </w:rPr>
        <w:t>ذَٰلِ</w:t>
      </w:r>
      <w:r w:rsidR="00C14F66" w:rsidRPr="00C14F66">
        <w:rPr>
          <w:rStyle w:val="rfdAie"/>
          <w:rtl/>
        </w:rPr>
        <w:t xml:space="preserve">كُمْ فِسْقٌ </w:t>
      </w:r>
      <w:r w:rsidR="00C14F66" w:rsidRPr="00FA1B48">
        <w:rPr>
          <w:rStyle w:val="rfdAie"/>
          <w:rtl/>
        </w:rPr>
        <w:t>الْيَوْمَ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يَئِسَ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الَّذِينَ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كَفَرُوا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مِن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دِينِكُمْ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فَلَا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تَخْشَوْهُمْ</w:t>
      </w:r>
      <w:r w:rsidR="00C14F66" w:rsidRPr="00C14F66">
        <w:rPr>
          <w:rStyle w:val="rfdAie"/>
          <w:rtl/>
        </w:rPr>
        <w:t xml:space="preserve"> </w:t>
      </w:r>
      <w:r w:rsidR="00C14F66">
        <w:rPr>
          <w:rStyle w:val="rfdAie"/>
          <w:rtl/>
        </w:rPr>
        <w:br/>
      </w:r>
      <w:r w:rsidR="00C14F66" w:rsidRPr="00FA1B48">
        <w:rPr>
          <w:rStyle w:val="rfdAie"/>
          <w:rtl/>
        </w:rPr>
        <w:t>وَاخْشَوْنِ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الْيَوْمَ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أَكْمَلْتُ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لَكُمْ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دِينَكُمْ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وَأَتْمَمْتُ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عَلَيْكُمْ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نِعْمَتِي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وَرَضِيتُ</w:t>
      </w:r>
      <w:r w:rsidR="00C14F66" w:rsidRPr="00C14F66">
        <w:rPr>
          <w:rStyle w:val="rfdAie"/>
          <w:rtl/>
        </w:rPr>
        <w:t xml:space="preserve"> </w:t>
      </w:r>
      <w:r w:rsidR="00C14F66">
        <w:rPr>
          <w:rStyle w:val="rfdAie"/>
          <w:rtl/>
        </w:rPr>
        <w:br/>
      </w:r>
      <w:r w:rsidR="00C14F66" w:rsidRPr="00FA1B48">
        <w:rPr>
          <w:rStyle w:val="rfdAie"/>
          <w:rtl/>
        </w:rPr>
        <w:t>لَكُمُ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الْإِسْلَامَ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دِينًا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فَمَنِ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اضْطُرَّ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فِي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مَخْمَصَةٍ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غَيْرَ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مُتَجَانِف</w:t>
      </w:r>
      <w:r w:rsidR="00C14F66" w:rsidRPr="00C14F66">
        <w:rPr>
          <w:rStyle w:val="rfdAie"/>
          <w:rtl/>
        </w:rPr>
        <w:t xml:space="preserve">ٍ لِّإِثْمٍ </w:t>
      </w:r>
      <w:r w:rsidR="00C14F66" w:rsidRPr="00FA1B48">
        <w:rPr>
          <w:rStyle w:val="rfdAie"/>
          <w:rtl/>
        </w:rPr>
        <w:t>فَإِنَّ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اللَّهَ</w:t>
      </w:r>
      <w:r w:rsidR="00C14F66" w:rsidRPr="00C14F66">
        <w:rPr>
          <w:rStyle w:val="rfdAie"/>
          <w:rtl/>
        </w:rPr>
        <w:t xml:space="preserve"> </w:t>
      </w:r>
      <w:r w:rsidR="00C14F66">
        <w:rPr>
          <w:rStyle w:val="rfdAie"/>
          <w:rtl/>
        </w:rPr>
        <w:br/>
      </w:r>
      <w:r w:rsidR="00C14F66" w:rsidRPr="00FA1B48">
        <w:rPr>
          <w:rStyle w:val="rfdAie"/>
          <w:rtl/>
        </w:rPr>
        <w:t>غَفُورٌ</w:t>
      </w:r>
      <w:r w:rsidR="00C14F66" w:rsidRPr="00C14F66">
        <w:rPr>
          <w:rStyle w:val="rfdAie"/>
          <w:rtl/>
        </w:rPr>
        <w:t xml:space="preserve"> </w:t>
      </w:r>
      <w:r w:rsidR="00C14F66" w:rsidRPr="00FA1B48">
        <w:rPr>
          <w:rStyle w:val="rfdAie"/>
          <w:rtl/>
        </w:rPr>
        <w:t>رَّحِيمٌ</w:t>
      </w:r>
      <w:r w:rsidR="007F38D3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فقلت : هذه آية واحدة مسوقة من أو</w:t>
      </w:r>
      <w:r w:rsidR="00C14F66">
        <w:rPr>
          <w:rtl/>
        </w:rPr>
        <w:t>ّ</w:t>
      </w:r>
      <w:r w:rsidRPr="000509AA">
        <w:rPr>
          <w:rtl/>
        </w:rPr>
        <w:t>لها إلى</w:t>
      </w:r>
      <w:r w:rsidR="00C14F66" w:rsidRPr="00FA1B48">
        <w:rPr>
          <w:rtl/>
        </w:rPr>
        <w:t>ٰ</w:t>
      </w:r>
      <w:r w:rsidRPr="000509AA">
        <w:rPr>
          <w:rtl/>
        </w:rPr>
        <w:t xml:space="preserve"> آخرها لبيان الحكم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الشرعي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أعني تحريم هذه الخبائث إل</w:t>
      </w:r>
      <w:r w:rsidR="00C14F66">
        <w:rPr>
          <w:rtl/>
        </w:rPr>
        <w:t>ّ</w:t>
      </w:r>
      <w:r w:rsidRPr="000509AA">
        <w:rPr>
          <w:rtl/>
        </w:rPr>
        <w:t>ا على</w:t>
      </w:r>
      <w:r w:rsidR="00C14F66" w:rsidRPr="00FA1B48">
        <w:rPr>
          <w:rtl/>
        </w:rPr>
        <w:t>ٰ</w:t>
      </w:r>
      <w:r w:rsidRPr="000509AA">
        <w:rPr>
          <w:rtl/>
        </w:rPr>
        <w:t xml:space="preserve"> من اضطر</w:t>
      </w:r>
      <w:r w:rsidR="00C14F66">
        <w:rPr>
          <w:rtl/>
        </w:rPr>
        <w:t>ّ</w:t>
      </w:r>
      <w:r w:rsidRPr="000509AA">
        <w:rPr>
          <w:rtl/>
        </w:rPr>
        <w:t xml:space="preserve"> في مخمصة غير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متجانف لإثم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فإن الضرورات تبيح المحظورات</w:t>
      </w:r>
      <w:r w:rsidR="00F26704">
        <w:rPr>
          <w:rtl/>
        </w:rPr>
        <w:t xml:space="preserve"> .</w:t>
      </w:r>
    </w:p>
    <w:p w:rsidR="005C52DA" w:rsidRDefault="000509AA" w:rsidP="000509AA">
      <w:pPr>
        <w:rPr>
          <w:rtl/>
        </w:rPr>
      </w:pPr>
      <w:r w:rsidRPr="000509AA">
        <w:rPr>
          <w:rtl/>
        </w:rPr>
        <w:t>وإذا كانت مسوقة لبيان الأحكام</w:t>
      </w:r>
      <w:r w:rsidR="00C51724">
        <w:rPr>
          <w:rtl/>
        </w:rPr>
        <w:t xml:space="preserve"> ،</w:t>
      </w:r>
      <w:r w:rsidR="005C52DA">
        <w:rPr>
          <w:rtl/>
        </w:rPr>
        <w:t xml:space="preserve"> فأي</w:t>
      </w:r>
      <w:r w:rsidR="00C14F66">
        <w:rPr>
          <w:rtl/>
        </w:rPr>
        <w:t>ّ</w:t>
      </w:r>
      <w:r w:rsidR="005C52DA">
        <w:rPr>
          <w:rtl/>
        </w:rPr>
        <w:t xml:space="preserve"> ربط لها بتعيين الإمام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C14F66">
      <w:pPr>
        <w:rPr>
          <w:rtl/>
        </w:rPr>
      </w:pPr>
      <w:r w:rsidRPr="000509AA">
        <w:rPr>
          <w:rtl/>
        </w:rPr>
        <w:t>ول</w:t>
      </w:r>
      <w:r w:rsidR="00C14F66">
        <w:rPr>
          <w:rtl/>
        </w:rPr>
        <w:t>ِ</w:t>
      </w:r>
      <w:r w:rsidRPr="000509AA">
        <w:rPr>
          <w:rtl/>
        </w:rPr>
        <w:t>م</w:t>
      </w:r>
      <w:r w:rsidR="00C14F66">
        <w:rPr>
          <w:rtl/>
        </w:rPr>
        <w:t>َ</w:t>
      </w:r>
      <w:r w:rsidRPr="000509AA">
        <w:rPr>
          <w:rtl/>
        </w:rPr>
        <w:t xml:space="preserve"> لا يكون المراد من قوله فيها عز</w:t>
      </w:r>
      <w:r w:rsidR="00C14F66">
        <w:rPr>
          <w:rtl/>
        </w:rPr>
        <w:t>ّ</w:t>
      </w:r>
      <w:r w:rsidRPr="000509AA">
        <w:rPr>
          <w:rtl/>
        </w:rPr>
        <w:t xml:space="preserve"> من قائل : </w:t>
      </w:r>
      <w:r w:rsidR="00BE4BC2" w:rsidRPr="00BE4BC2">
        <w:rPr>
          <w:rStyle w:val="rfdAlaem"/>
          <w:rtl/>
        </w:rPr>
        <w:t>(</w:t>
      </w:r>
      <w:r w:rsidR="007F38D3" w:rsidRPr="007F38D3">
        <w:rPr>
          <w:rStyle w:val="rfdAie"/>
          <w:rFonts w:hint="cs"/>
          <w:rtl/>
        </w:rPr>
        <w:t xml:space="preserve"> </w:t>
      </w:r>
      <w:r w:rsidR="00C14F66" w:rsidRPr="00C14F66">
        <w:rPr>
          <w:rStyle w:val="rfdAie"/>
          <w:rtl/>
        </w:rPr>
        <w:t xml:space="preserve">الْيَوْمَ أَكْمَلْتُ لَكُمْ </w:t>
      </w:r>
      <w:r w:rsidR="00C14F66">
        <w:rPr>
          <w:rStyle w:val="rfdAie"/>
          <w:rtl/>
        </w:rPr>
        <w:br/>
      </w:r>
      <w:r w:rsidR="00C14F66" w:rsidRPr="00C14F66">
        <w:rPr>
          <w:rStyle w:val="rfdAie"/>
          <w:rtl/>
        </w:rPr>
        <w:t>دِينَكُمْ</w:t>
      </w:r>
      <w:r w:rsidR="007F38D3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إكمال الأحكام من حلال وحرام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C14F66" w:rsidRPr="00FA1B48">
        <w:rPr>
          <w:rtl/>
        </w:rPr>
        <w:t>ٰ</w:t>
      </w:r>
      <w:r w:rsidRPr="000509AA">
        <w:rPr>
          <w:rtl/>
        </w:rPr>
        <w:t xml:space="preserve"> ما يقتضيه سياق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الكلام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5C52DA">
      <w:pPr>
        <w:pStyle w:val="rfdBold1"/>
        <w:rPr>
          <w:rtl/>
        </w:rPr>
      </w:pPr>
      <w:r w:rsidRPr="000509AA">
        <w:rPr>
          <w:rtl/>
        </w:rPr>
        <w:t>فالجواب :</w:t>
      </w:r>
    </w:p>
    <w:p w:rsidR="000509AA" w:rsidRPr="007F38D3" w:rsidRDefault="000509AA" w:rsidP="007F38D3">
      <w:pPr>
        <w:rPr>
          <w:rStyle w:val="rfdLineChar"/>
          <w:rtl/>
        </w:rPr>
      </w:pPr>
      <w:r w:rsidRPr="000509AA">
        <w:rPr>
          <w:rtl/>
        </w:rPr>
        <w:t>إن</w:t>
      </w:r>
      <w:r w:rsidR="00C14F66">
        <w:rPr>
          <w:rtl/>
        </w:rPr>
        <w:t>ّ</w:t>
      </w:r>
      <w:r w:rsidRPr="000509AA">
        <w:rPr>
          <w:rtl/>
        </w:rPr>
        <w:t xml:space="preserve"> من نظر في هذه الآية نظرا</w:t>
      </w:r>
      <w:r w:rsidR="00C14F66">
        <w:rPr>
          <w:rtl/>
        </w:rPr>
        <w:t>ً</w:t>
      </w:r>
      <w:r w:rsidRPr="000509AA">
        <w:rPr>
          <w:rtl/>
        </w:rPr>
        <w:t xml:space="preserve"> سطحيا</w:t>
      </w:r>
      <w:r w:rsidR="00C14F66">
        <w:rPr>
          <w:rtl/>
        </w:rPr>
        <w:t>ً</w:t>
      </w:r>
      <w:r w:rsidRPr="000509AA">
        <w:rPr>
          <w:rtl/>
        </w:rPr>
        <w:t xml:space="preserve"> وجدها في بادئ بدء لا تأبى</w:t>
      </w:r>
      <w:r w:rsidR="00C14F66" w:rsidRPr="00FA1B48">
        <w:rPr>
          <w:rtl/>
        </w:rPr>
        <w:t>ٰ</w:t>
      </w:r>
      <w:r w:rsidR="007F38D3">
        <w:rPr>
          <w:rFonts w:hint="cs"/>
          <w:rtl/>
        </w:rPr>
        <w:t xml:space="preserve"> </w:t>
      </w:r>
      <w:r w:rsidR="007F38D3">
        <w:rPr>
          <w:rtl/>
        </w:rPr>
        <w:br/>
      </w:r>
      <w:r w:rsidR="007F38D3">
        <w:rPr>
          <w:rtl/>
        </w:rPr>
        <w:br/>
      </w:r>
      <w:r w:rsidRPr="007F38D3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سورة المائدة 5 : 3</w:t>
      </w:r>
      <w:r w:rsidR="00F26704" w:rsidRPr="001A092F">
        <w:rPr>
          <w:rtl/>
        </w:rPr>
        <w:t xml:space="preserve"> .</w:t>
      </w:r>
    </w:p>
    <w:p w:rsidR="000509AA" w:rsidRPr="000509AA" w:rsidRDefault="000509AA" w:rsidP="005C52DA">
      <w:pPr>
        <w:pStyle w:val="rfdNormal0"/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الحمل على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ما ذكرتموه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 من أنعم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النظر فيها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فأعطى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التأم</w:t>
      </w:r>
      <w:r w:rsidR="00046904">
        <w:rPr>
          <w:rtl/>
        </w:rPr>
        <w:t>ّ</w:t>
      </w:r>
      <w:r w:rsidRPr="000509AA">
        <w:rPr>
          <w:rtl/>
        </w:rPr>
        <w:t>ل حق</w:t>
      </w:r>
      <w:r w:rsidR="00046904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علم أن</w:t>
      </w:r>
      <w:r w:rsidR="00046904">
        <w:rPr>
          <w:rtl/>
        </w:rPr>
        <w:t>ّ</w:t>
      </w:r>
      <w:r w:rsidRPr="000509AA">
        <w:rPr>
          <w:rtl/>
        </w:rPr>
        <w:t xml:space="preserve"> المأثور في تفسيرها عن أئم</w:t>
      </w:r>
      <w:r w:rsidR="00046904">
        <w:rPr>
          <w:rtl/>
        </w:rPr>
        <w:t>ّ</w:t>
      </w:r>
      <w:r w:rsidRPr="000509AA">
        <w:rPr>
          <w:rtl/>
        </w:rPr>
        <w:t>ة الهدى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من آل محم</w:t>
      </w:r>
      <w:r w:rsidR="00046904">
        <w:rPr>
          <w:rtl/>
        </w:rPr>
        <w:t>ّ</w:t>
      </w:r>
      <w:r w:rsidRPr="000509AA">
        <w:rPr>
          <w:rtl/>
        </w:rPr>
        <w:t xml:space="preserve">د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أليق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بسياقها الأخير</w:t>
      </w:r>
      <w:r w:rsidR="00F26704">
        <w:rPr>
          <w:rtl/>
        </w:rPr>
        <w:t xml:space="preserve"> .</w:t>
      </w:r>
    </w:p>
    <w:p w:rsidR="000509AA" w:rsidRPr="000509AA" w:rsidRDefault="000509AA" w:rsidP="00046904">
      <w:pPr>
        <w:rPr>
          <w:rtl/>
        </w:rPr>
      </w:pPr>
      <w:r w:rsidRPr="000509AA">
        <w:rPr>
          <w:rtl/>
        </w:rPr>
        <w:t>فإن</w:t>
      </w:r>
      <w:r w:rsidR="00046904">
        <w:rPr>
          <w:rtl/>
        </w:rPr>
        <w:t>ّ</w:t>
      </w:r>
      <w:r w:rsidRPr="000509AA">
        <w:rPr>
          <w:rtl/>
        </w:rPr>
        <w:t>ها لم تبق</w:t>
      </w:r>
      <w:r w:rsidR="00046904">
        <w:rPr>
          <w:rtl/>
        </w:rPr>
        <w:t>َ</w:t>
      </w:r>
      <w:r w:rsidRPr="000509AA">
        <w:rPr>
          <w:rtl/>
        </w:rPr>
        <w:t xml:space="preserve"> على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السياق الأو</w:t>
      </w:r>
      <w:r w:rsidR="00046904">
        <w:rPr>
          <w:rtl/>
        </w:rPr>
        <w:t>ّ</w:t>
      </w:r>
      <w:r w:rsidRPr="000509AA">
        <w:rPr>
          <w:rtl/>
        </w:rPr>
        <w:t xml:space="preserve">ل </w:t>
      </w:r>
      <w:r w:rsidR="00046904">
        <w:rPr>
          <w:rtl/>
        </w:rPr>
        <w:t>؛</w:t>
      </w:r>
      <w:r w:rsidRPr="000509AA">
        <w:rPr>
          <w:rtl/>
        </w:rPr>
        <w:t xml:space="preserve"> لأن الله عز</w:t>
      </w:r>
      <w:r w:rsidR="00046904">
        <w:rPr>
          <w:rtl/>
        </w:rPr>
        <w:t>ّ</w:t>
      </w:r>
      <w:r w:rsidRPr="000509AA">
        <w:rPr>
          <w:rtl/>
        </w:rPr>
        <w:t xml:space="preserve"> سلطانه بعد أن حر</w:t>
      </w:r>
      <w:r w:rsidR="00046904">
        <w:rPr>
          <w:rtl/>
        </w:rPr>
        <w:t>ّ</w:t>
      </w:r>
      <w:r w:rsidRPr="000509AA">
        <w:rPr>
          <w:rtl/>
        </w:rPr>
        <w:t>م فيها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تلك الخبائث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وأك</w:t>
      </w:r>
      <w:r w:rsidR="00046904">
        <w:rPr>
          <w:rtl/>
        </w:rPr>
        <w:t>ّ</w:t>
      </w:r>
      <w:r w:rsidRPr="000509AA">
        <w:rPr>
          <w:rtl/>
        </w:rPr>
        <w:t>د تحريمها بقوله عز</w:t>
      </w:r>
      <w:r w:rsidR="00046904">
        <w:rPr>
          <w:rtl/>
        </w:rPr>
        <w:t>ّ</w:t>
      </w:r>
      <w:r w:rsidRPr="000509AA">
        <w:rPr>
          <w:rtl/>
        </w:rPr>
        <w:t xml:space="preserve"> من قائل : </w:t>
      </w:r>
      <w:r w:rsidR="00BE4BC2" w:rsidRPr="00BE4BC2">
        <w:rPr>
          <w:rStyle w:val="rfdAlaem"/>
          <w:rtl/>
        </w:rPr>
        <w:t>(</w:t>
      </w:r>
      <w:r w:rsidR="007F38D3" w:rsidRPr="007F38D3">
        <w:rPr>
          <w:rStyle w:val="rfdAie"/>
          <w:rFonts w:hint="cs"/>
          <w:rtl/>
        </w:rPr>
        <w:t xml:space="preserve"> </w:t>
      </w:r>
      <w:r w:rsidR="00046904" w:rsidRPr="007F38D3">
        <w:rPr>
          <w:rStyle w:val="rfdAie"/>
          <w:rtl/>
        </w:rPr>
        <w:t>ذَٰلِكُمْ فِسْقٌ</w:t>
      </w:r>
      <w:r w:rsidR="007F38D3" w:rsidRPr="007F38D3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سبيل الاعتراض : </w:t>
      </w:r>
      <w:r w:rsidR="00BE4BC2" w:rsidRPr="00BE4BC2">
        <w:rPr>
          <w:rStyle w:val="rfdAlaem"/>
          <w:rtl/>
        </w:rPr>
        <w:t>(</w:t>
      </w:r>
      <w:r w:rsidR="007F38D3" w:rsidRPr="007F38D3">
        <w:rPr>
          <w:rStyle w:val="rfdAie"/>
          <w:rFonts w:hint="cs"/>
          <w:rtl/>
        </w:rPr>
        <w:t xml:space="preserve"> </w:t>
      </w:r>
      <w:r w:rsidR="00046904" w:rsidRPr="00046904">
        <w:rPr>
          <w:rStyle w:val="rfdAie"/>
          <w:rtl/>
        </w:rPr>
        <w:t xml:space="preserve">الْيَوْمَ يَئِسَ الَّذِينَ كَفَرُوا مِن دِينِكُمْ فَلَا تَخْشَوْهُمْ </w:t>
      </w:r>
      <w:r w:rsidR="00046904">
        <w:rPr>
          <w:rStyle w:val="rfdAie"/>
          <w:rtl/>
        </w:rPr>
        <w:br/>
      </w:r>
      <w:r w:rsidR="00046904" w:rsidRPr="00046904">
        <w:rPr>
          <w:rStyle w:val="rfdAie"/>
          <w:rtl/>
        </w:rPr>
        <w:t>وَاخْشَوْنِ</w:t>
      </w:r>
      <w:r w:rsidR="007F38D3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فربط بهذا على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قلوبهم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وثب</w:t>
      </w:r>
      <w:r w:rsidR="00046904">
        <w:rPr>
          <w:rtl/>
        </w:rPr>
        <w:t>ّ</w:t>
      </w:r>
      <w:r w:rsidRPr="000509AA">
        <w:rPr>
          <w:rtl/>
        </w:rPr>
        <w:t>ت أقدامهم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وأنهضهم إلى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الأخذ بأحكام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وشح</w:t>
      </w:r>
      <w:r w:rsidR="00046904">
        <w:rPr>
          <w:rtl/>
        </w:rPr>
        <w:t>َ</w:t>
      </w:r>
      <w:r w:rsidRPr="000509AA">
        <w:rPr>
          <w:rtl/>
        </w:rPr>
        <w:t>ذ</w:t>
      </w:r>
      <w:r w:rsidR="00046904">
        <w:rPr>
          <w:rtl/>
        </w:rPr>
        <w:t>َ</w:t>
      </w:r>
      <w:r w:rsidRPr="000509AA">
        <w:rPr>
          <w:rtl/>
        </w:rPr>
        <w:t xml:space="preserve"> عزائمهم على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إقامة شرائع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ونفخ فيهم من روح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الطمأنينة والسكينة ما لا يأبهون معه بالكف</w:t>
      </w:r>
      <w:r w:rsidR="00046904">
        <w:rPr>
          <w:rtl/>
        </w:rPr>
        <w:t>ّ</w:t>
      </w:r>
      <w:r w:rsidRPr="000509AA">
        <w:rPr>
          <w:rtl/>
        </w:rPr>
        <w:t>ار</w:t>
      </w:r>
      <w:r w:rsidR="00F26704">
        <w:rPr>
          <w:rtl/>
        </w:rPr>
        <w:t xml:space="preserve"> .</w:t>
      </w:r>
    </w:p>
    <w:p w:rsidR="000509AA" w:rsidRPr="000509AA" w:rsidRDefault="000509AA" w:rsidP="00046904">
      <w:pPr>
        <w:rPr>
          <w:rtl/>
        </w:rPr>
      </w:pPr>
      <w:r w:rsidRPr="000509AA">
        <w:rPr>
          <w:rtl/>
        </w:rPr>
        <w:t>وكان بعض المسلمين قد رهقهم الخوف من مخالفة الأ</w:t>
      </w:r>
      <w:r w:rsidR="00046904">
        <w:rPr>
          <w:rtl/>
        </w:rPr>
        <w:t>ُ</w:t>
      </w:r>
      <w:r w:rsidRPr="000509AA">
        <w:rPr>
          <w:rtl/>
        </w:rPr>
        <w:t>مم بما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تعب</w:t>
      </w:r>
      <w:r w:rsidR="00046904">
        <w:rPr>
          <w:rtl/>
        </w:rPr>
        <w:t>ّ</w:t>
      </w:r>
      <w:r w:rsidRPr="000509AA">
        <w:rPr>
          <w:rtl/>
        </w:rPr>
        <w:t>دهم الله به من حلاله وحرامه وسائر شرائعه وأحكامه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ورب</w:t>
      </w:r>
      <w:r w:rsidR="00046904">
        <w:rPr>
          <w:rtl/>
        </w:rPr>
        <w:t>ّ</w:t>
      </w:r>
      <w:r w:rsidRPr="000509AA">
        <w:rPr>
          <w:rtl/>
        </w:rPr>
        <w:t>ما خافوا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الكف</w:t>
      </w:r>
      <w:r w:rsidR="00046904">
        <w:rPr>
          <w:rtl/>
        </w:rPr>
        <w:t>ّ</w:t>
      </w:r>
      <w:r w:rsidRPr="000509AA">
        <w:rPr>
          <w:rtl/>
        </w:rPr>
        <w:t xml:space="preserve">ار أن يلغوا تلك الشرائع بعد رسول الله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 الكف</w:t>
      </w:r>
      <w:r w:rsidR="00046904">
        <w:rPr>
          <w:rtl/>
        </w:rPr>
        <w:t>ّ</w:t>
      </w:r>
      <w:r w:rsidRPr="000509AA">
        <w:rPr>
          <w:rtl/>
        </w:rPr>
        <w:t>ار يطمعون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فأراد الله تبارك وتعالى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تأمين المسلمين على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دينهم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فبش</w:t>
      </w:r>
      <w:r w:rsidR="00046904">
        <w:rPr>
          <w:rtl/>
        </w:rPr>
        <w:t>ّ</w:t>
      </w:r>
      <w:r w:rsidRPr="000509AA">
        <w:rPr>
          <w:rtl/>
        </w:rPr>
        <w:t>رهم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بقوله وهو أصدق القائلين : </w:t>
      </w:r>
      <w:r w:rsidR="00BE4BC2" w:rsidRPr="00BE4BC2">
        <w:rPr>
          <w:rStyle w:val="rfdAlaem"/>
          <w:rtl/>
        </w:rPr>
        <w:t>(</w:t>
      </w:r>
      <w:r w:rsidR="007F38D3" w:rsidRPr="007F38D3">
        <w:rPr>
          <w:rStyle w:val="rfdAie"/>
          <w:rFonts w:hint="cs"/>
          <w:rtl/>
        </w:rPr>
        <w:t xml:space="preserve"> </w:t>
      </w:r>
      <w:r w:rsidR="00046904" w:rsidRPr="00046904">
        <w:rPr>
          <w:rStyle w:val="rfdAie"/>
          <w:rtl/>
        </w:rPr>
        <w:t>الْيَوْمَ يَئِسَ الَّذِينَ كَفَرُوا مِن دِينِكُمْ</w:t>
      </w:r>
      <w:r w:rsidR="007F38D3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أي بما أنعمت به عليكم من السطوة القاهرة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والدولة المت</w:t>
      </w:r>
      <w:r w:rsidR="00046904">
        <w:rPr>
          <w:rtl/>
        </w:rPr>
        <w:t>ّ</w:t>
      </w:r>
      <w:r w:rsidRPr="000509AA">
        <w:rPr>
          <w:rtl/>
        </w:rPr>
        <w:t>سقة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فأصبح الكف</w:t>
      </w:r>
      <w:r w:rsidR="00046904">
        <w:rPr>
          <w:rtl/>
        </w:rPr>
        <w:t>ّ</w:t>
      </w:r>
      <w:r w:rsidRPr="000509AA">
        <w:rPr>
          <w:rtl/>
        </w:rPr>
        <w:t>ار بها أذل</w:t>
      </w:r>
      <w:r w:rsidR="00046904">
        <w:rPr>
          <w:rtl/>
        </w:rPr>
        <w:t>ّ</w:t>
      </w:r>
      <w:r w:rsidRPr="000509AA">
        <w:rPr>
          <w:rtl/>
        </w:rPr>
        <w:t>اء خاسئين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ويئسوا بسببها من تغل</w:t>
      </w:r>
      <w:r w:rsidR="00046904">
        <w:rPr>
          <w:rtl/>
        </w:rPr>
        <w:t>ّ</w:t>
      </w:r>
      <w:r w:rsidRPr="000509AA">
        <w:rPr>
          <w:rtl/>
        </w:rPr>
        <w:t>بهم على</w:t>
      </w:r>
      <w:r w:rsidR="00046904" w:rsidRPr="00FA1B48">
        <w:rPr>
          <w:rtl/>
        </w:rPr>
        <w:t>ٰ</w:t>
      </w:r>
      <w:r w:rsidRPr="000509AA">
        <w:rPr>
          <w:rtl/>
        </w:rPr>
        <w:t xml:space="preserve"> دينكم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فلن يطمعوا بعد هذا في الاستيلاء عليكم أبدا</w:t>
      </w:r>
      <w:r w:rsidR="00046904">
        <w:rPr>
          <w:rtl/>
        </w:rPr>
        <w:t>ً</w:t>
      </w:r>
      <w:r w:rsidR="00F26704">
        <w:rPr>
          <w:rtl/>
        </w:rPr>
        <w:t xml:space="preserve"> . .</w:t>
      </w:r>
    </w:p>
    <w:p w:rsidR="000509AA" w:rsidRPr="007F38D3" w:rsidRDefault="000509AA" w:rsidP="007F38D3">
      <w:pPr>
        <w:rPr>
          <w:rStyle w:val="rfdLineChar"/>
          <w:rtl/>
        </w:rPr>
      </w:pPr>
      <w:r w:rsidRPr="000509AA">
        <w:rPr>
          <w:rtl/>
        </w:rPr>
        <w:t>وحيث بلغتم هذه المثابة من العز</w:t>
      </w:r>
      <w:r w:rsidR="00046904">
        <w:rPr>
          <w:rtl/>
        </w:rPr>
        <w:t>ّ</w:t>
      </w:r>
      <w:r w:rsidRPr="000509AA">
        <w:rPr>
          <w:rtl/>
        </w:rPr>
        <w:t xml:space="preserve"> والمنعة فلا تخشوهم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تخافوا من مخالفتكم إي</w:t>
      </w:r>
      <w:r w:rsidR="00046904">
        <w:rPr>
          <w:rtl/>
        </w:rPr>
        <w:t>ّ</w:t>
      </w:r>
      <w:r w:rsidRPr="000509AA">
        <w:rPr>
          <w:rtl/>
        </w:rPr>
        <w:t>اهم في هذه الشرائع وإن نقموها عليكم</w:t>
      </w:r>
      <w:r w:rsidR="00C51724">
        <w:rPr>
          <w:rtl/>
        </w:rPr>
        <w:t xml:space="preserve"> ،</w:t>
      </w:r>
      <w:r w:rsidR="007F38D3">
        <w:rPr>
          <w:rFonts w:hint="cs"/>
          <w:rtl/>
        </w:rPr>
        <w:t xml:space="preserve"> </w:t>
      </w:r>
      <w:r w:rsidR="007F38D3">
        <w:rPr>
          <w:rtl/>
        </w:rPr>
        <w:br/>
      </w:r>
      <w:r w:rsidRPr="007F38D3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أ</w:t>
      </w:r>
      <w:r w:rsidR="00046904" w:rsidRPr="001A092F">
        <w:rPr>
          <w:rtl/>
        </w:rPr>
        <w:t>َ</w:t>
      </w:r>
      <w:r w:rsidRPr="001A092F">
        <w:rPr>
          <w:rtl/>
        </w:rPr>
        <w:t>ن</w:t>
      </w:r>
      <w:r w:rsidR="00046904" w:rsidRPr="001A092F">
        <w:rPr>
          <w:rtl/>
        </w:rPr>
        <w:t>ْ</w:t>
      </w:r>
      <w:r w:rsidRPr="001A092F">
        <w:rPr>
          <w:rtl/>
        </w:rPr>
        <w:t>ع</w:t>
      </w:r>
      <w:r w:rsidR="00046904" w:rsidRPr="001A092F">
        <w:rPr>
          <w:rtl/>
        </w:rPr>
        <w:t>َ</w:t>
      </w:r>
      <w:r w:rsidRPr="001A092F">
        <w:rPr>
          <w:rtl/>
        </w:rPr>
        <w:t>م</w:t>
      </w:r>
      <w:r w:rsidR="00046904" w:rsidRPr="001A092F">
        <w:rPr>
          <w:rtl/>
        </w:rPr>
        <w:t>َ</w:t>
      </w:r>
      <w:r w:rsidRPr="001A092F">
        <w:rPr>
          <w:rtl/>
        </w:rPr>
        <w:t xml:space="preserve"> النظر في الش</w:t>
      </w:r>
      <w:r w:rsidR="00046904" w:rsidRPr="001A092F">
        <w:rPr>
          <w:rtl/>
        </w:rPr>
        <w:t>يء</w:t>
      </w:r>
      <w:r w:rsidRPr="001A092F">
        <w:rPr>
          <w:rtl/>
        </w:rPr>
        <w:t xml:space="preserve"> : إذا أطال الفكرة فيه </w:t>
      </w:r>
      <w:r w:rsidR="00046904" w:rsidRPr="001A092F">
        <w:rPr>
          <w:rtl/>
        </w:rPr>
        <w:t>؛</w:t>
      </w:r>
      <w:r w:rsidRPr="001A092F">
        <w:rPr>
          <w:rtl/>
        </w:rPr>
        <w:t xml:space="preserve"> </w:t>
      </w:r>
      <w:r w:rsidR="00046904" w:rsidRPr="001A092F">
        <w:rPr>
          <w:rtl/>
        </w:rPr>
        <w:t>ٱ</w:t>
      </w:r>
      <w:r w:rsidRPr="001A092F">
        <w:rPr>
          <w:rtl/>
        </w:rPr>
        <w:t>نظر : لسان العرب</w:t>
      </w:r>
      <w:r w:rsidR="00414582" w:rsidRPr="001A092F">
        <w:rPr>
          <w:rtl/>
        </w:rPr>
        <w:t xml:space="preserve"> </w:t>
      </w:r>
      <w:r w:rsidRPr="001A092F">
        <w:rPr>
          <w:rtl/>
        </w:rPr>
        <w:t>14</w:t>
      </w:r>
      <w:r w:rsidR="007A060E" w:rsidRPr="001A092F">
        <w:rPr>
          <w:rtl/>
        </w:rPr>
        <w:t xml:space="preserve"> / </w:t>
      </w:r>
      <w:r w:rsidRPr="001A092F">
        <w:rPr>
          <w:rtl/>
        </w:rPr>
        <w:t>213 ماد</w:t>
      </w:r>
      <w:r w:rsidR="00046904" w:rsidRPr="001A092F">
        <w:rPr>
          <w:rtl/>
        </w:rPr>
        <w:t>ّ</w:t>
      </w:r>
      <w:r w:rsidRPr="001A092F">
        <w:rPr>
          <w:rtl/>
        </w:rPr>
        <w:t>ة</w:t>
      </w:r>
      <w:r w:rsidR="00414582" w:rsidRPr="001A092F">
        <w:rPr>
          <w:rtl/>
        </w:rPr>
        <w:t xml:space="preserve"> </w:t>
      </w:r>
      <w:r w:rsidR="00046904" w:rsidRPr="001A092F">
        <w:rPr>
          <w:rtl/>
        </w:rPr>
        <w:br/>
      </w:r>
      <w:r w:rsidR="008767F4" w:rsidRPr="001A092F">
        <w:rPr>
          <w:rtl/>
        </w:rPr>
        <w:t>«</w:t>
      </w:r>
      <w:r w:rsidR="007F38D3" w:rsidRPr="001A092F">
        <w:rPr>
          <w:rFonts w:hint="cs"/>
          <w:rtl/>
        </w:rPr>
        <w:t xml:space="preserve"> </w:t>
      </w:r>
      <w:r w:rsidRPr="001A092F">
        <w:rPr>
          <w:rtl/>
        </w:rPr>
        <w:t>نعم</w:t>
      </w:r>
      <w:r w:rsidR="007F38D3" w:rsidRPr="001A092F">
        <w:rPr>
          <w:rFonts w:hint="cs"/>
          <w:rtl/>
        </w:rPr>
        <w:t xml:space="preserve"> </w:t>
      </w:r>
      <w:r w:rsidR="008767F4" w:rsidRPr="001A092F">
        <w:rPr>
          <w:rtl/>
        </w:rPr>
        <w:t>»</w:t>
      </w:r>
      <w:r w:rsidR="00F26704" w:rsidRPr="001A092F">
        <w:rPr>
          <w:rtl/>
        </w:rPr>
        <w:t xml:space="preserve"> .</w:t>
      </w:r>
    </w:p>
    <w:p w:rsidR="009339C0" w:rsidRDefault="009339C0" w:rsidP="00726455">
      <w:pPr>
        <w:pStyle w:val="rfdNormal0"/>
        <w:rPr>
          <w:rtl/>
        </w:rPr>
        <w:sectPr w:rsidR="009339C0" w:rsidSect="00600DF3">
          <w:headerReference w:type="even" r:id="rId386"/>
          <w:headerReference w:type="default" r:id="rId387"/>
          <w:headerReference w:type="first" r:id="rId38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726455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</w:t>
      </w:r>
      <w:r w:rsidR="00726455" w:rsidRPr="00FA1B48">
        <w:rPr>
          <w:rtl/>
        </w:rPr>
        <w:t>ٱ</w:t>
      </w:r>
      <w:r w:rsidRPr="000509AA">
        <w:rPr>
          <w:rtl/>
        </w:rPr>
        <w:t>خشوني في ما أمرتكم به ونهيتكم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فخذوا بما أمرتكم 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وذروا 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نهيتكم عنه ولو كره المشركون</w:t>
      </w:r>
      <w:r w:rsidR="00F26704">
        <w:rPr>
          <w:rtl/>
        </w:rPr>
        <w:t xml:space="preserve"> .</w:t>
      </w:r>
    </w:p>
    <w:p w:rsidR="000509AA" w:rsidRPr="000509AA" w:rsidRDefault="000509AA" w:rsidP="00726455">
      <w:pPr>
        <w:rPr>
          <w:rtl/>
        </w:rPr>
      </w:pPr>
      <w:r w:rsidRPr="000509AA">
        <w:rPr>
          <w:rtl/>
        </w:rPr>
        <w:t>وفي هذا السياق نفسه جاء قوله تعالى</w:t>
      </w:r>
      <w:r w:rsidR="00726455" w:rsidRPr="00FA1B48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7F38D3" w:rsidRPr="007F38D3">
        <w:rPr>
          <w:rStyle w:val="rfdAie"/>
          <w:rFonts w:hint="cs"/>
          <w:rtl/>
        </w:rPr>
        <w:t xml:space="preserve"> </w:t>
      </w:r>
      <w:r w:rsidR="00726455" w:rsidRPr="00726455">
        <w:rPr>
          <w:rStyle w:val="rfdAie"/>
          <w:rtl/>
        </w:rPr>
        <w:t xml:space="preserve">الْيَوْمَ أَكْمَلْتُ لَكُمْ </w:t>
      </w:r>
      <w:r w:rsidR="00726455">
        <w:rPr>
          <w:rStyle w:val="rfdAie"/>
          <w:rtl/>
        </w:rPr>
        <w:br/>
      </w:r>
      <w:r w:rsidR="00726455" w:rsidRPr="00726455">
        <w:rPr>
          <w:rStyle w:val="rfdAie"/>
          <w:rtl/>
        </w:rPr>
        <w:t>دِينَكُمْ</w:t>
      </w:r>
      <w:r w:rsidR="007F38D3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أي بتعيين من يهيمن على</w:t>
      </w:r>
      <w:r w:rsidR="00726455" w:rsidRPr="00FA1B48">
        <w:rPr>
          <w:rtl/>
        </w:rPr>
        <w:t>ٰ</w:t>
      </w:r>
      <w:r w:rsidRPr="000509AA">
        <w:rPr>
          <w:rtl/>
        </w:rPr>
        <w:t xml:space="preserve"> الدين بعد خاتم النبي</w:t>
      </w:r>
      <w:r w:rsidR="00726455">
        <w:rPr>
          <w:rtl/>
        </w:rPr>
        <w:t>ّ</w:t>
      </w:r>
      <w:r w:rsidRPr="000509AA">
        <w:rPr>
          <w:rtl/>
        </w:rPr>
        <w:t>ين والمرسلين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فيقوم مقامه في حفظ بيضته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ونشر دعوته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وقطع دابر من يبتغي السوء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به</w:t>
      </w:r>
      <w:r w:rsidR="00F26704">
        <w:rPr>
          <w:rtl/>
        </w:rPr>
        <w:t xml:space="preserve"> . .</w:t>
      </w:r>
    </w:p>
    <w:p w:rsidR="000509AA" w:rsidRPr="000509AA" w:rsidRDefault="00BE4BC2" w:rsidP="00726455">
      <w:pPr>
        <w:rPr>
          <w:rtl/>
        </w:rPr>
      </w:pPr>
      <w:r w:rsidRPr="00BE4BC2">
        <w:rPr>
          <w:rStyle w:val="rfdAlaem"/>
          <w:rtl/>
        </w:rPr>
        <w:t>(</w:t>
      </w:r>
      <w:r w:rsidR="007F38D3" w:rsidRPr="007F38D3">
        <w:rPr>
          <w:rStyle w:val="rfdAie"/>
          <w:rFonts w:hint="cs"/>
          <w:rtl/>
        </w:rPr>
        <w:t xml:space="preserve"> </w:t>
      </w:r>
      <w:r w:rsidR="00726455" w:rsidRPr="00726455">
        <w:rPr>
          <w:rStyle w:val="rfdAie"/>
          <w:rtl/>
        </w:rPr>
        <w:t>وَأَتْمَمْتُ عَلَيْكُمْ نِعْمَتِي</w:t>
      </w:r>
      <w:r w:rsidR="007F38D3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باختيار علي</w:t>
      </w:r>
      <w:r w:rsidR="00726455">
        <w:rPr>
          <w:rtl/>
        </w:rPr>
        <w:t>ٍّ</w:t>
      </w:r>
      <w:r w:rsidR="000509AA" w:rsidRPr="000509AA">
        <w:rPr>
          <w:rtl/>
        </w:rPr>
        <w:t xml:space="preserve"> لهذه المهم</w:t>
      </w:r>
      <w:r w:rsidR="00726455">
        <w:rPr>
          <w:rtl/>
        </w:rPr>
        <w:t>ّ</w:t>
      </w:r>
      <w:r w:rsidR="000509AA" w:rsidRPr="000509AA">
        <w:rPr>
          <w:rtl/>
        </w:rPr>
        <w:t>ة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فإن</w:t>
      </w:r>
      <w:r w:rsidR="00726455">
        <w:rPr>
          <w:rtl/>
        </w:rPr>
        <w:t>ّ</w:t>
      </w:r>
      <w:r w:rsidR="000509AA" w:rsidRPr="000509AA">
        <w:rPr>
          <w:rtl/>
        </w:rPr>
        <w:t>ه القوي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الأمين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الذي لا تأخذه في حفظ الدين وأهله لومة لائم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ولا سطوة معتد</w:t>
      </w:r>
      <w:r w:rsidR="00726455">
        <w:rPr>
          <w:rtl/>
        </w:rPr>
        <w:t>ٍ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غاشم</w:t>
      </w:r>
      <w:r w:rsidR="00F26704">
        <w:rPr>
          <w:rtl/>
        </w:rPr>
        <w:t xml:space="preserve"> . .</w:t>
      </w:r>
    </w:p>
    <w:p w:rsidR="000509AA" w:rsidRPr="000509AA" w:rsidRDefault="00BE4BC2" w:rsidP="00726455">
      <w:pPr>
        <w:rPr>
          <w:rtl/>
        </w:rPr>
      </w:pPr>
      <w:r w:rsidRPr="00BE4BC2">
        <w:rPr>
          <w:rStyle w:val="rfdAlaem"/>
          <w:rtl/>
        </w:rPr>
        <w:t>(</w:t>
      </w:r>
      <w:r w:rsidR="007F38D3" w:rsidRPr="007F38D3">
        <w:rPr>
          <w:rStyle w:val="rfdAie"/>
          <w:rFonts w:hint="cs"/>
          <w:rtl/>
        </w:rPr>
        <w:t xml:space="preserve"> </w:t>
      </w:r>
      <w:r w:rsidR="00726455" w:rsidRPr="00726455">
        <w:rPr>
          <w:rStyle w:val="rfdAie"/>
          <w:rtl/>
        </w:rPr>
        <w:t>وَرَضِيتُ لَكُمُ الْإِسْلَامَ دِينًا</w:t>
      </w:r>
      <w:r w:rsidR="007F38D3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  <w:r w:rsidR="000509AA" w:rsidRPr="000509AA">
        <w:rPr>
          <w:rtl/>
        </w:rPr>
        <w:t xml:space="preserve"> قي</w:t>
      </w:r>
      <w:r w:rsidR="00726455">
        <w:rPr>
          <w:rtl/>
        </w:rPr>
        <w:t>ّ</w:t>
      </w:r>
      <w:r w:rsidR="000509AA" w:rsidRPr="000509AA">
        <w:rPr>
          <w:rtl/>
        </w:rPr>
        <w:t>ما</w:t>
      </w:r>
      <w:r w:rsidR="00726455">
        <w:rPr>
          <w:rtl/>
        </w:rPr>
        <w:t>ً</w:t>
      </w:r>
      <w:r w:rsidR="000509AA" w:rsidRPr="000509AA">
        <w:rPr>
          <w:rtl/>
        </w:rPr>
        <w:t xml:space="preserve"> حكيما</w:t>
      </w:r>
      <w:r w:rsidR="00726455">
        <w:rPr>
          <w:rtl/>
        </w:rPr>
        <w:t>ً</w:t>
      </w:r>
      <w:r w:rsidR="000509AA" w:rsidRPr="000509AA">
        <w:rPr>
          <w:rtl/>
        </w:rPr>
        <w:t xml:space="preserve"> بأ</w:t>
      </w:r>
      <w:r w:rsidR="00726455">
        <w:rPr>
          <w:rtl/>
        </w:rPr>
        <w:t>ُ</w:t>
      </w:r>
      <w:r w:rsidR="000509AA" w:rsidRPr="000509AA">
        <w:rPr>
          <w:rtl/>
        </w:rPr>
        <w:t>صوله وفروعه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جامعا</w:t>
      </w:r>
      <w:r w:rsidR="00726455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مانعا</w:t>
      </w:r>
      <w:r w:rsidR="00726455">
        <w:rPr>
          <w:rtl/>
        </w:rPr>
        <w:t>ً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عزيزا</w:t>
      </w:r>
      <w:r w:rsidR="00726455">
        <w:rPr>
          <w:rtl/>
        </w:rPr>
        <w:t>ً</w:t>
      </w:r>
      <w:r w:rsidR="000509AA" w:rsidRPr="000509AA">
        <w:rPr>
          <w:rtl/>
        </w:rPr>
        <w:t xml:space="preserve"> بعز</w:t>
      </w:r>
      <w:r w:rsidR="00726455">
        <w:rPr>
          <w:rtl/>
        </w:rPr>
        <w:t>ّ</w:t>
      </w:r>
      <w:r w:rsidR="000509AA" w:rsidRPr="000509AA">
        <w:rPr>
          <w:rtl/>
        </w:rPr>
        <w:t>ة ق</w:t>
      </w:r>
      <w:r w:rsidR="00726455">
        <w:rPr>
          <w:rtl/>
        </w:rPr>
        <w:t>َ</w:t>
      </w:r>
      <w:r w:rsidR="000509AA" w:rsidRPr="000509AA">
        <w:rPr>
          <w:rtl/>
        </w:rPr>
        <w:t>و</w:t>
      </w:r>
      <w:r w:rsidR="00726455">
        <w:rPr>
          <w:rtl/>
        </w:rPr>
        <w:t>ّ</w:t>
      </w:r>
      <w:r w:rsidR="000509AA" w:rsidRPr="000509AA">
        <w:rPr>
          <w:rtl/>
        </w:rPr>
        <w:t>امه وإمامه بعد النبي</w:t>
      </w:r>
      <w:r w:rsidR="00726455">
        <w:rPr>
          <w:rtl/>
        </w:rPr>
        <w:t>ّ</w:t>
      </w:r>
      <w:r w:rsidR="000509AA" w:rsidRPr="000509AA">
        <w:rPr>
          <w:rtl/>
        </w:rPr>
        <w:t xml:space="preserve"> </w:t>
      </w:r>
      <w:r w:rsidR="000509AA"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فلا يطمع فيه طامع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ولا يرمقه من أعدائه إل</w:t>
      </w:r>
      <w:r w:rsidR="00726455">
        <w:rPr>
          <w:rtl/>
        </w:rPr>
        <w:t>ّ</w:t>
      </w:r>
      <w:r w:rsidR="000509AA" w:rsidRPr="000509AA">
        <w:rPr>
          <w:rtl/>
        </w:rPr>
        <w:t>ا بصر</w:t>
      </w:r>
      <w:r w:rsidR="00726455">
        <w:rPr>
          <w:rtl/>
        </w:rPr>
        <w:t>ٌ</w:t>
      </w:r>
      <w:r w:rsidR="000509AA" w:rsidRPr="000509AA">
        <w:rPr>
          <w:rtl/>
        </w:rPr>
        <w:t xml:space="preserve"> خاشع</w:t>
      </w:r>
      <w:r w:rsidR="00F26704">
        <w:rPr>
          <w:rtl/>
        </w:rPr>
        <w:t xml:space="preserve"> .</w:t>
      </w:r>
    </w:p>
    <w:p w:rsidR="000509AA" w:rsidRPr="000509AA" w:rsidRDefault="000509AA" w:rsidP="00726455">
      <w:pPr>
        <w:rPr>
          <w:rtl/>
        </w:rPr>
      </w:pPr>
      <w:r w:rsidRPr="005C52DA">
        <w:rPr>
          <w:rStyle w:val="rfdBold2"/>
          <w:rtl/>
        </w:rPr>
        <w:t>وبعبارة أ</w:t>
      </w:r>
      <w:r w:rsidR="00726455">
        <w:rPr>
          <w:rStyle w:val="rfdBold2"/>
          <w:rtl/>
        </w:rPr>
        <w:t>ُ</w:t>
      </w:r>
      <w:r w:rsidRPr="005C52DA">
        <w:rPr>
          <w:rStyle w:val="rfdBold2"/>
          <w:rtl/>
        </w:rPr>
        <w:t>خرى</w:t>
      </w:r>
      <w:r w:rsidR="00726455" w:rsidRPr="00FA1B48">
        <w:rPr>
          <w:rStyle w:val="rfdBold2"/>
          <w:rtl/>
        </w:rPr>
        <w:t>ٰ</w:t>
      </w:r>
      <w:r w:rsidRPr="005C52DA">
        <w:rPr>
          <w:rStyle w:val="rfdBold2"/>
          <w:rtl/>
        </w:rPr>
        <w:t xml:space="preserve"> :</w:t>
      </w:r>
      <w:r w:rsidRPr="000509AA">
        <w:rPr>
          <w:rtl/>
        </w:rPr>
        <w:t xml:space="preserve"> لا ريب في أن</w:t>
      </w:r>
      <w:r w:rsidR="00726455">
        <w:rPr>
          <w:rtl/>
        </w:rPr>
        <w:t>ّ</w:t>
      </w:r>
      <w:r w:rsidRPr="000509AA">
        <w:rPr>
          <w:rtl/>
        </w:rPr>
        <w:t xml:space="preserve"> الكلام البليغ يدخله الاستطراد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والاعتراض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أعني تخل</w:t>
      </w:r>
      <w:r w:rsidR="00726455">
        <w:rPr>
          <w:rtl/>
        </w:rPr>
        <w:t>ّ</w:t>
      </w:r>
      <w:r w:rsidRPr="000509AA">
        <w:rPr>
          <w:rtl/>
        </w:rPr>
        <w:t>ل الجمل الأجنبية بين كلامه المتناسق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فيزده ذلك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بلاغة</w:t>
      </w:r>
      <w:r w:rsidR="00726455">
        <w:rPr>
          <w:rtl/>
        </w:rPr>
        <w:t>ً</w:t>
      </w:r>
      <w:r w:rsidRPr="000509AA">
        <w:rPr>
          <w:rtl/>
        </w:rPr>
        <w:t xml:space="preserve"> إلى</w:t>
      </w:r>
      <w:r w:rsidR="00726455" w:rsidRPr="00FA1B48">
        <w:rPr>
          <w:rtl/>
        </w:rPr>
        <w:t>ٰ</w:t>
      </w:r>
      <w:r w:rsidRPr="000509AA">
        <w:rPr>
          <w:rtl/>
        </w:rPr>
        <w:t xml:space="preserve"> بلاغته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نص</w:t>
      </w:r>
      <w:r w:rsidR="00726455">
        <w:rPr>
          <w:rtl/>
        </w:rPr>
        <w:t>ّ</w:t>
      </w:r>
      <w:r w:rsidRPr="000509AA">
        <w:rPr>
          <w:rtl/>
        </w:rPr>
        <w:t xml:space="preserve"> عليه الأئم</w:t>
      </w:r>
      <w:r w:rsidR="00726455">
        <w:rPr>
          <w:rtl/>
        </w:rPr>
        <w:t>ّ</w:t>
      </w:r>
      <w:r w:rsidRPr="000509AA">
        <w:rPr>
          <w:rtl/>
        </w:rPr>
        <w:t>ة من علماء البلاغة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726455" w:rsidRPr="00FA1B48">
        <w:rPr>
          <w:rtl/>
        </w:rPr>
        <w:t>ٱ</w:t>
      </w:r>
      <w:r w:rsidRPr="000509AA">
        <w:rPr>
          <w:rtl/>
        </w:rPr>
        <w:t>ستشهدوا عليه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بكثير من الآيات المحكمة والسنن الصحيحة وكلام العرب في الجاهلية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والتفصيل في باب الإيجاز والإطناب والمساواة من علم المعاني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0616C" w:rsidRDefault="000509AA" w:rsidP="0000616C">
      <w:pPr>
        <w:rPr>
          <w:rStyle w:val="rfdLineChar"/>
          <w:rtl/>
        </w:rPr>
      </w:pPr>
      <w:r w:rsidRPr="005C52DA">
        <w:rPr>
          <w:rStyle w:val="rfdBold2"/>
          <w:rtl/>
        </w:rPr>
        <w:t>وعليه :</w:t>
      </w:r>
      <w:r w:rsidRPr="000509AA">
        <w:rPr>
          <w:rtl/>
        </w:rPr>
        <w:t xml:space="preserve"> فإن</w:t>
      </w:r>
      <w:r w:rsidR="00726455">
        <w:rPr>
          <w:rtl/>
        </w:rPr>
        <w:t>ّ</w:t>
      </w:r>
      <w:r w:rsidRPr="000509AA">
        <w:rPr>
          <w:rtl/>
        </w:rPr>
        <w:t xml:space="preserve"> قوله تعالى</w:t>
      </w:r>
      <w:r w:rsidR="00726455" w:rsidRPr="00FA1B48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00616C" w:rsidRPr="0000616C">
        <w:rPr>
          <w:rStyle w:val="rfdAie"/>
          <w:rFonts w:hint="cs"/>
          <w:rtl/>
        </w:rPr>
        <w:t xml:space="preserve"> </w:t>
      </w:r>
      <w:r w:rsidR="00726455" w:rsidRPr="0000616C">
        <w:rPr>
          <w:rStyle w:val="rfdAie"/>
          <w:rtl/>
        </w:rPr>
        <w:t>الْيَوْمَ يَئِسَ الَّذِينَ كَفَرُوا مِن دِينِكُمْ</w:t>
      </w:r>
      <w:r w:rsidR="0000616C" w:rsidRPr="0000616C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قد دخل في هذه الآية على</w:t>
      </w:r>
      <w:r w:rsidR="00726455" w:rsidRPr="00FA1B48">
        <w:rPr>
          <w:rtl/>
        </w:rPr>
        <w:t>ٰ</w:t>
      </w:r>
      <w:r w:rsidRPr="000509AA">
        <w:rPr>
          <w:rtl/>
        </w:rPr>
        <w:t xml:space="preserve"> سبيل الاعتراض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صر</w:t>
      </w:r>
      <w:r w:rsidR="00726455">
        <w:rPr>
          <w:rtl/>
        </w:rPr>
        <w:t>ّ</w:t>
      </w:r>
      <w:r w:rsidRPr="000509AA">
        <w:rPr>
          <w:rtl/>
        </w:rPr>
        <w:t>ح به الزمخشري في</w:t>
      </w:r>
      <w:r w:rsidR="0000616C">
        <w:rPr>
          <w:rFonts w:hint="cs"/>
          <w:rtl/>
        </w:rPr>
        <w:t xml:space="preserve"> </w:t>
      </w:r>
      <w:r w:rsidR="0000616C">
        <w:rPr>
          <w:rtl/>
        </w:rPr>
        <w:br/>
      </w:r>
      <w:r w:rsidR="0000616C">
        <w:rPr>
          <w:rtl/>
        </w:rPr>
        <w:br/>
      </w:r>
      <w:r w:rsidRPr="0000616C">
        <w:rPr>
          <w:rStyle w:val="rfdLineChar"/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الإيجاز : أداء المقصود بأقل</w:t>
      </w:r>
      <w:r w:rsidR="00726455" w:rsidRPr="001A092F">
        <w:rPr>
          <w:rtl/>
        </w:rPr>
        <w:t>ّ</w:t>
      </w:r>
      <w:r w:rsidRPr="001A092F">
        <w:rPr>
          <w:rtl/>
        </w:rPr>
        <w:t xml:space="preserve"> من عبارة المتعارف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والإطناب : أداؤه بأكثر منها</w:t>
      </w:r>
      <w:r w:rsidR="00C51724" w:rsidRPr="001A092F">
        <w:rPr>
          <w:rtl/>
        </w:rPr>
        <w:t xml:space="preserve"> ،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والمساواة : هي أل</w:t>
      </w:r>
      <w:r w:rsidR="00726455" w:rsidRPr="001A092F">
        <w:rPr>
          <w:rtl/>
        </w:rPr>
        <w:t>ّ</w:t>
      </w:r>
      <w:r w:rsidRPr="001A092F">
        <w:rPr>
          <w:rtl/>
        </w:rPr>
        <w:t>ا يزيد اللفظ على</w:t>
      </w:r>
      <w:r w:rsidR="00726455" w:rsidRPr="001A092F">
        <w:rPr>
          <w:rtl/>
        </w:rPr>
        <w:t>ٰ</w:t>
      </w:r>
      <w:r w:rsidRPr="001A092F">
        <w:rPr>
          <w:rtl/>
        </w:rPr>
        <w:t xml:space="preserve"> المعنى</w:t>
      </w:r>
      <w:r w:rsidR="00726455" w:rsidRPr="001A092F">
        <w:rPr>
          <w:rtl/>
        </w:rPr>
        <w:t>ٰ</w:t>
      </w:r>
      <w:r w:rsidRPr="001A092F">
        <w:rPr>
          <w:rtl/>
        </w:rPr>
        <w:t xml:space="preserve"> فتكون وسطا</w:t>
      </w:r>
      <w:r w:rsidR="00726455" w:rsidRPr="001A092F">
        <w:rPr>
          <w:rtl/>
        </w:rPr>
        <w:t>ً</w:t>
      </w:r>
      <w:r w:rsidRPr="001A092F">
        <w:rPr>
          <w:rtl/>
        </w:rPr>
        <w:t xml:space="preserve"> بين الإيجاز والإطناب</w:t>
      </w:r>
      <w:r w:rsidR="00F26704" w:rsidRPr="001A092F">
        <w:rPr>
          <w:rtl/>
        </w:rPr>
        <w:t xml:space="preserve"> .</w:t>
      </w:r>
    </w:p>
    <w:p w:rsidR="000509AA" w:rsidRPr="0000616C" w:rsidRDefault="00726455" w:rsidP="0000616C">
      <w:pPr>
        <w:rPr>
          <w:rStyle w:val="rfdFootnote"/>
          <w:rtl/>
        </w:rPr>
      </w:pPr>
      <w:r w:rsidRPr="0000616C">
        <w:rPr>
          <w:rStyle w:val="rfdFootnote"/>
          <w:rtl/>
        </w:rPr>
        <w:t>ٱ</w:t>
      </w:r>
      <w:r w:rsidR="000509AA" w:rsidRPr="0000616C">
        <w:rPr>
          <w:rStyle w:val="rfdFootnote"/>
          <w:rtl/>
        </w:rPr>
        <w:t>نظر مثلا</w:t>
      </w:r>
      <w:r w:rsidRPr="0000616C">
        <w:rPr>
          <w:rStyle w:val="rfdFootnote"/>
          <w:rtl/>
        </w:rPr>
        <w:t>ً</w:t>
      </w:r>
      <w:r w:rsidR="000509AA" w:rsidRPr="0000616C">
        <w:rPr>
          <w:rStyle w:val="rfdFootnote"/>
          <w:rtl/>
        </w:rPr>
        <w:t xml:space="preserve"> : المطو</w:t>
      </w:r>
      <w:r w:rsidRPr="0000616C">
        <w:rPr>
          <w:rStyle w:val="rfdFootnote"/>
          <w:rtl/>
        </w:rPr>
        <w:t>ّ</w:t>
      </w:r>
      <w:r w:rsidR="000509AA" w:rsidRPr="0000616C">
        <w:rPr>
          <w:rStyle w:val="rfdFootnote"/>
          <w:rtl/>
        </w:rPr>
        <w:t>ل : 282 وما بعدها</w:t>
      </w:r>
      <w:r w:rsidR="00F26704" w:rsidRPr="0000616C">
        <w:rPr>
          <w:rStyle w:val="rfdFootnote"/>
          <w:rtl/>
        </w:rPr>
        <w:t xml:space="preserve"> .</w:t>
      </w:r>
    </w:p>
    <w:p w:rsidR="000509AA" w:rsidRPr="000509AA" w:rsidRDefault="000509AA" w:rsidP="005C52DA">
      <w:pPr>
        <w:pStyle w:val="rfdNormal0"/>
        <w:rPr>
          <w:rtl/>
        </w:rPr>
      </w:pPr>
      <w:r>
        <w:rPr>
          <w:rtl/>
        </w:rPr>
        <w:br w:type="page"/>
      </w:r>
      <w:r w:rsidR="005C52DA">
        <w:rPr>
          <w:rtl/>
        </w:rPr>
        <w:lastRenderedPageBreak/>
        <w:t>تفسيرها من «</w:t>
      </w:r>
      <w:r w:rsidR="001D0608">
        <w:rPr>
          <w:rFonts w:hint="cs"/>
          <w:rtl/>
        </w:rPr>
        <w:t xml:space="preserve"> </w:t>
      </w:r>
      <w:r w:rsidR="005C52DA">
        <w:rPr>
          <w:rtl/>
        </w:rPr>
        <w:t>الكش</w:t>
      </w:r>
      <w:r w:rsidR="00C54B8F">
        <w:rPr>
          <w:rtl/>
        </w:rPr>
        <w:t>ّ</w:t>
      </w:r>
      <w:r w:rsidR="005C52DA">
        <w:rPr>
          <w:rtl/>
        </w:rPr>
        <w:t>اف</w:t>
      </w:r>
      <w:r w:rsidR="001D0608">
        <w:rPr>
          <w:rFonts w:hint="cs"/>
          <w:rtl/>
        </w:rPr>
        <w:t xml:space="preserve"> </w:t>
      </w:r>
      <w:r w:rsidRPr="000509AA">
        <w:rPr>
          <w:rtl/>
        </w:rPr>
        <w:t xml:space="preserve">»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والحكمة في إدخاله تأمين</w:t>
      </w:r>
      <w:r w:rsidR="00C54B8F">
        <w:rPr>
          <w:rtl/>
        </w:rPr>
        <w:t>ُ</w:t>
      </w:r>
      <w:r w:rsidRPr="000509AA">
        <w:rPr>
          <w:rtl/>
        </w:rPr>
        <w:t xml:space="preserve"> المسلمين على</w:t>
      </w:r>
      <w:r w:rsidR="00C54B8F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دينهم كما بي</w:t>
      </w:r>
      <w:r w:rsidR="00C54B8F">
        <w:rPr>
          <w:rtl/>
        </w:rPr>
        <w:t>ّ</w:t>
      </w:r>
      <w:r w:rsidRPr="000509AA">
        <w:rPr>
          <w:rtl/>
        </w:rPr>
        <w:t>ن</w:t>
      </w:r>
      <w:r w:rsidR="00C54B8F">
        <w:rPr>
          <w:rtl/>
        </w:rPr>
        <w:t>ّ</w:t>
      </w:r>
      <w:r w:rsidRPr="000509AA">
        <w:rPr>
          <w:rtl/>
        </w:rPr>
        <w:t>اه</w:t>
      </w:r>
      <w:r w:rsidR="00F26704">
        <w:rPr>
          <w:rtl/>
        </w:rPr>
        <w:t xml:space="preserve"> .</w:t>
      </w:r>
    </w:p>
    <w:p w:rsidR="000509AA" w:rsidRPr="000509AA" w:rsidRDefault="000509AA" w:rsidP="00C54B8F">
      <w:pPr>
        <w:rPr>
          <w:rtl/>
        </w:rPr>
      </w:pPr>
      <w:r w:rsidRPr="000509AA">
        <w:rPr>
          <w:rtl/>
        </w:rPr>
        <w:t xml:space="preserve">وفي سياق هذا التأمين قال لهم : </w:t>
      </w:r>
      <w:r w:rsidR="00BE4BC2" w:rsidRPr="00BE4BC2">
        <w:rPr>
          <w:rStyle w:val="rfdAlaem"/>
          <w:rtl/>
        </w:rPr>
        <w:t>(</w:t>
      </w:r>
      <w:r w:rsidR="001D0608" w:rsidRPr="001D0608">
        <w:rPr>
          <w:rStyle w:val="rfdAie"/>
          <w:rFonts w:hint="cs"/>
          <w:rtl/>
        </w:rPr>
        <w:t xml:space="preserve"> </w:t>
      </w:r>
      <w:r w:rsidR="00C54B8F" w:rsidRPr="001D0608">
        <w:rPr>
          <w:rStyle w:val="rfdAie"/>
          <w:rtl/>
        </w:rPr>
        <w:t>الْيَوْمَ أَكْمَلْتُ لَكُمْ دِينَكُمْ</w:t>
      </w:r>
      <w:r w:rsidR="001D0608" w:rsidRPr="001D0608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يعني بجعل الولاية عليه وعليكم بعد النبي</w:t>
      </w:r>
      <w:r w:rsidR="00C54B8F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لمن يقوم مقامه في حفظ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البيضة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والذود عن حياض المسلمين بكل</w:t>
      </w:r>
      <w:r w:rsidR="00C54B8F">
        <w:rPr>
          <w:rtl/>
        </w:rPr>
        <w:t>ّ</w:t>
      </w:r>
      <w:r w:rsidRPr="000509AA">
        <w:rPr>
          <w:rtl/>
        </w:rPr>
        <w:t xml:space="preserve"> رعاية حكيمة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وكل</w:t>
      </w:r>
      <w:r w:rsidR="00C54B8F">
        <w:rPr>
          <w:rtl/>
        </w:rPr>
        <w:t>ّ</w:t>
      </w:r>
      <w:r w:rsidRPr="000509AA">
        <w:rPr>
          <w:rtl/>
        </w:rPr>
        <w:t xml:space="preserve"> عناية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عظيمة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ونحن مهما شككنا فلا نشك</w:t>
      </w:r>
      <w:r w:rsidR="00C54B8F">
        <w:rPr>
          <w:rtl/>
        </w:rPr>
        <w:t>ّ</w:t>
      </w:r>
      <w:r w:rsidRPr="000509AA">
        <w:rPr>
          <w:rtl/>
        </w:rPr>
        <w:t xml:space="preserve"> في عصمة أئم</w:t>
      </w:r>
      <w:r w:rsidR="00C54B8F">
        <w:rPr>
          <w:rtl/>
        </w:rPr>
        <w:t>ّ</w:t>
      </w:r>
      <w:r w:rsidRPr="000509AA">
        <w:rPr>
          <w:rtl/>
        </w:rPr>
        <w:t xml:space="preserve">تنا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C54B8F">
        <w:rPr>
          <w:rtl/>
        </w:rPr>
        <w:t>ّ</w:t>
      </w:r>
      <w:r w:rsidRPr="000509AA">
        <w:rPr>
          <w:rtl/>
        </w:rPr>
        <w:t xml:space="preserve"> عندهم علم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الكتاب </w:t>
      </w:r>
      <w:r w:rsidRPr="000509AA">
        <w:rPr>
          <w:rStyle w:val="rfdFootnotenum"/>
          <w:rtl/>
        </w:rPr>
        <w:t>(3)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من ريب لأحد في أن</w:t>
      </w:r>
      <w:r w:rsidR="00C54B8F">
        <w:rPr>
          <w:rtl/>
        </w:rPr>
        <w:t>ّ</w:t>
      </w:r>
      <w:r w:rsidRPr="000509AA">
        <w:rPr>
          <w:rtl/>
        </w:rPr>
        <w:t>هم أعلم الناس بمفاده</w:t>
      </w:r>
      <w:r w:rsidR="00F26704">
        <w:rPr>
          <w:rtl/>
        </w:rPr>
        <w:t xml:space="preserve"> . .</w:t>
      </w:r>
    </w:p>
    <w:p w:rsidR="000509AA" w:rsidRPr="000509AA" w:rsidRDefault="000509AA" w:rsidP="00C54B8F">
      <w:pPr>
        <w:rPr>
          <w:rtl/>
        </w:rPr>
      </w:pPr>
      <w:r w:rsidRPr="000509AA">
        <w:rPr>
          <w:rtl/>
        </w:rPr>
        <w:t>وقد تواترت نصوصهم الصريحة بأن</w:t>
      </w:r>
      <w:r w:rsidR="00C54B8F">
        <w:rPr>
          <w:rtl/>
        </w:rPr>
        <w:t>ّ</w:t>
      </w:r>
      <w:r w:rsidRPr="000509AA">
        <w:rPr>
          <w:rtl/>
        </w:rPr>
        <w:t xml:space="preserve"> قوله تعالى</w:t>
      </w:r>
      <w:r w:rsidR="00C54B8F" w:rsidRPr="00FA1B48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1D0608" w:rsidRPr="001D0608">
        <w:rPr>
          <w:rStyle w:val="rfdAie"/>
          <w:rFonts w:hint="cs"/>
          <w:rtl/>
        </w:rPr>
        <w:t xml:space="preserve"> </w:t>
      </w:r>
      <w:r w:rsidR="00C54B8F" w:rsidRPr="00C54B8F">
        <w:rPr>
          <w:rStyle w:val="rfdAie"/>
          <w:rtl/>
        </w:rPr>
        <w:t xml:space="preserve">الْيَوْمَ أَكْمَلْتُ </w:t>
      </w:r>
      <w:r w:rsidR="00C54B8F">
        <w:rPr>
          <w:rStyle w:val="rfdAie"/>
          <w:rtl/>
        </w:rPr>
        <w:br/>
      </w:r>
      <w:r w:rsidR="00C54B8F" w:rsidRPr="00C54B8F">
        <w:rPr>
          <w:rStyle w:val="rfdAie"/>
          <w:rtl/>
        </w:rPr>
        <w:t>لَكُمْ دِينَكُمْ</w:t>
      </w:r>
      <w:r w:rsidR="001D0608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إلى</w:t>
      </w:r>
      <w:r w:rsidR="00C54B8F" w:rsidRPr="00FA1B48">
        <w:rPr>
          <w:rtl/>
        </w:rPr>
        <w:t>ٰ</w:t>
      </w:r>
      <w:r w:rsidRPr="000509AA">
        <w:rPr>
          <w:rtl/>
        </w:rPr>
        <w:t xml:space="preserve"> قوله : </w:t>
      </w:r>
      <w:r w:rsidR="00BE4BC2" w:rsidRPr="00BE4BC2">
        <w:rPr>
          <w:rStyle w:val="rfdAlaem"/>
          <w:rtl/>
        </w:rPr>
        <w:t>(</w:t>
      </w:r>
      <w:r w:rsidR="001D0608" w:rsidRPr="001D0608">
        <w:rPr>
          <w:rStyle w:val="rfdAie"/>
          <w:rFonts w:hint="cs"/>
          <w:rtl/>
        </w:rPr>
        <w:t xml:space="preserve"> </w:t>
      </w:r>
      <w:r w:rsidR="00C54B8F" w:rsidRPr="00C54B8F">
        <w:rPr>
          <w:rStyle w:val="rfdAie"/>
          <w:rtl/>
        </w:rPr>
        <w:t>وَرَضِيتُ لَكُمُ الْإِسْلَامَ دِينًا</w:t>
      </w:r>
      <w:r w:rsidR="001D0608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إن</w:t>
      </w:r>
      <w:r w:rsidR="00C54B8F">
        <w:rPr>
          <w:rtl/>
        </w:rPr>
        <w:t>ّ</w:t>
      </w:r>
      <w:r w:rsidRPr="000509AA">
        <w:rPr>
          <w:rtl/>
        </w:rPr>
        <w:t>ما نزلت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إمامة أمير المؤمنين يوم غدير خم</w:t>
      </w:r>
      <w:r w:rsidR="00C54B8F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الثامن عشر من ذي الحج</w:t>
      </w:r>
      <w:r w:rsidR="00C54B8F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عشر للهجرة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والنبي</w:t>
      </w:r>
      <w:r w:rsidR="00C54B8F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قافل من حج</w:t>
      </w:r>
      <w:r w:rsidR="00C54B8F">
        <w:rPr>
          <w:rtl/>
        </w:rPr>
        <w:t>ّ</w:t>
      </w:r>
      <w:r w:rsidRPr="000509AA">
        <w:rPr>
          <w:rtl/>
        </w:rPr>
        <w:t>ة الوداع بمن كان معه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عشرات الأ</w:t>
      </w:r>
      <w:r w:rsidR="00C54B8F">
        <w:rPr>
          <w:rtl/>
        </w:rPr>
        <w:t>ُ</w:t>
      </w:r>
      <w:r w:rsidRPr="000509AA">
        <w:rPr>
          <w:rtl/>
        </w:rPr>
        <w:t>لوف من المسلمين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قبل وفاته بسبعين يوما</w:t>
      </w:r>
      <w:r w:rsidR="00C54B8F">
        <w:rPr>
          <w:rtl/>
        </w:rPr>
        <w:t>ً</w:t>
      </w:r>
      <w:r w:rsidRPr="000509AA">
        <w:rPr>
          <w:rtl/>
        </w:rPr>
        <w:t xml:space="preserve"> أو أكثر بقليل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فكمل الدين في خم</w:t>
      </w:r>
      <w:r w:rsidR="00C54B8F">
        <w:rPr>
          <w:rtl/>
        </w:rPr>
        <w:t>ّ</w:t>
      </w:r>
      <w:r w:rsidRPr="000509AA">
        <w:rPr>
          <w:rtl/>
        </w:rPr>
        <w:t xml:space="preserve"> بإمامة الوصي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بدأ في ح</w:t>
      </w:r>
      <w:r w:rsidR="00C54B8F">
        <w:rPr>
          <w:rtl/>
        </w:rPr>
        <w:t>ِ</w:t>
      </w:r>
      <w:r w:rsidRPr="000509AA">
        <w:rPr>
          <w:rtl/>
        </w:rPr>
        <w:t>راء ببعثة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النبي</w:t>
      </w:r>
      <w:r w:rsidR="00C54B8F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0509AA" w:rsidRPr="000509AA" w:rsidRDefault="001D0608" w:rsidP="000509AA">
      <w:pPr>
        <w:pStyle w:val="rfdLine"/>
        <w:rPr>
          <w:rtl/>
        </w:rPr>
      </w:pPr>
      <w:r w:rsidRPr="001D0608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(1) الكش</w:t>
      </w:r>
      <w:r w:rsidR="00C54B8F" w:rsidRPr="001A092F">
        <w:rPr>
          <w:rtl/>
        </w:rPr>
        <w:t>ّ</w:t>
      </w:r>
      <w:r w:rsidRPr="001A092F">
        <w:rPr>
          <w:rtl/>
        </w:rPr>
        <w:t>اف</w:t>
      </w:r>
      <w:r w:rsidR="00414582" w:rsidRPr="001A092F">
        <w:rPr>
          <w:rtl/>
        </w:rPr>
        <w:t xml:space="preserve"> </w:t>
      </w:r>
      <w:r w:rsidRPr="001A092F">
        <w:rPr>
          <w:rtl/>
        </w:rPr>
        <w:t>1</w:t>
      </w:r>
      <w:r w:rsidR="007A060E" w:rsidRPr="001A092F">
        <w:rPr>
          <w:rtl/>
        </w:rPr>
        <w:t xml:space="preserve"> / </w:t>
      </w:r>
      <w:r w:rsidRPr="001A092F">
        <w:rPr>
          <w:rtl/>
        </w:rPr>
        <w:t>593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>(2) انظر أو</w:t>
      </w:r>
      <w:r w:rsidR="00C54B8F" w:rsidRPr="001A092F">
        <w:rPr>
          <w:rtl/>
        </w:rPr>
        <w:t>ّ</w:t>
      </w:r>
      <w:r w:rsidRPr="001A092F">
        <w:rPr>
          <w:rtl/>
        </w:rPr>
        <w:t>ل المقام الثاني المار</w:t>
      </w:r>
      <w:r w:rsidR="00C54B8F" w:rsidRPr="001A092F">
        <w:rPr>
          <w:rtl/>
        </w:rPr>
        <w:t>ّ</w:t>
      </w:r>
      <w:r w:rsidRPr="001A092F">
        <w:rPr>
          <w:rtl/>
        </w:rPr>
        <w:t xml:space="preserve"> آنفا</w:t>
      </w:r>
      <w:r w:rsidR="00C54B8F" w:rsidRPr="001A092F">
        <w:rPr>
          <w:rtl/>
        </w:rPr>
        <w:t>ً</w:t>
      </w:r>
      <w:r w:rsidRPr="001A092F">
        <w:rPr>
          <w:rtl/>
        </w:rPr>
        <w:t xml:space="preserve"> قبل صفحات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وهامشه رقم 2</w:t>
      </w:r>
      <w:r w:rsidR="00F26704" w:rsidRPr="001A092F">
        <w:rPr>
          <w:rtl/>
        </w:rPr>
        <w:t xml:space="preserve"> .</w:t>
      </w:r>
    </w:p>
    <w:p w:rsidR="000509AA" w:rsidRPr="001A092F" w:rsidRDefault="000509AA" w:rsidP="001A092F">
      <w:pPr>
        <w:pStyle w:val="rfdFootnote0"/>
        <w:rPr>
          <w:rtl/>
        </w:rPr>
      </w:pPr>
      <w:r w:rsidRPr="001A092F">
        <w:rPr>
          <w:rtl/>
        </w:rPr>
        <w:t xml:space="preserve">(3) </w:t>
      </w:r>
      <w:r w:rsidR="00C54B8F" w:rsidRPr="001A092F">
        <w:rPr>
          <w:rtl/>
        </w:rPr>
        <w:t>ٱ</w:t>
      </w:r>
      <w:r w:rsidRPr="001A092F">
        <w:rPr>
          <w:rtl/>
        </w:rPr>
        <w:t>نظر تفسير قوله تعالى</w:t>
      </w:r>
      <w:r w:rsidR="00C54B8F" w:rsidRPr="001A092F">
        <w:rPr>
          <w:rtl/>
        </w:rPr>
        <w:t>ٰ</w:t>
      </w:r>
      <w:r w:rsidRPr="001A092F">
        <w:rPr>
          <w:rtl/>
        </w:rPr>
        <w:t xml:space="preserve"> : </w:t>
      </w:r>
      <w:r w:rsidR="00BE4BC2" w:rsidRPr="001A092F">
        <w:rPr>
          <w:rStyle w:val="rfdAlaem"/>
          <w:rtl/>
        </w:rPr>
        <w:t>(</w:t>
      </w:r>
      <w:r w:rsidR="001D0608" w:rsidRPr="001A092F">
        <w:rPr>
          <w:rStyle w:val="rfdFootnoteAie"/>
          <w:rFonts w:hint="cs"/>
          <w:rtl/>
        </w:rPr>
        <w:t xml:space="preserve"> </w:t>
      </w:r>
      <w:r w:rsidR="00C54B8F" w:rsidRPr="001A092F">
        <w:rPr>
          <w:rStyle w:val="rfdFootnoteAie"/>
          <w:rtl/>
        </w:rPr>
        <w:t>وَمَنْ عِندَهُ عِلْمُ الْكِتَابِ</w:t>
      </w:r>
      <w:r w:rsidR="001D0608" w:rsidRPr="001A092F">
        <w:rPr>
          <w:rStyle w:val="rfdFootnoteAie"/>
          <w:rFonts w:hint="cs"/>
          <w:rtl/>
        </w:rPr>
        <w:t xml:space="preserve"> </w:t>
      </w:r>
      <w:r w:rsidR="00BE4BC2" w:rsidRPr="001A092F">
        <w:rPr>
          <w:rStyle w:val="rfdAlaem"/>
          <w:rtl/>
        </w:rPr>
        <w:t>)</w:t>
      </w:r>
      <w:r w:rsidRPr="001A092F">
        <w:rPr>
          <w:rtl/>
        </w:rPr>
        <w:t xml:space="preserve"> سورة الرعد 13 : 43</w:t>
      </w:r>
      <w:r w:rsidR="00C51724" w:rsidRPr="001A092F">
        <w:rPr>
          <w:rtl/>
        </w:rPr>
        <w:t xml:space="preserve"> ،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الكافي</w:t>
      </w:r>
      <w:r w:rsidR="00414582" w:rsidRPr="001A092F">
        <w:rPr>
          <w:rtl/>
        </w:rPr>
        <w:t xml:space="preserve"> </w:t>
      </w:r>
      <w:r w:rsidRPr="001A092F">
        <w:rPr>
          <w:rtl/>
        </w:rPr>
        <w:t>1</w:t>
      </w:r>
      <w:r w:rsidR="007A060E" w:rsidRPr="001A092F">
        <w:rPr>
          <w:rtl/>
        </w:rPr>
        <w:t xml:space="preserve"> / </w:t>
      </w:r>
      <w:r w:rsidRPr="001A092F">
        <w:rPr>
          <w:rtl/>
        </w:rPr>
        <w:t xml:space="preserve">254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256 ح 603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608</w:t>
      </w:r>
      <w:r w:rsidR="00C51724" w:rsidRPr="001A092F">
        <w:rPr>
          <w:rtl/>
        </w:rPr>
        <w:t xml:space="preserve"> ،</w:t>
      </w:r>
      <w:r w:rsidRPr="001A092F">
        <w:rPr>
          <w:rtl/>
        </w:rPr>
        <w:t xml:space="preserve"> شواهد التنزيل</w:t>
      </w:r>
      <w:r w:rsidR="00414582" w:rsidRPr="001A092F">
        <w:rPr>
          <w:rtl/>
        </w:rPr>
        <w:t xml:space="preserve"> </w:t>
      </w:r>
      <w:r w:rsidRPr="001A092F">
        <w:rPr>
          <w:rtl/>
        </w:rPr>
        <w:t>1</w:t>
      </w:r>
      <w:r w:rsidR="007A060E" w:rsidRPr="001A092F">
        <w:rPr>
          <w:rtl/>
        </w:rPr>
        <w:t xml:space="preserve"> / </w:t>
      </w:r>
      <w:r w:rsidRPr="001A092F">
        <w:rPr>
          <w:rtl/>
        </w:rPr>
        <w:t xml:space="preserve">307 </w:t>
      </w:r>
      <w:r w:rsidR="00294847" w:rsidRPr="001A092F">
        <w:rPr>
          <w:rtl/>
        </w:rPr>
        <w:t>ـ</w:t>
      </w:r>
      <w:r w:rsidRPr="001A092F">
        <w:rPr>
          <w:rtl/>
        </w:rPr>
        <w:t xml:space="preserve"> 310 ح 422 </w:t>
      </w:r>
      <w:r w:rsidR="00294847" w:rsidRPr="001A092F">
        <w:rPr>
          <w:rtl/>
        </w:rPr>
        <w:t>ـ</w:t>
      </w:r>
      <w:r w:rsidR="00444449" w:rsidRPr="001A092F">
        <w:rPr>
          <w:rtl/>
        </w:rPr>
        <w:t xml:space="preserve"> </w:t>
      </w:r>
      <w:r w:rsidR="00444449" w:rsidRPr="001A092F">
        <w:rPr>
          <w:rtl/>
        </w:rPr>
        <w:br/>
      </w:r>
      <w:r w:rsidRPr="001A092F">
        <w:rPr>
          <w:rtl/>
        </w:rPr>
        <w:t>427</w:t>
      </w:r>
      <w:r w:rsidR="00F26704" w:rsidRPr="001A092F">
        <w:rPr>
          <w:rtl/>
        </w:rPr>
        <w:t xml:space="preserve"> .</w:t>
      </w:r>
    </w:p>
    <w:p w:rsidR="000509AA" w:rsidRPr="00EA10F3" w:rsidRDefault="000509AA" w:rsidP="00EA10F3">
      <w:pPr>
        <w:pStyle w:val="rfdFootnote0"/>
        <w:rPr>
          <w:rtl/>
        </w:rPr>
      </w:pPr>
      <w:r w:rsidRPr="00EA10F3">
        <w:rPr>
          <w:rtl/>
        </w:rPr>
        <w:t xml:space="preserve">(4) </w:t>
      </w:r>
      <w:r w:rsidR="00C54B8F" w:rsidRPr="00EA10F3">
        <w:rPr>
          <w:rtl/>
        </w:rPr>
        <w:t>ٱ</w:t>
      </w:r>
      <w:r w:rsidRPr="00EA10F3">
        <w:rPr>
          <w:rtl/>
        </w:rPr>
        <w:t>نظر : الإرشاد</w:t>
      </w:r>
      <w:r w:rsidR="00414582" w:rsidRPr="00EA10F3">
        <w:rPr>
          <w:rtl/>
        </w:rPr>
        <w:t xml:space="preserve"> </w:t>
      </w:r>
      <w:r w:rsidRPr="00EA10F3">
        <w:rPr>
          <w:rtl/>
        </w:rPr>
        <w:t>1</w:t>
      </w:r>
      <w:r w:rsidR="007A060E" w:rsidRPr="00EA10F3">
        <w:rPr>
          <w:rtl/>
        </w:rPr>
        <w:t xml:space="preserve"> / </w:t>
      </w:r>
      <w:r w:rsidRPr="00EA10F3">
        <w:rPr>
          <w:rtl/>
        </w:rPr>
        <w:t xml:space="preserve">175 </w:t>
      </w:r>
      <w:r w:rsidR="00294847" w:rsidRPr="00EA10F3">
        <w:rPr>
          <w:rtl/>
        </w:rPr>
        <w:t>ـ</w:t>
      </w:r>
      <w:r w:rsidRPr="00EA10F3">
        <w:rPr>
          <w:rtl/>
        </w:rPr>
        <w:t xml:space="preserve"> 177</w:t>
      </w:r>
      <w:r w:rsidR="00C51724" w:rsidRPr="00EA10F3">
        <w:rPr>
          <w:rtl/>
        </w:rPr>
        <w:t xml:space="preserve"> ،</w:t>
      </w:r>
      <w:r w:rsidRPr="00EA10F3">
        <w:rPr>
          <w:rtl/>
        </w:rPr>
        <w:t xml:space="preserve"> تهذيب الأحكام</w:t>
      </w:r>
      <w:r w:rsidR="00414582" w:rsidRPr="00EA10F3">
        <w:rPr>
          <w:rtl/>
        </w:rPr>
        <w:t xml:space="preserve"> </w:t>
      </w:r>
      <w:r w:rsidRPr="00EA10F3">
        <w:rPr>
          <w:rtl/>
        </w:rPr>
        <w:t>3</w:t>
      </w:r>
      <w:r w:rsidR="007A060E" w:rsidRPr="00EA10F3">
        <w:rPr>
          <w:rtl/>
        </w:rPr>
        <w:t xml:space="preserve"> / </w:t>
      </w:r>
      <w:r w:rsidRPr="00EA10F3">
        <w:rPr>
          <w:rtl/>
        </w:rPr>
        <w:t>143 ح 317</w:t>
      </w:r>
      <w:r w:rsidR="00C51724" w:rsidRPr="00EA10F3">
        <w:rPr>
          <w:rtl/>
        </w:rPr>
        <w:t xml:space="preserve"> ،</w:t>
      </w:r>
      <w:r w:rsidRPr="00EA10F3">
        <w:rPr>
          <w:rtl/>
        </w:rPr>
        <w:t xml:space="preserve"> الكافي</w:t>
      </w:r>
      <w:r w:rsidR="00414582" w:rsidRPr="00EA10F3">
        <w:rPr>
          <w:rtl/>
        </w:rPr>
        <w:t xml:space="preserve"> </w:t>
      </w:r>
      <w:r w:rsidR="00C54B8F" w:rsidRPr="00EA10F3">
        <w:rPr>
          <w:rtl/>
        </w:rPr>
        <w:br/>
      </w:r>
      <w:r w:rsidRPr="00EA10F3">
        <w:rPr>
          <w:rtl/>
        </w:rPr>
        <w:t>1</w:t>
      </w:r>
      <w:r w:rsidR="007A060E" w:rsidRPr="00EA10F3">
        <w:rPr>
          <w:rtl/>
        </w:rPr>
        <w:t xml:space="preserve"> / </w:t>
      </w:r>
      <w:r w:rsidRPr="00EA10F3">
        <w:rPr>
          <w:rtl/>
        </w:rPr>
        <w:t>327 ضمن ح 761</w:t>
      </w:r>
      <w:r w:rsidR="00C51724" w:rsidRPr="00EA10F3">
        <w:rPr>
          <w:rtl/>
        </w:rPr>
        <w:t xml:space="preserve"> ،</w:t>
      </w:r>
      <w:r w:rsidRPr="00EA10F3">
        <w:rPr>
          <w:rtl/>
        </w:rPr>
        <w:t xml:space="preserve"> الاحتجاج</w:t>
      </w:r>
      <w:r w:rsidR="00414582" w:rsidRPr="00EA10F3">
        <w:rPr>
          <w:rtl/>
        </w:rPr>
        <w:t xml:space="preserve"> </w:t>
      </w:r>
      <w:r w:rsidRPr="00EA10F3">
        <w:rPr>
          <w:rtl/>
        </w:rPr>
        <w:t>1</w:t>
      </w:r>
      <w:r w:rsidR="007A060E" w:rsidRPr="00EA10F3">
        <w:rPr>
          <w:rtl/>
        </w:rPr>
        <w:t xml:space="preserve"> / </w:t>
      </w:r>
      <w:r w:rsidRPr="00EA10F3">
        <w:rPr>
          <w:rtl/>
        </w:rPr>
        <w:t xml:space="preserve">133 </w:t>
      </w:r>
      <w:r w:rsidR="00294847" w:rsidRPr="00EA10F3">
        <w:rPr>
          <w:rtl/>
        </w:rPr>
        <w:t>ـ</w:t>
      </w:r>
      <w:r w:rsidRPr="00EA10F3">
        <w:rPr>
          <w:rtl/>
        </w:rPr>
        <w:t xml:space="preserve"> 162</w:t>
      </w:r>
      <w:r w:rsidR="00C51724" w:rsidRPr="00EA10F3">
        <w:rPr>
          <w:rtl/>
        </w:rPr>
        <w:t xml:space="preserve"> ،</w:t>
      </w:r>
      <w:r w:rsidRPr="00EA10F3">
        <w:rPr>
          <w:rtl/>
        </w:rPr>
        <w:t xml:space="preserve"> الكش</w:t>
      </w:r>
      <w:r w:rsidR="00C54B8F" w:rsidRPr="00EA10F3">
        <w:rPr>
          <w:rtl/>
        </w:rPr>
        <w:t>ّ</w:t>
      </w:r>
      <w:r w:rsidRPr="00EA10F3">
        <w:rPr>
          <w:rtl/>
        </w:rPr>
        <w:t>اف</w:t>
      </w:r>
      <w:r w:rsidR="00414582" w:rsidRPr="00EA10F3">
        <w:rPr>
          <w:rtl/>
        </w:rPr>
        <w:t xml:space="preserve"> </w:t>
      </w:r>
      <w:r w:rsidRPr="00EA10F3">
        <w:rPr>
          <w:rtl/>
        </w:rPr>
        <w:t>1</w:t>
      </w:r>
      <w:r w:rsidR="007A060E" w:rsidRPr="00EA10F3">
        <w:rPr>
          <w:rtl/>
        </w:rPr>
        <w:t xml:space="preserve"> / </w:t>
      </w:r>
      <w:r w:rsidRPr="00EA10F3">
        <w:rPr>
          <w:rtl/>
        </w:rPr>
        <w:t>593</w:t>
      </w:r>
      <w:r w:rsidR="00C51724" w:rsidRPr="00EA10F3">
        <w:rPr>
          <w:rtl/>
        </w:rPr>
        <w:t xml:space="preserve"> ،</w:t>
      </w:r>
      <w:r w:rsidRPr="00EA10F3">
        <w:rPr>
          <w:rtl/>
        </w:rPr>
        <w:t xml:space="preserve"> مجمع</w:t>
      </w:r>
      <w:r w:rsidR="00414582" w:rsidRPr="00EA10F3">
        <w:rPr>
          <w:rtl/>
        </w:rPr>
        <w:t xml:space="preserve"> </w:t>
      </w:r>
      <w:r w:rsidR="00C54B8F" w:rsidRPr="00EA10F3">
        <w:rPr>
          <w:rtl/>
        </w:rPr>
        <w:br/>
      </w:r>
      <w:r w:rsidRPr="00EA10F3">
        <w:rPr>
          <w:rtl/>
        </w:rPr>
        <w:t>البيان</w:t>
      </w:r>
      <w:r w:rsidR="00414582" w:rsidRPr="00EA10F3">
        <w:rPr>
          <w:rtl/>
        </w:rPr>
        <w:t xml:space="preserve"> </w:t>
      </w:r>
      <w:r w:rsidRPr="00EA10F3">
        <w:rPr>
          <w:rtl/>
        </w:rPr>
        <w:t>3</w:t>
      </w:r>
      <w:r w:rsidR="007A060E" w:rsidRPr="00EA10F3">
        <w:rPr>
          <w:rtl/>
        </w:rPr>
        <w:t xml:space="preserve"> / </w:t>
      </w:r>
      <w:r w:rsidRPr="00EA10F3">
        <w:rPr>
          <w:rtl/>
        </w:rPr>
        <w:t>263</w:t>
      </w:r>
      <w:r w:rsidR="00F26704" w:rsidRPr="00EA10F3">
        <w:rPr>
          <w:rtl/>
        </w:rPr>
        <w:t xml:space="preserve"> .</w:t>
      </w:r>
    </w:p>
    <w:p w:rsidR="009339C0" w:rsidRDefault="009339C0" w:rsidP="000509AA">
      <w:pPr>
        <w:rPr>
          <w:rtl/>
        </w:rPr>
        <w:sectPr w:rsidR="009339C0" w:rsidSect="00600DF3">
          <w:headerReference w:type="even" r:id="rId389"/>
          <w:headerReference w:type="default" r:id="rId390"/>
          <w:headerReference w:type="first" r:id="rId39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هذا هو المعلوم بحكم الضرورة من مذهب الأئم</w:t>
      </w:r>
      <w:r w:rsidR="00E838E3">
        <w:rPr>
          <w:rtl/>
        </w:rPr>
        <w:t>ّ</w:t>
      </w:r>
      <w:r w:rsidRPr="000509AA">
        <w:rPr>
          <w:rtl/>
        </w:rPr>
        <w:t>ة من أهل البيت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ـ</w:t>
      </w:r>
      <w:r w:rsidRPr="000509AA">
        <w:rPr>
          <w:rtl/>
        </w:rPr>
        <w:t xml:space="preserve"> وأهل البيت أدرى</w:t>
      </w:r>
      <w:r w:rsidR="00E838E3" w:rsidRPr="00FA1B48">
        <w:rPr>
          <w:rtl/>
        </w:rPr>
        <w:t>ٰ</w:t>
      </w:r>
      <w:r w:rsidRPr="000509AA">
        <w:rPr>
          <w:rtl/>
        </w:rPr>
        <w:t xml:space="preserve"> بالذي فيه </w:t>
      </w:r>
      <w:r w:rsidR="00294847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وهذا هو الأليق بالسياق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والحمد لله على</w:t>
      </w:r>
      <w:r w:rsidR="00E838E3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الوفاق</w:t>
      </w:r>
      <w:r w:rsidR="00F26704">
        <w:rPr>
          <w:rtl/>
        </w:rPr>
        <w:t xml:space="preserve"> .</w:t>
      </w:r>
    </w:p>
    <w:p w:rsidR="00E838E3" w:rsidRDefault="000509AA" w:rsidP="00E838E3">
      <w:pPr>
        <w:rPr>
          <w:rtl/>
        </w:rPr>
      </w:pPr>
      <w:r w:rsidRPr="000509AA">
        <w:rPr>
          <w:rtl/>
        </w:rPr>
        <w:t>على</w:t>
      </w:r>
      <w:r w:rsidR="00E838E3" w:rsidRPr="00FA1B48">
        <w:rPr>
          <w:rtl/>
        </w:rPr>
        <w:t>ٰ</w:t>
      </w:r>
      <w:r w:rsidRPr="000509AA">
        <w:rPr>
          <w:rtl/>
        </w:rPr>
        <w:t xml:space="preserve"> إن</w:t>
      </w:r>
      <w:r w:rsidR="00E838E3">
        <w:rPr>
          <w:rtl/>
        </w:rPr>
        <w:t>ّ</w:t>
      </w:r>
      <w:r w:rsidRPr="000509AA">
        <w:rPr>
          <w:rtl/>
        </w:rPr>
        <w:t>ا لا نعلم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كما يشهد الله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بأن</w:t>
      </w:r>
      <w:r w:rsidR="00E838E3">
        <w:rPr>
          <w:rtl/>
        </w:rPr>
        <w:t>ّ</w:t>
      </w:r>
      <w:r w:rsidRPr="000509AA">
        <w:rPr>
          <w:rtl/>
        </w:rPr>
        <w:t xml:space="preserve"> قوله تعالى</w:t>
      </w:r>
      <w:r w:rsidR="00E838E3" w:rsidRPr="00FA1B48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1D0608" w:rsidRPr="001D0608">
        <w:rPr>
          <w:rStyle w:val="rfdAie"/>
          <w:rFonts w:hint="cs"/>
          <w:rtl/>
        </w:rPr>
        <w:t xml:space="preserve"> </w:t>
      </w:r>
      <w:r w:rsidR="00E838E3" w:rsidRPr="00E838E3">
        <w:rPr>
          <w:rStyle w:val="rfdAie"/>
          <w:rtl/>
        </w:rPr>
        <w:t xml:space="preserve">حُرِّمَتْ عَلَيْكُمُ </w:t>
      </w:r>
      <w:r w:rsidR="00E838E3">
        <w:rPr>
          <w:rStyle w:val="rfdAie"/>
          <w:rtl/>
        </w:rPr>
        <w:br/>
      </w:r>
      <w:r w:rsidR="00E838E3" w:rsidRPr="00E838E3">
        <w:rPr>
          <w:rStyle w:val="rfdAie"/>
          <w:rtl/>
        </w:rPr>
        <w:t>الْمَيْتَةُ</w:t>
      </w:r>
      <w:r w:rsidR="001D0608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وما بعده إلى</w:t>
      </w:r>
      <w:r w:rsidR="00E838E3" w:rsidRPr="00FA1B48">
        <w:rPr>
          <w:rtl/>
        </w:rPr>
        <w:t>ٰ</w:t>
      </w:r>
      <w:r w:rsidRPr="000509AA">
        <w:rPr>
          <w:rtl/>
        </w:rPr>
        <w:t xml:space="preserve"> قوله : </w:t>
      </w:r>
      <w:r w:rsidR="00BE4BC2" w:rsidRPr="00BE4BC2">
        <w:rPr>
          <w:rStyle w:val="rfdAlaem"/>
          <w:rtl/>
        </w:rPr>
        <w:t>(</w:t>
      </w:r>
      <w:r w:rsidR="001D0608" w:rsidRPr="001D0608">
        <w:rPr>
          <w:rStyle w:val="rfdAie"/>
          <w:rFonts w:hint="cs"/>
          <w:rtl/>
        </w:rPr>
        <w:t xml:space="preserve"> </w:t>
      </w:r>
      <w:r w:rsidR="00E838E3" w:rsidRPr="001D0608">
        <w:rPr>
          <w:rStyle w:val="rfdAie"/>
          <w:rtl/>
        </w:rPr>
        <w:t>غَفُورٌ رَّحِيمٌ</w:t>
      </w:r>
      <w:r w:rsidR="001D0608" w:rsidRPr="001D0608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كل</w:t>
      </w:r>
      <w:r w:rsidR="00E838E3">
        <w:rPr>
          <w:rtl/>
        </w:rPr>
        <w:t>ّ</w:t>
      </w:r>
      <w:r w:rsidRPr="000509AA">
        <w:rPr>
          <w:rtl/>
        </w:rPr>
        <w:t xml:space="preserve"> ذلك آية واحدة</w:t>
      </w:r>
      <w:r w:rsidR="007A060E">
        <w:rPr>
          <w:rtl/>
        </w:rPr>
        <w:t xml:space="preserve"> !</w:t>
      </w:r>
    </w:p>
    <w:p w:rsidR="005C52DA" w:rsidRDefault="000509AA" w:rsidP="00E838E3">
      <w:pPr>
        <w:rPr>
          <w:rtl/>
        </w:rPr>
      </w:pPr>
      <w:r w:rsidRPr="000509AA">
        <w:rPr>
          <w:rtl/>
        </w:rPr>
        <w:t>ومن أين اليقين بهذا مع العلم القطعي الضروري بأن</w:t>
      </w:r>
      <w:r w:rsidR="00E838E3">
        <w:rPr>
          <w:rtl/>
        </w:rPr>
        <w:t>ّ</w:t>
      </w:r>
      <w:r w:rsidRPr="000509AA">
        <w:rPr>
          <w:rtl/>
        </w:rPr>
        <w:t xml:space="preserve"> القرآن الحكيم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لم ي</w:t>
      </w:r>
      <w:r w:rsidR="00E838E3">
        <w:rPr>
          <w:rtl/>
        </w:rPr>
        <w:t>ُ</w:t>
      </w:r>
      <w:r w:rsidRPr="000509AA">
        <w:rPr>
          <w:rtl/>
        </w:rPr>
        <w:t>رت</w:t>
      </w:r>
      <w:r w:rsidR="00E838E3">
        <w:rPr>
          <w:rtl/>
        </w:rPr>
        <w:t>َّ</w:t>
      </w:r>
      <w:r w:rsidRPr="000509AA">
        <w:rPr>
          <w:rtl/>
        </w:rPr>
        <w:t>ب في الجمع على</w:t>
      </w:r>
      <w:r w:rsidR="00E838E3" w:rsidRPr="00FA1B48">
        <w:rPr>
          <w:rtl/>
        </w:rPr>
        <w:t>ٰ</w:t>
      </w:r>
      <w:r w:rsidRPr="000509AA">
        <w:rPr>
          <w:rtl/>
        </w:rPr>
        <w:t xml:space="preserve"> حسب ترتيبه في </w:t>
      </w:r>
      <w:r w:rsidR="005C52DA">
        <w:rPr>
          <w:rtl/>
        </w:rPr>
        <w:t>النزول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9E160D">
      <w:pPr>
        <w:rPr>
          <w:rtl/>
        </w:rPr>
      </w:pPr>
      <w:r w:rsidRPr="000509AA">
        <w:rPr>
          <w:rtl/>
        </w:rPr>
        <w:t>ولماذا لا يجوز أن يكون قوله تعالى</w:t>
      </w:r>
      <w:r w:rsidR="00E838E3" w:rsidRPr="00FA1B48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1D0608" w:rsidRPr="001D0608">
        <w:rPr>
          <w:rStyle w:val="rfdAie"/>
          <w:rFonts w:hint="cs"/>
          <w:rtl/>
        </w:rPr>
        <w:t xml:space="preserve"> </w:t>
      </w:r>
      <w:r w:rsidR="009E160D" w:rsidRPr="009E160D">
        <w:rPr>
          <w:rStyle w:val="rfdAie"/>
          <w:rtl/>
        </w:rPr>
        <w:t xml:space="preserve">الْيَوْمَ يَئِسَ الَّذِينَ كَفَرُوا مِن </w:t>
      </w:r>
      <w:r w:rsidR="009E160D">
        <w:rPr>
          <w:rStyle w:val="rfdAie"/>
          <w:rtl/>
        </w:rPr>
        <w:br/>
      </w:r>
      <w:r w:rsidR="009E160D" w:rsidRPr="009E160D">
        <w:rPr>
          <w:rStyle w:val="rfdAie"/>
          <w:rtl/>
        </w:rPr>
        <w:t>دِينِكُمْ</w:t>
      </w:r>
      <w:r w:rsidR="001D0608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إلى</w:t>
      </w:r>
      <w:r w:rsidR="009E160D" w:rsidRPr="00FA1B48">
        <w:rPr>
          <w:rtl/>
        </w:rPr>
        <w:t>ٰ</w:t>
      </w:r>
      <w:r w:rsidRPr="000509AA">
        <w:rPr>
          <w:rtl/>
        </w:rPr>
        <w:t xml:space="preserve"> قوله : </w:t>
      </w:r>
      <w:r w:rsidR="00BE4BC2" w:rsidRPr="00BE4BC2">
        <w:rPr>
          <w:rStyle w:val="rfdAlaem"/>
          <w:rtl/>
        </w:rPr>
        <w:t>(</w:t>
      </w:r>
      <w:r w:rsidR="001D0608" w:rsidRPr="001D0608">
        <w:rPr>
          <w:rStyle w:val="rfdAie"/>
          <w:rFonts w:hint="cs"/>
          <w:rtl/>
        </w:rPr>
        <w:t xml:space="preserve"> </w:t>
      </w:r>
      <w:r w:rsidR="009E160D" w:rsidRPr="009E160D">
        <w:rPr>
          <w:rStyle w:val="rfdAie"/>
          <w:rtl/>
        </w:rPr>
        <w:t>وَرَضِيتُ لَكُمُ الْإِسْلَامَ دِينًا</w:t>
      </w:r>
      <w:r w:rsidR="001D0608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آية مستقل</w:t>
      </w:r>
      <w:r w:rsidR="009E160D">
        <w:rPr>
          <w:rtl/>
        </w:rPr>
        <w:t>ّ</w:t>
      </w:r>
      <w:r w:rsidRPr="000509AA">
        <w:rPr>
          <w:rtl/>
        </w:rPr>
        <w:t>ة بنفسها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ربط لها بغيرها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نزلت على</w:t>
      </w:r>
      <w:r w:rsidR="009E160D" w:rsidRPr="00FA1B48">
        <w:rPr>
          <w:rtl/>
        </w:rPr>
        <w:t>ٰ</w:t>
      </w:r>
      <w:r w:rsidRPr="000509AA">
        <w:rPr>
          <w:rtl/>
        </w:rPr>
        <w:t xml:space="preserve"> حدة يوم الغدير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9E160D">
        <w:rPr>
          <w:rtl/>
        </w:rPr>
        <w:t>ّ</w:t>
      </w:r>
      <w:r w:rsidRPr="000509AA">
        <w:rPr>
          <w:rtl/>
        </w:rPr>
        <w:t xml:space="preserve"> أقحمها الناس على</w:t>
      </w:r>
      <w:r w:rsidR="009E160D" w:rsidRPr="00FA1B48">
        <w:rPr>
          <w:rtl/>
        </w:rPr>
        <w:t>ٰ</w:t>
      </w:r>
      <w:r w:rsidRPr="000509AA">
        <w:rPr>
          <w:rtl/>
        </w:rPr>
        <w:t xml:space="preserve"> عهد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عثمان وزج</w:t>
      </w:r>
      <w:r w:rsidR="009E160D">
        <w:rPr>
          <w:rtl/>
        </w:rPr>
        <w:t>ّ</w:t>
      </w:r>
      <w:r w:rsidRPr="000509AA">
        <w:rPr>
          <w:rtl/>
        </w:rPr>
        <w:t xml:space="preserve">وها في وسط تلك الآية الكريمة </w:t>
      </w:r>
      <w:r w:rsidR="009E160D">
        <w:rPr>
          <w:rtl/>
        </w:rPr>
        <w:t>؛</w:t>
      </w:r>
      <w:r w:rsidRPr="000509AA">
        <w:rPr>
          <w:rtl/>
        </w:rPr>
        <w:t xml:space="preserve"> لغرض لهم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لجهل بهم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أو لغير ذلك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وأنت تعلم أن</w:t>
      </w:r>
      <w:r w:rsidR="009E160D">
        <w:rPr>
          <w:rtl/>
        </w:rPr>
        <w:t>ّ</w:t>
      </w:r>
      <w:r w:rsidRPr="000509AA">
        <w:rPr>
          <w:rtl/>
        </w:rPr>
        <w:t xml:space="preserve"> المأثور في تفسيرها عن أئم</w:t>
      </w:r>
      <w:r w:rsidR="009E160D">
        <w:rPr>
          <w:rtl/>
        </w:rPr>
        <w:t>ّ</w:t>
      </w:r>
      <w:r w:rsidRPr="000509AA">
        <w:rPr>
          <w:rtl/>
        </w:rPr>
        <w:t xml:space="preserve">تنا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يوافق كون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الجميع آية واحدة كما بي</w:t>
      </w:r>
      <w:r w:rsidR="009E160D">
        <w:rPr>
          <w:rtl/>
        </w:rPr>
        <w:t>ّ</w:t>
      </w:r>
      <w:r w:rsidRPr="000509AA">
        <w:rPr>
          <w:rtl/>
        </w:rPr>
        <w:t>ن</w:t>
      </w:r>
      <w:r w:rsidR="009E160D">
        <w:rPr>
          <w:rtl/>
        </w:rPr>
        <w:t>ّ</w:t>
      </w:r>
      <w:r w:rsidRPr="000509AA">
        <w:rPr>
          <w:rtl/>
        </w:rPr>
        <w:t>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ويوافق كونه آيتين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والحمد لله على</w:t>
      </w:r>
      <w:r w:rsidR="009E160D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سطوع البرهان بأجلى</w:t>
      </w:r>
      <w:r w:rsidR="009E160D" w:rsidRPr="00FA1B48">
        <w:rPr>
          <w:rtl/>
        </w:rPr>
        <w:t>ٰ</w:t>
      </w:r>
      <w:r w:rsidRPr="000509AA">
        <w:rPr>
          <w:rtl/>
        </w:rPr>
        <w:t xml:space="preserve"> بيان</w:t>
      </w:r>
      <w:r w:rsidR="00F26704">
        <w:rPr>
          <w:rtl/>
        </w:rPr>
        <w:t xml:space="preserve"> .</w:t>
      </w:r>
    </w:p>
    <w:p w:rsidR="000509AA" w:rsidRPr="000509AA" w:rsidRDefault="001D0608" w:rsidP="001D0608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0509AA" w:rsidRPr="000509AA" w:rsidRDefault="001D0608" w:rsidP="000509AA">
      <w:pPr>
        <w:pStyle w:val="rfdLine"/>
        <w:rPr>
          <w:rtl/>
        </w:rPr>
      </w:pP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1D0608">
        <w:rPr>
          <w:rStyle w:val="rfdNormal0Char"/>
          <w:rtl/>
        </w:rPr>
        <w:br/>
      </w:r>
      <w:r w:rsidRPr="001D0608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EA10F3" w:rsidRDefault="000509AA" w:rsidP="00EA10F3">
      <w:pPr>
        <w:pStyle w:val="rfdFootnote0"/>
        <w:rPr>
          <w:rtl/>
        </w:rPr>
      </w:pPr>
      <w:r w:rsidRPr="00EA10F3">
        <w:rPr>
          <w:rtl/>
        </w:rPr>
        <w:t xml:space="preserve">(1) </w:t>
      </w:r>
      <w:r w:rsidR="009E160D" w:rsidRPr="00EA10F3">
        <w:rPr>
          <w:rtl/>
        </w:rPr>
        <w:t>ٱ</w:t>
      </w:r>
      <w:r w:rsidRPr="00EA10F3">
        <w:rPr>
          <w:rtl/>
        </w:rPr>
        <w:t>نظر : تفسير القم</w:t>
      </w:r>
      <w:r w:rsidR="001D0608" w:rsidRPr="00EA10F3">
        <w:rPr>
          <w:rtl/>
        </w:rPr>
        <w:t>ّ</w:t>
      </w:r>
      <w:r w:rsidR="001D0608" w:rsidRPr="00EA10F3">
        <w:rPr>
          <w:rFonts w:hint="cs"/>
          <w:rtl/>
        </w:rPr>
        <w:t>ي</w:t>
      </w:r>
      <w:r w:rsidR="00414582" w:rsidRPr="00EA10F3">
        <w:rPr>
          <w:rtl/>
        </w:rPr>
        <w:t xml:space="preserve"> </w:t>
      </w:r>
      <w:r w:rsidRPr="00EA10F3">
        <w:rPr>
          <w:rtl/>
        </w:rPr>
        <w:t>1</w:t>
      </w:r>
      <w:r w:rsidR="007A060E" w:rsidRPr="00EA10F3">
        <w:rPr>
          <w:rtl/>
        </w:rPr>
        <w:t xml:space="preserve"> / </w:t>
      </w:r>
      <w:r w:rsidRPr="00EA10F3">
        <w:rPr>
          <w:rtl/>
        </w:rPr>
        <w:t>170</w:t>
      </w:r>
      <w:r w:rsidR="00C51724" w:rsidRPr="00EA10F3">
        <w:rPr>
          <w:rtl/>
        </w:rPr>
        <w:t xml:space="preserve"> ،</w:t>
      </w:r>
      <w:r w:rsidRPr="00EA10F3">
        <w:rPr>
          <w:rtl/>
        </w:rPr>
        <w:t xml:space="preserve"> مجمع البيان</w:t>
      </w:r>
      <w:r w:rsidR="00414582" w:rsidRPr="00EA10F3">
        <w:rPr>
          <w:rtl/>
        </w:rPr>
        <w:t xml:space="preserve"> </w:t>
      </w:r>
      <w:r w:rsidRPr="00EA10F3">
        <w:rPr>
          <w:rtl/>
        </w:rPr>
        <w:t>3</w:t>
      </w:r>
      <w:r w:rsidR="007A060E" w:rsidRPr="00EA10F3">
        <w:rPr>
          <w:rtl/>
        </w:rPr>
        <w:t xml:space="preserve"> / </w:t>
      </w:r>
      <w:r w:rsidRPr="00EA10F3">
        <w:rPr>
          <w:rtl/>
        </w:rPr>
        <w:t>264</w:t>
      </w:r>
      <w:r w:rsidR="00F26704" w:rsidRPr="00EA10F3">
        <w:rPr>
          <w:rtl/>
        </w:rPr>
        <w:t xml:space="preserve"> .</w:t>
      </w:r>
    </w:p>
    <w:p w:rsidR="009B5764" w:rsidRPr="009B5764" w:rsidRDefault="000509AA" w:rsidP="009B5764">
      <w:pPr>
        <w:rPr>
          <w:rtl/>
        </w:rPr>
      </w:pPr>
      <w:r w:rsidRPr="009B5764">
        <w:rPr>
          <w:rtl/>
        </w:rPr>
        <w:br w:type="page"/>
      </w:r>
    </w:p>
    <w:p w:rsidR="009B5764" w:rsidRPr="009B5764" w:rsidRDefault="009B5764" w:rsidP="009B5764">
      <w:pPr>
        <w:pStyle w:val="rfdPoemTini"/>
        <w:rPr>
          <w:rtl/>
        </w:rPr>
      </w:pPr>
    </w:p>
    <w:p w:rsidR="005C52DA" w:rsidRDefault="007A060E" w:rsidP="00386856">
      <w:pPr>
        <w:pStyle w:val="rfdCenterBold1"/>
        <w:rPr>
          <w:rtl/>
        </w:rPr>
      </w:pPr>
      <w:r>
        <w:rPr>
          <w:rtl/>
        </w:rPr>
        <w:t xml:space="preserve">[ </w:t>
      </w:r>
      <w:r w:rsidR="000509AA" w:rsidRPr="000509AA">
        <w:rPr>
          <w:rtl/>
        </w:rPr>
        <w:t>ل</w:t>
      </w:r>
      <w:r w:rsidR="00F856CA">
        <w:rPr>
          <w:rtl/>
        </w:rPr>
        <w:t>ِ</w:t>
      </w:r>
      <w:r w:rsidR="000509AA" w:rsidRPr="000509AA">
        <w:rPr>
          <w:rtl/>
        </w:rPr>
        <w:t>م</w:t>
      </w:r>
      <w:r w:rsidR="00F856CA">
        <w:rPr>
          <w:rtl/>
        </w:rPr>
        <w:t>َ</w:t>
      </w:r>
      <w:r w:rsidR="000509AA" w:rsidRPr="000509AA">
        <w:rPr>
          <w:rtl/>
        </w:rPr>
        <w:t xml:space="preserve"> ل</w:t>
      </w:r>
      <w:r w:rsidR="00F856CA">
        <w:rPr>
          <w:rtl/>
        </w:rPr>
        <w:t>َ</w:t>
      </w:r>
      <w:r w:rsidR="000509AA" w:rsidRPr="000509AA">
        <w:rPr>
          <w:rtl/>
        </w:rPr>
        <w:t>م</w:t>
      </w:r>
      <w:r w:rsidR="00F856CA">
        <w:rPr>
          <w:rtl/>
        </w:rPr>
        <w:t>ْ</w:t>
      </w:r>
      <w:r w:rsidR="000509AA" w:rsidRPr="000509AA">
        <w:rPr>
          <w:rtl/>
        </w:rPr>
        <w:t xml:space="preserve"> يصر</w:t>
      </w:r>
      <w:r w:rsidR="00F856CA">
        <w:rPr>
          <w:rtl/>
        </w:rPr>
        <w:t>ّ</w:t>
      </w:r>
      <w:r w:rsidR="000509AA" w:rsidRPr="000509AA">
        <w:rPr>
          <w:rtl/>
        </w:rPr>
        <w:t>ح</w:t>
      </w:r>
      <w:r w:rsidR="005C52DA">
        <w:rPr>
          <w:rtl/>
        </w:rPr>
        <w:t xml:space="preserve"> القرآن بخلافة الإمام علي</w:t>
      </w:r>
      <w:r w:rsidR="00F856CA">
        <w:rPr>
          <w:rtl/>
        </w:rPr>
        <w:t>ّ</w:t>
      </w:r>
      <w:r w:rsidR="00C12BF0">
        <w:rPr>
          <w:rtl/>
        </w:rPr>
        <w:t xml:space="preserve"> ؟</w:t>
      </w:r>
      <w:r>
        <w:rPr>
          <w:rtl/>
        </w:rPr>
        <w:t xml:space="preserve"> ! ]</w:t>
      </w:r>
    </w:p>
    <w:p w:rsidR="005C52DA" w:rsidRDefault="000509AA" w:rsidP="000509AA">
      <w:pPr>
        <w:rPr>
          <w:rtl/>
        </w:rPr>
      </w:pPr>
      <w:r w:rsidRPr="000509AA">
        <w:rPr>
          <w:rtl/>
        </w:rPr>
        <w:t>ثم</w:t>
      </w:r>
      <w:r w:rsidR="00F856CA">
        <w:rPr>
          <w:rtl/>
        </w:rPr>
        <w:t>ّ</w:t>
      </w:r>
      <w:r w:rsidRPr="000509AA">
        <w:rPr>
          <w:rtl/>
        </w:rPr>
        <w:t xml:space="preserve"> سألتني فقلت : لماذا لم يصر</w:t>
      </w:r>
      <w:r w:rsidR="00F856CA">
        <w:rPr>
          <w:rtl/>
        </w:rPr>
        <w:t>ّ</w:t>
      </w:r>
      <w:r w:rsidRPr="000509AA">
        <w:rPr>
          <w:rtl/>
        </w:rPr>
        <w:t>ح القرآن المبين تصريحا</w:t>
      </w:r>
      <w:r w:rsidR="00F856CA">
        <w:rPr>
          <w:rtl/>
        </w:rPr>
        <w:t>ً</w:t>
      </w:r>
      <w:r w:rsidRPr="000509AA">
        <w:rPr>
          <w:rtl/>
        </w:rPr>
        <w:t xml:space="preserve"> واضحا</w:t>
      </w:r>
      <w:r w:rsidR="00F856CA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بخلافة أمير المؤمنين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بحيث لا ي</w:t>
      </w:r>
      <w:r w:rsidR="00F856CA">
        <w:rPr>
          <w:rtl/>
        </w:rPr>
        <w:t>ُ</w:t>
      </w:r>
      <w:r w:rsidRPr="000509AA">
        <w:rPr>
          <w:rtl/>
        </w:rPr>
        <w:t>بقي مجالا</w:t>
      </w:r>
      <w:r w:rsidR="00F856CA">
        <w:rPr>
          <w:rtl/>
        </w:rPr>
        <w:t>ً</w:t>
      </w:r>
      <w:r w:rsidRPr="000509AA">
        <w:rPr>
          <w:rtl/>
        </w:rPr>
        <w:t xml:space="preserve"> للتأويل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فتنقطع الخصومة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والمنازعة في الإمامة بسبب ذلك من غير حاجة إلى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التماس الأحاديث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لإثبات إمامة أمير المؤمنين </w:t>
      </w:r>
      <w:r w:rsidRPr="000509AA">
        <w:rPr>
          <w:rStyle w:val="rfdAlaem"/>
          <w:rtl/>
        </w:rPr>
        <w:t>عليه‌السلام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5C52DA">
        <w:rPr>
          <w:rStyle w:val="rfdBold2"/>
          <w:rtl/>
        </w:rPr>
        <w:t>والجواب</w:t>
      </w:r>
      <w:r w:rsidRPr="000509AA">
        <w:rPr>
          <w:rtl/>
        </w:rPr>
        <w:t xml:space="preserve"> يحتاج إلى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تمهيد مقد</w:t>
      </w:r>
      <w:r w:rsidR="00F856CA">
        <w:rPr>
          <w:rtl/>
        </w:rPr>
        <w:t>ّ</w:t>
      </w:r>
      <w:r w:rsidRPr="000509AA">
        <w:rPr>
          <w:rtl/>
        </w:rPr>
        <w:t>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لها أثرها في تقريبه إلى</w:t>
      </w:r>
      <w:r w:rsidR="00F856CA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الأذهان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نقتبسها من </w:t>
      </w:r>
      <w:r w:rsidR="008100A7">
        <w:rPr>
          <w:rtl/>
        </w:rPr>
        <w:t>(</w:t>
      </w:r>
      <w:r w:rsidR="009B5764">
        <w:rPr>
          <w:rFonts w:hint="cs"/>
          <w:rtl/>
        </w:rPr>
        <w:t xml:space="preserve"> </w:t>
      </w:r>
      <w:r w:rsidRPr="000509AA">
        <w:rPr>
          <w:rtl/>
        </w:rPr>
        <w:t>فصولنا المهم</w:t>
      </w:r>
      <w:r w:rsidR="00F856CA">
        <w:rPr>
          <w:rtl/>
        </w:rPr>
        <w:t>ّ</w:t>
      </w:r>
      <w:r w:rsidRPr="000509AA">
        <w:rPr>
          <w:rtl/>
        </w:rPr>
        <w:t>ة</w:t>
      </w:r>
      <w:r w:rsidR="009B5764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="00BE4BC2">
        <w:rPr>
          <w:rtl/>
        </w:rPr>
        <w:t>و (</w:t>
      </w:r>
      <w:r w:rsidR="009B5764">
        <w:rPr>
          <w:rFonts w:hint="cs"/>
          <w:rtl/>
        </w:rPr>
        <w:t xml:space="preserve"> </w:t>
      </w:r>
      <w:r w:rsidRPr="000509AA">
        <w:rPr>
          <w:rtl/>
        </w:rPr>
        <w:t>مراجعاتنا الأزهرية</w:t>
      </w:r>
      <w:r w:rsidR="009B5764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ومجمل القول فيها : إن</w:t>
      </w:r>
      <w:r w:rsidR="00F856CA">
        <w:rPr>
          <w:rtl/>
        </w:rPr>
        <w:t>ّ</w:t>
      </w:r>
      <w:r w:rsidRPr="000509AA">
        <w:rPr>
          <w:rtl/>
        </w:rPr>
        <w:t xml:space="preserve"> العرب عام</w:t>
      </w:r>
      <w:r w:rsidR="00F856CA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وقريشا</w:t>
      </w:r>
      <w:r w:rsidR="00F856CA">
        <w:rPr>
          <w:rtl/>
        </w:rPr>
        <w:t>ً</w:t>
      </w:r>
      <w:r w:rsidRPr="000509AA">
        <w:rPr>
          <w:rtl/>
        </w:rPr>
        <w:t xml:space="preserve"> خاص</w:t>
      </w:r>
      <w:r w:rsidR="00F856CA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كانت ترى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أن</w:t>
      </w:r>
      <w:r w:rsidR="00F856CA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أمير المؤمنين وترها وسفك دماءها بسيفه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وكشف القناع منابذا</w:t>
      </w:r>
      <w:r w:rsidR="00F856CA">
        <w:rPr>
          <w:rtl/>
        </w:rPr>
        <w:t>ً</w:t>
      </w:r>
      <w:r w:rsidRPr="000509AA">
        <w:rPr>
          <w:rtl/>
        </w:rPr>
        <w:t xml:space="preserve"> 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جاهدها في سبيل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وقهرها في إعلاء كلمة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وقام على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ساقه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نصرة الله ورسوله حت</w:t>
      </w:r>
      <w:r w:rsidR="00F856CA">
        <w:rPr>
          <w:rtl/>
        </w:rPr>
        <w:t>ّ</w:t>
      </w:r>
      <w:r w:rsidRPr="000509AA">
        <w:rPr>
          <w:rtl/>
        </w:rPr>
        <w:t>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جاء الحق</w:t>
      </w:r>
      <w:r w:rsidR="00F856CA">
        <w:rPr>
          <w:rtl/>
        </w:rPr>
        <w:t>ّ</w:t>
      </w:r>
      <w:r w:rsidRPr="000509AA">
        <w:rPr>
          <w:rtl/>
        </w:rPr>
        <w:t xml:space="preserve"> وزهق الباطل على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رغم كل</w:t>
      </w:r>
      <w:r w:rsidR="00F856CA">
        <w:rPr>
          <w:rtl/>
        </w:rPr>
        <w:t>ّ</w:t>
      </w:r>
      <w:r w:rsidRPr="000509AA">
        <w:rPr>
          <w:rtl/>
        </w:rPr>
        <w:t xml:space="preserve"> عات</w:t>
      </w:r>
      <w:r w:rsidR="00F856CA">
        <w:rPr>
          <w:rtl/>
        </w:rPr>
        <w:t>ٍ</w:t>
      </w:r>
      <w:r w:rsidRPr="000509AA">
        <w:rPr>
          <w:rtl/>
        </w:rPr>
        <w:t xml:space="preserve"> كفور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طغاة العرب وط</w:t>
      </w:r>
      <w:r w:rsidR="00F856CA">
        <w:rPr>
          <w:rtl/>
        </w:rPr>
        <w:t>َ</w:t>
      </w:r>
      <w:r w:rsidRPr="000509AA">
        <w:rPr>
          <w:rtl/>
        </w:rPr>
        <w:t xml:space="preserve">غامهم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عصبوا به كل</w:t>
      </w:r>
      <w:r w:rsidR="00F856CA">
        <w:rPr>
          <w:rtl/>
        </w:rPr>
        <w:t>ّ</w:t>
      </w:r>
      <w:r w:rsidRPr="000509AA">
        <w:rPr>
          <w:rtl/>
        </w:rPr>
        <w:t xml:space="preserve"> دم أراقه الإسلام على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عهد النبو</w:t>
      </w:r>
      <w:r w:rsidR="00F856CA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سواء</w:t>
      </w:r>
      <w:r w:rsidR="00F856CA">
        <w:rPr>
          <w:rtl/>
        </w:rPr>
        <w:t>ً</w:t>
      </w:r>
      <w:r w:rsidRPr="000509AA">
        <w:rPr>
          <w:rtl/>
        </w:rPr>
        <w:t xml:space="preserve"> كان بسيف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أمير المؤمنين أم بسيف غيره</w:t>
      </w:r>
      <w:r w:rsidR="00F26704">
        <w:rPr>
          <w:rtl/>
        </w:rPr>
        <w:t xml:space="preserve"> .</w:t>
      </w:r>
    </w:p>
    <w:p w:rsidR="000509AA" w:rsidRPr="009B5764" w:rsidRDefault="000509AA" w:rsidP="009B5764">
      <w:pPr>
        <w:rPr>
          <w:rStyle w:val="rfdLineChar"/>
          <w:rtl/>
        </w:rPr>
      </w:pPr>
      <w:r w:rsidRPr="000509AA">
        <w:rPr>
          <w:rtl/>
        </w:rPr>
        <w:t>جروا في ذلك على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عاداتهم في أخذ ثاراتهم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كانوا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يعصبون دماءهم بالزعيم نفسه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فإذا فاتهم الزعيم عصبوها بأمثل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عشيرته وأفضل أهل بيته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وعلي</w:t>
      </w:r>
      <w:r w:rsidR="00F856CA">
        <w:rPr>
          <w:rtl/>
        </w:rPr>
        <w:t>ٌّ</w:t>
      </w:r>
      <w:r w:rsidRPr="000509AA">
        <w:rPr>
          <w:rtl/>
        </w:rPr>
        <w:t xml:space="preserve"> كان عندهم وعند غيرهم أمثل الهاشمي</w:t>
      </w:r>
      <w:r w:rsidR="00F856CA">
        <w:rPr>
          <w:rtl/>
        </w:rPr>
        <w:t>ّ</w:t>
      </w:r>
      <w:r w:rsidRPr="000509AA">
        <w:rPr>
          <w:rtl/>
        </w:rPr>
        <w:t>ين</w:t>
      </w:r>
      <w:r w:rsidR="009B5764">
        <w:rPr>
          <w:rFonts w:hint="cs"/>
          <w:rtl/>
        </w:rPr>
        <w:t xml:space="preserve"> </w:t>
      </w:r>
      <w:r w:rsidR="009B5764">
        <w:rPr>
          <w:rtl/>
        </w:rPr>
        <w:br/>
      </w:r>
      <w:r w:rsidR="009B5764">
        <w:rPr>
          <w:rtl/>
        </w:rPr>
        <w:br/>
      </w:r>
      <w:r w:rsidRPr="009B5764">
        <w:rPr>
          <w:rStyle w:val="rfdLineChar"/>
          <w:rtl/>
        </w:rPr>
        <w:t>__________________</w:t>
      </w:r>
    </w:p>
    <w:p w:rsidR="000509AA" w:rsidRPr="00EA10F3" w:rsidRDefault="000509AA" w:rsidP="00EA10F3">
      <w:pPr>
        <w:pStyle w:val="rfdFootnote0"/>
        <w:rPr>
          <w:rtl/>
        </w:rPr>
      </w:pPr>
      <w:r w:rsidRPr="00EA10F3">
        <w:rPr>
          <w:rtl/>
        </w:rPr>
        <w:t xml:space="preserve">(1) </w:t>
      </w:r>
      <w:r w:rsidR="00F856CA" w:rsidRPr="00EA10F3">
        <w:rPr>
          <w:rtl/>
        </w:rPr>
        <w:t>ٱ</w:t>
      </w:r>
      <w:r w:rsidRPr="00EA10F3">
        <w:rPr>
          <w:rtl/>
        </w:rPr>
        <w:t>نظر : الفصول المهم</w:t>
      </w:r>
      <w:r w:rsidR="00F856CA" w:rsidRPr="00EA10F3">
        <w:rPr>
          <w:rtl/>
        </w:rPr>
        <w:t>ّ</w:t>
      </w:r>
      <w:r w:rsidRPr="00EA10F3">
        <w:rPr>
          <w:rtl/>
        </w:rPr>
        <w:t>ة : 135</w:t>
      </w:r>
      <w:r w:rsidR="00C51724" w:rsidRPr="00EA10F3">
        <w:rPr>
          <w:rtl/>
        </w:rPr>
        <w:t xml:space="preserve"> ،</w:t>
      </w:r>
      <w:r w:rsidRPr="00EA10F3">
        <w:rPr>
          <w:rtl/>
        </w:rPr>
        <w:t xml:space="preserve"> المراجعات : 448 مراجعة 84</w:t>
      </w:r>
      <w:r w:rsidR="00F26704" w:rsidRPr="00EA10F3">
        <w:rPr>
          <w:rtl/>
        </w:rPr>
        <w:t xml:space="preserve"> .</w:t>
      </w:r>
    </w:p>
    <w:p w:rsidR="000509AA" w:rsidRPr="00EA10F3" w:rsidRDefault="000509AA" w:rsidP="00EA10F3">
      <w:pPr>
        <w:pStyle w:val="rfdFootnote0"/>
        <w:rPr>
          <w:rtl/>
        </w:rPr>
      </w:pPr>
      <w:r w:rsidRPr="00EA10F3">
        <w:rPr>
          <w:rtl/>
        </w:rPr>
        <w:t>(2) الط</w:t>
      </w:r>
      <w:r w:rsidR="00F856CA" w:rsidRPr="00EA10F3">
        <w:rPr>
          <w:rtl/>
        </w:rPr>
        <w:t>َ</w:t>
      </w:r>
      <w:r w:rsidRPr="00EA10F3">
        <w:rPr>
          <w:rtl/>
        </w:rPr>
        <w:t>غام</w:t>
      </w:r>
      <w:r w:rsidR="00F856CA" w:rsidRPr="00EA10F3">
        <w:rPr>
          <w:rtl/>
        </w:rPr>
        <w:t>ُ</w:t>
      </w:r>
      <w:r w:rsidR="005C52DA" w:rsidRPr="00EA10F3">
        <w:rPr>
          <w:rtl/>
        </w:rPr>
        <w:t xml:space="preserve"> </w:t>
      </w:r>
      <w:r w:rsidR="00294847" w:rsidRPr="00EA10F3">
        <w:rPr>
          <w:rtl/>
        </w:rPr>
        <w:t>ـ</w:t>
      </w:r>
      <w:r w:rsidRPr="00EA10F3">
        <w:rPr>
          <w:rtl/>
        </w:rPr>
        <w:t xml:space="preserve"> الواحد والجمع في ذلك سواء</w:t>
      </w:r>
      <w:r w:rsidR="005C52DA" w:rsidRPr="00EA10F3">
        <w:rPr>
          <w:rtl/>
        </w:rPr>
        <w:t xml:space="preserve"> </w:t>
      </w:r>
      <w:r w:rsidR="00294847" w:rsidRPr="00EA10F3">
        <w:rPr>
          <w:rtl/>
        </w:rPr>
        <w:t>ـ</w:t>
      </w:r>
      <w:r w:rsidRPr="00EA10F3">
        <w:rPr>
          <w:rtl/>
        </w:rPr>
        <w:t xml:space="preserve"> : أراذل الناس وأوغادهم </w:t>
      </w:r>
      <w:r w:rsidR="00F856CA" w:rsidRPr="00EA10F3">
        <w:rPr>
          <w:rtl/>
        </w:rPr>
        <w:t>؛</w:t>
      </w:r>
      <w:r w:rsidRPr="00EA10F3">
        <w:rPr>
          <w:rtl/>
        </w:rPr>
        <w:t xml:space="preserve"> </w:t>
      </w:r>
      <w:r w:rsidR="00F856CA" w:rsidRPr="00EA10F3">
        <w:rPr>
          <w:rtl/>
        </w:rPr>
        <w:t>ٱ</w:t>
      </w:r>
      <w:r w:rsidRPr="00EA10F3">
        <w:rPr>
          <w:rtl/>
        </w:rPr>
        <w:t>نظر : لسان</w:t>
      </w:r>
      <w:r w:rsidR="00444449" w:rsidRPr="00EA10F3">
        <w:rPr>
          <w:rtl/>
        </w:rPr>
        <w:t xml:space="preserve"> </w:t>
      </w:r>
      <w:r w:rsidR="00444449" w:rsidRPr="00EA10F3">
        <w:rPr>
          <w:rtl/>
        </w:rPr>
        <w:br/>
      </w:r>
      <w:r w:rsidRPr="00EA10F3">
        <w:rPr>
          <w:rtl/>
        </w:rPr>
        <w:t>العرب</w:t>
      </w:r>
      <w:r w:rsidR="00334107" w:rsidRPr="00EA10F3">
        <w:rPr>
          <w:rtl/>
        </w:rPr>
        <w:t xml:space="preserve"> </w:t>
      </w:r>
      <w:r w:rsidRPr="00EA10F3">
        <w:rPr>
          <w:rtl/>
        </w:rPr>
        <w:t>8</w:t>
      </w:r>
      <w:r w:rsidR="007A060E" w:rsidRPr="00EA10F3">
        <w:rPr>
          <w:rtl/>
        </w:rPr>
        <w:t xml:space="preserve"> / </w:t>
      </w:r>
      <w:r w:rsidRPr="00EA10F3">
        <w:rPr>
          <w:rtl/>
        </w:rPr>
        <w:t>169 ماد</w:t>
      </w:r>
      <w:r w:rsidR="00F856CA" w:rsidRPr="00EA10F3">
        <w:rPr>
          <w:rtl/>
        </w:rPr>
        <w:t>ّ</w:t>
      </w:r>
      <w:r w:rsidRPr="00EA10F3">
        <w:rPr>
          <w:rtl/>
        </w:rPr>
        <w:t xml:space="preserve">ة </w:t>
      </w:r>
      <w:r w:rsidR="008767F4" w:rsidRPr="00EA10F3">
        <w:rPr>
          <w:rtl/>
        </w:rPr>
        <w:t>«</w:t>
      </w:r>
      <w:r w:rsidR="009B5764" w:rsidRPr="00EA10F3">
        <w:rPr>
          <w:rFonts w:hint="cs"/>
          <w:rtl/>
        </w:rPr>
        <w:t xml:space="preserve"> </w:t>
      </w:r>
      <w:r w:rsidRPr="00EA10F3">
        <w:rPr>
          <w:rtl/>
        </w:rPr>
        <w:t>طغم</w:t>
      </w:r>
      <w:r w:rsidR="009B5764" w:rsidRPr="00EA10F3">
        <w:rPr>
          <w:rFonts w:hint="cs"/>
          <w:rtl/>
        </w:rPr>
        <w:t xml:space="preserve"> </w:t>
      </w:r>
      <w:r w:rsidR="008767F4" w:rsidRPr="00EA10F3">
        <w:rPr>
          <w:rtl/>
        </w:rPr>
        <w:t>»</w:t>
      </w:r>
      <w:r w:rsidR="00F26704" w:rsidRPr="00EA10F3">
        <w:rPr>
          <w:rtl/>
        </w:rPr>
        <w:t xml:space="preserve"> .</w:t>
      </w:r>
    </w:p>
    <w:p w:rsidR="009339C0" w:rsidRDefault="009339C0" w:rsidP="009339C0">
      <w:pPr>
        <w:pStyle w:val="rfdNormal0"/>
        <w:tabs>
          <w:tab w:val="clear" w:pos="5670"/>
        </w:tabs>
        <w:rPr>
          <w:rtl/>
        </w:rPr>
        <w:sectPr w:rsidR="009339C0" w:rsidSect="00600DF3">
          <w:headerReference w:type="even" r:id="rId392"/>
          <w:headerReference w:type="default" r:id="rId393"/>
          <w:headerReference w:type="first" r:id="rId39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9339C0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 xml:space="preserve">برسول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وأفضلهم من بعده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لا يدافع ولا ينازع في ذلك أبدا</w:t>
      </w:r>
      <w:r w:rsidR="00F856CA">
        <w:rPr>
          <w:rtl/>
        </w:rPr>
        <w:t>ً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فهو الذي يجب عندهم أن ت</w:t>
      </w:r>
      <w:r w:rsidR="00F856CA">
        <w:rPr>
          <w:rtl/>
        </w:rPr>
        <w:t>ُ</w:t>
      </w:r>
      <w:r w:rsidRPr="000509AA">
        <w:rPr>
          <w:rtl/>
        </w:rPr>
        <w:t>عصب به تلك الدماء بأجمعها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ولذا عصبوها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به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فترب</w:t>
      </w:r>
      <w:r w:rsidR="00F856CA">
        <w:rPr>
          <w:rtl/>
        </w:rPr>
        <w:t>ّ</w:t>
      </w:r>
      <w:r w:rsidRPr="000509AA">
        <w:rPr>
          <w:rtl/>
        </w:rPr>
        <w:t>صوا به الدوائر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وقل</w:t>
      </w:r>
      <w:r w:rsidR="00F856CA">
        <w:rPr>
          <w:rtl/>
        </w:rPr>
        <w:t>ّ</w:t>
      </w:r>
      <w:r w:rsidRPr="000509AA">
        <w:rPr>
          <w:rtl/>
        </w:rPr>
        <w:t>بوا له الأ</w:t>
      </w:r>
      <w:r w:rsidR="00F856CA">
        <w:rPr>
          <w:rtl/>
        </w:rPr>
        <w:t>ُ</w:t>
      </w:r>
      <w:r w:rsidRPr="000509AA">
        <w:rPr>
          <w:rtl/>
        </w:rPr>
        <w:t>مور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وأضمروا له ولذر</w:t>
      </w:r>
      <w:r w:rsidR="00F856CA">
        <w:rPr>
          <w:rtl/>
        </w:rPr>
        <w:t>ّ</w:t>
      </w:r>
      <w:r w:rsidRPr="000509AA">
        <w:rPr>
          <w:rtl/>
        </w:rPr>
        <w:t>ي</w:t>
      </w:r>
      <w:r w:rsidR="00F856CA">
        <w:rPr>
          <w:rtl/>
        </w:rPr>
        <w:t>ّ</w:t>
      </w:r>
      <w:r w:rsidRPr="000509AA">
        <w:rPr>
          <w:rtl/>
        </w:rPr>
        <w:t>ته كل</w:t>
      </w:r>
      <w:r w:rsidR="00F856CA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سوء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ووثبوا عليهم في كل</w:t>
      </w:r>
      <w:r w:rsidR="00F856CA">
        <w:rPr>
          <w:rtl/>
        </w:rPr>
        <w:t>ّ</w:t>
      </w:r>
      <w:r w:rsidRPr="000509AA">
        <w:rPr>
          <w:rtl/>
        </w:rPr>
        <w:t xml:space="preserve"> جيل من أجيال هذه الأ</w:t>
      </w:r>
      <w:r w:rsidR="00F856CA">
        <w:rPr>
          <w:rtl/>
        </w:rPr>
        <w:t>ُ</w:t>
      </w:r>
      <w:r w:rsidRPr="000509AA">
        <w:rPr>
          <w:rtl/>
        </w:rPr>
        <w:t>م</w:t>
      </w:r>
      <w:r w:rsidR="00F856CA">
        <w:rPr>
          <w:rtl/>
        </w:rPr>
        <w:t>ّ</w:t>
      </w:r>
      <w:r w:rsidRPr="000509AA">
        <w:rPr>
          <w:rtl/>
        </w:rPr>
        <w:t>ة العربية كل</w:t>
      </w:r>
      <w:r w:rsidR="00F856CA">
        <w:rPr>
          <w:rtl/>
        </w:rPr>
        <w:t>ّ</w:t>
      </w:r>
      <w:r w:rsidRPr="000509AA">
        <w:rPr>
          <w:rtl/>
        </w:rPr>
        <w:t xml:space="preserve"> وثبة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وكان ما كان مم</w:t>
      </w:r>
      <w:r w:rsidR="00F856CA">
        <w:rPr>
          <w:rtl/>
        </w:rPr>
        <w:t>ّ</w:t>
      </w:r>
      <w:r w:rsidRPr="000509AA">
        <w:rPr>
          <w:rtl/>
        </w:rPr>
        <w:t>ا طار في الأجواء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وطب</w:t>
      </w:r>
      <w:r w:rsidR="00F856CA">
        <w:rPr>
          <w:rtl/>
        </w:rPr>
        <w:t>ّ</w:t>
      </w:r>
      <w:r w:rsidRPr="000509AA">
        <w:rPr>
          <w:rtl/>
        </w:rPr>
        <w:t>قت فجائعه وفظائعه الأرض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والسماء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على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إن</w:t>
      </w:r>
      <w:r w:rsidR="00F856CA">
        <w:rPr>
          <w:rtl/>
        </w:rPr>
        <w:t>ّ</w:t>
      </w:r>
      <w:r w:rsidRPr="000509AA">
        <w:rPr>
          <w:rtl/>
        </w:rPr>
        <w:t xml:space="preserve"> العرب عام</w:t>
      </w:r>
      <w:r w:rsidR="00F856CA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وقريشا</w:t>
      </w:r>
      <w:r w:rsidR="00F856CA">
        <w:rPr>
          <w:rtl/>
        </w:rPr>
        <w:t>ً</w:t>
      </w:r>
      <w:r w:rsidRPr="000509AA">
        <w:rPr>
          <w:rtl/>
        </w:rPr>
        <w:t xml:space="preserve"> بالخصوص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كانوا ينقمون من علي</w:t>
      </w:r>
      <w:r w:rsidR="00F856CA">
        <w:rPr>
          <w:rtl/>
        </w:rPr>
        <w:t>ٍّ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شد</w:t>
      </w:r>
      <w:r w:rsidR="00F856CA">
        <w:rPr>
          <w:rtl/>
        </w:rPr>
        <w:t>ّ</w:t>
      </w:r>
      <w:r w:rsidRPr="000509AA">
        <w:rPr>
          <w:rtl/>
        </w:rPr>
        <w:t>ة وطأته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ونكال وقعته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كان شديد الوطأة على</w:t>
      </w:r>
      <w:r w:rsidR="00F856CA" w:rsidRPr="00FA1B48">
        <w:rPr>
          <w:rtl/>
        </w:rPr>
        <w:t>ٰ</w:t>
      </w:r>
      <w:r w:rsidRPr="000509AA">
        <w:rPr>
          <w:rtl/>
        </w:rPr>
        <w:t xml:space="preserve"> أعداء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عظيم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الوقيعة في م</w:t>
      </w:r>
      <w:r w:rsidR="00F856CA">
        <w:rPr>
          <w:rtl/>
        </w:rPr>
        <w:t>َ</w:t>
      </w:r>
      <w:r w:rsidRPr="000509AA">
        <w:rPr>
          <w:rtl/>
        </w:rPr>
        <w:t>ن يهتك حرمات 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قالت سي</w:t>
      </w:r>
      <w:r w:rsidR="00F856CA">
        <w:rPr>
          <w:rtl/>
        </w:rPr>
        <w:t>ّ</w:t>
      </w:r>
      <w:r w:rsidRPr="000509AA">
        <w:rPr>
          <w:rtl/>
        </w:rPr>
        <w:t>دة نساء العالمين في خطبة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لها </w:t>
      </w:r>
      <w:r w:rsidRPr="000509AA">
        <w:rPr>
          <w:rStyle w:val="rfdAlaem"/>
          <w:rtl/>
        </w:rPr>
        <w:t>عليها‌السلام</w:t>
      </w:r>
      <w:r w:rsidRPr="000509AA">
        <w:rPr>
          <w:rtl/>
        </w:rPr>
        <w:t xml:space="preserve"> : </w:t>
      </w:r>
      <w:r w:rsidRPr="00386856">
        <w:rPr>
          <w:rStyle w:val="rfdBold2"/>
          <w:rtl/>
        </w:rPr>
        <w:t>«</w:t>
      </w:r>
      <w:r w:rsidR="009B5764">
        <w:rPr>
          <w:rStyle w:val="rfdBold2"/>
          <w:rFonts w:hint="cs"/>
          <w:rtl/>
        </w:rPr>
        <w:t xml:space="preserve"> </w:t>
      </w:r>
      <w:r w:rsidRPr="00386856">
        <w:rPr>
          <w:rStyle w:val="rfdBold2"/>
          <w:rtl/>
        </w:rPr>
        <w:t>وما الذي نقموا من أبي الحسن</w:t>
      </w:r>
      <w:r w:rsidR="00C12BF0">
        <w:rPr>
          <w:rStyle w:val="rfdBold2"/>
          <w:rtl/>
        </w:rPr>
        <w:t xml:space="preserve"> ؟</w:t>
      </w:r>
      <w:r w:rsidR="007A060E">
        <w:rPr>
          <w:rStyle w:val="rfdBold2"/>
          <w:rtl/>
        </w:rPr>
        <w:t xml:space="preserve"> !</w:t>
      </w:r>
      <w:r w:rsidRPr="00386856">
        <w:rPr>
          <w:rStyle w:val="rfdBold2"/>
          <w:rtl/>
        </w:rPr>
        <w:t xml:space="preserve"> نقموا والله نكير</w:t>
      </w:r>
      <w:r w:rsidR="00F856CA" w:rsidRPr="00386856">
        <w:rPr>
          <w:rStyle w:val="rfdBold2"/>
          <w:rtl/>
        </w:rPr>
        <w:t>َ</w:t>
      </w:r>
      <w:r w:rsidRPr="00386856">
        <w:rPr>
          <w:rStyle w:val="rfdBold2"/>
          <w:rtl/>
        </w:rPr>
        <w:t xml:space="preserve"> سيفه</w:t>
      </w:r>
      <w:r w:rsidR="00C51724">
        <w:rPr>
          <w:rStyle w:val="rfdBold2"/>
          <w:rtl/>
        </w:rPr>
        <w:t xml:space="preserve"> ،</w:t>
      </w:r>
      <w:r w:rsidR="00444449" w:rsidRPr="00386856">
        <w:rPr>
          <w:rStyle w:val="rfdBold2"/>
          <w:rtl/>
        </w:rPr>
        <w:t xml:space="preserve"> </w:t>
      </w:r>
      <w:r w:rsidR="00444449" w:rsidRPr="00386856">
        <w:rPr>
          <w:rStyle w:val="rfdBold2"/>
          <w:rtl/>
        </w:rPr>
        <w:br/>
      </w:r>
      <w:r w:rsidRPr="00386856">
        <w:rPr>
          <w:rStyle w:val="rfdBold2"/>
          <w:rtl/>
        </w:rPr>
        <w:t>وشدة</w:t>
      </w:r>
      <w:r w:rsidR="00F856CA" w:rsidRPr="00386856">
        <w:rPr>
          <w:rStyle w:val="rfdBold2"/>
          <w:rtl/>
        </w:rPr>
        <w:t>َ</w:t>
      </w:r>
      <w:r w:rsidRPr="00386856">
        <w:rPr>
          <w:rStyle w:val="rfdBold2"/>
          <w:rtl/>
        </w:rPr>
        <w:t xml:space="preserve"> وطأته</w:t>
      </w:r>
      <w:r w:rsidR="00C51724">
        <w:rPr>
          <w:rStyle w:val="rfdBold2"/>
          <w:rtl/>
        </w:rPr>
        <w:t xml:space="preserve"> ،</w:t>
      </w:r>
      <w:r w:rsidRPr="00386856">
        <w:rPr>
          <w:rStyle w:val="rfdBold2"/>
          <w:rtl/>
        </w:rPr>
        <w:t xml:space="preserve"> ونكال</w:t>
      </w:r>
      <w:r w:rsidR="00F856CA" w:rsidRPr="00386856">
        <w:rPr>
          <w:rStyle w:val="rfdBold2"/>
          <w:rtl/>
        </w:rPr>
        <w:t>َ</w:t>
      </w:r>
      <w:r w:rsidRPr="00386856">
        <w:rPr>
          <w:rStyle w:val="rfdBold2"/>
          <w:rtl/>
        </w:rPr>
        <w:t xml:space="preserve"> وقعته</w:t>
      </w:r>
      <w:r w:rsidR="00C51724">
        <w:rPr>
          <w:rStyle w:val="rfdBold2"/>
          <w:rtl/>
        </w:rPr>
        <w:t xml:space="preserve"> ،</w:t>
      </w:r>
      <w:r w:rsidRPr="00386856">
        <w:rPr>
          <w:rStyle w:val="rfdBold2"/>
          <w:rtl/>
        </w:rPr>
        <w:t xml:space="preserve"> وتنم</w:t>
      </w:r>
      <w:r w:rsidR="00F856CA" w:rsidRPr="00386856">
        <w:rPr>
          <w:rStyle w:val="rfdBold2"/>
          <w:rtl/>
        </w:rPr>
        <w:t>ُّ</w:t>
      </w:r>
      <w:r w:rsidRPr="00386856">
        <w:rPr>
          <w:rStyle w:val="rfdBold2"/>
          <w:rtl/>
        </w:rPr>
        <w:t>ر</w:t>
      </w:r>
      <w:r w:rsidR="00F856CA" w:rsidRPr="00386856">
        <w:rPr>
          <w:rStyle w:val="rfdBold2"/>
          <w:rtl/>
        </w:rPr>
        <w:t>َ</w:t>
      </w:r>
      <w:r w:rsidRPr="00386856">
        <w:rPr>
          <w:rStyle w:val="rfdBold2"/>
          <w:rtl/>
        </w:rPr>
        <w:t>ه في ذات الله</w:t>
      </w:r>
      <w:r w:rsidR="009B5764">
        <w:rPr>
          <w:rStyle w:val="rfdBold2"/>
          <w:rFonts w:hint="cs"/>
          <w:rtl/>
        </w:rPr>
        <w:t xml:space="preserve"> </w:t>
      </w:r>
      <w:r w:rsidRPr="00386856">
        <w:rPr>
          <w:rStyle w:val="rfdBold2"/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95797C">
      <w:pPr>
        <w:rPr>
          <w:rtl/>
        </w:rPr>
      </w:pPr>
      <w:r w:rsidRPr="000509AA">
        <w:rPr>
          <w:rtl/>
        </w:rPr>
        <w:t>ومن المعلوم أن</w:t>
      </w:r>
      <w:r w:rsidR="00F856CA">
        <w:rPr>
          <w:rtl/>
        </w:rPr>
        <w:t>ّ</w:t>
      </w:r>
      <w:r w:rsidRPr="000509AA">
        <w:rPr>
          <w:rtl/>
        </w:rPr>
        <w:t xml:space="preserve"> العرب كانوا يرهبون من أمره بالمعروف ونهيه عن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المنكر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ويخشون عدله في الرعية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ومساواته بين أفراد البرية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ولم يكن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لأحد فيه مطمع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لأحد عنده هوادة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فالناس عنده في حقوقهم سواء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القوي العزيز عنده ضعيف ذليل حت</w:t>
      </w:r>
      <w:r w:rsidR="0095797C">
        <w:rPr>
          <w:rtl/>
        </w:rPr>
        <w:t>ّ</w:t>
      </w:r>
      <w:r w:rsidRPr="000509AA">
        <w:rPr>
          <w:rtl/>
        </w:rPr>
        <w:t>ى</w:t>
      </w:r>
      <w:r w:rsidR="0095797C" w:rsidRPr="00FA1B48">
        <w:rPr>
          <w:rtl/>
        </w:rPr>
        <w:t>ٰ</w:t>
      </w:r>
      <w:r w:rsidRPr="000509AA">
        <w:rPr>
          <w:rtl/>
        </w:rPr>
        <w:t xml:space="preserve"> يأخذ الحق</w:t>
      </w:r>
      <w:r w:rsidR="0095797C">
        <w:rPr>
          <w:rtl/>
        </w:rPr>
        <w:t>ّ</w:t>
      </w:r>
      <w:r w:rsidRPr="000509AA">
        <w:rPr>
          <w:rtl/>
        </w:rPr>
        <w:t xml:space="preserve"> منه لصاحبه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والضعيف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الذليل عنده قوي عزيز حت</w:t>
      </w:r>
      <w:r w:rsidR="0095797C">
        <w:rPr>
          <w:rtl/>
        </w:rPr>
        <w:t>ّ</w:t>
      </w:r>
      <w:r w:rsidRPr="000509AA">
        <w:rPr>
          <w:rtl/>
        </w:rPr>
        <w:t>ى</w:t>
      </w:r>
      <w:r w:rsidR="0095797C" w:rsidRPr="00FA1B48">
        <w:rPr>
          <w:rtl/>
        </w:rPr>
        <w:t>ٰ</w:t>
      </w:r>
      <w:r w:rsidRPr="000509AA">
        <w:rPr>
          <w:rtl/>
        </w:rPr>
        <w:t xml:space="preserve"> يأخذ له بحق</w:t>
      </w:r>
      <w:r w:rsidR="0095797C">
        <w:rPr>
          <w:rtl/>
        </w:rPr>
        <w:t>ّ</w:t>
      </w:r>
      <w:r w:rsidRPr="000509AA">
        <w:rPr>
          <w:rtl/>
        </w:rPr>
        <w:t xml:space="preserve">ه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BE4BC2">
        <w:rPr>
          <w:rtl/>
        </w:rPr>
        <w:t xml:space="preserve">و </w:t>
      </w:r>
      <w:r w:rsidR="00BE4BC2" w:rsidRPr="00BE4BC2">
        <w:rPr>
          <w:rStyle w:val="rfdAlaem"/>
          <w:rtl/>
        </w:rPr>
        <w:t>(</w:t>
      </w:r>
      <w:r w:rsidR="009B5764" w:rsidRPr="009B5764">
        <w:rPr>
          <w:rStyle w:val="rfdAie"/>
          <w:rFonts w:hint="cs"/>
          <w:rtl/>
        </w:rPr>
        <w:t xml:space="preserve"> </w:t>
      </w:r>
      <w:r w:rsidR="0095797C" w:rsidRPr="0095797C">
        <w:rPr>
          <w:rStyle w:val="rfdAie"/>
          <w:rtl/>
        </w:rPr>
        <w:t xml:space="preserve">الْأَعْرَابُ أَشَدُّ كُفْرًا </w:t>
      </w:r>
      <w:r w:rsidR="0095797C">
        <w:rPr>
          <w:rStyle w:val="rfdAie"/>
          <w:rtl/>
        </w:rPr>
        <w:br/>
      </w:r>
      <w:r w:rsidR="0095797C" w:rsidRPr="0095797C">
        <w:rPr>
          <w:rStyle w:val="rfdAie"/>
          <w:rtl/>
        </w:rPr>
        <w:t>وَنِفَاقًا وَأَجْدَرُ أَلَّا يَعْلَمُوا حُدُودَ مَا أَنزَلَ اللَّهُ عَلَىٰ رَسُولِهِ</w:t>
      </w:r>
      <w:r w:rsidR="009B5764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 .</w:t>
      </w:r>
    </w:p>
    <w:p w:rsidR="000509AA" w:rsidRPr="009B5764" w:rsidRDefault="000509AA" w:rsidP="009B5764">
      <w:pPr>
        <w:rPr>
          <w:rStyle w:val="rfdLineChar"/>
          <w:rtl/>
        </w:rPr>
      </w:pPr>
      <w:r w:rsidRPr="000509AA">
        <w:rPr>
          <w:rtl/>
        </w:rPr>
        <w:t>فمتى</w:t>
      </w:r>
      <w:r w:rsidR="0095797C" w:rsidRPr="00FA1B48">
        <w:rPr>
          <w:rtl/>
        </w:rPr>
        <w:t>ٰ</w:t>
      </w:r>
      <w:r w:rsidRPr="000509AA">
        <w:rPr>
          <w:rtl/>
        </w:rPr>
        <w:t xml:space="preserve"> يرضيهم هذا العدل </w:t>
      </w:r>
      <w:r w:rsidR="00BE4BC2" w:rsidRPr="00BE4BC2">
        <w:rPr>
          <w:rStyle w:val="rfdAlaem"/>
          <w:rtl/>
        </w:rPr>
        <w:t>(</w:t>
      </w:r>
      <w:r w:rsidR="009B5764" w:rsidRPr="009B5764">
        <w:rPr>
          <w:rStyle w:val="rfdAie"/>
          <w:rFonts w:hint="cs"/>
          <w:rtl/>
        </w:rPr>
        <w:t xml:space="preserve"> </w:t>
      </w:r>
      <w:r w:rsidR="0095797C" w:rsidRPr="0095797C">
        <w:rPr>
          <w:rStyle w:val="rfdAie"/>
          <w:rtl/>
        </w:rPr>
        <w:t xml:space="preserve">وَمِنْ أَهْلِ الْمَدِينَةِ </w:t>
      </w:r>
      <w:r w:rsidR="0095797C" w:rsidRPr="00FA1B48">
        <w:rPr>
          <w:rStyle w:val="rfdAie"/>
          <w:rtl/>
        </w:rPr>
        <w:t>مَرَدُوا</w:t>
      </w:r>
      <w:r w:rsidR="0095797C" w:rsidRPr="0095797C">
        <w:rPr>
          <w:rStyle w:val="rfdAie"/>
          <w:rtl/>
        </w:rPr>
        <w:t xml:space="preserve"> </w:t>
      </w:r>
      <w:r w:rsidR="0095797C" w:rsidRPr="00FA1B48">
        <w:rPr>
          <w:rStyle w:val="rfdAie"/>
          <w:rtl/>
        </w:rPr>
        <w:t>عَلَى</w:t>
      </w:r>
      <w:r w:rsidR="0095797C" w:rsidRPr="0095797C">
        <w:rPr>
          <w:rStyle w:val="rfdAie"/>
          <w:rtl/>
        </w:rPr>
        <w:t xml:space="preserve"> </w:t>
      </w:r>
      <w:r w:rsidR="0095797C" w:rsidRPr="00FA1B48">
        <w:rPr>
          <w:rStyle w:val="rfdAie"/>
          <w:rtl/>
        </w:rPr>
        <w:t>النِّفَاقِ</w:t>
      </w:r>
      <w:r w:rsidR="009B5764">
        <w:rPr>
          <w:rStyle w:val="rfdAie"/>
          <w:rFonts w:hint="cs"/>
          <w:rtl/>
        </w:rPr>
        <w:t xml:space="preserve"> </w:t>
      </w:r>
      <w:r w:rsidR="009B5764">
        <w:rPr>
          <w:rStyle w:val="rfdAie"/>
          <w:rtl/>
        </w:rPr>
        <w:br/>
      </w:r>
      <w:r w:rsidR="009B5764">
        <w:rPr>
          <w:rStyle w:val="rfdAie"/>
          <w:rtl/>
        </w:rPr>
        <w:br/>
      </w:r>
      <w:r w:rsidRPr="009B5764">
        <w:rPr>
          <w:rStyle w:val="rfdLineChar"/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معاني الأخبار : 355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(2) </w:t>
      </w:r>
      <w:r w:rsidR="0095797C" w:rsidRPr="003D15C9">
        <w:rPr>
          <w:rtl/>
        </w:rPr>
        <w:t>ٱ</w:t>
      </w:r>
      <w:r w:rsidRPr="003D15C9">
        <w:rPr>
          <w:rtl/>
        </w:rPr>
        <w:t>نظر : نهج البلاغة : 80 رقم 37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(3) سورة التوبة 9 : 97</w:t>
      </w:r>
      <w:r w:rsidR="00F26704" w:rsidRPr="003D15C9">
        <w:rPr>
          <w:rtl/>
        </w:rPr>
        <w:t xml:space="preserve"> .</w:t>
      </w:r>
    </w:p>
    <w:p w:rsidR="00334107" w:rsidRDefault="000509AA" w:rsidP="0095797C">
      <w:pPr>
        <w:pStyle w:val="rfdNormal0"/>
        <w:rPr>
          <w:rtl/>
        </w:rPr>
      </w:pPr>
      <w:r>
        <w:rPr>
          <w:rtl/>
        </w:rPr>
        <w:br w:type="page"/>
      </w:r>
      <w:r w:rsidR="0095797C" w:rsidRPr="00FA1B48">
        <w:rPr>
          <w:rStyle w:val="rfdAie"/>
          <w:rtl/>
        </w:rPr>
        <w:lastRenderedPageBreak/>
        <w:t>لَا</w:t>
      </w:r>
      <w:r w:rsidR="0095797C" w:rsidRPr="0095797C">
        <w:rPr>
          <w:rStyle w:val="rfdAie"/>
          <w:rtl/>
        </w:rPr>
        <w:t xml:space="preserve"> </w:t>
      </w:r>
      <w:r w:rsidR="0095797C" w:rsidRPr="00FA1B48">
        <w:rPr>
          <w:rStyle w:val="rfdAie"/>
          <w:rtl/>
        </w:rPr>
        <w:t>تَعْلَمُهُمْ نَحْنُ نَعْلَمُهُمْ</w:t>
      </w:r>
      <w:r w:rsidR="009B5764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وفيها بطانة لا يألونه خبالا</w:t>
      </w:r>
      <w:r w:rsidR="002D5E2E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334107" w:rsidRDefault="000509AA" w:rsidP="000509AA">
      <w:pPr>
        <w:rPr>
          <w:rtl/>
        </w:rPr>
      </w:pPr>
      <w:r w:rsidRPr="000509AA">
        <w:rPr>
          <w:rtl/>
        </w:rPr>
        <w:t>فهل يألفون ا</w:t>
      </w:r>
      <w:r w:rsidR="00334107">
        <w:rPr>
          <w:rtl/>
        </w:rPr>
        <w:t>لوصي</w:t>
      </w:r>
      <w:r w:rsidR="00C51724">
        <w:rPr>
          <w:rtl/>
        </w:rPr>
        <w:t xml:space="preserve"> ،</w:t>
      </w:r>
      <w:r w:rsidR="00334107">
        <w:rPr>
          <w:rtl/>
        </w:rPr>
        <w:t xml:space="preserve"> أو ير</w:t>
      </w:r>
      <w:r w:rsidR="002D5E2E">
        <w:rPr>
          <w:rtl/>
        </w:rPr>
        <w:t>ِ</w:t>
      </w:r>
      <w:r w:rsidR="00334107">
        <w:rPr>
          <w:rtl/>
        </w:rPr>
        <w:t>دون منهله الروي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5C52DA" w:rsidRDefault="000509AA" w:rsidP="005C52DA">
      <w:pPr>
        <w:rPr>
          <w:rtl/>
        </w:rPr>
      </w:pPr>
      <w:r w:rsidRPr="000509AA">
        <w:rPr>
          <w:rtl/>
        </w:rPr>
        <w:t>كل</w:t>
      </w:r>
      <w:r w:rsidR="002D5E2E">
        <w:rPr>
          <w:rtl/>
        </w:rPr>
        <w:t>ّ</w:t>
      </w:r>
      <w:r w:rsidRPr="000509AA">
        <w:rPr>
          <w:rtl/>
        </w:rPr>
        <w:t>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ات</w:t>
      </w:r>
      <w:r w:rsidR="002D5E2E">
        <w:rPr>
          <w:rtl/>
        </w:rPr>
        <w:t>ّ</w:t>
      </w:r>
      <w:r w:rsidRPr="000509AA">
        <w:rPr>
          <w:rtl/>
        </w:rPr>
        <w:t>فقوا على</w:t>
      </w:r>
      <w:r w:rsidR="002D5E2E" w:rsidRPr="00FA1B48">
        <w:rPr>
          <w:rtl/>
        </w:rPr>
        <w:t>ٰ</w:t>
      </w:r>
      <w:r w:rsidRPr="000509AA">
        <w:rPr>
          <w:rtl/>
        </w:rPr>
        <w:t xml:space="preserve"> جحوده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5C52DA">
        <w:rPr>
          <w:rtl/>
        </w:rPr>
        <w:t>وأجمعوا على</w:t>
      </w:r>
      <w:r w:rsidR="002D5E2E" w:rsidRPr="00FA1B48">
        <w:rPr>
          <w:rtl/>
        </w:rPr>
        <w:t>ٰ</w:t>
      </w:r>
      <w:r w:rsidR="005C52DA">
        <w:rPr>
          <w:rtl/>
        </w:rPr>
        <w:t xml:space="preserve"> مكاشفته بكل</w:t>
      </w:r>
      <w:r w:rsidR="002D5E2E">
        <w:rPr>
          <w:rtl/>
        </w:rPr>
        <w:t>ّ</w:t>
      </w:r>
      <w:r w:rsidR="005C52DA">
        <w:rPr>
          <w:rtl/>
        </w:rPr>
        <w:t xml:space="preserve"> صراحة</w:t>
      </w:r>
      <w:r w:rsidR="007A060E">
        <w:rPr>
          <w:rtl/>
        </w:rPr>
        <w:t xml:space="preserve"> !</w:t>
      </w:r>
    </w:p>
    <w:p w:rsidR="000509AA" w:rsidRPr="000509AA" w:rsidRDefault="000509AA" w:rsidP="005C52DA">
      <w:pPr>
        <w:rPr>
          <w:rtl/>
        </w:rPr>
      </w:pPr>
      <w:r w:rsidRPr="000509AA">
        <w:rPr>
          <w:rtl/>
        </w:rPr>
        <w:t>وكانوا يحسدونه على</w:t>
      </w:r>
      <w:r w:rsidR="002D5E2E" w:rsidRPr="00FA1B48">
        <w:rPr>
          <w:rtl/>
        </w:rPr>
        <w:t>ٰ</w:t>
      </w:r>
      <w:r w:rsidRPr="000509AA">
        <w:rPr>
          <w:rtl/>
        </w:rPr>
        <w:t xml:space="preserve"> ما آتاه الله من فضله </w:t>
      </w:r>
      <w:r w:rsidRPr="000509AA">
        <w:rPr>
          <w:rStyle w:val="rfdFootnotenum"/>
          <w:rtl/>
        </w:rPr>
        <w:t>(3)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حيث بلغ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علمه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وعمله ونصحه وإخلاصه وحسن بلائه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رتبة عند الله ورسوله تقاصرت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عنها الأقران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ونال من الله ورسوله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بخصائصه من سوابقه ولواحقه</w:t>
      </w:r>
      <w:r w:rsidR="005C52D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منزلة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قد انقطعت دونها المطامع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وبذلك دب</w:t>
      </w:r>
      <w:r w:rsidR="008C5CE7">
        <w:rPr>
          <w:rtl/>
        </w:rPr>
        <w:t>ّ</w:t>
      </w:r>
      <w:r w:rsidRPr="000509AA">
        <w:rPr>
          <w:rtl/>
        </w:rPr>
        <w:t>ت عقارب الحسد له في قلوب المتنافسين من الزعماء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وكبار القوم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فاجتمعوا على</w:t>
      </w:r>
      <w:r w:rsidR="008C5CE7" w:rsidRPr="00FA1B48">
        <w:rPr>
          <w:rtl/>
        </w:rPr>
        <w:t>ٰ</w:t>
      </w:r>
      <w:r w:rsidRPr="000509AA">
        <w:rPr>
          <w:rtl/>
        </w:rPr>
        <w:t xml:space="preserve"> نقض عهده مهما كل</w:t>
      </w:r>
      <w:r w:rsidR="008C5CE7">
        <w:rPr>
          <w:rtl/>
        </w:rPr>
        <w:t>ّ</w:t>
      </w:r>
      <w:r w:rsidRPr="000509AA">
        <w:rPr>
          <w:rtl/>
        </w:rPr>
        <w:t>فهم الأمر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ومهما قاسوه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شد</w:t>
      </w:r>
      <w:r w:rsidR="008C5CE7">
        <w:rPr>
          <w:rtl/>
        </w:rPr>
        <w:t>ّ</w:t>
      </w:r>
      <w:r w:rsidRPr="000509AA">
        <w:rPr>
          <w:rtl/>
        </w:rPr>
        <w:t>ة وعناء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وكان العرب قد تشو</w:t>
      </w:r>
      <w:r w:rsidR="008C5CE7">
        <w:rPr>
          <w:rtl/>
        </w:rPr>
        <w:t>ّ</w:t>
      </w:r>
      <w:r w:rsidRPr="000509AA">
        <w:rPr>
          <w:rtl/>
        </w:rPr>
        <w:t xml:space="preserve">فوا </w:t>
      </w:r>
      <w:r w:rsidRPr="000509AA">
        <w:rPr>
          <w:rStyle w:val="rfdFootnotenum"/>
          <w:rtl/>
        </w:rPr>
        <w:t>(4)</w:t>
      </w:r>
      <w:r w:rsidRPr="000509AA">
        <w:rPr>
          <w:rtl/>
        </w:rPr>
        <w:t xml:space="preserve"> إلى</w:t>
      </w:r>
      <w:r w:rsidR="008C5CE7" w:rsidRPr="00FA1B48">
        <w:rPr>
          <w:rtl/>
        </w:rPr>
        <w:t>ٰ</w:t>
      </w:r>
      <w:r w:rsidRPr="000509AA">
        <w:rPr>
          <w:rtl/>
        </w:rPr>
        <w:t xml:space="preserve"> تداول الخلافة في قبائلهم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فأمضوا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ني</w:t>
      </w:r>
      <w:r w:rsidR="008C5CE7">
        <w:rPr>
          <w:rtl/>
        </w:rPr>
        <w:t>ّ</w:t>
      </w:r>
      <w:r w:rsidRPr="000509AA">
        <w:rPr>
          <w:rtl/>
        </w:rPr>
        <w:t>اتهم على</w:t>
      </w:r>
      <w:r w:rsidR="008C5CE7" w:rsidRPr="00FA1B48">
        <w:rPr>
          <w:rtl/>
        </w:rPr>
        <w:t>ٰ</w:t>
      </w:r>
      <w:r w:rsidRPr="000509AA">
        <w:rPr>
          <w:rtl/>
        </w:rPr>
        <w:t xml:space="preserve">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وشحذوا عزائمهم للقيام به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فتبايعوا على</w:t>
      </w:r>
      <w:r w:rsidR="008C5CE7" w:rsidRPr="00FA1B48">
        <w:rPr>
          <w:rtl/>
        </w:rPr>
        <w:t>ٰ</w:t>
      </w:r>
      <w:r w:rsidRPr="000509AA">
        <w:rPr>
          <w:rtl/>
        </w:rPr>
        <w:t xml:space="preserve"> صرف الخلافة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ـ</w:t>
      </w:r>
      <w:r w:rsidRPr="000509AA">
        <w:rPr>
          <w:rtl/>
        </w:rPr>
        <w:t xml:space="preserve"> بعد النبي</w:t>
      </w:r>
      <w:r w:rsidR="008C5CE7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عن بني هاشم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مخافة أن لا تخرج عنهم إذا كان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الخليفة الأو</w:t>
      </w:r>
      <w:r w:rsidR="008C5CE7">
        <w:rPr>
          <w:rtl/>
        </w:rPr>
        <w:t>ّ</w:t>
      </w:r>
      <w:r w:rsidRPr="000509AA">
        <w:rPr>
          <w:rtl/>
        </w:rPr>
        <w:t>ل منهم</w:t>
      </w:r>
      <w:r w:rsidR="00F26704">
        <w:rPr>
          <w:rtl/>
        </w:rPr>
        <w:t xml:space="preserve"> .</w:t>
      </w:r>
    </w:p>
    <w:p w:rsidR="000509AA" w:rsidRPr="009B5764" w:rsidRDefault="000509AA" w:rsidP="009B5764">
      <w:pPr>
        <w:rPr>
          <w:rStyle w:val="rfdLineChar"/>
          <w:rtl/>
        </w:rPr>
      </w:pPr>
      <w:r w:rsidRPr="000509AA">
        <w:rPr>
          <w:rtl/>
        </w:rPr>
        <w:t>وتصافقوا على</w:t>
      </w:r>
      <w:r w:rsidR="008C5CE7" w:rsidRPr="00FA1B48">
        <w:rPr>
          <w:rtl/>
        </w:rPr>
        <w:t>ٰ</w:t>
      </w:r>
      <w:r w:rsidRPr="000509AA">
        <w:rPr>
          <w:rtl/>
        </w:rPr>
        <w:t xml:space="preserve"> جعلها من أو</w:t>
      </w:r>
      <w:r w:rsidR="008C5CE7">
        <w:rPr>
          <w:rtl/>
        </w:rPr>
        <w:t>ّ</w:t>
      </w:r>
      <w:r w:rsidRPr="000509AA">
        <w:rPr>
          <w:rtl/>
        </w:rPr>
        <w:t xml:space="preserve">ل مرة بالاختيار والانتخاب </w:t>
      </w:r>
      <w:r w:rsidR="008C5CE7">
        <w:rPr>
          <w:rtl/>
        </w:rPr>
        <w:t>؛</w:t>
      </w:r>
      <w:r w:rsidRPr="000509AA">
        <w:rPr>
          <w:rtl/>
        </w:rPr>
        <w:t xml:space="preserve"> ليكون لكل</w:t>
      </w:r>
      <w:r w:rsidR="008C5CE7">
        <w:rPr>
          <w:rtl/>
        </w:rPr>
        <w:t>ّ</w:t>
      </w:r>
      <w:r w:rsidR="009B5764">
        <w:rPr>
          <w:rFonts w:hint="cs"/>
          <w:rtl/>
        </w:rPr>
        <w:t xml:space="preserve"> </w:t>
      </w:r>
      <w:r w:rsidR="009B5764">
        <w:rPr>
          <w:rtl/>
        </w:rPr>
        <w:br/>
      </w:r>
      <w:r w:rsidR="009B5764">
        <w:rPr>
          <w:rtl/>
        </w:rPr>
        <w:br/>
      </w:r>
      <w:r w:rsidRPr="009B5764">
        <w:rPr>
          <w:rStyle w:val="rfdLineChar"/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سورة التوبة 9 : 101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(2) مقتبس من قوله</w:t>
      </w:r>
      <w:r w:rsidR="008C5CE7" w:rsidRPr="003D15C9">
        <w:rPr>
          <w:rtl/>
        </w:rPr>
        <w:t xml:space="preserve"> عزّ وجلّ</w:t>
      </w:r>
      <w:r w:rsidRPr="003D15C9">
        <w:rPr>
          <w:rtl/>
        </w:rPr>
        <w:t xml:space="preserve"> : </w:t>
      </w:r>
      <w:r w:rsidR="00BE4BC2" w:rsidRPr="003D15C9">
        <w:rPr>
          <w:rStyle w:val="rfdAlaem"/>
          <w:rtl/>
        </w:rPr>
        <w:t>(</w:t>
      </w:r>
      <w:r w:rsidR="009B5764" w:rsidRPr="003D15C9">
        <w:rPr>
          <w:rStyle w:val="rfdFootnoteAie"/>
          <w:rFonts w:hint="cs"/>
          <w:rtl/>
        </w:rPr>
        <w:t xml:space="preserve"> </w:t>
      </w:r>
      <w:r w:rsidR="00811428" w:rsidRPr="003D15C9">
        <w:rPr>
          <w:rStyle w:val="rfdFootnoteAie"/>
          <w:rtl/>
        </w:rPr>
        <w:t>لَا تَتَّخِذُوا بِطَانَةً مِّن دُونِكُمْ لَا يَأْلُونَكُمْ خَبَالًا</w:t>
      </w:r>
      <w:r w:rsidR="009B5764" w:rsidRPr="003D15C9">
        <w:rPr>
          <w:rStyle w:val="rfdFootnoteAie"/>
          <w:rFonts w:hint="cs"/>
          <w:rtl/>
        </w:rPr>
        <w:t xml:space="preserve"> </w:t>
      </w:r>
      <w:r w:rsidR="00BE4BC2" w:rsidRPr="003D15C9">
        <w:rPr>
          <w:rStyle w:val="rfdAlaem"/>
          <w:rtl/>
        </w:rPr>
        <w:t>)</w:t>
      </w:r>
      <w:r w:rsidR="00444449" w:rsidRPr="003D15C9">
        <w:rPr>
          <w:rtl/>
        </w:rPr>
        <w:t xml:space="preserve"> </w:t>
      </w:r>
      <w:r w:rsidR="00444449" w:rsidRPr="003D15C9">
        <w:rPr>
          <w:rtl/>
        </w:rPr>
        <w:br/>
      </w:r>
      <w:r w:rsidRPr="003D15C9">
        <w:rPr>
          <w:rtl/>
        </w:rPr>
        <w:t>سورة آل عمران 3 : 118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والخ</w:t>
      </w:r>
      <w:r w:rsidR="00811428" w:rsidRPr="003D15C9">
        <w:rPr>
          <w:rtl/>
        </w:rPr>
        <w:t>َ</w:t>
      </w:r>
      <w:r w:rsidRPr="003D15C9">
        <w:rPr>
          <w:rtl/>
        </w:rPr>
        <w:t>بال : الفساد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أي فيها جماعة لا ت</w:t>
      </w:r>
      <w:r w:rsidR="00811428" w:rsidRPr="003D15C9">
        <w:rPr>
          <w:rtl/>
        </w:rPr>
        <w:t>ُ</w:t>
      </w:r>
      <w:r w:rsidRPr="003D15C9">
        <w:rPr>
          <w:rtl/>
        </w:rPr>
        <w:t>قص</w:t>
      </w:r>
      <w:r w:rsidR="00811428" w:rsidRPr="003D15C9">
        <w:rPr>
          <w:rtl/>
        </w:rPr>
        <w:t>ِّ</w:t>
      </w:r>
      <w:r w:rsidRPr="003D15C9">
        <w:rPr>
          <w:rtl/>
        </w:rPr>
        <w:t>ر في إفساد</w:t>
      </w:r>
      <w:r w:rsidR="00444449" w:rsidRPr="003D15C9">
        <w:rPr>
          <w:rtl/>
        </w:rPr>
        <w:t xml:space="preserve"> </w:t>
      </w:r>
      <w:r w:rsidR="00444449" w:rsidRPr="003D15C9">
        <w:rPr>
          <w:rtl/>
        </w:rPr>
        <w:br/>
      </w:r>
      <w:r w:rsidRPr="003D15C9">
        <w:rPr>
          <w:rtl/>
        </w:rPr>
        <w:t xml:space="preserve">أمره </w:t>
      </w:r>
      <w:r w:rsidR="00811428" w:rsidRPr="003D15C9">
        <w:rPr>
          <w:rtl/>
        </w:rPr>
        <w:t>؛</w:t>
      </w:r>
      <w:r w:rsidRPr="003D15C9">
        <w:rPr>
          <w:rtl/>
        </w:rPr>
        <w:t xml:space="preserve"> </w:t>
      </w:r>
      <w:r w:rsidR="00811428" w:rsidRPr="003D15C9">
        <w:rPr>
          <w:rtl/>
        </w:rPr>
        <w:t>ٱ</w:t>
      </w:r>
      <w:r w:rsidRPr="003D15C9">
        <w:rPr>
          <w:rtl/>
        </w:rPr>
        <w:t>نظر : لسان العرب</w:t>
      </w:r>
      <w:r w:rsidR="00334107" w:rsidRPr="003D15C9">
        <w:rPr>
          <w:rtl/>
        </w:rPr>
        <w:t xml:space="preserve"> </w:t>
      </w:r>
      <w:r w:rsidRPr="003D15C9">
        <w:rPr>
          <w:rtl/>
        </w:rPr>
        <w:t>4</w:t>
      </w:r>
      <w:r w:rsidR="007A060E" w:rsidRPr="003D15C9">
        <w:rPr>
          <w:rtl/>
        </w:rPr>
        <w:t xml:space="preserve"> / </w:t>
      </w:r>
      <w:r w:rsidRPr="003D15C9">
        <w:rPr>
          <w:rtl/>
        </w:rPr>
        <w:t>19 ماد</w:t>
      </w:r>
      <w:r w:rsidR="00811428" w:rsidRPr="003D15C9">
        <w:rPr>
          <w:rtl/>
        </w:rPr>
        <w:t>ّ</w:t>
      </w:r>
      <w:r w:rsidRPr="003D15C9">
        <w:rPr>
          <w:rtl/>
        </w:rPr>
        <w:t xml:space="preserve">ة </w:t>
      </w:r>
      <w:r w:rsidR="008767F4" w:rsidRPr="003D15C9">
        <w:rPr>
          <w:rtl/>
        </w:rPr>
        <w:t>«</w:t>
      </w:r>
      <w:r w:rsidR="009B5764" w:rsidRPr="003D15C9">
        <w:rPr>
          <w:rFonts w:hint="cs"/>
          <w:rtl/>
        </w:rPr>
        <w:t xml:space="preserve"> </w:t>
      </w:r>
      <w:r w:rsidRPr="003D15C9">
        <w:rPr>
          <w:rtl/>
        </w:rPr>
        <w:t>خبل</w:t>
      </w:r>
      <w:r w:rsidR="009B5764" w:rsidRPr="003D15C9">
        <w:rPr>
          <w:rFonts w:hint="cs"/>
          <w:rtl/>
        </w:rPr>
        <w:t xml:space="preserve"> </w:t>
      </w:r>
      <w:r w:rsidR="008767F4" w:rsidRPr="003D15C9">
        <w:rPr>
          <w:rtl/>
        </w:rPr>
        <w:t>»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(3) إشارة إلى</w:t>
      </w:r>
      <w:r w:rsidR="00811428" w:rsidRPr="003D15C9">
        <w:rPr>
          <w:rtl/>
        </w:rPr>
        <w:t>ٰ</w:t>
      </w:r>
      <w:r w:rsidRPr="003D15C9">
        <w:rPr>
          <w:rtl/>
        </w:rPr>
        <w:t xml:space="preserve"> قوله تعالى</w:t>
      </w:r>
      <w:r w:rsidR="00811428" w:rsidRPr="003D15C9">
        <w:rPr>
          <w:rtl/>
        </w:rPr>
        <w:t>ٰ</w:t>
      </w:r>
      <w:r w:rsidRPr="003D15C9">
        <w:rPr>
          <w:rtl/>
        </w:rPr>
        <w:t xml:space="preserve"> : </w:t>
      </w:r>
      <w:r w:rsidR="00BE4BC2" w:rsidRPr="003D15C9">
        <w:rPr>
          <w:rStyle w:val="rfdAlaem"/>
          <w:rtl/>
        </w:rPr>
        <w:t>(</w:t>
      </w:r>
      <w:r w:rsidR="009B5764" w:rsidRPr="003D15C9">
        <w:rPr>
          <w:rStyle w:val="rfdFootnoteAie"/>
          <w:rFonts w:hint="cs"/>
          <w:rtl/>
        </w:rPr>
        <w:t xml:space="preserve"> </w:t>
      </w:r>
      <w:r w:rsidR="00811428" w:rsidRPr="003D15C9">
        <w:rPr>
          <w:rStyle w:val="rfdFootnoteAie"/>
          <w:rtl/>
        </w:rPr>
        <w:t>أَمْ يَحْسُدُونَ النَّاسَ عَلَىٰ مَا آتَاهُمُ اللَّهُ مِن فَضْلِهِ</w:t>
      </w:r>
      <w:r w:rsidR="009B5764" w:rsidRPr="003D15C9">
        <w:rPr>
          <w:rStyle w:val="rfdFootnoteAie"/>
          <w:rFonts w:hint="cs"/>
          <w:rtl/>
        </w:rPr>
        <w:t xml:space="preserve"> </w:t>
      </w:r>
      <w:r w:rsidR="00BE4BC2" w:rsidRPr="003D15C9">
        <w:rPr>
          <w:rStyle w:val="rfdAlaem"/>
          <w:rtl/>
        </w:rPr>
        <w:t>)</w:t>
      </w:r>
      <w:r w:rsidRPr="003D15C9">
        <w:rPr>
          <w:rtl/>
        </w:rPr>
        <w:t xml:space="preserve"> سورة</w:t>
      </w:r>
      <w:r w:rsidR="00444449" w:rsidRPr="003D15C9">
        <w:rPr>
          <w:rtl/>
        </w:rPr>
        <w:t xml:space="preserve"> </w:t>
      </w:r>
      <w:r w:rsidR="00444449" w:rsidRPr="003D15C9">
        <w:rPr>
          <w:rtl/>
        </w:rPr>
        <w:br/>
      </w:r>
      <w:r w:rsidRPr="003D15C9">
        <w:rPr>
          <w:rtl/>
        </w:rPr>
        <w:t>النساء 4 : 54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المفس</w:t>
      </w:r>
      <w:r w:rsidR="00811428" w:rsidRPr="003D15C9">
        <w:rPr>
          <w:rtl/>
        </w:rPr>
        <w:t>َّ</w:t>
      </w:r>
      <w:r w:rsidRPr="003D15C9">
        <w:rPr>
          <w:rtl/>
        </w:rPr>
        <w:t>رة به وذر</w:t>
      </w:r>
      <w:r w:rsidR="00811428" w:rsidRPr="003D15C9">
        <w:rPr>
          <w:rtl/>
        </w:rPr>
        <w:t>ّ</w:t>
      </w:r>
      <w:r w:rsidRPr="003D15C9">
        <w:rPr>
          <w:rtl/>
        </w:rPr>
        <w:t>ي</w:t>
      </w:r>
      <w:r w:rsidR="00811428" w:rsidRPr="003D15C9">
        <w:rPr>
          <w:rtl/>
        </w:rPr>
        <w:t>ّ</w:t>
      </w:r>
      <w:r w:rsidRPr="003D15C9">
        <w:rPr>
          <w:rtl/>
        </w:rPr>
        <w:t xml:space="preserve">ته المعصومين </w:t>
      </w:r>
      <w:r w:rsidRPr="003D15C9">
        <w:rPr>
          <w:rStyle w:val="rfdAlaem"/>
          <w:rtl/>
        </w:rPr>
        <w:t>عليهم‌السلام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(4) اشتاف يشتاف اشتيافا</w:t>
      </w:r>
      <w:r w:rsidR="00C41511" w:rsidRPr="003D15C9">
        <w:rPr>
          <w:rtl/>
        </w:rPr>
        <w:t>ً</w:t>
      </w:r>
      <w:r w:rsidRPr="003D15C9">
        <w:rPr>
          <w:rtl/>
        </w:rPr>
        <w:t xml:space="preserve"> : إذا تطاول ونظر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وتشو</w:t>
      </w:r>
      <w:r w:rsidR="00C41511" w:rsidRPr="003D15C9">
        <w:rPr>
          <w:rtl/>
        </w:rPr>
        <w:t>ّ</w:t>
      </w:r>
      <w:r w:rsidRPr="003D15C9">
        <w:rPr>
          <w:rtl/>
        </w:rPr>
        <w:t>فت إلى</w:t>
      </w:r>
      <w:r w:rsidR="00C41511" w:rsidRPr="003D15C9">
        <w:rPr>
          <w:rtl/>
        </w:rPr>
        <w:t>ٰ</w:t>
      </w:r>
      <w:r w:rsidRPr="003D15C9">
        <w:rPr>
          <w:rtl/>
        </w:rPr>
        <w:t xml:space="preserve"> الش</w:t>
      </w:r>
      <w:r w:rsidR="00C41511" w:rsidRPr="003D15C9">
        <w:rPr>
          <w:rtl/>
        </w:rPr>
        <w:t>يء</w:t>
      </w:r>
      <w:r w:rsidRPr="003D15C9">
        <w:rPr>
          <w:rtl/>
        </w:rPr>
        <w:t xml:space="preserve"> : أي تطل</w:t>
      </w:r>
      <w:r w:rsidR="00C41511" w:rsidRPr="003D15C9">
        <w:rPr>
          <w:rtl/>
        </w:rPr>
        <w:t>ّ</w:t>
      </w:r>
      <w:r w:rsidRPr="003D15C9">
        <w:rPr>
          <w:rtl/>
        </w:rPr>
        <w:t>عت</w:t>
      </w:r>
      <w:r w:rsidR="00F26704" w:rsidRPr="003D15C9">
        <w:rPr>
          <w:rtl/>
        </w:rPr>
        <w:t xml:space="preserve"> .</w:t>
      </w:r>
    </w:p>
    <w:p w:rsidR="000509AA" w:rsidRPr="009B5764" w:rsidRDefault="00C41511" w:rsidP="009B5764">
      <w:pPr>
        <w:rPr>
          <w:rStyle w:val="rfdFootnote"/>
          <w:rtl/>
        </w:rPr>
      </w:pPr>
      <w:r w:rsidRPr="009B5764">
        <w:rPr>
          <w:rStyle w:val="rfdFootnote"/>
          <w:rtl/>
        </w:rPr>
        <w:t>ٱ</w:t>
      </w:r>
      <w:r w:rsidR="000509AA" w:rsidRPr="009B5764">
        <w:rPr>
          <w:rStyle w:val="rfdFootnote"/>
          <w:rtl/>
        </w:rPr>
        <w:t>نظر : لسان العرب</w:t>
      </w:r>
      <w:r w:rsidR="00334107" w:rsidRPr="009B5764">
        <w:rPr>
          <w:rStyle w:val="rfdFootnote"/>
          <w:rtl/>
        </w:rPr>
        <w:t xml:space="preserve"> </w:t>
      </w:r>
      <w:r w:rsidR="000509AA" w:rsidRPr="009B5764">
        <w:rPr>
          <w:rStyle w:val="rfdFootnote"/>
          <w:rtl/>
        </w:rPr>
        <w:t>7</w:t>
      </w:r>
      <w:r w:rsidR="007A060E" w:rsidRPr="009B5764">
        <w:rPr>
          <w:rStyle w:val="rfdFootnote"/>
          <w:rtl/>
        </w:rPr>
        <w:t xml:space="preserve"> / </w:t>
      </w:r>
      <w:r w:rsidR="000509AA" w:rsidRPr="009B5764">
        <w:rPr>
          <w:rStyle w:val="rfdFootnote"/>
          <w:rtl/>
        </w:rPr>
        <w:t>238 ماد</w:t>
      </w:r>
      <w:r w:rsidRPr="009B5764">
        <w:rPr>
          <w:rStyle w:val="rfdFootnote"/>
          <w:rtl/>
        </w:rPr>
        <w:t>ّ</w:t>
      </w:r>
      <w:r w:rsidR="000509AA" w:rsidRPr="009B5764">
        <w:rPr>
          <w:rStyle w:val="rfdFootnote"/>
          <w:rtl/>
        </w:rPr>
        <w:t xml:space="preserve">ة </w:t>
      </w:r>
      <w:r w:rsidR="008767F4" w:rsidRPr="009B5764">
        <w:rPr>
          <w:rStyle w:val="rfdFootnote"/>
          <w:rtl/>
        </w:rPr>
        <w:t>«</w:t>
      </w:r>
      <w:r w:rsidR="009B5764">
        <w:rPr>
          <w:rStyle w:val="rfdFootnote"/>
          <w:rFonts w:hint="cs"/>
          <w:rtl/>
        </w:rPr>
        <w:t xml:space="preserve"> </w:t>
      </w:r>
      <w:r w:rsidR="000509AA" w:rsidRPr="009B5764">
        <w:rPr>
          <w:rStyle w:val="rfdFootnote"/>
          <w:rtl/>
        </w:rPr>
        <w:t>شوف</w:t>
      </w:r>
      <w:r w:rsidR="009B5764">
        <w:rPr>
          <w:rStyle w:val="rfdFootnote"/>
          <w:rFonts w:hint="cs"/>
          <w:rtl/>
        </w:rPr>
        <w:t xml:space="preserve"> </w:t>
      </w:r>
      <w:r w:rsidR="008767F4" w:rsidRPr="009B5764">
        <w:rPr>
          <w:rStyle w:val="rfdFootnote"/>
          <w:rtl/>
        </w:rPr>
        <w:t>»</w:t>
      </w:r>
      <w:r w:rsidR="00F26704" w:rsidRPr="009B5764">
        <w:rPr>
          <w:rStyle w:val="rfdFootnote"/>
          <w:rtl/>
        </w:rPr>
        <w:t xml:space="preserve"> .</w:t>
      </w:r>
    </w:p>
    <w:p w:rsidR="009339C0" w:rsidRDefault="009339C0" w:rsidP="005C52DA">
      <w:pPr>
        <w:pStyle w:val="rfdNormal0"/>
        <w:rPr>
          <w:rtl/>
        </w:rPr>
        <w:sectPr w:rsidR="009339C0" w:rsidSect="00600DF3">
          <w:headerReference w:type="even" r:id="rId395"/>
          <w:headerReference w:type="default" r:id="rId396"/>
          <w:headerReference w:type="first" r:id="rId39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قبيلة من قبائل العرب أمل في الوصول إليها ولو بعد حين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وتلك مكيدة من ساسة العرب لم تهتد ساسة أ</w:t>
      </w:r>
      <w:r w:rsidR="006032CA">
        <w:rPr>
          <w:rtl/>
        </w:rPr>
        <w:t>ُور</w:t>
      </w:r>
      <w:r w:rsidRPr="000509AA">
        <w:rPr>
          <w:rtl/>
        </w:rPr>
        <w:t>ب</w:t>
      </w:r>
      <w:r w:rsidR="006032CA">
        <w:rPr>
          <w:rtl/>
        </w:rPr>
        <w:t>ّ</w:t>
      </w:r>
      <w:r w:rsidRPr="000509AA">
        <w:rPr>
          <w:rtl/>
        </w:rPr>
        <w:t>ا لمثلها أبدا</w:t>
      </w:r>
      <w:r w:rsidR="006032CA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كادوا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بها علي</w:t>
      </w:r>
      <w:r w:rsidR="006032CA">
        <w:rPr>
          <w:rtl/>
        </w:rPr>
        <w:t>ّ</w:t>
      </w:r>
      <w:r w:rsidRPr="000509AA">
        <w:rPr>
          <w:rtl/>
        </w:rPr>
        <w:t>ا</w:t>
      </w:r>
      <w:r w:rsidR="006032CA">
        <w:rPr>
          <w:rtl/>
        </w:rPr>
        <w:t>ً</w:t>
      </w:r>
      <w:r w:rsidRPr="000509AA">
        <w:rPr>
          <w:rtl/>
        </w:rPr>
        <w:t xml:space="preserve"> وسائر الأئم</w:t>
      </w:r>
      <w:r w:rsidR="006032CA">
        <w:rPr>
          <w:rtl/>
        </w:rPr>
        <w:t>ّ</w:t>
      </w:r>
      <w:r w:rsidRPr="000509AA">
        <w:rPr>
          <w:rtl/>
        </w:rPr>
        <w:t>ة من بني هاشم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حيث جمعوا بها قبائل العرب إليهم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وأفردوا بني هاشم عن جميع العرب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</w:t>
      </w:r>
      <w:r w:rsidR="006032CA">
        <w:rPr>
          <w:rtl/>
        </w:rPr>
        <w:t>ّ</w:t>
      </w:r>
      <w:r w:rsidRPr="000509AA">
        <w:rPr>
          <w:rtl/>
        </w:rPr>
        <w:t>ا عن ثل</w:t>
      </w:r>
      <w:r w:rsidR="006032CA">
        <w:rPr>
          <w:rtl/>
        </w:rPr>
        <w:t>ّ</w:t>
      </w:r>
      <w:r w:rsidRPr="000509AA">
        <w:rPr>
          <w:rtl/>
        </w:rPr>
        <w:t>ة من المخلصين</w:t>
      </w:r>
      <w:r w:rsidR="00F26704">
        <w:rPr>
          <w:rtl/>
        </w:rPr>
        <w:t xml:space="preserve"> .</w:t>
      </w:r>
    </w:p>
    <w:p w:rsidR="005C52DA" w:rsidRDefault="000509AA" w:rsidP="000509AA">
      <w:pPr>
        <w:rPr>
          <w:rtl/>
        </w:rPr>
      </w:pPr>
      <w:r w:rsidRPr="000509AA">
        <w:rPr>
          <w:rtl/>
        </w:rPr>
        <w:t>ومن تتب</w:t>
      </w:r>
      <w:r w:rsidR="006032CA">
        <w:rPr>
          <w:rtl/>
        </w:rPr>
        <w:t>ّ</w:t>
      </w:r>
      <w:r w:rsidRPr="000509AA">
        <w:rPr>
          <w:rtl/>
        </w:rPr>
        <w:t>ع شؤون قريش وسائر العرب على</w:t>
      </w:r>
      <w:r w:rsidR="006032CA" w:rsidRPr="00FA1B48">
        <w:rPr>
          <w:rtl/>
        </w:rPr>
        <w:t>ٰ</w:t>
      </w:r>
      <w:r w:rsidRPr="000509AA">
        <w:rPr>
          <w:rtl/>
        </w:rPr>
        <w:t xml:space="preserve"> عهد النبي</w:t>
      </w:r>
      <w:r w:rsidR="006032CA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يعلم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</w:t>
      </w:r>
      <w:r w:rsidR="006032CA">
        <w:rPr>
          <w:rtl/>
        </w:rPr>
        <w:t>ّ</w:t>
      </w:r>
      <w:r w:rsidRPr="000509AA">
        <w:rPr>
          <w:rtl/>
        </w:rPr>
        <w:t>هم ما كانوا ليصبروا على</w:t>
      </w:r>
      <w:r w:rsidR="006032CA" w:rsidRPr="00FA1B48">
        <w:rPr>
          <w:rtl/>
        </w:rPr>
        <w:t>ٰ</w:t>
      </w:r>
      <w:r w:rsidRPr="000509AA">
        <w:rPr>
          <w:rtl/>
        </w:rPr>
        <w:t xml:space="preserve"> حصر الخلافة في بيت مخصوص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سي</w:t>
      </w:r>
      <w:r w:rsidR="006032CA">
        <w:rPr>
          <w:rtl/>
        </w:rPr>
        <w:t>ّ</w:t>
      </w:r>
      <w:r w:rsidRPr="000509AA">
        <w:rPr>
          <w:rtl/>
        </w:rPr>
        <w:t>ما إذا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كانت في بني هاشم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وخصوصا</w:t>
      </w:r>
      <w:r w:rsidR="006032CA">
        <w:rPr>
          <w:rtl/>
        </w:rPr>
        <w:t>ً</w:t>
      </w:r>
      <w:r w:rsidRPr="000509AA">
        <w:rPr>
          <w:rtl/>
        </w:rPr>
        <w:t xml:space="preserve"> إذا تقل</w:t>
      </w:r>
      <w:r w:rsidR="006032CA">
        <w:rPr>
          <w:rtl/>
        </w:rPr>
        <w:t>ّ</w:t>
      </w:r>
      <w:r w:rsidRPr="000509AA">
        <w:rPr>
          <w:rtl/>
        </w:rPr>
        <w:t>دها عل</w:t>
      </w:r>
      <w:r w:rsidR="005C52DA">
        <w:rPr>
          <w:rtl/>
        </w:rPr>
        <w:t>ي</w:t>
      </w:r>
      <w:r w:rsidR="006032CA">
        <w:rPr>
          <w:rtl/>
        </w:rPr>
        <w:t>ٌّ</w:t>
      </w:r>
      <w:r w:rsidR="005C52DA">
        <w:rPr>
          <w:rtl/>
        </w:rPr>
        <w:t xml:space="preserve"> أمير المؤمنين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وهيهات هيهات أن يصبروا على</w:t>
      </w:r>
      <w:r w:rsidR="006032CA" w:rsidRPr="00FA1B48">
        <w:rPr>
          <w:rtl/>
        </w:rPr>
        <w:t>ٰ</w:t>
      </w:r>
      <w:r w:rsidRPr="000509AA">
        <w:rPr>
          <w:rtl/>
        </w:rPr>
        <w:t xml:space="preserve"> ذلك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طمحت إليها الأطماع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جميع قبائلهم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وحامت عليها النفوس من كل</w:t>
      </w:r>
      <w:r w:rsidR="006032CA">
        <w:rPr>
          <w:rtl/>
        </w:rPr>
        <w:t>ّ</w:t>
      </w:r>
      <w:r w:rsidRPr="000509AA">
        <w:rPr>
          <w:rtl/>
        </w:rPr>
        <w:t xml:space="preserve"> أحيائهم</w:t>
      </w:r>
      <w:r w:rsidR="00F26704">
        <w:rPr>
          <w:rtl/>
        </w:rPr>
        <w:t xml:space="preserve"> .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5C52DA" w:rsidTr="009B5764">
        <w:tc>
          <w:tcPr>
            <w:tcW w:w="2250" w:type="pct"/>
            <w:shd w:val="clear" w:color="auto" w:fill="auto"/>
          </w:tcPr>
          <w:p w:rsidR="005C52DA" w:rsidRDefault="005C52D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وقد هزلت حت</w:t>
            </w:r>
            <w:r w:rsidR="006032CA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6032C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بدا من هزالها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5C52DA" w:rsidRDefault="005C52DA" w:rsidP="008C3768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5C52DA" w:rsidRDefault="005C52D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كلاها وحت</w:t>
            </w:r>
            <w:r w:rsidR="006032CA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6032C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استامها كل</w:t>
            </w:r>
            <w:r w:rsidR="006032CA">
              <w:rPr>
                <w:rtl/>
              </w:rPr>
              <w:t>ُّ</w:t>
            </w:r>
            <w:r w:rsidRPr="000509AA">
              <w:rPr>
                <w:rtl/>
              </w:rPr>
              <w:t xml:space="preserve"> مفلس</w:t>
            </w:r>
            <w:r w:rsidR="006032CA">
              <w:rPr>
                <w:rtl/>
              </w:rPr>
              <w:t>ِ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Footnotenum"/>
                <w:rtl/>
              </w:rPr>
              <w:t>(1)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CF294D" w:rsidRDefault="000509AA" w:rsidP="000509AA">
      <w:pPr>
        <w:rPr>
          <w:rtl/>
        </w:rPr>
      </w:pPr>
      <w:r w:rsidRPr="000509AA">
        <w:rPr>
          <w:rtl/>
        </w:rPr>
        <w:t>على</w:t>
      </w:r>
      <w:r w:rsidR="006032CA" w:rsidRPr="00FA1B48">
        <w:rPr>
          <w:rtl/>
        </w:rPr>
        <w:t>ٰ</w:t>
      </w:r>
      <w:r w:rsidRPr="000509AA">
        <w:rPr>
          <w:rtl/>
        </w:rPr>
        <w:t xml:space="preserve"> إن</w:t>
      </w:r>
      <w:r w:rsidR="006032CA">
        <w:rPr>
          <w:rtl/>
        </w:rPr>
        <w:t>ّ</w:t>
      </w:r>
      <w:r w:rsidRPr="000509AA">
        <w:rPr>
          <w:rtl/>
        </w:rPr>
        <w:t xml:space="preserve"> من أ</w:t>
      </w:r>
      <w:r w:rsidR="006032CA">
        <w:rPr>
          <w:rtl/>
        </w:rPr>
        <w:t>َ</w:t>
      </w:r>
      <w:r w:rsidRPr="000509AA">
        <w:rPr>
          <w:rtl/>
        </w:rPr>
        <w:t>ل</w:t>
      </w:r>
      <w:r w:rsidR="006032CA">
        <w:rPr>
          <w:rtl/>
        </w:rPr>
        <w:t>َ</w:t>
      </w:r>
      <w:r w:rsidRPr="000509AA">
        <w:rPr>
          <w:rtl/>
        </w:rPr>
        <w:t>م</w:t>
      </w:r>
      <w:r w:rsidR="006032CA">
        <w:rPr>
          <w:rtl/>
        </w:rPr>
        <w:t>ّ</w:t>
      </w:r>
      <w:r w:rsidRPr="000509AA">
        <w:rPr>
          <w:rtl/>
        </w:rPr>
        <w:t xml:space="preserve"> بتاريخ قريش وسائر العرب في صدر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يعلم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</w:t>
      </w:r>
      <w:r w:rsidR="006032CA">
        <w:rPr>
          <w:rtl/>
        </w:rPr>
        <w:t>ّ</w:t>
      </w:r>
      <w:r w:rsidRPr="000509AA">
        <w:rPr>
          <w:rtl/>
        </w:rPr>
        <w:t>هم لم يخضعوا للنبو</w:t>
      </w:r>
      <w:r w:rsidR="006032CA">
        <w:rPr>
          <w:rtl/>
        </w:rPr>
        <w:t>ّ</w:t>
      </w:r>
      <w:r w:rsidRPr="000509AA">
        <w:rPr>
          <w:rtl/>
        </w:rPr>
        <w:t>ة الهاشمية إل</w:t>
      </w:r>
      <w:r w:rsidR="006032CA">
        <w:rPr>
          <w:rtl/>
        </w:rPr>
        <w:t>ّ</w:t>
      </w:r>
      <w:r w:rsidRPr="000509AA">
        <w:rPr>
          <w:rtl/>
        </w:rPr>
        <w:t>ا بعد أن تهش</w:t>
      </w:r>
      <w:r w:rsidR="006032CA">
        <w:rPr>
          <w:rtl/>
        </w:rPr>
        <w:t>ّ</w:t>
      </w:r>
      <w:r w:rsidRPr="000509AA">
        <w:rPr>
          <w:rtl/>
        </w:rPr>
        <w:t>موا ولم يبق فيهم من قو</w:t>
      </w:r>
      <w:r w:rsidR="006032CA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فكيف يرضون في اجتماع </w:t>
      </w:r>
      <w:r w:rsidR="00560CBA">
        <w:rPr>
          <w:rtl/>
        </w:rPr>
        <w:t>النبو</w:t>
      </w:r>
      <w:r w:rsidR="006032CA">
        <w:rPr>
          <w:rtl/>
        </w:rPr>
        <w:t>ّ</w:t>
      </w:r>
      <w:r w:rsidR="00560CBA">
        <w:rPr>
          <w:rtl/>
        </w:rPr>
        <w:t>ة والخلافة في بني هاشم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5C52DA" w:rsidRDefault="000509AA" w:rsidP="000509AA">
      <w:pPr>
        <w:rPr>
          <w:rtl/>
        </w:rPr>
      </w:pPr>
      <w:r w:rsidRPr="000509AA">
        <w:rPr>
          <w:rtl/>
        </w:rPr>
        <w:t>وقد قال عمر في كلام دار بينه وبين ابن عب</w:t>
      </w:r>
      <w:r w:rsidR="006032CA">
        <w:rPr>
          <w:rtl/>
        </w:rPr>
        <w:t>ّ</w:t>
      </w:r>
      <w:r w:rsidRPr="000509AA">
        <w:rPr>
          <w:rtl/>
        </w:rPr>
        <w:t>اس : إن</w:t>
      </w:r>
      <w:r w:rsidR="006032CA">
        <w:rPr>
          <w:rtl/>
        </w:rPr>
        <w:t>ّ</w:t>
      </w:r>
      <w:r w:rsidRPr="000509AA">
        <w:rPr>
          <w:rtl/>
        </w:rPr>
        <w:t xml:space="preserve"> قريشا</w:t>
      </w:r>
      <w:r w:rsidR="006032CA">
        <w:rPr>
          <w:rtl/>
        </w:rPr>
        <w:t>ً</w:t>
      </w:r>
      <w:r w:rsidRPr="000509AA">
        <w:rPr>
          <w:rtl/>
        </w:rPr>
        <w:t xml:space="preserve"> كرهت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</w:t>
      </w:r>
      <w:r w:rsidR="006032CA">
        <w:rPr>
          <w:rtl/>
        </w:rPr>
        <w:t>ْ</w:t>
      </w:r>
      <w:r w:rsidRPr="000509AA">
        <w:rPr>
          <w:rtl/>
        </w:rPr>
        <w:t xml:space="preserve"> تجتمع فيكم النبو</w:t>
      </w:r>
      <w:r w:rsidR="006032CA">
        <w:rPr>
          <w:rtl/>
        </w:rPr>
        <w:t>ّ</w:t>
      </w:r>
      <w:r w:rsidRPr="000509AA">
        <w:rPr>
          <w:rtl/>
        </w:rPr>
        <w:t>ة والخلافة فتجحفون على</w:t>
      </w:r>
      <w:r w:rsidR="006032CA" w:rsidRPr="00FA1B48">
        <w:rPr>
          <w:rtl/>
        </w:rPr>
        <w:t>ٰ</w:t>
      </w:r>
      <w:r w:rsidRPr="000509AA">
        <w:rPr>
          <w:rtl/>
        </w:rPr>
        <w:t xml:space="preserve"> الناس </w:t>
      </w:r>
      <w:r w:rsidRPr="000509AA">
        <w:rPr>
          <w:rStyle w:val="rfdFootnotenum"/>
          <w:rtl/>
        </w:rPr>
        <w:t>(2)</w:t>
      </w:r>
      <w:r w:rsidR="007A060E">
        <w:rPr>
          <w:rtl/>
        </w:rPr>
        <w:t xml:space="preserve"> !</w:t>
      </w:r>
    </w:p>
    <w:p w:rsidR="000509AA" w:rsidRPr="009B5764" w:rsidRDefault="000509AA" w:rsidP="009B5764">
      <w:pPr>
        <w:rPr>
          <w:rStyle w:val="rfdLineChar"/>
          <w:rtl/>
        </w:rPr>
      </w:pPr>
      <w:r w:rsidRPr="005C52DA">
        <w:rPr>
          <w:rStyle w:val="rfdBold2"/>
          <w:rtl/>
        </w:rPr>
        <w:t>وبالجملة :</w:t>
      </w:r>
      <w:r w:rsidRPr="000509AA">
        <w:rPr>
          <w:rtl/>
        </w:rPr>
        <w:t xml:space="preserve"> فإن</w:t>
      </w:r>
      <w:r w:rsidR="006032CA">
        <w:rPr>
          <w:rtl/>
        </w:rPr>
        <w:t>ّ</w:t>
      </w:r>
      <w:r w:rsidRPr="000509AA">
        <w:rPr>
          <w:rtl/>
        </w:rPr>
        <w:t xml:space="preserve"> أ</w:t>
      </w:r>
      <w:r w:rsidR="006032CA">
        <w:rPr>
          <w:rtl/>
        </w:rPr>
        <w:t>ُ</w:t>
      </w:r>
      <w:r w:rsidRPr="000509AA">
        <w:rPr>
          <w:rtl/>
        </w:rPr>
        <w:t>ولئك الط</w:t>
      </w:r>
      <w:r w:rsidR="006032CA">
        <w:rPr>
          <w:rtl/>
        </w:rPr>
        <w:t>َ</w:t>
      </w:r>
      <w:r w:rsidRPr="000509AA">
        <w:rPr>
          <w:rtl/>
        </w:rPr>
        <w:t>غام قد نزعوا أيديهم من يد الإمام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وطووا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ضلوعهم على</w:t>
      </w:r>
      <w:r w:rsidR="006032CA" w:rsidRPr="00FA1B48">
        <w:rPr>
          <w:rtl/>
        </w:rPr>
        <w:t>ٰ</w:t>
      </w:r>
      <w:r w:rsidRPr="000509AA">
        <w:rPr>
          <w:rtl/>
        </w:rPr>
        <w:t xml:space="preserve"> عناصر شت</w:t>
      </w:r>
      <w:r w:rsidR="006032CA">
        <w:rPr>
          <w:rtl/>
        </w:rPr>
        <w:t>ّ</w:t>
      </w:r>
      <w:r w:rsidRPr="000509AA">
        <w:rPr>
          <w:rtl/>
        </w:rPr>
        <w:t>ى</w:t>
      </w:r>
      <w:r w:rsidR="006032CA" w:rsidRPr="00FA1B48">
        <w:rPr>
          <w:rtl/>
        </w:rPr>
        <w:t>ٰ</w:t>
      </w:r>
      <w:r w:rsidRPr="000509AA">
        <w:rPr>
          <w:rtl/>
        </w:rPr>
        <w:t xml:space="preserve"> جي</w:t>
      </w:r>
      <w:r w:rsidR="006032CA">
        <w:rPr>
          <w:rtl/>
        </w:rPr>
        <w:t>ّ</w:t>
      </w:r>
      <w:r w:rsidRPr="000509AA">
        <w:rPr>
          <w:rtl/>
        </w:rPr>
        <w:t>اشة بالحقد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متهافتين على</w:t>
      </w:r>
      <w:r w:rsidR="006032CA" w:rsidRPr="00FA1B48">
        <w:rPr>
          <w:rtl/>
        </w:rPr>
        <w:t>ٰ</w:t>
      </w:r>
      <w:r w:rsidRPr="000509AA">
        <w:rPr>
          <w:rtl/>
        </w:rPr>
        <w:t xml:space="preserve"> جحوده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مسترسلين متتابعين متدف</w:t>
      </w:r>
      <w:r w:rsidR="006032CA">
        <w:rPr>
          <w:rtl/>
        </w:rPr>
        <w:t>ّ</w:t>
      </w:r>
      <w:r w:rsidRPr="000509AA">
        <w:rPr>
          <w:rtl/>
        </w:rPr>
        <w:t>قين في إطفاء نوره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وإكفاء إنائه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قد ركبوا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رؤوسهم في ظلمه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متمادين موغلين ممعنين في الاستئثار بحق</w:t>
      </w:r>
      <w:r w:rsidR="006032CA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لا يلوون</w:t>
      </w:r>
      <w:r w:rsidR="009B5764">
        <w:rPr>
          <w:rFonts w:hint="cs"/>
          <w:rtl/>
        </w:rPr>
        <w:t xml:space="preserve"> </w:t>
      </w:r>
      <w:r w:rsidR="009B5764">
        <w:rPr>
          <w:rtl/>
        </w:rPr>
        <w:br/>
      </w:r>
      <w:r w:rsidR="009B5764">
        <w:rPr>
          <w:rtl/>
        </w:rPr>
        <w:br/>
      </w:r>
      <w:r w:rsidR="009B5764">
        <w:rPr>
          <w:rtl/>
        </w:rPr>
        <w:br/>
      </w:r>
      <w:r w:rsidRPr="009B5764">
        <w:rPr>
          <w:rStyle w:val="rfdLineChar"/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جمهرة اللغة</w:t>
      </w:r>
      <w:r w:rsidR="0033410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847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(2) شرح نهج البلاغة</w:t>
      </w:r>
      <w:r w:rsidR="00334107" w:rsidRPr="003D15C9">
        <w:rPr>
          <w:rtl/>
        </w:rPr>
        <w:t xml:space="preserve"> </w:t>
      </w:r>
      <w:r w:rsidRPr="003D15C9">
        <w:rPr>
          <w:rtl/>
        </w:rPr>
        <w:t>12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53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تاريخ الطبري</w:t>
      </w:r>
      <w:r w:rsidR="00334107" w:rsidRPr="003D15C9">
        <w:rPr>
          <w:rtl/>
        </w:rPr>
        <w:t xml:space="preserve"> </w:t>
      </w:r>
      <w:r w:rsidRPr="003D15C9">
        <w:rPr>
          <w:rtl/>
        </w:rPr>
        <w:t>3</w:t>
      </w:r>
      <w:r w:rsidR="007A060E" w:rsidRPr="003D15C9">
        <w:rPr>
          <w:rtl/>
        </w:rPr>
        <w:t xml:space="preserve"> / </w:t>
      </w:r>
      <w:r w:rsidRPr="003D15C9">
        <w:rPr>
          <w:rtl/>
        </w:rPr>
        <w:t>289</w:t>
      </w:r>
      <w:r w:rsidR="00F26704" w:rsidRPr="003D15C9">
        <w:rPr>
          <w:rtl/>
        </w:rPr>
        <w:t xml:space="preserve"> .</w:t>
      </w:r>
    </w:p>
    <w:p w:rsidR="00560CB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في ذلك على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أحد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تمث</w:t>
      </w:r>
      <w:r w:rsidR="00220624">
        <w:rPr>
          <w:rtl/>
        </w:rPr>
        <w:t>ّ</w:t>
      </w:r>
      <w:r w:rsidRPr="000509AA">
        <w:rPr>
          <w:rtl/>
        </w:rPr>
        <w:t>له سيرتهم معه بأجلى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المظاهر المحسوسة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لكن </w:t>
      </w:r>
      <w:r w:rsidR="00BE4BC2" w:rsidRPr="00BE4BC2">
        <w:rPr>
          <w:rStyle w:val="rfdAlaem"/>
          <w:rtl/>
        </w:rPr>
        <w:t>(</w:t>
      </w:r>
      <w:r w:rsidR="00270E35" w:rsidRPr="00270E35">
        <w:rPr>
          <w:rStyle w:val="rfdAie"/>
          <w:rFonts w:hint="cs"/>
          <w:rtl/>
        </w:rPr>
        <w:t xml:space="preserve"> </w:t>
      </w:r>
      <w:r w:rsidR="00220624" w:rsidRPr="00220624">
        <w:rPr>
          <w:rStyle w:val="rfdAie"/>
          <w:rtl/>
        </w:rPr>
        <w:t>لِمَن كَانَ لَهُ قَلْبٌ أَوْ أَلْقَى السَّمْعَ وَهُوَ شَهِيدٌ</w:t>
      </w:r>
      <w:r w:rsidR="00270E35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إذا عرفت هذا كل</w:t>
      </w:r>
      <w:r w:rsidR="00220624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تعلم أن</w:t>
      </w:r>
      <w:r w:rsidR="00220624">
        <w:rPr>
          <w:rtl/>
        </w:rPr>
        <w:t>ّ</w:t>
      </w:r>
      <w:r w:rsidRPr="000509AA">
        <w:rPr>
          <w:rtl/>
        </w:rPr>
        <w:t xml:space="preserve"> أمر الإمامة كان حرجا</w:t>
      </w:r>
      <w:r w:rsidR="00220624">
        <w:rPr>
          <w:rtl/>
        </w:rPr>
        <w:t>ً</w:t>
      </w:r>
      <w:r w:rsidRPr="000509AA">
        <w:rPr>
          <w:rtl/>
        </w:rPr>
        <w:t xml:space="preserve"> إلى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الغاية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إن</w:t>
      </w:r>
      <w:r w:rsidR="00220624">
        <w:rPr>
          <w:rtl/>
        </w:rPr>
        <w:t>ّ</w:t>
      </w:r>
      <w:r w:rsidRPr="000509AA">
        <w:rPr>
          <w:rtl/>
        </w:rPr>
        <w:t>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أ</w:t>
      </w:r>
      <w:r w:rsidR="00220624">
        <w:rPr>
          <w:rtl/>
        </w:rPr>
        <w:t>ُ</w:t>
      </w:r>
      <w:r w:rsidRPr="000509AA">
        <w:rPr>
          <w:rtl/>
        </w:rPr>
        <w:t>صول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فلا ب</w:t>
      </w:r>
      <w:r w:rsidR="00220624">
        <w:rPr>
          <w:rtl/>
        </w:rPr>
        <w:t>ُ</w:t>
      </w:r>
      <w:r w:rsidRPr="000509AA">
        <w:rPr>
          <w:rtl/>
        </w:rPr>
        <w:t>د</w:t>
      </w:r>
      <w:r w:rsidR="00220624">
        <w:rPr>
          <w:rtl/>
        </w:rPr>
        <w:t>ّ</w:t>
      </w:r>
      <w:r w:rsidRPr="000509AA">
        <w:rPr>
          <w:rtl/>
        </w:rPr>
        <w:t xml:space="preserve"> من تبليغها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مناص عن العهد بها إلى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كفئها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كل</w:t>
      </w:r>
      <w:r w:rsidR="00220624">
        <w:rPr>
          <w:rtl/>
        </w:rPr>
        <w:t>ّ</w:t>
      </w:r>
      <w:r w:rsidRPr="000509AA">
        <w:rPr>
          <w:rtl/>
        </w:rPr>
        <w:t xml:space="preserve"> حال</w:t>
      </w:r>
      <w:r w:rsidR="00F26704">
        <w:rPr>
          <w:rtl/>
        </w:rPr>
        <w:t xml:space="preserve"> .</w:t>
      </w:r>
    </w:p>
    <w:p w:rsidR="00560CBA" w:rsidRDefault="000509AA" w:rsidP="000509AA">
      <w:pPr>
        <w:rPr>
          <w:rtl/>
        </w:rPr>
      </w:pPr>
      <w:r w:rsidRPr="000509AA">
        <w:rPr>
          <w:rtl/>
        </w:rPr>
        <w:t>وهنا الخطر والإشفاق من اله</w:t>
      </w:r>
      <w:r w:rsidR="00220624">
        <w:rPr>
          <w:rtl/>
        </w:rPr>
        <w:t>َ</w:t>
      </w:r>
      <w:r w:rsidRPr="000509AA">
        <w:rPr>
          <w:rtl/>
        </w:rPr>
        <w:t>ر</w:t>
      </w:r>
      <w:r w:rsidR="00220624">
        <w:rPr>
          <w:rtl/>
        </w:rPr>
        <w:t>ْ</w:t>
      </w:r>
      <w:r w:rsidRPr="000509AA">
        <w:rPr>
          <w:rtl/>
        </w:rPr>
        <w:t xml:space="preserve">ج </w:t>
      </w:r>
      <w:r w:rsidRPr="000509AA">
        <w:rPr>
          <w:rStyle w:val="rfdFootnotenum"/>
          <w:rtl/>
        </w:rPr>
        <w:t>(2)</w:t>
      </w:r>
      <w:r w:rsidRPr="000509AA">
        <w:rPr>
          <w:rtl/>
        </w:rPr>
        <w:t xml:space="preserve"> والم</w:t>
      </w:r>
      <w:r w:rsidR="00220624">
        <w:rPr>
          <w:rtl/>
        </w:rPr>
        <w:t>َ</w:t>
      </w:r>
      <w:r w:rsidRPr="000509AA">
        <w:rPr>
          <w:rtl/>
        </w:rPr>
        <w:t>ر</w:t>
      </w:r>
      <w:r w:rsidR="00220624">
        <w:rPr>
          <w:rtl/>
        </w:rPr>
        <w:t>ْ</w:t>
      </w:r>
      <w:r w:rsidRPr="000509AA">
        <w:rPr>
          <w:rtl/>
        </w:rPr>
        <w:t xml:space="preserve">ج </w:t>
      </w:r>
      <w:r w:rsidRPr="000509AA">
        <w:rPr>
          <w:rStyle w:val="rfdFootnotenum"/>
          <w:rtl/>
        </w:rPr>
        <w:t>(3)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لأن</w:t>
      </w:r>
      <w:r w:rsidR="00220624">
        <w:rPr>
          <w:rtl/>
        </w:rPr>
        <w:t>ّ</w:t>
      </w:r>
      <w:r w:rsidRPr="000509AA">
        <w:rPr>
          <w:rtl/>
        </w:rPr>
        <w:t xml:space="preserve"> أ</w:t>
      </w:r>
      <w:r w:rsidR="00220624">
        <w:rPr>
          <w:rtl/>
        </w:rPr>
        <w:t>ُ</w:t>
      </w:r>
      <w:r w:rsidRPr="000509AA">
        <w:rPr>
          <w:rtl/>
        </w:rPr>
        <w:t>ولئك البغاة كانوا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يأبون تبليغها والعهد بها إلى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صاحبها كل</w:t>
      </w:r>
      <w:r w:rsidR="00220624">
        <w:rPr>
          <w:rtl/>
        </w:rPr>
        <w:t>ّ</w:t>
      </w:r>
      <w:r w:rsidRPr="000509AA">
        <w:rPr>
          <w:rtl/>
        </w:rPr>
        <w:t xml:space="preserve"> الإباء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وكانوا يصد</w:t>
      </w:r>
      <w:r w:rsidR="00220624">
        <w:rPr>
          <w:rtl/>
        </w:rPr>
        <w:t>ّ</w:t>
      </w:r>
      <w:r w:rsidRPr="000509AA">
        <w:rPr>
          <w:rtl/>
        </w:rPr>
        <w:t>ون عن ذلك كل</w:t>
      </w:r>
      <w:r w:rsidR="00220624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الصدود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علم الله ما أضمروه من الفتنة في هذا السبيل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تأه</w:t>
      </w:r>
      <w:r w:rsidR="00220624">
        <w:rPr>
          <w:rtl/>
        </w:rPr>
        <w:t>ّ</w:t>
      </w:r>
      <w:r w:rsidRPr="000509AA">
        <w:rPr>
          <w:rtl/>
        </w:rPr>
        <w:t>بوا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وأعد</w:t>
      </w:r>
      <w:r w:rsidR="00220624">
        <w:rPr>
          <w:rtl/>
        </w:rPr>
        <w:t>ّ</w:t>
      </w:r>
      <w:r w:rsidRPr="000509AA">
        <w:rPr>
          <w:rtl/>
        </w:rPr>
        <w:t>وا وتجه</w:t>
      </w:r>
      <w:r w:rsidR="00220624">
        <w:rPr>
          <w:rtl/>
        </w:rPr>
        <w:t>ّ</w:t>
      </w:r>
      <w:r w:rsidRPr="000509AA">
        <w:rPr>
          <w:rtl/>
        </w:rPr>
        <w:t>زوا له من الوثبة إذا عهد بها النبي</w:t>
      </w:r>
      <w:r w:rsidR="00220624">
        <w:rPr>
          <w:rtl/>
        </w:rPr>
        <w:t>ّ</w:t>
      </w:r>
      <w:r w:rsidRPr="000509AA">
        <w:rPr>
          <w:rtl/>
        </w:rPr>
        <w:t xml:space="preserve"> إلى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الوصي</w:t>
      </w:r>
      <w:r w:rsidR="00220624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 كل</w:t>
      </w:r>
      <w:r w:rsidR="00220624">
        <w:rPr>
          <w:rtl/>
        </w:rPr>
        <w:t>ّ</w:t>
      </w:r>
      <w:r w:rsidRPr="000509AA">
        <w:rPr>
          <w:rtl/>
        </w:rPr>
        <w:t>فتهم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الوثبة ما كل</w:t>
      </w:r>
      <w:r w:rsidR="00220624">
        <w:rPr>
          <w:rtl/>
        </w:rPr>
        <w:t>ّ</w:t>
      </w:r>
      <w:r w:rsidRPr="000509AA">
        <w:rPr>
          <w:rtl/>
        </w:rPr>
        <w:t>فتهم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ولزمهم فيه</w:t>
      </w:r>
      <w:r w:rsidR="00560CBA">
        <w:rPr>
          <w:rtl/>
        </w:rPr>
        <w:t>ا من اللوازم الباطلة ما لزمهم</w:t>
      </w:r>
      <w:r w:rsidR="007A060E">
        <w:rPr>
          <w:rtl/>
        </w:rPr>
        <w:t xml:space="preserve"> !</w:t>
      </w:r>
    </w:p>
    <w:p w:rsidR="000509AA" w:rsidRPr="000509AA" w:rsidRDefault="000509AA" w:rsidP="00220624">
      <w:pPr>
        <w:rPr>
          <w:rtl/>
        </w:rPr>
      </w:pPr>
      <w:r w:rsidRPr="000509AA">
        <w:rPr>
          <w:rtl/>
        </w:rPr>
        <w:t>لذلك لم تقتض</w:t>
      </w:r>
      <w:r w:rsidR="00220624">
        <w:rPr>
          <w:rtl/>
        </w:rPr>
        <w:t>ِ</w:t>
      </w:r>
      <w:r w:rsidRPr="000509AA">
        <w:rPr>
          <w:rtl/>
        </w:rPr>
        <w:t xml:space="preserve"> حكمته تعالى</w:t>
      </w:r>
      <w:r w:rsidR="00220624" w:rsidRPr="00FA1B48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ولطفه بعباده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ورفقه بهم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يفاجئهم بآية من القرآن ينزلها نص</w:t>
      </w:r>
      <w:r w:rsidR="00220624">
        <w:rPr>
          <w:rtl/>
        </w:rPr>
        <w:t>ّ</w:t>
      </w:r>
      <w:r w:rsidRPr="000509AA">
        <w:rPr>
          <w:rtl/>
        </w:rPr>
        <w:t>ا</w:t>
      </w:r>
      <w:r w:rsidR="00220624">
        <w:rPr>
          <w:rtl/>
        </w:rPr>
        <w:t>ً</w:t>
      </w:r>
      <w:r w:rsidRPr="000509AA">
        <w:rPr>
          <w:rtl/>
        </w:rPr>
        <w:t xml:space="preserve"> صريحا</w:t>
      </w:r>
      <w:r w:rsidR="00220624">
        <w:rPr>
          <w:rtl/>
        </w:rPr>
        <w:t>ً</w:t>
      </w:r>
      <w:r w:rsidRPr="000509AA">
        <w:rPr>
          <w:rtl/>
        </w:rPr>
        <w:t xml:space="preserve"> جلي</w:t>
      </w:r>
      <w:r w:rsidR="00220624">
        <w:rPr>
          <w:rtl/>
        </w:rPr>
        <w:t>ّ</w:t>
      </w:r>
      <w:r w:rsidRPr="000509AA">
        <w:rPr>
          <w:rtl/>
        </w:rPr>
        <w:t>ا</w:t>
      </w:r>
      <w:r w:rsidR="00220624">
        <w:rPr>
          <w:rtl/>
        </w:rPr>
        <w:t>ً</w:t>
      </w:r>
      <w:r w:rsidRPr="000509AA">
        <w:rPr>
          <w:rtl/>
        </w:rPr>
        <w:t xml:space="preserve"> من كل</w:t>
      </w:r>
      <w:r w:rsidR="00220624">
        <w:rPr>
          <w:rtl/>
        </w:rPr>
        <w:t>ّ</w:t>
      </w:r>
      <w:r w:rsidRPr="000509AA">
        <w:rPr>
          <w:rtl/>
        </w:rPr>
        <w:t xml:space="preserve"> الجهات على</w:t>
      </w:r>
      <w:r w:rsidR="00220624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الوجه الذي ذكرتموه </w:t>
      </w:r>
      <w:r w:rsidR="00220624">
        <w:rPr>
          <w:rtl/>
        </w:rPr>
        <w:t>؛</w:t>
      </w:r>
      <w:r w:rsidRPr="000509AA">
        <w:rPr>
          <w:rtl/>
        </w:rPr>
        <w:t xml:space="preserve"> ل</w:t>
      </w:r>
      <w:r w:rsidR="00220624">
        <w:rPr>
          <w:rtl/>
        </w:rPr>
        <w:t>ِ</w:t>
      </w:r>
      <w:r w:rsidRPr="000509AA">
        <w:rPr>
          <w:rtl/>
        </w:rPr>
        <w:t>ما في نزولها على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ذلك الوجه من الضرر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والخطر</w:t>
      </w:r>
      <w:r w:rsidR="007A060E">
        <w:rPr>
          <w:rtl/>
        </w:rPr>
        <w:t xml:space="preserve"> !</w:t>
      </w:r>
    </w:p>
    <w:p w:rsidR="000509AA" w:rsidRPr="000509AA" w:rsidRDefault="000509AA" w:rsidP="00560CBA">
      <w:pPr>
        <w:rPr>
          <w:rtl/>
        </w:rPr>
      </w:pPr>
      <w:r w:rsidRPr="000509AA">
        <w:rPr>
          <w:rtl/>
        </w:rPr>
        <w:t>لأن</w:t>
      </w:r>
      <w:r w:rsidR="00220624">
        <w:rPr>
          <w:rtl/>
        </w:rPr>
        <w:t>ّ</w:t>
      </w:r>
      <w:r w:rsidRPr="000509AA">
        <w:rPr>
          <w:rtl/>
        </w:rPr>
        <w:t>ها حينئذ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لا محالة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تحرج أ</w:t>
      </w:r>
      <w:r w:rsidR="00220624">
        <w:rPr>
          <w:rtl/>
        </w:rPr>
        <w:t>ُ</w:t>
      </w:r>
      <w:r w:rsidRPr="000509AA">
        <w:rPr>
          <w:rtl/>
        </w:rPr>
        <w:t>ولئك الأوغاد من أهل الع</w:t>
      </w:r>
      <w:r w:rsidR="00220624">
        <w:rPr>
          <w:rtl/>
        </w:rPr>
        <w:t>َ</w:t>
      </w:r>
      <w:r w:rsidRPr="000509AA">
        <w:rPr>
          <w:rtl/>
        </w:rPr>
        <w:t>ي</w:t>
      </w:r>
      <w:r w:rsidR="00220624">
        <w:rPr>
          <w:rtl/>
        </w:rPr>
        <w:t>ْ</w:t>
      </w:r>
      <w:r w:rsidRPr="000509AA">
        <w:rPr>
          <w:rtl/>
        </w:rPr>
        <w:t>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والفساد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فتخرجهم على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الله تعالى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ورسوله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بثورة في الإسلام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شعواء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فيها الخطر على</w:t>
      </w:r>
      <w:r w:rsidR="00220624" w:rsidRPr="00FA1B48">
        <w:rPr>
          <w:rtl/>
        </w:rPr>
        <w:t>ٰ</w:t>
      </w:r>
      <w:r w:rsidRPr="000509AA">
        <w:rPr>
          <w:rtl/>
        </w:rPr>
        <w:t xml:space="preserve"> الأ</w:t>
      </w:r>
      <w:r w:rsidR="00220624">
        <w:rPr>
          <w:rtl/>
        </w:rPr>
        <w:t>ُ</w:t>
      </w:r>
      <w:r w:rsidRPr="000509AA">
        <w:rPr>
          <w:rtl/>
        </w:rPr>
        <w:t>م</w:t>
      </w:r>
      <w:r w:rsidR="00220624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والتغرير بالإمام وبالنبي</w:t>
      </w:r>
      <w:r w:rsidR="00220624">
        <w:rPr>
          <w:rtl/>
        </w:rPr>
        <w:t>ّ</w:t>
      </w:r>
      <w:r w:rsidRPr="000509AA">
        <w:rPr>
          <w:rtl/>
        </w:rPr>
        <w:t xml:space="preserve"> وبالدين كل</w:t>
      </w:r>
      <w:r w:rsidR="00220624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فروعه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</w:t>
      </w:r>
      <w:r w:rsidR="00220624">
        <w:rPr>
          <w:rtl/>
        </w:rPr>
        <w:t>ُ</w:t>
      </w:r>
      <w:r w:rsidRPr="000509AA">
        <w:rPr>
          <w:rtl/>
        </w:rPr>
        <w:t>صوله</w:t>
      </w:r>
      <w:r w:rsidR="00F26704">
        <w:rPr>
          <w:rtl/>
        </w:rPr>
        <w:t xml:space="preserve"> .</w:t>
      </w:r>
    </w:p>
    <w:p w:rsidR="000509AA" w:rsidRPr="000509AA" w:rsidRDefault="00270E35" w:rsidP="000509AA">
      <w:pPr>
        <w:pStyle w:val="rfdLine"/>
        <w:rPr>
          <w:rtl/>
        </w:rPr>
      </w:pPr>
      <w:r w:rsidRPr="00270E35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سورة ق</w:t>
      </w:r>
      <w:r w:rsidR="00220624" w:rsidRPr="003D15C9">
        <w:rPr>
          <w:rtl/>
        </w:rPr>
        <w:t>ۤ</w:t>
      </w:r>
      <w:r w:rsidRPr="003D15C9">
        <w:rPr>
          <w:rtl/>
        </w:rPr>
        <w:t xml:space="preserve"> 50 : 37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(2) الهرج : شد</w:t>
      </w:r>
      <w:r w:rsidR="00220624" w:rsidRPr="003D15C9">
        <w:rPr>
          <w:rtl/>
        </w:rPr>
        <w:t>ّ</w:t>
      </w:r>
      <w:r w:rsidRPr="003D15C9">
        <w:rPr>
          <w:rtl/>
        </w:rPr>
        <w:t>ة القتل وكثرته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و</w:t>
      </w:r>
      <w:r w:rsidR="00220624" w:rsidRPr="003D15C9">
        <w:rPr>
          <w:rtl/>
        </w:rPr>
        <w:t>ٱ</w:t>
      </w:r>
      <w:r w:rsidRPr="003D15C9">
        <w:rPr>
          <w:rtl/>
        </w:rPr>
        <w:t xml:space="preserve">ختلاط الناس </w:t>
      </w:r>
      <w:r w:rsidR="00E24D09" w:rsidRPr="003D15C9">
        <w:rPr>
          <w:rtl/>
        </w:rPr>
        <w:t>؛</w:t>
      </w:r>
      <w:r w:rsidRPr="003D15C9">
        <w:rPr>
          <w:rtl/>
        </w:rPr>
        <w:t xml:space="preserve"> </w:t>
      </w:r>
      <w:r w:rsidR="00E24D09" w:rsidRPr="003D15C9">
        <w:rPr>
          <w:rtl/>
        </w:rPr>
        <w:t>ٱ</w:t>
      </w:r>
      <w:r w:rsidRPr="003D15C9">
        <w:rPr>
          <w:rtl/>
        </w:rPr>
        <w:t>نظر : لسان العرب</w:t>
      </w:r>
      <w:r w:rsidR="00334107" w:rsidRPr="003D15C9">
        <w:rPr>
          <w:rtl/>
        </w:rPr>
        <w:t xml:space="preserve"> </w:t>
      </w:r>
      <w:r w:rsidRPr="003D15C9">
        <w:rPr>
          <w:rtl/>
        </w:rPr>
        <w:t>15</w:t>
      </w:r>
      <w:r w:rsidR="007A060E" w:rsidRPr="003D15C9">
        <w:rPr>
          <w:rtl/>
        </w:rPr>
        <w:t xml:space="preserve"> / </w:t>
      </w:r>
      <w:r w:rsidRPr="003D15C9">
        <w:rPr>
          <w:rtl/>
        </w:rPr>
        <w:t>69 ماد</w:t>
      </w:r>
      <w:r w:rsidR="00E24D09" w:rsidRPr="003D15C9">
        <w:rPr>
          <w:rtl/>
        </w:rPr>
        <w:t>ّ</w:t>
      </w:r>
      <w:r w:rsidRPr="003D15C9">
        <w:rPr>
          <w:rtl/>
        </w:rPr>
        <w:t>ة</w:t>
      </w:r>
      <w:r w:rsidR="00334107" w:rsidRPr="003D15C9">
        <w:rPr>
          <w:rtl/>
        </w:rPr>
        <w:t xml:space="preserve"> </w:t>
      </w:r>
      <w:r w:rsidR="00E24D09" w:rsidRPr="003D15C9">
        <w:rPr>
          <w:rtl/>
        </w:rPr>
        <w:br/>
      </w:r>
      <w:r w:rsidR="008767F4" w:rsidRPr="003D15C9">
        <w:rPr>
          <w:rtl/>
        </w:rPr>
        <w:t>«</w:t>
      </w:r>
      <w:r w:rsidR="00270E35" w:rsidRPr="003D15C9">
        <w:rPr>
          <w:rFonts w:hint="cs"/>
          <w:rtl/>
        </w:rPr>
        <w:t xml:space="preserve"> </w:t>
      </w:r>
      <w:r w:rsidRPr="003D15C9">
        <w:rPr>
          <w:rtl/>
        </w:rPr>
        <w:t>هرج</w:t>
      </w:r>
      <w:r w:rsidR="00270E35" w:rsidRPr="003D15C9">
        <w:rPr>
          <w:rFonts w:hint="cs"/>
          <w:rtl/>
        </w:rPr>
        <w:t xml:space="preserve"> </w:t>
      </w:r>
      <w:r w:rsidR="008767F4" w:rsidRPr="003D15C9">
        <w:rPr>
          <w:rtl/>
        </w:rPr>
        <w:t>»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(3) الم</w:t>
      </w:r>
      <w:r w:rsidR="00E24D09" w:rsidRPr="003D15C9">
        <w:rPr>
          <w:rtl/>
        </w:rPr>
        <w:t>َ</w:t>
      </w:r>
      <w:r w:rsidRPr="003D15C9">
        <w:rPr>
          <w:rtl/>
        </w:rPr>
        <w:t>ر</w:t>
      </w:r>
      <w:r w:rsidR="00E24D09" w:rsidRPr="003D15C9">
        <w:rPr>
          <w:rtl/>
        </w:rPr>
        <w:t>ْ</w:t>
      </w:r>
      <w:r w:rsidRPr="003D15C9">
        <w:rPr>
          <w:rtl/>
        </w:rPr>
        <w:t>ج : الفتنة المشكلة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والفساد </w:t>
      </w:r>
      <w:r w:rsidR="00E24D09" w:rsidRPr="003D15C9">
        <w:rPr>
          <w:rtl/>
        </w:rPr>
        <w:t>؛</w:t>
      </w:r>
      <w:r w:rsidRPr="003D15C9">
        <w:rPr>
          <w:rtl/>
        </w:rPr>
        <w:t xml:space="preserve"> </w:t>
      </w:r>
      <w:r w:rsidR="00E24D09" w:rsidRPr="003D15C9">
        <w:rPr>
          <w:rtl/>
        </w:rPr>
        <w:t>ٱ</w:t>
      </w:r>
      <w:r w:rsidRPr="003D15C9">
        <w:rPr>
          <w:rtl/>
        </w:rPr>
        <w:t>نظر : لسان العرب</w:t>
      </w:r>
      <w:r w:rsidR="00334107" w:rsidRPr="003D15C9">
        <w:rPr>
          <w:rtl/>
        </w:rPr>
        <w:t xml:space="preserve"> </w:t>
      </w:r>
      <w:r w:rsidRPr="003D15C9">
        <w:rPr>
          <w:rtl/>
        </w:rPr>
        <w:t>13</w:t>
      </w:r>
      <w:r w:rsidR="007A060E" w:rsidRPr="003D15C9">
        <w:rPr>
          <w:rtl/>
        </w:rPr>
        <w:t xml:space="preserve"> / </w:t>
      </w:r>
      <w:r w:rsidRPr="003D15C9">
        <w:rPr>
          <w:rtl/>
        </w:rPr>
        <w:t>65 ماد</w:t>
      </w:r>
      <w:r w:rsidR="00E24D09" w:rsidRPr="003D15C9">
        <w:rPr>
          <w:rtl/>
        </w:rPr>
        <w:t>ّ</w:t>
      </w:r>
      <w:r w:rsidRPr="003D15C9">
        <w:rPr>
          <w:rtl/>
        </w:rPr>
        <w:t xml:space="preserve">ة </w:t>
      </w:r>
      <w:r w:rsidR="008767F4" w:rsidRPr="003D15C9">
        <w:rPr>
          <w:rtl/>
        </w:rPr>
        <w:t>«</w:t>
      </w:r>
      <w:r w:rsidR="00270E35" w:rsidRPr="003D15C9">
        <w:rPr>
          <w:rFonts w:hint="cs"/>
          <w:rtl/>
        </w:rPr>
        <w:t xml:space="preserve"> </w:t>
      </w:r>
      <w:r w:rsidRPr="003D15C9">
        <w:rPr>
          <w:rtl/>
        </w:rPr>
        <w:t>مرج</w:t>
      </w:r>
      <w:r w:rsidR="00270E35" w:rsidRPr="003D15C9">
        <w:rPr>
          <w:rFonts w:hint="cs"/>
          <w:rtl/>
        </w:rPr>
        <w:t xml:space="preserve"> </w:t>
      </w:r>
      <w:r w:rsidR="008767F4" w:rsidRPr="003D15C9">
        <w:rPr>
          <w:rtl/>
        </w:rPr>
        <w:t>»</w:t>
      </w:r>
      <w:r w:rsidR="00F26704" w:rsidRPr="003D15C9">
        <w:rPr>
          <w:rtl/>
        </w:rPr>
        <w:t xml:space="preserve"> .</w:t>
      </w:r>
    </w:p>
    <w:p w:rsidR="00D33F27" w:rsidRDefault="00D33F27" w:rsidP="00571027">
      <w:pPr>
        <w:rPr>
          <w:rtl/>
        </w:rPr>
        <w:sectPr w:rsidR="00D33F27" w:rsidSect="00600DF3">
          <w:headerReference w:type="even" r:id="rId398"/>
          <w:headerReference w:type="default" r:id="rId399"/>
          <w:headerReference w:type="first" r:id="rId40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571027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فإن</w:t>
      </w:r>
      <w:r w:rsidR="00571027">
        <w:rPr>
          <w:rtl/>
        </w:rPr>
        <w:t>ّ</w:t>
      </w:r>
      <w:r w:rsidRPr="000509AA">
        <w:rPr>
          <w:rtl/>
        </w:rPr>
        <w:t>هم متى</w:t>
      </w:r>
      <w:r w:rsidR="00571027" w:rsidRPr="00FA1B48">
        <w:rPr>
          <w:rtl/>
        </w:rPr>
        <w:t>ٰ</w:t>
      </w:r>
      <w:r w:rsidRPr="000509AA">
        <w:rPr>
          <w:rtl/>
        </w:rPr>
        <w:t xml:space="preserve"> سمعوها </w:t>
      </w:r>
      <w:r w:rsidR="00BE4BC2" w:rsidRPr="00BE4BC2">
        <w:rPr>
          <w:rStyle w:val="rfdAlaem"/>
          <w:rtl/>
        </w:rPr>
        <w:t>(</w:t>
      </w:r>
      <w:r w:rsidR="00270E35" w:rsidRPr="00270E35">
        <w:rPr>
          <w:rStyle w:val="rfdAie"/>
          <w:rFonts w:hint="cs"/>
          <w:rtl/>
        </w:rPr>
        <w:t xml:space="preserve"> </w:t>
      </w:r>
      <w:r w:rsidR="00571027" w:rsidRPr="00571027">
        <w:rPr>
          <w:rStyle w:val="rfdAie"/>
          <w:rtl/>
        </w:rPr>
        <w:t xml:space="preserve">جَعَلُوا أَصَابِعَهُمْ فِي آذَانِهِمْ وَاسْتَغْشَوْا ثِيَابَهُمْ </w:t>
      </w:r>
      <w:r w:rsidR="00571027">
        <w:rPr>
          <w:rStyle w:val="rfdAie"/>
          <w:rtl/>
        </w:rPr>
        <w:br/>
      </w:r>
      <w:r w:rsidR="00571027" w:rsidRPr="00571027">
        <w:rPr>
          <w:rStyle w:val="rfdAie"/>
          <w:rtl/>
        </w:rPr>
        <w:t>وَأَصَرُّوا وَاسْتَكْبَرُوا اسْتِكْبَارًا</w:t>
      </w:r>
      <w:r w:rsidR="00270E35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</w:t>
      </w:r>
      <w:r w:rsidR="00571027">
        <w:rPr>
          <w:rtl/>
        </w:rPr>
        <w:t>؛</w:t>
      </w:r>
      <w:r w:rsidRPr="000509AA">
        <w:rPr>
          <w:rtl/>
        </w:rPr>
        <w:t xml:space="preserve"> لأن</w:t>
      </w:r>
      <w:r w:rsidR="00571027">
        <w:rPr>
          <w:rtl/>
        </w:rPr>
        <w:t>ّ</w:t>
      </w:r>
      <w:r w:rsidRPr="000509AA">
        <w:rPr>
          <w:rtl/>
        </w:rPr>
        <w:t>ها تقطع خط</w:t>
      </w:r>
      <w:r w:rsidR="00571027">
        <w:rPr>
          <w:rtl/>
        </w:rPr>
        <w:t>ّ</w:t>
      </w:r>
      <w:r w:rsidRPr="000509AA">
        <w:rPr>
          <w:rtl/>
        </w:rPr>
        <w:t xml:space="preserve"> الرجعة عليهم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وتوجب يأسهم مم</w:t>
      </w:r>
      <w:r w:rsidR="00571027">
        <w:rPr>
          <w:rtl/>
        </w:rPr>
        <w:t>ّ</w:t>
      </w:r>
      <w:r w:rsidRPr="000509AA">
        <w:rPr>
          <w:rtl/>
        </w:rPr>
        <w:t>ا أجمعوا عليه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فلا يبقى</w:t>
      </w:r>
      <w:r w:rsidR="00571027" w:rsidRPr="00FA1B48">
        <w:rPr>
          <w:rtl/>
        </w:rPr>
        <w:t>ٰ</w:t>
      </w:r>
      <w:r w:rsidRPr="000509AA">
        <w:rPr>
          <w:rtl/>
        </w:rPr>
        <w:t xml:space="preserve"> لهم مطمع حت</w:t>
      </w:r>
      <w:r w:rsidR="00571027">
        <w:rPr>
          <w:rtl/>
        </w:rPr>
        <w:t>ّ</w:t>
      </w:r>
      <w:r w:rsidRPr="000509AA">
        <w:rPr>
          <w:rtl/>
        </w:rPr>
        <w:t>ى</w:t>
      </w:r>
      <w:r w:rsidR="00571027" w:rsidRPr="00FA1B48">
        <w:rPr>
          <w:rtl/>
        </w:rPr>
        <w:t>ٰ</w:t>
      </w:r>
      <w:r w:rsidRPr="000509AA">
        <w:rPr>
          <w:rtl/>
        </w:rPr>
        <w:t xml:space="preserve"> في التمويه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والتضليل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المسم</w:t>
      </w:r>
      <w:r w:rsidR="00571027">
        <w:rPr>
          <w:rtl/>
        </w:rPr>
        <w:t>ّ</w:t>
      </w:r>
      <w:r w:rsidRPr="000509AA">
        <w:rPr>
          <w:rtl/>
        </w:rPr>
        <w:t>ى</w:t>
      </w:r>
      <w:r w:rsidR="00571027" w:rsidRPr="00FA1B48">
        <w:rPr>
          <w:rtl/>
        </w:rPr>
        <w:t>ٰ</w:t>
      </w:r>
      <w:r w:rsidRPr="000509AA">
        <w:rPr>
          <w:rtl/>
        </w:rPr>
        <w:t xml:space="preserve"> عندهم وعند أوليائهم ب</w:t>
      </w:r>
      <w:r w:rsidR="00571027">
        <w:rPr>
          <w:rtl/>
        </w:rPr>
        <w:t>ـ</w:t>
      </w:r>
      <w:r w:rsidRPr="000509AA">
        <w:rPr>
          <w:rtl/>
        </w:rPr>
        <w:t xml:space="preserve"> : التأويل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فيكون منهم بسبب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يأسهم كل</w:t>
      </w:r>
      <w:r w:rsidR="00571027">
        <w:rPr>
          <w:rtl/>
        </w:rPr>
        <w:t>ّ</w:t>
      </w:r>
      <w:r w:rsidRPr="000509AA">
        <w:rPr>
          <w:rtl/>
        </w:rPr>
        <w:t xml:space="preserve"> خطر على</w:t>
      </w:r>
      <w:r w:rsidR="00571027" w:rsidRPr="00FA1B48">
        <w:rPr>
          <w:rtl/>
        </w:rPr>
        <w:t>ٰ</w:t>
      </w:r>
      <w:r w:rsidRPr="000509AA">
        <w:rPr>
          <w:rtl/>
        </w:rPr>
        <w:t xml:space="preserve"> الدين وأهله</w:t>
      </w:r>
      <w:r w:rsidR="00F26704">
        <w:rPr>
          <w:rtl/>
        </w:rPr>
        <w:t xml:space="preserve"> .</w:t>
      </w:r>
    </w:p>
    <w:p w:rsidR="000509AA" w:rsidRPr="000509AA" w:rsidRDefault="000509AA" w:rsidP="00571027">
      <w:pPr>
        <w:rPr>
          <w:rtl/>
        </w:rPr>
      </w:pPr>
      <w:r w:rsidRPr="000509AA">
        <w:rPr>
          <w:rtl/>
        </w:rPr>
        <w:t>وقد ظهرت بوادر ذلك ليلة العقبة إذ دحرجوا الد</w:t>
      </w:r>
      <w:r w:rsidR="00571027">
        <w:rPr>
          <w:rtl/>
        </w:rPr>
        <w:t>ِ</w:t>
      </w:r>
      <w:r w:rsidRPr="000509AA">
        <w:rPr>
          <w:rtl/>
        </w:rPr>
        <w:t xml:space="preserve">باب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الخميس </w:t>
      </w:r>
      <w:r w:rsidRPr="000509AA">
        <w:rPr>
          <w:rStyle w:val="rfdFootnotenum"/>
          <w:rtl/>
        </w:rPr>
        <w:t>(3)</w:t>
      </w:r>
      <w:r w:rsidRPr="000509AA">
        <w:rPr>
          <w:rtl/>
        </w:rPr>
        <w:t xml:space="preserve"> إذ صد</w:t>
      </w:r>
      <w:r w:rsidR="00571027">
        <w:rPr>
          <w:rtl/>
        </w:rPr>
        <w:t>ّ</w:t>
      </w:r>
      <w:r w:rsidRPr="000509AA">
        <w:rPr>
          <w:rtl/>
        </w:rPr>
        <w:t xml:space="preserve">وه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عن الكتاب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270E35" w:rsidRPr="00270E35">
        <w:rPr>
          <w:rStyle w:val="rfdAie"/>
          <w:rFonts w:hint="cs"/>
          <w:rtl/>
        </w:rPr>
        <w:t xml:space="preserve"> </w:t>
      </w:r>
      <w:r w:rsidR="00571027" w:rsidRPr="00571027">
        <w:rPr>
          <w:rStyle w:val="rfdAie"/>
          <w:rtl/>
        </w:rPr>
        <w:t xml:space="preserve">وَلَقَدْ قَالُوا كَلِمَةَ الْكُفْرِ </w:t>
      </w:r>
      <w:r w:rsidR="00571027">
        <w:rPr>
          <w:rStyle w:val="rfdAie"/>
          <w:rtl/>
        </w:rPr>
        <w:br/>
      </w:r>
      <w:r w:rsidR="00571027" w:rsidRPr="00571027">
        <w:rPr>
          <w:rStyle w:val="rfdAie"/>
          <w:rtl/>
        </w:rPr>
        <w:t>وَكَفَرُوا بَعْدَ إِسْلَامِهِمْ</w:t>
      </w:r>
      <w:r w:rsidR="00571027">
        <w:rPr>
          <w:rStyle w:val="rfdAie"/>
          <w:rtl/>
        </w:rPr>
        <w:t xml:space="preserve"> وَهَمُّوا بِمَا لَمْ يَنَالُوا</w:t>
      </w:r>
      <w:r w:rsidR="00571027" w:rsidRPr="00571027">
        <w:rPr>
          <w:rStyle w:val="rfdAie"/>
          <w:rtl/>
        </w:rPr>
        <w:t xml:space="preserve"> </w:t>
      </w:r>
      <w:r w:rsidR="00571027" w:rsidRPr="00FA1B48">
        <w:rPr>
          <w:rStyle w:val="rfdAie"/>
          <w:rtl/>
        </w:rPr>
        <w:t>وَمَا</w:t>
      </w:r>
      <w:r w:rsidR="00571027" w:rsidRPr="00571027">
        <w:rPr>
          <w:rStyle w:val="rfdAie"/>
          <w:rtl/>
        </w:rPr>
        <w:t xml:space="preserve"> </w:t>
      </w:r>
      <w:r w:rsidR="00571027" w:rsidRPr="00FA1B48">
        <w:rPr>
          <w:rStyle w:val="rfdAie"/>
          <w:rtl/>
        </w:rPr>
        <w:t>نَقَمُوا</w:t>
      </w:r>
      <w:r w:rsidR="00571027" w:rsidRPr="00571027">
        <w:rPr>
          <w:rStyle w:val="rfdAie"/>
          <w:rtl/>
        </w:rPr>
        <w:t xml:space="preserve"> </w:t>
      </w:r>
      <w:r w:rsidR="00571027" w:rsidRPr="00FA1B48">
        <w:rPr>
          <w:rStyle w:val="rfdAie"/>
          <w:rtl/>
        </w:rPr>
        <w:t>إِلَّا</w:t>
      </w:r>
      <w:r w:rsidR="00571027" w:rsidRPr="00571027">
        <w:rPr>
          <w:rStyle w:val="rfdAie"/>
          <w:rtl/>
        </w:rPr>
        <w:t xml:space="preserve"> </w:t>
      </w:r>
      <w:r w:rsidR="00571027" w:rsidRPr="00FA1B48">
        <w:rPr>
          <w:rStyle w:val="rfdAie"/>
          <w:rtl/>
        </w:rPr>
        <w:t>أَنْ</w:t>
      </w:r>
      <w:r w:rsidR="00571027" w:rsidRPr="00571027">
        <w:rPr>
          <w:rStyle w:val="rfdAie"/>
          <w:rtl/>
        </w:rPr>
        <w:t xml:space="preserve"> </w:t>
      </w:r>
      <w:r w:rsidR="00571027" w:rsidRPr="00FA1B48">
        <w:rPr>
          <w:rStyle w:val="rfdAie"/>
          <w:rtl/>
        </w:rPr>
        <w:t>أَغْنَاهُمُ</w:t>
      </w:r>
      <w:r w:rsidR="00571027" w:rsidRPr="00571027">
        <w:rPr>
          <w:rStyle w:val="rfdAie"/>
          <w:rtl/>
        </w:rPr>
        <w:t xml:space="preserve"> </w:t>
      </w:r>
      <w:r w:rsidR="00571027" w:rsidRPr="00FA1B48">
        <w:rPr>
          <w:rStyle w:val="rfdAie"/>
          <w:rtl/>
        </w:rPr>
        <w:t>اللَّهُ</w:t>
      </w:r>
      <w:r w:rsidR="00571027" w:rsidRPr="00571027">
        <w:rPr>
          <w:rStyle w:val="rfdAie"/>
          <w:rtl/>
        </w:rPr>
        <w:t xml:space="preserve"> </w:t>
      </w:r>
      <w:r w:rsidR="00571027">
        <w:rPr>
          <w:rStyle w:val="rfdAie"/>
          <w:rtl/>
        </w:rPr>
        <w:br/>
      </w:r>
      <w:r w:rsidR="00571027" w:rsidRPr="00FA1B48">
        <w:rPr>
          <w:rStyle w:val="rfdAie"/>
          <w:rtl/>
        </w:rPr>
        <w:t>وَرَسُولُهُ</w:t>
      </w:r>
      <w:r w:rsidR="00571027" w:rsidRPr="00571027">
        <w:rPr>
          <w:rStyle w:val="rfdAie"/>
          <w:rtl/>
        </w:rPr>
        <w:t xml:space="preserve"> </w:t>
      </w:r>
      <w:r w:rsidR="00571027" w:rsidRPr="00FA1B48">
        <w:rPr>
          <w:rStyle w:val="rfdAie"/>
          <w:rtl/>
        </w:rPr>
        <w:t>مِن</w:t>
      </w:r>
      <w:r w:rsidR="00571027" w:rsidRPr="00571027">
        <w:rPr>
          <w:rStyle w:val="rfdAie"/>
          <w:rtl/>
        </w:rPr>
        <w:t xml:space="preserve"> </w:t>
      </w:r>
      <w:r w:rsidR="00571027" w:rsidRPr="00FA1B48">
        <w:rPr>
          <w:rStyle w:val="rfdAie"/>
          <w:rtl/>
        </w:rPr>
        <w:t>فَضْلِهِ</w:t>
      </w:r>
      <w:r w:rsidR="00270E35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سورة نوح 71 : 7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(2) </w:t>
      </w:r>
      <w:r w:rsidR="00571027" w:rsidRPr="003D15C9">
        <w:rPr>
          <w:rtl/>
        </w:rPr>
        <w:t>ٱ</w:t>
      </w:r>
      <w:r w:rsidRPr="003D15C9">
        <w:rPr>
          <w:rtl/>
        </w:rPr>
        <w:t>نظر : الخصال</w:t>
      </w:r>
      <w:r w:rsidR="00334107" w:rsidRPr="003D15C9">
        <w:rPr>
          <w:rtl/>
        </w:rPr>
        <w:t xml:space="preserve"> </w:t>
      </w:r>
      <w:r w:rsidRPr="003D15C9">
        <w:rPr>
          <w:rtl/>
        </w:rPr>
        <w:t>4</w:t>
      </w:r>
      <w:r w:rsidR="007A060E" w:rsidRPr="003D15C9">
        <w:rPr>
          <w:rtl/>
        </w:rPr>
        <w:t xml:space="preserve"> / </w:t>
      </w:r>
      <w:r w:rsidRPr="003D15C9">
        <w:rPr>
          <w:rtl/>
        </w:rPr>
        <w:t>499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الاحتجاج</w:t>
      </w:r>
      <w:r w:rsidR="0033410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 xml:space="preserve">127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132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مجمع البيان</w:t>
      </w:r>
      <w:r w:rsidR="00334107" w:rsidRPr="003D15C9">
        <w:rPr>
          <w:rtl/>
        </w:rPr>
        <w:t xml:space="preserve"> </w:t>
      </w:r>
      <w:r w:rsidRPr="003D15C9">
        <w:rPr>
          <w:rtl/>
        </w:rPr>
        <w:t>5</w:t>
      </w:r>
      <w:r w:rsidR="007A060E" w:rsidRPr="003D15C9">
        <w:rPr>
          <w:rtl/>
        </w:rPr>
        <w:t xml:space="preserve"> / </w:t>
      </w:r>
      <w:r w:rsidRPr="003D15C9">
        <w:rPr>
          <w:rtl/>
        </w:rPr>
        <w:t>84</w:t>
      </w:r>
      <w:r w:rsidR="00F26704" w:rsidRPr="003D15C9">
        <w:rPr>
          <w:rtl/>
        </w:rPr>
        <w:t xml:space="preserve"> .</w:t>
      </w:r>
    </w:p>
    <w:p w:rsidR="000509AA" w:rsidRPr="00270E35" w:rsidRDefault="000509AA" w:rsidP="00270E35">
      <w:pPr>
        <w:rPr>
          <w:rStyle w:val="rfdFootnote"/>
          <w:rtl/>
        </w:rPr>
      </w:pPr>
      <w:r w:rsidRPr="00270E35">
        <w:rPr>
          <w:rStyle w:val="rfdFootnote"/>
          <w:rtl/>
        </w:rPr>
        <w:t>والد</w:t>
      </w:r>
      <w:r w:rsidR="00571027" w:rsidRPr="00270E35">
        <w:rPr>
          <w:rStyle w:val="rfdFootnote"/>
          <w:rtl/>
        </w:rPr>
        <w:t>ِ</w:t>
      </w:r>
      <w:r w:rsidRPr="00270E35">
        <w:rPr>
          <w:rStyle w:val="rfdFootnote"/>
          <w:rtl/>
        </w:rPr>
        <w:t>باب</w:t>
      </w:r>
      <w:r w:rsidR="00C51724" w:rsidRPr="00270E35">
        <w:rPr>
          <w:rStyle w:val="rfdFootnote"/>
          <w:rtl/>
        </w:rPr>
        <w:t xml:space="preserve"> ،</w:t>
      </w:r>
      <w:r w:rsidRPr="00270E35">
        <w:rPr>
          <w:rStyle w:val="rfdFootnote"/>
          <w:rtl/>
        </w:rPr>
        <w:t xml:space="preserve"> و</w:t>
      </w:r>
      <w:r w:rsidR="00571027" w:rsidRPr="00270E35">
        <w:rPr>
          <w:rStyle w:val="rfdFootnote"/>
          <w:rtl/>
        </w:rPr>
        <w:t>ا</w:t>
      </w:r>
      <w:r w:rsidRPr="00270E35">
        <w:rPr>
          <w:rStyle w:val="rfdFootnote"/>
          <w:rtl/>
        </w:rPr>
        <w:t>حداها : د</w:t>
      </w:r>
      <w:r w:rsidR="00571027" w:rsidRPr="00270E35">
        <w:rPr>
          <w:rStyle w:val="rfdFootnote"/>
          <w:rtl/>
        </w:rPr>
        <w:t>َ</w:t>
      </w:r>
      <w:r w:rsidRPr="00270E35">
        <w:rPr>
          <w:rStyle w:val="rfdFootnote"/>
          <w:rtl/>
        </w:rPr>
        <w:t>ب</w:t>
      </w:r>
      <w:r w:rsidR="00571027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>ة : الك</w:t>
      </w:r>
      <w:r w:rsidR="00571027" w:rsidRPr="00270E35">
        <w:rPr>
          <w:rStyle w:val="rfdFootnote"/>
          <w:rtl/>
        </w:rPr>
        <w:t>َ</w:t>
      </w:r>
      <w:r w:rsidRPr="00270E35">
        <w:rPr>
          <w:rStyle w:val="rfdFootnote"/>
          <w:rtl/>
        </w:rPr>
        <w:t>ث</w:t>
      </w:r>
      <w:r w:rsidR="00571027" w:rsidRPr="00270E35">
        <w:rPr>
          <w:rStyle w:val="rfdFootnote"/>
          <w:rtl/>
        </w:rPr>
        <w:t>ِ</w:t>
      </w:r>
      <w:r w:rsidRPr="00270E35">
        <w:rPr>
          <w:rStyle w:val="rfdFootnote"/>
          <w:rtl/>
        </w:rPr>
        <w:t xml:space="preserve">يب من الرمل </w:t>
      </w:r>
      <w:r w:rsidR="00571027" w:rsidRPr="00270E35">
        <w:rPr>
          <w:rStyle w:val="rfdFootnote"/>
          <w:rtl/>
        </w:rPr>
        <w:t>؛</w:t>
      </w:r>
      <w:r w:rsidRPr="00270E35">
        <w:rPr>
          <w:rStyle w:val="rfdFootnote"/>
          <w:rtl/>
        </w:rPr>
        <w:t xml:space="preserve"> </w:t>
      </w:r>
      <w:r w:rsidR="00571027" w:rsidRPr="00270E35">
        <w:rPr>
          <w:rStyle w:val="rfdFootnote"/>
          <w:rtl/>
        </w:rPr>
        <w:t>ٱ</w:t>
      </w:r>
      <w:r w:rsidRPr="00270E35">
        <w:rPr>
          <w:rStyle w:val="rfdFootnote"/>
          <w:rtl/>
        </w:rPr>
        <w:t>نظر : لسان العرب</w:t>
      </w:r>
      <w:r w:rsidR="00334107" w:rsidRPr="00270E35">
        <w:rPr>
          <w:rStyle w:val="rfdFootnote"/>
          <w:rtl/>
        </w:rPr>
        <w:t xml:space="preserve"> </w:t>
      </w:r>
      <w:r w:rsidRPr="00270E35">
        <w:rPr>
          <w:rStyle w:val="rfdFootnote"/>
          <w:rtl/>
        </w:rPr>
        <w:t>4</w:t>
      </w:r>
      <w:r w:rsidR="007A060E" w:rsidRPr="00270E35">
        <w:rPr>
          <w:rStyle w:val="rfdFootnote"/>
          <w:rtl/>
        </w:rPr>
        <w:t xml:space="preserve"> / </w:t>
      </w:r>
      <w:r w:rsidRPr="00270E35">
        <w:rPr>
          <w:rStyle w:val="rfdFootnote"/>
          <w:rtl/>
        </w:rPr>
        <w:t>278 ماد</w:t>
      </w:r>
      <w:r w:rsidR="00571027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>ة</w:t>
      </w:r>
      <w:r w:rsidR="00334107" w:rsidRPr="00270E35">
        <w:rPr>
          <w:rStyle w:val="rfdFootnote"/>
          <w:rtl/>
        </w:rPr>
        <w:t xml:space="preserve"> </w:t>
      </w:r>
      <w:r w:rsidR="00571027" w:rsidRPr="00270E35">
        <w:rPr>
          <w:rStyle w:val="rfdFootnote"/>
          <w:rtl/>
        </w:rPr>
        <w:br/>
      </w:r>
      <w:r w:rsidR="008767F4" w:rsidRPr="00270E35">
        <w:rPr>
          <w:rStyle w:val="rfdFootnote"/>
          <w:rtl/>
        </w:rPr>
        <w:t>«</w:t>
      </w:r>
      <w:r w:rsidR="00270E35" w:rsidRPr="00270E35">
        <w:rPr>
          <w:rStyle w:val="rfdFootnote"/>
          <w:rFonts w:hint="cs"/>
          <w:rtl/>
        </w:rPr>
        <w:t xml:space="preserve"> </w:t>
      </w:r>
      <w:r w:rsidRPr="00270E35">
        <w:rPr>
          <w:rStyle w:val="rfdFootnote"/>
          <w:rtl/>
        </w:rPr>
        <w:t>دبب</w:t>
      </w:r>
      <w:r w:rsidR="00270E35" w:rsidRPr="00270E35">
        <w:rPr>
          <w:rStyle w:val="rfdFootnote"/>
          <w:rFonts w:hint="cs"/>
          <w:rtl/>
        </w:rPr>
        <w:t xml:space="preserve"> </w:t>
      </w:r>
      <w:r w:rsidR="008767F4" w:rsidRPr="00270E35">
        <w:rPr>
          <w:rStyle w:val="rfdFootnote"/>
          <w:rtl/>
        </w:rPr>
        <w:t>»</w:t>
      </w:r>
      <w:r w:rsidR="00F26704" w:rsidRPr="00270E35">
        <w:rPr>
          <w:rStyle w:val="rfdFootnote"/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(3) إشارة إلى</w:t>
      </w:r>
      <w:r w:rsidR="00571027" w:rsidRPr="003D15C9">
        <w:rPr>
          <w:rtl/>
        </w:rPr>
        <w:t>ٰ</w:t>
      </w:r>
      <w:r w:rsidRPr="003D15C9">
        <w:rPr>
          <w:rtl/>
        </w:rPr>
        <w:t xml:space="preserve"> يوم الخميس في مرض رسول الله </w:t>
      </w:r>
      <w:r w:rsidRPr="003D15C9">
        <w:rPr>
          <w:rStyle w:val="rfdAlaem"/>
          <w:rtl/>
        </w:rPr>
        <w:t>صلى‌الله‌عليه‌وآله‌وسلم</w:t>
      </w:r>
      <w:r w:rsidRPr="003D15C9">
        <w:rPr>
          <w:rtl/>
        </w:rPr>
        <w:t xml:space="preserve"> قبيل وفاته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حين طلب كتفا</w:t>
      </w:r>
      <w:r w:rsidR="00571027" w:rsidRPr="003D15C9">
        <w:rPr>
          <w:rtl/>
        </w:rPr>
        <w:t>ً</w:t>
      </w:r>
      <w:r w:rsidR="00444449" w:rsidRPr="003D15C9">
        <w:rPr>
          <w:rtl/>
        </w:rPr>
        <w:t xml:space="preserve"> </w:t>
      </w:r>
      <w:r w:rsidR="00444449" w:rsidRPr="003D15C9">
        <w:rPr>
          <w:rtl/>
        </w:rPr>
        <w:br/>
      </w:r>
      <w:r w:rsidRPr="003D15C9">
        <w:rPr>
          <w:rtl/>
        </w:rPr>
        <w:t xml:space="preserve">ودواة من الحاضرين فقال : </w:t>
      </w:r>
      <w:r w:rsidRPr="003D15C9">
        <w:rPr>
          <w:rStyle w:val="rfdFootnoteBold"/>
          <w:rtl/>
        </w:rPr>
        <w:t>«</w:t>
      </w:r>
      <w:r w:rsidR="00270E35" w:rsidRPr="003D15C9">
        <w:rPr>
          <w:rStyle w:val="rfdFootnoteBold"/>
          <w:rFonts w:hint="cs"/>
          <w:rtl/>
        </w:rPr>
        <w:t xml:space="preserve"> </w:t>
      </w:r>
      <w:r w:rsidRPr="003D15C9">
        <w:rPr>
          <w:rStyle w:val="rfdFootnoteBold"/>
          <w:rtl/>
        </w:rPr>
        <w:t>هلم</w:t>
      </w:r>
      <w:r w:rsidR="00571027" w:rsidRPr="003D15C9">
        <w:rPr>
          <w:rStyle w:val="rfdFootnoteBold"/>
          <w:rtl/>
        </w:rPr>
        <w:t>ّ</w:t>
      </w:r>
      <w:r w:rsidRPr="003D15C9">
        <w:rPr>
          <w:rStyle w:val="rfdFootnoteBold"/>
          <w:rtl/>
        </w:rPr>
        <w:t xml:space="preserve"> اكتب لكم كتابا</w:t>
      </w:r>
      <w:r w:rsidR="00571027" w:rsidRPr="003D15C9">
        <w:rPr>
          <w:rStyle w:val="rfdFootnoteBold"/>
          <w:rtl/>
        </w:rPr>
        <w:t>ً</w:t>
      </w:r>
      <w:r w:rsidRPr="003D15C9">
        <w:rPr>
          <w:rStyle w:val="rfdFootnoteBold"/>
          <w:rtl/>
        </w:rPr>
        <w:t xml:space="preserve"> لا تضل</w:t>
      </w:r>
      <w:r w:rsidR="00571027" w:rsidRPr="003D15C9">
        <w:rPr>
          <w:rStyle w:val="rfdFootnoteBold"/>
          <w:rtl/>
        </w:rPr>
        <w:t>ّ</w:t>
      </w:r>
      <w:r w:rsidRPr="003D15C9">
        <w:rPr>
          <w:rStyle w:val="rfdFootnoteBold"/>
          <w:rtl/>
        </w:rPr>
        <w:t>وا بعده</w:t>
      </w:r>
      <w:r w:rsidR="00270E35" w:rsidRPr="003D15C9">
        <w:rPr>
          <w:rStyle w:val="rfdFootnoteBold"/>
          <w:rFonts w:hint="cs"/>
          <w:rtl/>
        </w:rPr>
        <w:t xml:space="preserve"> </w:t>
      </w:r>
      <w:r w:rsidRPr="003D15C9">
        <w:rPr>
          <w:rStyle w:val="rfdFootnoteBold"/>
          <w:rtl/>
        </w:rPr>
        <w:t>»</w:t>
      </w:r>
      <w:r w:rsidR="00F26704" w:rsidRPr="003D15C9">
        <w:rPr>
          <w:rtl/>
        </w:rPr>
        <w:t xml:space="preserve"> .</w:t>
      </w:r>
    </w:p>
    <w:p w:rsidR="00A632B4" w:rsidRPr="00270E35" w:rsidRDefault="000509AA" w:rsidP="00270E35">
      <w:pPr>
        <w:rPr>
          <w:rStyle w:val="rfdFootnote"/>
          <w:rtl/>
        </w:rPr>
      </w:pPr>
      <w:r w:rsidRPr="00270E35">
        <w:rPr>
          <w:rStyle w:val="rfdFootnote"/>
          <w:rtl/>
        </w:rPr>
        <w:t>فقال عمر : إن</w:t>
      </w:r>
      <w:r w:rsidR="00571027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 xml:space="preserve"> النبي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 xml:space="preserve"> قد غلب عليه الوجع وعندكم القرآن</w:t>
      </w:r>
      <w:r w:rsidR="00C51724" w:rsidRPr="00270E35">
        <w:rPr>
          <w:rStyle w:val="rfdFootnote"/>
          <w:rtl/>
        </w:rPr>
        <w:t xml:space="preserve"> ،</w:t>
      </w:r>
      <w:r w:rsidRPr="00270E35">
        <w:rPr>
          <w:rStyle w:val="rfdFootnote"/>
          <w:rtl/>
        </w:rPr>
        <w:t xml:space="preserve"> حسبنا كتاب الله</w:t>
      </w:r>
      <w:r w:rsidR="007A060E" w:rsidRPr="00270E35">
        <w:rPr>
          <w:rStyle w:val="rfdFootnote"/>
          <w:rtl/>
        </w:rPr>
        <w:t xml:space="preserve"> !</w:t>
      </w:r>
    </w:p>
    <w:p w:rsidR="000509AA" w:rsidRPr="00270E35" w:rsidRDefault="000509AA" w:rsidP="00270E35">
      <w:pPr>
        <w:rPr>
          <w:rStyle w:val="rfdFootnote"/>
          <w:rtl/>
        </w:rPr>
      </w:pPr>
      <w:r w:rsidRPr="00270E35">
        <w:rPr>
          <w:rStyle w:val="rfdFootnote"/>
          <w:rtl/>
        </w:rPr>
        <w:t>فاختلف من كان في البيت فاختصموا</w:t>
      </w:r>
      <w:r w:rsidR="00C51724" w:rsidRPr="00270E35">
        <w:rPr>
          <w:rStyle w:val="rfdFootnote"/>
          <w:rtl/>
        </w:rPr>
        <w:t xml:space="preserve"> ،</w:t>
      </w:r>
      <w:r w:rsidRPr="00270E35">
        <w:rPr>
          <w:rStyle w:val="rfdFootnote"/>
          <w:rtl/>
        </w:rPr>
        <w:t xml:space="preserve"> منهم من يقول : قر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>بوا يكتب لكم النبي</w:t>
      </w:r>
      <w:r w:rsidR="00A632B4" w:rsidRPr="00270E35">
        <w:rPr>
          <w:rStyle w:val="rfdFootnote"/>
          <w:rtl/>
        </w:rPr>
        <w:t>ّ</w:t>
      </w:r>
      <w:r w:rsidR="00444449" w:rsidRPr="00270E35">
        <w:rPr>
          <w:rStyle w:val="rfdFootnote"/>
          <w:rtl/>
        </w:rPr>
        <w:t xml:space="preserve"> </w:t>
      </w:r>
      <w:r w:rsidR="00444449" w:rsidRPr="00270E35">
        <w:rPr>
          <w:rStyle w:val="rfdFootnote"/>
          <w:rtl/>
        </w:rPr>
        <w:br/>
      </w:r>
      <w:r w:rsidRPr="00270E35">
        <w:rPr>
          <w:rStyle w:val="rfdFootnote"/>
          <w:rtl/>
        </w:rPr>
        <w:t>كتابا</w:t>
      </w:r>
      <w:r w:rsidR="00A632B4" w:rsidRPr="00270E35">
        <w:rPr>
          <w:rStyle w:val="rfdFootnote"/>
          <w:rtl/>
        </w:rPr>
        <w:t>ً</w:t>
      </w:r>
      <w:r w:rsidRPr="00270E35">
        <w:rPr>
          <w:rStyle w:val="rfdFootnote"/>
          <w:rtl/>
        </w:rPr>
        <w:t xml:space="preserve"> لن تضلوا بعده</w:t>
      </w:r>
      <w:r w:rsidR="00C51724" w:rsidRPr="00270E35">
        <w:rPr>
          <w:rStyle w:val="rfdFootnote"/>
          <w:rtl/>
        </w:rPr>
        <w:t xml:space="preserve"> ، ،</w:t>
      </w:r>
      <w:r w:rsidRPr="00270E35">
        <w:rPr>
          <w:rStyle w:val="rfdFootnote"/>
          <w:rtl/>
        </w:rPr>
        <w:t xml:space="preserve"> ومنهم من يقول ما قال عمر</w:t>
      </w:r>
      <w:r w:rsidR="00C51724" w:rsidRPr="00270E35">
        <w:rPr>
          <w:rStyle w:val="rfdFootnote"/>
          <w:rtl/>
        </w:rPr>
        <w:t xml:space="preserve"> ،</w:t>
      </w:r>
      <w:r w:rsidRPr="00270E35">
        <w:rPr>
          <w:rStyle w:val="rfdFootnote"/>
          <w:rtl/>
        </w:rPr>
        <w:t xml:space="preserve"> فلم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>ا أكثروا اللغو والاختلاف</w:t>
      </w:r>
      <w:r w:rsidR="00444449" w:rsidRPr="00270E35">
        <w:rPr>
          <w:rStyle w:val="rfdFootnote"/>
          <w:rtl/>
        </w:rPr>
        <w:t xml:space="preserve"> </w:t>
      </w:r>
      <w:r w:rsidR="00444449" w:rsidRPr="00270E35">
        <w:rPr>
          <w:rStyle w:val="rfdFootnote"/>
          <w:rtl/>
        </w:rPr>
        <w:br/>
      </w:r>
      <w:r w:rsidRPr="00270E35">
        <w:rPr>
          <w:rStyle w:val="rfdFootnote"/>
          <w:rtl/>
        </w:rPr>
        <w:t>عند النبي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 xml:space="preserve"> </w:t>
      </w:r>
      <w:r w:rsidRPr="00270E35">
        <w:rPr>
          <w:rStyle w:val="rfdAlaem"/>
          <w:rtl/>
        </w:rPr>
        <w:t>صلى‌الله‌عليه‌وآله‌وسلم</w:t>
      </w:r>
      <w:r w:rsidRPr="00270E35">
        <w:rPr>
          <w:rStyle w:val="rfdFootnote"/>
          <w:rtl/>
        </w:rPr>
        <w:t xml:space="preserve"> قال رسول الله : «</w:t>
      </w:r>
      <w:r w:rsidR="00270E35">
        <w:rPr>
          <w:rStyle w:val="rfdFootnote"/>
          <w:rFonts w:hint="cs"/>
          <w:rtl/>
        </w:rPr>
        <w:t xml:space="preserve"> </w:t>
      </w:r>
      <w:r w:rsidRPr="00270E35">
        <w:rPr>
          <w:rStyle w:val="rfdFootnote"/>
          <w:rtl/>
        </w:rPr>
        <w:t>قوموا</w:t>
      </w:r>
      <w:r w:rsidR="007A060E" w:rsidRPr="00270E35">
        <w:rPr>
          <w:rStyle w:val="rfdFootnote"/>
          <w:rtl/>
        </w:rPr>
        <w:t xml:space="preserve"> !</w:t>
      </w:r>
      <w:r w:rsidR="00270E35">
        <w:rPr>
          <w:rStyle w:val="rfdFootnote"/>
          <w:rFonts w:hint="cs"/>
          <w:rtl/>
        </w:rPr>
        <w:t xml:space="preserve"> </w:t>
      </w:r>
      <w:r w:rsidR="008767F4" w:rsidRPr="00270E35">
        <w:rPr>
          <w:rStyle w:val="rfdFootnote"/>
          <w:rtl/>
        </w:rPr>
        <w:t>»</w:t>
      </w:r>
      <w:r w:rsidR="00F26704" w:rsidRPr="00270E35">
        <w:rPr>
          <w:rStyle w:val="rfdFootnote"/>
          <w:rtl/>
        </w:rPr>
        <w:t xml:space="preserve"> .</w:t>
      </w:r>
    </w:p>
    <w:p w:rsidR="000509AA" w:rsidRPr="00270E35" w:rsidRDefault="000509AA" w:rsidP="00270E35">
      <w:pPr>
        <w:rPr>
          <w:rStyle w:val="rfdFootnote"/>
          <w:rtl/>
        </w:rPr>
      </w:pPr>
      <w:r w:rsidRPr="00270E35">
        <w:rPr>
          <w:rStyle w:val="rfdFootnote"/>
          <w:rtl/>
        </w:rPr>
        <w:t>فكان ابن عب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>اس يقول : إن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 xml:space="preserve"> الرزية كل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 xml:space="preserve"> الرزية ما حال بين رسول الله وبين أن</w:t>
      </w:r>
      <w:r w:rsidR="00444449" w:rsidRPr="00270E35">
        <w:rPr>
          <w:rStyle w:val="rfdFootnote"/>
          <w:rtl/>
        </w:rPr>
        <w:t xml:space="preserve"> </w:t>
      </w:r>
      <w:r w:rsidR="00444449" w:rsidRPr="00270E35">
        <w:rPr>
          <w:rStyle w:val="rfdFootnote"/>
          <w:rtl/>
        </w:rPr>
        <w:br/>
      </w:r>
      <w:r w:rsidRPr="00270E35">
        <w:rPr>
          <w:rStyle w:val="rfdFootnote"/>
          <w:rtl/>
        </w:rPr>
        <w:t>يكتب لهم ذلك الكتاب من اختلافهم ولغطهم</w:t>
      </w:r>
      <w:r w:rsidR="00F26704" w:rsidRPr="00270E35">
        <w:rPr>
          <w:rStyle w:val="rfdFootnote"/>
          <w:rtl/>
        </w:rPr>
        <w:t xml:space="preserve"> .</w:t>
      </w:r>
    </w:p>
    <w:p w:rsidR="000509AA" w:rsidRPr="00270E35" w:rsidRDefault="00A632B4" w:rsidP="00270E35">
      <w:pPr>
        <w:rPr>
          <w:rStyle w:val="rfdFootnote"/>
          <w:rtl/>
        </w:rPr>
      </w:pPr>
      <w:r w:rsidRPr="00270E35">
        <w:rPr>
          <w:rStyle w:val="rfdFootnote"/>
          <w:rtl/>
        </w:rPr>
        <w:t>ٱ</w:t>
      </w:r>
      <w:r w:rsidR="000509AA" w:rsidRPr="00270E35">
        <w:rPr>
          <w:rStyle w:val="rfdFootnote"/>
          <w:rtl/>
        </w:rPr>
        <w:t>نظر تفصيل ذلك أو مضمونه في : صحيح البخاري</w:t>
      </w:r>
      <w:r w:rsidR="00334107" w:rsidRPr="00270E35">
        <w:rPr>
          <w:rStyle w:val="rfdFootnote"/>
          <w:rtl/>
        </w:rPr>
        <w:t xml:space="preserve"> </w:t>
      </w:r>
      <w:r w:rsidR="000509AA" w:rsidRPr="00270E35">
        <w:rPr>
          <w:rStyle w:val="rfdFootnote"/>
          <w:rtl/>
        </w:rPr>
        <w:t>7</w:t>
      </w:r>
      <w:r w:rsidR="007A060E" w:rsidRPr="00270E35">
        <w:rPr>
          <w:rStyle w:val="rfdFootnote"/>
          <w:rtl/>
        </w:rPr>
        <w:t xml:space="preserve"> / </w:t>
      </w:r>
      <w:r w:rsidR="000509AA" w:rsidRPr="00270E35">
        <w:rPr>
          <w:rStyle w:val="rfdFootnote"/>
          <w:rtl/>
        </w:rPr>
        <w:t xml:space="preserve">219 ح 30 </w:t>
      </w:r>
      <w:r w:rsidR="008767F4" w:rsidRPr="00270E35">
        <w:rPr>
          <w:rStyle w:val="rfdFootnote"/>
          <w:rtl/>
        </w:rPr>
        <w:t>و</w:t>
      </w:r>
      <w:r w:rsidR="000509AA" w:rsidRPr="00270E35">
        <w:rPr>
          <w:rStyle w:val="rfdFootnote"/>
          <w:rtl/>
        </w:rPr>
        <w:t>ج</w:t>
      </w:r>
      <w:r w:rsidR="00334107" w:rsidRPr="00270E35">
        <w:rPr>
          <w:rStyle w:val="rfdFootnote"/>
          <w:rtl/>
        </w:rPr>
        <w:t xml:space="preserve"> </w:t>
      </w:r>
      <w:r w:rsidR="000509AA" w:rsidRPr="00270E35">
        <w:rPr>
          <w:rStyle w:val="rfdFootnote"/>
          <w:rtl/>
        </w:rPr>
        <w:t>9</w:t>
      </w:r>
      <w:r w:rsidR="007A060E" w:rsidRPr="00270E35">
        <w:rPr>
          <w:rStyle w:val="rfdFootnote"/>
          <w:rtl/>
        </w:rPr>
        <w:t xml:space="preserve"> / </w:t>
      </w:r>
      <w:r w:rsidR="000509AA" w:rsidRPr="00270E35">
        <w:rPr>
          <w:rStyle w:val="rfdFootnote"/>
          <w:rtl/>
        </w:rPr>
        <w:t>201</w:t>
      </w:r>
      <w:r w:rsidR="00334107" w:rsidRPr="00270E35">
        <w:rPr>
          <w:rStyle w:val="rfdFootnote"/>
          <w:rtl/>
        </w:rPr>
        <w:t xml:space="preserve"> </w:t>
      </w:r>
      <w:r w:rsidRPr="00270E35">
        <w:rPr>
          <w:rStyle w:val="rfdFootnote"/>
          <w:rtl/>
        </w:rPr>
        <w:br/>
      </w:r>
      <w:r w:rsidR="000509AA" w:rsidRPr="00270E35">
        <w:rPr>
          <w:rStyle w:val="rfdFootnote"/>
          <w:rtl/>
        </w:rPr>
        <w:t>ح 134</w:t>
      </w:r>
      <w:r w:rsidR="00C51724" w:rsidRPr="00270E35">
        <w:rPr>
          <w:rStyle w:val="rfdFootnote"/>
          <w:rtl/>
        </w:rPr>
        <w:t xml:space="preserve"> ،</w:t>
      </w:r>
      <w:r w:rsidR="000509AA" w:rsidRPr="00270E35">
        <w:rPr>
          <w:rStyle w:val="rfdFootnote"/>
          <w:rtl/>
        </w:rPr>
        <w:t xml:space="preserve"> صحيح مسلم</w:t>
      </w:r>
      <w:r w:rsidR="00334107" w:rsidRPr="00270E35">
        <w:rPr>
          <w:rStyle w:val="rfdFootnote"/>
          <w:rtl/>
        </w:rPr>
        <w:t xml:space="preserve"> </w:t>
      </w:r>
      <w:r w:rsidR="000509AA" w:rsidRPr="00270E35">
        <w:rPr>
          <w:rStyle w:val="rfdFootnote"/>
          <w:rtl/>
        </w:rPr>
        <w:t>5</w:t>
      </w:r>
      <w:r w:rsidR="007A060E" w:rsidRPr="00270E35">
        <w:rPr>
          <w:rStyle w:val="rfdFootnote"/>
          <w:rtl/>
        </w:rPr>
        <w:t xml:space="preserve"> / </w:t>
      </w:r>
      <w:r w:rsidR="000509AA" w:rsidRPr="00270E35">
        <w:rPr>
          <w:rStyle w:val="rfdFootnote"/>
          <w:rtl/>
        </w:rPr>
        <w:t>75</w:t>
      </w:r>
      <w:r w:rsidR="00C51724" w:rsidRPr="00270E35">
        <w:rPr>
          <w:rStyle w:val="rfdFootnote"/>
          <w:rtl/>
        </w:rPr>
        <w:t xml:space="preserve"> ،</w:t>
      </w:r>
      <w:r w:rsidR="000509AA" w:rsidRPr="00270E35">
        <w:rPr>
          <w:rStyle w:val="rfdFootnote"/>
          <w:rtl/>
        </w:rPr>
        <w:t xml:space="preserve"> مسند أحمد</w:t>
      </w:r>
      <w:r w:rsidR="00334107" w:rsidRPr="00270E35">
        <w:rPr>
          <w:rStyle w:val="rfdFootnote"/>
          <w:rtl/>
        </w:rPr>
        <w:t xml:space="preserve"> </w:t>
      </w:r>
      <w:r w:rsidR="000509AA" w:rsidRPr="00270E35">
        <w:rPr>
          <w:rStyle w:val="rfdFootnote"/>
          <w:rtl/>
        </w:rPr>
        <w:t>1</w:t>
      </w:r>
      <w:r w:rsidR="007A060E" w:rsidRPr="00270E35">
        <w:rPr>
          <w:rStyle w:val="rfdFootnote"/>
          <w:rtl/>
        </w:rPr>
        <w:t xml:space="preserve"> / </w:t>
      </w:r>
      <w:r w:rsidR="000509AA" w:rsidRPr="00270E35">
        <w:rPr>
          <w:rStyle w:val="rfdFootnote"/>
          <w:rtl/>
        </w:rPr>
        <w:t>222</w:t>
      </w:r>
      <w:r w:rsidR="00F26704" w:rsidRPr="00270E35">
        <w:rPr>
          <w:rStyle w:val="rfdFootnote"/>
          <w:rtl/>
        </w:rPr>
        <w:t xml:space="preserve"> .</w:t>
      </w:r>
    </w:p>
    <w:p w:rsidR="000509AA" w:rsidRPr="00270E35" w:rsidRDefault="000509AA" w:rsidP="00270E35">
      <w:pPr>
        <w:rPr>
          <w:rStyle w:val="rfdFootnote"/>
          <w:rtl/>
        </w:rPr>
      </w:pPr>
      <w:r w:rsidRPr="00270E35">
        <w:rPr>
          <w:rStyle w:val="rfdFootnote"/>
          <w:rtl/>
        </w:rPr>
        <w:t>وقد استوعب السي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 xml:space="preserve">د شرف الدين </w:t>
      </w:r>
      <w:r w:rsidRPr="00270E35">
        <w:rPr>
          <w:rStyle w:val="rfdAlaem"/>
          <w:rtl/>
        </w:rPr>
        <w:t>قدس‌سره</w:t>
      </w:r>
      <w:r w:rsidRPr="00270E35">
        <w:rPr>
          <w:rStyle w:val="rfdFootnote"/>
          <w:rtl/>
        </w:rPr>
        <w:t xml:space="preserve"> هذه القضية ببحث مفص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>ل في كتابيه : النص</w:t>
      </w:r>
      <w:r w:rsidR="00A632B4" w:rsidRPr="00270E35">
        <w:rPr>
          <w:rStyle w:val="rfdFootnote"/>
          <w:rtl/>
        </w:rPr>
        <w:t>ّ</w:t>
      </w:r>
      <w:r w:rsidR="00444449" w:rsidRPr="00270E35">
        <w:rPr>
          <w:rStyle w:val="rfdFootnote"/>
          <w:rtl/>
        </w:rPr>
        <w:t xml:space="preserve"> </w:t>
      </w:r>
      <w:r w:rsidR="00444449" w:rsidRPr="00270E35">
        <w:rPr>
          <w:rStyle w:val="rfdFootnote"/>
          <w:rtl/>
        </w:rPr>
        <w:br/>
      </w:r>
      <w:r w:rsidRPr="00270E35">
        <w:rPr>
          <w:rStyle w:val="rfdFootnote"/>
          <w:rtl/>
        </w:rPr>
        <w:t xml:space="preserve">والاجتهاد : 148 </w:t>
      </w:r>
      <w:r w:rsidR="00294847" w:rsidRPr="00270E35">
        <w:rPr>
          <w:rStyle w:val="rfdFootnote"/>
          <w:rtl/>
        </w:rPr>
        <w:t>ـ</w:t>
      </w:r>
      <w:r w:rsidRPr="00270E35">
        <w:rPr>
          <w:rStyle w:val="rfdFootnote"/>
          <w:rtl/>
        </w:rPr>
        <w:t xml:space="preserve"> 163</w:t>
      </w:r>
      <w:r w:rsidR="00C51724" w:rsidRPr="00270E35">
        <w:rPr>
          <w:rStyle w:val="rfdFootnote"/>
          <w:rtl/>
        </w:rPr>
        <w:t xml:space="preserve"> ،</w:t>
      </w:r>
      <w:r w:rsidRPr="00270E35">
        <w:rPr>
          <w:rStyle w:val="rfdFootnote"/>
          <w:rtl/>
        </w:rPr>
        <w:t xml:space="preserve"> الفصول المهم</w:t>
      </w:r>
      <w:r w:rsidR="00A632B4" w:rsidRPr="00270E35">
        <w:rPr>
          <w:rStyle w:val="rfdFootnote"/>
          <w:rtl/>
        </w:rPr>
        <w:t>ّ</w:t>
      </w:r>
      <w:r w:rsidRPr="00270E35">
        <w:rPr>
          <w:rStyle w:val="rfdFootnote"/>
          <w:rtl/>
        </w:rPr>
        <w:t xml:space="preserve">ة : 144 </w:t>
      </w:r>
      <w:r w:rsidR="00294847" w:rsidRPr="00270E35">
        <w:rPr>
          <w:rStyle w:val="rfdFootnote"/>
          <w:rtl/>
        </w:rPr>
        <w:t>ـ</w:t>
      </w:r>
      <w:r w:rsidRPr="00270E35">
        <w:rPr>
          <w:rStyle w:val="rfdFootnote"/>
          <w:rtl/>
        </w:rPr>
        <w:t xml:space="preserve"> 148 </w:t>
      </w:r>
      <w:r w:rsidR="00A632B4" w:rsidRPr="00270E35">
        <w:rPr>
          <w:rStyle w:val="rfdFootnote"/>
          <w:rtl/>
        </w:rPr>
        <w:t>؛</w:t>
      </w:r>
      <w:r w:rsidRPr="00270E35">
        <w:rPr>
          <w:rStyle w:val="rfdFootnote"/>
          <w:rtl/>
        </w:rPr>
        <w:t xml:space="preserve"> فراجع</w:t>
      </w:r>
      <w:r w:rsidR="00F26704" w:rsidRPr="00270E35">
        <w:rPr>
          <w:rStyle w:val="rfdFootnote"/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(4) سورة التوبة 9 : 74</w:t>
      </w:r>
      <w:r w:rsidR="00F26704" w:rsidRPr="003D15C9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لهذا ولغيره لم تقتض</w:t>
      </w:r>
      <w:r w:rsidR="00A632B4">
        <w:rPr>
          <w:rtl/>
        </w:rPr>
        <w:t>ِ</w:t>
      </w:r>
      <w:r w:rsidRPr="000509AA">
        <w:rPr>
          <w:rtl/>
        </w:rPr>
        <w:t xml:space="preserve"> حكمة الله تعالى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أن يعي</w:t>
      </w:r>
      <w:r w:rsidR="00A632B4">
        <w:rPr>
          <w:rtl/>
        </w:rPr>
        <w:t>َّ</w:t>
      </w:r>
      <w:r w:rsidRPr="000509AA">
        <w:rPr>
          <w:rtl/>
        </w:rPr>
        <w:t>ن الإمام بالآية التي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نوه</w:t>
      </w:r>
      <w:r w:rsidR="00A632B4">
        <w:rPr>
          <w:rtl/>
        </w:rPr>
        <w:t>ّ</w:t>
      </w:r>
      <w:r w:rsidRPr="000509AA">
        <w:rPr>
          <w:rtl/>
        </w:rPr>
        <w:t>تم بها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A632B4">
        <w:rPr>
          <w:rtl/>
        </w:rPr>
        <w:t>ّ</w:t>
      </w:r>
      <w:r w:rsidRPr="000509AA">
        <w:rPr>
          <w:rtl/>
        </w:rPr>
        <w:t>ما اقتضت الحكمة تعيينه بآيات لم تكن على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الوجه الذي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يحرج أ</w:t>
      </w:r>
      <w:r w:rsidR="00A632B4">
        <w:rPr>
          <w:rtl/>
        </w:rPr>
        <w:t>ُ</w:t>
      </w:r>
      <w:r w:rsidRPr="000509AA">
        <w:rPr>
          <w:rtl/>
        </w:rPr>
        <w:t>ولئك المعارضين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أمر الله نبي</w:t>
      </w:r>
      <w:r w:rsidR="00A632B4">
        <w:rPr>
          <w:rtl/>
        </w:rPr>
        <w:t>ّ</w:t>
      </w:r>
      <w:r w:rsidRPr="000509AA">
        <w:rPr>
          <w:rtl/>
        </w:rPr>
        <w:t xml:space="preserve">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أن يعهد بالإمامة إلى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علي</w:t>
      </w:r>
      <w:r w:rsidR="00A632B4">
        <w:rPr>
          <w:rtl/>
        </w:rPr>
        <w:t>ٍّ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على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وجه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يراعي فيه الحكمة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ويتحر</w:t>
      </w:r>
      <w:r w:rsidR="00A632B4">
        <w:rPr>
          <w:rtl/>
        </w:rPr>
        <w:t>ّ</w:t>
      </w:r>
      <w:r w:rsidRPr="000509AA">
        <w:rPr>
          <w:rtl/>
        </w:rPr>
        <w:t>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به المطابقة لمقتضى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تلك الأحوال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فلم يأل</w:t>
      </w:r>
      <w:r w:rsidR="00A632B4">
        <w:rPr>
          <w:rtl/>
        </w:rPr>
        <w:t>ُ</w:t>
      </w:r>
      <w:r w:rsidRPr="000509AA">
        <w:rPr>
          <w:rtl/>
        </w:rPr>
        <w:t xml:space="preserve"> سي</w:t>
      </w:r>
      <w:r w:rsidR="00A632B4">
        <w:rPr>
          <w:rtl/>
        </w:rPr>
        <w:t>ّ</w:t>
      </w:r>
      <w:r w:rsidRPr="000509AA">
        <w:rPr>
          <w:rtl/>
        </w:rPr>
        <w:t>د الأنبياء والحكماء في ذلك جهدا</w:t>
      </w:r>
      <w:r w:rsidR="00A632B4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ولم يد</w:t>
      </w:r>
      <w:r w:rsidR="00A632B4">
        <w:rPr>
          <w:rtl/>
        </w:rPr>
        <w:t>ّ</w:t>
      </w:r>
      <w:r w:rsidRPr="000509AA">
        <w:rPr>
          <w:rtl/>
        </w:rPr>
        <w:t>خر فيه وسعا</w:t>
      </w:r>
      <w:r w:rsidR="00A632B4">
        <w:rPr>
          <w:rtl/>
        </w:rPr>
        <w:t>ً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وقد استمر</w:t>
      </w:r>
      <w:r w:rsidR="00A632B4">
        <w:rPr>
          <w:rtl/>
        </w:rPr>
        <w:t>ّ</w:t>
      </w:r>
      <w:r w:rsidRPr="000509AA">
        <w:rPr>
          <w:rtl/>
        </w:rPr>
        <w:t xml:space="preserve"> في بث</w:t>
      </w:r>
      <w:r w:rsidR="00A632B4">
        <w:rPr>
          <w:rtl/>
        </w:rPr>
        <w:t>ّ</w:t>
      </w:r>
      <w:r w:rsidRPr="000509AA">
        <w:rPr>
          <w:rtl/>
        </w:rPr>
        <w:t xml:space="preserve"> هذه الروح القدسية بأساليبه الحكيمة العظيمة ثلاثا</w:t>
      </w:r>
      <w:r w:rsidR="00A632B4">
        <w:rPr>
          <w:rtl/>
        </w:rPr>
        <w:t>ً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وعشرين سنة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منذ ب</w:t>
      </w:r>
      <w:r w:rsidR="00A632B4">
        <w:rPr>
          <w:rtl/>
        </w:rPr>
        <w:t>ُ</w:t>
      </w:r>
      <w:r w:rsidRPr="000509AA">
        <w:rPr>
          <w:rtl/>
        </w:rPr>
        <w:t>عث بالحق</w:t>
      </w:r>
      <w:r w:rsidR="00A632B4">
        <w:rPr>
          <w:rtl/>
        </w:rPr>
        <w:t>ّ</w:t>
      </w:r>
      <w:r w:rsidRPr="000509AA">
        <w:rPr>
          <w:rtl/>
        </w:rPr>
        <w:t xml:space="preserve"> إلى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أن لحق بالرفيق الأعلى</w:t>
      </w:r>
      <w:r w:rsidR="00A632B4" w:rsidRPr="00FA1B48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509AA" w:rsidRDefault="000509AA" w:rsidP="00A632B4">
      <w:pPr>
        <w:rPr>
          <w:rtl/>
        </w:rPr>
      </w:pPr>
      <w:r w:rsidRPr="000509AA">
        <w:rPr>
          <w:rtl/>
        </w:rPr>
        <w:t>إذ كان يورد نصوصه في ذلك متوالية متواترة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مبد</w:t>
      </w:r>
      <w:r w:rsidR="00A632B4">
        <w:rPr>
          <w:rtl/>
        </w:rPr>
        <w:t>إ</w:t>
      </w:r>
      <w:r w:rsidRPr="000509AA">
        <w:rPr>
          <w:rtl/>
        </w:rPr>
        <w:t xml:space="preserve"> أمره إلى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</w:t>
      </w:r>
      <w:r w:rsidR="00A632B4">
        <w:rPr>
          <w:rtl/>
        </w:rPr>
        <w:br/>
      </w:r>
      <w:r w:rsidRPr="000509AA">
        <w:rPr>
          <w:rtl/>
        </w:rPr>
        <w:t>انتهاء</w:t>
      </w:r>
      <w:r w:rsidR="00444449">
        <w:rPr>
          <w:rtl/>
        </w:rPr>
        <w:t xml:space="preserve"> </w:t>
      </w:r>
      <w:r w:rsidRPr="000509AA">
        <w:rPr>
          <w:rtl/>
        </w:rPr>
        <w:t>عمره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بطرق مختلفة في وضوح الدلالة على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إمامة أخيه ووصي</w:t>
      </w:r>
      <w:r w:rsidR="00A632B4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</w:t>
      </w:r>
      <w:r w:rsidR="00A632B4">
        <w:rPr>
          <w:rtl/>
        </w:rPr>
        <w:br/>
      </w:r>
      <w:r w:rsidRPr="000509AA">
        <w:rPr>
          <w:rtl/>
        </w:rPr>
        <w:t>حسبما</w:t>
      </w:r>
      <w:r w:rsidR="00444449">
        <w:rPr>
          <w:rtl/>
        </w:rPr>
        <w:t xml:space="preserve"> </w:t>
      </w:r>
      <w:r w:rsidRPr="000509AA">
        <w:rPr>
          <w:rtl/>
        </w:rPr>
        <w:t xml:space="preserve">فرضته الحكمة عليه </w:t>
      </w:r>
      <w:r w:rsidR="00A632B4">
        <w:rPr>
          <w:rtl/>
        </w:rPr>
        <w:t>؛</w:t>
      </w:r>
      <w:r w:rsidRPr="000509AA">
        <w:rPr>
          <w:rtl/>
        </w:rPr>
        <w:t xml:space="preserve"> ومن تتب</w:t>
      </w:r>
      <w:r w:rsidR="00A632B4">
        <w:rPr>
          <w:rtl/>
        </w:rPr>
        <w:t>ّ</w:t>
      </w:r>
      <w:r w:rsidRPr="000509AA">
        <w:rPr>
          <w:rtl/>
        </w:rPr>
        <w:t>ع في ذلك سيرته أكبر</w:t>
      </w:r>
      <w:r w:rsidR="00A632B4">
        <w:rPr>
          <w:rtl/>
        </w:rPr>
        <w:t>َ</w:t>
      </w:r>
      <w:r w:rsidRPr="000509AA">
        <w:rPr>
          <w:rtl/>
        </w:rPr>
        <w:t xml:space="preserve"> حكمته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</w:t>
      </w:r>
      <w:r w:rsidR="00A632B4">
        <w:rPr>
          <w:rtl/>
        </w:rPr>
        <w:br/>
      </w:r>
      <w:r w:rsidRPr="000509AA">
        <w:rPr>
          <w:rtl/>
        </w:rPr>
        <w:t>في أداء</w:t>
      </w:r>
      <w:r w:rsidR="00444449">
        <w:rPr>
          <w:rtl/>
        </w:rPr>
        <w:t xml:space="preserve"> </w:t>
      </w:r>
      <w:r w:rsidRPr="000509AA">
        <w:rPr>
          <w:rtl/>
        </w:rPr>
        <w:t>هذه المهم</w:t>
      </w:r>
      <w:r w:rsidR="00A632B4">
        <w:rPr>
          <w:rtl/>
        </w:rPr>
        <w:t>ّ</w:t>
      </w:r>
      <w:r w:rsidRPr="000509AA">
        <w:rPr>
          <w:rtl/>
        </w:rPr>
        <w:t>ة</w:t>
      </w:r>
      <w:r w:rsidR="00F26704">
        <w:rPr>
          <w:rtl/>
        </w:rPr>
        <w:t xml:space="preserve"> . .</w:t>
      </w:r>
    </w:p>
    <w:p w:rsidR="000509AA" w:rsidRPr="000509AA" w:rsidRDefault="000509AA" w:rsidP="00A141A2">
      <w:pPr>
        <w:rPr>
          <w:rtl/>
        </w:rPr>
      </w:pPr>
      <w:r w:rsidRPr="000509AA">
        <w:rPr>
          <w:rtl/>
        </w:rPr>
        <w:t>صدع بها أو</w:t>
      </w:r>
      <w:r w:rsidR="00A632B4">
        <w:rPr>
          <w:rtl/>
        </w:rPr>
        <w:t>ّ</w:t>
      </w:r>
      <w:r w:rsidRPr="000509AA">
        <w:rPr>
          <w:rtl/>
        </w:rPr>
        <w:t>ل بعثته قبل ظهور دعوته بمك</w:t>
      </w:r>
      <w:r w:rsidR="00A632B4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حين أنذر عشيرته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الأقربين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عهد بيضة البلد وشيخ الأباطح عم</w:t>
      </w:r>
      <w:r w:rsidR="00A632B4">
        <w:rPr>
          <w:rtl/>
        </w:rPr>
        <w:t>ّ</w:t>
      </w:r>
      <w:r w:rsidRPr="000509AA">
        <w:rPr>
          <w:rtl/>
        </w:rPr>
        <w:t>ه أبي طالب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 داره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فقال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لهم</w:t>
      </w:r>
      <w:r w:rsidR="00A141A2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وقد أخذ برقبة علي</w:t>
      </w:r>
      <w:r w:rsidR="00A632B4">
        <w:rPr>
          <w:rtl/>
        </w:rPr>
        <w:t>ٍّ</w:t>
      </w:r>
      <w:r w:rsidRPr="000509AA">
        <w:rPr>
          <w:rtl/>
        </w:rPr>
        <w:t xml:space="preserve"> وهو أصغر القوم</w:t>
      </w:r>
      <w:r w:rsidR="00A141A2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: </w:t>
      </w:r>
      <w:r w:rsidRPr="00366AA1">
        <w:rPr>
          <w:rStyle w:val="rfdBold2"/>
          <w:rtl/>
        </w:rPr>
        <w:t>«</w:t>
      </w:r>
      <w:r w:rsidR="00EC6708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إن</w:t>
      </w:r>
      <w:r w:rsidR="00A632B4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 xml:space="preserve"> هذا أخي</w:t>
      </w:r>
      <w:r w:rsidR="00444449" w:rsidRPr="00366AA1">
        <w:rPr>
          <w:rStyle w:val="rfdBold2"/>
          <w:rtl/>
        </w:rPr>
        <w:t xml:space="preserve"> </w:t>
      </w:r>
      <w:r w:rsidR="00444449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ووصي</w:t>
      </w:r>
      <w:r w:rsidR="00A632B4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ي وخليفتي من بعدي</w:t>
      </w:r>
      <w:r w:rsidR="00C51724">
        <w:rPr>
          <w:rStyle w:val="rfdBold2"/>
          <w:rtl/>
        </w:rPr>
        <w:t xml:space="preserve"> ،</w:t>
      </w:r>
      <w:r w:rsidRPr="00366AA1">
        <w:rPr>
          <w:rStyle w:val="rfdBold2"/>
          <w:rtl/>
        </w:rPr>
        <w:t xml:space="preserve"> فاسمعوا له وأطيعوا</w:t>
      </w:r>
      <w:r w:rsidR="00EC6708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ولم يزل بعدها يدل</w:t>
      </w:r>
      <w:r w:rsidR="00A632B4">
        <w:rPr>
          <w:rtl/>
        </w:rPr>
        <w:t>ّ</w:t>
      </w:r>
      <w:r w:rsidRPr="000509AA">
        <w:rPr>
          <w:rtl/>
        </w:rPr>
        <w:t>ل على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خلافته ووصايته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تارة بدلالة المطابقة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</w:t>
      </w:r>
      <w:r w:rsidR="00A632B4">
        <w:rPr>
          <w:rtl/>
        </w:rPr>
        <w:t>ُ</w:t>
      </w:r>
      <w:r w:rsidRPr="000509AA">
        <w:rPr>
          <w:rtl/>
        </w:rPr>
        <w:t>خرى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بالالتزام البي</w:t>
      </w:r>
      <w:r w:rsidR="00A632B4">
        <w:rPr>
          <w:rtl/>
        </w:rPr>
        <w:t>ّ</w:t>
      </w:r>
      <w:r w:rsidRPr="000509AA">
        <w:rPr>
          <w:rtl/>
        </w:rPr>
        <w:t>ن بالمعنى</w:t>
      </w:r>
      <w:r w:rsidR="00A632B4" w:rsidRPr="00FA1B48">
        <w:rPr>
          <w:rtl/>
        </w:rPr>
        <w:t>ٰ</w:t>
      </w:r>
      <w:r w:rsidRPr="000509AA">
        <w:rPr>
          <w:rtl/>
        </w:rPr>
        <w:t xml:space="preserve"> الأخص</w:t>
      </w:r>
      <w:r w:rsidR="00A632B4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مر</w:t>
      </w:r>
      <w:r w:rsidR="00A632B4">
        <w:rPr>
          <w:rtl/>
        </w:rPr>
        <w:t>ّ</w:t>
      </w:r>
      <w:r w:rsidRPr="000509AA">
        <w:rPr>
          <w:rtl/>
        </w:rPr>
        <w:t>ة يكون التدليل بالنص</w:t>
      </w:r>
      <w:r w:rsidR="00A632B4">
        <w:rPr>
          <w:rtl/>
        </w:rPr>
        <w:t>ّ</w:t>
      </w:r>
      <w:r w:rsidRPr="000509AA">
        <w:rPr>
          <w:rtl/>
        </w:rPr>
        <w:t xml:space="preserve"> الصريح الجلي الغني عن كل</w:t>
      </w:r>
      <w:r w:rsidR="00A632B4">
        <w:rPr>
          <w:rtl/>
        </w:rPr>
        <w:t>ّ</w:t>
      </w:r>
      <w:r w:rsidRPr="000509AA">
        <w:rPr>
          <w:rtl/>
        </w:rPr>
        <w:t xml:space="preserve"> أمارة وقرينة</w:t>
      </w:r>
      <w:r w:rsidR="00F26704">
        <w:rPr>
          <w:rtl/>
        </w:rPr>
        <w:t xml:space="preserve"> .</w:t>
      </w:r>
    </w:p>
    <w:p w:rsidR="000509AA" w:rsidRPr="000509AA" w:rsidRDefault="00743C5E" w:rsidP="000509AA">
      <w:pPr>
        <w:pStyle w:val="rfdLine"/>
        <w:rPr>
          <w:rtl/>
        </w:rPr>
      </w:pPr>
      <w:r>
        <w:rPr>
          <w:rStyle w:val="rfdNormal0Char"/>
          <w:rtl/>
        </w:rPr>
        <w:br/>
      </w:r>
      <w:r w:rsidRPr="00743C5E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تاريخ الطبري</w:t>
      </w:r>
      <w:r w:rsidR="0033410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>543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مناقب آل أبي طالب</w:t>
      </w:r>
      <w:r w:rsidR="0033410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32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و</w:t>
      </w:r>
      <w:r w:rsidR="00A632B4" w:rsidRPr="003D15C9">
        <w:rPr>
          <w:rtl/>
        </w:rPr>
        <w:t>ٱ</w:t>
      </w:r>
      <w:r w:rsidRPr="003D15C9">
        <w:rPr>
          <w:rtl/>
        </w:rPr>
        <w:t>نظر : فضائل الصحابة</w:t>
      </w:r>
      <w:r w:rsidR="00334107" w:rsidRPr="003D15C9">
        <w:rPr>
          <w:rtl/>
        </w:rPr>
        <w:t xml:space="preserve"> </w:t>
      </w:r>
      <w:r w:rsidR="00A632B4" w:rsidRPr="003D15C9">
        <w:rPr>
          <w:rtl/>
        </w:rPr>
        <w:br/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871 ح 1196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شواهد التنزيل</w:t>
      </w:r>
      <w:r w:rsidR="0033410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>420 ح 580</w:t>
      </w:r>
      <w:r w:rsidR="00F26704" w:rsidRPr="003D15C9">
        <w:rPr>
          <w:rtl/>
        </w:rPr>
        <w:t xml:space="preserve"> .</w:t>
      </w:r>
    </w:p>
    <w:p w:rsidR="00D33F27" w:rsidRDefault="00D33F27" w:rsidP="000509AA">
      <w:pPr>
        <w:rPr>
          <w:rtl/>
        </w:rPr>
        <w:sectPr w:rsidR="00D33F27" w:rsidSect="00600DF3">
          <w:headerReference w:type="even" r:id="rId401"/>
          <w:headerReference w:type="default" r:id="rId402"/>
          <w:headerReference w:type="first" r:id="rId40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ومر</w:t>
      </w:r>
      <w:r w:rsidR="00F23471">
        <w:rPr>
          <w:rtl/>
        </w:rPr>
        <w:t>ّ</w:t>
      </w:r>
      <w:r w:rsidRPr="000509AA">
        <w:rPr>
          <w:rtl/>
        </w:rPr>
        <w:t>ة يكون بظهور اللفظ محفوفا</w:t>
      </w:r>
      <w:r w:rsidR="00F23471">
        <w:rPr>
          <w:rtl/>
        </w:rPr>
        <w:t>ً</w:t>
      </w:r>
      <w:r w:rsidRPr="000509AA">
        <w:rPr>
          <w:rtl/>
        </w:rPr>
        <w:t xml:space="preserve"> بالقرائن والأمارات القطعية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يكون بمجر</w:t>
      </w:r>
      <w:r w:rsidR="00F23471">
        <w:rPr>
          <w:rtl/>
        </w:rPr>
        <w:t>ّ</w:t>
      </w:r>
      <w:r w:rsidRPr="000509AA">
        <w:rPr>
          <w:rtl/>
        </w:rPr>
        <w:t>د الظهور خاليا</w:t>
      </w:r>
      <w:r w:rsidR="00F23471">
        <w:rPr>
          <w:rtl/>
        </w:rPr>
        <w:t>ً</w:t>
      </w:r>
      <w:r w:rsidRPr="000509AA">
        <w:rPr>
          <w:rtl/>
        </w:rPr>
        <w:t xml:space="preserve"> من القرائن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تارة يختص</w:t>
      </w:r>
      <w:r w:rsidR="00F23471">
        <w:rPr>
          <w:rtl/>
        </w:rPr>
        <w:t>ّ</w:t>
      </w:r>
      <w:r w:rsidRPr="000509AA">
        <w:rPr>
          <w:rtl/>
        </w:rPr>
        <w:t xml:space="preserve"> عشيرته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بهذا التدليل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وتارة يختص</w:t>
      </w:r>
      <w:r w:rsidR="00F23471">
        <w:rPr>
          <w:rtl/>
        </w:rPr>
        <w:t>ّ</w:t>
      </w:r>
      <w:r w:rsidRPr="000509AA">
        <w:rPr>
          <w:rtl/>
        </w:rPr>
        <w:t xml:space="preserve"> به نساء أ</w:t>
      </w:r>
      <w:r w:rsidR="00F23471">
        <w:rPr>
          <w:rtl/>
        </w:rPr>
        <w:t>ُ</w:t>
      </w:r>
      <w:r w:rsidRPr="000509AA">
        <w:rPr>
          <w:rtl/>
        </w:rPr>
        <w:t>م</w:t>
      </w:r>
      <w:r w:rsidR="00F23471">
        <w:rPr>
          <w:rtl/>
        </w:rPr>
        <w:t>ّ</w:t>
      </w:r>
      <w:r w:rsidRPr="000509AA">
        <w:rPr>
          <w:rtl/>
        </w:rPr>
        <w:t>هات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المؤمنين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ورب</w:t>
      </w:r>
      <w:r w:rsidR="00F23471">
        <w:rPr>
          <w:rtl/>
        </w:rPr>
        <w:t>ّ</w:t>
      </w:r>
      <w:r w:rsidRPr="000509AA">
        <w:rPr>
          <w:rtl/>
        </w:rPr>
        <w:t>ما اختص</w:t>
      </w:r>
      <w:r w:rsidR="00F23471">
        <w:rPr>
          <w:rtl/>
        </w:rPr>
        <w:t>ّ</w:t>
      </w:r>
      <w:r w:rsidRPr="000509AA">
        <w:rPr>
          <w:rtl/>
        </w:rPr>
        <w:t xml:space="preserve"> به أولياء علي</w:t>
      </w:r>
      <w:r w:rsidR="00F23471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Pr="000509AA">
        <w:rPr>
          <w:rtl/>
        </w:rPr>
        <w:t xml:space="preserve"> من المهاجرين كأبي ذر</w:t>
      </w:r>
      <w:r w:rsidR="00F23471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والمقداد وعم</w:t>
      </w:r>
      <w:r w:rsidR="00F23471">
        <w:rPr>
          <w:rtl/>
        </w:rPr>
        <w:t>ّ</w:t>
      </w:r>
      <w:r w:rsidRPr="000509AA">
        <w:rPr>
          <w:rtl/>
        </w:rPr>
        <w:t>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الأنصار كسلمان وأ</w:t>
      </w:r>
      <w:r w:rsidR="00F23471">
        <w:rPr>
          <w:rtl/>
        </w:rPr>
        <w:t>ُ</w:t>
      </w:r>
      <w:r w:rsidRPr="000509AA">
        <w:rPr>
          <w:rtl/>
        </w:rPr>
        <w:t>بي</w:t>
      </w:r>
      <w:r w:rsidR="00F23471">
        <w:rPr>
          <w:rtl/>
        </w:rPr>
        <w:t>ّ</w:t>
      </w:r>
      <w:r w:rsidRPr="000509AA">
        <w:rPr>
          <w:rtl/>
        </w:rPr>
        <w:t xml:space="preserve"> وخزيمة وفروة بن عمر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ودقة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يختص</w:t>
      </w:r>
      <w:r w:rsidR="00F23471">
        <w:rPr>
          <w:rtl/>
        </w:rPr>
        <w:t>ّ</w:t>
      </w:r>
      <w:r w:rsidRPr="000509AA">
        <w:rPr>
          <w:rtl/>
        </w:rPr>
        <w:t xml:space="preserve"> به المنحرفين يومئذ عن علي</w:t>
      </w:r>
      <w:r w:rsidR="00F23471">
        <w:rPr>
          <w:rtl/>
        </w:rPr>
        <w:t>ٍّ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كبريدة وعمرو بن شاس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الأسلمي</w:t>
      </w:r>
      <w:r w:rsidR="00F23471">
        <w:rPr>
          <w:rtl/>
        </w:rPr>
        <w:t>ّ</w:t>
      </w:r>
      <w:r w:rsidRPr="000509AA">
        <w:rPr>
          <w:rtl/>
        </w:rPr>
        <w:t xml:space="preserve">ين </w:t>
      </w:r>
      <w:r w:rsidRPr="000509AA">
        <w:rPr>
          <w:rStyle w:val="rfdFootnotenum"/>
          <w:rtl/>
        </w:rPr>
        <w:t>(4)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ووهب بن حمزة </w:t>
      </w:r>
      <w:r w:rsidRPr="000509AA">
        <w:rPr>
          <w:rStyle w:val="rfdFootnotenum"/>
          <w:rtl/>
        </w:rPr>
        <w:t>(5)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والأربعة ال</w:t>
      </w:r>
      <w:r w:rsidR="00F23471">
        <w:rPr>
          <w:rtl/>
        </w:rPr>
        <w:t>ّ</w:t>
      </w:r>
      <w:r w:rsidRPr="000509AA">
        <w:rPr>
          <w:rtl/>
        </w:rPr>
        <w:t>ذين تعاقدوا على</w:t>
      </w:r>
      <w:r w:rsidR="00F23471" w:rsidRPr="00FA1B48">
        <w:rPr>
          <w:rtl/>
        </w:rPr>
        <w:t>ٰ</w:t>
      </w:r>
      <w:r w:rsidRPr="000509AA">
        <w:rPr>
          <w:rtl/>
        </w:rPr>
        <w:t xml:space="preserve"> شكايته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إلى</w:t>
      </w:r>
      <w:r w:rsidR="00F23471" w:rsidRPr="00FA1B48">
        <w:rPr>
          <w:rtl/>
        </w:rPr>
        <w:t>ٰ</w:t>
      </w:r>
      <w:r w:rsidRPr="000509AA">
        <w:rPr>
          <w:rtl/>
        </w:rPr>
        <w:t xml:space="preserve"> النبي</w:t>
      </w:r>
      <w:r w:rsidR="00F23471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(6)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وقد يختص</w:t>
      </w:r>
      <w:r w:rsidR="00F23471">
        <w:rPr>
          <w:rtl/>
        </w:rPr>
        <w:t>ّ</w:t>
      </w:r>
      <w:r w:rsidRPr="000509AA">
        <w:rPr>
          <w:rtl/>
        </w:rPr>
        <w:t xml:space="preserve"> به أ</w:t>
      </w:r>
      <w:r w:rsidR="00F23471">
        <w:rPr>
          <w:rtl/>
        </w:rPr>
        <w:t>ُ</w:t>
      </w:r>
      <w:r w:rsidRPr="000509AA">
        <w:rPr>
          <w:rtl/>
        </w:rPr>
        <w:t>ولات الفضل من نساء المهاجرين والأنصار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كأسماء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بنت عميس </w:t>
      </w:r>
      <w:r w:rsidRPr="000509AA">
        <w:rPr>
          <w:rStyle w:val="rfdFootnotenum"/>
          <w:rtl/>
        </w:rPr>
        <w:t>(7)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</w:t>
      </w:r>
      <w:r w:rsidR="00F23471">
        <w:rPr>
          <w:rtl/>
        </w:rPr>
        <w:t>ُ</w:t>
      </w:r>
      <w:r w:rsidRPr="000509AA">
        <w:rPr>
          <w:rtl/>
        </w:rPr>
        <w:t>م</w:t>
      </w:r>
      <w:r w:rsidR="00F23471">
        <w:rPr>
          <w:rtl/>
        </w:rPr>
        <w:t>ّ</w:t>
      </w:r>
      <w:r w:rsidRPr="000509AA">
        <w:rPr>
          <w:rtl/>
        </w:rPr>
        <w:t xml:space="preserve"> سليم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وأمثالهما</w:t>
      </w:r>
      <w:r w:rsidR="00F26704">
        <w:rPr>
          <w:rtl/>
        </w:rPr>
        <w:t xml:space="preserve"> .</w:t>
      </w:r>
    </w:p>
    <w:p w:rsidR="000509AA" w:rsidRPr="00743C5E" w:rsidRDefault="000509AA" w:rsidP="00743C5E">
      <w:pPr>
        <w:rPr>
          <w:rStyle w:val="rfdLineChar"/>
          <w:rtl/>
        </w:rPr>
      </w:pPr>
      <w:r w:rsidRPr="000509AA">
        <w:rPr>
          <w:rtl/>
        </w:rPr>
        <w:t>وكثيرا</w:t>
      </w:r>
      <w:r w:rsidR="00F23471">
        <w:rPr>
          <w:rtl/>
        </w:rPr>
        <w:t>ً</w:t>
      </w:r>
      <w:r w:rsidRPr="000509AA">
        <w:rPr>
          <w:rtl/>
        </w:rPr>
        <w:t xml:space="preserve"> ما نو</w:t>
      </w:r>
      <w:r w:rsidR="00F23471">
        <w:rPr>
          <w:rtl/>
        </w:rPr>
        <w:t>ّ</w:t>
      </w:r>
      <w:r w:rsidRPr="000509AA">
        <w:rPr>
          <w:rtl/>
        </w:rPr>
        <w:t>ه به على</w:t>
      </w:r>
      <w:r w:rsidR="00F23471" w:rsidRPr="00FA1B48">
        <w:rPr>
          <w:rtl/>
        </w:rPr>
        <w:t>ٰ</w:t>
      </w:r>
      <w:r w:rsidRPr="000509AA">
        <w:rPr>
          <w:rtl/>
        </w:rPr>
        <w:t xml:space="preserve"> منبره الشريف </w:t>
      </w:r>
      <w:r w:rsidRPr="000509AA">
        <w:rPr>
          <w:rStyle w:val="rfdFootnotenum"/>
          <w:rtl/>
        </w:rPr>
        <w:t>(8)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ورب</w:t>
      </w:r>
      <w:r w:rsidR="00F23471">
        <w:rPr>
          <w:rtl/>
        </w:rPr>
        <w:t>ّ</w:t>
      </w:r>
      <w:r w:rsidRPr="000509AA">
        <w:rPr>
          <w:rtl/>
        </w:rPr>
        <w:t>ما تحد</w:t>
      </w:r>
      <w:r w:rsidR="00F23471">
        <w:rPr>
          <w:rtl/>
        </w:rPr>
        <w:t>ّ</w:t>
      </w:r>
      <w:r w:rsidRPr="000509AA">
        <w:rPr>
          <w:rtl/>
        </w:rPr>
        <w:t>ث به مع بعض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أصحابه في البقيع </w:t>
      </w:r>
      <w:r w:rsidRPr="000509AA">
        <w:rPr>
          <w:rStyle w:val="rfdFootnotenum"/>
          <w:rtl/>
        </w:rPr>
        <w:t>(9)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باح به يوم المؤاخاة </w:t>
      </w:r>
      <w:r w:rsidRPr="000509AA">
        <w:rPr>
          <w:rStyle w:val="rfdFootnotenum"/>
          <w:rtl/>
        </w:rPr>
        <w:t>(10)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ويوم سد</w:t>
      </w:r>
      <w:r w:rsidR="00F23471">
        <w:rPr>
          <w:rtl/>
        </w:rPr>
        <w:t>ّ</w:t>
      </w:r>
      <w:r w:rsidRPr="000509AA">
        <w:rPr>
          <w:rtl/>
        </w:rPr>
        <w:t xml:space="preserve"> الأبواب من</w:t>
      </w:r>
      <w:r w:rsidR="00743C5E">
        <w:rPr>
          <w:rFonts w:hint="cs"/>
          <w:rtl/>
        </w:rPr>
        <w:t xml:space="preserve"> </w:t>
      </w:r>
      <w:r w:rsidR="00743C5E">
        <w:rPr>
          <w:rtl/>
        </w:rPr>
        <w:br/>
      </w:r>
      <w:r w:rsidRPr="00743C5E">
        <w:rPr>
          <w:rStyle w:val="rfdLineChar"/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(1) </w:t>
      </w:r>
      <w:r w:rsidR="00F23471" w:rsidRPr="003D15C9">
        <w:rPr>
          <w:rtl/>
        </w:rPr>
        <w:t>ٱ</w:t>
      </w:r>
      <w:r w:rsidRPr="003D15C9">
        <w:rPr>
          <w:rtl/>
        </w:rPr>
        <w:t>نظر الهامش السابق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(2) </w:t>
      </w:r>
      <w:r w:rsidR="00F23471" w:rsidRPr="003D15C9">
        <w:rPr>
          <w:rtl/>
        </w:rPr>
        <w:t>ٱ</w:t>
      </w:r>
      <w:r w:rsidRPr="003D15C9">
        <w:rPr>
          <w:rtl/>
        </w:rPr>
        <w:t>نظر : فضائل الصحابة</w:t>
      </w:r>
      <w:r w:rsidR="00A141A2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720 ح 986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مناقب آل أبي طالب</w:t>
      </w:r>
      <w:r w:rsidR="00A141A2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46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(3) </w:t>
      </w:r>
      <w:r w:rsidR="00F23471" w:rsidRPr="003D15C9">
        <w:rPr>
          <w:rtl/>
        </w:rPr>
        <w:t>ٱ</w:t>
      </w:r>
      <w:r w:rsidRPr="003D15C9">
        <w:rPr>
          <w:rtl/>
        </w:rPr>
        <w:t>نظر : فضائل الصحابة</w:t>
      </w:r>
      <w:r w:rsidR="00A141A2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7</w:t>
      </w:r>
      <w:r w:rsidR="00560CBA" w:rsidRPr="003D15C9">
        <w:rPr>
          <w:rtl/>
        </w:rPr>
        <w:t xml:space="preserve">04 ح 962 وص 762 ح 1052 وص 846 ح </w:t>
      </w:r>
      <w:r w:rsidR="00F23471" w:rsidRPr="003D15C9">
        <w:rPr>
          <w:rtl/>
        </w:rPr>
        <w:br/>
      </w:r>
      <w:r w:rsidRPr="003D15C9">
        <w:rPr>
          <w:rtl/>
        </w:rPr>
        <w:t>1162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مناقب الإمام علي</w:t>
      </w:r>
      <w:r w:rsidR="00F23471" w:rsidRPr="003D15C9">
        <w:rPr>
          <w:rtl/>
        </w:rPr>
        <w:t>ّ</w:t>
      </w:r>
      <w:r w:rsidRPr="003D15C9">
        <w:rPr>
          <w:rtl/>
        </w:rPr>
        <w:t xml:space="preserve"> </w:t>
      </w:r>
      <w:r w:rsidRPr="003D15C9">
        <w:rPr>
          <w:rStyle w:val="rfdAlaem"/>
          <w:rtl/>
        </w:rPr>
        <w:t>عليه‌السلام</w:t>
      </w:r>
      <w:r w:rsidRPr="003D15C9">
        <w:rPr>
          <w:rtl/>
        </w:rPr>
        <w:t xml:space="preserve">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للخوارزمي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: 112 ح 121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مناقب آل أبي طالب</w:t>
      </w:r>
      <w:r w:rsidR="00B354B7" w:rsidRPr="003D15C9">
        <w:rPr>
          <w:rtl/>
        </w:rPr>
        <w:t xml:space="preserve"> </w:t>
      </w:r>
      <w:r w:rsidR="00F23471" w:rsidRPr="003D15C9">
        <w:rPr>
          <w:rtl/>
        </w:rPr>
        <w:br/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 xml:space="preserve">32 </w:t>
      </w:r>
      <w:r w:rsidR="008767F4" w:rsidRPr="003D15C9">
        <w:rPr>
          <w:rtl/>
        </w:rPr>
        <w:t xml:space="preserve">و </w:t>
      </w:r>
      <w:r w:rsidRPr="003D15C9">
        <w:rPr>
          <w:rtl/>
        </w:rPr>
        <w:t>46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الاحتجاج</w:t>
      </w:r>
      <w:r w:rsidR="00B354B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>297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(4) </w:t>
      </w:r>
      <w:r w:rsidR="00F23471" w:rsidRPr="003D15C9">
        <w:rPr>
          <w:rtl/>
        </w:rPr>
        <w:t>ٱ</w:t>
      </w:r>
      <w:r w:rsidRPr="003D15C9">
        <w:rPr>
          <w:rtl/>
        </w:rPr>
        <w:t>نظر : فضائل الصحابة</w:t>
      </w:r>
      <w:r w:rsidR="00B354B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 xml:space="preserve">716 ح 981 وص 722 ح 989 </w:t>
      </w:r>
      <w:r w:rsidR="008767F4" w:rsidRPr="003D15C9">
        <w:rPr>
          <w:rtl/>
        </w:rPr>
        <w:t xml:space="preserve">و </w:t>
      </w:r>
      <w:r w:rsidRPr="003D15C9">
        <w:rPr>
          <w:rtl/>
        </w:rPr>
        <w:t>1007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(5) </w:t>
      </w:r>
      <w:r w:rsidR="00F23471" w:rsidRPr="003D15C9">
        <w:rPr>
          <w:rtl/>
        </w:rPr>
        <w:t>ٱ</w:t>
      </w:r>
      <w:r w:rsidRPr="003D15C9">
        <w:rPr>
          <w:rtl/>
        </w:rPr>
        <w:t>نظر : الإصابة</w:t>
      </w:r>
      <w:r w:rsidR="00B354B7" w:rsidRPr="003D15C9">
        <w:rPr>
          <w:rtl/>
        </w:rPr>
        <w:t xml:space="preserve"> </w:t>
      </w:r>
      <w:r w:rsidRPr="003D15C9">
        <w:rPr>
          <w:rtl/>
        </w:rPr>
        <w:t>6</w:t>
      </w:r>
      <w:r w:rsidR="007A060E" w:rsidRPr="003D15C9">
        <w:rPr>
          <w:rtl/>
        </w:rPr>
        <w:t xml:space="preserve"> / </w:t>
      </w:r>
      <w:r w:rsidRPr="003D15C9">
        <w:rPr>
          <w:rtl/>
        </w:rPr>
        <w:t>623 رقم 9163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(6) </w:t>
      </w:r>
      <w:r w:rsidR="00F23471" w:rsidRPr="003D15C9">
        <w:rPr>
          <w:rtl/>
        </w:rPr>
        <w:t>ٱ</w:t>
      </w:r>
      <w:r w:rsidRPr="003D15C9">
        <w:rPr>
          <w:rtl/>
        </w:rPr>
        <w:t>نظر : فضائل الصحابة</w:t>
      </w:r>
      <w:r w:rsidR="00B354B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 xml:space="preserve">749 ح 1035 </w:t>
      </w:r>
      <w:r w:rsidR="008767F4" w:rsidRPr="003D15C9">
        <w:rPr>
          <w:rtl/>
        </w:rPr>
        <w:t xml:space="preserve">و </w:t>
      </w:r>
      <w:r w:rsidRPr="003D15C9">
        <w:rPr>
          <w:rtl/>
        </w:rPr>
        <w:t>1060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البداية والنهاية</w:t>
      </w:r>
      <w:r w:rsidR="00B354B7" w:rsidRPr="003D15C9">
        <w:rPr>
          <w:rtl/>
        </w:rPr>
        <w:t xml:space="preserve"> </w:t>
      </w:r>
      <w:r w:rsidRPr="003D15C9">
        <w:rPr>
          <w:rtl/>
        </w:rPr>
        <w:t>5</w:t>
      </w:r>
      <w:r w:rsidR="007A060E" w:rsidRPr="003D15C9">
        <w:rPr>
          <w:rtl/>
        </w:rPr>
        <w:t xml:space="preserve"> / </w:t>
      </w:r>
      <w:r w:rsidRPr="003D15C9">
        <w:rPr>
          <w:rtl/>
        </w:rPr>
        <w:t>82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(7) </w:t>
      </w:r>
      <w:r w:rsidR="00F23471" w:rsidRPr="003D15C9">
        <w:rPr>
          <w:rtl/>
        </w:rPr>
        <w:t>ٱ</w:t>
      </w:r>
      <w:r w:rsidRPr="003D15C9">
        <w:rPr>
          <w:rtl/>
        </w:rPr>
        <w:t>نظر : فضائل الصحابة</w:t>
      </w:r>
      <w:r w:rsidR="00B354B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796 ح 1091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(8) </w:t>
      </w:r>
      <w:r w:rsidR="00F23471" w:rsidRPr="003D15C9">
        <w:rPr>
          <w:rtl/>
        </w:rPr>
        <w:t>ٱ</w:t>
      </w:r>
      <w:r w:rsidRPr="003D15C9">
        <w:rPr>
          <w:rtl/>
        </w:rPr>
        <w:t>نظر : فضائل الصحابة</w:t>
      </w:r>
      <w:r w:rsidR="00B354B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771 ح 1066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(9) مناقب الإمام علي</w:t>
      </w:r>
      <w:r w:rsidR="00F23471" w:rsidRPr="003D15C9">
        <w:rPr>
          <w:rtl/>
        </w:rPr>
        <w:t>ّ</w:t>
      </w:r>
      <w:r w:rsidRPr="003D15C9">
        <w:rPr>
          <w:rtl/>
        </w:rPr>
        <w:t xml:space="preserve"> </w:t>
      </w:r>
      <w:r w:rsidRPr="003D15C9">
        <w:rPr>
          <w:rStyle w:val="rfdAlaem"/>
          <w:rtl/>
        </w:rPr>
        <w:t>عليه‌السلام</w:t>
      </w:r>
      <w:r w:rsidRPr="003D15C9">
        <w:rPr>
          <w:rtl/>
        </w:rPr>
        <w:t xml:space="preserve">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للخوارزمي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: 88 ح 78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(10) </w:t>
      </w:r>
      <w:r w:rsidR="00F23471" w:rsidRPr="003D15C9">
        <w:rPr>
          <w:rtl/>
        </w:rPr>
        <w:t>ٱ</w:t>
      </w:r>
      <w:r w:rsidRPr="003D15C9">
        <w:rPr>
          <w:rtl/>
        </w:rPr>
        <w:t>نظر : فضائل الصحابة</w:t>
      </w:r>
      <w:r w:rsidR="00B354B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740 ح 1019 وص 765 ح 1055</w:t>
      </w:r>
      <w:r w:rsidR="00F26704" w:rsidRPr="003D15C9">
        <w:rPr>
          <w:rtl/>
        </w:rPr>
        <w:t xml:space="preserve"> .</w:t>
      </w: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 xml:space="preserve">المسجد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ويوم توج</w:t>
      </w:r>
      <w:r w:rsidR="00E33EC2">
        <w:rPr>
          <w:rtl/>
        </w:rPr>
        <w:t>ّ</w:t>
      </w:r>
      <w:r w:rsidRPr="000509AA">
        <w:rPr>
          <w:rtl/>
        </w:rPr>
        <w:t>هه إلى</w:t>
      </w:r>
      <w:r w:rsidR="00E33EC2" w:rsidRPr="00FA1B48">
        <w:rPr>
          <w:rtl/>
        </w:rPr>
        <w:t>ٰ</w:t>
      </w:r>
      <w:r w:rsidRPr="000509AA">
        <w:rPr>
          <w:rtl/>
        </w:rPr>
        <w:t xml:space="preserve"> تبوك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وباح به يوم الطائف </w:t>
      </w:r>
      <w:r w:rsidRPr="000509AA">
        <w:rPr>
          <w:rStyle w:val="rfdFootnotenum"/>
          <w:rtl/>
        </w:rPr>
        <w:t>(3)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كثير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مغازيه</w:t>
      </w:r>
      <w:r w:rsidR="00F26704">
        <w:rPr>
          <w:rtl/>
        </w:rPr>
        <w:t xml:space="preserve"> .</w:t>
      </w:r>
    </w:p>
    <w:p w:rsidR="00560CBA" w:rsidRDefault="000509AA" w:rsidP="00E33EC2">
      <w:pPr>
        <w:rPr>
          <w:rtl/>
        </w:rPr>
      </w:pPr>
      <w:r w:rsidRPr="000509AA">
        <w:rPr>
          <w:rtl/>
        </w:rPr>
        <w:t>وحسبك نص</w:t>
      </w:r>
      <w:r w:rsidR="00E33EC2">
        <w:rPr>
          <w:rtl/>
        </w:rPr>
        <w:t>ّ</w:t>
      </w:r>
      <w:r w:rsidRPr="000509AA">
        <w:rPr>
          <w:rtl/>
        </w:rPr>
        <w:t>ه يوم عرفات من حج</w:t>
      </w:r>
      <w:r w:rsidR="00E33EC2">
        <w:rPr>
          <w:rtl/>
        </w:rPr>
        <w:t>ّ</w:t>
      </w:r>
      <w:r w:rsidRPr="000509AA">
        <w:rPr>
          <w:rtl/>
        </w:rPr>
        <w:t xml:space="preserve">ة الوداع </w:t>
      </w:r>
      <w:r w:rsidRPr="000509AA">
        <w:rPr>
          <w:rStyle w:val="rfdFootnotenum"/>
          <w:rtl/>
        </w:rPr>
        <w:t>(4)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وصر</w:t>
      </w:r>
      <w:r w:rsidR="00E33EC2">
        <w:rPr>
          <w:rtl/>
        </w:rPr>
        <w:t>ّ</w:t>
      </w:r>
      <w:r w:rsidRPr="000509AA">
        <w:rPr>
          <w:rtl/>
        </w:rPr>
        <w:t>ح الحق</w:t>
      </w:r>
      <w:r w:rsidR="00E33EC2">
        <w:rPr>
          <w:rtl/>
        </w:rPr>
        <w:t>ّ</w:t>
      </w:r>
      <w:r w:rsidRPr="000509AA">
        <w:rPr>
          <w:rtl/>
        </w:rPr>
        <w:t xml:space="preserve"> يوم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الغدير عن محضه </w:t>
      </w:r>
      <w:r w:rsidRPr="000509AA">
        <w:rPr>
          <w:rStyle w:val="rfdFootnotenum"/>
          <w:rtl/>
        </w:rPr>
        <w:t>(5)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وأسفر الصبح يومئذ لذي عينين كما قال أبو تم</w:t>
      </w:r>
      <w:r w:rsidR="00E33EC2">
        <w:rPr>
          <w:rtl/>
        </w:rPr>
        <w:t>ّ</w:t>
      </w:r>
      <w:r w:rsidRPr="000509AA">
        <w:rPr>
          <w:rtl/>
        </w:rPr>
        <w:t>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الطائي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="00E33EC2">
        <w:rPr>
          <w:rtl/>
        </w:rPr>
        <w:t>رحمه الله</w:t>
      </w:r>
      <w:r w:rsidRPr="000509AA">
        <w:rPr>
          <w:rtl/>
        </w:rPr>
        <w:t xml:space="preserve"> تعالى</w:t>
      </w:r>
      <w:r w:rsidR="00E33EC2" w:rsidRPr="00FA1B48">
        <w:rPr>
          <w:rtl/>
        </w:rPr>
        <w:t>ٰ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قصيدة له عصماء هي في ديوانه </w:t>
      </w:r>
      <w:r w:rsidRPr="000509AA">
        <w:rPr>
          <w:rStyle w:val="rfdFootnotenum"/>
          <w:rtl/>
        </w:rPr>
        <w:t>(6)</w:t>
      </w:r>
      <w:r w:rsidR="00560CBA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560CBA" w:rsidTr="00743C5E"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ويوم الغدير استوضح الحق</w:t>
            </w:r>
            <w:r w:rsidR="00E33EC2">
              <w:rPr>
                <w:rtl/>
              </w:rPr>
              <w:t>ّ</w:t>
            </w:r>
            <w:r w:rsidRPr="000509AA">
              <w:rPr>
                <w:rtl/>
              </w:rPr>
              <w:t xml:space="preserve"> أهل</w:t>
            </w:r>
            <w:r w:rsidR="00E33EC2">
              <w:rPr>
                <w:rtl/>
              </w:rPr>
              <w:t>ُ</w:t>
            </w:r>
            <w:r>
              <w:rPr>
                <w:rtl/>
              </w:rPr>
              <w:t>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>
              <w:rPr>
                <w:rtl/>
              </w:rPr>
              <w:t>بفيحاء ما فيها حجاب ولا ستر</w:t>
            </w:r>
            <w:r w:rsidR="00E33EC2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560CBA" w:rsidTr="00743C5E"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يمد</w:t>
            </w:r>
            <w:r w:rsidR="00E33EC2">
              <w:rPr>
                <w:rtl/>
              </w:rPr>
              <w:t>ّ</w:t>
            </w:r>
            <w:r w:rsidRPr="000509AA">
              <w:rPr>
                <w:rtl/>
              </w:rPr>
              <w:t xml:space="preserve"> بضبعيه ويعلم أن</w:t>
            </w:r>
            <w:r w:rsidR="00E33EC2">
              <w:rPr>
                <w:rtl/>
              </w:rPr>
              <w:t>ّ</w:t>
            </w:r>
            <w:r w:rsidRPr="000509AA">
              <w:rPr>
                <w:rtl/>
              </w:rPr>
              <w:t>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ولي</w:t>
            </w:r>
            <w:r w:rsidR="00E33EC2">
              <w:rPr>
                <w:rtl/>
              </w:rPr>
              <w:t>ٌّ</w:t>
            </w:r>
            <w:r w:rsidRPr="000509AA">
              <w:rPr>
                <w:rtl/>
              </w:rPr>
              <w:t xml:space="preserve"> ومولاكم فهل لكم خبر</w:t>
            </w:r>
            <w:r w:rsidR="00E33EC2">
              <w:rPr>
                <w:rtl/>
              </w:rPr>
              <w:t>ُ</w:t>
            </w:r>
            <w:r w:rsidR="00C12BF0">
              <w:rPr>
                <w:rtl/>
              </w:rPr>
              <w:t xml:space="preserve"> ؟</w:t>
            </w:r>
            <w:r w:rsidR="007A060E">
              <w:rPr>
                <w:rtl/>
              </w:rPr>
              <w:t xml:space="preserve"> !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0509AA">
      <w:pPr>
        <w:pStyle w:val="rfdLine"/>
        <w:rPr>
          <w:rtl/>
        </w:rPr>
      </w:pPr>
      <w:r w:rsidRPr="000509AA">
        <w:rPr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(1) </w:t>
      </w:r>
      <w:r w:rsidR="00E33EC2" w:rsidRPr="003D15C9">
        <w:rPr>
          <w:rtl/>
        </w:rPr>
        <w:t>ٱ</w:t>
      </w:r>
      <w:r w:rsidRPr="003D15C9">
        <w:rPr>
          <w:rtl/>
        </w:rPr>
        <w:t>نظر : مسند أحمد</w:t>
      </w:r>
      <w:r w:rsidR="00B354B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 xml:space="preserve">175 </w:t>
      </w:r>
      <w:r w:rsidR="008767F4" w:rsidRPr="003D15C9">
        <w:rPr>
          <w:rtl/>
        </w:rPr>
        <w:t xml:space="preserve">و </w:t>
      </w:r>
      <w:r w:rsidRPr="003D15C9">
        <w:rPr>
          <w:rtl/>
        </w:rPr>
        <w:t>331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فضائل الصحابة</w:t>
      </w:r>
      <w:r w:rsidR="00B354B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720 ح 985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(2) </w:t>
      </w:r>
      <w:r w:rsidR="00E33EC2" w:rsidRPr="003D15C9">
        <w:rPr>
          <w:rtl/>
        </w:rPr>
        <w:t>ٱ</w:t>
      </w:r>
      <w:r w:rsidRPr="003D15C9">
        <w:rPr>
          <w:rtl/>
        </w:rPr>
        <w:t>نظر : صحيح مسلم</w:t>
      </w:r>
      <w:r w:rsidR="00B354B7" w:rsidRPr="003D15C9">
        <w:rPr>
          <w:rtl/>
        </w:rPr>
        <w:t xml:space="preserve"> </w:t>
      </w:r>
      <w:r w:rsidRPr="003D15C9">
        <w:rPr>
          <w:rtl/>
        </w:rPr>
        <w:t>7</w:t>
      </w:r>
      <w:r w:rsidR="007A060E" w:rsidRPr="003D15C9">
        <w:rPr>
          <w:rtl/>
        </w:rPr>
        <w:t xml:space="preserve"> / </w:t>
      </w:r>
      <w:r w:rsidRPr="003D15C9">
        <w:rPr>
          <w:rtl/>
        </w:rPr>
        <w:t>120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تاريخ الطبري</w:t>
      </w:r>
      <w:r w:rsidR="00B354B7" w:rsidRPr="003D15C9">
        <w:rPr>
          <w:rtl/>
        </w:rPr>
        <w:t xml:space="preserve"> </w:t>
      </w:r>
      <w:r w:rsidRPr="003D15C9">
        <w:rPr>
          <w:rtl/>
        </w:rPr>
        <w:t>2</w:t>
      </w:r>
      <w:r w:rsidR="007A060E" w:rsidRPr="003D15C9">
        <w:rPr>
          <w:rtl/>
        </w:rPr>
        <w:t xml:space="preserve"> / </w:t>
      </w:r>
      <w:r w:rsidRPr="003D15C9">
        <w:rPr>
          <w:rtl/>
        </w:rPr>
        <w:t>183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(3) </w:t>
      </w:r>
      <w:r w:rsidR="00E33EC2" w:rsidRPr="003D15C9">
        <w:rPr>
          <w:rtl/>
        </w:rPr>
        <w:t>ٱ</w:t>
      </w:r>
      <w:r w:rsidRPr="003D15C9">
        <w:rPr>
          <w:rtl/>
        </w:rPr>
        <w:t>نظر : مجمع الزوائد</w:t>
      </w:r>
      <w:r w:rsidR="00B354B7" w:rsidRPr="003D15C9">
        <w:rPr>
          <w:rtl/>
        </w:rPr>
        <w:t xml:space="preserve"> </w:t>
      </w:r>
      <w:r w:rsidRPr="003D15C9">
        <w:rPr>
          <w:rtl/>
        </w:rPr>
        <w:t>9</w:t>
      </w:r>
      <w:r w:rsidR="007A060E" w:rsidRPr="003D15C9">
        <w:rPr>
          <w:rtl/>
        </w:rPr>
        <w:t xml:space="preserve"> / </w:t>
      </w:r>
      <w:r w:rsidRPr="003D15C9">
        <w:rPr>
          <w:rtl/>
        </w:rPr>
        <w:t>163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جواهر العقدين 238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(4) </w:t>
      </w:r>
      <w:r w:rsidR="00E33EC2" w:rsidRPr="003D15C9">
        <w:rPr>
          <w:rtl/>
        </w:rPr>
        <w:t>ٱ</w:t>
      </w:r>
      <w:r w:rsidRPr="003D15C9">
        <w:rPr>
          <w:rtl/>
        </w:rPr>
        <w:t>نظر : سنن الترمذي</w:t>
      </w:r>
      <w:r w:rsidR="00B354B7" w:rsidRPr="003D15C9">
        <w:rPr>
          <w:rtl/>
        </w:rPr>
        <w:t xml:space="preserve"> </w:t>
      </w:r>
      <w:r w:rsidRPr="003D15C9">
        <w:rPr>
          <w:rtl/>
        </w:rPr>
        <w:t>5</w:t>
      </w:r>
      <w:r w:rsidR="007A060E" w:rsidRPr="003D15C9">
        <w:rPr>
          <w:rtl/>
        </w:rPr>
        <w:t xml:space="preserve"> / </w:t>
      </w:r>
      <w:r w:rsidRPr="003D15C9">
        <w:rPr>
          <w:rtl/>
        </w:rPr>
        <w:t>594 ح 3719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مسند أحمد</w:t>
      </w:r>
      <w:r w:rsidR="00B354B7" w:rsidRPr="003D15C9">
        <w:rPr>
          <w:rtl/>
        </w:rPr>
        <w:t xml:space="preserve"> </w:t>
      </w:r>
      <w:r w:rsidRPr="003D15C9">
        <w:rPr>
          <w:rtl/>
        </w:rPr>
        <w:t>4</w:t>
      </w:r>
      <w:r w:rsidR="007A060E" w:rsidRPr="003D15C9">
        <w:rPr>
          <w:rtl/>
        </w:rPr>
        <w:t xml:space="preserve"> / </w:t>
      </w:r>
      <w:r w:rsidRPr="003D15C9">
        <w:rPr>
          <w:rtl/>
        </w:rPr>
        <w:t xml:space="preserve">164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165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(5) </w:t>
      </w:r>
      <w:r w:rsidR="00E33EC2" w:rsidRPr="003D15C9">
        <w:rPr>
          <w:rtl/>
        </w:rPr>
        <w:t>ٱ</w:t>
      </w:r>
      <w:r w:rsidRPr="003D15C9">
        <w:rPr>
          <w:rtl/>
        </w:rPr>
        <w:t>نظر مثلا</w:t>
      </w:r>
      <w:r w:rsidR="00E33EC2" w:rsidRPr="003D15C9">
        <w:rPr>
          <w:rtl/>
        </w:rPr>
        <w:t>ً</w:t>
      </w:r>
      <w:r w:rsidRPr="003D15C9">
        <w:rPr>
          <w:rtl/>
        </w:rPr>
        <w:t xml:space="preserve"> : سنن الترمذي</w:t>
      </w:r>
      <w:r w:rsidR="00B354B7" w:rsidRPr="003D15C9">
        <w:rPr>
          <w:rtl/>
        </w:rPr>
        <w:t xml:space="preserve"> </w:t>
      </w:r>
      <w:r w:rsidRPr="003D15C9">
        <w:rPr>
          <w:rtl/>
        </w:rPr>
        <w:t>5</w:t>
      </w:r>
      <w:r w:rsidR="007A060E" w:rsidRPr="003D15C9">
        <w:rPr>
          <w:rtl/>
        </w:rPr>
        <w:t xml:space="preserve"> / </w:t>
      </w:r>
      <w:r w:rsidRPr="003D15C9">
        <w:rPr>
          <w:rtl/>
        </w:rPr>
        <w:t>591 ح 3713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مصن</w:t>
      </w:r>
      <w:r w:rsidR="00E33EC2" w:rsidRPr="003D15C9">
        <w:rPr>
          <w:rtl/>
        </w:rPr>
        <w:t>ّ</w:t>
      </w:r>
      <w:r w:rsidRPr="003D15C9">
        <w:rPr>
          <w:rtl/>
        </w:rPr>
        <w:t>ف ابن أبي شيبة</w:t>
      </w:r>
      <w:r w:rsidR="00B354B7" w:rsidRPr="003D15C9">
        <w:rPr>
          <w:rtl/>
        </w:rPr>
        <w:t xml:space="preserve"> </w:t>
      </w:r>
      <w:r w:rsidRPr="003D15C9">
        <w:rPr>
          <w:rtl/>
        </w:rPr>
        <w:t>7</w:t>
      </w:r>
      <w:r w:rsidR="007A060E" w:rsidRPr="003D15C9">
        <w:rPr>
          <w:rtl/>
        </w:rPr>
        <w:t xml:space="preserve"> / </w:t>
      </w:r>
      <w:r w:rsidRPr="003D15C9">
        <w:rPr>
          <w:rtl/>
        </w:rPr>
        <w:t>503 ح</w:t>
      </w:r>
      <w:r w:rsidR="00B354B7" w:rsidRPr="003D15C9">
        <w:rPr>
          <w:rtl/>
        </w:rPr>
        <w:t xml:space="preserve"> </w:t>
      </w:r>
      <w:r w:rsidR="00E33EC2" w:rsidRPr="003D15C9">
        <w:rPr>
          <w:rtl/>
        </w:rPr>
        <w:br/>
      </w:r>
      <w:r w:rsidRPr="003D15C9">
        <w:rPr>
          <w:rtl/>
        </w:rPr>
        <w:t>55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مسند أحمد</w:t>
      </w:r>
      <w:r w:rsidR="00B354B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>152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المعجم الكبير</w:t>
      </w:r>
      <w:r w:rsidR="00B354B7" w:rsidRPr="003D15C9">
        <w:rPr>
          <w:rtl/>
        </w:rPr>
        <w:t xml:space="preserve"> </w:t>
      </w:r>
      <w:r w:rsidRPr="003D15C9">
        <w:rPr>
          <w:rtl/>
        </w:rPr>
        <w:t>3</w:t>
      </w:r>
      <w:r w:rsidR="007A060E" w:rsidRPr="003D15C9">
        <w:rPr>
          <w:rtl/>
        </w:rPr>
        <w:t xml:space="preserve"> / </w:t>
      </w:r>
      <w:r w:rsidRPr="003D15C9">
        <w:rPr>
          <w:rtl/>
        </w:rPr>
        <w:t>179 ح 3049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مسند الشاشي</w:t>
      </w:r>
      <w:r w:rsidR="00B354B7" w:rsidRPr="003D15C9">
        <w:rPr>
          <w:rtl/>
        </w:rPr>
        <w:t xml:space="preserve"> </w:t>
      </w:r>
      <w:r w:rsidR="00E33EC2" w:rsidRPr="003D15C9">
        <w:rPr>
          <w:rtl/>
        </w:rPr>
        <w:br/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 xml:space="preserve">127 </w:t>
      </w:r>
      <w:r w:rsidR="008767F4" w:rsidRPr="003D15C9">
        <w:rPr>
          <w:rtl/>
        </w:rPr>
        <w:t xml:space="preserve">و </w:t>
      </w:r>
      <w:r w:rsidRPr="003D15C9">
        <w:rPr>
          <w:rtl/>
        </w:rPr>
        <w:t xml:space="preserve">165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166 ح 106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العقد الفريد</w:t>
      </w:r>
      <w:r w:rsidR="00B354B7" w:rsidRPr="003D15C9">
        <w:rPr>
          <w:rtl/>
        </w:rPr>
        <w:t xml:space="preserve"> </w:t>
      </w:r>
      <w:r w:rsidRPr="003D15C9">
        <w:rPr>
          <w:rtl/>
        </w:rPr>
        <w:t>3</w:t>
      </w:r>
      <w:r w:rsidR="007A060E" w:rsidRPr="003D15C9">
        <w:rPr>
          <w:rtl/>
        </w:rPr>
        <w:t xml:space="preserve"> / </w:t>
      </w:r>
      <w:r w:rsidRPr="003D15C9">
        <w:rPr>
          <w:rtl/>
        </w:rPr>
        <w:t>312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تاريخ بغداد</w:t>
      </w:r>
      <w:r w:rsidR="00B354B7" w:rsidRPr="003D15C9">
        <w:rPr>
          <w:rtl/>
        </w:rPr>
        <w:t xml:space="preserve"> </w:t>
      </w:r>
      <w:r w:rsidRPr="003D15C9">
        <w:rPr>
          <w:rtl/>
        </w:rPr>
        <w:t>8</w:t>
      </w:r>
      <w:r w:rsidR="007A060E" w:rsidRPr="003D15C9">
        <w:rPr>
          <w:rtl/>
        </w:rPr>
        <w:t xml:space="preserve"> / </w:t>
      </w:r>
      <w:r w:rsidRPr="003D15C9">
        <w:rPr>
          <w:rtl/>
        </w:rPr>
        <w:t>290</w:t>
      </w:r>
      <w:r w:rsidR="00C51724" w:rsidRPr="003D15C9">
        <w:rPr>
          <w:rtl/>
        </w:rPr>
        <w:t xml:space="preserve"> ،</w:t>
      </w:r>
      <w:r w:rsidR="00B354B7" w:rsidRPr="003D15C9">
        <w:rPr>
          <w:rtl/>
        </w:rPr>
        <w:t xml:space="preserve"> </w:t>
      </w:r>
      <w:r w:rsidR="00E33EC2" w:rsidRPr="003D15C9">
        <w:rPr>
          <w:rtl/>
        </w:rPr>
        <w:br/>
      </w:r>
      <w:r w:rsidRPr="003D15C9">
        <w:rPr>
          <w:rtl/>
        </w:rPr>
        <w:t>مناقب الإمام علي</w:t>
      </w:r>
      <w:r w:rsidR="00E33EC2" w:rsidRPr="003D15C9">
        <w:rPr>
          <w:rtl/>
        </w:rPr>
        <w:t>ّ</w:t>
      </w:r>
      <w:r w:rsidRPr="003D15C9">
        <w:rPr>
          <w:rtl/>
        </w:rPr>
        <w:t xml:space="preserve"> </w:t>
      </w:r>
      <w:r w:rsidRPr="003D15C9">
        <w:rPr>
          <w:rStyle w:val="rfdAlaem"/>
          <w:rtl/>
        </w:rPr>
        <w:t>عليه‌السلام</w:t>
      </w:r>
      <w:r w:rsidRPr="003D15C9">
        <w:rPr>
          <w:rtl/>
        </w:rPr>
        <w:t xml:space="preserve">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للخوارزمي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: 135 ح 152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(6) ديوان أبي تمام</w:t>
      </w:r>
      <w:r w:rsidR="00B354B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>356 باختلاف يسير في بعض الألفاظ</w:t>
      </w:r>
      <w:r w:rsidR="00F26704" w:rsidRPr="003D15C9">
        <w:rPr>
          <w:rtl/>
        </w:rPr>
        <w:t xml:space="preserve"> .</w:t>
      </w:r>
    </w:p>
    <w:p w:rsidR="000509AA" w:rsidRPr="00F06AFE" w:rsidRDefault="000509AA" w:rsidP="00F06AFE">
      <w:pPr>
        <w:rPr>
          <w:rStyle w:val="rfdFootnote"/>
          <w:rtl/>
        </w:rPr>
      </w:pPr>
      <w:r w:rsidRPr="00F06AFE">
        <w:rPr>
          <w:rStyle w:val="rfdFootnote"/>
          <w:rtl/>
        </w:rPr>
        <w:t>وأبو تم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>ام هو : حبيب بن أوس بن الحارث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الشاعر المشهور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كان أوحد عصره</w:t>
      </w:r>
      <w:r w:rsidR="00444449" w:rsidRPr="00F06AFE">
        <w:rPr>
          <w:rStyle w:val="rfdFootnote"/>
          <w:rtl/>
        </w:rPr>
        <w:t xml:space="preserve"> </w:t>
      </w:r>
      <w:r w:rsidR="00444449" w:rsidRPr="00F06AFE">
        <w:rPr>
          <w:rStyle w:val="rfdFootnote"/>
          <w:rtl/>
        </w:rPr>
        <w:br/>
      </w:r>
      <w:r w:rsidRPr="00F06AFE">
        <w:rPr>
          <w:rStyle w:val="rfdFootnote"/>
          <w:rtl/>
        </w:rPr>
        <w:t>في ديباجة لفظه ونصاعة شعره وحسن أ</w:t>
      </w:r>
      <w:r w:rsidR="00E33EC2" w:rsidRPr="00F06AFE">
        <w:rPr>
          <w:rStyle w:val="rfdFootnote"/>
          <w:rtl/>
        </w:rPr>
        <w:t>ُ</w:t>
      </w:r>
      <w:r w:rsidRPr="00F06AFE">
        <w:rPr>
          <w:rStyle w:val="rfdFootnote"/>
          <w:rtl/>
        </w:rPr>
        <w:t>سلوبه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وله كتاب </w:t>
      </w:r>
      <w:r w:rsidR="008767F4" w:rsidRPr="00F06AFE">
        <w:rPr>
          <w:rStyle w:val="rfdFootnote"/>
          <w:rtl/>
        </w:rPr>
        <w:t>«</w:t>
      </w:r>
      <w:r w:rsidR="00F06AFE">
        <w:rPr>
          <w:rStyle w:val="rfdFootnote"/>
          <w:rFonts w:hint="cs"/>
          <w:rtl/>
        </w:rPr>
        <w:t xml:space="preserve"> </w:t>
      </w:r>
      <w:r w:rsidRPr="00F06AFE">
        <w:rPr>
          <w:rStyle w:val="rfdFootnote"/>
          <w:rtl/>
        </w:rPr>
        <w:t>الحماسة</w:t>
      </w:r>
      <w:r w:rsidR="00F06AFE">
        <w:rPr>
          <w:rStyle w:val="rfdFootnote"/>
          <w:rFonts w:hint="cs"/>
          <w:rtl/>
        </w:rPr>
        <w:t xml:space="preserve"> </w:t>
      </w:r>
      <w:r w:rsidR="008767F4" w:rsidRPr="00F06AFE">
        <w:rPr>
          <w:rStyle w:val="rfdFootnote"/>
          <w:rtl/>
        </w:rPr>
        <w:t>»</w:t>
      </w:r>
      <w:r w:rsidRPr="00F06AFE">
        <w:rPr>
          <w:rStyle w:val="rfdFootnote"/>
          <w:rtl/>
        </w:rPr>
        <w:t xml:space="preserve"> الذي دل</w:t>
      </w:r>
      <w:r w:rsidR="00E33EC2" w:rsidRPr="00F06AFE">
        <w:rPr>
          <w:rStyle w:val="rfdFootnote"/>
          <w:rtl/>
        </w:rPr>
        <w:t>ّ</w:t>
      </w:r>
      <w:r w:rsidR="00444449" w:rsidRPr="00F06AFE">
        <w:rPr>
          <w:rStyle w:val="rfdFootnote"/>
          <w:rtl/>
        </w:rPr>
        <w:t xml:space="preserve"> </w:t>
      </w:r>
      <w:r w:rsidR="00444449" w:rsidRPr="00F06AFE">
        <w:rPr>
          <w:rStyle w:val="rfdFootnote"/>
          <w:rtl/>
        </w:rPr>
        <w:br/>
      </w:r>
      <w:r w:rsidRPr="00F06AFE">
        <w:rPr>
          <w:rStyle w:val="rfdFootnote"/>
          <w:rtl/>
        </w:rPr>
        <w:t>على</w:t>
      </w:r>
      <w:r w:rsidR="00E33EC2" w:rsidRPr="00F06AFE">
        <w:rPr>
          <w:rStyle w:val="rfdFootnote"/>
          <w:rtl/>
        </w:rPr>
        <w:t>ٰ</w:t>
      </w:r>
      <w:r w:rsidRPr="00F06AFE">
        <w:rPr>
          <w:rStyle w:val="rfdFootnote"/>
          <w:rtl/>
        </w:rPr>
        <w:t xml:space="preserve"> غزارة فضله وإتقان معرفته بحسن اختياره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وله مجموع آخر سم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 xml:space="preserve">اه </w:t>
      </w:r>
      <w:r w:rsidR="008767F4" w:rsidRPr="00F06AFE">
        <w:rPr>
          <w:rStyle w:val="rfdFootnote"/>
          <w:rtl/>
        </w:rPr>
        <w:t>«</w:t>
      </w:r>
      <w:r w:rsidR="00F06AFE">
        <w:rPr>
          <w:rStyle w:val="rfdFootnote"/>
          <w:rFonts w:hint="cs"/>
          <w:rtl/>
        </w:rPr>
        <w:t xml:space="preserve"> </w:t>
      </w:r>
      <w:r w:rsidRPr="00F06AFE">
        <w:rPr>
          <w:rStyle w:val="rfdFootnote"/>
          <w:rtl/>
        </w:rPr>
        <w:t>فحول</w:t>
      </w:r>
      <w:r w:rsidR="00444449" w:rsidRPr="00F06AFE">
        <w:rPr>
          <w:rStyle w:val="rfdFootnote"/>
          <w:rtl/>
        </w:rPr>
        <w:t xml:space="preserve"> </w:t>
      </w:r>
      <w:r w:rsidR="00444449" w:rsidRPr="00F06AFE">
        <w:rPr>
          <w:rStyle w:val="rfdFootnote"/>
          <w:rtl/>
        </w:rPr>
        <w:br/>
      </w:r>
      <w:r w:rsidRPr="00F06AFE">
        <w:rPr>
          <w:rStyle w:val="rfdFootnote"/>
          <w:rtl/>
        </w:rPr>
        <w:t>الشعراء</w:t>
      </w:r>
      <w:r w:rsidR="00F06AFE">
        <w:rPr>
          <w:rStyle w:val="rfdFootnote"/>
          <w:rFonts w:hint="cs"/>
          <w:rtl/>
        </w:rPr>
        <w:t xml:space="preserve"> </w:t>
      </w:r>
      <w:r w:rsidR="008767F4" w:rsidRPr="00F06AFE">
        <w:rPr>
          <w:rStyle w:val="rfdFootnote"/>
          <w:rtl/>
        </w:rPr>
        <w:t>»</w:t>
      </w:r>
      <w:r w:rsidRPr="00F06AFE">
        <w:rPr>
          <w:rStyle w:val="rfdFootnote"/>
          <w:rtl/>
        </w:rPr>
        <w:t xml:space="preserve"> جمع فيه بين طائفة كبيرة من شعراء الجاهلية والمخضرمين والإسلام</w:t>
      </w:r>
      <w:r w:rsidR="00F26704" w:rsidRPr="00F06AFE">
        <w:rPr>
          <w:rStyle w:val="rfdFootnote"/>
          <w:rtl/>
        </w:rPr>
        <w:t xml:space="preserve"> .</w:t>
      </w:r>
    </w:p>
    <w:p w:rsidR="000509AA" w:rsidRPr="00F06AFE" w:rsidRDefault="000509AA" w:rsidP="00F06AFE">
      <w:pPr>
        <w:rPr>
          <w:rStyle w:val="rfdFootnote"/>
          <w:rtl/>
        </w:rPr>
      </w:pPr>
      <w:r w:rsidRPr="00F06AFE">
        <w:rPr>
          <w:rStyle w:val="rfdFootnote"/>
          <w:rtl/>
        </w:rPr>
        <w:t>وقال العلماء : خرج من قبيلة طي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>ئ ثلاثة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كل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 xml:space="preserve"> واحد مجيد في بابه : حاتم</w:t>
      </w:r>
      <w:r w:rsidR="00444449" w:rsidRPr="00F06AFE">
        <w:rPr>
          <w:rStyle w:val="rfdFootnote"/>
          <w:rtl/>
        </w:rPr>
        <w:t xml:space="preserve"> </w:t>
      </w:r>
      <w:r w:rsidR="00444449" w:rsidRPr="00F06AFE">
        <w:rPr>
          <w:rStyle w:val="rfdFootnote"/>
          <w:rtl/>
        </w:rPr>
        <w:br/>
      </w:r>
      <w:r w:rsidRPr="00F06AFE">
        <w:rPr>
          <w:rStyle w:val="rfdFootnote"/>
          <w:rtl/>
        </w:rPr>
        <w:t>الطائي في جوده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وداود بن نصير الطائي في زهده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وأبو تم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>ام حبيب بن أوس في</w:t>
      </w:r>
      <w:r w:rsidR="00444449" w:rsidRPr="00F06AFE">
        <w:rPr>
          <w:rStyle w:val="rfdFootnote"/>
          <w:rtl/>
        </w:rPr>
        <w:t xml:space="preserve"> </w:t>
      </w:r>
      <w:r w:rsidR="00444449" w:rsidRPr="00F06AFE">
        <w:rPr>
          <w:rStyle w:val="rfdFootnote"/>
          <w:rtl/>
        </w:rPr>
        <w:br/>
      </w:r>
      <w:r w:rsidRPr="00F06AFE">
        <w:rPr>
          <w:rStyle w:val="rfdFootnote"/>
          <w:rtl/>
        </w:rPr>
        <w:t>شعره</w:t>
      </w:r>
      <w:r w:rsidR="00F26704" w:rsidRPr="00F06AFE">
        <w:rPr>
          <w:rStyle w:val="rfdFootnote"/>
          <w:rtl/>
        </w:rPr>
        <w:t xml:space="preserve"> .</w:t>
      </w:r>
    </w:p>
    <w:p w:rsidR="000509AA" w:rsidRPr="00F06AFE" w:rsidRDefault="000509AA" w:rsidP="00F06AFE">
      <w:pPr>
        <w:rPr>
          <w:rStyle w:val="rfdFootnote"/>
          <w:rtl/>
        </w:rPr>
      </w:pPr>
      <w:r w:rsidRPr="00F06AFE">
        <w:rPr>
          <w:rStyle w:val="rfdFootnote"/>
          <w:rtl/>
        </w:rPr>
        <w:t>كانت ولادة أبي تم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>ام سنة 190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وقيل : 188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وقيل : 172 بجاسم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وتوف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>ي</w:t>
      </w:r>
      <w:r w:rsidR="00444449" w:rsidRPr="00F06AFE">
        <w:rPr>
          <w:rStyle w:val="rfdFootnote"/>
          <w:rtl/>
        </w:rPr>
        <w:t xml:space="preserve"> </w:t>
      </w:r>
      <w:r w:rsidR="00444449" w:rsidRPr="00F06AFE">
        <w:rPr>
          <w:rStyle w:val="rfdFootnote"/>
          <w:rtl/>
        </w:rPr>
        <w:br/>
      </w:r>
      <w:r w:rsidRPr="00F06AFE">
        <w:rPr>
          <w:rStyle w:val="rfdFootnote"/>
          <w:rtl/>
        </w:rPr>
        <w:t>بالموصل سنة 231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وقيل : إن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>ه توف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>ي في ذي القعدة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وقيل : في جماد</w:t>
      </w:r>
      <w:r w:rsidR="00E33EC2" w:rsidRPr="00F06AFE">
        <w:rPr>
          <w:rStyle w:val="rfdFootnote"/>
          <w:rtl/>
        </w:rPr>
        <w:t>ی</w:t>
      </w:r>
      <w:r w:rsidRPr="00F06AFE">
        <w:rPr>
          <w:rStyle w:val="rfdFootnote"/>
          <w:rtl/>
        </w:rPr>
        <w:t xml:space="preserve"> الأ</w:t>
      </w:r>
      <w:r w:rsidR="00E33EC2" w:rsidRPr="00F06AFE">
        <w:rPr>
          <w:rStyle w:val="rfdFootnote"/>
          <w:rtl/>
        </w:rPr>
        <w:t>ُ</w:t>
      </w:r>
      <w:r w:rsidRPr="00F06AFE">
        <w:rPr>
          <w:rStyle w:val="rfdFootnote"/>
          <w:rtl/>
        </w:rPr>
        <w:t>ولى</w:t>
      </w:r>
      <w:r w:rsidR="00E33EC2" w:rsidRPr="00F06AFE">
        <w:rPr>
          <w:rStyle w:val="rfdFootnote"/>
          <w:rtl/>
        </w:rPr>
        <w:t>ٰ</w:t>
      </w:r>
      <w:r w:rsidR="00444449" w:rsidRPr="00F06AFE">
        <w:rPr>
          <w:rStyle w:val="rfdFootnote"/>
          <w:rtl/>
        </w:rPr>
        <w:t xml:space="preserve"> </w:t>
      </w:r>
      <w:r w:rsidR="00444449" w:rsidRPr="00F06AFE">
        <w:rPr>
          <w:rStyle w:val="rfdFootnote"/>
          <w:rtl/>
        </w:rPr>
        <w:br/>
      </w:r>
      <w:r w:rsidRPr="00F06AFE">
        <w:rPr>
          <w:rStyle w:val="rfdFootnote"/>
          <w:rtl/>
        </w:rPr>
        <w:t>سنة 228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وقيل : 229</w:t>
      </w:r>
      <w:r w:rsidR="00C51724" w:rsidRPr="00F06AFE">
        <w:rPr>
          <w:rStyle w:val="rfdFootnote"/>
          <w:rtl/>
        </w:rPr>
        <w:t xml:space="preserve"> ،</w:t>
      </w:r>
      <w:r w:rsidRPr="00F06AFE">
        <w:rPr>
          <w:rStyle w:val="rfdFootnote"/>
          <w:rtl/>
        </w:rPr>
        <w:t xml:space="preserve"> وقيل : في المحر</w:t>
      </w:r>
      <w:r w:rsidR="00E33EC2" w:rsidRPr="00F06AFE">
        <w:rPr>
          <w:rStyle w:val="rfdFootnote"/>
          <w:rtl/>
        </w:rPr>
        <w:t>ّ</w:t>
      </w:r>
      <w:r w:rsidRPr="00F06AFE">
        <w:rPr>
          <w:rStyle w:val="rfdFootnote"/>
          <w:rtl/>
        </w:rPr>
        <w:t>م سنة 232</w:t>
      </w:r>
      <w:r w:rsidR="00F26704" w:rsidRPr="00F06AFE">
        <w:rPr>
          <w:rStyle w:val="rfdFootnote"/>
          <w:rtl/>
        </w:rPr>
        <w:t xml:space="preserve"> .</w:t>
      </w:r>
    </w:p>
    <w:p w:rsidR="000509AA" w:rsidRPr="00F06AFE" w:rsidRDefault="00E33EC2" w:rsidP="00F06AFE">
      <w:pPr>
        <w:rPr>
          <w:rStyle w:val="rfdFootnote"/>
          <w:rtl/>
        </w:rPr>
      </w:pPr>
      <w:r w:rsidRPr="00F06AFE">
        <w:rPr>
          <w:rStyle w:val="rfdFootnote"/>
          <w:rtl/>
        </w:rPr>
        <w:t>ٱ</w:t>
      </w:r>
      <w:r w:rsidR="000509AA" w:rsidRPr="00F06AFE">
        <w:rPr>
          <w:rStyle w:val="rfdFootnote"/>
          <w:rtl/>
        </w:rPr>
        <w:t>نظر : وفيات الأعيان</w:t>
      </w:r>
      <w:r w:rsidR="00B354B7" w:rsidRPr="00F06AFE">
        <w:rPr>
          <w:rStyle w:val="rfdFootnote"/>
          <w:rtl/>
        </w:rPr>
        <w:t xml:space="preserve"> </w:t>
      </w:r>
      <w:r w:rsidR="000509AA" w:rsidRPr="00F06AFE">
        <w:rPr>
          <w:rStyle w:val="rfdFootnote"/>
          <w:rtl/>
        </w:rPr>
        <w:t>2</w:t>
      </w:r>
      <w:r w:rsidR="007A060E" w:rsidRPr="00F06AFE">
        <w:rPr>
          <w:rStyle w:val="rfdFootnote"/>
          <w:rtl/>
        </w:rPr>
        <w:t xml:space="preserve"> / </w:t>
      </w:r>
      <w:r w:rsidR="000509AA" w:rsidRPr="00F06AFE">
        <w:rPr>
          <w:rStyle w:val="rfdFootnote"/>
          <w:rtl/>
        </w:rPr>
        <w:t>11 رقم 147</w:t>
      </w:r>
      <w:r w:rsidR="00F26704" w:rsidRPr="00F06AFE">
        <w:rPr>
          <w:rStyle w:val="rfdFootnote"/>
          <w:rtl/>
        </w:rPr>
        <w:t xml:space="preserve"> .</w:t>
      </w:r>
    </w:p>
    <w:p w:rsidR="00D33F27" w:rsidRDefault="00D33F27" w:rsidP="000509AA">
      <w:pPr>
        <w:rPr>
          <w:rtl/>
        </w:rPr>
        <w:sectPr w:rsidR="00D33F27" w:rsidSect="00600DF3">
          <w:headerReference w:type="even" r:id="rId404"/>
          <w:headerReference w:type="default" r:id="rId405"/>
          <w:headerReference w:type="first" r:id="rId40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560CBA" w:rsidRPr="000509AA" w:rsidRDefault="000509AA" w:rsidP="000509AA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560CBA" w:rsidTr="00F06AFE"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lastRenderedPageBreak/>
              <w:t>فكان له جهر</w:t>
            </w:r>
            <w:r w:rsidR="00776BDD">
              <w:rPr>
                <w:rtl/>
              </w:rPr>
              <w:t>ٌ</w:t>
            </w:r>
            <w:r w:rsidRPr="000509AA">
              <w:rPr>
                <w:rtl/>
              </w:rPr>
              <w:t xml:space="preserve"> بإثبات</w:t>
            </w:r>
            <w:r>
              <w:rPr>
                <w:rtl/>
              </w:rPr>
              <w:t xml:space="preserve"> حق</w:t>
            </w:r>
            <w:r w:rsidR="00776BDD">
              <w:rPr>
                <w:rtl/>
              </w:rPr>
              <w:t>ّ</w:t>
            </w:r>
            <w:r>
              <w:rPr>
                <w:rtl/>
              </w:rPr>
              <w:t>ه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>
              <w:rPr>
                <w:rtl/>
              </w:rPr>
              <w:t>وكان لهم في بز</w:t>
            </w:r>
            <w:r w:rsidR="00776BDD">
              <w:rPr>
                <w:rtl/>
              </w:rPr>
              <w:t>ّ</w:t>
            </w:r>
            <w:r>
              <w:rPr>
                <w:rtl/>
              </w:rPr>
              <w:t>هم حق</w:t>
            </w:r>
            <w:r w:rsidR="00776BDD">
              <w:rPr>
                <w:rtl/>
              </w:rPr>
              <w:t>ّ</w:t>
            </w:r>
            <w:r>
              <w:rPr>
                <w:rtl/>
              </w:rPr>
              <w:t>ه جهر</w:t>
            </w:r>
            <w:r w:rsidR="00776BDD">
              <w:rPr>
                <w:rtl/>
              </w:rPr>
              <w:t>ُ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B354B7" w:rsidRDefault="000509AA" w:rsidP="00776BDD">
      <w:pPr>
        <w:rPr>
          <w:rtl/>
        </w:rPr>
      </w:pPr>
      <w:r w:rsidRPr="000509AA">
        <w:rPr>
          <w:rtl/>
        </w:rPr>
        <w:t xml:space="preserve">وقال الكميت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</w:t>
      </w:r>
      <w:r w:rsidR="00776BDD">
        <w:rPr>
          <w:rtl/>
        </w:rPr>
        <w:t>رحمه الله</w:t>
      </w:r>
      <w:r w:rsidRPr="000509AA">
        <w:rPr>
          <w:rtl/>
        </w:rPr>
        <w:t xml:space="preserve"> تعالى</w:t>
      </w:r>
      <w:r w:rsidR="00776BDD" w:rsidRPr="00FA1B48">
        <w:rPr>
          <w:rtl/>
        </w:rPr>
        <w:t>ٰ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="00B354B7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36"/>
        <w:gridCol w:w="941"/>
        <w:gridCol w:w="4236"/>
      </w:tblGrid>
      <w:tr w:rsidR="00560CBA" w:rsidTr="008007BA"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ويوم الدوح دوح غدير خ</w:t>
            </w:r>
            <w:r w:rsidR="00776BDD">
              <w:rPr>
                <w:rtl/>
              </w:rPr>
              <w:t>ُ</w:t>
            </w:r>
            <w:r w:rsidRPr="000509AA">
              <w:rPr>
                <w:rtl/>
              </w:rPr>
              <w:t>م</w:t>
            </w:r>
            <w:r w:rsidR="00776BDD">
              <w:rPr>
                <w:rtl/>
              </w:rPr>
              <w:t>ّ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>
              <w:rPr>
                <w:rtl/>
              </w:rPr>
              <w:t>أبان له الخلافة لو أ</w:t>
            </w:r>
            <w:r w:rsidR="00776BDD">
              <w:rPr>
                <w:rtl/>
              </w:rPr>
              <w:t>ُ</w:t>
            </w:r>
            <w:r>
              <w:rPr>
                <w:rtl/>
              </w:rPr>
              <w:t>طيعا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560CBA" w:rsidTr="008007BA"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ولكن</w:t>
            </w:r>
            <w:r w:rsidR="00776BDD">
              <w:rPr>
                <w:rtl/>
              </w:rPr>
              <w:t>ّ</w:t>
            </w:r>
            <w:r w:rsidRPr="000509AA">
              <w:rPr>
                <w:rtl/>
              </w:rPr>
              <w:t xml:space="preserve"> الرجال تبا</w:t>
            </w:r>
            <w:r>
              <w:rPr>
                <w:rtl/>
              </w:rPr>
              <w:t>يعوها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>
              <w:rPr>
                <w:rtl/>
              </w:rPr>
              <w:t>فلم أر مثلها خطرا</w:t>
            </w:r>
            <w:r w:rsidR="00776BDD">
              <w:rPr>
                <w:rtl/>
              </w:rPr>
              <w:t>ً</w:t>
            </w:r>
            <w:r>
              <w:rPr>
                <w:rtl/>
              </w:rPr>
              <w:t xml:space="preserve"> مبيعا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  <w:tr w:rsidR="00560CBA" w:rsidTr="008007BA"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 w:rsidRPr="000509AA">
              <w:rPr>
                <w:rtl/>
              </w:rPr>
              <w:t>ولم أر مثل ذاك الي</w:t>
            </w:r>
            <w:r>
              <w:rPr>
                <w:rtl/>
              </w:rPr>
              <w:t>وم يوما</w:t>
            </w:r>
            <w:r w:rsidR="00776BDD">
              <w:rPr>
                <w:rtl/>
              </w:rPr>
              <w:t>ً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560CBA" w:rsidRDefault="00560CBA" w:rsidP="008C3768">
            <w:pPr>
              <w:pStyle w:val="rfdPoem"/>
              <w:rPr>
                <w:rtl/>
              </w:rPr>
            </w:pPr>
            <w:r>
              <w:rPr>
                <w:rtl/>
              </w:rPr>
              <w:t>ولم أر مثله حق</w:t>
            </w:r>
            <w:r w:rsidR="00776BDD">
              <w:rPr>
                <w:rtl/>
              </w:rPr>
              <w:t>ّ</w:t>
            </w:r>
            <w:r>
              <w:rPr>
                <w:rtl/>
              </w:rPr>
              <w:t>ا</w:t>
            </w:r>
            <w:r w:rsidR="00776BDD">
              <w:rPr>
                <w:rtl/>
              </w:rPr>
              <w:t>ً</w:t>
            </w:r>
            <w:r>
              <w:rPr>
                <w:rtl/>
              </w:rPr>
              <w:t xml:space="preserve"> أ</w:t>
            </w:r>
            <w:r w:rsidR="00776BDD">
              <w:rPr>
                <w:rtl/>
              </w:rPr>
              <w:t>ُ</w:t>
            </w:r>
            <w:r>
              <w:rPr>
                <w:rtl/>
              </w:rPr>
              <w:t>ضيعا</w:t>
            </w:r>
            <w:r w:rsidR="00444449">
              <w:rPr>
                <w:rStyle w:val="rfdPoemTiniCharChar"/>
                <w:rtl/>
              </w:rPr>
              <w:t xml:space="preserve"> </w:t>
            </w:r>
            <w:r w:rsidR="00444449">
              <w:rPr>
                <w:rStyle w:val="rfdPoemTiniCharChar"/>
                <w:rtl/>
              </w:rPr>
              <w:br/>
            </w:r>
            <w:r w:rsidRPr="00B15854">
              <w:rPr>
                <w:rStyle w:val="rfdPoemTiniCharChar"/>
                <w:rtl/>
              </w:rPr>
              <w:t> </w:t>
            </w:r>
          </w:p>
        </w:tc>
      </w:tr>
    </w:tbl>
    <w:p w:rsidR="000509AA" w:rsidRPr="000509AA" w:rsidRDefault="000509AA" w:rsidP="00776BDD">
      <w:pPr>
        <w:rPr>
          <w:rtl/>
        </w:rPr>
      </w:pPr>
      <w:r w:rsidRPr="000509AA">
        <w:rPr>
          <w:rtl/>
        </w:rPr>
        <w:t>وقال الله تعالى</w:t>
      </w:r>
      <w:r w:rsidR="00776BDD" w:rsidRPr="00FA1B48">
        <w:rPr>
          <w:rtl/>
        </w:rPr>
        <w:t>ٰ</w:t>
      </w:r>
      <w:r w:rsidRPr="000509AA">
        <w:rPr>
          <w:rtl/>
        </w:rPr>
        <w:t xml:space="preserve"> : </w:t>
      </w:r>
      <w:r w:rsidR="00BE4BC2" w:rsidRPr="00BE4BC2">
        <w:rPr>
          <w:rStyle w:val="rfdAlaem"/>
          <w:rtl/>
        </w:rPr>
        <w:t>(</w:t>
      </w:r>
      <w:r w:rsidR="008007BA" w:rsidRPr="008007BA">
        <w:rPr>
          <w:rStyle w:val="rfdAie"/>
          <w:rFonts w:hint="cs"/>
          <w:rtl/>
        </w:rPr>
        <w:t xml:space="preserve"> </w:t>
      </w:r>
      <w:r w:rsidR="00776BDD" w:rsidRPr="00776BDD">
        <w:rPr>
          <w:rStyle w:val="rfdAie"/>
          <w:rtl/>
        </w:rPr>
        <w:t xml:space="preserve">لَقَدِ ابْتَغَوُا الْفِتْنَةَ مِن قَبْلُ وَقَلَّبُوا لَكَ الْأُمُورَ حَتَّىٰ </w:t>
      </w:r>
      <w:r w:rsidR="00776BDD">
        <w:rPr>
          <w:rStyle w:val="rfdAie"/>
          <w:rtl/>
        </w:rPr>
        <w:br/>
      </w:r>
      <w:r w:rsidR="00776BDD" w:rsidRPr="00776BDD">
        <w:rPr>
          <w:rStyle w:val="rfdAie"/>
          <w:rtl/>
        </w:rPr>
        <w:t>جَاءَ الْحَقُّ وَظَهَرَ أَمْرُ اللَّهِ وَهُمْ كَارِهُونَ</w:t>
      </w:r>
      <w:r w:rsidR="008007BA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بهذا الشكل الحكيم بل</w:t>
      </w:r>
      <w:r w:rsidR="00776BDD">
        <w:rPr>
          <w:rtl/>
        </w:rPr>
        <w:t>ّ</w:t>
      </w:r>
      <w:r w:rsidRPr="000509AA">
        <w:rPr>
          <w:rtl/>
        </w:rPr>
        <w:t>غ النبي</w:t>
      </w:r>
      <w:r w:rsidR="00776BDD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أمر الولاية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وبهذه الطرق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السائغة بث</w:t>
      </w:r>
      <w:r w:rsidR="00776BDD">
        <w:rPr>
          <w:rtl/>
        </w:rPr>
        <w:t>ّ</w:t>
      </w:r>
      <w:r w:rsidRPr="000509AA">
        <w:rPr>
          <w:rtl/>
        </w:rPr>
        <w:t>ها في أ</w:t>
      </w:r>
      <w:r w:rsidR="00776BDD">
        <w:rPr>
          <w:rtl/>
        </w:rPr>
        <w:t>ُ</w:t>
      </w:r>
      <w:r w:rsidRPr="000509AA">
        <w:rPr>
          <w:rtl/>
        </w:rPr>
        <w:t>م</w:t>
      </w:r>
      <w:r w:rsidR="00776BDD">
        <w:rPr>
          <w:rtl/>
        </w:rPr>
        <w:t>ّ</w:t>
      </w:r>
      <w:r w:rsidRPr="000509AA">
        <w:rPr>
          <w:rtl/>
        </w:rPr>
        <w:t>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تدر</w:t>
      </w:r>
      <w:r w:rsidR="00776BDD">
        <w:rPr>
          <w:rtl/>
        </w:rPr>
        <w:t>ّ</w:t>
      </w:r>
      <w:r w:rsidRPr="000509AA">
        <w:rPr>
          <w:rtl/>
        </w:rPr>
        <w:t>ج فيها بأحاديثه المختلفة وأساليبه المتنو</w:t>
      </w:r>
      <w:r w:rsidR="00776BDD">
        <w:rPr>
          <w:rtl/>
        </w:rPr>
        <w:t>ّ</w:t>
      </w:r>
      <w:r w:rsidRPr="000509AA">
        <w:rPr>
          <w:rtl/>
        </w:rPr>
        <w:t>عة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تدريجا</w:t>
      </w:r>
      <w:r w:rsidR="00776BDD">
        <w:rPr>
          <w:rtl/>
        </w:rPr>
        <w:t>ً</w:t>
      </w:r>
      <w:r w:rsidRPr="000509AA">
        <w:rPr>
          <w:rtl/>
        </w:rPr>
        <w:t xml:space="preserve"> تدريجا</w:t>
      </w:r>
      <w:r w:rsidR="00776BDD">
        <w:rPr>
          <w:rtl/>
        </w:rPr>
        <w:t>ً</w:t>
      </w:r>
      <w:r w:rsidRPr="000509AA">
        <w:rPr>
          <w:rtl/>
        </w:rPr>
        <w:t xml:space="preserve"> على</w:t>
      </w:r>
      <w:r w:rsidR="00776BDD" w:rsidRPr="00FA1B48">
        <w:rPr>
          <w:rtl/>
        </w:rPr>
        <w:t>ٰ</w:t>
      </w:r>
      <w:r w:rsidRPr="000509AA">
        <w:rPr>
          <w:rtl/>
        </w:rPr>
        <w:t xml:space="preserve"> حسب مقتضيات الأحوال في مقامات مختلفة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ودواعي شت</w:t>
      </w:r>
      <w:r w:rsidR="00776BDD">
        <w:rPr>
          <w:rtl/>
        </w:rPr>
        <w:t>ّ</w:t>
      </w:r>
      <w:r w:rsidRPr="000509AA">
        <w:rPr>
          <w:rtl/>
        </w:rPr>
        <w:t>ى</w:t>
      </w:r>
      <w:r w:rsidR="00776BDD" w:rsidRPr="00FA1B48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لم يفاجئهم دفعة واحدة بكلام يحرجهم ويسد</w:t>
      </w:r>
      <w:r w:rsidR="00776BDD">
        <w:rPr>
          <w:rtl/>
        </w:rPr>
        <w:t>ّ</w:t>
      </w:r>
      <w:r w:rsidRPr="000509AA">
        <w:rPr>
          <w:rtl/>
        </w:rPr>
        <w:t xml:space="preserve"> عليهم أقطار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التمويه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وآفاق التضليل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جرى</w:t>
      </w:r>
      <w:r w:rsidR="00776BDD" w:rsidRPr="00FA1B48">
        <w:rPr>
          <w:rtl/>
        </w:rPr>
        <w:t>ٰ</w:t>
      </w:r>
      <w:r w:rsidRPr="000509AA">
        <w:rPr>
          <w:rtl/>
        </w:rPr>
        <w:t xml:space="preserve"> معهم على</w:t>
      </w:r>
      <w:r w:rsidR="00776BDD" w:rsidRPr="00FA1B48">
        <w:rPr>
          <w:rtl/>
        </w:rPr>
        <w:t>ٰ</w:t>
      </w:r>
      <w:r w:rsidRPr="000509AA">
        <w:rPr>
          <w:rtl/>
        </w:rPr>
        <w:t xml:space="preserve"> عادة الحكماء في استدراج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المناوئ لهم في الرأي وتبليغه الأمر الذي يأباه</w:t>
      </w:r>
      <w:r w:rsidR="00F26704">
        <w:rPr>
          <w:rtl/>
        </w:rPr>
        <w:t xml:space="preserve"> .</w:t>
      </w:r>
    </w:p>
    <w:p w:rsidR="000509AA" w:rsidRPr="000509AA" w:rsidRDefault="00575B98" w:rsidP="000509AA">
      <w:pPr>
        <w:pStyle w:val="rfdLine"/>
        <w:rPr>
          <w:rtl/>
        </w:rPr>
      </w:pPr>
      <w:r w:rsidRPr="00575B98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القصائد الهاشميات : 79</w:t>
      </w:r>
      <w:r w:rsidR="00F26704" w:rsidRPr="003D15C9">
        <w:rPr>
          <w:rtl/>
        </w:rPr>
        <w:t xml:space="preserve"> .</w:t>
      </w:r>
    </w:p>
    <w:p w:rsidR="000509AA" w:rsidRPr="008007BA" w:rsidRDefault="000509AA" w:rsidP="008007BA">
      <w:pPr>
        <w:rPr>
          <w:rStyle w:val="rfdFootnote"/>
          <w:rtl/>
        </w:rPr>
      </w:pPr>
      <w:r w:rsidRPr="008007BA">
        <w:rPr>
          <w:rStyle w:val="rfdFootnote"/>
          <w:rtl/>
        </w:rPr>
        <w:t>والك</w:t>
      </w:r>
      <w:r w:rsidR="00776BDD" w:rsidRPr="008007BA">
        <w:rPr>
          <w:rStyle w:val="rfdFootnote"/>
          <w:rtl/>
        </w:rPr>
        <w:t>ُ</w:t>
      </w:r>
      <w:r w:rsidRPr="008007BA">
        <w:rPr>
          <w:rStyle w:val="rfdFootnote"/>
          <w:rtl/>
        </w:rPr>
        <w:t>ميت هو : ابن زيد بن خ</w:t>
      </w:r>
      <w:r w:rsidR="00776BDD" w:rsidRPr="008007BA">
        <w:rPr>
          <w:rStyle w:val="rfdFootnote"/>
          <w:rtl/>
        </w:rPr>
        <w:t>ُ</w:t>
      </w:r>
      <w:r w:rsidRPr="008007BA">
        <w:rPr>
          <w:rStyle w:val="rfdFootnote"/>
          <w:rtl/>
        </w:rPr>
        <w:t>ن</w:t>
      </w:r>
      <w:r w:rsidR="00776BDD" w:rsidRPr="008007BA">
        <w:rPr>
          <w:rStyle w:val="rfdFootnote"/>
          <w:rtl/>
        </w:rPr>
        <w:t>َ</w:t>
      </w:r>
      <w:r w:rsidRPr="008007BA">
        <w:rPr>
          <w:rStyle w:val="rfdFootnote"/>
          <w:rtl/>
        </w:rPr>
        <w:t>يس بن مجالد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شاعر مقد</w:t>
      </w:r>
      <w:r w:rsidR="00776BDD" w:rsidRPr="008007BA">
        <w:rPr>
          <w:rStyle w:val="rfdFootnote"/>
          <w:rtl/>
        </w:rPr>
        <w:t>َّ</w:t>
      </w:r>
      <w:r w:rsidRPr="008007BA">
        <w:rPr>
          <w:rStyle w:val="rfdFootnote"/>
          <w:rtl/>
        </w:rPr>
        <w:t>م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عالم بلغات العرب</w:t>
      </w:r>
      <w:r w:rsidR="00C51724" w:rsidRPr="008007BA">
        <w:rPr>
          <w:rStyle w:val="rfdFootnote"/>
          <w:rtl/>
        </w:rPr>
        <w:t xml:space="preserve"> ،</w:t>
      </w:r>
      <w:r w:rsidR="00444449" w:rsidRPr="008007BA">
        <w:rPr>
          <w:rStyle w:val="rfdFootnote"/>
          <w:rtl/>
        </w:rPr>
        <w:t xml:space="preserve"> </w:t>
      </w:r>
      <w:r w:rsidR="00444449" w:rsidRPr="008007BA">
        <w:rPr>
          <w:rStyle w:val="rfdFootnote"/>
          <w:rtl/>
        </w:rPr>
        <w:br/>
      </w:r>
      <w:r w:rsidRPr="008007BA">
        <w:rPr>
          <w:rStyle w:val="rfdFootnote"/>
          <w:rtl/>
        </w:rPr>
        <w:t>خبير بأي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امها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من شعراء م</w:t>
      </w:r>
      <w:r w:rsidR="00776BDD" w:rsidRPr="008007BA">
        <w:rPr>
          <w:rStyle w:val="rfdFootnote"/>
          <w:rtl/>
        </w:rPr>
        <w:t>ُ</w:t>
      </w:r>
      <w:r w:rsidRPr="008007BA">
        <w:rPr>
          <w:rStyle w:val="rfdFootnote"/>
          <w:rtl/>
        </w:rPr>
        <w:t>ضر وألسنتها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والمتعص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بين على</w:t>
      </w:r>
      <w:r w:rsidR="00776BDD" w:rsidRPr="008007BA">
        <w:rPr>
          <w:rStyle w:val="rfdFootnote"/>
          <w:rtl/>
        </w:rPr>
        <w:t>ٰ</w:t>
      </w:r>
      <w:r w:rsidRPr="008007BA">
        <w:rPr>
          <w:rStyle w:val="rfdFootnote"/>
          <w:rtl/>
        </w:rPr>
        <w:t xml:space="preserve"> القحطانية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المقارنين</w:t>
      </w:r>
      <w:r w:rsidR="00444449" w:rsidRPr="008007BA">
        <w:rPr>
          <w:rStyle w:val="rfdFootnote"/>
          <w:rtl/>
        </w:rPr>
        <w:t xml:space="preserve"> </w:t>
      </w:r>
      <w:r w:rsidR="00444449" w:rsidRPr="008007BA">
        <w:rPr>
          <w:rStyle w:val="rfdFootnote"/>
          <w:rtl/>
        </w:rPr>
        <w:br/>
      </w:r>
      <w:r w:rsidRPr="008007BA">
        <w:rPr>
          <w:rStyle w:val="rfdFootnote"/>
          <w:rtl/>
        </w:rPr>
        <w:t>المقارعين لشعرائهم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العلماء بالمثالب والأيام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المفاخرين بها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وكان في أي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ام بني</w:t>
      </w:r>
      <w:r w:rsidR="00444449" w:rsidRPr="008007BA">
        <w:rPr>
          <w:rStyle w:val="rfdFootnote"/>
          <w:rtl/>
        </w:rPr>
        <w:t xml:space="preserve"> </w:t>
      </w:r>
      <w:r w:rsidR="00444449" w:rsidRPr="008007BA">
        <w:rPr>
          <w:rStyle w:val="rfdFootnote"/>
          <w:rtl/>
        </w:rPr>
        <w:br/>
      </w:r>
      <w:r w:rsidRPr="008007BA">
        <w:rPr>
          <w:rStyle w:val="rfdFootnote"/>
          <w:rtl/>
        </w:rPr>
        <w:t>أمي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ة ولم يدرك الدولة العب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اسية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وكان معروفا</w:t>
      </w:r>
      <w:r w:rsidR="00776BDD" w:rsidRPr="008007BA">
        <w:rPr>
          <w:rStyle w:val="rfdFootnote"/>
          <w:rtl/>
        </w:rPr>
        <w:t>ً</w:t>
      </w:r>
      <w:r w:rsidRPr="008007BA">
        <w:rPr>
          <w:rStyle w:val="rfdFootnote"/>
          <w:rtl/>
        </w:rPr>
        <w:t xml:space="preserve"> بالتشي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ع لبني هاشم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مشهورا</w:t>
      </w:r>
      <w:r w:rsidR="00776BDD" w:rsidRPr="008007BA">
        <w:rPr>
          <w:rStyle w:val="rfdFootnote"/>
          <w:rtl/>
        </w:rPr>
        <w:t>ً</w:t>
      </w:r>
      <w:r w:rsidRPr="008007BA">
        <w:rPr>
          <w:rStyle w:val="rfdFootnote"/>
          <w:rtl/>
        </w:rPr>
        <w:t xml:space="preserve"> بذلك</w:t>
      </w:r>
      <w:r w:rsidR="00C51724" w:rsidRPr="008007BA">
        <w:rPr>
          <w:rStyle w:val="rfdFootnote"/>
          <w:rtl/>
        </w:rPr>
        <w:t xml:space="preserve"> ،</w:t>
      </w:r>
      <w:r w:rsidR="00444449" w:rsidRPr="008007BA">
        <w:rPr>
          <w:rStyle w:val="rfdFootnote"/>
          <w:rtl/>
        </w:rPr>
        <w:t xml:space="preserve"> </w:t>
      </w:r>
      <w:r w:rsidR="00444449" w:rsidRPr="008007BA">
        <w:rPr>
          <w:rStyle w:val="rfdFootnote"/>
          <w:rtl/>
        </w:rPr>
        <w:br/>
      </w:r>
      <w:r w:rsidRPr="008007BA">
        <w:rPr>
          <w:rStyle w:val="rfdFootnote"/>
          <w:rtl/>
        </w:rPr>
        <w:t>وقصائده الهاشمي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ات من جي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د شعره ومختاره</w:t>
      </w:r>
      <w:r w:rsidR="00F26704" w:rsidRPr="008007BA">
        <w:rPr>
          <w:rStyle w:val="rfdFootnote"/>
          <w:rtl/>
        </w:rPr>
        <w:t xml:space="preserve"> .</w:t>
      </w:r>
    </w:p>
    <w:p w:rsidR="000509AA" w:rsidRPr="008007BA" w:rsidRDefault="000509AA" w:rsidP="008007BA">
      <w:pPr>
        <w:rPr>
          <w:rStyle w:val="rfdFootnote"/>
          <w:rtl/>
        </w:rPr>
      </w:pPr>
      <w:r w:rsidRPr="008007BA">
        <w:rPr>
          <w:rStyle w:val="rfdFootnote"/>
          <w:rtl/>
        </w:rPr>
        <w:t>و</w:t>
      </w:r>
      <w:r w:rsidR="00776BDD" w:rsidRPr="008007BA">
        <w:rPr>
          <w:rStyle w:val="rfdFootnote"/>
          <w:rtl/>
        </w:rPr>
        <w:t>ُ</w:t>
      </w:r>
      <w:r w:rsidRPr="008007BA">
        <w:rPr>
          <w:rStyle w:val="rfdFootnote"/>
          <w:rtl/>
        </w:rPr>
        <w:t>لد الكميت أي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ام استشهاد الإمام الحسين بن علي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 xml:space="preserve"> </w:t>
      </w:r>
      <w:r w:rsidRPr="00575B98">
        <w:rPr>
          <w:rStyle w:val="rfdAlaem"/>
          <w:rtl/>
        </w:rPr>
        <w:t>عليهما‌السلام</w:t>
      </w:r>
      <w:r w:rsidRPr="008007BA">
        <w:rPr>
          <w:rStyle w:val="rfdFootnote"/>
          <w:rtl/>
        </w:rPr>
        <w:t xml:space="preserve"> سنة 60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ومات في سنة</w:t>
      </w:r>
      <w:r w:rsidR="00444449" w:rsidRPr="008007BA">
        <w:rPr>
          <w:rStyle w:val="rfdFootnote"/>
          <w:rtl/>
        </w:rPr>
        <w:t xml:space="preserve"> </w:t>
      </w:r>
      <w:r w:rsidR="00444449" w:rsidRPr="008007BA">
        <w:rPr>
          <w:rStyle w:val="rfdFootnote"/>
          <w:rtl/>
        </w:rPr>
        <w:br/>
      </w:r>
      <w:r w:rsidRPr="008007BA">
        <w:rPr>
          <w:rStyle w:val="rfdFootnote"/>
          <w:rtl/>
        </w:rPr>
        <w:t>126 في خلافة مروان بن محم</w:t>
      </w:r>
      <w:r w:rsidR="00776BDD" w:rsidRPr="008007BA">
        <w:rPr>
          <w:rStyle w:val="rfdFootnote"/>
          <w:rtl/>
        </w:rPr>
        <w:t>ّ</w:t>
      </w:r>
      <w:r w:rsidRPr="008007BA">
        <w:rPr>
          <w:rStyle w:val="rfdFootnote"/>
          <w:rtl/>
        </w:rPr>
        <w:t>د</w:t>
      </w:r>
      <w:r w:rsidR="00C51724" w:rsidRPr="008007BA">
        <w:rPr>
          <w:rStyle w:val="rfdFootnote"/>
          <w:rtl/>
        </w:rPr>
        <w:t xml:space="preserve"> ،</w:t>
      </w:r>
      <w:r w:rsidRPr="008007BA">
        <w:rPr>
          <w:rStyle w:val="rfdFootnote"/>
          <w:rtl/>
        </w:rPr>
        <w:t xml:space="preserve"> وكان مبلغ شعره حين مات 5289 بيتا</w:t>
      </w:r>
      <w:r w:rsidR="00776BDD" w:rsidRPr="008007BA">
        <w:rPr>
          <w:rStyle w:val="rfdFootnote"/>
          <w:rtl/>
        </w:rPr>
        <w:t>ً</w:t>
      </w:r>
      <w:r w:rsidR="008007BA">
        <w:rPr>
          <w:rStyle w:val="rfdFootnote"/>
          <w:rFonts w:hint="cs"/>
          <w:rtl/>
        </w:rPr>
        <w:t xml:space="preserve"> .</w:t>
      </w:r>
    </w:p>
    <w:p w:rsidR="000509AA" w:rsidRPr="00575B98" w:rsidRDefault="00776BDD" w:rsidP="00575B98">
      <w:pPr>
        <w:rPr>
          <w:rStyle w:val="rfdFootnote"/>
          <w:rtl/>
        </w:rPr>
      </w:pPr>
      <w:r w:rsidRPr="00575B98">
        <w:rPr>
          <w:rStyle w:val="rfdFootnote"/>
          <w:rtl/>
        </w:rPr>
        <w:t>ٱ</w:t>
      </w:r>
      <w:r w:rsidR="000509AA" w:rsidRPr="00575B98">
        <w:rPr>
          <w:rStyle w:val="rfdFootnote"/>
          <w:rtl/>
        </w:rPr>
        <w:t>نظر : الأغاني</w:t>
      </w:r>
      <w:r w:rsidR="00B354B7" w:rsidRPr="00575B98">
        <w:rPr>
          <w:rStyle w:val="rfdFootnote"/>
          <w:rtl/>
        </w:rPr>
        <w:t xml:space="preserve"> </w:t>
      </w:r>
      <w:r w:rsidR="000509AA" w:rsidRPr="00575B98">
        <w:rPr>
          <w:rStyle w:val="rfdFootnote"/>
          <w:rtl/>
        </w:rPr>
        <w:t>17</w:t>
      </w:r>
      <w:r w:rsidR="007A060E" w:rsidRPr="00575B98">
        <w:rPr>
          <w:rStyle w:val="rfdFootnote"/>
          <w:rtl/>
        </w:rPr>
        <w:t xml:space="preserve"> / </w:t>
      </w:r>
      <w:r w:rsidR="000509AA" w:rsidRPr="00575B98">
        <w:rPr>
          <w:rStyle w:val="rfdFootnote"/>
          <w:rtl/>
        </w:rPr>
        <w:t>3</w:t>
      </w:r>
      <w:r w:rsidR="00F26704" w:rsidRPr="00575B98">
        <w:rPr>
          <w:rStyle w:val="rfdFootnote"/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(2) سورة التوبة 9 : 48</w:t>
      </w:r>
      <w:r w:rsidR="00F26704" w:rsidRPr="003D15C9">
        <w:rPr>
          <w:rtl/>
        </w:rPr>
        <w:t xml:space="preserve"> .</w:t>
      </w:r>
    </w:p>
    <w:p w:rsidR="000509AA" w:rsidRPr="000509AA" w:rsidRDefault="000509AA" w:rsidP="00354B3F">
      <w:pPr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بهذا خف</w:t>
      </w:r>
      <w:r w:rsidR="00354B3F">
        <w:rPr>
          <w:rtl/>
        </w:rPr>
        <w:t>ّ</w:t>
      </w:r>
      <w:r w:rsidRPr="000509AA">
        <w:rPr>
          <w:rtl/>
        </w:rPr>
        <w:t>ض النبي</w:t>
      </w:r>
      <w:r w:rsidR="00354B3F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من غلوائهم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وزجر أحناء طيرهم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ولو بادههم </w:t>
      </w:r>
      <w:r w:rsidRPr="000509AA">
        <w:rPr>
          <w:rStyle w:val="rfdFootnotenum"/>
          <w:rtl/>
        </w:rPr>
        <w:t>(3)</w:t>
      </w:r>
      <w:r w:rsidRPr="000509AA">
        <w:rPr>
          <w:rtl/>
        </w:rPr>
        <w:t xml:space="preserve"> بالأمر دفعة واحدة ل</w:t>
      </w:r>
      <w:r w:rsidR="00354B3F">
        <w:rPr>
          <w:rtl/>
        </w:rPr>
        <w:t>َ</w:t>
      </w:r>
      <w:r w:rsidRPr="000509AA">
        <w:rPr>
          <w:rtl/>
        </w:rPr>
        <w:t>ما أ</w:t>
      </w:r>
      <w:r w:rsidR="00354B3F">
        <w:rPr>
          <w:rtl/>
        </w:rPr>
        <w:t>َ</w:t>
      </w:r>
      <w:r w:rsidRPr="000509AA">
        <w:rPr>
          <w:rtl/>
        </w:rPr>
        <w:t>م</w:t>
      </w:r>
      <w:r w:rsidR="00354B3F">
        <w:rPr>
          <w:rtl/>
        </w:rPr>
        <w:t>ِ</w:t>
      </w:r>
      <w:r w:rsidRPr="000509AA">
        <w:rPr>
          <w:rtl/>
        </w:rPr>
        <w:t>ن</w:t>
      </w:r>
      <w:r w:rsidR="00354B3F">
        <w:rPr>
          <w:rtl/>
        </w:rPr>
        <w:t>َ</w:t>
      </w:r>
      <w:r w:rsidRPr="000509AA">
        <w:rPr>
          <w:rtl/>
        </w:rPr>
        <w:t xml:space="preserve"> من معر</w:t>
      </w:r>
      <w:r w:rsidR="00354B3F">
        <w:rPr>
          <w:rtl/>
        </w:rPr>
        <w:t>ّ</w:t>
      </w:r>
      <w:r w:rsidRPr="000509AA">
        <w:rPr>
          <w:rtl/>
        </w:rPr>
        <w:t xml:space="preserve">تهم </w:t>
      </w:r>
      <w:r w:rsidRPr="000509AA">
        <w:rPr>
          <w:rStyle w:val="rfdFootnotenum"/>
          <w:rtl/>
        </w:rPr>
        <w:t>(4)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فكأن</w:t>
      </w:r>
      <w:r w:rsidR="00354B3F">
        <w:rPr>
          <w:rtl/>
        </w:rPr>
        <w:t>ّ</w:t>
      </w:r>
      <w:r w:rsidRPr="000509AA">
        <w:rPr>
          <w:rtl/>
        </w:rPr>
        <w:t>ه خد</w:t>
      </w:r>
      <w:r w:rsidR="00354B3F">
        <w:rPr>
          <w:rtl/>
        </w:rPr>
        <w:t>ّ</w:t>
      </w:r>
      <w:r w:rsidRPr="000509AA">
        <w:rPr>
          <w:rtl/>
        </w:rPr>
        <w:t>ر بهذا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</w:t>
      </w:r>
      <w:r w:rsidR="00354B3F">
        <w:rPr>
          <w:rtl/>
        </w:rPr>
        <w:t>ُ</w:t>
      </w:r>
      <w:r w:rsidRPr="000509AA">
        <w:rPr>
          <w:rtl/>
        </w:rPr>
        <w:t>سلوب أعصابهم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فتدر</w:t>
      </w:r>
      <w:r w:rsidR="00354B3F">
        <w:rPr>
          <w:rtl/>
        </w:rPr>
        <w:t>ّ</w:t>
      </w:r>
      <w:r w:rsidRPr="000509AA">
        <w:rPr>
          <w:rtl/>
        </w:rPr>
        <w:t>جوا معه بالقبول شيئا</w:t>
      </w:r>
      <w:r w:rsidR="00354B3F">
        <w:rPr>
          <w:rtl/>
        </w:rPr>
        <w:t>ً</w:t>
      </w:r>
      <w:r w:rsidRPr="000509AA">
        <w:rPr>
          <w:rtl/>
        </w:rPr>
        <w:t xml:space="preserve"> فشيئا</w:t>
      </w:r>
      <w:r w:rsidR="00354B3F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354B3F">
        <w:rPr>
          <w:rtl/>
        </w:rPr>
        <w:t>ّ</w:t>
      </w:r>
      <w:r w:rsidRPr="000509AA">
        <w:rPr>
          <w:rtl/>
        </w:rPr>
        <w:t>ى</w:t>
      </w:r>
      <w:r w:rsidR="00354B3F" w:rsidRPr="00FA1B48">
        <w:rPr>
          <w:rtl/>
        </w:rPr>
        <w:t>ٰ</w:t>
      </w:r>
      <w:r w:rsidRPr="000509AA">
        <w:rPr>
          <w:rtl/>
        </w:rPr>
        <w:t xml:space="preserve"> كان يوم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الغدير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فأعلن الأمر لتلك الجماهير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كان ليعلنه لو</w:t>
      </w:r>
      <w:r w:rsidR="00575B98">
        <w:rPr>
          <w:rFonts w:hint="cs"/>
          <w:rtl/>
        </w:rPr>
        <w:t xml:space="preserve"> </w:t>
      </w:r>
      <w:r w:rsidRPr="000509AA">
        <w:rPr>
          <w:rtl/>
        </w:rPr>
        <w:t>لا أن</w:t>
      </w:r>
      <w:r w:rsidR="00354B3F">
        <w:rPr>
          <w:rtl/>
        </w:rPr>
        <w:t>ّ</w:t>
      </w:r>
      <w:r w:rsidRPr="000509AA">
        <w:rPr>
          <w:rtl/>
        </w:rPr>
        <w:t xml:space="preserve"> الله أمره بذلك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وضمن له العصمة من أذاهم بقوله عز</w:t>
      </w:r>
      <w:r w:rsidR="00354B3F">
        <w:rPr>
          <w:rtl/>
        </w:rPr>
        <w:t>ّ</w:t>
      </w:r>
      <w:r w:rsidRPr="000509AA">
        <w:rPr>
          <w:rtl/>
        </w:rPr>
        <w:t xml:space="preserve"> من قائل : </w:t>
      </w:r>
      <w:r w:rsidR="00BE4BC2" w:rsidRPr="00BE4BC2">
        <w:rPr>
          <w:rStyle w:val="rfdAlaem"/>
          <w:rtl/>
        </w:rPr>
        <w:t>(</w:t>
      </w:r>
      <w:r w:rsidR="00575B98" w:rsidRPr="00575B98">
        <w:rPr>
          <w:rStyle w:val="rfdAie"/>
          <w:rFonts w:hint="cs"/>
          <w:rtl/>
        </w:rPr>
        <w:t xml:space="preserve"> </w:t>
      </w:r>
      <w:r w:rsidR="00354B3F" w:rsidRPr="00354B3F">
        <w:rPr>
          <w:rStyle w:val="rfdAie"/>
          <w:rtl/>
        </w:rPr>
        <w:t xml:space="preserve">يَا أَيُّهَا الرَّسُولُ بَلِّغْ مَا </w:t>
      </w:r>
      <w:r w:rsidR="00354B3F">
        <w:rPr>
          <w:rStyle w:val="rfdAie"/>
          <w:rtl/>
        </w:rPr>
        <w:br/>
      </w:r>
      <w:r w:rsidR="00354B3F" w:rsidRPr="00354B3F">
        <w:rPr>
          <w:rStyle w:val="rfdAie"/>
          <w:rtl/>
        </w:rPr>
        <w:t xml:space="preserve">أُنزِلَ إِلَيْكَ مِن رَّبِّكَ </w:t>
      </w:r>
      <w:r w:rsidR="00354B3F" w:rsidRPr="00FA1B48">
        <w:rPr>
          <w:rStyle w:val="rfdAie"/>
          <w:rtl/>
        </w:rPr>
        <w:t>وَإِن</w:t>
      </w:r>
      <w:r w:rsidR="00354B3F" w:rsidRPr="00354B3F">
        <w:rPr>
          <w:rStyle w:val="rfdAie"/>
          <w:rtl/>
        </w:rPr>
        <w:t xml:space="preserve"> </w:t>
      </w:r>
      <w:r w:rsidR="00354B3F" w:rsidRPr="00FA1B48">
        <w:rPr>
          <w:rStyle w:val="rfdAie"/>
          <w:rtl/>
        </w:rPr>
        <w:t>لَّمْ</w:t>
      </w:r>
      <w:r w:rsidR="00354B3F" w:rsidRPr="00354B3F">
        <w:rPr>
          <w:rStyle w:val="rfdAie"/>
          <w:rtl/>
        </w:rPr>
        <w:t xml:space="preserve"> </w:t>
      </w:r>
      <w:r w:rsidR="00354B3F" w:rsidRPr="00FA1B48">
        <w:rPr>
          <w:rStyle w:val="rfdAie"/>
          <w:rtl/>
        </w:rPr>
        <w:t>تَف</w:t>
      </w:r>
      <w:r w:rsidR="00354B3F" w:rsidRPr="00354B3F">
        <w:rPr>
          <w:rStyle w:val="rfdAie"/>
          <w:rtl/>
        </w:rPr>
        <w:t xml:space="preserve">ْعَلْ فَمَا بَلَّغْتَ رِسَالَتَهُ </w:t>
      </w:r>
      <w:r w:rsidR="00354B3F" w:rsidRPr="00FA1B48">
        <w:rPr>
          <w:rStyle w:val="rfdAie"/>
          <w:rtl/>
        </w:rPr>
        <w:t>وَاللَّهُ</w:t>
      </w:r>
      <w:r w:rsidR="00354B3F" w:rsidRPr="00354B3F">
        <w:rPr>
          <w:rStyle w:val="rfdAie"/>
          <w:rtl/>
        </w:rPr>
        <w:t xml:space="preserve"> </w:t>
      </w:r>
      <w:r w:rsidR="00354B3F" w:rsidRPr="00FA1B48">
        <w:rPr>
          <w:rStyle w:val="rfdAie"/>
          <w:rtl/>
        </w:rPr>
        <w:t>يَعْصِمُكَ</w:t>
      </w:r>
      <w:r w:rsidR="00354B3F" w:rsidRPr="00354B3F">
        <w:rPr>
          <w:rStyle w:val="rfdAie"/>
          <w:rtl/>
        </w:rPr>
        <w:t xml:space="preserve"> </w:t>
      </w:r>
      <w:r w:rsidR="00354B3F" w:rsidRPr="00FA1B48">
        <w:rPr>
          <w:rStyle w:val="rfdAie"/>
          <w:rtl/>
        </w:rPr>
        <w:t>مِنَ</w:t>
      </w:r>
      <w:r w:rsidR="00354B3F" w:rsidRPr="00354B3F">
        <w:rPr>
          <w:rStyle w:val="rfdAie"/>
          <w:rtl/>
        </w:rPr>
        <w:t xml:space="preserve"> </w:t>
      </w:r>
      <w:r w:rsidR="00354B3F">
        <w:rPr>
          <w:rStyle w:val="rfdAie"/>
          <w:rtl/>
        </w:rPr>
        <w:br/>
      </w:r>
      <w:r w:rsidR="00354B3F" w:rsidRPr="00FA1B48">
        <w:rPr>
          <w:rStyle w:val="rfdAie"/>
          <w:rtl/>
        </w:rPr>
        <w:t>النَّاسِ</w:t>
      </w:r>
      <w:r w:rsidR="00575B98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(5)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فجمع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بحكمته البالغة بين تعيين الإمام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وحفظ الأمن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والنظام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كان المعارضون يحسبون أن يقف موقفه يوم الغدير أبدا</w:t>
      </w:r>
      <w:r w:rsidR="00354B3F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575B98" w:rsidRDefault="000509AA" w:rsidP="00575B98">
      <w:pPr>
        <w:rPr>
          <w:rStyle w:val="rfdLineChar"/>
          <w:rtl/>
        </w:rPr>
      </w:pPr>
      <w:r w:rsidRPr="000509AA">
        <w:rPr>
          <w:rtl/>
        </w:rPr>
        <w:t>فلم</w:t>
      </w:r>
      <w:r w:rsidR="00354B3F">
        <w:rPr>
          <w:rtl/>
        </w:rPr>
        <w:t>ّ</w:t>
      </w:r>
      <w:r w:rsidRPr="000509AA">
        <w:rPr>
          <w:rtl/>
        </w:rPr>
        <w:t>ا وقف هذا الموقف وأدى</w:t>
      </w:r>
      <w:r w:rsidR="00354B3F" w:rsidRPr="00FA1B48">
        <w:rPr>
          <w:rtl/>
        </w:rPr>
        <w:t>ٰ</w:t>
      </w:r>
      <w:r w:rsidRPr="000509AA">
        <w:rPr>
          <w:rtl/>
        </w:rPr>
        <w:t xml:space="preserve"> فيه عن الله ما أد</w:t>
      </w:r>
      <w:r w:rsidR="00354B3F">
        <w:rPr>
          <w:rtl/>
        </w:rPr>
        <w:t>ّ</w:t>
      </w:r>
      <w:r w:rsidRPr="000509AA">
        <w:rPr>
          <w:rtl/>
        </w:rPr>
        <w:t>ى</w:t>
      </w:r>
      <w:r w:rsidR="00354B3F" w:rsidRPr="00FA1B48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رأوا أن</w:t>
      </w:r>
      <w:r w:rsidR="00354B3F">
        <w:rPr>
          <w:rtl/>
        </w:rPr>
        <w:t>ّ</w:t>
      </w:r>
      <w:r w:rsidRPr="000509AA">
        <w:rPr>
          <w:rtl/>
        </w:rPr>
        <w:t xml:space="preserve"> معارضته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294847">
        <w:rPr>
          <w:rtl/>
        </w:rPr>
        <w:t>ـ</w:t>
      </w:r>
      <w:r w:rsidRPr="000509AA">
        <w:rPr>
          <w:rtl/>
        </w:rPr>
        <w:t xml:space="preserve"> في آخر حياته وقد بخعت </w:t>
      </w:r>
      <w:r w:rsidRPr="000509AA">
        <w:rPr>
          <w:rStyle w:val="rfdFootnotenum"/>
          <w:rtl/>
        </w:rPr>
        <w:t>(6)</w:t>
      </w:r>
      <w:r w:rsidRPr="000509AA">
        <w:rPr>
          <w:rtl/>
        </w:rPr>
        <w:t xml:space="preserve"> العرب لطاعته </w:t>
      </w:r>
      <w:r w:rsidR="00294847">
        <w:rPr>
          <w:rtl/>
        </w:rPr>
        <w:t>ـ</w:t>
      </w:r>
      <w:r w:rsidRPr="000509AA">
        <w:rPr>
          <w:rtl/>
        </w:rPr>
        <w:t xml:space="preserve"> لا تجديهم نفعا</w:t>
      </w:r>
      <w:r w:rsidR="00354B3F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تجر</w:t>
      </w:r>
      <w:r w:rsidR="00354B3F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عليهم الويلات </w:t>
      </w:r>
      <w:r w:rsidR="00354B3F">
        <w:rPr>
          <w:rtl/>
        </w:rPr>
        <w:t>؛</w:t>
      </w:r>
      <w:r w:rsidRPr="000509AA">
        <w:rPr>
          <w:rtl/>
        </w:rPr>
        <w:t xml:space="preserve"> لأن</w:t>
      </w:r>
      <w:r w:rsidR="00354B3F">
        <w:rPr>
          <w:rtl/>
        </w:rPr>
        <w:t>ّ</w:t>
      </w:r>
      <w:r w:rsidRPr="000509AA">
        <w:rPr>
          <w:rtl/>
        </w:rPr>
        <w:t>ها توجب إم</w:t>
      </w:r>
      <w:r w:rsidR="00354B3F">
        <w:rPr>
          <w:rtl/>
        </w:rPr>
        <w:t>ّ</w:t>
      </w:r>
      <w:r w:rsidRPr="000509AA">
        <w:rPr>
          <w:rtl/>
        </w:rPr>
        <w:t>ا سقوطهم بالخصوص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أو سقوط الإسلام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والعرب عام</w:t>
      </w:r>
      <w:r w:rsidR="00354B3F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فيفوتهم الغرض الذي كانوا يأملون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والمنصب الذي كانوا له</w:t>
      </w:r>
      <w:r w:rsidR="00575B98">
        <w:rPr>
          <w:rFonts w:hint="cs"/>
          <w:rtl/>
        </w:rPr>
        <w:t xml:space="preserve"> </w:t>
      </w:r>
      <w:r w:rsidR="00575B98">
        <w:rPr>
          <w:rtl/>
        </w:rPr>
        <w:br/>
      </w:r>
      <w:r w:rsidRPr="00575B98">
        <w:rPr>
          <w:rStyle w:val="rfdLineChar"/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الغ</w:t>
      </w:r>
      <w:r w:rsidR="00354B3F" w:rsidRPr="003D15C9">
        <w:rPr>
          <w:rtl/>
        </w:rPr>
        <w:t>ُ</w:t>
      </w:r>
      <w:r w:rsidRPr="003D15C9">
        <w:rPr>
          <w:rtl/>
        </w:rPr>
        <w:t>ل</w:t>
      </w:r>
      <w:r w:rsidR="00354B3F" w:rsidRPr="003D15C9">
        <w:rPr>
          <w:rtl/>
        </w:rPr>
        <w:t>ْ</w:t>
      </w:r>
      <w:r w:rsidRPr="003D15C9">
        <w:rPr>
          <w:rtl/>
        </w:rPr>
        <w:t xml:space="preserve">واء </w:t>
      </w:r>
      <w:r w:rsidR="00354B3F" w:rsidRPr="003D15C9">
        <w:rPr>
          <w:rtl/>
        </w:rPr>
        <w:t>؛</w:t>
      </w:r>
      <w:r w:rsidRPr="003D15C9">
        <w:rPr>
          <w:rtl/>
        </w:rPr>
        <w:t xml:space="preserve"> غ</w:t>
      </w:r>
      <w:r w:rsidR="00354B3F" w:rsidRPr="003D15C9">
        <w:rPr>
          <w:rtl/>
        </w:rPr>
        <w:t>ُ</w:t>
      </w:r>
      <w:r w:rsidRPr="003D15C9">
        <w:rPr>
          <w:rtl/>
        </w:rPr>
        <w:t>ل</w:t>
      </w:r>
      <w:r w:rsidR="00354B3F" w:rsidRPr="003D15C9">
        <w:rPr>
          <w:rtl/>
        </w:rPr>
        <w:t>َ</w:t>
      </w:r>
      <w:r w:rsidRPr="003D15C9">
        <w:rPr>
          <w:rtl/>
        </w:rPr>
        <w:t>واء</w:t>
      </w:r>
      <w:r w:rsidR="00354B3F" w:rsidRPr="003D15C9">
        <w:rPr>
          <w:rtl/>
        </w:rPr>
        <w:t>ُ</w:t>
      </w:r>
      <w:r w:rsidRPr="003D15C9">
        <w:rPr>
          <w:rtl/>
        </w:rPr>
        <w:t xml:space="preserve"> كل</w:t>
      </w:r>
      <w:r w:rsidR="00354B3F" w:rsidRPr="003D15C9">
        <w:rPr>
          <w:rtl/>
        </w:rPr>
        <w:t>ّ</w:t>
      </w:r>
      <w:r w:rsidRPr="003D15C9">
        <w:rPr>
          <w:rtl/>
        </w:rPr>
        <w:t xml:space="preserve"> ش</w:t>
      </w:r>
      <w:r w:rsidR="00354B3F" w:rsidRPr="003D15C9">
        <w:rPr>
          <w:rtl/>
        </w:rPr>
        <w:t>يء</w:t>
      </w:r>
      <w:r w:rsidRPr="003D15C9">
        <w:rPr>
          <w:rtl/>
        </w:rPr>
        <w:t xml:space="preserve"> أو</w:t>
      </w:r>
      <w:r w:rsidR="00354B3F" w:rsidRPr="003D15C9">
        <w:rPr>
          <w:rtl/>
        </w:rPr>
        <w:t>ّ</w:t>
      </w:r>
      <w:r w:rsidRPr="003D15C9">
        <w:rPr>
          <w:rtl/>
        </w:rPr>
        <w:t>ل</w:t>
      </w:r>
      <w:r w:rsidR="00354B3F" w:rsidRPr="003D15C9">
        <w:rPr>
          <w:rtl/>
        </w:rPr>
        <w:t>ُ</w:t>
      </w:r>
      <w:r w:rsidRPr="003D15C9">
        <w:rPr>
          <w:rtl/>
        </w:rPr>
        <w:t>ه وش</w:t>
      </w:r>
      <w:r w:rsidR="00354B3F" w:rsidRPr="003D15C9">
        <w:rPr>
          <w:rtl/>
        </w:rPr>
        <w:t>ِ</w:t>
      </w:r>
      <w:r w:rsidRPr="003D15C9">
        <w:rPr>
          <w:rtl/>
        </w:rPr>
        <w:t>ر</w:t>
      </w:r>
      <w:r w:rsidR="00354B3F" w:rsidRPr="003D15C9">
        <w:rPr>
          <w:rtl/>
        </w:rPr>
        <w:t>َّ</w:t>
      </w:r>
      <w:r w:rsidRPr="003D15C9">
        <w:rPr>
          <w:rtl/>
        </w:rPr>
        <w:t xml:space="preserve">ته </w:t>
      </w:r>
      <w:r w:rsidR="00354B3F" w:rsidRPr="003D15C9">
        <w:rPr>
          <w:rtl/>
        </w:rPr>
        <w:t>؛</w:t>
      </w:r>
      <w:r w:rsidRPr="003D15C9">
        <w:rPr>
          <w:rtl/>
        </w:rPr>
        <w:t xml:space="preserve"> </w:t>
      </w:r>
      <w:r w:rsidR="00354B3F" w:rsidRPr="003D15C9">
        <w:rPr>
          <w:rtl/>
        </w:rPr>
        <w:t>ٱ</w:t>
      </w:r>
      <w:r w:rsidRPr="003D15C9">
        <w:rPr>
          <w:rtl/>
        </w:rPr>
        <w:t>نظر : لسان العرب</w:t>
      </w:r>
      <w:r w:rsidR="00B354B7" w:rsidRPr="003D15C9">
        <w:rPr>
          <w:rtl/>
        </w:rPr>
        <w:t xml:space="preserve"> </w:t>
      </w:r>
      <w:r w:rsidRPr="003D15C9">
        <w:rPr>
          <w:rtl/>
        </w:rPr>
        <w:t>10</w:t>
      </w:r>
      <w:r w:rsidR="007A060E" w:rsidRPr="003D15C9">
        <w:rPr>
          <w:rtl/>
        </w:rPr>
        <w:t xml:space="preserve"> / </w:t>
      </w:r>
      <w:r w:rsidRPr="003D15C9">
        <w:rPr>
          <w:rtl/>
        </w:rPr>
        <w:t>114 ماد</w:t>
      </w:r>
      <w:r w:rsidR="00354B3F" w:rsidRPr="003D15C9">
        <w:rPr>
          <w:rtl/>
        </w:rPr>
        <w:t>ّ</w:t>
      </w:r>
      <w:r w:rsidRPr="003D15C9">
        <w:rPr>
          <w:rtl/>
        </w:rPr>
        <w:t>ة</w:t>
      </w:r>
      <w:r w:rsidR="00B354B7" w:rsidRPr="003D15C9">
        <w:rPr>
          <w:rtl/>
        </w:rPr>
        <w:t xml:space="preserve"> </w:t>
      </w:r>
      <w:r w:rsidR="00354B3F" w:rsidRPr="003D15C9">
        <w:rPr>
          <w:rtl/>
        </w:rPr>
        <w:br/>
      </w:r>
      <w:r w:rsidR="008767F4" w:rsidRPr="003D15C9">
        <w:rPr>
          <w:rtl/>
        </w:rPr>
        <w:t>«</w:t>
      </w:r>
      <w:r w:rsidR="00575B98" w:rsidRPr="003D15C9">
        <w:rPr>
          <w:rFonts w:hint="cs"/>
          <w:rtl/>
        </w:rPr>
        <w:t xml:space="preserve"> </w:t>
      </w:r>
      <w:r w:rsidRPr="003D15C9">
        <w:rPr>
          <w:rtl/>
        </w:rPr>
        <w:t>غلا</w:t>
      </w:r>
      <w:r w:rsidR="00575B98" w:rsidRPr="003D15C9">
        <w:rPr>
          <w:rFonts w:hint="cs"/>
          <w:rtl/>
        </w:rPr>
        <w:t xml:space="preserve"> </w:t>
      </w:r>
      <w:r w:rsidR="008767F4" w:rsidRPr="003D15C9">
        <w:rPr>
          <w:rtl/>
        </w:rPr>
        <w:t>»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(2) زج</w:t>
      </w:r>
      <w:r w:rsidR="00354B3F" w:rsidRPr="003D15C9">
        <w:rPr>
          <w:rtl/>
        </w:rPr>
        <w:t>َ</w:t>
      </w:r>
      <w:r w:rsidRPr="003D15C9">
        <w:rPr>
          <w:rtl/>
        </w:rPr>
        <w:t>ر</w:t>
      </w:r>
      <w:r w:rsidR="00354B3F" w:rsidRPr="003D15C9">
        <w:rPr>
          <w:rtl/>
        </w:rPr>
        <w:t>َ</w:t>
      </w:r>
      <w:r w:rsidRPr="003D15C9">
        <w:rPr>
          <w:rtl/>
        </w:rPr>
        <w:t xml:space="preserve"> أحناء طيرهم : أي زجر نواحيهم يمينا</w:t>
      </w:r>
      <w:r w:rsidR="00354B3F" w:rsidRPr="003D15C9">
        <w:rPr>
          <w:rtl/>
        </w:rPr>
        <w:t>ً</w:t>
      </w:r>
      <w:r w:rsidRPr="003D15C9">
        <w:rPr>
          <w:rtl/>
        </w:rPr>
        <w:t xml:space="preserve"> وشمالا</w:t>
      </w:r>
      <w:r w:rsidR="00354B3F" w:rsidRPr="003D15C9">
        <w:rPr>
          <w:rtl/>
        </w:rPr>
        <w:t>ً</w:t>
      </w:r>
      <w:r w:rsidRPr="003D15C9">
        <w:rPr>
          <w:rtl/>
        </w:rPr>
        <w:t xml:space="preserve"> وأماما</w:t>
      </w:r>
      <w:r w:rsidR="00354B3F" w:rsidRPr="003D15C9">
        <w:rPr>
          <w:rtl/>
        </w:rPr>
        <w:t>ً</w:t>
      </w:r>
      <w:r w:rsidRPr="003D15C9">
        <w:rPr>
          <w:rtl/>
        </w:rPr>
        <w:t xml:space="preserve"> وخلفا</w:t>
      </w:r>
      <w:r w:rsidR="00354B3F" w:rsidRPr="003D15C9">
        <w:rPr>
          <w:rtl/>
        </w:rPr>
        <w:t>ً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ويراد بالطير :</w:t>
      </w:r>
      <w:r w:rsidR="00444449" w:rsidRPr="003D15C9">
        <w:rPr>
          <w:rtl/>
        </w:rPr>
        <w:t xml:space="preserve"> </w:t>
      </w:r>
      <w:r w:rsidR="00444449" w:rsidRPr="003D15C9">
        <w:rPr>
          <w:rtl/>
        </w:rPr>
        <w:br/>
      </w:r>
      <w:r w:rsidRPr="003D15C9">
        <w:rPr>
          <w:rtl/>
        </w:rPr>
        <w:t>الخف</w:t>
      </w:r>
      <w:r w:rsidR="00354B3F" w:rsidRPr="003D15C9">
        <w:rPr>
          <w:rtl/>
        </w:rPr>
        <w:t>ّ</w:t>
      </w:r>
      <w:r w:rsidRPr="003D15C9">
        <w:rPr>
          <w:rtl/>
        </w:rPr>
        <w:t>ة والطيش</w:t>
      </w:r>
      <w:r w:rsidR="00F26704" w:rsidRPr="003D15C9">
        <w:rPr>
          <w:rtl/>
        </w:rPr>
        <w:t xml:space="preserve"> .</w:t>
      </w:r>
    </w:p>
    <w:p w:rsidR="000509AA" w:rsidRPr="00575B98" w:rsidRDefault="00354B3F" w:rsidP="00575B98">
      <w:pPr>
        <w:rPr>
          <w:rStyle w:val="rfdFootnote"/>
          <w:rtl/>
        </w:rPr>
      </w:pPr>
      <w:r w:rsidRPr="00575B98">
        <w:rPr>
          <w:rStyle w:val="rfdFootnote"/>
          <w:rtl/>
        </w:rPr>
        <w:t>ٱ</w:t>
      </w:r>
      <w:r w:rsidR="000509AA" w:rsidRPr="00575B98">
        <w:rPr>
          <w:rStyle w:val="rfdFootnote"/>
          <w:rtl/>
        </w:rPr>
        <w:t>نظر : لسان العرب</w:t>
      </w:r>
      <w:r w:rsidR="00B354B7" w:rsidRPr="00575B98">
        <w:rPr>
          <w:rStyle w:val="rfdFootnote"/>
          <w:rtl/>
        </w:rPr>
        <w:t xml:space="preserve"> </w:t>
      </w:r>
      <w:r w:rsidR="000509AA" w:rsidRPr="00575B98">
        <w:rPr>
          <w:rStyle w:val="rfdFootnote"/>
          <w:rtl/>
        </w:rPr>
        <w:t>3</w:t>
      </w:r>
      <w:r w:rsidR="007A060E" w:rsidRPr="00575B98">
        <w:rPr>
          <w:rStyle w:val="rfdFootnote"/>
          <w:rtl/>
        </w:rPr>
        <w:t xml:space="preserve"> / </w:t>
      </w:r>
      <w:r w:rsidR="000509AA" w:rsidRPr="00575B98">
        <w:rPr>
          <w:rStyle w:val="rfdFootnote"/>
          <w:rtl/>
        </w:rPr>
        <w:t>373 ماد</w:t>
      </w:r>
      <w:r w:rsidRPr="00575B98">
        <w:rPr>
          <w:rStyle w:val="rfdFootnote"/>
          <w:rtl/>
        </w:rPr>
        <w:t>ّ</w:t>
      </w:r>
      <w:r w:rsidR="000509AA" w:rsidRPr="00575B98">
        <w:rPr>
          <w:rStyle w:val="rfdFootnote"/>
          <w:rtl/>
        </w:rPr>
        <w:t xml:space="preserve">ة </w:t>
      </w:r>
      <w:r w:rsidR="008767F4" w:rsidRPr="00575B98">
        <w:rPr>
          <w:rStyle w:val="rfdFootnote"/>
          <w:rtl/>
        </w:rPr>
        <w:t>«</w:t>
      </w:r>
      <w:r w:rsidR="00575B98">
        <w:rPr>
          <w:rStyle w:val="rfdFootnote"/>
          <w:rFonts w:hint="cs"/>
          <w:rtl/>
        </w:rPr>
        <w:t xml:space="preserve"> </w:t>
      </w:r>
      <w:r w:rsidR="000509AA" w:rsidRPr="00575B98">
        <w:rPr>
          <w:rStyle w:val="rfdFootnote"/>
          <w:rtl/>
        </w:rPr>
        <w:t>حنا</w:t>
      </w:r>
      <w:r w:rsidR="00575B98">
        <w:rPr>
          <w:rStyle w:val="rfdFootnote"/>
          <w:rFonts w:hint="cs"/>
          <w:rtl/>
        </w:rPr>
        <w:t xml:space="preserve"> </w:t>
      </w:r>
      <w:r w:rsidR="008767F4" w:rsidRPr="00575B98">
        <w:rPr>
          <w:rStyle w:val="rfdFootnote"/>
          <w:rtl/>
        </w:rPr>
        <w:t>»</w:t>
      </w:r>
      <w:r w:rsidR="00F26704" w:rsidRPr="00575B98">
        <w:rPr>
          <w:rStyle w:val="rfdFootnote"/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(3) ب</w:t>
      </w:r>
      <w:r w:rsidR="00354B3F" w:rsidRPr="003D15C9">
        <w:rPr>
          <w:rtl/>
        </w:rPr>
        <w:t>َ</w:t>
      </w:r>
      <w:r w:rsidRPr="003D15C9">
        <w:rPr>
          <w:rtl/>
        </w:rPr>
        <w:t>د</w:t>
      </w:r>
      <w:r w:rsidR="00354B3F" w:rsidRPr="003D15C9">
        <w:rPr>
          <w:rtl/>
        </w:rPr>
        <w:t>َ</w:t>
      </w:r>
      <w:r w:rsidRPr="003D15C9">
        <w:rPr>
          <w:rtl/>
        </w:rPr>
        <w:t>ه</w:t>
      </w:r>
      <w:r w:rsidR="00354B3F" w:rsidRPr="003D15C9">
        <w:rPr>
          <w:rtl/>
        </w:rPr>
        <w:t>َ</w:t>
      </w:r>
      <w:r w:rsidRPr="003D15C9">
        <w:rPr>
          <w:rtl/>
        </w:rPr>
        <w:t>ه</w:t>
      </w:r>
      <w:r w:rsidR="00354B3F" w:rsidRPr="003D15C9">
        <w:rPr>
          <w:rtl/>
        </w:rPr>
        <w:t>ُ</w:t>
      </w:r>
      <w:r w:rsidRPr="003D15C9">
        <w:rPr>
          <w:rtl/>
        </w:rPr>
        <w:t xml:space="preserve"> وباد</w:t>
      </w:r>
      <w:r w:rsidR="00354B3F" w:rsidRPr="003D15C9">
        <w:rPr>
          <w:rtl/>
        </w:rPr>
        <w:t>َ</w:t>
      </w:r>
      <w:r w:rsidRPr="003D15C9">
        <w:rPr>
          <w:rtl/>
        </w:rPr>
        <w:t>ه</w:t>
      </w:r>
      <w:r w:rsidR="00354B3F" w:rsidRPr="003D15C9">
        <w:rPr>
          <w:rtl/>
        </w:rPr>
        <w:t>َ</w:t>
      </w:r>
      <w:r w:rsidRPr="003D15C9">
        <w:rPr>
          <w:rtl/>
        </w:rPr>
        <w:t>ه</w:t>
      </w:r>
      <w:r w:rsidR="00354B3F" w:rsidRPr="003D15C9">
        <w:rPr>
          <w:rtl/>
        </w:rPr>
        <w:t>ُ</w:t>
      </w:r>
      <w:r w:rsidRPr="003D15C9">
        <w:rPr>
          <w:rtl/>
        </w:rPr>
        <w:t xml:space="preserve"> بالأمر : فاجأه بالأمر وباغته به </w:t>
      </w:r>
      <w:r w:rsidR="00354B3F" w:rsidRPr="003D15C9">
        <w:rPr>
          <w:rtl/>
        </w:rPr>
        <w:t>؛</w:t>
      </w:r>
      <w:r w:rsidRPr="003D15C9">
        <w:rPr>
          <w:rtl/>
        </w:rPr>
        <w:t xml:space="preserve"> </w:t>
      </w:r>
      <w:r w:rsidR="00354B3F" w:rsidRPr="003D15C9">
        <w:rPr>
          <w:rtl/>
        </w:rPr>
        <w:t>ٱ</w:t>
      </w:r>
      <w:r w:rsidRPr="003D15C9">
        <w:rPr>
          <w:rtl/>
        </w:rPr>
        <w:t>نظر : لسان العرب</w:t>
      </w:r>
      <w:r w:rsidR="00B354B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>347 ماد</w:t>
      </w:r>
      <w:r w:rsidR="00354B3F" w:rsidRPr="003D15C9">
        <w:rPr>
          <w:rtl/>
        </w:rPr>
        <w:t>ّ</w:t>
      </w:r>
      <w:r w:rsidRPr="003D15C9">
        <w:rPr>
          <w:rtl/>
        </w:rPr>
        <w:t>ة</w:t>
      </w:r>
      <w:r w:rsidR="00B354B7" w:rsidRPr="003D15C9">
        <w:rPr>
          <w:rtl/>
        </w:rPr>
        <w:t xml:space="preserve"> </w:t>
      </w:r>
      <w:r w:rsidR="00354B3F" w:rsidRPr="003D15C9">
        <w:rPr>
          <w:rtl/>
        </w:rPr>
        <w:br/>
      </w:r>
      <w:r w:rsidR="008767F4" w:rsidRPr="003D15C9">
        <w:rPr>
          <w:rtl/>
        </w:rPr>
        <w:t>«</w:t>
      </w:r>
      <w:r w:rsidR="00575B98" w:rsidRPr="003D15C9">
        <w:rPr>
          <w:rFonts w:hint="cs"/>
          <w:rtl/>
        </w:rPr>
        <w:t xml:space="preserve"> </w:t>
      </w:r>
      <w:r w:rsidRPr="003D15C9">
        <w:rPr>
          <w:rtl/>
        </w:rPr>
        <w:t>بده</w:t>
      </w:r>
      <w:r w:rsidR="00575B98" w:rsidRPr="003D15C9">
        <w:rPr>
          <w:rFonts w:hint="cs"/>
          <w:rtl/>
        </w:rPr>
        <w:t xml:space="preserve"> </w:t>
      </w:r>
      <w:r w:rsidR="008767F4" w:rsidRPr="003D15C9">
        <w:rPr>
          <w:rtl/>
        </w:rPr>
        <w:t>»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(4) المعر</w:t>
      </w:r>
      <w:r w:rsidR="00354B3F" w:rsidRPr="003D15C9">
        <w:rPr>
          <w:rtl/>
        </w:rPr>
        <w:t>ّ</w:t>
      </w:r>
      <w:r w:rsidRPr="003D15C9">
        <w:rPr>
          <w:rtl/>
        </w:rPr>
        <w:t>ة : الأذى</w:t>
      </w:r>
      <w:r w:rsidR="00354B3F" w:rsidRPr="003D15C9">
        <w:rPr>
          <w:rtl/>
        </w:rPr>
        <w:t>ٰ</w:t>
      </w:r>
      <w:r w:rsidRPr="003D15C9">
        <w:rPr>
          <w:rtl/>
        </w:rPr>
        <w:t xml:space="preserve"> </w:t>
      </w:r>
      <w:r w:rsidR="00354B3F" w:rsidRPr="003D15C9">
        <w:rPr>
          <w:rtl/>
        </w:rPr>
        <w:t>؛</w:t>
      </w:r>
      <w:r w:rsidRPr="003D15C9">
        <w:rPr>
          <w:rtl/>
        </w:rPr>
        <w:t xml:space="preserve"> </w:t>
      </w:r>
      <w:r w:rsidR="00354B3F" w:rsidRPr="003D15C9">
        <w:rPr>
          <w:rtl/>
        </w:rPr>
        <w:t>ٱ</w:t>
      </w:r>
      <w:r w:rsidRPr="003D15C9">
        <w:rPr>
          <w:rtl/>
        </w:rPr>
        <w:t>نظر : لسان العرب</w:t>
      </w:r>
      <w:r w:rsidR="00B354B7" w:rsidRPr="003D15C9">
        <w:rPr>
          <w:rtl/>
        </w:rPr>
        <w:t xml:space="preserve"> </w:t>
      </w:r>
      <w:r w:rsidRPr="003D15C9">
        <w:rPr>
          <w:rtl/>
        </w:rPr>
        <w:t>13</w:t>
      </w:r>
      <w:r w:rsidR="007A060E" w:rsidRPr="003D15C9">
        <w:rPr>
          <w:rtl/>
        </w:rPr>
        <w:t xml:space="preserve"> / </w:t>
      </w:r>
      <w:r w:rsidRPr="003D15C9">
        <w:rPr>
          <w:rtl/>
        </w:rPr>
        <w:t>140 ماد</w:t>
      </w:r>
      <w:r w:rsidR="008C499C" w:rsidRPr="003D15C9">
        <w:rPr>
          <w:rtl/>
        </w:rPr>
        <w:t>ّ</w:t>
      </w:r>
      <w:r w:rsidRPr="003D15C9">
        <w:rPr>
          <w:rtl/>
        </w:rPr>
        <w:t xml:space="preserve">ة </w:t>
      </w:r>
      <w:r w:rsidR="008767F4" w:rsidRPr="003D15C9">
        <w:rPr>
          <w:rtl/>
        </w:rPr>
        <w:t>«</w:t>
      </w:r>
      <w:r w:rsidR="00575B98" w:rsidRPr="003D15C9">
        <w:rPr>
          <w:rFonts w:hint="cs"/>
          <w:rtl/>
        </w:rPr>
        <w:t xml:space="preserve"> </w:t>
      </w:r>
      <w:r w:rsidRPr="003D15C9">
        <w:rPr>
          <w:rtl/>
        </w:rPr>
        <w:t>معر</w:t>
      </w:r>
      <w:r w:rsidR="00575B98" w:rsidRPr="003D15C9">
        <w:rPr>
          <w:rFonts w:hint="cs"/>
          <w:rtl/>
        </w:rPr>
        <w:t xml:space="preserve"> </w:t>
      </w:r>
      <w:r w:rsidR="008767F4" w:rsidRPr="003D15C9">
        <w:rPr>
          <w:rtl/>
        </w:rPr>
        <w:t>»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(5) سورة المائدة 5 : 67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(6) بخ</w:t>
      </w:r>
      <w:r w:rsidR="008C499C" w:rsidRPr="003D15C9">
        <w:rPr>
          <w:rtl/>
        </w:rPr>
        <w:t>َ</w:t>
      </w:r>
      <w:r w:rsidRPr="003D15C9">
        <w:rPr>
          <w:rtl/>
        </w:rPr>
        <w:t>ع</w:t>
      </w:r>
      <w:r w:rsidR="008C499C" w:rsidRPr="003D15C9">
        <w:rPr>
          <w:rtl/>
        </w:rPr>
        <w:t>ْ</w:t>
      </w:r>
      <w:r w:rsidRPr="003D15C9">
        <w:rPr>
          <w:rtl/>
        </w:rPr>
        <w:t>ت</w:t>
      </w:r>
      <w:r w:rsidR="008C499C" w:rsidRPr="003D15C9">
        <w:rPr>
          <w:rtl/>
        </w:rPr>
        <w:t>َ</w:t>
      </w:r>
      <w:r w:rsidRPr="003D15C9">
        <w:rPr>
          <w:rtl/>
        </w:rPr>
        <w:t xml:space="preserve"> له : تذل</w:t>
      </w:r>
      <w:r w:rsidR="008C499C" w:rsidRPr="003D15C9">
        <w:rPr>
          <w:rtl/>
        </w:rPr>
        <w:t>ّ</w:t>
      </w:r>
      <w:r w:rsidRPr="003D15C9">
        <w:rPr>
          <w:rtl/>
        </w:rPr>
        <w:t>لت</w:t>
      </w:r>
      <w:r w:rsidR="008C499C" w:rsidRPr="003D15C9">
        <w:rPr>
          <w:rtl/>
        </w:rPr>
        <w:t>َ</w:t>
      </w:r>
      <w:r w:rsidRPr="003D15C9">
        <w:rPr>
          <w:rtl/>
        </w:rPr>
        <w:t xml:space="preserve"> وأطعت</w:t>
      </w:r>
      <w:r w:rsidR="008C499C" w:rsidRPr="003D15C9">
        <w:rPr>
          <w:rtl/>
        </w:rPr>
        <w:t>َ</w:t>
      </w:r>
      <w:r w:rsidRPr="003D15C9">
        <w:rPr>
          <w:rtl/>
        </w:rPr>
        <w:t xml:space="preserve"> وأقر</w:t>
      </w:r>
      <w:r w:rsidR="008C499C" w:rsidRPr="003D15C9">
        <w:rPr>
          <w:rtl/>
        </w:rPr>
        <w:t>َ</w:t>
      </w:r>
      <w:r w:rsidRPr="003D15C9">
        <w:rPr>
          <w:rtl/>
        </w:rPr>
        <w:t>ر</w:t>
      </w:r>
      <w:r w:rsidR="008C499C" w:rsidRPr="003D15C9">
        <w:rPr>
          <w:rtl/>
        </w:rPr>
        <w:t>ْ</w:t>
      </w:r>
      <w:r w:rsidRPr="003D15C9">
        <w:rPr>
          <w:rtl/>
        </w:rPr>
        <w:t>ت</w:t>
      </w:r>
      <w:r w:rsidR="008C499C" w:rsidRPr="003D15C9">
        <w:rPr>
          <w:rtl/>
        </w:rPr>
        <w:t>َ</w:t>
      </w:r>
      <w:r w:rsidRPr="003D15C9">
        <w:rPr>
          <w:rtl/>
        </w:rPr>
        <w:t xml:space="preserve"> وخضعت</w:t>
      </w:r>
      <w:r w:rsidR="008C499C" w:rsidRPr="003D15C9">
        <w:rPr>
          <w:rtl/>
        </w:rPr>
        <w:t>َ</w:t>
      </w:r>
      <w:r w:rsidRPr="003D15C9">
        <w:rPr>
          <w:rtl/>
        </w:rPr>
        <w:t xml:space="preserve"> </w:t>
      </w:r>
      <w:r w:rsidR="008C499C" w:rsidRPr="003D15C9">
        <w:rPr>
          <w:rtl/>
        </w:rPr>
        <w:t>؛</w:t>
      </w:r>
      <w:r w:rsidRPr="003D15C9">
        <w:rPr>
          <w:rtl/>
        </w:rPr>
        <w:t xml:space="preserve"> </w:t>
      </w:r>
      <w:r w:rsidR="008C499C" w:rsidRPr="003D15C9">
        <w:rPr>
          <w:rtl/>
        </w:rPr>
        <w:t>ٱ</w:t>
      </w:r>
      <w:r w:rsidRPr="003D15C9">
        <w:rPr>
          <w:rtl/>
        </w:rPr>
        <w:t>نظر : لسان العرب</w:t>
      </w:r>
      <w:r w:rsidR="00B354B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>332 ماد</w:t>
      </w:r>
      <w:r w:rsidR="008C499C" w:rsidRPr="003D15C9">
        <w:rPr>
          <w:rtl/>
        </w:rPr>
        <w:t>ّ</w:t>
      </w:r>
      <w:r w:rsidRPr="003D15C9">
        <w:rPr>
          <w:rtl/>
        </w:rPr>
        <w:t>ة</w:t>
      </w:r>
      <w:r w:rsidR="00B354B7" w:rsidRPr="003D15C9">
        <w:rPr>
          <w:rtl/>
        </w:rPr>
        <w:t xml:space="preserve"> </w:t>
      </w:r>
      <w:r w:rsidR="008C499C" w:rsidRPr="003D15C9">
        <w:rPr>
          <w:rtl/>
        </w:rPr>
        <w:br/>
      </w:r>
      <w:r w:rsidR="008767F4" w:rsidRPr="003D15C9">
        <w:rPr>
          <w:rtl/>
        </w:rPr>
        <w:t>«</w:t>
      </w:r>
      <w:r w:rsidR="00575B98" w:rsidRPr="003D15C9">
        <w:rPr>
          <w:rFonts w:hint="cs"/>
          <w:rtl/>
        </w:rPr>
        <w:t xml:space="preserve"> </w:t>
      </w:r>
      <w:r w:rsidRPr="003D15C9">
        <w:rPr>
          <w:rtl/>
        </w:rPr>
        <w:t>بخع</w:t>
      </w:r>
      <w:r w:rsidR="00575B98" w:rsidRPr="003D15C9">
        <w:rPr>
          <w:rFonts w:hint="cs"/>
          <w:rtl/>
        </w:rPr>
        <w:t xml:space="preserve"> </w:t>
      </w:r>
      <w:r w:rsidR="008767F4" w:rsidRPr="003D15C9">
        <w:rPr>
          <w:rtl/>
        </w:rPr>
        <w:t>»</w:t>
      </w:r>
      <w:r w:rsidR="00F26704" w:rsidRPr="003D15C9">
        <w:rPr>
          <w:rtl/>
        </w:rPr>
        <w:t xml:space="preserve"> .</w:t>
      </w:r>
    </w:p>
    <w:p w:rsidR="00D33F27" w:rsidRDefault="00D33F27" w:rsidP="00560CBA">
      <w:pPr>
        <w:pStyle w:val="rfdNormal0"/>
        <w:rPr>
          <w:rtl/>
        </w:rPr>
        <w:sectPr w:rsidR="00D33F27" w:rsidSect="00600DF3">
          <w:headerReference w:type="even" r:id="rId407"/>
          <w:headerReference w:type="default" r:id="rId408"/>
          <w:headerReference w:type="first" r:id="rId40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يعملون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لهذا رأوا أن</w:t>
      </w:r>
      <w:r w:rsidR="008C499C">
        <w:rPr>
          <w:rtl/>
        </w:rPr>
        <w:t>ّ</w:t>
      </w:r>
      <w:r w:rsidRPr="000509AA">
        <w:rPr>
          <w:rtl/>
        </w:rPr>
        <w:t xml:space="preserve"> الصبر عن الوثبة أحجى</w:t>
      </w:r>
      <w:r w:rsidR="008C499C" w:rsidRPr="00FA1B48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فأجمعوا على</w:t>
      </w:r>
      <w:r w:rsidR="008C499C" w:rsidRPr="00FA1B48">
        <w:rPr>
          <w:rtl/>
        </w:rPr>
        <w:t>ٰ</w:t>
      </w:r>
      <w:r w:rsidRPr="000509AA">
        <w:rPr>
          <w:rtl/>
        </w:rPr>
        <w:t xml:space="preserve"> تأجيلها إلى</w:t>
      </w:r>
      <w:r w:rsidR="008C499C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وقتها بعد وفاة النبي</w:t>
      </w:r>
      <w:r w:rsidR="008C499C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="00F26704">
        <w:rPr>
          <w:rtl/>
        </w:rPr>
        <w:t xml:space="preserve"> .</w:t>
      </w:r>
    </w:p>
    <w:p w:rsidR="000509AA" w:rsidRPr="000509AA" w:rsidRDefault="000509AA" w:rsidP="008C499C">
      <w:pPr>
        <w:rPr>
          <w:rtl/>
        </w:rPr>
      </w:pPr>
      <w:r w:rsidRPr="000509AA">
        <w:rPr>
          <w:rtl/>
        </w:rPr>
        <w:t>وهكذا كان الأمر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وأوحى</w:t>
      </w:r>
      <w:r w:rsidR="008C499C" w:rsidRPr="00FA1B48">
        <w:rPr>
          <w:rtl/>
        </w:rPr>
        <w:t>ٰ</w:t>
      </w:r>
      <w:r w:rsidRPr="000509AA">
        <w:rPr>
          <w:rtl/>
        </w:rPr>
        <w:t xml:space="preserve"> الله</w:t>
      </w:r>
      <w:r w:rsidR="008C499C">
        <w:rPr>
          <w:rtl/>
        </w:rPr>
        <w:t xml:space="preserve"> عزّ وجلّ</w:t>
      </w:r>
      <w:r w:rsidRPr="000509AA">
        <w:rPr>
          <w:rtl/>
        </w:rPr>
        <w:t xml:space="preserve"> إلى</w:t>
      </w:r>
      <w:r w:rsidR="008C499C" w:rsidRPr="00FA1B48">
        <w:rPr>
          <w:rtl/>
        </w:rPr>
        <w:t>ٰ</w:t>
      </w:r>
      <w:r w:rsidRPr="000509AA">
        <w:rPr>
          <w:rtl/>
        </w:rPr>
        <w:t xml:space="preserve"> نبي</w:t>
      </w:r>
      <w:r w:rsidR="008C499C">
        <w:rPr>
          <w:rtl/>
        </w:rPr>
        <w:t>ّ</w:t>
      </w:r>
      <w:r w:rsidRPr="000509AA">
        <w:rPr>
          <w:rtl/>
        </w:rPr>
        <w:t xml:space="preserve">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بما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يضمرون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وأطلعه على</w:t>
      </w:r>
      <w:r w:rsidR="008C499C" w:rsidRPr="00FA1B48">
        <w:rPr>
          <w:rtl/>
        </w:rPr>
        <w:t>ٰ</w:t>
      </w:r>
      <w:r w:rsidRPr="000509AA">
        <w:rPr>
          <w:rtl/>
        </w:rPr>
        <w:t xml:space="preserve"> ما سيكون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8C499C">
      <w:pPr>
        <w:rPr>
          <w:rtl/>
        </w:rPr>
      </w:pPr>
      <w:r w:rsidRPr="000509AA">
        <w:rPr>
          <w:rtl/>
        </w:rPr>
        <w:t>لكن</w:t>
      </w:r>
      <w:r w:rsidR="008C499C">
        <w:rPr>
          <w:rtl/>
        </w:rPr>
        <w:t>ّ</w:t>
      </w:r>
      <w:r w:rsidRPr="000509AA">
        <w:rPr>
          <w:rtl/>
        </w:rPr>
        <w:t xml:space="preserve"> الدين لا ب</w:t>
      </w:r>
      <w:r w:rsidR="008C499C">
        <w:rPr>
          <w:rtl/>
        </w:rPr>
        <w:t>ُ</w:t>
      </w:r>
      <w:r w:rsidRPr="000509AA">
        <w:rPr>
          <w:rtl/>
        </w:rPr>
        <w:t>د</w:t>
      </w:r>
      <w:r w:rsidR="008C499C">
        <w:rPr>
          <w:rtl/>
        </w:rPr>
        <w:t>ّ</w:t>
      </w:r>
      <w:r w:rsidRPr="000509AA">
        <w:rPr>
          <w:rtl/>
        </w:rPr>
        <w:t xml:space="preserve"> من إكماله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والنعمة لا ب</w:t>
      </w:r>
      <w:r w:rsidR="008C499C">
        <w:rPr>
          <w:rtl/>
        </w:rPr>
        <w:t>ُ</w:t>
      </w:r>
      <w:r w:rsidRPr="000509AA">
        <w:rPr>
          <w:rtl/>
        </w:rPr>
        <w:t>د</w:t>
      </w:r>
      <w:r w:rsidR="008C499C">
        <w:rPr>
          <w:rtl/>
        </w:rPr>
        <w:t>ّ</w:t>
      </w:r>
      <w:r w:rsidRPr="000509AA">
        <w:rPr>
          <w:rtl/>
        </w:rPr>
        <w:t xml:space="preserve"> من إتمامها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والرسالة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لا ب</w:t>
      </w:r>
      <w:r w:rsidR="008C499C">
        <w:rPr>
          <w:rtl/>
        </w:rPr>
        <w:t>ُ</w:t>
      </w:r>
      <w:r w:rsidRPr="000509AA">
        <w:rPr>
          <w:rtl/>
        </w:rPr>
        <w:t>د</w:t>
      </w:r>
      <w:r w:rsidR="008C499C">
        <w:rPr>
          <w:rtl/>
        </w:rPr>
        <w:t>ّ</w:t>
      </w:r>
      <w:r w:rsidRPr="000509AA">
        <w:rPr>
          <w:rtl/>
        </w:rPr>
        <w:t xml:space="preserve"> من أدائها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630984" w:rsidRPr="00630984">
        <w:rPr>
          <w:rStyle w:val="rfdAie"/>
          <w:rFonts w:hint="cs"/>
          <w:rtl/>
        </w:rPr>
        <w:t xml:space="preserve"> </w:t>
      </w:r>
      <w:r w:rsidR="008C499C" w:rsidRPr="008C499C">
        <w:rPr>
          <w:rStyle w:val="rfdAie"/>
          <w:rtl/>
        </w:rPr>
        <w:t xml:space="preserve">لِّيَهْلِكَ مَنْ هَلَكَ عَن بَيِّنَةٍ وَيَحْيَىٰ مَنْ حَيَّ عَن </w:t>
      </w:r>
      <w:r w:rsidR="008C499C">
        <w:rPr>
          <w:rStyle w:val="rfdAie"/>
          <w:rtl/>
        </w:rPr>
        <w:br/>
      </w:r>
      <w:r w:rsidR="008C499C" w:rsidRPr="008C499C">
        <w:rPr>
          <w:rStyle w:val="rfdAie"/>
          <w:rtl/>
        </w:rPr>
        <w:t>بَيِّنَةٍ</w:t>
      </w:r>
      <w:r w:rsidR="00630984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</w:t>
      </w:r>
      <w:r w:rsidR="00BE4BC2" w:rsidRPr="00BE4BC2">
        <w:rPr>
          <w:rStyle w:val="rfdAlaem"/>
          <w:rtl/>
        </w:rPr>
        <w:t>(</w:t>
      </w:r>
      <w:r w:rsidR="00630984" w:rsidRPr="00630984">
        <w:rPr>
          <w:rStyle w:val="rfdAie"/>
          <w:rFonts w:hint="cs"/>
          <w:rtl/>
        </w:rPr>
        <w:t xml:space="preserve"> </w:t>
      </w:r>
      <w:r w:rsidR="008C499C" w:rsidRPr="008C499C">
        <w:rPr>
          <w:rStyle w:val="rfdAie"/>
          <w:rtl/>
        </w:rPr>
        <w:t>وَمَا عَلَى الرَّسُولِ إِلَّا الْبَلَاغُ الْمُبِينُ</w:t>
      </w:r>
      <w:r w:rsidR="00630984">
        <w:rPr>
          <w:rStyle w:val="rfdAie"/>
          <w:rFonts w:hint="cs"/>
          <w:rtl/>
        </w:rPr>
        <w:t xml:space="preserve"> </w:t>
      </w:r>
      <w:r w:rsidR="00BE4BC2" w:rsidRPr="00BE4BC2">
        <w:rPr>
          <w:rStyle w:val="rfdAlaem"/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0509AA" w:rsidP="00560CBA">
      <w:pPr>
        <w:rPr>
          <w:rtl/>
        </w:rPr>
      </w:pPr>
      <w:r w:rsidRPr="000509AA">
        <w:rPr>
          <w:rtl/>
        </w:rPr>
        <w:t>نعم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عهد لوصي</w:t>
      </w:r>
      <w:r w:rsidR="00355A0C">
        <w:rPr>
          <w:rtl/>
        </w:rPr>
        <w:t>ّ</w:t>
      </w:r>
      <w:r w:rsidRPr="000509AA">
        <w:rPr>
          <w:rtl/>
        </w:rPr>
        <w:t>ه وخليفته من بعده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أن يتغم</w:t>
      </w:r>
      <w:r w:rsidR="00630984">
        <w:rPr>
          <w:rFonts w:hint="cs"/>
          <w:rtl/>
        </w:rPr>
        <w:t>ّ</w:t>
      </w:r>
      <w:r w:rsidRPr="000509AA">
        <w:rPr>
          <w:rtl/>
        </w:rPr>
        <w:t>دهم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حين يعارضونه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بسعة ذرعه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ويتلق</w:t>
      </w:r>
      <w:r w:rsidR="00355A0C">
        <w:rPr>
          <w:rtl/>
        </w:rPr>
        <w:t>ّ</w:t>
      </w:r>
      <w:r w:rsidRPr="000509AA">
        <w:rPr>
          <w:rtl/>
        </w:rPr>
        <w:t>اهم بطول أناته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وأمره أن يصبر على</w:t>
      </w:r>
      <w:r w:rsidR="00355A0C" w:rsidRPr="00FA1B48">
        <w:rPr>
          <w:rtl/>
        </w:rPr>
        <w:t>ٰ</w:t>
      </w:r>
      <w:r w:rsidRPr="000509AA">
        <w:rPr>
          <w:rtl/>
        </w:rPr>
        <w:t xml:space="preserve"> استئثارهم بحق</w:t>
      </w:r>
      <w:r w:rsidR="00355A0C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وأن يتلق</w:t>
      </w:r>
      <w:r w:rsidR="00355A0C">
        <w:rPr>
          <w:rtl/>
        </w:rPr>
        <w:t>ّ</w:t>
      </w:r>
      <w:r w:rsidRPr="000509AA">
        <w:rPr>
          <w:rtl/>
        </w:rPr>
        <w:t>ى</w:t>
      </w:r>
      <w:r w:rsidR="00355A0C" w:rsidRPr="00FA1B48">
        <w:rPr>
          <w:rtl/>
        </w:rPr>
        <w:t>ٰ</w:t>
      </w:r>
      <w:r w:rsidRPr="000509AA">
        <w:rPr>
          <w:rtl/>
        </w:rPr>
        <w:t xml:space="preserve"> تلك المحنة بكظم الغيظ والاحتساب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احتياطا</w:t>
      </w:r>
      <w:r w:rsidR="00355A0C">
        <w:rPr>
          <w:rtl/>
        </w:rPr>
        <w:t>ً</w:t>
      </w:r>
      <w:r w:rsidRPr="000509AA">
        <w:rPr>
          <w:rtl/>
        </w:rPr>
        <w:t xml:space="preserve"> على</w:t>
      </w:r>
      <w:r w:rsidR="00355A0C" w:rsidRPr="00FA1B48">
        <w:rPr>
          <w:rtl/>
        </w:rPr>
        <w:t>ٰ</w:t>
      </w:r>
      <w:r w:rsidRPr="000509AA">
        <w:rPr>
          <w:rtl/>
        </w:rPr>
        <w:t xml:space="preserve"> الإسلام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وإيثارا</w:t>
      </w:r>
      <w:r w:rsidR="00355A0C">
        <w:rPr>
          <w:rtl/>
        </w:rPr>
        <w:t>ً</w:t>
      </w:r>
      <w:r w:rsidRPr="000509AA">
        <w:rPr>
          <w:rtl/>
        </w:rPr>
        <w:t xml:space="preserve"> للصالح العام</w:t>
      </w:r>
      <w:r w:rsidR="00355A0C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وأمر الأ</w:t>
      </w:r>
      <w:r w:rsidR="00355A0C">
        <w:rPr>
          <w:rtl/>
        </w:rPr>
        <w:t>ُ</w:t>
      </w:r>
      <w:r w:rsidRPr="000509AA">
        <w:rPr>
          <w:rtl/>
        </w:rPr>
        <w:t>م</w:t>
      </w:r>
      <w:r w:rsidR="00355A0C">
        <w:rPr>
          <w:rtl/>
        </w:rPr>
        <w:t>ّ</w:t>
      </w:r>
      <w:r w:rsidRPr="000509AA">
        <w:rPr>
          <w:rtl/>
        </w:rPr>
        <w:t>ة بالصبر على</w:t>
      </w:r>
      <w:r w:rsidR="00355A0C" w:rsidRPr="00FA1B48">
        <w:rPr>
          <w:rtl/>
        </w:rPr>
        <w:t>ٰ</w:t>
      </w:r>
      <w:r w:rsidRPr="000509AA">
        <w:rPr>
          <w:rtl/>
        </w:rPr>
        <w:t xml:space="preserve"> تلك الملم</w:t>
      </w:r>
      <w:r w:rsidR="00355A0C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فص</w:t>
      </w:r>
      <w:r w:rsidR="00355A0C">
        <w:rPr>
          <w:rtl/>
        </w:rPr>
        <w:t>ّ</w:t>
      </w:r>
      <w:r w:rsidRPr="000509AA">
        <w:rPr>
          <w:rtl/>
        </w:rPr>
        <w:t>لناه في كتاب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8767F4" w:rsidRPr="000509AA">
        <w:rPr>
          <w:rtl/>
        </w:rPr>
        <w:t>«</w:t>
      </w:r>
      <w:r w:rsidR="00630984">
        <w:rPr>
          <w:rFonts w:hint="cs"/>
          <w:rtl/>
        </w:rPr>
        <w:t xml:space="preserve"> </w:t>
      </w:r>
      <w:r w:rsidRPr="000509AA">
        <w:rPr>
          <w:rtl/>
        </w:rPr>
        <w:t>المراجعات</w:t>
      </w:r>
      <w:r w:rsidR="00630984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="00F26704">
        <w:rPr>
          <w:rtl/>
        </w:rPr>
        <w:t xml:space="preserve"> .</w:t>
      </w:r>
    </w:p>
    <w:p w:rsidR="000509AA" w:rsidRPr="00630984" w:rsidRDefault="000509AA" w:rsidP="00630984">
      <w:pPr>
        <w:rPr>
          <w:rStyle w:val="rfdLineChar"/>
          <w:rtl/>
        </w:rPr>
      </w:pPr>
      <w:r w:rsidRPr="000509AA">
        <w:rPr>
          <w:rtl/>
        </w:rPr>
        <w:t>وحسبك مم</w:t>
      </w:r>
      <w:r w:rsidR="00355A0C">
        <w:rPr>
          <w:rtl/>
        </w:rPr>
        <w:t>ّ</w:t>
      </w:r>
      <w:r w:rsidRPr="000509AA">
        <w:rPr>
          <w:rtl/>
        </w:rPr>
        <w:t>ا صح</w:t>
      </w:r>
      <w:r w:rsidR="00355A0C">
        <w:rPr>
          <w:rtl/>
        </w:rPr>
        <w:t>ّ</w:t>
      </w:r>
      <w:r w:rsidRPr="000509AA">
        <w:rPr>
          <w:rtl/>
        </w:rPr>
        <w:t xml:space="preserve"> من أوامره بذلك قوله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حديث حذيفة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ابن اليمان </w:t>
      </w:r>
      <w:r w:rsidRPr="000509AA">
        <w:rPr>
          <w:rStyle w:val="rfdFootnotenum"/>
          <w:rtl/>
        </w:rPr>
        <w:t>(5)</w:t>
      </w:r>
      <w:r w:rsidRPr="000509AA">
        <w:rPr>
          <w:rtl/>
        </w:rPr>
        <w:t xml:space="preserve"> : </w:t>
      </w:r>
      <w:r w:rsidR="00560CBA" w:rsidRPr="00366AA1">
        <w:rPr>
          <w:rStyle w:val="rfdBold2"/>
          <w:rtl/>
        </w:rPr>
        <w:t>«</w:t>
      </w:r>
      <w:r w:rsidR="00630984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يكون بعدي</w:t>
      </w:r>
      <w:r w:rsidRPr="00560CBA">
        <w:rPr>
          <w:rStyle w:val="rfdBold2"/>
          <w:rtl/>
        </w:rPr>
        <w:t xml:space="preserve"> أئم</w:t>
      </w:r>
      <w:r w:rsidR="00355A0C">
        <w:rPr>
          <w:rStyle w:val="rfdBold2"/>
          <w:rtl/>
        </w:rPr>
        <w:t>ّ</w:t>
      </w:r>
      <w:r w:rsidRPr="00560CBA">
        <w:rPr>
          <w:rStyle w:val="rfdBold2"/>
          <w:rtl/>
        </w:rPr>
        <w:t>ة لا يهتدون بهداي</w:t>
      </w:r>
      <w:r w:rsidR="00C51724">
        <w:rPr>
          <w:rStyle w:val="rfdBold2"/>
          <w:rtl/>
        </w:rPr>
        <w:t xml:space="preserve"> ،</w:t>
      </w:r>
      <w:r w:rsidRPr="00560CBA">
        <w:rPr>
          <w:rStyle w:val="rfdBold2"/>
          <w:rtl/>
        </w:rPr>
        <w:t xml:space="preserve"> ولا يستن</w:t>
      </w:r>
      <w:r w:rsidR="00355A0C">
        <w:rPr>
          <w:rStyle w:val="rfdBold2"/>
          <w:rtl/>
        </w:rPr>
        <w:t>ّ</w:t>
      </w:r>
      <w:r w:rsidRPr="00560CBA">
        <w:rPr>
          <w:rStyle w:val="rfdBold2"/>
          <w:rtl/>
        </w:rPr>
        <w:t>ون</w:t>
      </w:r>
      <w:r w:rsidR="00630984">
        <w:rPr>
          <w:rStyle w:val="rfdBold2"/>
          <w:rFonts w:hint="cs"/>
          <w:rtl/>
        </w:rPr>
        <w:t xml:space="preserve"> </w:t>
      </w:r>
      <w:r w:rsidR="00630984">
        <w:rPr>
          <w:rStyle w:val="rfdBold2"/>
          <w:rtl/>
        </w:rPr>
        <w:br/>
      </w:r>
      <w:r w:rsidR="00630984">
        <w:rPr>
          <w:rStyle w:val="rfdBold2"/>
          <w:rtl/>
        </w:rPr>
        <w:br/>
      </w:r>
      <w:r w:rsidR="00630984">
        <w:rPr>
          <w:rStyle w:val="rfdBold2"/>
          <w:rtl/>
        </w:rPr>
        <w:br/>
      </w:r>
      <w:r w:rsidRPr="00630984">
        <w:rPr>
          <w:rStyle w:val="rfdLineChar"/>
          <w:rtl/>
        </w:rPr>
        <w:t>__________________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 xml:space="preserve">(1) </w:t>
      </w:r>
      <w:r w:rsidR="00355A0C" w:rsidRPr="003D15C9">
        <w:rPr>
          <w:rtl/>
        </w:rPr>
        <w:t>ٱ</w:t>
      </w:r>
      <w:r w:rsidRPr="003D15C9">
        <w:rPr>
          <w:rtl/>
        </w:rPr>
        <w:t>نظر : الخصال</w:t>
      </w:r>
      <w:r w:rsidR="00B354B7" w:rsidRPr="003D15C9">
        <w:rPr>
          <w:rtl/>
        </w:rPr>
        <w:t xml:space="preserve"> </w:t>
      </w:r>
      <w:r w:rsidRPr="003D15C9">
        <w:rPr>
          <w:rtl/>
        </w:rPr>
        <w:t>4</w:t>
      </w:r>
      <w:r w:rsidR="007A060E" w:rsidRPr="003D15C9">
        <w:rPr>
          <w:rtl/>
        </w:rPr>
        <w:t xml:space="preserve"> / </w:t>
      </w:r>
      <w:r w:rsidRPr="003D15C9">
        <w:rPr>
          <w:rtl/>
        </w:rPr>
        <w:t>499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الاحتجاج</w:t>
      </w:r>
      <w:r w:rsidR="00B354B7" w:rsidRPr="003D15C9">
        <w:rPr>
          <w:rtl/>
        </w:rPr>
        <w:t xml:space="preserve"> </w:t>
      </w:r>
      <w:r w:rsidRPr="003D15C9">
        <w:rPr>
          <w:rtl/>
        </w:rPr>
        <w:t>1</w:t>
      </w:r>
      <w:r w:rsidR="007A060E" w:rsidRPr="003D15C9">
        <w:rPr>
          <w:rtl/>
        </w:rPr>
        <w:t xml:space="preserve"> / </w:t>
      </w:r>
      <w:r w:rsidRPr="003D15C9">
        <w:rPr>
          <w:rtl/>
        </w:rPr>
        <w:t xml:space="preserve">127 </w:t>
      </w:r>
      <w:r w:rsidR="00294847" w:rsidRPr="003D15C9">
        <w:rPr>
          <w:rtl/>
        </w:rPr>
        <w:t>ـ</w:t>
      </w:r>
      <w:r w:rsidRPr="003D15C9">
        <w:rPr>
          <w:rtl/>
        </w:rPr>
        <w:t xml:space="preserve"> 132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مجمع البيان</w:t>
      </w:r>
      <w:r w:rsidR="00B354B7" w:rsidRPr="003D15C9">
        <w:rPr>
          <w:rtl/>
        </w:rPr>
        <w:t xml:space="preserve"> </w:t>
      </w:r>
      <w:r w:rsidRPr="003D15C9">
        <w:rPr>
          <w:rtl/>
        </w:rPr>
        <w:t>5</w:t>
      </w:r>
      <w:r w:rsidR="007A060E" w:rsidRPr="003D15C9">
        <w:rPr>
          <w:rtl/>
        </w:rPr>
        <w:t xml:space="preserve"> / </w:t>
      </w:r>
      <w:r w:rsidRPr="003D15C9">
        <w:rPr>
          <w:rtl/>
        </w:rPr>
        <w:t>84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(2) سورة الأنفال 8 : 42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</w:t>
      </w:r>
      <w:r w:rsidR="009E2F35" w:rsidRPr="003D15C9">
        <w:rPr>
          <w:rtl/>
        </w:rPr>
        <w:t>3) سورة العنكبوت</w:t>
      </w:r>
      <w:r w:rsidRPr="003D15C9">
        <w:rPr>
          <w:rtl/>
        </w:rPr>
        <w:t xml:space="preserve"> </w:t>
      </w:r>
      <w:r w:rsidR="009E2F35" w:rsidRPr="003D15C9">
        <w:rPr>
          <w:rtl/>
        </w:rPr>
        <w:t>29</w:t>
      </w:r>
      <w:r w:rsidRPr="003D15C9">
        <w:rPr>
          <w:rtl/>
        </w:rPr>
        <w:t xml:space="preserve"> : </w:t>
      </w:r>
      <w:r w:rsidR="009E2F35" w:rsidRPr="003D15C9">
        <w:rPr>
          <w:rtl/>
        </w:rPr>
        <w:t>18</w:t>
      </w:r>
      <w:r w:rsidR="00F26704" w:rsidRPr="003D15C9">
        <w:rPr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(4) المراجعات : 437 المراجعة 82</w:t>
      </w:r>
      <w:r w:rsidR="00F26704" w:rsidRPr="003D15C9">
        <w:rPr>
          <w:rtl/>
        </w:rPr>
        <w:t xml:space="preserve"> .</w:t>
      </w:r>
    </w:p>
    <w:p w:rsidR="00CF294D" w:rsidRPr="003D15C9" w:rsidRDefault="000509AA" w:rsidP="003D15C9">
      <w:pPr>
        <w:pStyle w:val="rfdFootnote0"/>
        <w:rPr>
          <w:rStyle w:val="rfdPoemTiniCharChar"/>
        </w:rPr>
      </w:pPr>
      <w:r w:rsidRPr="003D15C9">
        <w:rPr>
          <w:rtl/>
        </w:rPr>
        <w:t>(5) في ما أخرجه مسلم ص 120 من الجزء الثاني من صحيحه</w:t>
      </w:r>
      <w:r w:rsidR="00C51724" w:rsidRPr="003D15C9">
        <w:rPr>
          <w:rtl/>
        </w:rPr>
        <w:t xml:space="preserve"> ،</w:t>
      </w:r>
      <w:r w:rsidRPr="003D15C9">
        <w:rPr>
          <w:rtl/>
        </w:rPr>
        <w:t xml:space="preserve"> ورواه أصحاب</w:t>
      </w:r>
      <w:r w:rsidR="00444449" w:rsidRPr="003D15C9">
        <w:rPr>
          <w:rtl/>
        </w:rPr>
        <w:t xml:space="preserve"> </w:t>
      </w:r>
      <w:r w:rsidR="00444449" w:rsidRPr="003D15C9">
        <w:rPr>
          <w:rtl/>
        </w:rPr>
        <w:br/>
      </w:r>
    </w:p>
    <w:p w:rsidR="000509AA" w:rsidRPr="000351D9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560CBA">
        <w:rPr>
          <w:rStyle w:val="rfdBold2"/>
          <w:rtl/>
        </w:rPr>
        <w:lastRenderedPageBreak/>
        <w:t>بس</w:t>
      </w:r>
      <w:r w:rsidR="00AB119C">
        <w:rPr>
          <w:rStyle w:val="rfdBold2"/>
          <w:rtl/>
        </w:rPr>
        <w:t>ُ</w:t>
      </w:r>
      <w:r w:rsidRPr="00560CBA">
        <w:rPr>
          <w:rStyle w:val="rfdBold2"/>
          <w:rtl/>
        </w:rPr>
        <w:t>ن</w:t>
      </w:r>
      <w:r w:rsidR="00AB119C">
        <w:rPr>
          <w:rStyle w:val="rfdBold2"/>
          <w:rtl/>
        </w:rPr>
        <w:t>ّ</w:t>
      </w:r>
      <w:r w:rsidRPr="00560CBA">
        <w:rPr>
          <w:rStyle w:val="rfdBold2"/>
          <w:rtl/>
        </w:rPr>
        <w:t>تي</w:t>
      </w:r>
      <w:r w:rsidR="00C51724">
        <w:rPr>
          <w:rStyle w:val="rfdBold2"/>
          <w:rtl/>
        </w:rPr>
        <w:t xml:space="preserve"> ،</w:t>
      </w:r>
      <w:r w:rsidRPr="00560CBA">
        <w:rPr>
          <w:rStyle w:val="rfdBold2"/>
          <w:rtl/>
        </w:rPr>
        <w:t xml:space="preserve"> وسيقوم فيهم رجال قلوبهم قلوب الشياطين في جثمان</w:t>
      </w:r>
      <w:r w:rsidR="00444449">
        <w:rPr>
          <w:rStyle w:val="rfdBold2"/>
          <w:rtl/>
        </w:rPr>
        <w:t xml:space="preserve"> </w:t>
      </w:r>
      <w:r w:rsidR="00444449">
        <w:rPr>
          <w:rStyle w:val="rfdBold2"/>
          <w:rtl/>
        </w:rPr>
        <w:br/>
      </w:r>
      <w:r w:rsidRPr="00366AA1">
        <w:rPr>
          <w:rStyle w:val="rfdBold2"/>
          <w:rtl/>
        </w:rPr>
        <w:t>إنس</w:t>
      </w:r>
      <w:r w:rsidR="000351D9">
        <w:rPr>
          <w:rStyle w:val="rfdBold2"/>
          <w:rFonts w:hint="cs"/>
          <w:rtl/>
        </w:rPr>
        <w:t xml:space="preserve"> </w:t>
      </w:r>
      <w:r w:rsidR="00560CBA" w:rsidRPr="00366AA1">
        <w:rPr>
          <w:rStyle w:val="rfdBold2"/>
          <w:rtl/>
        </w:rPr>
        <w:t>»</w:t>
      </w:r>
      <w:r w:rsidR="00F26704" w:rsidRPr="000351D9">
        <w:rPr>
          <w:rtl/>
        </w:rPr>
        <w:t xml:space="preserve"> .</w:t>
      </w:r>
    </w:p>
    <w:p w:rsidR="00560CBA" w:rsidRDefault="000509AA" w:rsidP="000509AA">
      <w:pPr>
        <w:rPr>
          <w:rtl/>
        </w:rPr>
      </w:pPr>
      <w:r w:rsidRPr="000509AA">
        <w:rPr>
          <w:rtl/>
        </w:rPr>
        <w:t>قال حذيفة : كيف أ</w:t>
      </w:r>
      <w:r w:rsidR="00560CBA">
        <w:rPr>
          <w:rtl/>
        </w:rPr>
        <w:t>صنع يا رسول الله إن أدركت ذلك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قال : </w:t>
      </w:r>
      <w:r w:rsidRPr="00366AA1">
        <w:rPr>
          <w:rStyle w:val="rfdBold2"/>
          <w:rtl/>
        </w:rPr>
        <w:t>«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تسمع وتطيع للأمير وإن ضرب ظهرك وأخذ مالك</w:t>
      </w:r>
      <w:r w:rsidR="00C51724">
        <w:rPr>
          <w:rStyle w:val="rfdBold2"/>
          <w:rtl/>
        </w:rPr>
        <w:t xml:space="preserve"> ،</w:t>
      </w:r>
      <w:r w:rsidR="00444449" w:rsidRPr="00366AA1">
        <w:rPr>
          <w:rStyle w:val="rfdBold2"/>
          <w:rtl/>
        </w:rPr>
        <w:t xml:space="preserve"> </w:t>
      </w:r>
      <w:r w:rsidR="00444449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فاسمع له وأطع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ومثله قوله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في حديث عبد الله بن مسعود </w:t>
      </w:r>
      <w:r w:rsidRPr="000509AA">
        <w:rPr>
          <w:rStyle w:val="rfdFootnotenum"/>
          <w:rtl/>
        </w:rPr>
        <w:t>(2)</w:t>
      </w:r>
      <w:r w:rsidRPr="000509AA">
        <w:rPr>
          <w:rtl/>
        </w:rPr>
        <w:t xml:space="preserve"> : </w:t>
      </w:r>
      <w:r w:rsidRPr="00366AA1">
        <w:rPr>
          <w:rStyle w:val="rfdBold2"/>
          <w:rtl/>
        </w:rPr>
        <w:t>«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ستكون</w:t>
      </w:r>
      <w:r w:rsidR="00444449" w:rsidRPr="00366AA1">
        <w:rPr>
          <w:rStyle w:val="rfdBold2"/>
          <w:rtl/>
        </w:rPr>
        <w:t xml:space="preserve"> </w:t>
      </w:r>
      <w:r w:rsidR="00444449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بعدي أثرة وأ</w:t>
      </w:r>
      <w:r w:rsidR="00AB119C" w:rsidRPr="00366AA1">
        <w:rPr>
          <w:rStyle w:val="rfdBold2"/>
          <w:rtl/>
        </w:rPr>
        <w:t>ُ</w:t>
      </w:r>
      <w:r w:rsidRPr="00366AA1">
        <w:rPr>
          <w:rStyle w:val="rfdBold2"/>
          <w:rtl/>
        </w:rPr>
        <w:t>مور تنكرونها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»</w:t>
      </w:r>
      <w:r w:rsidR="00F26704">
        <w:rPr>
          <w:rtl/>
        </w:rPr>
        <w:t xml:space="preserve"> .</w:t>
      </w:r>
    </w:p>
    <w:p w:rsidR="00B354B7" w:rsidRDefault="000509AA" w:rsidP="000509AA">
      <w:pPr>
        <w:rPr>
          <w:rtl/>
        </w:rPr>
      </w:pPr>
      <w:r w:rsidRPr="000509AA">
        <w:rPr>
          <w:rtl/>
        </w:rPr>
        <w:t>قالوا : يا رسول ال</w:t>
      </w:r>
      <w:r w:rsidR="00B354B7">
        <w:rPr>
          <w:rtl/>
        </w:rPr>
        <w:t>له</w:t>
      </w:r>
      <w:r w:rsidR="007A060E">
        <w:rPr>
          <w:rtl/>
        </w:rPr>
        <w:t xml:space="preserve"> !</w:t>
      </w:r>
      <w:r w:rsidR="00B354B7">
        <w:rPr>
          <w:rtl/>
        </w:rPr>
        <w:t xml:space="preserve"> كيف تأمر من أدرك من</w:t>
      </w:r>
      <w:r w:rsidR="00AB119C">
        <w:rPr>
          <w:rtl/>
        </w:rPr>
        <w:t>ّ</w:t>
      </w:r>
      <w:r w:rsidR="00B354B7">
        <w:rPr>
          <w:rtl/>
        </w:rPr>
        <w:t>ا ذلك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قال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: </w:t>
      </w:r>
      <w:r w:rsidRPr="00366AA1">
        <w:rPr>
          <w:rStyle w:val="rfdBold2"/>
          <w:rtl/>
        </w:rPr>
        <w:t>«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تؤد</w:t>
      </w:r>
      <w:r w:rsidR="00AB119C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ون الحق</w:t>
      </w:r>
      <w:r w:rsidR="00AB119C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 xml:space="preserve"> الذي عليكم</w:t>
      </w:r>
      <w:r w:rsidR="00C51724">
        <w:rPr>
          <w:rStyle w:val="rfdBold2"/>
          <w:rtl/>
        </w:rPr>
        <w:t xml:space="preserve"> ،</w:t>
      </w:r>
      <w:r w:rsidRPr="00366AA1">
        <w:rPr>
          <w:rStyle w:val="rfdBold2"/>
          <w:rtl/>
        </w:rPr>
        <w:t xml:space="preserve"> وتسألون الله الذي</w:t>
      </w:r>
      <w:r w:rsidR="00444449" w:rsidRPr="00366AA1">
        <w:rPr>
          <w:rStyle w:val="rfdBold2"/>
          <w:rtl/>
        </w:rPr>
        <w:t xml:space="preserve"> </w:t>
      </w:r>
      <w:r w:rsidR="00444449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لكم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»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انتهى</w:t>
      </w:r>
      <w:r w:rsidR="00AB119C" w:rsidRPr="00FA1B48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351D9" w:rsidRDefault="000509AA" w:rsidP="000351D9">
      <w:pPr>
        <w:rPr>
          <w:rStyle w:val="rfdLineChar"/>
          <w:rtl/>
        </w:rPr>
      </w:pPr>
      <w:r w:rsidRPr="000509AA">
        <w:rPr>
          <w:rtl/>
        </w:rPr>
        <w:t>وكان أبو ذر</w:t>
      </w:r>
      <w:r w:rsidR="00AB119C">
        <w:rPr>
          <w:rtl/>
        </w:rPr>
        <w:t>ّ</w:t>
      </w:r>
      <w:r w:rsidRPr="000509AA">
        <w:rPr>
          <w:rtl/>
        </w:rPr>
        <w:t xml:space="preserve"> يقول </w:t>
      </w:r>
      <w:r w:rsidRPr="000509AA">
        <w:rPr>
          <w:rStyle w:val="rfdFootnotenum"/>
          <w:rtl/>
        </w:rPr>
        <w:t>(3)</w:t>
      </w:r>
      <w:r w:rsidRPr="000509AA">
        <w:rPr>
          <w:rtl/>
        </w:rPr>
        <w:t xml:space="preserve"> : إن</w:t>
      </w:r>
      <w:r w:rsidR="00AB119C">
        <w:rPr>
          <w:rtl/>
        </w:rPr>
        <w:t>ّ</w:t>
      </w:r>
      <w:r w:rsidRPr="000509AA">
        <w:rPr>
          <w:rtl/>
        </w:rPr>
        <w:t xml:space="preserve"> خليلي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أوصاني أن أسمع</w:t>
      </w:r>
      <w:r w:rsidR="000351D9">
        <w:rPr>
          <w:rFonts w:hint="cs"/>
          <w:rtl/>
        </w:rPr>
        <w:t xml:space="preserve"> </w:t>
      </w:r>
      <w:r w:rsidR="000351D9">
        <w:rPr>
          <w:rtl/>
        </w:rPr>
        <w:br/>
      </w:r>
      <w:r w:rsidRPr="000351D9">
        <w:rPr>
          <w:rStyle w:val="rfdLineChar"/>
          <w:rtl/>
        </w:rPr>
        <w:t>__________________</w:t>
      </w:r>
    </w:p>
    <w:p w:rsidR="00560CBA" w:rsidRPr="003D15C9" w:rsidRDefault="00560CBA" w:rsidP="003D15C9">
      <w:pPr>
        <w:pStyle w:val="rfdFootnote0"/>
        <w:rPr>
          <w:rtl/>
        </w:rPr>
      </w:pPr>
      <w:r w:rsidRPr="003D15C9">
        <w:rPr>
          <w:rtl/>
        </w:rPr>
        <w:t>السنن كل</w:t>
      </w:r>
      <w:r w:rsidR="00AB119C" w:rsidRPr="003D15C9">
        <w:rPr>
          <w:rtl/>
        </w:rPr>
        <w:t>ّ</w:t>
      </w:r>
      <w:r w:rsidRPr="003D15C9">
        <w:rPr>
          <w:rtl/>
        </w:rPr>
        <w:t>هم</w:t>
      </w:r>
      <w:r w:rsidR="00F26704" w:rsidRPr="003D15C9">
        <w:rPr>
          <w:rtl/>
        </w:rPr>
        <w:t xml:space="preserve"> .</w:t>
      </w:r>
      <w:r w:rsidRPr="003D15C9">
        <w:rPr>
          <w:rtl/>
        </w:rPr>
        <w:t xml:space="preserve"> منه </w:t>
      </w:r>
      <w:r w:rsidRPr="003D15C9">
        <w:rPr>
          <w:rStyle w:val="rfdAlaem"/>
          <w:rtl/>
        </w:rPr>
        <w:t>قدس‌سره</w:t>
      </w:r>
      <w:r w:rsidR="00F26704" w:rsidRPr="003D15C9">
        <w:rPr>
          <w:rtl/>
        </w:rPr>
        <w:t xml:space="preserve"> .</w:t>
      </w:r>
    </w:p>
    <w:p w:rsidR="00CF294D" w:rsidRPr="000351D9" w:rsidRDefault="00560CBA" w:rsidP="000351D9">
      <w:pPr>
        <w:rPr>
          <w:rStyle w:val="rfdFootnote"/>
          <w:rtl/>
        </w:rPr>
      </w:pPr>
      <w:r w:rsidRPr="000351D9">
        <w:rPr>
          <w:rStyle w:val="rfdFootnote"/>
          <w:rtl/>
        </w:rPr>
        <w:t>و</w:t>
      </w:r>
      <w:r w:rsidR="00AB119C" w:rsidRPr="000351D9">
        <w:rPr>
          <w:rStyle w:val="rfdFootnote"/>
          <w:rtl/>
        </w:rPr>
        <w:t>ٱ</w:t>
      </w:r>
      <w:r w:rsidRPr="000351D9">
        <w:rPr>
          <w:rStyle w:val="rfdFootnote"/>
          <w:rtl/>
        </w:rPr>
        <w:t>نظر : صحيح مسلم 6</w:t>
      </w:r>
      <w:r w:rsidR="007A060E" w:rsidRPr="000351D9">
        <w:rPr>
          <w:rStyle w:val="rfdFootnote"/>
          <w:rtl/>
        </w:rPr>
        <w:t xml:space="preserve"> / </w:t>
      </w:r>
      <w:r w:rsidRPr="000351D9">
        <w:rPr>
          <w:rStyle w:val="rfdFootnote"/>
          <w:rtl/>
        </w:rPr>
        <w:t>20 كتاب الإمارة</w:t>
      </w:r>
      <w:r w:rsidR="007A060E" w:rsidRPr="000351D9">
        <w:rPr>
          <w:rStyle w:val="rfdFootnote"/>
          <w:rtl/>
        </w:rPr>
        <w:t xml:space="preserve"> / </w:t>
      </w:r>
      <w:r w:rsidRPr="000351D9">
        <w:rPr>
          <w:rStyle w:val="rfdFootnote"/>
          <w:rtl/>
        </w:rPr>
        <w:t>باب الأمر بلزوم الجماعة عند ظهور</w:t>
      </w:r>
      <w:r w:rsidR="00444449" w:rsidRPr="000351D9">
        <w:rPr>
          <w:rStyle w:val="rfdFootnote"/>
          <w:rtl/>
        </w:rPr>
        <w:t xml:space="preserve"> </w:t>
      </w:r>
      <w:r w:rsidR="00444449" w:rsidRPr="000351D9">
        <w:rPr>
          <w:rStyle w:val="rfdFootnote"/>
          <w:rtl/>
        </w:rPr>
        <w:br/>
      </w:r>
      <w:r w:rsidRPr="000351D9">
        <w:rPr>
          <w:rStyle w:val="rfdFootnote"/>
          <w:rtl/>
        </w:rPr>
        <w:t>الفتن</w:t>
      </w:r>
      <w:r w:rsidR="00C51724" w:rsidRPr="000351D9">
        <w:rPr>
          <w:rStyle w:val="rfdFootnote"/>
          <w:rtl/>
        </w:rPr>
        <w:t xml:space="preserve"> ،</w:t>
      </w:r>
      <w:r w:rsidRPr="000351D9">
        <w:rPr>
          <w:rStyle w:val="rfdFootnote"/>
          <w:rtl/>
        </w:rPr>
        <w:t xml:space="preserve"> سنن البيهقي 8</w:t>
      </w:r>
      <w:r w:rsidR="007A060E" w:rsidRPr="000351D9">
        <w:rPr>
          <w:rStyle w:val="rfdFootnote"/>
          <w:rtl/>
        </w:rPr>
        <w:t xml:space="preserve"> / </w:t>
      </w:r>
      <w:r w:rsidRPr="000351D9">
        <w:rPr>
          <w:rStyle w:val="rfdFootnote"/>
          <w:rtl/>
        </w:rPr>
        <w:t>157</w:t>
      </w:r>
      <w:r w:rsidR="00C51724" w:rsidRPr="000351D9">
        <w:rPr>
          <w:rStyle w:val="rfdFootnote"/>
          <w:rtl/>
        </w:rPr>
        <w:t xml:space="preserve"> ،</w:t>
      </w:r>
      <w:r w:rsidRPr="000351D9">
        <w:rPr>
          <w:rStyle w:val="rfdFootnote"/>
          <w:rtl/>
        </w:rPr>
        <w:t xml:space="preserve"> فتح الباري 13</w:t>
      </w:r>
      <w:r w:rsidR="007A060E" w:rsidRPr="000351D9">
        <w:rPr>
          <w:rStyle w:val="rfdFootnote"/>
          <w:rtl/>
        </w:rPr>
        <w:t xml:space="preserve"> / </w:t>
      </w:r>
      <w:r w:rsidRPr="000351D9">
        <w:rPr>
          <w:rStyle w:val="rfdFootnote"/>
          <w:rtl/>
        </w:rPr>
        <w:t>66</w:t>
      </w:r>
      <w:r w:rsidR="00C51724" w:rsidRPr="000351D9">
        <w:rPr>
          <w:rStyle w:val="rfdFootnote"/>
          <w:rtl/>
        </w:rPr>
        <w:t xml:space="preserve"> ،</w:t>
      </w:r>
      <w:r w:rsidRPr="000351D9">
        <w:rPr>
          <w:rStyle w:val="rfdFootnote"/>
          <w:rtl/>
        </w:rPr>
        <w:t xml:space="preserve"> كنز العم</w:t>
      </w:r>
      <w:r w:rsidR="00AB119C" w:rsidRPr="000351D9">
        <w:rPr>
          <w:rStyle w:val="rfdFootnote"/>
          <w:rtl/>
        </w:rPr>
        <w:t>ّ</w:t>
      </w:r>
      <w:r w:rsidRPr="000351D9">
        <w:rPr>
          <w:rStyle w:val="rfdFootnote"/>
          <w:rtl/>
        </w:rPr>
        <w:t>ال 11</w:t>
      </w:r>
      <w:r w:rsidR="007A060E" w:rsidRPr="000351D9">
        <w:rPr>
          <w:rStyle w:val="rfdFootnote"/>
          <w:rtl/>
        </w:rPr>
        <w:t xml:space="preserve"> / </w:t>
      </w:r>
      <w:r w:rsidRPr="000351D9">
        <w:rPr>
          <w:rStyle w:val="rfdFootnote"/>
          <w:rtl/>
        </w:rPr>
        <w:t>223</w:t>
      </w:r>
      <w:r w:rsidR="00F26704" w:rsidRPr="000351D9">
        <w:rPr>
          <w:rStyle w:val="rfdFootnote"/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(1) إن</w:t>
      </w:r>
      <w:r w:rsidR="00AB119C" w:rsidRPr="003D15C9">
        <w:rPr>
          <w:rtl/>
        </w:rPr>
        <w:t>ّ</w:t>
      </w:r>
      <w:r w:rsidRPr="003D15C9">
        <w:rPr>
          <w:rtl/>
        </w:rPr>
        <w:t xml:space="preserve"> من عرف ما ألم</w:t>
      </w:r>
      <w:r w:rsidR="00AB119C" w:rsidRPr="003D15C9">
        <w:rPr>
          <w:rtl/>
        </w:rPr>
        <w:t>ّ</w:t>
      </w:r>
      <w:r w:rsidRPr="003D15C9">
        <w:rPr>
          <w:rtl/>
        </w:rPr>
        <w:t xml:space="preserve"> بالمسلمين عند فقد النبي</w:t>
      </w:r>
      <w:r w:rsidR="00AB119C" w:rsidRPr="003D15C9">
        <w:rPr>
          <w:rtl/>
        </w:rPr>
        <w:t>ّ</w:t>
      </w:r>
      <w:r w:rsidRPr="003D15C9">
        <w:rPr>
          <w:rtl/>
        </w:rPr>
        <w:t xml:space="preserve"> </w:t>
      </w:r>
      <w:r w:rsidRPr="003D15C9">
        <w:rPr>
          <w:rStyle w:val="rfdAlaem"/>
          <w:rtl/>
        </w:rPr>
        <w:t>صلى‌الله‌عليه‌وآله‌وسلم</w:t>
      </w:r>
      <w:r w:rsidRPr="003D15C9">
        <w:rPr>
          <w:rtl/>
        </w:rPr>
        <w:t xml:space="preserve"> يعلم أن</w:t>
      </w:r>
      <w:r w:rsidR="00AB119C" w:rsidRPr="003D15C9">
        <w:rPr>
          <w:rtl/>
        </w:rPr>
        <w:t>ّ</w:t>
      </w:r>
      <w:r w:rsidRPr="003D15C9">
        <w:rPr>
          <w:rtl/>
        </w:rPr>
        <w:t xml:space="preserve"> ذلك الوقت لا يسع</w:t>
      </w:r>
      <w:r w:rsidR="00444449" w:rsidRPr="003D15C9">
        <w:rPr>
          <w:rtl/>
        </w:rPr>
        <w:t xml:space="preserve"> </w:t>
      </w:r>
      <w:r w:rsidR="00444449" w:rsidRPr="003D15C9">
        <w:rPr>
          <w:rtl/>
        </w:rPr>
        <w:br/>
      </w:r>
      <w:r w:rsidRPr="003D15C9">
        <w:rPr>
          <w:rtl/>
        </w:rPr>
        <w:t>نزاعا</w:t>
      </w:r>
      <w:r w:rsidR="00AB119C" w:rsidRPr="003D15C9">
        <w:rPr>
          <w:rtl/>
        </w:rPr>
        <w:t>ً</w:t>
      </w:r>
      <w:r w:rsidRPr="003D15C9">
        <w:rPr>
          <w:rtl/>
        </w:rPr>
        <w:t xml:space="preserve"> ولا يليق به إل</w:t>
      </w:r>
      <w:r w:rsidR="00AB119C" w:rsidRPr="003D15C9">
        <w:rPr>
          <w:rtl/>
        </w:rPr>
        <w:t>ّ</w:t>
      </w:r>
      <w:r w:rsidRPr="003D15C9">
        <w:rPr>
          <w:rtl/>
        </w:rPr>
        <w:t>ا الصبر على</w:t>
      </w:r>
      <w:r w:rsidR="00AB119C" w:rsidRPr="003D15C9">
        <w:rPr>
          <w:rtl/>
        </w:rPr>
        <w:t>ٰ</w:t>
      </w:r>
      <w:r w:rsidRPr="003D15C9">
        <w:rPr>
          <w:rtl/>
        </w:rPr>
        <w:t xml:space="preserve"> الأذى</w:t>
      </w:r>
      <w:r w:rsidR="00AB119C" w:rsidRPr="003D15C9">
        <w:rPr>
          <w:rtl/>
        </w:rPr>
        <w:t>ٰ</w:t>
      </w:r>
      <w:r w:rsidRPr="003D15C9">
        <w:rPr>
          <w:rtl/>
        </w:rPr>
        <w:t xml:space="preserve"> والغض</w:t>
      </w:r>
      <w:r w:rsidR="00AB119C" w:rsidRPr="003D15C9">
        <w:rPr>
          <w:rtl/>
        </w:rPr>
        <w:t>ّ</w:t>
      </w:r>
      <w:r w:rsidRPr="003D15C9">
        <w:rPr>
          <w:rtl/>
        </w:rPr>
        <w:t xml:space="preserve"> على</w:t>
      </w:r>
      <w:r w:rsidR="00AB119C" w:rsidRPr="003D15C9">
        <w:rPr>
          <w:rtl/>
        </w:rPr>
        <w:t>ٰ</w:t>
      </w:r>
      <w:r w:rsidRPr="003D15C9">
        <w:rPr>
          <w:rtl/>
        </w:rPr>
        <w:t xml:space="preserve"> القذى</w:t>
      </w:r>
      <w:r w:rsidR="00AB119C" w:rsidRPr="003D15C9">
        <w:rPr>
          <w:rtl/>
        </w:rPr>
        <w:t>ٰ</w:t>
      </w:r>
      <w:r w:rsidRPr="003D15C9">
        <w:rPr>
          <w:rtl/>
        </w:rPr>
        <w:t xml:space="preserve"> </w:t>
      </w:r>
      <w:r w:rsidR="00AB119C" w:rsidRPr="003D15C9">
        <w:rPr>
          <w:rtl/>
        </w:rPr>
        <w:t>؛</w:t>
      </w:r>
      <w:r w:rsidRPr="003D15C9">
        <w:rPr>
          <w:rtl/>
        </w:rPr>
        <w:t xml:space="preserve"> لأن</w:t>
      </w:r>
      <w:r w:rsidR="00AB119C" w:rsidRPr="003D15C9">
        <w:rPr>
          <w:rtl/>
        </w:rPr>
        <w:t>ّ</w:t>
      </w:r>
      <w:r w:rsidRPr="003D15C9">
        <w:rPr>
          <w:rtl/>
        </w:rPr>
        <w:t xml:space="preserve"> نزاع المسلمين</w:t>
      </w:r>
      <w:r w:rsidR="00444449" w:rsidRPr="003D15C9">
        <w:rPr>
          <w:rtl/>
        </w:rPr>
        <w:t xml:space="preserve"> </w:t>
      </w:r>
      <w:r w:rsidR="00444449" w:rsidRPr="003D15C9">
        <w:rPr>
          <w:rtl/>
        </w:rPr>
        <w:br/>
      </w:r>
      <w:r w:rsidRPr="003D15C9">
        <w:rPr>
          <w:rtl/>
        </w:rPr>
        <w:t>يومئذ يؤد</w:t>
      </w:r>
      <w:r w:rsidR="00AB119C" w:rsidRPr="003D15C9">
        <w:rPr>
          <w:rtl/>
        </w:rPr>
        <w:t>ّ</w:t>
      </w:r>
      <w:r w:rsidRPr="003D15C9">
        <w:rPr>
          <w:rtl/>
        </w:rPr>
        <w:t>ي إلى</w:t>
      </w:r>
      <w:r w:rsidR="00AB119C" w:rsidRPr="003D15C9">
        <w:rPr>
          <w:rtl/>
        </w:rPr>
        <w:t>ٰ</w:t>
      </w:r>
      <w:r w:rsidRPr="003D15C9">
        <w:rPr>
          <w:rtl/>
        </w:rPr>
        <w:t xml:space="preserve"> اضمحلالهم </w:t>
      </w:r>
      <w:r w:rsidR="00AB119C" w:rsidRPr="003D15C9">
        <w:rPr>
          <w:rtl/>
        </w:rPr>
        <w:t>؛</w:t>
      </w:r>
      <w:r w:rsidRPr="003D15C9">
        <w:rPr>
          <w:rtl/>
        </w:rPr>
        <w:t xml:space="preserve"> ولذا أمرهم النبي</w:t>
      </w:r>
      <w:r w:rsidR="00AB119C" w:rsidRPr="003D15C9">
        <w:rPr>
          <w:rtl/>
        </w:rPr>
        <w:t>ّ</w:t>
      </w:r>
      <w:r w:rsidRPr="003D15C9">
        <w:rPr>
          <w:rtl/>
        </w:rPr>
        <w:t xml:space="preserve"> </w:t>
      </w:r>
      <w:r w:rsidRPr="003D15C9">
        <w:rPr>
          <w:rStyle w:val="rfdAlaem"/>
          <w:rtl/>
        </w:rPr>
        <w:t>صلى‌الله‌عليه‌وآله‌وسلم</w:t>
      </w:r>
      <w:r w:rsidRPr="003D15C9">
        <w:rPr>
          <w:rtl/>
        </w:rPr>
        <w:t xml:space="preserve"> بالصبر</w:t>
      </w:r>
      <w:r w:rsidR="00F26704" w:rsidRPr="003D15C9">
        <w:rPr>
          <w:rtl/>
        </w:rPr>
        <w:t xml:space="preserve"> .</w:t>
      </w:r>
      <w:r w:rsidRPr="003D15C9">
        <w:rPr>
          <w:rtl/>
        </w:rPr>
        <w:t xml:space="preserve"> منه قدس‌سره</w:t>
      </w:r>
      <w:r w:rsidR="00F26704" w:rsidRPr="003D15C9">
        <w:rPr>
          <w:rtl/>
        </w:rPr>
        <w:t xml:space="preserve"> .</w:t>
      </w:r>
    </w:p>
    <w:p w:rsidR="000509AA" w:rsidRPr="007404E7" w:rsidRDefault="000509AA" w:rsidP="007404E7">
      <w:pPr>
        <w:rPr>
          <w:rStyle w:val="rfdFootnote"/>
          <w:rtl/>
        </w:rPr>
      </w:pPr>
      <w:r w:rsidRPr="007404E7">
        <w:rPr>
          <w:rStyle w:val="rfdFootnoteBold"/>
          <w:rtl/>
        </w:rPr>
        <w:t>أقول :</w:t>
      </w:r>
      <w:r w:rsidRPr="007404E7">
        <w:rPr>
          <w:rStyle w:val="rfdFootnote"/>
          <w:rtl/>
        </w:rPr>
        <w:t xml:space="preserve"> هذا إذا صح</w:t>
      </w:r>
      <w:r w:rsidR="00AB119C" w:rsidRPr="007404E7">
        <w:rPr>
          <w:rStyle w:val="rfdFootnote"/>
          <w:rtl/>
        </w:rPr>
        <w:t>ّ</w:t>
      </w:r>
      <w:r w:rsidRPr="007404E7">
        <w:rPr>
          <w:rStyle w:val="rfdFootnote"/>
          <w:rtl/>
        </w:rPr>
        <w:t xml:space="preserve"> ذيل هذا الحديث</w:t>
      </w:r>
      <w:r w:rsidR="00C51724" w:rsidRPr="007404E7">
        <w:rPr>
          <w:rStyle w:val="rfdFootnote"/>
          <w:rtl/>
        </w:rPr>
        <w:t xml:space="preserve"> ،</w:t>
      </w:r>
      <w:r w:rsidRPr="007404E7">
        <w:rPr>
          <w:rStyle w:val="rfdFootnote"/>
          <w:rtl/>
        </w:rPr>
        <w:t xml:space="preserve"> فيحمل على</w:t>
      </w:r>
      <w:r w:rsidR="00AB119C" w:rsidRPr="007404E7">
        <w:rPr>
          <w:rStyle w:val="rfdFootnote"/>
          <w:rtl/>
        </w:rPr>
        <w:t>ٰ</w:t>
      </w:r>
      <w:r w:rsidRPr="007404E7">
        <w:rPr>
          <w:rStyle w:val="rfdFootnote"/>
          <w:rtl/>
        </w:rPr>
        <w:t xml:space="preserve"> تلك الفترة العصيبة التي</w:t>
      </w:r>
      <w:r w:rsidR="00444449" w:rsidRPr="007404E7">
        <w:rPr>
          <w:rStyle w:val="rfdFootnote"/>
          <w:rtl/>
        </w:rPr>
        <w:t xml:space="preserve"> </w:t>
      </w:r>
      <w:r w:rsidR="00444449" w:rsidRPr="007404E7">
        <w:rPr>
          <w:rStyle w:val="rfdFootnote"/>
          <w:rtl/>
        </w:rPr>
        <w:br/>
      </w:r>
      <w:r w:rsidRPr="007404E7">
        <w:rPr>
          <w:rStyle w:val="rfdFootnote"/>
          <w:rtl/>
        </w:rPr>
        <w:t>تبعت وفاة النبي</w:t>
      </w:r>
      <w:r w:rsidR="00AB119C" w:rsidRPr="007404E7">
        <w:rPr>
          <w:rStyle w:val="rfdFootnote"/>
          <w:rtl/>
        </w:rPr>
        <w:t>ّ</w:t>
      </w:r>
      <w:r w:rsidRPr="007404E7">
        <w:rPr>
          <w:rStyle w:val="rfdFootnote"/>
          <w:rtl/>
        </w:rPr>
        <w:t xml:space="preserve"> </w:t>
      </w:r>
      <w:r w:rsidRPr="007404E7">
        <w:rPr>
          <w:rStyle w:val="rfdAlaem"/>
          <w:rtl/>
        </w:rPr>
        <w:t>صلى‌الله‌عليه‌وآله‌وسلم</w:t>
      </w:r>
      <w:r w:rsidR="00C51724" w:rsidRPr="007404E7">
        <w:rPr>
          <w:rStyle w:val="rfdFootnote"/>
          <w:rtl/>
        </w:rPr>
        <w:t xml:space="preserve"> ،</w:t>
      </w:r>
      <w:r w:rsidRPr="007404E7">
        <w:rPr>
          <w:rStyle w:val="rfdFootnote"/>
          <w:rtl/>
        </w:rPr>
        <w:t xml:space="preserve"> وإل</w:t>
      </w:r>
      <w:r w:rsidR="00AB119C" w:rsidRPr="007404E7">
        <w:rPr>
          <w:rStyle w:val="rfdFootnote"/>
          <w:rtl/>
        </w:rPr>
        <w:t>ّ</w:t>
      </w:r>
      <w:r w:rsidRPr="007404E7">
        <w:rPr>
          <w:rStyle w:val="rfdFootnote"/>
          <w:rtl/>
        </w:rPr>
        <w:t>ا فإطلاقه باطل</w:t>
      </w:r>
      <w:r w:rsidR="00C51724" w:rsidRPr="007404E7">
        <w:rPr>
          <w:rStyle w:val="rfdFootnote"/>
          <w:rtl/>
        </w:rPr>
        <w:t xml:space="preserve"> ،</w:t>
      </w:r>
      <w:r w:rsidRPr="007404E7">
        <w:rPr>
          <w:rStyle w:val="rfdFootnote"/>
          <w:rtl/>
        </w:rPr>
        <w:t xml:space="preserve"> لأن</w:t>
      </w:r>
      <w:r w:rsidR="00AB119C" w:rsidRPr="007404E7">
        <w:rPr>
          <w:rStyle w:val="rfdFootnote"/>
          <w:rtl/>
        </w:rPr>
        <w:t>ّ</w:t>
      </w:r>
      <w:r w:rsidRPr="007404E7">
        <w:rPr>
          <w:rStyle w:val="rfdFootnote"/>
          <w:rtl/>
        </w:rPr>
        <w:t>ه يدعو للخضوع للظلم والظالم</w:t>
      </w:r>
      <w:r w:rsidR="007A060E" w:rsidRPr="007404E7">
        <w:rPr>
          <w:rStyle w:val="rfdFootnote"/>
          <w:rtl/>
        </w:rPr>
        <w:t xml:space="preserve"> !</w:t>
      </w:r>
      <w:r w:rsidR="00444449" w:rsidRPr="007404E7">
        <w:rPr>
          <w:rStyle w:val="rfdFootnote"/>
          <w:rtl/>
        </w:rPr>
        <w:t xml:space="preserve"> </w:t>
      </w:r>
      <w:r w:rsidR="00444449" w:rsidRPr="007404E7">
        <w:rPr>
          <w:rStyle w:val="rfdFootnote"/>
          <w:rtl/>
        </w:rPr>
        <w:br/>
      </w:r>
      <w:r w:rsidRPr="007404E7">
        <w:rPr>
          <w:rStyle w:val="rfdFootnote"/>
          <w:rtl/>
        </w:rPr>
        <w:t>ومنه ي</w:t>
      </w:r>
      <w:r w:rsidR="00AB119C" w:rsidRPr="007404E7">
        <w:rPr>
          <w:rStyle w:val="rfdFootnote"/>
          <w:rtl/>
        </w:rPr>
        <w:t>ُ</w:t>
      </w:r>
      <w:r w:rsidRPr="007404E7">
        <w:rPr>
          <w:rStyle w:val="rfdFootnote"/>
          <w:rtl/>
        </w:rPr>
        <w:t>علم حال الأحاديث التالية وما يشبهها</w:t>
      </w:r>
      <w:r w:rsidR="00F26704" w:rsidRPr="007404E7">
        <w:rPr>
          <w:rStyle w:val="rfdFootnote"/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(2) وقد أخرجه مسلم في ص 118 من الجزء الثاني من صحيحه</w:t>
      </w:r>
      <w:r w:rsidR="00F26704" w:rsidRPr="003D15C9">
        <w:rPr>
          <w:rtl/>
        </w:rPr>
        <w:t xml:space="preserve"> .</w:t>
      </w:r>
      <w:r w:rsidRPr="003D15C9">
        <w:rPr>
          <w:rtl/>
        </w:rPr>
        <w:t xml:space="preserve"> منه </w:t>
      </w:r>
      <w:r w:rsidRPr="003D15C9">
        <w:rPr>
          <w:rStyle w:val="rfdAlaem"/>
          <w:rtl/>
        </w:rPr>
        <w:t>قدس‌سره</w:t>
      </w:r>
      <w:r w:rsidR="00F26704" w:rsidRPr="003D15C9">
        <w:rPr>
          <w:rtl/>
        </w:rPr>
        <w:t xml:space="preserve"> .</w:t>
      </w:r>
    </w:p>
    <w:p w:rsidR="000509AA" w:rsidRPr="000351D9" w:rsidRDefault="000509AA" w:rsidP="000351D9">
      <w:pPr>
        <w:rPr>
          <w:rStyle w:val="rfdFootnote"/>
          <w:rtl/>
        </w:rPr>
      </w:pPr>
      <w:r w:rsidRPr="000351D9">
        <w:rPr>
          <w:rStyle w:val="rfdFootnote"/>
          <w:rtl/>
        </w:rPr>
        <w:t>و</w:t>
      </w:r>
      <w:r w:rsidR="00AB119C" w:rsidRPr="000351D9">
        <w:rPr>
          <w:rStyle w:val="rfdFootnote"/>
          <w:rtl/>
        </w:rPr>
        <w:t>ٱ</w:t>
      </w:r>
      <w:r w:rsidRPr="000351D9">
        <w:rPr>
          <w:rStyle w:val="rfdFootnote"/>
          <w:rtl/>
        </w:rPr>
        <w:t>نظر : مشكاة المصابيح</w:t>
      </w:r>
      <w:r w:rsidR="00B354B7" w:rsidRPr="000351D9">
        <w:rPr>
          <w:rStyle w:val="rfdFootnote"/>
          <w:rtl/>
        </w:rPr>
        <w:t xml:space="preserve"> </w:t>
      </w:r>
      <w:r w:rsidRPr="000351D9">
        <w:rPr>
          <w:rStyle w:val="rfdFootnote"/>
          <w:rtl/>
        </w:rPr>
        <w:t>2</w:t>
      </w:r>
      <w:r w:rsidR="007A060E" w:rsidRPr="000351D9">
        <w:rPr>
          <w:rStyle w:val="rfdFootnote"/>
          <w:rtl/>
        </w:rPr>
        <w:t xml:space="preserve"> / </w:t>
      </w:r>
      <w:r w:rsidRPr="000351D9">
        <w:rPr>
          <w:rStyle w:val="rfdFootnote"/>
          <w:rtl/>
        </w:rPr>
        <w:t>335 ح 3672</w:t>
      </w:r>
      <w:r w:rsidR="00F26704" w:rsidRPr="000351D9">
        <w:rPr>
          <w:rStyle w:val="rfdFootnote"/>
          <w:rtl/>
        </w:rPr>
        <w:t xml:space="preserve"> .</w:t>
      </w:r>
    </w:p>
    <w:p w:rsidR="000509AA" w:rsidRPr="003D15C9" w:rsidRDefault="000509AA" w:rsidP="003D15C9">
      <w:pPr>
        <w:pStyle w:val="rfdFootnote0"/>
        <w:rPr>
          <w:rtl/>
        </w:rPr>
      </w:pPr>
      <w:r w:rsidRPr="003D15C9">
        <w:rPr>
          <w:rtl/>
        </w:rPr>
        <w:t>(3) في ما أخرجه عنه مسلم أيضا</w:t>
      </w:r>
      <w:r w:rsidR="00AB119C" w:rsidRPr="003D15C9">
        <w:rPr>
          <w:rtl/>
        </w:rPr>
        <w:t>ً</w:t>
      </w:r>
      <w:r w:rsidRPr="003D15C9">
        <w:rPr>
          <w:rtl/>
        </w:rPr>
        <w:t xml:space="preserve"> في الجزء الثاني من صحيحه</w:t>
      </w:r>
      <w:r w:rsidR="00F26704" w:rsidRPr="003D15C9">
        <w:rPr>
          <w:rtl/>
        </w:rPr>
        <w:t xml:space="preserve"> .</w:t>
      </w:r>
      <w:r w:rsidRPr="003D15C9">
        <w:rPr>
          <w:rtl/>
        </w:rPr>
        <w:t xml:space="preserve"> منه </w:t>
      </w:r>
      <w:r w:rsidRPr="003D15C9">
        <w:rPr>
          <w:rStyle w:val="rfdAlaem"/>
          <w:rtl/>
        </w:rPr>
        <w:t>قدس‌سره</w:t>
      </w:r>
      <w:r w:rsidR="00F26704" w:rsidRPr="003D15C9">
        <w:rPr>
          <w:rtl/>
        </w:rPr>
        <w:t xml:space="preserve"> .</w:t>
      </w:r>
    </w:p>
    <w:p w:rsidR="000509AA" w:rsidRPr="000351D9" w:rsidRDefault="00AB119C" w:rsidP="000351D9">
      <w:pPr>
        <w:rPr>
          <w:rStyle w:val="rfdFootnote"/>
          <w:rtl/>
        </w:rPr>
      </w:pPr>
      <w:r w:rsidRPr="000351D9">
        <w:rPr>
          <w:rStyle w:val="rfdFootnote"/>
          <w:rtl/>
        </w:rPr>
        <w:t>ٱ</w:t>
      </w:r>
      <w:r w:rsidR="000509AA" w:rsidRPr="000351D9">
        <w:rPr>
          <w:rStyle w:val="rfdFootnote"/>
          <w:rtl/>
        </w:rPr>
        <w:t>نظر : صحيح مسلم</w:t>
      </w:r>
      <w:r w:rsidR="00B354B7" w:rsidRPr="000351D9">
        <w:rPr>
          <w:rStyle w:val="rfdFootnote"/>
          <w:rtl/>
        </w:rPr>
        <w:t xml:space="preserve"> </w:t>
      </w:r>
      <w:r w:rsidR="000509AA" w:rsidRPr="000351D9">
        <w:rPr>
          <w:rStyle w:val="rfdFootnote"/>
          <w:rtl/>
        </w:rPr>
        <w:t>6</w:t>
      </w:r>
      <w:r w:rsidR="007A060E" w:rsidRPr="000351D9">
        <w:rPr>
          <w:rStyle w:val="rfdFootnote"/>
          <w:rtl/>
        </w:rPr>
        <w:t xml:space="preserve"> / </w:t>
      </w:r>
      <w:r w:rsidR="000509AA" w:rsidRPr="000351D9">
        <w:rPr>
          <w:rStyle w:val="rfdFootnote"/>
          <w:rtl/>
        </w:rPr>
        <w:t>14</w:t>
      </w:r>
      <w:r w:rsidR="00C51724" w:rsidRPr="000351D9">
        <w:rPr>
          <w:rStyle w:val="rfdFootnote"/>
          <w:rtl/>
        </w:rPr>
        <w:t xml:space="preserve"> ،</w:t>
      </w:r>
      <w:r w:rsidR="000509AA" w:rsidRPr="000351D9">
        <w:rPr>
          <w:rStyle w:val="rfdFootnote"/>
          <w:rtl/>
        </w:rPr>
        <w:t xml:space="preserve"> شرح الس</w:t>
      </w:r>
      <w:r w:rsidRPr="000351D9">
        <w:rPr>
          <w:rStyle w:val="rfdFootnote"/>
          <w:rtl/>
        </w:rPr>
        <w:t>ُ</w:t>
      </w:r>
      <w:r w:rsidR="000509AA" w:rsidRPr="000351D9">
        <w:rPr>
          <w:rStyle w:val="rfdFootnote"/>
          <w:rtl/>
        </w:rPr>
        <w:t>ن</w:t>
      </w:r>
      <w:r w:rsidRPr="000351D9">
        <w:rPr>
          <w:rStyle w:val="rfdFootnote"/>
          <w:rtl/>
        </w:rPr>
        <w:t>ّ</w:t>
      </w:r>
      <w:r w:rsidR="000509AA" w:rsidRPr="000351D9">
        <w:rPr>
          <w:rStyle w:val="rfdFootnote"/>
          <w:rtl/>
        </w:rPr>
        <w:t>ة</w:t>
      </w:r>
      <w:r w:rsidR="00B354B7" w:rsidRPr="000351D9">
        <w:rPr>
          <w:rStyle w:val="rfdFootnote"/>
          <w:rtl/>
        </w:rPr>
        <w:t xml:space="preserve"> </w:t>
      </w:r>
      <w:r w:rsidR="000509AA" w:rsidRPr="000351D9">
        <w:rPr>
          <w:rStyle w:val="rfdFootnote"/>
          <w:rtl/>
        </w:rPr>
        <w:t>6</w:t>
      </w:r>
      <w:r w:rsidR="007A060E" w:rsidRPr="000351D9">
        <w:rPr>
          <w:rStyle w:val="rfdFootnote"/>
          <w:rtl/>
        </w:rPr>
        <w:t xml:space="preserve"> / </w:t>
      </w:r>
      <w:r w:rsidR="000509AA" w:rsidRPr="000351D9">
        <w:rPr>
          <w:rStyle w:val="rfdFootnote"/>
          <w:rtl/>
        </w:rPr>
        <w:t>42</w:t>
      </w:r>
      <w:r w:rsidR="00F26704" w:rsidRPr="000351D9">
        <w:rPr>
          <w:rStyle w:val="rfdFootnote"/>
          <w:rtl/>
        </w:rPr>
        <w:t xml:space="preserve"> .</w:t>
      </w:r>
    </w:p>
    <w:p w:rsidR="00D33F27" w:rsidRDefault="00D33F27" w:rsidP="00560CBA">
      <w:pPr>
        <w:pStyle w:val="rfdNormal0"/>
        <w:rPr>
          <w:rtl/>
        </w:rPr>
        <w:sectPr w:rsidR="00D33F27" w:rsidSect="00600DF3">
          <w:headerReference w:type="even" r:id="rId410"/>
          <w:headerReference w:type="default" r:id="rId411"/>
          <w:headerReference w:type="first" r:id="rId41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وأ</w:t>
      </w:r>
      <w:r w:rsidR="00E925D8">
        <w:rPr>
          <w:rtl/>
        </w:rPr>
        <w:t>ُ</w:t>
      </w:r>
      <w:r w:rsidRPr="000509AA">
        <w:rPr>
          <w:rtl/>
        </w:rPr>
        <w:t>طيع وإن كان عبدا</w:t>
      </w:r>
      <w:r w:rsidR="00E925D8">
        <w:rPr>
          <w:rtl/>
        </w:rPr>
        <w:t>ً</w:t>
      </w:r>
      <w:r w:rsidRPr="000509AA">
        <w:rPr>
          <w:rtl/>
        </w:rPr>
        <w:t xml:space="preserve"> مجد</w:t>
      </w:r>
      <w:r w:rsidR="00E925D8">
        <w:rPr>
          <w:rtl/>
        </w:rPr>
        <w:t>ّ</w:t>
      </w:r>
      <w:r w:rsidRPr="000509AA">
        <w:rPr>
          <w:rtl/>
        </w:rPr>
        <w:t>ع الأطراف</w:t>
      </w:r>
      <w:r w:rsidR="00F26704">
        <w:rPr>
          <w:rtl/>
        </w:rPr>
        <w:t xml:space="preserve"> .</w:t>
      </w:r>
      <w:r w:rsidRPr="000509AA">
        <w:rPr>
          <w:rtl/>
        </w:rPr>
        <w:t xml:space="preserve"> انتهى</w:t>
      </w:r>
      <w:r w:rsidR="00E925D8" w:rsidRPr="00FA1B48">
        <w:rPr>
          <w:rtl/>
        </w:rPr>
        <w:t>ٰ</w:t>
      </w:r>
      <w:r w:rsidR="00F26704">
        <w:rPr>
          <w:rtl/>
        </w:rPr>
        <w:t xml:space="preserve"> .</w:t>
      </w:r>
    </w:p>
    <w:p w:rsidR="00B354B7" w:rsidRDefault="000509AA" w:rsidP="000509AA">
      <w:pPr>
        <w:rPr>
          <w:rtl/>
        </w:rPr>
      </w:pPr>
      <w:r w:rsidRPr="000509AA">
        <w:rPr>
          <w:rtl/>
        </w:rPr>
        <w:t xml:space="preserve">وقال سلمة الجعفي </w:t>
      </w:r>
      <w:r w:rsidRPr="000509AA">
        <w:rPr>
          <w:rStyle w:val="rfdFootnotenum"/>
          <w:rtl/>
        </w:rPr>
        <w:t>(1)</w:t>
      </w:r>
      <w:r w:rsidRPr="000509AA">
        <w:rPr>
          <w:rtl/>
        </w:rPr>
        <w:t xml:space="preserve"> : يا نبي</w:t>
      </w:r>
      <w:r w:rsidR="00E925D8">
        <w:rPr>
          <w:rtl/>
        </w:rPr>
        <w:t>ّ</w:t>
      </w:r>
      <w:r w:rsidRPr="000509AA">
        <w:rPr>
          <w:rtl/>
        </w:rPr>
        <w:t xml:space="preserve"> الله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أرأيت إن قامت علينا أ</w:t>
      </w:r>
      <w:r w:rsidR="00E925D8">
        <w:rPr>
          <w:rtl/>
        </w:rPr>
        <w:t>ُ</w:t>
      </w:r>
      <w:r w:rsidRPr="000509AA">
        <w:rPr>
          <w:rtl/>
        </w:rPr>
        <w:t>مراء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يسألوننا ح</w:t>
      </w:r>
      <w:r w:rsidR="00B354B7">
        <w:rPr>
          <w:rtl/>
        </w:rPr>
        <w:t>ق</w:t>
      </w:r>
      <w:r w:rsidR="00E925D8">
        <w:rPr>
          <w:rtl/>
        </w:rPr>
        <w:t>ّ</w:t>
      </w:r>
      <w:r w:rsidR="00B354B7">
        <w:rPr>
          <w:rtl/>
        </w:rPr>
        <w:t>هم ويمنعوننا حق</w:t>
      </w:r>
      <w:r w:rsidR="00E925D8">
        <w:rPr>
          <w:rtl/>
        </w:rPr>
        <w:t>ّ</w:t>
      </w:r>
      <w:r w:rsidR="00B354B7">
        <w:rPr>
          <w:rtl/>
        </w:rPr>
        <w:t>نا فما تأمرنا</w:t>
      </w:r>
      <w:r w:rsidR="00C12BF0">
        <w:rPr>
          <w:rtl/>
        </w:rPr>
        <w:t xml:space="preserve"> ؟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فقال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: </w:t>
      </w:r>
      <w:r w:rsidRPr="000351D9">
        <w:rPr>
          <w:rStyle w:val="rfdBold2"/>
          <w:rtl/>
        </w:rPr>
        <w:t>«</w:t>
      </w:r>
      <w:r w:rsidR="000351D9">
        <w:rPr>
          <w:rStyle w:val="rfdBold2"/>
          <w:rFonts w:hint="cs"/>
          <w:rtl/>
        </w:rPr>
        <w:t xml:space="preserve"> </w:t>
      </w:r>
      <w:r w:rsidRPr="000351D9">
        <w:rPr>
          <w:rStyle w:val="rfdBold2"/>
          <w:rtl/>
        </w:rPr>
        <w:t>اسمعوا وأطيعوا</w:t>
      </w:r>
      <w:r w:rsidR="00C51724" w:rsidRPr="000351D9">
        <w:rPr>
          <w:rStyle w:val="rfdBold2"/>
          <w:rtl/>
        </w:rPr>
        <w:t xml:space="preserve"> ،</w:t>
      </w:r>
      <w:r w:rsidRPr="000351D9">
        <w:rPr>
          <w:rStyle w:val="rfdBold2"/>
          <w:rtl/>
        </w:rPr>
        <w:t xml:space="preserve"> فإن</w:t>
      </w:r>
      <w:r w:rsidR="00E925D8" w:rsidRPr="000351D9">
        <w:rPr>
          <w:rStyle w:val="rfdBold2"/>
          <w:rtl/>
        </w:rPr>
        <w:t>ّ</w:t>
      </w:r>
      <w:r w:rsidRPr="000351D9">
        <w:rPr>
          <w:rStyle w:val="rfdBold2"/>
          <w:rtl/>
        </w:rPr>
        <w:t>ما عليهم ما ح</w:t>
      </w:r>
      <w:r w:rsidR="00E925D8" w:rsidRPr="000351D9">
        <w:rPr>
          <w:rStyle w:val="rfdBold2"/>
          <w:rtl/>
        </w:rPr>
        <w:t>ُ</w:t>
      </w:r>
      <w:r w:rsidRPr="000351D9">
        <w:rPr>
          <w:rStyle w:val="rfdBold2"/>
          <w:rtl/>
        </w:rPr>
        <w:t>م</w:t>
      </w:r>
      <w:r w:rsidR="00E925D8" w:rsidRPr="000351D9">
        <w:rPr>
          <w:rStyle w:val="rfdBold2"/>
          <w:rtl/>
        </w:rPr>
        <w:t>ّ</w:t>
      </w:r>
      <w:r w:rsidRPr="000351D9">
        <w:rPr>
          <w:rStyle w:val="rfdBold2"/>
          <w:rtl/>
        </w:rPr>
        <w:t>لوا وعليكم ما</w:t>
      </w:r>
      <w:r w:rsidR="00444449" w:rsidRPr="000351D9">
        <w:rPr>
          <w:rStyle w:val="rfdBold2"/>
          <w:rtl/>
        </w:rPr>
        <w:t xml:space="preserve"> </w:t>
      </w:r>
      <w:r w:rsidR="00444449" w:rsidRPr="000351D9">
        <w:rPr>
          <w:rStyle w:val="rfdBold2"/>
          <w:rtl/>
        </w:rPr>
        <w:br/>
      </w:r>
      <w:r w:rsidRPr="000351D9">
        <w:rPr>
          <w:rStyle w:val="rfdBold2"/>
          <w:rtl/>
        </w:rPr>
        <w:t>ح</w:t>
      </w:r>
      <w:r w:rsidR="00E925D8" w:rsidRPr="000351D9">
        <w:rPr>
          <w:rStyle w:val="rfdBold2"/>
          <w:rtl/>
        </w:rPr>
        <w:t>ُ</w:t>
      </w:r>
      <w:r w:rsidRPr="000351D9">
        <w:rPr>
          <w:rStyle w:val="rfdBold2"/>
          <w:rtl/>
        </w:rPr>
        <w:t>م</w:t>
      </w:r>
      <w:r w:rsidR="00E925D8" w:rsidRPr="000351D9">
        <w:rPr>
          <w:rStyle w:val="rfdBold2"/>
          <w:rtl/>
        </w:rPr>
        <w:t>ّ</w:t>
      </w:r>
      <w:r w:rsidRPr="000351D9">
        <w:rPr>
          <w:rStyle w:val="rfdBold2"/>
          <w:rtl/>
        </w:rPr>
        <w:t>لتم</w:t>
      </w:r>
      <w:r w:rsidR="000351D9">
        <w:rPr>
          <w:rStyle w:val="rfdBold2"/>
          <w:rFonts w:hint="cs"/>
          <w:rtl/>
        </w:rPr>
        <w:t xml:space="preserve"> </w:t>
      </w:r>
      <w:r w:rsidRPr="000351D9">
        <w:rPr>
          <w:rStyle w:val="rfdBold2"/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وعن أ</w:t>
      </w:r>
      <w:r w:rsidR="00E925D8">
        <w:rPr>
          <w:rtl/>
        </w:rPr>
        <w:t>ُ</w:t>
      </w:r>
      <w:r w:rsidRPr="000509AA">
        <w:rPr>
          <w:rtl/>
        </w:rPr>
        <w:t>م</w:t>
      </w:r>
      <w:r w:rsidR="00E925D8">
        <w:rPr>
          <w:rtl/>
        </w:rPr>
        <w:t>ّ</w:t>
      </w:r>
      <w:r w:rsidRPr="000509AA">
        <w:rPr>
          <w:rtl/>
        </w:rPr>
        <w:t xml:space="preserve"> سلمة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أن</w:t>
      </w:r>
      <w:r w:rsidR="00E925D8">
        <w:rPr>
          <w:rtl/>
        </w:rPr>
        <w:t>ّ</w:t>
      </w:r>
      <w:r w:rsidRPr="000509AA">
        <w:rPr>
          <w:rtl/>
        </w:rPr>
        <w:t xml:space="preserve">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قال : </w:t>
      </w:r>
      <w:r w:rsidRPr="00366AA1">
        <w:rPr>
          <w:rStyle w:val="rfdBold2"/>
          <w:rtl/>
        </w:rPr>
        <w:t>«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ستكون أ</w:t>
      </w:r>
      <w:r w:rsidR="00E925D8" w:rsidRPr="00366AA1">
        <w:rPr>
          <w:rStyle w:val="rfdBold2"/>
          <w:rtl/>
        </w:rPr>
        <w:t>ُ</w:t>
      </w:r>
      <w:r w:rsidRPr="00366AA1">
        <w:rPr>
          <w:rStyle w:val="rfdBold2"/>
          <w:rtl/>
        </w:rPr>
        <w:t>مراء عليكم</w:t>
      </w:r>
      <w:r w:rsidR="00444449" w:rsidRPr="00366AA1">
        <w:rPr>
          <w:rStyle w:val="rfdBold2"/>
          <w:rtl/>
        </w:rPr>
        <w:t xml:space="preserve"> </w:t>
      </w:r>
      <w:r w:rsidR="00444449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فت</w:t>
      </w:r>
      <w:r w:rsidR="00E925D8" w:rsidRPr="00366AA1">
        <w:rPr>
          <w:rStyle w:val="rfdBold2"/>
          <w:rtl/>
        </w:rPr>
        <w:t>َ</w:t>
      </w:r>
      <w:r w:rsidRPr="00366AA1">
        <w:rPr>
          <w:rStyle w:val="rfdBold2"/>
          <w:rtl/>
        </w:rPr>
        <w:t>عرفون وت</w:t>
      </w:r>
      <w:r w:rsidR="00E925D8" w:rsidRPr="00366AA1">
        <w:rPr>
          <w:rStyle w:val="rfdBold2"/>
          <w:rtl/>
        </w:rPr>
        <w:t>ُ</w:t>
      </w:r>
      <w:r w:rsidRPr="00366AA1">
        <w:rPr>
          <w:rStyle w:val="rfdBold2"/>
          <w:rtl/>
        </w:rPr>
        <w:t>نك</w:t>
      </w:r>
      <w:r w:rsidR="00E925D8" w:rsidRPr="00366AA1">
        <w:rPr>
          <w:rStyle w:val="rfdBold2"/>
          <w:rtl/>
        </w:rPr>
        <w:t>ِ</w:t>
      </w:r>
      <w:r w:rsidRPr="00366AA1">
        <w:rPr>
          <w:rStyle w:val="rfdBold2"/>
          <w:rtl/>
        </w:rPr>
        <w:t>رون</w:t>
      </w:r>
      <w:r w:rsidR="00C51724">
        <w:rPr>
          <w:rStyle w:val="rfdBold2"/>
          <w:rtl/>
        </w:rPr>
        <w:t xml:space="preserve"> ،</w:t>
      </w:r>
      <w:r w:rsidRPr="00366AA1">
        <w:rPr>
          <w:rStyle w:val="rfdBold2"/>
          <w:rtl/>
        </w:rPr>
        <w:t xml:space="preserve"> فمن عرف برئ</w:t>
      </w:r>
      <w:r w:rsidR="00C51724">
        <w:rPr>
          <w:rStyle w:val="rfdBold2"/>
          <w:rtl/>
        </w:rPr>
        <w:t xml:space="preserve"> ،</w:t>
      </w:r>
      <w:r w:rsidRPr="00366AA1">
        <w:rPr>
          <w:rStyle w:val="rfdBold2"/>
          <w:rtl/>
        </w:rPr>
        <w:t xml:space="preserve"> ومن أنكر سلم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B354B7" w:rsidRDefault="00B354B7" w:rsidP="000509AA">
      <w:pPr>
        <w:rPr>
          <w:rtl/>
        </w:rPr>
      </w:pPr>
      <w:r>
        <w:rPr>
          <w:rtl/>
        </w:rPr>
        <w:t>قالوا : أفلا نقاتلهم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 xml:space="preserve">قال : </w:t>
      </w:r>
      <w:r w:rsidRPr="00366AA1">
        <w:rPr>
          <w:rStyle w:val="rfdBold2"/>
          <w:rtl/>
        </w:rPr>
        <w:t>«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لا</w:t>
      </w:r>
      <w:r w:rsidR="00C51724">
        <w:rPr>
          <w:rStyle w:val="rfdBold2"/>
          <w:rtl/>
        </w:rPr>
        <w:t xml:space="preserve"> ،</w:t>
      </w:r>
      <w:r w:rsidRPr="00366AA1">
        <w:rPr>
          <w:rStyle w:val="rfdBold2"/>
          <w:rtl/>
        </w:rPr>
        <w:t xml:space="preserve"> ما صل</w:t>
      </w:r>
      <w:r w:rsidR="00E925D8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وا</w:t>
      </w:r>
      <w:r w:rsidR="000351D9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»</w:t>
      </w:r>
      <w:r w:rsidR="00F26704">
        <w:rPr>
          <w:rtl/>
        </w:rPr>
        <w:t xml:space="preserve"> .</w:t>
      </w:r>
    </w:p>
    <w:p w:rsidR="000509AA" w:rsidRPr="000509AA" w:rsidRDefault="000509AA" w:rsidP="00E925D8">
      <w:pPr>
        <w:rPr>
          <w:rtl/>
        </w:rPr>
      </w:pPr>
      <w:r w:rsidRPr="000509AA">
        <w:rPr>
          <w:rtl/>
        </w:rPr>
        <w:t>والصحاح في هذا متواترة ولا سي</w:t>
      </w:r>
      <w:r w:rsidR="00E925D8">
        <w:rPr>
          <w:rtl/>
        </w:rPr>
        <w:t>ّ</w:t>
      </w:r>
      <w:r w:rsidRPr="000509AA">
        <w:rPr>
          <w:rtl/>
        </w:rPr>
        <w:t xml:space="preserve">ما من طريق العترة الطاهرة </w:t>
      </w:r>
      <w:r w:rsidR="00E925D8">
        <w:rPr>
          <w:rtl/>
        </w:rPr>
        <w:t>؛</w:t>
      </w:r>
      <w:r w:rsidRPr="000509AA">
        <w:rPr>
          <w:rtl/>
        </w:rPr>
        <w:t xml:space="preserve"> ولذا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صبروا </w:t>
      </w:r>
      <w:r w:rsidRPr="000509AA">
        <w:rPr>
          <w:rStyle w:val="rfdAlaem"/>
          <w:rtl/>
        </w:rPr>
        <w:t>عليهم‌السلام</w:t>
      </w:r>
      <w:r w:rsidRPr="000509AA">
        <w:rPr>
          <w:rtl/>
        </w:rPr>
        <w:t xml:space="preserve"> وفي عيونهم قذى</w:t>
      </w:r>
      <w:r w:rsidR="00E925D8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وفي حلوقهم شجى</w:t>
      </w:r>
      <w:r w:rsidR="00E925D8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عملا</w:t>
      </w:r>
      <w:r w:rsidR="00E925D8">
        <w:rPr>
          <w:rtl/>
        </w:rPr>
        <w:t>ً</w:t>
      </w:r>
      <w:r w:rsidRPr="000509AA">
        <w:rPr>
          <w:rtl/>
        </w:rPr>
        <w:t xml:space="preserve"> بهذه الأوامر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المقد</w:t>
      </w:r>
      <w:r w:rsidR="00E925D8">
        <w:rPr>
          <w:rtl/>
        </w:rPr>
        <w:t>ّ</w:t>
      </w:r>
      <w:r w:rsidRPr="000509AA">
        <w:rPr>
          <w:rtl/>
        </w:rPr>
        <w:t>سة وغيرها مم</w:t>
      </w:r>
      <w:r w:rsidR="00E925D8">
        <w:rPr>
          <w:rtl/>
        </w:rPr>
        <w:t>ّ</w:t>
      </w:r>
      <w:r w:rsidRPr="000509AA">
        <w:rPr>
          <w:rtl/>
        </w:rPr>
        <w:t>ا عهده النبي</w:t>
      </w:r>
      <w:r w:rsidR="00E925D8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إليهم بالخصوص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حيث أسر</w:t>
      </w:r>
      <w:r w:rsidR="00E925D8">
        <w:rPr>
          <w:rtl/>
        </w:rPr>
        <w:t>ّ</w:t>
      </w:r>
      <w:r w:rsidRPr="000509AA">
        <w:rPr>
          <w:rtl/>
        </w:rPr>
        <w:t xml:space="preserve"> إليهم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أن يصبروا على</w:t>
      </w:r>
      <w:r w:rsidR="00E925D8" w:rsidRPr="00FA1B48">
        <w:rPr>
          <w:rtl/>
        </w:rPr>
        <w:t>ٰ</w:t>
      </w:r>
      <w:r w:rsidRPr="000509AA">
        <w:rPr>
          <w:rtl/>
        </w:rPr>
        <w:t xml:space="preserve"> الأذى</w:t>
      </w:r>
      <w:r w:rsidR="00E925D8" w:rsidRPr="00FA1B48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ويغضوا على</w:t>
      </w:r>
      <w:r w:rsidR="00E925D8" w:rsidRPr="00FA1B48">
        <w:rPr>
          <w:rtl/>
        </w:rPr>
        <w:t>ٰ</w:t>
      </w:r>
      <w:r w:rsidRPr="000509AA">
        <w:rPr>
          <w:rtl/>
        </w:rPr>
        <w:t xml:space="preserve"> القذى</w:t>
      </w:r>
      <w:r w:rsidR="00E925D8" w:rsidRPr="00FA1B48">
        <w:rPr>
          <w:rtl/>
        </w:rPr>
        <w:t>ٰ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احتياطا</w:t>
      </w:r>
      <w:r w:rsidR="00E925D8">
        <w:rPr>
          <w:rtl/>
        </w:rPr>
        <w:t>ً</w:t>
      </w:r>
      <w:r w:rsidRPr="000509AA">
        <w:rPr>
          <w:rtl/>
        </w:rPr>
        <w:t xml:space="preserve"> منه على</w:t>
      </w:r>
      <w:r w:rsidR="00E925D8" w:rsidRPr="00FA1B48">
        <w:rPr>
          <w:rtl/>
        </w:rPr>
        <w:t>ٰ</w:t>
      </w:r>
      <w:r w:rsidRPr="000509AA">
        <w:rPr>
          <w:rtl/>
        </w:rPr>
        <w:t xml:space="preserve"> الأ</w:t>
      </w:r>
      <w:r w:rsidR="00E925D8">
        <w:rPr>
          <w:rtl/>
        </w:rPr>
        <w:t>ُ</w:t>
      </w:r>
      <w:r w:rsidRPr="000509AA">
        <w:rPr>
          <w:rtl/>
        </w:rPr>
        <w:t>م</w:t>
      </w:r>
      <w:r w:rsidR="00E925D8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E925D8" w:rsidRPr="00FA1B48">
        <w:rPr>
          <w:rtl/>
        </w:rPr>
        <w:t>ٱ</w:t>
      </w:r>
      <w:r w:rsidRPr="000509AA">
        <w:rPr>
          <w:rtl/>
        </w:rPr>
        <w:t>حتفاظا</w:t>
      </w:r>
      <w:r w:rsidR="00E925D8">
        <w:rPr>
          <w:rtl/>
        </w:rPr>
        <w:t>ً</w:t>
      </w:r>
      <w:r w:rsidRPr="000509AA">
        <w:rPr>
          <w:rtl/>
        </w:rPr>
        <w:t xml:space="preserve"> بالشوكة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وإيثارا</w:t>
      </w:r>
      <w:r w:rsidR="00E925D8">
        <w:rPr>
          <w:rtl/>
        </w:rPr>
        <w:t>ً</w:t>
      </w:r>
      <w:r w:rsidRPr="000509AA">
        <w:rPr>
          <w:rtl/>
        </w:rPr>
        <w:t xml:space="preserve"> للدين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وضن</w:t>
      </w:r>
      <w:r w:rsidR="00E925D8">
        <w:rPr>
          <w:rtl/>
        </w:rPr>
        <w:t>ّ</w:t>
      </w:r>
      <w:r w:rsidRPr="000509AA">
        <w:rPr>
          <w:rtl/>
        </w:rPr>
        <w:t>ا</w:t>
      </w:r>
      <w:r w:rsidR="00E925D8">
        <w:rPr>
          <w:rtl/>
        </w:rPr>
        <w:t>ً</w:t>
      </w:r>
      <w:r w:rsidRPr="000509AA">
        <w:rPr>
          <w:rtl/>
        </w:rPr>
        <w:t xml:space="preserve"> بريح المسلمين</w:t>
      </w:r>
      <w:r w:rsidR="00F26704">
        <w:rPr>
          <w:rtl/>
        </w:rPr>
        <w:t xml:space="preserve"> .</w:t>
      </w:r>
    </w:p>
    <w:p w:rsidR="000509AA" w:rsidRPr="000351D9" w:rsidRDefault="000509AA" w:rsidP="000351D9">
      <w:pPr>
        <w:rPr>
          <w:rStyle w:val="rfdLineChar"/>
          <w:rtl/>
        </w:rPr>
      </w:pPr>
      <w:r w:rsidRPr="000509AA">
        <w:rPr>
          <w:rtl/>
        </w:rPr>
        <w:t xml:space="preserve">فكانوا </w:t>
      </w:r>
      <w:r w:rsidR="00294847">
        <w:rPr>
          <w:rtl/>
        </w:rPr>
        <w:t>ـ</w:t>
      </w:r>
      <w:r w:rsidRPr="000509AA">
        <w:rPr>
          <w:rtl/>
        </w:rPr>
        <w:t xml:space="preserve"> كما قلناه في </w:t>
      </w:r>
      <w:r w:rsidR="008767F4" w:rsidRPr="000509AA">
        <w:rPr>
          <w:rtl/>
        </w:rPr>
        <w:t>«</w:t>
      </w:r>
      <w:r w:rsidR="000351D9">
        <w:rPr>
          <w:rFonts w:hint="cs"/>
          <w:rtl/>
        </w:rPr>
        <w:t xml:space="preserve"> </w:t>
      </w:r>
      <w:r w:rsidRPr="000509AA">
        <w:rPr>
          <w:rtl/>
        </w:rPr>
        <w:t>المراجعات</w:t>
      </w:r>
      <w:r w:rsidR="000351D9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(3)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يتحر</w:t>
      </w:r>
      <w:r w:rsidR="00E925D8">
        <w:rPr>
          <w:rtl/>
        </w:rPr>
        <w:t>ّ</w:t>
      </w:r>
      <w:r w:rsidRPr="000509AA">
        <w:rPr>
          <w:rtl/>
        </w:rPr>
        <w:t>ون للقائمين بأ</w:t>
      </w:r>
      <w:r w:rsidR="00E925D8">
        <w:rPr>
          <w:rtl/>
        </w:rPr>
        <w:t>ُ</w:t>
      </w:r>
      <w:r w:rsidRPr="000509AA">
        <w:rPr>
          <w:rtl/>
        </w:rPr>
        <w:t>مور</w:t>
      </w:r>
      <w:r w:rsidR="000351D9">
        <w:rPr>
          <w:rFonts w:hint="cs"/>
          <w:rtl/>
        </w:rPr>
        <w:t xml:space="preserve"> </w:t>
      </w:r>
      <w:r w:rsidR="000351D9">
        <w:rPr>
          <w:rtl/>
        </w:rPr>
        <w:br/>
      </w:r>
      <w:r w:rsidRPr="000351D9">
        <w:rPr>
          <w:rStyle w:val="rfdLineChar"/>
          <w:rtl/>
        </w:rPr>
        <w:t>__________________</w:t>
      </w:r>
    </w:p>
    <w:p w:rsidR="000509AA" w:rsidRPr="000351D9" w:rsidRDefault="000509AA" w:rsidP="000351D9">
      <w:pPr>
        <w:pStyle w:val="rfdFootnote0"/>
        <w:rPr>
          <w:rtl/>
        </w:rPr>
      </w:pPr>
      <w:r w:rsidRPr="000351D9">
        <w:rPr>
          <w:rtl/>
        </w:rPr>
        <w:t>(1) في ما أخرجه عنه مسلم</w:t>
      </w:r>
      <w:r w:rsidR="00C51724" w:rsidRPr="000351D9">
        <w:rPr>
          <w:rtl/>
        </w:rPr>
        <w:t xml:space="preserve"> ،</w:t>
      </w:r>
      <w:r w:rsidRPr="000351D9">
        <w:rPr>
          <w:rtl/>
        </w:rPr>
        <w:t xml:space="preserve"> وهذه الأحاديث كل</w:t>
      </w:r>
      <w:r w:rsidR="00E925D8" w:rsidRPr="000351D9">
        <w:rPr>
          <w:rtl/>
        </w:rPr>
        <w:t>ّ</w:t>
      </w:r>
      <w:r w:rsidRPr="000351D9">
        <w:rPr>
          <w:rtl/>
        </w:rPr>
        <w:t>ها مستفيضة</w:t>
      </w:r>
      <w:r w:rsidR="00F26704" w:rsidRPr="000351D9">
        <w:rPr>
          <w:rtl/>
        </w:rPr>
        <w:t xml:space="preserve"> .</w:t>
      </w:r>
      <w:r w:rsidRPr="000351D9">
        <w:rPr>
          <w:rtl/>
        </w:rPr>
        <w:t xml:space="preserve"> منه </w:t>
      </w:r>
      <w:r w:rsidRPr="000351D9">
        <w:rPr>
          <w:rStyle w:val="rfdAlaem"/>
          <w:rtl/>
        </w:rPr>
        <w:t>قدس‌سره</w:t>
      </w:r>
      <w:r w:rsidR="00F26704" w:rsidRPr="000351D9">
        <w:rPr>
          <w:rtl/>
        </w:rPr>
        <w:t xml:space="preserve"> .</w:t>
      </w:r>
    </w:p>
    <w:p w:rsidR="000509AA" w:rsidRPr="000351D9" w:rsidRDefault="00E925D8" w:rsidP="000351D9">
      <w:pPr>
        <w:rPr>
          <w:rStyle w:val="rfdFootnote"/>
          <w:rtl/>
        </w:rPr>
      </w:pPr>
      <w:r w:rsidRPr="000351D9">
        <w:rPr>
          <w:rStyle w:val="rfdFootnote"/>
          <w:rtl/>
        </w:rPr>
        <w:t>ٱ</w:t>
      </w:r>
      <w:r w:rsidR="000509AA" w:rsidRPr="000351D9">
        <w:rPr>
          <w:rStyle w:val="rfdFootnote"/>
          <w:rtl/>
        </w:rPr>
        <w:t>نظر : صحيح مسلم</w:t>
      </w:r>
      <w:r w:rsidR="00B354B7" w:rsidRPr="000351D9">
        <w:rPr>
          <w:rStyle w:val="rfdFootnote"/>
          <w:rtl/>
        </w:rPr>
        <w:t xml:space="preserve"> </w:t>
      </w:r>
      <w:r w:rsidR="000509AA" w:rsidRPr="000351D9">
        <w:rPr>
          <w:rStyle w:val="rfdFootnote"/>
          <w:rtl/>
        </w:rPr>
        <w:t>6</w:t>
      </w:r>
      <w:r w:rsidR="007A060E" w:rsidRPr="000351D9">
        <w:rPr>
          <w:rStyle w:val="rfdFootnote"/>
          <w:rtl/>
        </w:rPr>
        <w:t xml:space="preserve"> / </w:t>
      </w:r>
      <w:r w:rsidR="000509AA" w:rsidRPr="000351D9">
        <w:rPr>
          <w:rStyle w:val="rfdFootnote"/>
          <w:rtl/>
        </w:rPr>
        <w:t>19 كتاب الإمارة</w:t>
      </w:r>
      <w:r w:rsidR="00C51724" w:rsidRPr="000351D9">
        <w:rPr>
          <w:rStyle w:val="rfdFootnote"/>
          <w:rtl/>
        </w:rPr>
        <w:t xml:space="preserve"> ،</w:t>
      </w:r>
      <w:r w:rsidR="000509AA" w:rsidRPr="000351D9">
        <w:rPr>
          <w:rStyle w:val="rfdFootnote"/>
          <w:rtl/>
        </w:rPr>
        <w:t xml:space="preserve"> باب في طاعة الأمراء وإن منعوا</w:t>
      </w:r>
      <w:r w:rsidR="00444449" w:rsidRPr="000351D9">
        <w:rPr>
          <w:rStyle w:val="rfdFootnote"/>
          <w:rtl/>
        </w:rPr>
        <w:t xml:space="preserve"> </w:t>
      </w:r>
      <w:r w:rsidR="00444449" w:rsidRPr="000351D9">
        <w:rPr>
          <w:rStyle w:val="rfdFootnote"/>
          <w:rtl/>
        </w:rPr>
        <w:br/>
      </w:r>
      <w:r w:rsidR="000509AA" w:rsidRPr="000351D9">
        <w:rPr>
          <w:rStyle w:val="rfdFootnote"/>
          <w:rtl/>
        </w:rPr>
        <w:t>الحقوق</w:t>
      </w:r>
      <w:r w:rsidR="00C51724" w:rsidRPr="000351D9">
        <w:rPr>
          <w:rStyle w:val="rfdFootnote"/>
          <w:rtl/>
        </w:rPr>
        <w:t xml:space="preserve"> ،</w:t>
      </w:r>
      <w:r w:rsidR="000509AA" w:rsidRPr="000351D9">
        <w:rPr>
          <w:rStyle w:val="rfdFootnote"/>
          <w:rtl/>
        </w:rPr>
        <w:t xml:space="preserve"> مشكاة المصابيح</w:t>
      </w:r>
      <w:r w:rsidR="00B354B7" w:rsidRPr="000351D9">
        <w:rPr>
          <w:rStyle w:val="rfdFootnote"/>
          <w:rtl/>
        </w:rPr>
        <w:t xml:space="preserve"> </w:t>
      </w:r>
      <w:r w:rsidR="000509AA" w:rsidRPr="000351D9">
        <w:rPr>
          <w:rStyle w:val="rfdFootnote"/>
          <w:rtl/>
        </w:rPr>
        <w:t>2</w:t>
      </w:r>
      <w:r w:rsidR="007A060E" w:rsidRPr="000351D9">
        <w:rPr>
          <w:rStyle w:val="rfdFootnote"/>
          <w:rtl/>
        </w:rPr>
        <w:t xml:space="preserve"> / </w:t>
      </w:r>
      <w:r w:rsidR="000509AA" w:rsidRPr="000351D9">
        <w:rPr>
          <w:rStyle w:val="rfdFootnote"/>
          <w:rtl/>
        </w:rPr>
        <w:t>335 ح 3673</w:t>
      </w:r>
      <w:r w:rsidR="00F26704" w:rsidRPr="000351D9">
        <w:rPr>
          <w:rStyle w:val="rfdFootnote"/>
          <w:rtl/>
        </w:rPr>
        <w:t xml:space="preserve"> .</w:t>
      </w:r>
    </w:p>
    <w:p w:rsidR="000509AA" w:rsidRPr="000351D9" w:rsidRDefault="000509AA" w:rsidP="000351D9">
      <w:pPr>
        <w:pStyle w:val="rfdFootnote0"/>
        <w:rPr>
          <w:rtl/>
        </w:rPr>
      </w:pPr>
      <w:r w:rsidRPr="000351D9">
        <w:rPr>
          <w:rtl/>
        </w:rPr>
        <w:t xml:space="preserve">(2) هذا الحديث أخرجه مسلم في ص 122 من الجزء الثاني من صحيحه </w:t>
      </w:r>
      <w:r w:rsidR="00E925D8" w:rsidRPr="000351D9">
        <w:rPr>
          <w:rtl/>
        </w:rPr>
        <w:t>؛</w:t>
      </w:r>
      <w:r w:rsidRPr="000351D9">
        <w:rPr>
          <w:rtl/>
        </w:rPr>
        <w:t xml:space="preserve"> والمراد</w:t>
      </w:r>
      <w:r w:rsidR="00444449" w:rsidRPr="000351D9">
        <w:rPr>
          <w:rtl/>
        </w:rPr>
        <w:t xml:space="preserve"> </w:t>
      </w:r>
      <w:r w:rsidR="00444449" w:rsidRPr="000351D9">
        <w:rPr>
          <w:rtl/>
        </w:rPr>
        <w:br/>
      </w:r>
      <w:r w:rsidRPr="000351D9">
        <w:rPr>
          <w:rtl/>
        </w:rPr>
        <w:t xml:space="preserve">بقوله </w:t>
      </w:r>
      <w:r w:rsidRPr="000351D9">
        <w:rPr>
          <w:rStyle w:val="rfdAlaem"/>
          <w:rtl/>
        </w:rPr>
        <w:t>صلى‌الله‌عليه‌وآله‌وسلم</w:t>
      </w:r>
      <w:r w:rsidRPr="000351D9">
        <w:rPr>
          <w:rtl/>
        </w:rPr>
        <w:t xml:space="preserve"> : </w:t>
      </w:r>
      <w:r w:rsidR="008767F4" w:rsidRPr="000351D9">
        <w:rPr>
          <w:rtl/>
        </w:rPr>
        <w:t>«</w:t>
      </w:r>
      <w:r w:rsidR="000351D9">
        <w:rPr>
          <w:rFonts w:hint="cs"/>
          <w:rtl/>
        </w:rPr>
        <w:t xml:space="preserve"> </w:t>
      </w:r>
      <w:r w:rsidRPr="000351D9">
        <w:rPr>
          <w:rtl/>
        </w:rPr>
        <w:t>فمن عرف برئ</w:t>
      </w:r>
      <w:r w:rsidR="000351D9">
        <w:rPr>
          <w:rFonts w:hint="cs"/>
          <w:rtl/>
        </w:rPr>
        <w:t xml:space="preserve"> </w:t>
      </w:r>
      <w:r w:rsidR="008767F4" w:rsidRPr="000351D9">
        <w:rPr>
          <w:rtl/>
        </w:rPr>
        <w:t>»</w:t>
      </w:r>
      <w:r w:rsidRPr="000351D9">
        <w:rPr>
          <w:rtl/>
        </w:rPr>
        <w:t xml:space="preserve"> أن</w:t>
      </w:r>
      <w:r w:rsidR="00E925D8" w:rsidRPr="000351D9">
        <w:rPr>
          <w:rtl/>
        </w:rPr>
        <w:t>ّ</w:t>
      </w:r>
      <w:r w:rsidRPr="000351D9">
        <w:rPr>
          <w:rtl/>
        </w:rPr>
        <w:t xml:space="preserve"> من عرف المنكر ولم يشتبه عليه فقد صار له</w:t>
      </w:r>
      <w:r w:rsidR="00444449" w:rsidRPr="000351D9">
        <w:rPr>
          <w:rtl/>
        </w:rPr>
        <w:t xml:space="preserve"> </w:t>
      </w:r>
      <w:r w:rsidR="00444449" w:rsidRPr="000351D9">
        <w:rPr>
          <w:rtl/>
        </w:rPr>
        <w:br/>
      </w:r>
      <w:r w:rsidRPr="000351D9">
        <w:rPr>
          <w:rtl/>
        </w:rPr>
        <w:t>طريق إلى</w:t>
      </w:r>
      <w:r w:rsidR="00E925D8" w:rsidRPr="000351D9">
        <w:rPr>
          <w:rtl/>
        </w:rPr>
        <w:t>ٰ</w:t>
      </w:r>
      <w:r w:rsidRPr="000351D9">
        <w:rPr>
          <w:rtl/>
        </w:rPr>
        <w:t xml:space="preserve"> البراءة من إثمه وعقوبته بأن يغي</w:t>
      </w:r>
      <w:r w:rsidR="00E925D8" w:rsidRPr="000351D9">
        <w:rPr>
          <w:rtl/>
        </w:rPr>
        <w:t>ّ</w:t>
      </w:r>
      <w:r w:rsidRPr="000351D9">
        <w:rPr>
          <w:rtl/>
        </w:rPr>
        <w:t>ره بيده أو بلسانه</w:t>
      </w:r>
      <w:r w:rsidR="00C51724" w:rsidRPr="000351D9">
        <w:rPr>
          <w:rtl/>
        </w:rPr>
        <w:t xml:space="preserve"> ،</w:t>
      </w:r>
      <w:r w:rsidRPr="000351D9">
        <w:rPr>
          <w:rtl/>
        </w:rPr>
        <w:t xml:space="preserve"> فإن عجز فليكرهه</w:t>
      </w:r>
      <w:r w:rsidR="00444449" w:rsidRPr="000351D9">
        <w:rPr>
          <w:rtl/>
        </w:rPr>
        <w:t xml:space="preserve"> </w:t>
      </w:r>
      <w:r w:rsidR="00444449" w:rsidRPr="000351D9">
        <w:rPr>
          <w:rtl/>
        </w:rPr>
        <w:br/>
      </w:r>
      <w:r w:rsidRPr="000351D9">
        <w:rPr>
          <w:rtl/>
        </w:rPr>
        <w:t>ولينكره بقلبه</w:t>
      </w:r>
      <w:r w:rsidR="00F26704" w:rsidRPr="000351D9">
        <w:rPr>
          <w:rtl/>
        </w:rPr>
        <w:t xml:space="preserve"> .</w:t>
      </w:r>
      <w:r w:rsidRPr="000351D9">
        <w:rPr>
          <w:rtl/>
        </w:rPr>
        <w:t xml:space="preserve"> منه </w:t>
      </w:r>
      <w:r w:rsidRPr="000351D9">
        <w:rPr>
          <w:rStyle w:val="rfdAlaem"/>
          <w:rtl/>
        </w:rPr>
        <w:t>قدس‌سره</w:t>
      </w:r>
      <w:r w:rsidR="00F26704" w:rsidRPr="000351D9">
        <w:rPr>
          <w:rtl/>
        </w:rPr>
        <w:t xml:space="preserve"> .</w:t>
      </w:r>
    </w:p>
    <w:p w:rsidR="000509AA" w:rsidRPr="000351D9" w:rsidRDefault="00E925D8" w:rsidP="000351D9">
      <w:pPr>
        <w:rPr>
          <w:rStyle w:val="rfdFootnote"/>
          <w:rtl/>
        </w:rPr>
      </w:pPr>
      <w:r w:rsidRPr="000351D9">
        <w:rPr>
          <w:rStyle w:val="rfdFootnote"/>
          <w:rtl/>
        </w:rPr>
        <w:t>ٱ</w:t>
      </w:r>
      <w:r w:rsidR="000509AA" w:rsidRPr="000351D9">
        <w:rPr>
          <w:rStyle w:val="rfdFootnote"/>
          <w:rtl/>
        </w:rPr>
        <w:t>نظر : شرح الس</w:t>
      </w:r>
      <w:r w:rsidRPr="000351D9">
        <w:rPr>
          <w:rStyle w:val="rfdFootnote"/>
          <w:rtl/>
        </w:rPr>
        <w:t>ُ</w:t>
      </w:r>
      <w:r w:rsidR="000509AA" w:rsidRPr="000351D9">
        <w:rPr>
          <w:rStyle w:val="rfdFootnote"/>
          <w:rtl/>
        </w:rPr>
        <w:t>ن</w:t>
      </w:r>
      <w:r w:rsidRPr="000351D9">
        <w:rPr>
          <w:rStyle w:val="rfdFootnote"/>
          <w:rtl/>
        </w:rPr>
        <w:t>ّ</w:t>
      </w:r>
      <w:r w:rsidR="000509AA" w:rsidRPr="000351D9">
        <w:rPr>
          <w:rStyle w:val="rfdFootnote"/>
          <w:rtl/>
        </w:rPr>
        <w:t>ة</w:t>
      </w:r>
      <w:r w:rsidR="00B354B7" w:rsidRPr="000351D9">
        <w:rPr>
          <w:rStyle w:val="rfdFootnote"/>
          <w:rtl/>
        </w:rPr>
        <w:t xml:space="preserve"> </w:t>
      </w:r>
      <w:r w:rsidR="000509AA" w:rsidRPr="000351D9">
        <w:rPr>
          <w:rStyle w:val="rfdFootnote"/>
          <w:rtl/>
        </w:rPr>
        <w:t>6</w:t>
      </w:r>
      <w:r w:rsidR="007A060E" w:rsidRPr="000351D9">
        <w:rPr>
          <w:rStyle w:val="rfdFootnote"/>
          <w:rtl/>
        </w:rPr>
        <w:t xml:space="preserve"> / </w:t>
      </w:r>
      <w:r w:rsidR="000509AA" w:rsidRPr="000351D9">
        <w:rPr>
          <w:rStyle w:val="rfdFootnote"/>
          <w:rtl/>
        </w:rPr>
        <w:t>38 ح 2459</w:t>
      </w:r>
      <w:r w:rsidR="00C51724" w:rsidRPr="000351D9">
        <w:rPr>
          <w:rStyle w:val="rfdFootnote"/>
          <w:rtl/>
        </w:rPr>
        <w:t xml:space="preserve"> ،</w:t>
      </w:r>
      <w:r w:rsidR="000509AA" w:rsidRPr="000351D9">
        <w:rPr>
          <w:rStyle w:val="rfdFootnote"/>
          <w:rtl/>
        </w:rPr>
        <w:t xml:space="preserve"> مشكاة المصابيح</w:t>
      </w:r>
      <w:r w:rsidR="00B354B7" w:rsidRPr="000351D9">
        <w:rPr>
          <w:rStyle w:val="rfdFootnote"/>
          <w:rtl/>
        </w:rPr>
        <w:t xml:space="preserve"> </w:t>
      </w:r>
      <w:r w:rsidR="000509AA" w:rsidRPr="000351D9">
        <w:rPr>
          <w:rStyle w:val="rfdFootnote"/>
          <w:rtl/>
        </w:rPr>
        <w:t>2</w:t>
      </w:r>
      <w:r w:rsidR="007A060E" w:rsidRPr="000351D9">
        <w:rPr>
          <w:rStyle w:val="rfdFootnote"/>
          <w:rtl/>
        </w:rPr>
        <w:t xml:space="preserve"> / </w:t>
      </w:r>
      <w:r w:rsidR="000509AA" w:rsidRPr="000351D9">
        <w:rPr>
          <w:rStyle w:val="rfdFootnote"/>
          <w:rtl/>
        </w:rPr>
        <w:t>334 ح 3617</w:t>
      </w:r>
      <w:r w:rsidR="00F26704" w:rsidRPr="000351D9">
        <w:rPr>
          <w:rStyle w:val="rfdFootnote"/>
          <w:rtl/>
        </w:rPr>
        <w:t xml:space="preserve"> .</w:t>
      </w:r>
    </w:p>
    <w:p w:rsidR="000509AA" w:rsidRPr="000351D9" w:rsidRDefault="000509AA" w:rsidP="000351D9">
      <w:pPr>
        <w:pStyle w:val="rfdFootnote0"/>
        <w:rPr>
          <w:rtl/>
        </w:rPr>
      </w:pPr>
      <w:r w:rsidRPr="000351D9">
        <w:rPr>
          <w:rtl/>
        </w:rPr>
        <w:t>(3) المراجعات : 441 ضمن المراجعة رقم 82</w:t>
      </w:r>
      <w:r w:rsidR="00F26704" w:rsidRPr="000351D9">
        <w:rPr>
          <w:rtl/>
        </w:rPr>
        <w:t xml:space="preserve"> .</w:t>
      </w: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الأ</w:t>
      </w:r>
      <w:r w:rsidR="00E75D23">
        <w:rPr>
          <w:rtl/>
        </w:rPr>
        <w:t>ُ</w:t>
      </w:r>
      <w:r w:rsidRPr="000509AA">
        <w:rPr>
          <w:rtl/>
        </w:rPr>
        <w:t>م</w:t>
      </w:r>
      <w:r w:rsidR="00E75D23">
        <w:rPr>
          <w:rtl/>
        </w:rPr>
        <w:t>ّ</w:t>
      </w:r>
      <w:r w:rsidRPr="000509AA">
        <w:rPr>
          <w:rtl/>
        </w:rPr>
        <w:t>ة وجوه النصح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وهم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من استئثارهم بحق</w:t>
      </w:r>
      <w:r w:rsidR="00E75D23">
        <w:rPr>
          <w:rtl/>
        </w:rPr>
        <w:t>ّ</w:t>
      </w:r>
      <w:r w:rsidRPr="000509AA">
        <w:rPr>
          <w:rtl/>
        </w:rPr>
        <w:t>هم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على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أمر</w:t>
      </w:r>
      <w:r w:rsidR="00E75D23">
        <w:rPr>
          <w:rtl/>
        </w:rPr>
        <w:t>ّ</w:t>
      </w:r>
      <w:r w:rsidRPr="000509AA">
        <w:rPr>
          <w:rtl/>
        </w:rPr>
        <w:t xml:space="preserve"> من العلقم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ويتوخ</w:t>
      </w:r>
      <w:r w:rsidR="00E75D23">
        <w:rPr>
          <w:rtl/>
        </w:rPr>
        <w:t>ّ</w:t>
      </w:r>
      <w:r w:rsidRPr="000509AA">
        <w:rPr>
          <w:rtl/>
        </w:rPr>
        <w:t>ون لهم مناهج الرشد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وهم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من تبو</w:t>
      </w:r>
      <w:r w:rsidR="00E75D23">
        <w:rPr>
          <w:rtl/>
        </w:rPr>
        <w:t>ّ</w:t>
      </w:r>
      <w:r w:rsidRPr="000509AA">
        <w:rPr>
          <w:rtl/>
        </w:rPr>
        <w:t>ئهم عرشهم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على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آلم للقلب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حز</w:t>
      </w:r>
      <w:r w:rsidR="00E75D23">
        <w:rPr>
          <w:rtl/>
        </w:rPr>
        <w:t>ِّ</w:t>
      </w:r>
      <w:r w:rsidRPr="000509AA">
        <w:rPr>
          <w:rtl/>
        </w:rPr>
        <w:t xml:space="preserve"> الش</w:t>
      </w:r>
      <w:r w:rsidR="00E75D23">
        <w:rPr>
          <w:rtl/>
        </w:rPr>
        <w:t>ِ</w:t>
      </w:r>
      <w:r w:rsidRPr="000509AA">
        <w:rPr>
          <w:rtl/>
        </w:rPr>
        <w:t xml:space="preserve">فار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تنفيذا</w:t>
      </w:r>
      <w:r w:rsidR="00E75D23">
        <w:rPr>
          <w:rtl/>
        </w:rPr>
        <w:t>ً</w:t>
      </w:r>
      <w:r w:rsidRPr="000509AA">
        <w:rPr>
          <w:rtl/>
        </w:rPr>
        <w:t xml:space="preserve"> للعهد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وعملا</w:t>
      </w:r>
      <w:r w:rsidR="00E75D23">
        <w:rPr>
          <w:rtl/>
        </w:rPr>
        <w:t>ً</w:t>
      </w:r>
      <w:r w:rsidRPr="000509AA">
        <w:rPr>
          <w:rtl/>
        </w:rPr>
        <w:t xml:space="preserve"> بمقتضى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العقد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وقياما</w:t>
      </w:r>
      <w:r w:rsidR="00E75D23">
        <w:rPr>
          <w:rtl/>
        </w:rPr>
        <w:t>ً</w:t>
      </w:r>
      <w:r w:rsidRPr="000509AA">
        <w:rPr>
          <w:rtl/>
        </w:rPr>
        <w:t xml:space="preserve"> بالواجب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شرعا</w:t>
      </w:r>
      <w:r w:rsidR="00E75D23">
        <w:rPr>
          <w:rtl/>
        </w:rPr>
        <w:t>ً</w:t>
      </w:r>
      <w:r w:rsidRPr="000509AA">
        <w:rPr>
          <w:rtl/>
        </w:rPr>
        <w:t xml:space="preserve"> وعقلا</w:t>
      </w:r>
      <w:r w:rsidR="00E75D23">
        <w:rPr>
          <w:rtl/>
        </w:rPr>
        <w:t>ً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 تقديم الأهم</w:t>
      </w:r>
      <w:r w:rsidR="00E75D23">
        <w:rPr>
          <w:rtl/>
        </w:rPr>
        <w:t>ّ</w:t>
      </w:r>
      <w:r w:rsidRPr="000509A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مقام التعارض </w:t>
      </w:r>
      <w:r w:rsidR="00294847">
        <w:rPr>
          <w:rtl/>
        </w:rPr>
        <w:t>ـ</w:t>
      </w:r>
      <w:r w:rsidRPr="000509AA">
        <w:rPr>
          <w:rtl/>
        </w:rPr>
        <w:t xml:space="preserve"> على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المهم</w:t>
      </w:r>
      <w:r w:rsidR="00E75D23">
        <w:rPr>
          <w:rtl/>
        </w:rPr>
        <w:t>ّ</w:t>
      </w:r>
      <w:r w:rsidR="00F26704">
        <w:rPr>
          <w:rtl/>
        </w:rPr>
        <w:t xml:space="preserve"> .</w:t>
      </w:r>
    </w:p>
    <w:p w:rsidR="000509AA" w:rsidRPr="000509AA" w:rsidRDefault="000509AA" w:rsidP="00E75D23">
      <w:pPr>
        <w:rPr>
          <w:rtl/>
        </w:rPr>
      </w:pPr>
      <w:r w:rsidRPr="000509AA">
        <w:rPr>
          <w:rtl/>
        </w:rPr>
        <w:t>ولذا محض أمير المؤمنين كل</w:t>
      </w:r>
      <w:r w:rsidR="00E75D23">
        <w:rPr>
          <w:rtl/>
        </w:rPr>
        <w:t>ّ</w:t>
      </w:r>
      <w:r w:rsidRPr="000509AA">
        <w:rPr>
          <w:rtl/>
        </w:rPr>
        <w:t>ا</w:t>
      </w:r>
      <w:r w:rsidR="00E75D23">
        <w:rPr>
          <w:rtl/>
        </w:rPr>
        <w:t>ً</w:t>
      </w:r>
      <w:r w:rsidRPr="000509AA">
        <w:rPr>
          <w:rtl/>
        </w:rPr>
        <w:t xml:space="preserve"> من الخلفاء الثلاثة نصح</w:t>
      </w:r>
      <w:r w:rsidR="00E75D23">
        <w:rPr>
          <w:rtl/>
        </w:rPr>
        <w:t>َ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E75D23" w:rsidRPr="00FA1B48">
        <w:rPr>
          <w:rtl/>
        </w:rPr>
        <w:t>ٱ</w:t>
      </w:r>
      <w:r w:rsidRPr="000509AA">
        <w:rPr>
          <w:rtl/>
        </w:rPr>
        <w:t>جتهد لهم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في المشورة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فإن</w:t>
      </w:r>
      <w:r w:rsidR="00E75D23">
        <w:rPr>
          <w:rtl/>
        </w:rPr>
        <w:t>ّ</w:t>
      </w:r>
      <w:r w:rsidRPr="000509AA">
        <w:rPr>
          <w:rtl/>
        </w:rPr>
        <w:t>ه بعد أن يئس من حق</w:t>
      </w:r>
      <w:r w:rsidR="00E75D23">
        <w:rPr>
          <w:rtl/>
        </w:rPr>
        <w:t>ّ</w:t>
      </w:r>
      <w:r w:rsidRPr="000509AA">
        <w:rPr>
          <w:rtl/>
        </w:rPr>
        <w:t>ه في الخلافة شق</w:t>
      </w:r>
      <w:r w:rsidR="00E75D23">
        <w:rPr>
          <w:rtl/>
        </w:rPr>
        <w:t>ّ</w:t>
      </w:r>
      <w:r w:rsidRPr="000509AA">
        <w:rPr>
          <w:rtl/>
        </w:rPr>
        <w:t xml:space="preserve"> بنفسه طريق الموادعة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وآثر مسالمة القائمين بالأمر</w:t>
      </w:r>
      <w:r w:rsidR="00F26704">
        <w:rPr>
          <w:rtl/>
        </w:rPr>
        <w:t xml:space="preserve"> .</w:t>
      </w:r>
    </w:p>
    <w:p w:rsidR="000509AA" w:rsidRPr="000509AA" w:rsidRDefault="000509AA" w:rsidP="00E75D23">
      <w:pPr>
        <w:rPr>
          <w:rtl/>
        </w:rPr>
      </w:pPr>
      <w:r w:rsidRPr="000509AA">
        <w:rPr>
          <w:rtl/>
        </w:rPr>
        <w:t>فكان يرى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عرشه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المعهود به إليه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قبضتهم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فلم يحاربهم عليه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ولم يدافعهم عنه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احتفاظا</w:t>
      </w:r>
      <w:r w:rsidR="00E75D23">
        <w:rPr>
          <w:rtl/>
        </w:rPr>
        <w:t>ً</w:t>
      </w:r>
      <w:r w:rsidRPr="000509AA">
        <w:rPr>
          <w:rtl/>
        </w:rPr>
        <w:t xml:space="preserve"> بالأ</w:t>
      </w:r>
      <w:r w:rsidR="00E75D23">
        <w:rPr>
          <w:rtl/>
        </w:rPr>
        <w:t>ُ</w:t>
      </w:r>
      <w:r w:rsidRPr="000509AA">
        <w:rPr>
          <w:rtl/>
        </w:rPr>
        <w:t>م</w:t>
      </w:r>
      <w:r w:rsidR="00E75D23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E75D23" w:rsidRPr="00FA1B48">
        <w:rPr>
          <w:rtl/>
        </w:rPr>
        <w:t>ٱ</w:t>
      </w:r>
      <w:r w:rsidRPr="000509AA">
        <w:rPr>
          <w:rtl/>
        </w:rPr>
        <w:t>حتياطا</w:t>
      </w:r>
      <w:r w:rsidR="00E75D23">
        <w:rPr>
          <w:rtl/>
        </w:rPr>
        <w:t>ً</w:t>
      </w:r>
      <w:r w:rsidRPr="000509AA">
        <w:rPr>
          <w:rtl/>
        </w:rPr>
        <w:t xml:space="preserve"> على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المل</w:t>
      </w:r>
      <w:r w:rsidR="00E75D23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وضن</w:t>
      </w:r>
      <w:r w:rsidR="00E75D23">
        <w:rPr>
          <w:rtl/>
        </w:rPr>
        <w:t>ّ</w:t>
      </w:r>
      <w:r w:rsidRPr="000509AA">
        <w:rPr>
          <w:rtl/>
        </w:rPr>
        <w:t>ا</w:t>
      </w:r>
      <w:r w:rsidR="00E75D23">
        <w:rPr>
          <w:rtl/>
        </w:rPr>
        <w:t>ً</w:t>
      </w:r>
      <w:r w:rsidRPr="000509AA">
        <w:rPr>
          <w:rtl/>
        </w:rPr>
        <w:t xml:space="preserve"> بالدين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وإيثارا</w:t>
      </w:r>
      <w:r w:rsidR="00E75D23">
        <w:rPr>
          <w:rtl/>
        </w:rPr>
        <w:t>ً</w:t>
      </w:r>
      <w:r w:rsidRPr="000509AA">
        <w:rPr>
          <w:rtl/>
        </w:rPr>
        <w:t xml:space="preserve"> للآجلة على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العاجلة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م</w:t>
      </w:r>
      <w:r w:rsidR="00E75D23">
        <w:rPr>
          <w:rtl/>
        </w:rPr>
        <w:t>ُ</w:t>
      </w:r>
      <w:r w:rsidRPr="000509AA">
        <w:rPr>
          <w:rtl/>
        </w:rPr>
        <w:t>ني بما لم ي</w:t>
      </w:r>
      <w:r w:rsidR="00E75D23">
        <w:rPr>
          <w:rtl/>
        </w:rPr>
        <w:t>ُ</w:t>
      </w:r>
      <w:r w:rsidRPr="000509AA">
        <w:rPr>
          <w:rtl/>
        </w:rPr>
        <w:t>م</w:t>
      </w:r>
      <w:r w:rsidR="00E75D23">
        <w:rPr>
          <w:rtl/>
        </w:rPr>
        <w:t>ْ</w:t>
      </w:r>
      <w:r w:rsidRPr="000509AA">
        <w:rPr>
          <w:rtl/>
        </w:rPr>
        <w:t>ن</w:t>
      </w:r>
      <w:r w:rsidR="00E75D23">
        <w:rPr>
          <w:rtl/>
        </w:rPr>
        <w:t>َ</w:t>
      </w:r>
      <w:r w:rsidRPr="000509AA">
        <w:rPr>
          <w:rtl/>
        </w:rPr>
        <w:t xml:space="preserve"> به أحد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حيث وقف بين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خطبين فادحين :</w:t>
      </w:r>
    </w:p>
    <w:p w:rsidR="000509AA" w:rsidRPr="000509AA" w:rsidRDefault="000509AA" w:rsidP="000509AA">
      <w:pPr>
        <w:rPr>
          <w:rtl/>
        </w:rPr>
      </w:pPr>
      <w:r w:rsidRPr="00560CBA">
        <w:rPr>
          <w:rStyle w:val="rfdBold2"/>
          <w:rtl/>
        </w:rPr>
        <w:t>الخلافة</w:t>
      </w:r>
      <w:r w:rsidRPr="000351D9">
        <w:rPr>
          <w:rtl/>
        </w:rPr>
        <w:t xml:space="preserve"> </w:t>
      </w:r>
      <w:r w:rsidRPr="000509AA">
        <w:rPr>
          <w:rtl/>
        </w:rPr>
        <w:t>بنصوصها وعهودها إلى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جانب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تستصرخه وتستفز</w:t>
      </w:r>
      <w:r w:rsidR="00E75D23">
        <w:rPr>
          <w:rtl/>
        </w:rPr>
        <w:t>ّ</w:t>
      </w:r>
      <w:r w:rsidRPr="000509AA">
        <w:rPr>
          <w:rtl/>
        </w:rPr>
        <w:t>ه إليها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بصوت يدمي الفؤاد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وشكوى</w:t>
      </w:r>
      <w:r w:rsidR="00E75D23">
        <w:rPr>
          <w:rtl/>
        </w:rPr>
        <w:t>ً</w:t>
      </w:r>
      <w:r w:rsidRPr="000509AA">
        <w:rPr>
          <w:rtl/>
        </w:rPr>
        <w:t xml:space="preserve"> تفت</w:t>
      </w:r>
      <w:r w:rsidR="00E75D23">
        <w:rPr>
          <w:rtl/>
        </w:rPr>
        <w:t>ّ</w:t>
      </w:r>
      <w:r w:rsidRPr="000509AA">
        <w:rPr>
          <w:rtl/>
        </w:rPr>
        <w:t>ت الأكباد</w:t>
      </w:r>
      <w:r w:rsidR="00F26704">
        <w:rPr>
          <w:rtl/>
        </w:rPr>
        <w:t xml:space="preserve"> . .</w:t>
      </w:r>
    </w:p>
    <w:p w:rsidR="000509AA" w:rsidRPr="000509AA" w:rsidRDefault="000509AA" w:rsidP="00E75D23">
      <w:pPr>
        <w:rPr>
          <w:rtl/>
        </w:rPr>
      </w:pPr>
      <w:r w:rsidRPr="00560CBA">
        <w:rPr>
          <w:rStyle w:val="rfdBold2"/>
          <w:rtl/>
        </w:rPr>
        <w:t>والفتن الطاغية</w:t>
      </w:r>
      <w:r w:rsidRPr="000509AA">
        <w:rPr>
          <w:rtl/>
        </w:rPr>
        <w:t xml:space="preserve"> إلى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جانب آخر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</w:t>
      </w:r>
      <w:r w:rsidR="00E75D23">
        <w:rPr>
          <w:rtl/>
        </w:rPr>
        <w:t>ُ</w:t>
      </w:r>
      <w:r w:rsidRPr="000509AA">
        <w:rPr>
          <w:rtl/>
        </w:rPr>
        <w:t>نذره بانتقاض الجزيرة و</w:t>
      </w:r>
      <w:r w:rsidR="00E75D23" w:rsidRPr="00FA1B48">
        <w:rPr>
          <w:rtl/>
        </w:rPr>
        <w:t>ٱ</w:t>
      </w:r>
      <w:r w:rsidRPr="000509AA">
        <w:rPr>
          <w:rtl/>
        </w:rPr>
        <w:t>نقلاب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العرب و</w:t>
      </w:r>
      <w:r w:rsidR="00E75D23" w:rsidRPr="00FA1B48">
        <w:rPr>
          <w:rtl/>
        </w:rPr>
        <w:t>ٱ</w:t>
      </w:r>
      <w:r w:rsidRPr="000509AA">
        <w:rPr>
          <w:rtl/>
        </w:rPr>
        <w:t>جتياح الإسلام</w:t>
      </w:r>
      <w:r w:rsidR="00F26704">
        <w:rPr>
          <w:rtl/>
        </w:rPr>
        <w:t xml:space="preserve"> . .</w:t>
      </w:r>
    </w:p>
    <w:p w:rsidR="000509AA" w:rsidRPr="00E36026" w:rsidRDefault="000509AA" w:rsidP="00E36026">
      <w:pPr>
        <w:rPr>
          <w:rStyle w:val="rfdLineChar"/>
          <w:rtl/>
        </w:rPr>
      </w:pPr>
      <w:r w:rsidRPr="000509AA">
        <w:rPr>
          <w:rtl/>
        </w:rPr>
        <w:t>وت</w:t>
      </w:r>
      <w:r w:rsidR="00E75D23">
        <w:rPr>
          <w:rtl/>
        </w:rPr>
        <w:t>ُ</w:t>
      </w:r>
      <w:r w:rsidRPr="000509AA">
        <w:rPr>
          <w:rtl/>
        </w:rPr>
        <w:t>هد</w:t>
      </w:r>
      <w:r w:rsidR="00E75D23">
        <w:rPr>
          <w:rtl/>
        </w:rPr>
        <w:t>ّ</w:t>
      </w:r>
      <w:r w:rsidRPr="000509AA">
        <w:rPr>
          <w:rtl/>
        </w:rPr>
        <w:t>ده بالمنافقين من أهل المدينة وقد مردوا على</w:t>
      </w:r>
      <w:r w:rsidR="00E75D23" w:rsidRPr="00FA1B48">
        <w:rPr>
          <w:rtl/>
        </w:rPr>
        <w:t>ٰ</w:t>
      </w:r>
      <w:r w:rsidRPr="000509AA">
        <w:rPr>
          <w:rtl/>
        </w:rPr>
        <w:t xml:space="preserve"> النفاق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حولهم من الأعراب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وهم منافقون بنص</w:t>
      </w:r>
      <w:r w:rsidR="00E75D23">
        <w:rPr>
          <w:rtl/>
        </w:rPr>
        <w:t>ّ</w:t>
      </w:r>
      <w:r w:rsidRPr="000509AA">
        <w:rPr>
          <w:rtl/>
        </w:rPr>
        <w:t xml:space="preserve"> الكتاب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هم أشد</w:t>
      </w:r>
      <w:r w:rsidR="00E75D23">
        <w:rPr>
          <w:rtl/>
        </w:rPr>
        <w:t>ّ</w:t>
      </w:r>
      <w:r w:rsidRPr="000509AA">
        <w:rPr>
          <w:rtl/>
        </w:rPr>
        <w:t xml:space="preserve"> كفرا</w:t>
      </w:r>
      <w:r w:rsidR="00E75D23">
        <w:rPr>
          <w:rtl/>
        </w:rPr>
        <w:t>ً</w:t>
      </w:r>
      <w:r w:rsidRPr="000509AA">
        <w:rPr>
          <w:rtl/>
        </w:rPr>
        <w:t xml:space="preserve"> ونفاقا</w:t>
      </w:r>
      <w:r w:rsidR="00E75D23">
        <w:rPr>
          <w:rtl/>
        </w:rPr>
        <w:t>ً</w:t>
      </w:r>
      <w:r w:rsidR="00C51724">
        <w:rPr>
          <w:rtl/>
        </w:rPr>
        <w:t xml:space="preserve"> ،</w:t>
      </w:r>
      <w:r w:rsidR="00E36026">
        <w:rPr>
          <w:rFonts w:hint="cs"/>
          <w:rtl/>
        </w:rPr>
        <w:t xml:space="preserve"> </w:t>
      </w:r>
      <w:r w:rsidR="00E36026">
        <w:rPr>
          <w:rtl/>
        </w:rPr>
        <w:br/>
      </w:r>
      <w:r w:rsidR="00E36026">
        <w:rPr>
          <w:rtl/>
        </w:rPr>
        <w:br/>
      </w:r>
      <w:r w:rsidR="00E36026">
        <w:rPr>
          <w:rtl/>
        </w:rPr>
        <w:br/>
      </w:r>
      <w:r w:rsidRPr="00E36026">
        <w:rPr>
          <w:rStyle w:val="rfdLineChar"/>
          <w:rtl/>
        </w:rPr>
        <w:t>__________________</w:t>
      </w:r>
    </w:p>
    <w:p w:rsidR="000509AA" w:rsidRPr="00E36026" w:rsidRDefault="000509AA" w:rsidP="00E36026">
      <w:pPr>
        <w:pStyle w:val="rfdFootnote0"/>
        <w:rPr>
          <w:rtl/>
        </w:rPr>
      </w:pPr>
      <w:r w:rsidRPr="00E36026">
        <w:rPr>
          <w:rtl/>
        </w:rPr>
        <w:t>(1) الش</w:t>
      </w:r>
      <w:r w:rsidR="00D961D6" w:rsidRPr="00E36026">
        <w:rPr>
          <w:rtl/>
        </w:rPr>
        <w:t>ِّ</w:t>
      </w:r>
      <w:r w:rsidRPr="00E36026">
        <w:rPr>
          <w:rtl/>
        </w:rPr>
        <w:t>فار</w:t>
      </w:r>
      <w:r w:rsidR="00D961D6" w:rsidRPr="00E36026">
        <w:rPr>
          <w:rtl/>
        </w:rPr>
        <w:t>ُ</w:t>
      </w:r>
      <w:r w:rsidRPr="00E36026">
        <w:rPr>
          <w:rtl/>
        </w:rPr>
        <w:t xml:space="preserve"> والش</w:t>
      </w:r>
      <w:r w:rsidR="00D961D6" w:rsidRPr="00E36026">
        <w:rPr>
          <w:rtl/>
        </w:rPr>
        <w:t>َّ</w:t>
      </w:r>
      <w:r w:rsidRPr="00E36026">
        <w:rPr>
          <w:rtl/>
        </w:rPr>
        <w:t>ف</w:t>
      </w:r>
      <w:r w:rsidR="00D961D6" w:rsidRPr="00E36026">
        <w:rPr>
          <w:rtl/>
        </w:rPr>
        <w:t>ْ</w:t>
      </w:r>
      <w:r w:rsidRPr="00E36026">
        <w:rPr>
          <w:rtl/>
        </w:rPr>
        <w:t>ر</w:t>
      </w:r>
      <w:r w:rsidR="00D961D6" w:rsidRPr="00E36026">
        <w:rPr>
          <w:rtl/>
        </w:rPr>
        <w:t>ُ</w:t>
      </w:r>
      <w:r w:rsidR="00C51724" w:rsidRPr="00E36026">
        <w:rPr>
          <w:rtl/>
        </w:rPr>
        <w:t xml:space="preserve"> ،</w:t>
      </w:r>
      <w:r w:rsidRPr="00E36026">
        <w:rPr>
          <w:rtl/>
        </w:rPr>
        <w:t xml:space="preserve"> جمع : الش</w:t>
      </w:r>
      <w:r w:rsidR="00D961D6" w:rsidRPr="00E36026">
        <w:rPr>
          <w:rtl/>
        </w:rPr>
        <w:t>َّ</w:t>
      </w:r>
      <w:r w:rsidRPr="00E36026">
        <w:rPr>
          <w:rtl/>
        </w:rPr>
        <w:t>ف</w:t>
      </w:r>
      <w:r w:rsidR="00D961D6" w:rsidRPr="00E36026">
        <w:rPr>
          <w:rtl/>
        </w:rPr>
        <w:t>ْ</w:t>
      </w:r>
      <w:r w:rsidRPr="00E36026">
        <w:rPr>
          <w:rtl/>
        </w:rPr>
        <w:t>ر</w:t>
      </w:r>
      <w:r w:rsidR="00D961D6" w:rsidRPr="00E36026">
        <w:rPr>
          <w:rtl/>
        </w:rPr>
        <w:t>َ</w:t>
      </w:r>
      <w:r w:rsidRPr="00E36026">
        <w:rPr>
          <w:rtl/>
        </w:rPr>
        <w:t>ة</w:t>
      </w:r>
      <w:r w:rsidR="00D961D6" w:rsidRPr="00E36026">
        <w:rPr>
          <w:rtl/>
        </w:rPr>
        <w:t>ُ</w:t>
      </w:r>
      <w:r w:rsidRPr="00E36026">
        <w:rPr>
          <w:rtl/>
        </w:rPr>
        <w:t xml:space="preserve"> : وهي السك</w:t>
      </w:r>
      <w:r w:rsidR="00D961D6" w:rsidRPr="00E36026">
        <w:rPr>
          <w:rtl/>
        </w:rPr>
        <w:t>ّ</w:t>
      </w:r>
      <w:r w:rsidRPr="00E36026">
        <w:rPr>
          <w:rtl/>
        </w:rPr>
        <w:t>ين العريضة العظيمة</w:t>
      </w:r>
      <w:r w:rsidR="00F26704" w:rsidRPr="00E36026">
        <w:rPr>
          <w:rtl/>
        </w:rPr>
        <w:t xml:space="preserve"> . .</w:t>
      </w:r>
      <w:r w:rsidRPr="00E36026">
        <w:rPr>
          <w:rtl/>
        </w:rPr>
        <w:t xml:space="preserve"> وش</w:t>
      </w:r>
      <w:r w:rsidR="00D961D6" w:rsidRPr="00E36026">
        <w:rPr>
          <w:rtl/>
        </w:rPr>
        <w:t>َ</w:t>
      </w:r>
      <w:r w:rsidRPr="00E36026">
        <w:rPr>
          <w:rtl/>
        </w:rPr>
        <w:t>ف</w:t>
      </w:r>
      <w:r w:rsidR="00D961D6" w:rsidRPr="00E36026">
        <w:rPr>
          <w:rtl/>
        </w:rPr>
        <w:t>َ</w:t>
      </w:r>
      <w:r w:rsidRPr="00E36026">
        <w:rPr>
          <w:rtl/>
        </w:rPr>
        <w:t>رات</w:t>
      </w:r>
      <w:r w:rsidR="00444449" w:rsidRPr="00E36026">
        <w:rPr>
          <w:rtl/>
        </w:rPr>
        <w:t xml:space="preserve"> </w:t>
      </w:r>
      <w:r w:rsidR="00444449" w:rsidRPr="00E36026">
        <w:rPr>
          <w:rtl/>
        </w:rPr>
        <w:br/>
      </w:r>
      <w:r w:rsidRPr="00E36026">
        <w:rPr>
          <w:rtl/>
        </w:rPr>
        <w:t>السيوف : ح</w:t>
      </w:r>
      <w:r w:rsidR="00D961D6" w:rsidRPr="00E36026">
        <w:rPr>
          <w:rtl/>
        </w:rPr>
        <w:t>ُ</w:t>
      </w:r>
      <w:r w:rsidRPr="00E36026">
        <w:rPr>
          <w:rtl/>
        </w:rPr>
        <w:t>روف ح</w:t>
      </w:r>
      <w:r w:rsidR="00D961D6" w:rsidRPr="00E36026">
        <w:rPr>
          <w:rtl/>
        </w:rPr>
        <w:t>َ</w:t>
      </w:r>
      <w:r w:rsidRPr="00E36026">
        <w:rPr>
          <w:rtl/>
        </w:rPr>
        <w:t>د</w:t>
      </w:r>
      <w:r w:rsidR="00D961D6" w:rsidRPr="00E36026">
        <w:rPr>
          <w:rtl/>
        </w:rPr>
        <w:t>ّ</w:t>
      </w:r>
      <w:r w:rsidRPr="00E36026">
        <w:rPr>
          <w:rtl/>
        </w:rPr>
        <w:t>ها</w:t>
      </w:r>
      <w:r w:rsidR="00F26704" w:rsidRPr="00E36026">
        <w:rPr>
          <w:rtl/>
        </w:rPr>
        <w:t xml:space="preserve"> .</w:t>
      </w:r>
    </w:p>
    <w:p w:rsidR="000509AA" w:rsidRPr="00E36026" w:rsidRDefault="00D961D6" w:rsidP="00E36026">
      <w:pPr>
        <w:rPr>
          <w:rStyle w:val="rfdFootnote"/>
          <w:rtl/>
        </w:rPr>
      </w:pPr>
      <w:r w:rsidRPr="00E36026">
        <w:rPr>
          <w:rStyle w:val="rfdFootnote"/>
          <w:rtl/>
        </w:rPr>
        <w:t>ٱ</w:t>
      </w:r>
      <w:r w:rsidR="000509AA" w:rsidRPr="00E36026">
        <w:rPr>
          <w:rStyle w:val="rfdFootnote"/>
          <w:rtl/>
        </w:rPr>
        <w:t>نظر : لسان العرب</w:t>
      </w:r>
      <w:r w:rsidR="00B354B7" w:rsidRPr="00E36026">
        <w:rPr>
          <w:rStyle w:val="rfdFootnote"/>
          <w:rtl/>
        </w:rPr>
        <w:t xml:space="preserve"> </w:t>
      </w:r>
      <w:r w:rsidR="000509AA" w:rsidRPr="00E36026">
        <w:rPr>
          <w:rStyle w:val="rfdFootnote"/>
          <w:rtl/>
        </w:rPr>
        <w:t>7</w:t>
      </w:r>
      <w:r w:rsidR="007A060E" w:rsidRPr="00E36026">
        <w:rPr>
          <w:rStyle w:val="rfdFootnote"/>
          <w:rtl/>
        </w:rPr>
        <w:t xml:space="preserve"> / </w:t>
      </w:r>
      <w:r w:rsidR="000509AA" w:rsidRPr="00E36026">
        <w:rPr>
          <w:rStyle w:val="rfdFootnote"/>
          <w:rtl/>
        </w:rPr>
        <w:t>150 ماد</w:t>
      </w:r>
      <w:r w:rsidRPr="00E36026">
        <w:rPr>
          <w:rStyle w:val="rfdFootnote"/>
          <w:rtl/>
        </w:rPr>
        <w:t>ّ</w:t>
      </w:r>
      <w:r w:rsidR="000509AA" w:rsidRPr="00E36026">
        <w:rPr>
          <w:rStyle w:val="rfdFootnote"/>
          <w:rtl/>
        </w:rPr>
        <w:t xml:space="preserve">ة </w:t>
      </w:r>
      <w:r w:rsidR="008767F4" w:rsidRPr="00E36026">
        <w:rPr>
          <w:rStyle w:val="rfdFootnote"/>
          <w:rtl/>
        </w:rPr>
        <w:t>«</w:t>
      </w:r>
      <w:r w:rsidR="00E36026">
        <w:rPr>
          <w:rStyle w:val="rfdFootnote"/>
          <w:rFonts w:hint="cs"/>
          <w:rtl/>
        </w:rPr>
        <w:t xml:space="preserve"> </w:t>
      </w:r>
      <w:r w:rsidR="000509AA" w:rsidRPr="00E36026">
        <w:rPr>
          <w:rStyle w:val="rfdFootnote"/>
          <w:rtl/>
        </w:rPr>
        <w:t>شفر</w:t>
      </w:r>
      <w:r w:rsidR="00E36026">
        <w:rPr>
          <w:rStyle w:val="rfdFootnote"/>
          <w:rFonts w:hint="cs"/>
          <w:rtl/>
        </w:rPr>
        <w:t xml:space="preserve"> </w:t>
      </w:r>
      <w:r w:rsidR="008767F4" w:rsidRPr="00E36026">
        <w:rPr>
          <w:rStyle w:val="rfdFootnote"/>
          <w:rtl/>
        </w:rPr>
        <w:t>»</w:t>
      </w:r>
      <w:r w:rsidR="00F26704" w:rsidRPr="00E36026">
        <w:rPr>
          <w:rStyle w:val="rfdFootnote"/>
          <w:rtl/>
        </w:rPr>
        <w:t xml:space="preserve"> .</w:t>
      </w:r>
    </w:p>
    <w:p w:rsidR="00D33F27" w:rsidRDefault="00D33F27" w:rsidP="00560CBA">
      <w:pPr>
        <w:pStyle w:val="rfdNormal0"/>
        <w:rPr>
          <w:rtl/>
        </w:rPr>
        <w:sectPr w:rsidR="00D33F27" w:rsidSect="00600DF3">
          <w:headerReference w:type="even" r:id="rId413"/>
          <w:headerReference w:type="default" r:id="rId414"/>
          <w:headerReference w:type="first" r:id="rId41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وأجدر أن لا يعلموا حدود ما أنزل الله على</w:t>
      </w:r>
      <w:r w:rsidR="00D961D6" w:rsidRPr="00FA1B48">
        <w:rPr>
          <w:rtl/>
        </w:rPr>
        <w:t>ٰ</w:t>
      </w:r>
      <w:r w:rsidRPr="000509AA">
        <w:rPr>
          <w:rtl/>
        </w:rPr>
        <w:t xml:space="preserve"> رسوله </w:t>
      </w:r>
      <w:r w:rsidRPr="000509AA">
        <w:rPr>
          <w:rStyle w:val="rfdFootnotenum"/>
          <w:rtl/>
        </w:rPr>
        <w:t>(1)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وبأهل مك</w:t>
      </w:r>
      <w:r w:rsidR="00D961D6">
        <w:rPr>
          <w:rtl/>
        </w:rPr>
        <w:t>ّ</w:t>
      </w:r>
      <w:r w:rsidRPr="000509AA">
        <w:rPr>
          <w:rtl/>
        </w:rPr>
        <w:t>ة الطلقاء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مضمري العداوة والبغضاء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كان على</w:t>
      </w:r>
      <w:r w:rsidR="00D961D6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شاكلتهم من ضواري الفتنة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وطواغي الغي</w:t>
      </w:r>
      <w:r w:rsidR="00D961D6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وسباع الغارة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وأعداء الحق</w:t>
      </w:r>
      <w:r w:rsidR="00D961D6">
        <w:rPr>
          <w:rtl/>
        </w:rPr>
        <w:t>ّ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وقد قويت بفقد النبي</w:t>
      </w:r>
      <w:r w:rsidR="00D961D6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شوكتهم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إذ صار المسلمون بعده </w:t>
      </w:r>
      <w:r w:rsidRPr="000509AA">
        <w:rPr>
          <w:rStyle w:val="rfdAlaem"/>
          <w:rtl/>
        </w:rPr>
        <w:t>صلى‌الله‌عليه‌وآله‌وسلم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كالغنم الم</w:t>
      </w:r>
      <w:r w:rsidR="00D961D6">
        <w:rPr>
          <w:rtl/>
        </w:rPr>
        <w:t>َ</w:t>
      </w:r>
      <w:r w:rsidRPr="000509AA">
        <w:rPr>
          <w:rtl/>
        </w:rPr>
        <w:t>طيرة في الليلة الشاتية بين ذئاب عادية ووحوش ضارية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ومسيلمة الكذ</w:t>
      </w:r>
      <w:r w:rsidR="00D961D6">
        <w:rPr>
          <w:rtl/>
        </w:rPr>
        <w:t>ّ</w:t>
      </w:r>
      <w:r w:rsidRPr="000509AA">
        <w:rPr>
          <w:rtl/>
        </w:rPr>
        <w:t>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وطليحة بن خويلد الدج</w:t>
      </w:r>
      <w:r w:rsidR="00D961D6">
        <w:rPr>
          <w:rtl/>
        </w:rPr>
        <w:t>ّ</w:t>
      </w:r>
      <w:r w:rsidRPr="000509AA">
        <w:rPr>
          <w:rtl/>
        </w:rPr>
        <w:t>ال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</w:t>
      </w:r>
      <w:r w:rsidR="00D961D6">
        <w:rPr>
          <w:rtl/>
        </w:rPr>
        <w:t>َ</w:t>
      </w:r>
      <w:r w:rsidRPr="000509AA">
        <w:rPr>
          <w:rtl/>
        </w:rPr>
        <w:t>جاح بنت الحرث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الأف</w:t>
      </w:r>
      <w:r w:rsidR="00D961D6">
        <w:rPr>
          <w:rtl/>
        </w:rPr>
        <w:t>ّ</w:t>
      </w:r>
      <w:r w:rsidRPr="000509AA">
        <w:rPr>
          <w:rtl/>
        </w:rPr>
        <w:t>اكة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وأصحابهم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قائمون في محق الإسلام وسحق المسلمين على</w:t>
      </w:r>
      <w:r w:rsidR="00D961D6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ساق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والرومان والأكاسرة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وغيرهما من ملوك الأرض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كانوا للمسلمين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بالمرصاد</w:t>
      </w:r>
      <w:r w:rsidR="00F26704">
        <w:rPr>
          <w:rtl/>
        </w:rPr>
        <w:t xml:space="preserve"> . .</w:t>
      </w:r>
    </w:p>
    <w:p w:rsidR="000509AA" w:rsidRPr="000509AA" w:rsidRDefault="000509AA" w:rsidP="00D961D6">
      <w:pPr>
        <w:rPr>
          <w:rtl/>
        </w:rPr>
      </w:pPr>
      <w:r w:rsidRPr="000509AA">
        <w:rPr>
          <w:rtl/>
        </w:rPr>
        <w:t>إلى</w:t>
      </w:r>
      <w:r w:rsidR="00D961D6" w:rsidRPr="00FA1B48">
        <w:rPr>
          <w:rtl/>
        </w:rPr>
        <w:t>ٰ</w:t>
      </w:r>
      <w:r w:rsidRPr="000509AA">
        <w:rPr>
          <w:rtl/>
        </w:rPr>
        <w:t xml:space="preserve"> كثير من هذه العناصر الجي</w:t>
      </w:r>
      <w:r w:rsidR="00D961D6">
        <w:rPr>
          <w:rtl/>
        </w:rPr>
        <w:t>ّ</w:t>
      </w:r>
      <w:r w:rsidRPr="000509AA">
        <w:rPr>
          <w:rtl/>
        </w:rPr>
        <w:t>اشة بكل</w:t>
      </w:r>
      <w:r w:rsidR="00D961D6">
        <w:rPr>
          <w:rtl/>
        </w:rPr>
        <w:t>ّ</w:t>
      </w:r>
      <w:r w:rsidRPr="000509AA">
        <w:rPr>
          <w:rtl/>
        </w:rPr>
        <w:t xml:space="preserve"> حنق من محم</w:t>
      </w:r>
      <w:r w:rsidR="00D961D6">
        <w:rPr>
          <w:rtl/>
        </w:rPr>
        <w:t>ّ</w:t>
      </w:r>
      <w:r w:rsidRPr="000509AA">
        <w:rPr>
          <w:rtl/>
        </w:rPr>
        <w:t>د وآله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وأصحابه </w:t>
      </w:r>
      <w:r w:rsidRPr="000509AA">
        <w:rPr>
          <w:rStyle w:val="rfdAlaem"/>
          <w:rtl/>
        </w:rPr>
        <w:t>صلى‌الله‌عليه‌وآله‌وسلم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وبكل</w:t>
      </w:r>
      <w:r w:rsidR="00D961D6">
        <w:rPr>
          <w:rtl/>
        </w:rPr>
        <w:t>ّ</w:t>
      </w:r>
      <w:r w:rsidRPr="000509AA">
        <w:rPr>
          <w:rtl/>
        </w:rPr>
        <w:t xml:space="preserve"> حقد وحسيكة </w:t>
      </w:r>
      <w:r w:rsidRPr="000509AA">
        <w:rPr>
          <w:rStyle w:val="rfdFootnotenum"/>
          <w:rtl/>
        </w:rPr>
        <w:t>(2)</w:t>
      </w:r>
      <w:r w:rsidRPr="000509AA">
        <w:rPr>
          <w:rtl/>
        </w:rPr>
        <w:t xml:space="preserve"> لكلمة الإسلام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تريد أن تنقض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أساسها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وتستأصل شأفتها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D961D6">
        <w:rPr>
          <w:rtl/>
        </w:rPr>
        <w:t>ّ</w:t>
      </w:r>
      <w:r w:rsidRPr="000509AA">
        <w:rPr>
          <w:rtl/>
        </w:rPr>
        <w:t>ها لنشيطة في ذلك مسرعة متعج</w:t>
      </w:r>
      <w:r w:rsidR="00D961D6">
        <w:rPr>
          <w:rtl/>
        </w:rPr>
        <w:t>ّ</w:t>
      </w:r>
      <w:r w:rsidRPr="000509AA">
        <w:rPr>
          <w:rtl/>
        </w:rPr>
        <w:t>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ترى</w:t>
      </w:r>
      <w:r w:rsidR="00D961D6" w:rsidRPr="00FA1B48">
        <w:rPr>
          <w:rtl/>
        </w:rPr>
        <w:t>ٰ</w:t>
      </w:r>
      <w:r w:rsidRPr="000509AA">
        <w:rPr>
          <w:rtl/>
        </w:rPr>
        <w:t xml:space="preserve"> أن</w:t>
      </w:r>
      <w:r w:rsidR="00D961D6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الأمر قد استتب</w:t>
      </w:r>
      <w:r w:rsidR="00D961D6">
        <w:rPr>
          <w:rtl/>
        </w:rPr>
        <w:t>ّ</w:t>
      </w:r>
      <w:r w:rsidRPr="000509AA">
        <w:rPr>
          <w:rtl/>
        </w:rPr>
        <w:t xml:space="preserve"> 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D961D6">
        <w:rPr>
          <w:rtl/>
        </w:rPr>
        <w:t>ّ</w:t>
      </w:r>
      <w:r w:rsidRPr="000509AA">
        <w:rPr>
          <w:rtl/>
        </w:rPr>
        <w:t xml:space="preserve"> الفرصة بفقد النبي</w:t>
      </w:r>
      <w:r w:rsidR="00D961D6">
        <w:rPr>
          <w:rtl/>
        </w:rPr>
        <w:t>ّ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قد حانت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فأرادت 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تسخ</w:t>
      </w:r>
      <w:r w:rsidR="00D961D6">
        <w:rPr>
          <w:rtl/>
        </w:rPr>
        <w:t>ّ</w:t>
      </w:r>
      <w:r w:rsidRPr="000509AA">
        <w:rPr>
          <w:rtl/>
        </w:rPr>
        <w:t>ر تلك الفرصة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وتنتهز تلك الفوضى</w:t>
      </w:r>
      <w:r w:rsidR="00D961D6" w:rsidRPr="00FA1B48">
        <w:rPr>
          <w:rtl/>
        </w:rPr>
        <w:t>ٰ</w:t>
      </w:r>
      <w:r w:rsidRPr="000509AA">
        <w:rPr>
          <w:rtl/>
        </w:rPr>
        <w:t xml:space="preserve"> قبل أن يعود الإسلام إلى</w:t>
      </w:r>
      <w:r w:rsidR="00D961D6" w:rsidRPr="00FA1B48">
        <w:rPr>
          <w:rtl/>
        </w:rPr>
        <w:t>ٰ</w:t>
      </w:r>
      <w:r w:rsidRPr="000509AA">
        <w:rPr>
          <w:rtl/>
        </w:rPr>
        <w:t xml:space="preserve"> قو</w:t>
      </w:r>
      <w:r w:rsidR="00D961D6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</w:t>
      </w:r>
      <w:r w:rsidR="00D961D6" w:rsidRPr="00FA1B48">
        <w:rPr>
          <w:rtl/>
        </w:rPr>
        <w:t>ٱ</w:t>
      </w:r>
      <w:r w:rsidRPr="000509AA">
        <w:rPr>
          <w:rtl/>
        </w:rPr>
        <w:t>نتظام</w:t>
      </w:r>
      <w:r w:rsidR="00F26704">
        <w:rPr>
          <w:rtl/>
        </w:rPr>
        <w:t xml:space="preserve"> .</w:t>
      </w:r>
    </w:p>
    <w:p w:rsidR="000509AA" w:rsidRPr="00E36026" w:rsidRDefault="000509AA" w:rsidP="00E36026">
      <w:pPr>
        <w:rPr>
          <w:rStyle w:val="rfdLineChar"/>
          <w:rtl/>
        </w:rPr>
      </w:pPr>
      <w:r w:rsidRPr="000509AA">
        <w:rPr>
          <w:rtl/>
        </w:rPr>
        <w:t>فوقف أمير المؤمنين بين هذين الخطرين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فكان من الطبيعي له أن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يضح</w:t>
      </w:r>
      <w:r w:rsidR="00D961D6">
        <w:rPr>
          <w:rtl/>
        </w:rPr>
        <w:t>ّ</w:t>
      </w:r>
      <w:r w:rsidRPr="000509AA">
        <w:rPr>
          <w:rtl/>
        </w:rPr>
        <w:t>ي حق</w:t>
      </w:r>
      <w:r w:rsidR="00D961D6">
        <w:rPr>
          <w:rtl/>
        </w:rPr>
        <w:t>ّ</w:t>
      </w:r>
      <w:r w:rsidRPr="000509AA">
        <w:rPr>
          <w:rtl/>
        </w:rPr>
        <w:t>ه قربانا</w:t>
      </w:r>
      <w:r w:rsidR="00D961D6">
        <w:rPr>
          <w:rtl/>
        </w:rPr>
        <w:t>ً</w:t>
      </w:r>
      <w:r w:rsidRPr="000509AA">
        <w:rPr>
          <w:rtl/>
        </w:rPr>
        <w:t xml:space="preserve"> لدين الإسلام وإيثارا</w:t>
      </w:r>
      <w:r w:rsidR="00D961D6">
        <w:rPr>
          <w:rtl/>
        </w:rPr>
        <w:t>ً</w:t>
      </w:r>
      <w:r w:rsidRPr="000509AA">
        <w:rPr>
          <w:rtl/>
        </w:rPr>
        <w:t xml:space="preserve"> للصالح العام</w:t>
      </w:r>
      <w:r w:rsidR="00D961D6">
        <w:rPr>
          <w:rtl/>
        </w:rPr>
        <w:t>ّ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لذلك قعد في بيته</w:t>
      </w:r>
      <w:r w:rsidR="00C51724">
        <w:rPr>
          <w:rtl/>
        </w:rPr>
        <w:t xml:space="preserve"> ،</w:t>
      </w:r>
      <w:r w:rsidR="00E36026">
        <w:rPr>
          <w:rFonts w:hint="cs"/>
          <w:rtl/>
        </w:rPr>
        <w:t xml:space="preserve"> </w:t>
      </w:r>
      <w:r w:rsidR="00E36026">
        <w:rPr>
          <w:rtl/>
        </w:rPr>
        <w:br/>
      </w:r>
      <w:r w:rsidR="00E36026">
        <w:rPr>
          <w:rtl/>
        </w:rPr>
        <w:br/>
      </w:r>
      <w:r w:rsidR="00E36026">
        <w:rPr>
          <w:rtl/>
        </w:rPr>
        <w:br/>
      </w:r>
      <w:r w:rsidR="00E36026">
        <w:rPr>
          <w:rtl/>
        </w:rPr>
        <w:br/>
      </w:r>
      <w:r w:rsidRPr="00E36026">
        <w:rPr>
          <w:rStyle w:val="rfdLineChar"/>
          <w:rtl/>
        </w:rPr>
        <w:t>__________________</w:t>
      </w:r>
    </w:p>
    <w:p w:rsidR="000509AA" w:rsidRPr="00E36026" w:rsidRDefault="000509AA" w:rsidP="00E36026">
      <w:pPr>
        <w:pStyle w:val="rfdFootnote0"/>
        <w:rPr>
          <w:rtl/>
        </w:rPr>
      </w:pPr>
      <w:r w:rsidRPr="00E36026">
        <w:rPr>
          <w:rtl/>
        </w:rPr>
        <w:t>(1) إشارة إلى</w:t>
      </w:r>
      <w:r w:rsidR="00D961D6" w:rsidRPr="00E36026">
        <w:rPr>
          <w:rtl/>
        </w:rPr>
        <w:t>ٰ</w:t>
      </w:r>
      <w:r w:rsidRPr="00E36026">
        <w:rPr>
          <w:rtl/>
        </w:rPr>
        <w:t xml:space="preserve"> الآية المباركة </w:t>
      </w:r>
      <w:r w:rsidR="00BE4BC2" w:rsidRPr="00E36026">
        <w:rPr>
          <w:rStyle w:val="rfdAlaem"/>
          <w:rtl/>
        </w:rPr>
        <w:t>(</w:t>
      </w:r>
      <w:r w:rsidR="00E36026" w:rsidRPr="00E36026">
        <w:rPr>
          <w:rStyle w:val="rfdFootnoteAie"/>
          <w:rFonts w:hint="cs"/>
          <w:rtl/>
        </w:rPr>
        <w:t xml:space="preserve"> </w:t>
      </w:r>
      <w:r w:rsidR="00D961D6" w:rsidRPr="00E36026">
        <w:rPr>
          <w:rStyle w:val="rfdFootnoteAie"/>
          <w:rtl/>
        </w:rPr>
        <w:t xml:space="preserve">الْأَعْرَابُ أَشَدُّ كُفْرًا وَنِفَاقًا وَأَجْدَرُ أَلَّا يَعْلَمُوا حُدُودَ مَا </w:t>
      </w:r>
      <w:r w:rsidR="00A22947" w:rsidRPr="00E36026">
        <w:rPr>
          <w:rStyle w:val="rfdFootnoteAie"/>
          <w:rtl/>
        </w:rPr>
        <w:br/>
      </w:r>
      <w:r w:rsidR="00D961D6" w:rsidRPr="00E36026">
        <w:rPr>
          <w:rStyle w:val="rfdFootnoteAie"/>
          <w:rtl/>
        </w:rPr>
        <w:t>أَنزَلَ اللَّهُ عَلَىٰ رَسُولِهِ وَاللَّهُ عَلِيمٌ حَكِيمٌ</w:t>
      </w:r>
      <w:r w:rsidR="00E36026" w:rsidRPr="00E36026">
        <w:rPr>
          <w:rStyle w:val="rfdFootnoteAie"/>
          <w:rFonts w:hint="cs"/>
          <w:rtl/>
        </w:rPr>
        <w:t xml:space="preserve"> </w:t>
      </w:r>
      <w:r w:rsidR="00BE4BC2" w:rsidRPr="00E36026">
        <w:rPr>
          <w:rStyle w:val="rfdAlaem"/>
          <w:rtl/>
        </w:rPr>
        <w:t>)</w:t>
      </w:r>
      <w:r w:rsidRPr="00E36026">
        <w:rPr>
          <w:rtl/>
        </w:rPr>
        <w:t xml:space="preserve"> سورة التوبة 9 : 97</w:t>
      </w:r>
      <w:r w:rsidR="00F26704" w:rsidRPr="00E36026">
        <w:rPr>
          <w:rtl/>
        </w:rPr>
        <w:t xml:space="preserve"> .</w:t>
      </w:r>
    </w:p>
    <w:p w:rsidR="000509AA" w:rsidRPr="00E36026" w:rsidRDefault="000509AA" w:rsidP="00E36026">
      <w:pPr>
        <w:pStyle w:val="rfdFootnote0"/>
        <w:rPr>
          <w:rtl/>
        </w:rPr>
      </w:pPr>
      <w:r w:rsidRPr="00E36026">
        <w:rPr>
          <w:rtl/>
        </w:rPr>
        <w:t xml:space="preserve">(2) الحسيكة : العداوة والغضب </w:t>
      </w:r>
      <w:r w:rsidR="00A22947" w:rsidRPr="00E36026">
        <w:rPr>
          <w:rtl/>
        </w:rPr>
        <w:t>؛</w:t>
      </w:r>
      <w:r w:rsidRPr="00E36026">
        <w:rPr>
          <w:rtl/>
        </w:rPr>
        <w:t xml:space="preserve"> </w:t>
      </w:r>
      <w:r w:rsidR="00A22947" w:rsidRPr="00E36026">
        <w:rPr>
          <w:rtl/>
        </w:rPr>
        <w:t>ٱ</w:t>
      </w:r>
      <w:r w:rsidRPr="00E36026">
        <w:rPr>
          <w:rtl/>
        </w:rPr>
        <w:t>نظر : لسان العرب</w:t>
      </w:r>
      <w:r w:rsidR="00B354B7" w:rsidRPr="00E36026">
        <w:rPr>
          <w:rtl/>
        </w:rPr>
        <w:t xml:space="preserve"> </w:t>
      </w:r>
      <w:r w:rsidRPr="00E36026">
        <w:rPr>
          <w:rtl/>
        </w:rPr>
        <w:t>3</w:t>
      </w:r>
      <w:r w:rsidR="007A060E" w:rsidRPr="00E36026">
        <w:rPr>
          <w:rtl/>
        </w:rPr>
        <w:t xml:space="preserve"> / </w:t>
      </w:r>
      <w:r w:rsidRPr="00E36026">
        <w:rPr>
          <w:rtl/>
        </w:rPr>
        <w:t>175 ماد</w:t>
      </w:r>
      <w:r w:rsidR="00A22947" w:rsidRPr="00E36026">
        <w:rPr>
          <w:rtl/>
        </w:rPr>
        <w:t>ّ</w:t>
      </w:r>
      <w:r w:rsidRPr="00E36026">
        <w:rPr>
          <w:rtl/>
        </w:rPr>
        <w:t xml:space="preserve">ة </w:t>
      </w:r>
      <w:r w:rsidR="008767F4" w:rsidRPr="00E36026">
        <w:rPr>
          <w:rtl/>
        </w:rPr>
        <w:t>«</w:t>
      </w:r>
      <w:r w:rsidR="00E36026">
        <w:rPr>
          <w:rFonts w:hint="cs"/>
          <w:rtl/>
        </w:rPr>
        <w:t xml:space="preserve"> </w:t>
      </w:r>
      <w:r w:rsidRPr="00E36026">
        <w:rPr>
          <w:rtl/>
        </w:rPr>
        <w:t>حسك</w:t>
      </w:r>
      <w:r w:rsidR="00E36026">
        <w:rPr>
          <w:rFonts w:hint="cs"/>
          <w:rtl/>
        </w:rPr>
        <w:t xml:space="preserve"> </w:t>
      </w:r>
      <w:r w:rsidR="008767F4" w:rsidRPr="00E36026">
        <w:rPr>
          <w:rtl/>
        </w:rPr>
        <w:t>»</w:t>
      </w:r>
      <w:r w:rsidR="00F26704" w:rsidRPr="00E36026">
        <w:rPr>
          <w:rtl/>
        </w:rPr>
        <w:t xml:space="preserve"> .</w:t>
      </w: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فلم يبايع حت</w:t>
      </w:r>
      <w:r w:rsidR="00890986">
        <w:rPr>
          <w:rtl/>
        </w:rPr>
        <w:t>ّ</w:t>
      </w:r>
      <w:r w:rsidRPr="000509AA">
        <w:rPr>
          <w:rtl/>
        </w:rPr>
        <w:t>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أخرجوه كرها</w:t>
      </w:r>
      <w:r w:rsidR="00890986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احتفاظا</w:t>
      </w:r>
      <w:r w:rsidR="00890986">
        <w:rPr>
          <w:rtl/>
        </w:rPr>
        <w:t>ً</w:t>
      </w:r>
      <w:r w:rsidRPr="000509AA">
        <w:rPr>
          <w:rtl/>
        </w:rPr>
        <w:t xml:space="preserve"> بحق</w:t>
      </w:r>
      <w:r w:rsidR="00890986">
        <w:rPr>
          <w:rtl/>
        </w:rPr>
        <w:t>ّ</w:t>
      </w:r>
      <w:r w:rsidRPr="000509AA">
        <w:rPr>
          <w:rtl/>
        </w:rPr>
        <w:t>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</w:t>
      </w:r>
      <w:r w:rsidR="00890986" w:rsidRPr="00FA1B48">
        <w:rPr>
          <w:rtl/>
        </w:rPr>
        <w:t>ٱ</w:t>
      </w:r>
      <w:r w:rsidRPr="000509AA">
        <w:rPr>
          <w:rtl/>
        </w:rPr>
        <w:t>حتجاجا</w:t>
      </w:r>
      <w:r w:rsidR="00890986">
        <w:rPr>
          <w:rtl/>
        </w:rPr>
        <w:t>ً</w:t>
      </w:r>
      <w:r w:rsidRPr="000509AA">
        <w:rPr>
          <w:rtl/>
        </w:rPr>
        <w:t xml:space="preserve"> على</w:t>
      </w:r>
      <w:r w:rsidR="00890986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المستأثرين به وعلى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أوليائهم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ولو أسرع إلى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البيعة ما قامت له حج</w:t>
      </w:r>
      <w:r w:rsidR="00890986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سطع لأوليائه برهان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لكن</w:t>
      </w:r>
      <w:r w:rsidR="00890986">
        <w:rPr>
          <w:rtl/>
        </w:rPr>
        <w:t>ّ</w:t>
      </w:r>
      <w:r w:rsidRPr="000509AA">
        <w:rPr>
          <w:rtl/>
        </w:rPr>
        <w:t>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جمع في ما فعل بين حفظ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والاحتفاظ بحق</w:t>
      </w:r>
      <w:r w:rsidR="00890986">
        <w:rPr>
          <w:rtl/>
        </w:rPr>
        <w:t>ّ</w:t>
      </w:r>
      <w:r w:rsidRPr="000509AA">
        <w:rPr>
          <w:rtl/>
        </w:rPr>
        <w:t>ه في إمرة المؤمنين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فدل</w:t>
      </w:r>
      <w:r w:rsidR="00890986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هذا على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أصالة رأيه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ورجاحة حلمه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وسعة صدره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وإيثار المصلحة العام</w:t>
      </w:r>
      <w:r w:rsidR="00890986">
        <w:rPr>
          <w:rtl/>
        </w:rPr>
        <w:t>ّ</w:t>
      </w:r>
      <w:r w:rsidRPr="000509AA">
        <w:rPr>
          <w:rtl/>
        </w:rPr>
        <w:t>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بحكمة بالغة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ومتى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سخت نفس امرئ عن هذا الخطب الجليل والأمر العظيم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ينزل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الله تعالى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بغاية</w:t>
      </w:r>
      <w:r w:rsidR="00890986">
        <w:rPr>
          <w:rtl/>
        </w:rPr>
        <w:t>ِ</w:t>
      </w:r>
      <w:r w:rsidRPr="000509AA">
        <w:rPr>
          <w:rtl/>
        </w:rPr>
        <w:t xml:space="preserve"> منازل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وإن</w:t>
      </w:r>
      <w:r w:rsidR="00890986">
        <w:rPr>
          <w:rtl/>
        </w:rPr>
        <w:t>ّ</w:t>
      </w:r>
      <w:r w:rsidRPr="000509AA">
        <w:rPr>
          <w:rtl/>
        </w:rPr>
        <w:t>ما كانت غايته مم</w:t>
      </w:r>
      <w:r w:rsidR="00890986">
        <w:rPr>
          <w:rtl/>
        </w:rPr>
        <w:t>ّ</w:t>
      </w:r>
      <w:r w:rsidRPr="000509AA">
        <w:rPr>
          <w:rtl/>
        </w:rPr>
        <w:t>ا فعل أربح الحالين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وأعو</w:t>
      </w:r>
      <w:r w:rsidR="00890986">
        <w:rPr>
          <w:rtl/>
        </w:rPr>
        <w:t>َ</w:t>
      </w:r>
      <w:r w:rsidRPr="000509AA">
        <w:rPr>
          <w:rtl/>
        </w:rPr>
        <w:t>د المقصودين عليه بالثواب والقرب من رب</w:t>
      </w:r>
      <w:r w:rsidR="00890986">
        <w:rPr>
          <w:rtl/>
        </w:rPr>
        <w:t>ّ</w:t>
      </w:r>
      <w:r w:rsidRPr="000509AA">
        <w:rPr>
          <w:rtl/>
        </w:rPr>
        <w:t xml:space="preserve"> الأرباب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وإن</w:t>
      </w:r>
      <w:r w:rsidR="00890986">
        <w:rPr>
          <w:rtl/>
        </w:rPr>
        <w:t>ّ</w:t>
      </w:r>
      <w:r w:rsidRPr="000509AA">
        <w:rPr>
          <w:rtl/>
        </w:rPr>
        <w:t>ي والله لأعجب من هذه الأ</w:t>
      </w:r>
      <w:r w:rsidR="00890986">
        <w:rPr>
          <w:rtl/>
        </w:rPr>
        <w:t>ُ</w:t>
      </w:r>
      <w:r w:rsidRPr="000509AA">
        <w:rPr>
          <w:rtl/>
        </w:rPr>
        <w:t>م</w:t>
      </w:r>
      <w:r w:rsidR="00890986">
        <w:rPr>
          <w:rtl/>
        </w:rPr>
        <w:t>ّ</w:t>
      </w:r>
      <w:r w:rsidRPr="000509AA">
        <w:rPr>
          <w:rtl/>
        </w:rPr>
        <w:t>ة لا تقد</w:t>
      </w:r>
      <w:r w:rsidR="00890986">
        <w:rPr>
          <w:rtl/>
        </w:rPr>
        <w:t>ّ</w:t>
      </w:r>
      <w:r w:rsidRPr="000509AA">
        <w:rPr>
          <w:rtl/>
        </w:rPr>
        <w:t>ر هذه التضحية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ت</w:t>
      </w:r>
      <w:r w:rsidR="00890986">
        <w:rPr>
          <w:rtl/>
        </w:rPr>
        <w:t>ُ</w:t>
      </w:r>
      <w:r w:rsidRPr="000509AA">
        <w:rPr>
          <w:rtl/>
        </w:rPr>
        <w:t>ك</w:t>
      </w:r>
      <w:r w:rsidR="00890986">
        <w:rPr>
          <w:rtl/>
        </w:rPr>
        <w:t>ْ</w:t>
      </w:r>
      <w:r w:rsidRPr="000509AA">
        <w:rPr>
          <w:rtl/>
        </w:rPr>
        <w:t>ب</w:t>
      </w:r>
      <w:r w:rsidR="00890986">
        <w:rPr>
          <w:rtl/>
        </w:rPr>
        <w:t>ِ</w:t>
      </w:r>
      <w:r w:rsidRPr="000509AA">
        <w:rPr>
          <w:rtl/>
        </w:rPr>
        <w:t>ر هذا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السخاء في سبيل الله</w:t>
      </w:r>
      <w:r w:rsidR="007A060E">
        <w:rPr>
          <w:rtl/>
        </w:rPr>
        <w:t xml:space="preserve"> !</w:t>
      </w:r>
    </w:p>
    <w:p w:rsidR="000509AA" w:rsidRPr="000509AA" w:rsidRDefault="000509AA" w:rsidP="00890986">
      <w:pPr>
        <w:rPr>
          <w:rtl/>
        </w:rPr>
      </w:pPr>
      <w:r w:rsidRPr="000509AA">
        <w:rPr>
          <w:rtl/>
        </w:rPr>
        <w:t>على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إن</w:t>
      </w:r>
      <w:r w:rsidR="00890986">
        <w:rPr>
          <w:rtl/>
        </w:rPr>
        <w:t>ّ</w:t>
      </w:r>
      <w:r w:rsidRPr="000509AA">
        <w:rPr>
          <w:rtl/>
        </w:rPr>
        <w:t xml:space="preserve"> صمم</w:t>
      </w:r>
      <w:r w:rsidR="00890986">
        <w:rPr>
          <w:rtl/>
        </w:rPr>
        <w:t>َ</w:t>
      </w:r>
      <w:r w:rsidRPr="000509AA">
        <w:rPr>
          <w:rtl/>
        </w:rPr>
        <w:t>هم عن نصوص الإمامة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وعهود الوصية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شحنت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صحاحهم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وملأت مسانيدهم لأعجب وأغرب</w:t>
      </w:r>
      <w:r w:rsidR="007A060E">
        <w:rPr>
          <w:rtl/>
        </w:rPr>
        <w:t xml:space="preserve"> ! !</w:t>
      </w:r>
      <w:r w:rsidRPr="000509AA">
        <w:rPr>
          <w:rtl/>
        </w:rPr>
        <w:t xml:space="preserve"> وما أبعدهم عن الصواب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إذ يقولون : ما عهد النبي</w:t>
      </w:r>
      <w:r w:rsidR="00890986">
        <w:rPr>
          <w:rtl/>
        </w:rPr>
        <w:t>ّ</w:t>
      </w:r>
      <w:r w:rsidRPr="000509AA">
        <w:rPr>
          <w:rtl/>
        </w:rPr>
        <w:t xml:space="preserve"> إلى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أحد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وما أوصى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بش</w:t>
      </w:r>
      <w:r w:rsidR="00890986">
        <w:rPr>
          <w:rtl/>
        </w:rPr>
        <w:t>يء</w:t>
      </w:r>
      <w:r w:rsidR="007A060E">
        <w:rPr>
          <w:rtl/>
        </w:rPr>
        <w:t xml:space="preserve"> !</w:t>
      </w:r>
      <w:r w:rsidRPr="000509AA">
        <w:rPr>
          <w:rtl/>
        </w:rPr>
        <w:t xml:space="preserve"> أفلا يتدب</w:t>
      </w:r>
      <w:r w:rsidR="00890986">
        <w:rPr>
          <w:rtl/>
        </w:rPr>
        <w:t>ّ</w:t>
      </w:r>
      <w:r w:rsidRPr="000509AA">
        <w:rPr>
          <w:rtl/>
        </w:rPr>
        <w:t>رون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سننهم</w:t>
      </w:r>
      <w:r w:rsidR="00C12BF0">
        <w:rPr>
          <w:rtl/>
        </w:rPr>
        <w:t xml:space="preserve"> ؟</w:t>
      </w:r>
      <w:r w:rsidR="007A060E">
        <w:rPr>
          <w:rtl/>
        </w:rPr>
        <w:t xml:space="preserve"> !</w:t>
      </w:r>
      <w:r w:rsidRPr="000509AA">
        <w:rPr>
          <w:rtl/>
        </w:rPr>
        <w:t xml:space="preserve"> فإن</w:t>
      </w:r>
      <w:r w:rsidR="00890986">
        <w:rPr>
          <w:rtl/>
        </w:rPr>
        <w:t>ّ</w:t>
      </w:r>
      <w:r w:rsidRPr="000509AA">
        <w:rPr>
          <w:rtl/>
        </w:rPr>
        <w:t>ها تثبت ما جحدوا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تفص</w:t>
      </w:r>
      <w:r w:rsidR="00890986">
        <w:rPr>
          <w:rtl/>
        </w:rPr>
        <w:t>ّ</w:t>
      </w:r>
      <w:r w:rsidRPr="000509AA">
        <w:rPr>
          <w:rtl/>
        </w:rPr>
        <w:t xml:space="preserve">له </w:t>
      </w:r>
      <w:r w:rsidR="008100A7">
        <w:rPr>
          <w:rtl/>
        </w:rPr>
        <w:t>(</w:t>
      </w:r>
      <w:r w:rsidR="00DF3D8E">
        <w:rPr>
          <w:rFonts w:hint="cs"/>
          <w:rtl/>
        </w:rPr>
        <w:t xml:space="preserve"> </w:t>
      </w:r>
      <w:r w:rsidRPr="000509AA">
        <w:rPr>
          <w:rtl/>
        </w:rPr>
        <w:t>مراجعتنا</w:t>
      </w:r>
      <w:r w:rsidR="00DF3D8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(2)</w:t>
      </w:r>
      <w:r w:rsidR="00F26704">
        <w:rPr>
          <w:rtl/>
        </w:rPr>
        <w:t xml:space="preserve"> .</w:t>
      </w:r>
    </w:p>
    <w:p w:rsidR="000509AA" w:rsidRPr="00DF3D8E" w:rsidRDefault="000509AA" w:rsidP="00DF3D8E">
      <w:pPr>
        <w:rPr>
          <w:rStyle w:val="rfdLineChar"/>
          <w:rtl/>
        </w:rPr>
      </w:pPr>
      <w:r w:rsidRPr="000509AA">
        <w:rPr>
          <w:rtl/>
        </w:rPr>
        <w:t>ومن وقف على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مذهبهم في الإمامة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890986">
        <w:rPr>
          <w:rtl/>
        </w:rPr>
        <w:t>ّ</w:t>
      </w:r>
      <w:r w:rsidRPr="000509AA">
        <w:rPr>
          <w:rtl/>
        </w:rPr>
        <w:t xml:space="preserve"> تتبع حديثهم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رأى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التناقض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بينهما بأجلى</w:t>
      </w:r>
      <w:r w:rsidR="00890986" w:rsidRPr="00FA1B48">
        <w:rPr>
          <w:rtl/>
        </w:rPr>
        <w:t>ٰ</w:t>
      </w:r>
      <w:r w:rsidRPr="000509AA">
        <w:rPr>
          <w:rtl/>
        </w:rPr>
        <w:t xml:space="preserve"> مظاهره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ضرورة أن</w:t>
      </w:r>
      <w:r w:rsidR="00890986">
        <w:rPr>
          <w:rtl/>
        </w:rPr>
        <w:t>ّ</w:t>
      </w:r>
      <w:r w:rsidRPr="000509AA">
        <w:rPr>
          <w:rtl/>
        </w:rPr>
        <w:t xml:space="preserve"> مذهبهم في هذه المسألة يعارض </w:t>
      </w:r>
      <w:r w:rsidR="00890986">
        <w:rPr>
          <w:rtl/>
        </w:rPr>
        <w:br/>
      </w:r>
      <w:r w:rsidRPr="000509AA">
        <w:rPr>
          <w:rtl/>
        </w:rPr>
        <w:t>حديثهم</w:t>
      </w:r>
      <w:r w:rsidR="00444449">
        <w:rPr>
          <w:rtl/>
        </w:rPr>
        <w:t xml:space="preserve"> </w:t>
      </w:r>
      <w:r w:rsidRPr="000509AA">
        <w:rPr>
          <w:rtl/>
        </w:rPr>
        <w:t>في خصائص علي</w:t>
      </w:r>
      <w:r w:rsidR="00890986">
        <w:rPr>
          <w:rtl/>
        </w:rPr>
        <w:t>ٍّ</w:t>
      </w:r>
      <w:r w:rsidRPr="000509AA">
        <w:rPr>
          <w:rtl/>
        </w:rPr>
        <w:t xml:space="preserve"> وأهل البيت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وحديثهم في الخصائص يناقض </w:t>
      </w:r>
      <w:r w:rsidR="00890986">
        <w:rPr>
          <w:rtl/>
        </w:rPr>
        <w:br/>
      </w:r>
      <w:r w:rsidRPr="000509AA">
        <w:rPr>
          <w:rtl/>
        </w:rPr>
        <w:t>مذهبهم</w:t>
      </w:r>
      <w:r w:rsidR="00444449">
        <w:rPr>
          <w:rtl/>
        </w:rPr>
        <w:t xml:space="preserve"> </w:t>
      </w:r>
      <w:r w:rsidRPr="000509AA">
        <w:rPr>
          <w:rtl/>
        </w:rPr>
        <w:t>في هذه المسألة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فهما لا يتجاريان في حلبة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يتسايران إلى</w:t>
      </w:r>
      <w:r w:rsidR="00890986" w:rsidRPr="00FA1B48">
        <w:rPr>
          <w:rtl/>
        </w:rPr>
        <w:t>ٰ</w:t>
      </w:r>
      <w:r w:rsidR="00DF3D8E">
        <w:rPr>
          <w:rFonts w:hint="cs"/>
          <w:rtl/>
        </w:rPr>
        <w:t xml:space="preserve"> </w:t>
      </w:r>
      <w:r w:rsidR="00DF3D8E">
        <w:rPr>
          <w:rtl/>
        </w:rPr>
        <w:br/>
      </w:r>
      <w:r w:rsidR="00DF3D8E">
        <w:rPr>
          <w:rtl/>
        </w:rPr>
        <w:br/>
      </w:r>
      <w:r w:rsidRPr="00DF3D8E">
        <w:rPr>
          <w:rStyle w:val="rfdLineChar"/>
          <w:rtl/>
        </w:rPr>
        <w:t>__________________</w:t>
      </w:r>
    </w:p>
    <w:p w:rsidR="000509AA" w:rsidRPr="00DF3D8E" w:rsidRDefault="000509AA" w:rsidP="00DF3D8E">
      <w:pPr>
        <w:pStyle w:val="rfdFootnote0"/>
        <w:rPr>
          <w:rtl/>
        </w:rPr>
      </w:pPr>
      <w:r w:rsidRPr="00DF3D8E">
        <w:rPr>
          <w:rtl/>
        </w:rPr>
        <w:t xml:space="preserve">(1) </w:t>
      </w:r>
      <w:r w:rsidR="00890986" w:rsidRPr="00DF3D8E">
        <w:rPr>
          <w:rtl/>
        </w:rPr>
        <w:t>ٱ</w:t>
      </w:r>
      <w:r w:rsidRPr="00DF3D8E">
        <w:rPr>
          <w:rtl/>
        </w:rPr>
        <w:t>نظر : الإمامة والسياسة</w:t>
      </w:r>
      <w:r w:rsidR="00B354B7" w:rsidRPr="00DF3D8E">
        <w:rPr>
          <w:rtl/>
        </w:rPr>
        <w:t xml:space="preserve"> </w:t>
      </w:r>
      <w:r w:rsidRPr="00DF3D8E">
        <w:rPr>
          <w:rtl/>
        </w:rPr>
        <w:t>1</w:t>
      </w:r>
      <w:r w:rsidR="007A060E" w:rsidRPr="00DF3D8E">
        <w:rPr>
          <w:rtl/>
        </w:rPr>
        <w:t xml:space="preserve"> / </w:t>
      </w:r>
      <w:r w:rsidRPr="00DF3D8E">
        <w:rPr>
          <w:rtl/>
        </w:rPr>
        <w:t xml:space="preserve">28 </w:t>
      </w:r>
      <w:r w:rsidR="00294847" w:rsidRPr="00DF3D8E">
        <w:rPr>
          <w:rtl/>
        </w:rPr>
        <w:t>ـ</w:t>
      </w:r>
      <w:r w:rsidRPr="00DF3D8E">
        <w:rPr>
          <w:rtl/>
        </w:rPr>
        <w:t xml:space="preserve"> 33</w:t>
      </w:r>
      <w:r w:rsidR="00C51724" w:rsidRPr="00DF3D8E">
        <w:rPr>
          <w:rtl/>
        </w:rPr>
        <w:t xml:space="preserve"> ،</w:t>
      </w:r>
      <w:r w:rsidRPr="00DF3D8E">
        <w:rPr>
          <w:rtl/>
        </w:rPr>
        <w:t xml:space="preserve"> تاريخ الطبري</w:t>
      </w:r>
      <w:r w:rsidR="00B354B7" w:rsidRPr="00DF3D8E">
        <w:rPr>
          <w:rtl/>
        </w:rPr>
        <w:t xml:space="preserve"> </w:t>
      </w:r>
      <w:r w:rsidRPr="00DF3D8E">
        <w:rPr>
          <w:rtl/>
        </w:rPr>
        <w:t>2</w:t>
      </w:r>
      <w:r w:rsidR="007A060E" w:rsidRPr="00DF3D8E">
        <w:rPr>
          <w:rtl/>
        </w:rPr>
        <w:t xml:space="preserve"> / </w:t>
      </w:r>
      <w:r w:rsidRPr="00DF3D8E">
        <w:rPr>
          <w:rtl/>
        </w:rPr>
        <w:t>233</w:t>
      </w:r>
      <w:r w:rsidR="00C51724" w:rsidRPr="00DF3D8E">
        <w:rPr>
          <w:rtl/>
        </w:rPr>
        <w:t xml:space="preserve"> ،</w:t>
      </w:r>
      <w:r w:rsidRPr="00DF3D8E">
        <w:rPr>
          <w:rtl/>
        </w:rPr>
        <w:t xml:space="preserve"> الكامل في</w:t>
      </w:r>
      <w:r w:rsidR="00444449" w:rsidRPr="00DF3D8E">
        <w:rPr>
          <w:rtl/>
        </w:rPr>
        <w:t xml:space="preserve"> </w:t>
      </w:r>
      <w:r w:rsidR="00444449" w:rsidRPr="00DF3D8E">
        <w:rPr>
          <w:rtl/>
        </w:rPr>
        <w:br/>
      </w:r>
      <w:r w:rsidRPr="00DF3D8E">
        <w:rPr>
          <w:rtl/>
        </w:rPr>
        <w:t>التاريخ</w:t>
      </w:r>
      <w:r w:rsidR="00B354B7" w:rsidRPr="00DF3D8E">
        <w:rPr>
          <w:rtl/>
        </w:rPr>
        <w:t xml:space="preserve"> </w:t>
      </w:r>
      <w:r w:rsidRPr="00DF3D8E">
        <w:rPr>
          <w:rtl/>
        </w:rPr>
        <w:t>2</w:t>
      </w:r>
      <w:r w:rsidR="007A060E" w:rsidRPr="00DF3D8E">
        <w:rPr>
          <w:rtl/>
        </w:rPr>
        <w:t xml:space="preserve"> / </w:t>
      </w:r>
      <w:r w:rsidRPr="00DF3D8E">
        <w:rPr>
          <w:rtl/>
        </w:rPr>
        <w:t>189</w:t>
      </w:r>
      <w:r w:rsidR="00F26704" w:rsidRPr="00DF3D8E">
        <w:rPr>
          <w:rtl/>
        </w:rPr>
        <w:t xml:space="preserve"> .</w:t>
      </w:r>
    </w:p>
    <w:p w:rsidR="000509AA" w:rsidRPr="00DF3D8E" w:rsidRDefault="000509AA" w:rsidP="00DF3D8E">
      <w:pPr>
        <w:pStyle w:val="rfdFootnote0"/>
        <w:rPr>
          <w:rtl/>
        </w:rPr>
      </w:pPr>
      <w:r w:rsidRPr="00DF3D8E">
        <w:rPr>
          <w:rtl/>
        </w:rPr>
        <w:t>(2) المراجعات : 203</w:t>
      </w:r>
      <w:r w:rsidR="00F26704" w:rsidRPr="00DF3D8E">
        <w:rPr>
          <w:rtl/>
        </w:rPr>
        <w:t xml:space="preserve"> .</w:t>
      </w:r>
    </w:p>
    <w:p w:rsidR="00D33F27" w:rsidRDefault="00D33F27" w:rsidP="00C21EBB">
      <w:pPr>
        <w:pStyle w:val="rfdNormal0"/>
        <w:rPr>
          <w:rtl/>
        </w:rPr>
        <w:sectPr w:rsidR="00D33F27" w:rsidSect="00600DF3">
          <w:headerReference w:type="even" r:id="rId416"/>
          <w:headerReference w:type="default" r:id="rId417"/>
          <w:headerReference w:type="first" r:id="rId41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="00560CBA" w:rsidRPr="000509AA">
        <w:rPr>
          <w:rtl/>
        </w:rPr>
        <w:lastRenderedPageBreak/>
        <w:t>غاية</w:t>
      </w:r>
      <w:r w:rsidR="00C51724">
        <w:rPr>
          <w:rtl/>
        </w:rPr>
        <w:t xml:space="preserve"> ،</w:t>
      </w:r>
      <w:r w:rsidR="00560CBA" w:rsidRPr="000509AA">
        <w:rPr>
          <w:rtl/>
        </w:rPr>
        <w:t xml:space="preserve"> وهذه </w:t>
      </w:r>
      <w:r w:rsidRPr="000509AA">
        <w:rPr>
          <w:rtl/>
        </w:rPr>
        <w:t>جملة تفص</w:t>
      </w:r>
      <w:r w:rsidR="00C21EBB">
        <w:rPr>
          <w:rtl/>
        </w:rPr>
        <w:t>ّ</w:t>
      </w:r>
      <w:r w:rsidRPr="000509AA">
        <w:rPr>
          <w:rtl/>
        </w:rPr>
        <w:t xml:space="preserve">لها </w:t>
      </w:r>
      <w:r w:rsidR="008100A7">
        <w:rPr>
          <w:rtl/>
        </w:rPr>
        <w:t>(</w:t>
      </w:r>
      <w:r w:rsidR="00DF3D8E">
        <w:rPr>
          <w:rFonts w:hint="cs"/>
          <w:rtl/>
        </w:rPr>
        <w:t xml:space="preserve"> </w:t>
      </w:r>
      <w:r w:rsidRPr="000509AA">
        <w:rPr>
          <w:rtl/>
        </w:rPr>
        <w:t>مراجعاتنا</w:t>
      </w:r>
      <w:r w:rsidR="00DF3D8E">
        <w:rPr>
          <w:rFonts w:hint="cs"/>
          <w:rtl/>
        </w:rPr>
        <w:t xml:space="preserve"> </w:t>
      </w:r>
      <w:r w:rsidR="008100A7">
        <w:rPr>
          <w:rtl/>
        </w:rPr>
        <w:t>)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فلا مندوحة للباحثين المدق</w:t>
      </w:r>
      <w:r w:rsidR="00C21EBB">
        <w:rPr>
          <w:rtl/>
        </w:rPr>
        <w:t>ّ</w:t>
      </w:r>
      <w:r w:rsidRPr="000509AA">
        <w:rPr>
          <w:rtl/>
        </w:rPr>
        <w:t xml:space="preserve">قين </w:t>
      </w:r>
      <w:r w:rsidR="00C21EBB">
        <w:rPr>
          <w:rtl/>
        </w:rPr>
        <w:br/>
      </w:r>
      <w:r w:rsidRPr="000509AA">
        <w:rPr>
          <w:rtl/>
        </w:rPr>
        <w:t>عن الوقوف</w:t>
      </w:r>
      <w:r w:rsidR="00444449">
        <w:rPr>
          <w:rtl/>
        </w:rPr>
        <w:t xml:space="preserve"> </w:t>
      </w:r>
      <w:r w:rsidRPr="000509AA">
        <w:rPr>
          <w:rtl/>
        </w:rPr>
        <w:t>عليها</w:t>
      </w:r>
      <w:r w:rsidR="00F26704">
        <w:rPr>
          <w:rtl/>
        </w:rPr>
        <w:t xml:space="preserve"> .</w:t>
      </w:r>
    </w:p>
    <w:p w:rsidR="000509AA" w:rsidRPr="000509AA" w:rsidRDefault="000509AA" w:rsidP="00560CBA">
      <w:pPr>
        <w:rPr>
          <w:rtl/>
        </w:rPr>
      </w:pPr>
      <w:r w:rsidRPr="000509AA">
        <w:rPr>
          <w:rtl/>
        </w:rPr>
        <w:t>وقد علم الباحثون المتتب</w:t>
      </w:r>
      <w:r w:rsidR="00C21EBB">
        <w:rPr>
          <w:rtl/>
        </w:rPr>
        <w:t>ّ</w:t>
      </w:r>
      <w:r w:rsidRPr="000509AA">
        <w:rPr>
          <w:rtl/>
        </w:rPr>
        <w:t>عون أن</w:t>
      </w:r>
      <w:r w:rsidR="00C21EBB">
        <w:rPr>
          <w:rtl/>
        </w:rPr>
        <w:t>ّ</w:t>
      </w:r>
      <w:r w:rsidRPr="000509AA">
        <w:rPr>
          <w:rtl/>
        </w:rPr>
        <w:t>ا لم ننفرد عن الجمهور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في مذهبنا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كل</w:t>
      </w:r>
      <w:r w:rsidR="00C21EBB">
        <w:rPr>
          <w:rtl/>
        </w:rPr>
        <w:t>ّ</w:t>
      </w:r>
      <w:r w:rsidRPr="000509AA">
        <w:rPr>
          <w:rtl/>
        </w:rPr>
        <w:t>ه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برأي</w:t>
      </w:r>
      <w:r w:rsidR="00C21EBB">
        <w:rPr>
          <w:rtl/>
        </w:rPr>
        <w:t>ٍ</w:t>
      </w:r>
      <w:r w:rsidRPr="000509AA">
        <w:rPr>
          <w:rtl/>
        </w:rPr>
        <w:t xml:space="preserve"> إل</w:t>
      </w:r>
      <w:r w:rsidR="00C21EBB">
        <w:rPr>
          <w:rtl/>
        </w:rPr>
        <w:t>ّ</w:t>
      </w:r>
      <w:r w:rsidRPr="000509AA">
        <w:rPr>
          <w:rtl/>
        </w:rPr>
        <w:t>ا ولنا عليه دليل من طريقهم قاطع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كما سنثبته في كتاب نفرده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لهذا الموضوع إن شاء الله تعالى</w:t>
      </w:r>
      <w:r w:rsidR="00C21EBB" w:rsidRPr="00FA1B48">
        <w:rPr>
          <w:rtl/>
        </w:rPr>
        <w:t>ٰ</w:t>
      </w:r>
      <w:r w:rsidR="00F26704">
        <w:rPr>
          <w:rtl/>
        </w:rPr>
        <w:t xml:space="preserve"> .</w:t>
      </w:r>
    </w:p>
    <w:p w:rsidR="000509AA" w:rsidRPr="000509AA" w:rsidRDefault="000509AA" w:rsidP="00C21EBB">
      <w:pPr>
        <w:rPr>
          <w:rtl/>
        </w:rPr>
      </w:pPr>
      <w:r w:rsidRPr="00560CBA">
        <w:rPr>
          <w:rStyle w:val="rfdBold2"/>
          <w:rtl/>
        </w:rPr>
        <w:t>أم</w:t>
      </w:r>
      <w:r w:rsidR="00C21EBB">
        <w:rPr>
          <w:rStyle w:val="rfdBold2"/>
          <w:rtl/>
        </w:rPr>
        <w:t>ّ</w:t>
      </w:r>
      <w:r w:rsidRPr="00560CBA">
        <w:rPr>
          <w:rStyle w:val="rfdBold2"/>
          <w:rtl/>
        </w:rPr>
        <w:t>ا إمامة علي</w:t>
      </w:r>
      <w:r w:rsidR="00C21EBB">
        <w:rPr>
          <w:rStyle w:val="rfdBold2"/>
          <w:rtl/>
        </w:rPr>
        <w:t>ٍّ</w:t>
      </w:r>
      <w:r w:rsidRPr="000509AA">
        <w:rPr>
          <w:rtl/>
        </w:rPr>
        <w:t xml:space="preserve"> </w:t>
      </w:r>
      <w:r w:rsidRPr="000509AA">
        <w:rPr>
          <w:rStyle w:val="rfdAlaem"/>
          <w:rtl/>
        </w:rPr>
        <w:t>عليه‌السلام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فقد ذكرنا اعتراف الجمهور بصدور النص</w:t>
      </w:r>
      <w:r w:rsidR="00C21EBB">
        <w:rPr>
          <w:rtl/>
        </w:rPr>
        <w:t>ّ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عليها في مبد</w:t>
      </w:r>
      <w:r w:rsidR="00C21EBB">
        <w:rPr>
          <w:rtl/>
        </w:rPr>
        <w:t>إ</w:t>
      </w:r>
      <w:r w:rsidRPr="000509AA">
        <w:rPr>
          <w:rtl/>
        </w:rPr>
        <w:t xml:space="preserve"> البعثة النبوية يوم الإنذار في الدار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وأشرنا إلى</w:t>
      </w:r>
      <w:r w:rsidR="00C21EBB" w:rsidRPr="00FA1B48">
        <w:rPr>
          <w:rtl/>
        </w:rPr>
        <w:t>ٰ</w:t>
      </w:r>
      <w:r w:rsidRPr="000509AA">
        <w:rPr>
          <w:rtl/>
        </w:rPr>
        <w:t xml:space="preserve"> ما رووه بعد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ذلك من النصوص المت</w:t>
      </w:r>
      <w:r w:rsidR="00C21EBB">
        <w:rPr>
          <w:rtl/>
        </w:rPr>
        <w:t>ّ</w:t>
      </w:r>
      <w:r w:rsidRPr="000509AA">
        <w:rPr>
          <w:rtl/>
        </w:rPr>
        <w:t>صلة المتتابعة من أو</w:t>
      </w:r>
      <w:r w:rsidR="00C21EBB">
        <w:rPr>
          <w:rtl/>
        </w:rPr>
        <w:t>ّ</w:t>
      </w:r>
      <w:r w:rsidRPr="000509AA">
        <w:rPr>
          <w:rtl/>
        </w:rPr>
        <w:t>ل أمره إلى</w:t>
      </w:r>
      <w:r w:rsidR="00C21EBB" w:rsidRPr="00FA1B48">
        <w:rPr>
          <w:rtl/>
        </w:rPr>
        <w:t>ٰ</w:t>
      </w:r>
      <w:r w:rsidRPr="000509AA">
        <w:rPr>
          <w:rtl/>
        </w:rPr>
        <w:t xml:space="preserve"> انتهاء عمره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C21EBB">
        <w:rPr>
          <w:rtl/>
        </w:rPr>
        <w:t>ّ</w:t>
      </w:r>
      <w:r w:rsidRPr="000509AA">
        <w:rPr>
          <w:rtl/>
        </w:rPr>
        <w:t>ى</w:t>
      </w:r>
      <w:r w:rsidR="00C21EBB" w:rsidRPr="00FA1B48">
        <w:rPr>
          <w:rtl/>
        </w:rPr>
        <w:t>ٰ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قال في مرضه والحجرة غاص</w:t>
      </w:r>
      <w:r w:rsidR="00C21EBB">
        <w:rPr>
          <w:rtl/>
        </w:rPr>
        <w:t>ّ</w:t>
      </w:r>
      <w:r w:rsidRPr="000509AA">
        <w:rPr>
          <w:rtl/>
        </w:rPr>
        <w:t>ة بأصحابه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كما يصر</w:t>
      </w:r>
      <w:r w:rsidR="00C21EBB">
        <w:rPr>
          <w:rtl/>
        </w:rPr>
        <w:t>ّ</w:t>
      </w:r>
      <w:r w:rsidRPr="000509AA">
        <w:rPr>
          <w:rtl/>
        </w:rPr>
        <w:t>ح به حديثهم</w:t>
      </w:r>
      <w:r w:rsidR="00560CBA">
        <w:rPr>
          <w:rtl/>
        </w:rPr>
        <w:t xml:space="preserve"> </w:t>
      </w:r>
      <w:r w:rsidR="00294847">
        <w:rPr>
          <w:rtl/>
        </w:rPr>
        <w:t>ـ</w:t>
      </w:r>
      <w:r w:rsidRPr="000509AA">
        <w:rPr>
          <w:rtl/>
        </w:rPr>
        <w:t xml:space="preserve"> : </w:t>
      </w:r>
      <w:r w:rsidR="008767F4" w:rsidRPr="00366AA1">
        <w:rPr>
          <w:rStyle w:val="rfdBold2"/>
          <w:rtl/>
        </w:rPr>
        <w:t>«</w:t>
      </w:r>
      <w:r w:rsidR="00DF3D8E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أي</w:t>
      </w:r>
      <w:r w:rsidR="00C21EBB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ها</w:t>
      </w:r>
      <w:r w:rsidR="00444449" w:rsidRPr="00366AA1">
        <w:rPr>
          <w:rStyle w:val="rfdBold2"/>
          <w:rtl/>
        </w:rPr>
        <w:t xml:space="preserve"> </w:t>
      </w:r>
      <w:r w:rsidR="00444449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الناس</w:t>
      </w:r>
      <w:r w:rsidR="007A060E">
        <w:rPr>
          <w:rStyle w:val="rfdBold2"/>
          <w:rtl/>
        </w:rPr>
        <w:t xml:space="preserve"> !</w:t>
      </w:r>
      <w:r w:rsidRPr="00366AA1">
        <w:rPr>
          <w:rStyle w:val="rfdBold2"/>
          <w:rtl/>
        </w:rPr>
        <w:t xml:space="preserve"> يوشك أن أ</w:t>
      </w:r>
      <w:r w:rsidR="00C21EBB" w:rsidRPr="00366AA1">
        <w:rPr>
          <w:rStyle w:val="rfdBold2"/>
          <w:rtl/>
        </w:rPr>
        <w:t>ُ</w:t>
      </w:r>
      <w:r w:rsidRPr="00366AA1">
        <w:rPr>
          <w:rStyle w:val="rfdBold2"/>
          <w:rtl/>
        </w:rPr>
        <w:t>قبض قبضا</w:t>
      </w:r>
      <w:r w:rsidR="00C21EBB" w:rsidRPr="00366AA1">
        <w:rPr>
          <w:rStyle w:val="rfdBold2"/>
          <w:rtl/>
        </w:rPr>
        <w:t>ً</w:t>
      </w:r>
      <w:r w:rsidRPr="00366AA1">
        <w:rPr>
          <w:rStyle w:val="rfdBold2"/>
          <w:rtl/>
        </w:rPr>
        <w:t xml:space="preserve"> سريعا</w:t>
      </w:r>
      <w:r w:rsidR="00C21EBB" w:rsidRPr="00366AA1">
        <w:rPr>
          <w:rStyle w:val="rfdBold2"/>
          <w:rtl/>
        </w:rPr>
        <w:t>ً</w:t>
      </w:r>
      <w:r w:rsidRPr="00366AA1">
        <w:rPr>
          <w:rStyle w:val="rfdBold2"/>
          <w:rtl/>
        </w:rPr>
        <w:t xml:space="preserve"> فينطلقون بي</w:t>
      </w:r>
      <w:r w:rsidR="00C51724">
        <w:rPr>
          <w:rStyle w:val="rfdBold2"/>
          <w:rtl/>
        </w:rPr>
        <w:t xml:space="preserve"> ،</w:t>
      </w:r>
      <w:r w:rsidRPr="00366AA1">
        <w:rPr>
          <w:rStyle w:val="rfdBold2"/>
          <w:rtl/>
        </w:rPr>
        <w:t xml:space="preserve"> وقد قد</w:t>
      </w:r>
      <w:r w:rsidR="00C21EBB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مت إليكم</w:t>
      </w:r>
      <w:r w:rsidR="00444449" w:rsidRPr="00366AA1">
        <w:rPr>
          <w:rStyle w:val="rfdBold2"/>
          <w:rtl/>
        </w:rPr>
        <w:t xml:space="preserve"> </w:t>
      </w:r>
      <w:r w:rsidR="00444449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القول معذرة إليكم</w:t>
      </w:r>
      <w:r w:rsidR="00C51724">
        <w:rPr>
          <w:rStyle w:val="rfdBold2"/>
          <w:rtl/>
        </w:rPr>
        <w:t xml:space="preserve"> ،</w:t>
      </w:r>
      <w:r w:rsidRPr="00366AA1">
        <w:rPr>
          <w:rStyle w:val="rfdBold2"/>
          <w:rtl/>
        </w:rPr>
        <w:t xml:space="preserve"> ألا وإن</w:t>
      </w:r>
      <w:r w:rsidR="00C21EBB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ي مخل</w:t>
      </w:r>
      <w:r w:rsidR="00C21EBB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ف فيكم كتاب رب</w:t>
      </w:r>
      <w:r w:rsidR="00C21EBB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ي</w:t>
      </w:r>
      <w:r w:rsidR="00C21EBB" w:rsidRPr="00366AA1">
        <w:rPr>
          <w:rStyle w:val="rfdBold2"/>
          <w:rtl/>
        </w:rPr>
        <w:t xml:space="preserve"> عزّ وجلّ </w:t>
      </w:r>
      <w:r w:rsidR="00C21EBB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وعترتي</w:t>
      </w:r>
      <w:r w:rsidR="00DF3D8E">
        <w:rPr>
          <w:rStyle w:val="rfdBold2"/>
          <w:rFonts w:hint="cs"/>
          <w:rtl/>
        </w:rPr>
        <w:t xml:space="preserve"> </w:t>
      </w:r>
      <w:r w:rsidR="008767F4" w:rsidRPr="00366AA1">
        <w:rPr>
          <w:rStyle w:val="rfdBold2"/>
          <w:rtl/>
        </w:rPr>
        <w:t>»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ثم</w:t>
      </w:r>
      <w:r w:rsidR="00C21EBB">
        <w:rPr>
          <w:rtl/>
        </w:rPr>
        <w:t>ّ</w:t>
      </w:r>
      <w:r w:rsidRPr="000509AA">
        <w:rPr>
          <w:rtl/>
        </w:rPr>
        <w:t xml:space="preserve"> أخذ بيد علي</w:t>
      </w:r>
      <w:r w:rsidR="00C21EBB">
        <w:rPr>
          <w:rtl/>
        </w:rPr>
        <w:t>ّ</w:t>
      </w:r>
      <w:r w:rsidRPr="000509AA">
        <w:rPr>
          <w:rtl/>
        </w:rPr>
        <w:t xml:space="preserve"> فقال : </w:t>
      </w:r>
      <w:r w:rsidRPr="00366AA1">
        <w:rPr>
          <w:rStyle w:val="rfdBold2"/>
          <w:rtl/>
        </w:rPr>
        <w:t>«</w:t>
      </w:r>
      <w:r w:rsidR="00DF3D8E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هذا علي</w:t>
      </w:r>
      <w:r w:rsidR="00C21EBB" w:rsidRPr="00366AA1">
        <w:rPr>
          <w:rStyle w:val="rfdBold2"/>
          <w:rtl/>
        </w:rPr>
        <w:t>ٌّ</w:t>
      </w:r>
      <w:r w:rsidRPr="00366AA1">
        <w:rPr>
          <w:rStyle w:val="rfdBold2"/>
          <w:rtl/>
        </w:rPr>
        <w:t xml:space="preserve"> مع القرآن والقرآن مع</w:t>
      </w:r>
      <w:r w:rsidR="00444449" w:rsidRPr="00366AA1">
        <w:rPr>
          <w:rStyle w:val="rfdBold2"/>
          <w:rtl/>
        </w:rPr>
        <w:t xml:space="preserve"> </w:t>
      </w:r>
      <w:r w:rsidR="00444449" w:rsidRPr="00366AA1">
        <w:rPr>
          <w:rStyle w:val="rfdBold2"/>
          <w:rtl/>
        </w:rPr>
        <w:br/>
      </w:r>
      <w:r w:rsidRPr="00366AA1">
        <w:rPr>
          <w:rStyle w:val="rfdBold2"/>
          <w:rtl/>
        </w:rPr>
        <w:t>علي</w:t>
      </w:r>
      <w:r w:rsidR="00C21EBB" w:rsidRPr="00366AA1">
        <w:rPr>
          <w:rStyle w:val="rfdBold2"/>
          <w:rtl/>
        </w:rPr>
        <w:t>ّ</w:t>
      </w:r>
      <w:r w:rsidR="00C51724">
        <w:rPr>
          <w:rStyle w:val="rfdBold2"/>
          <w:rtl/>
        </w:rPr>
        <w:t xml:space="preserve"> ،</w:t>
      </w:r>
      <w:r w:rsidRPr="00366AA1">
        <w:rPr>
          <w:rStyle w:val="rfdBold2"/>
          <w:rtl/>
        </w:rPr>
        <w:t xml:space="preserve"> لا يفترقان</w:t>
      </w:r>
      <w:r w:rsidR="00DF3D8E">
        <w:rPr>
          <w:rStyle w:val="rfdBold2"/>
          <w:rFonts w:hint="cs"/>
          <w:rtl/>
        </w:rPr>
        <w:t xml:space="preserve"> </w:t>
      </w:r>
      <w:r w:rsidRPr="00366AA1">
        <w:rPr>
          <w:rStyle w:val="rfdBold2"/>
          <w:rtl/>
        </w:rPr>
        <w:t>»</w:t>
      </w:r>
      <w:r w:rsidR="00F26704">
        <w:rPr>
          <w:rtl/>
        </w:rPr>
        <w:t xml:space="preserve"> . .</w:t>
      </w:r>
      <w:r w:rsidRPr="000509AA">
        <w:rPr>
          <w:rtl/>
        </w:rPr>
        <w:t xml:space="preserve"> الحديث </w:t>
      </w:r>
      <w:r w:rsidRPr="000509AA">
        <w:rPr>
          <w:rStyle w:val="rfdFootnotenum"/>
          <w:rtl/>
        </w:rPr>
        <w:t>(2)</w:t>
      </w:r>
      <w:r w:rsidRPr="000509AA">
        <w:rPr>
          <w:rtl/>
        </w:rPr>
        <w:t xml:space="preserve"> </w:t>
      </w:r>
      <w:r w:rsidR="00C21EBB">
        <w:rPr>
          <w:rtl/>
        </w:rPr>
        <w:t>؛</w:t>
      </w:r>
      <w:r w:rsidRPr="000509AA">
        <w:rPr>
          <w:rtl/>
        </w:rPr>
        <w:t xml:space="preserve"> وهو من خواتيم الس</w:t>
      </w:r>
      <w:r w:rsidR="00C21EBB">
        <w:rPr>
          <w:rtl/>
        </w:rPr>
        <w:t>ُ</w:t>
      </w:r>
      <w:r w:rsidRPr="000509AA">
        <w:rPr>
          <w:rtl/>
        </w:rPr>
        <w:t>ن</w:t>
      </w:r>
      <w:r w:rsidR="00C21EBB">
        <w:rPr>
          <w:rtl/>
        </w:rPr>
        <w:t>ّ</w:t>
      </w:r>
      <w:r w:rsidRPr="000509AA">
        <w:rPr>
          <w:rtl/>
        </w:rPr>
        <w:t>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ولله الحمد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والمن</w:t>
      </w:r>
      <w:r w:rsidR="00C21EBB">
        <w:rPr>
          <w:rtl/>
        </w:rPr>
        <w:t>ّ</w:t>
      </w:r>
      <w:r w:rsidRPr="000509AA">
        <w:rPr>
          <w:rtl/>
        </w:rPr>
        <w:t xml:space="preserve">ة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DF3D8E" w:rsidRDefault="000509AA" w:rsidP="00DF3D8E">
      <w:pPr>
        <w:rPr>
          <w:rStyle w:val="rfdLineChar"/>
          <w:rtl/>
        </w:rPr>
      </w:pPr>
      <w:r w:rsidRPr="00366AA1">
        <w:rPr>
          <w:rStyle w:val="rfdBold2"/>
          <w:rtl/>
        </w:rPr>
        <w:t>وأم</w:t>
      </w:r>
      <w:r w:rsidR="00C21EBB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ا إمامة الأئم</w:t>
      </w:r>
      <w:r w:rsidR="00C21EBB" w:rsidRPr="00366AA1">
        <w:rPr>
          <w:rStyle w:val="rfdBold2"/>
          <w:rtl/>
        </w:rPr>
        <w:t>ّ</w:t>
      </w:r>
      <w:r w:rsidRPr="00366AA1">
        <w:rPr>
          <w:rStyle w:val="rfdBold2"/>
          <w:rtl/>
        </w:rPr>
        <w:t>ة من العترة</w:t>
      </w:r>
      <w:r w:rsidR="00C51724" w:rsidRPr="00DF3D8E">
        <w:rPr>
          <w:rtl/>
        </w:rPr>
        <w:t xml:space="preserve"> ،</w:t>
      </w:r>
      <w:r w:rsidRPr="000509AA">
        <w:rPr>
          <w:rtl/>
        </w:rPr>
        <w:t xml:space="preserve"> فحسبك دليلا</w:t>
      </w:r>
      <w:r w:rsidR="00C21EBB">
        <w:rPr>
          <w:rtl/>
        </w:rPr>
        <w:t>ً</w:t>
      </w:r>
      <w:r w:rsidRPr="000509AA">
        <w:rPr>
          <w:rtl/>
        </w:rPr>
        <w:t xml:space="preserve"> عليها أن</w:t>
      </w:r>
      <w:r w:rsidR="00C21EBB">
        <w:rPr>
          <w:rtl/>
        </w:rPr>
        <w:t>ّ</w:t>
      </w:r>
      <w:r w:rsidRPr="000509AA">
        <w:rPr>
          <w:rtl/>
        </w:rPr>
        <w:t>هم بمنزلة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الكتاب لا يأتيه الباطل من بين يديه ولا من خلفه </w:t>
      </w:r>
      <w:r w:rsidRPr="000509AA">
        <w:rPr>
          <w:rStyle w:val="rfdFootnotenum"/>
          <w:rtl/>
        </w:rPr>
        <w:t>(4)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C21EBB">
        <w:rPr>
          <w:rtl/>
        </w:rPr>
        <w:t>ّ</w:t>
      </w:r>
      <w:r w:rsidRPr="000509AA">
        <w:rPr>
          <w:rtl/>
        </w:rPr>
        <w:t>هم كسفينة نوح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من ركبها نجا ومن تخل</w:t>
      </w:r>
      <w:r w:rsidR="00C21EBB">
        <w:rPr>
          <w:rtl/>
        </w:rPr>
        <w:t>ّ</w:t>
      </w:r>
      <w:r w:rsidRPr="000509AA">
        <w:rPr>
          <w:rtl/>
        </w:rPr>
        <w:t xml:space="preserve">ف عنها غرق </w:t>
      </w:r>
      <w:r w:rsidRPr="000509AA">
        <w:rPr>
          <w:rStyle w:val="rfdFootnotenum"/>
          <w:rtl/>
        </w:rPr>
        <w:t>(5)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C21EBB">
        <w:rPr>
          <w:rtl/>
        </w:rPr>
        <w:t>ّ</w:t>
      </w:r>
      <w:r w:rsidRPr="000509AA">
        <w:rPr>
          <w:rtl/>
        </w:rPr>
        <w:t>هم كباب حط</w:t>
      </w:r>
      <w:r w:rsidR="00C21EBB">
        <w:rPr>
          <w:rtl/>
        </w:rPr>
        <w:t>ّ</w:t>
      </w:r>
      <w:r w:rsidRPr="000509AA">
        <w:rPr>
          <w:rtl/>
        </w:rPr>
        <w:t>ة من دخله كان</w:t>
      </w:r>
      <w:r w:rsidR="00DF3D8E">
        <w:rPr>
          <w:rFonts w:hint="cs"/>
          <w:rtl/>
        </w:rPr>
        <w:t xml:space="preserve"> </w:t>
      </w:r>
      <w:r w:rsidR="00DF3D8E">
        <w:rPr>
          <w:rtl/>
        </w:rPr>
        <w:br/>
      </w:r>
      <w:r w:rsidRPr="00DF3D8E">
        <w:rPr>
          <w:rStyle w:val="rfdLineChar"/>
          <w:rtl/>
        </w:rPr>
        <w:t>__________________</w:t>
      </w:r>
    </w:p>
    <w:p w:rsidR="000509AA" w:rsidRPr="00DF3D8E" w:rsidRDefault="000509AA" w:rsidP="00DF3D8E">
      <w:pPr>
        <w:pStyle w:val="rfdFootnote0"/>
        <w:rPr>
          <w:rtl/>
        </w:rPr>
      </w:pPr>
      <w:r w:rsidRPr="00DF3D8E">
        <w:rPr>
          <w:rtl/>
        </w:rPr>
        <w:t>(1) المراجعات : 297 مراجعة 49</w:t>
      </w:r>
      <w:r w:rsidR="00F26704" w:rsidRPr="00DF3D8E">
        <w:rPr>
          <w:rtl/>
        </w:rPr>
        <w:t xml:space="preserve"> .</w:t>
      </w:r>
    </w:p>
    <w:p w:rsidR="000509AA" w:rsidRPr="00DF3D8E" w:rsidRDefault="000509AA" w:rsidP="00DF3D8E">
      <w:pPr>
        <w:pStyle w:val="rfdFootnote0"/>
        <w:rPr>
          <w:rtl/>
        </w:rPr>
      </w:pPr>
      <w:r w:rsidRPr="00DF3D8E">
        <w:rPr>
          <w:rtl/>
        </w:rPr>
        <w:t>(2) الصواعق المحرقة : 194</w:t>
      </w:r>
      <w:r w:rsidR="00C51724" w:rsidRPr="00DF3D8E">
        <w:rPr>
          <w:rtl/>
        </w:rPr>
        <w:t xml:space="preserve"> ،</w:t>
      </w:r>
      <w:r w:rsidRPr="00DF3D8E">
        <w:rPr>
          <w:rtl/>
        </w:rPr>
        <w:t xml:space="preserve"> وقريب منه ما في المستدرك على الصحيحين</w:t>
      </w:r>
      <w:r w:rsidR="00B354B7" w:rsidRPr="00DF3D8E">
        <w:rPr>
          <w:rtl/>
        </w:rPr>
        <w:t xml:space="preserve"> </w:t>
      </w:r>
      <w:r w:rsidRPr="00DF3D8E">
        <w:rPr>
          <w:rtl/>
        </w:rPr>
        <w:t>3</w:t>
      </w:r>
      <w:r w:rsidR="007A060E" w:rsidRPr="00DF3D8E">
        <w:rPr>
          <w:rtl/>
        </w:rPr>
        <w:t xml:space="preserve"> / </w:t>
      </w:r>
      <w:r w:rsidRPr="00DF3D8E">
        <w:rPr>
          <w:rtl/>
        </w:rPr>
        <w:t>613</w:t>
      </w:r>
      <w:r w:rsidR="00B354B7" w:rsidRPr="00DF3D8E">
        <w:rPr>
          <w:rtl/>
        </w:rPr>
        <w:t xml:space="preserve"> </w:t>
      </w:r>
      <w:r w:rsidR="00C21EBB" w:rsidRPr="00DF3D8E">
        <w:rPr>
          <w:rtl/>
        </w:rPr>
        <w:br/>
      </w:r>
      <w:r w:rsidRPr="00DF3D8E">
        <w:rPr>
          <w:rtl/>
        </w:rPr>
        <w:t>ح 6272</w:t>
      </w:r>
      <w:r w:rsidR="00F26704" w:rsidRPr="00DF3D8E">
        <w:rPr>
          <w:rtl/>
        </w:rPr>
        <w:t xml:space="preserve"> .</w:t>
      </w:r>
    </w:p>
    <w:p w:rsidR="000509AA" w:rsidRPr="00DF3D8E" w:rsidRDefault="000509AA" w:rsidP="00DF3D8E">
      <w:pPr>
        <w:pStyle w:val="rfdFootnote0"/>
        <w:rPr>
          <w:rtl/>
        </w:rPr>
      </w:pPr>
      <w:r w:rsidRPr="00DF3D8E">
        <w:rPr>
          <w:rtl/>
        </w:rPr>
        <w:t>(3) إن</w:t>
      </w:r>
      <w:r w:rsidR="00C21EBB" w:rsidRPr="00DF3D8E">
        <w:rPr>
          <w:rtl/>
        </w:rPr>
        <w:t>ّ</w:t>
      </w:r>
      <w:r w:rsidRPr="00DF3D8E">
        <w:rPr>
          <w:rtl/>
        </w:rPr>
        <w:t xml:space="preserve"> كتاب </w:t>
      </w:r>
      <w:r w:rsidR="008767F4" w:rsidRPr="00DF3D8E">
        <w:rPr>
          <w:rtl/>
        </w:rPr>
        <w:t>«</w:t>
      </w:r>
      <w:r w:rsidR="00DF3D8E">
        <w:rPr>
          <w:rFonts w:hint="cs"/>
          <w:rtl/>
        </w:rPr>
        <w:t xml:space="preserve"> </w:t>
      </w:r>
      <w:r w:rsidRPr="00DF3D8E">
        <w:rPr>
          <w:rtl/>
        </w:rPr>
        <w:t>المراجعات</w:t>
      </w:r>
      <w:r w:rsidR="00DF3D8E">
        <w:rPr>
          <w:rFonts w:hint="cs"/>
          <w:rtl/>
        </w:rPr>
        <w:t xml:space="preserve"> </w:t>
      </w:r>
      <w:r w:rsidR="008767F4" w:rsidRPr="00DF3D8E">
        <w:rPr>
          <w:rtl/>
        </w:rPr>
        <w:t>»</w:t>
      </w:r>
      <w:r w:rsidRPr="00DF3D8E">
        <w:rPr>
          <w:rtl/>
        </w:rPr>
        <w:t xml:space="preserve"> يضمن تبيين ما أجملناه في هذه العجالة</w:t>
      </w:r>
      <w:r w:rsidR="00C51724" w:rsidRPr="00DF3D8E">
        <w:rPr>
          <w:rtl/>
        </w:rPr>
        <w:t xml:space="preserve"> ،</w:t>
      </w:r>
      <w:r w:rsidRPr="00DF3D8E">
        <w:rPr>
          <w:rtl/>
        </w:rPr>
        <w:t xml:space="preserve"> وتفصيل ما</w:t>
      </w:r>
      <w:r w:rsidR="00444449" w:rsidRPr="00DF3D8E">
        <w:rPr>
          <w:rtl/>
        </w:rPr>
        <w:t xml:space="preserve"> </w:t>
      </w:r>
      <w:r w:rsidR="00444449" w:rsidRPr="00DF3D8E">
        <w:rPr>
          <w:rtl/>
        </w:rPr>
        <w:br/>
      </w:r>
      <w:r w:rsidRPr="00DF3D8E">
        <w:rPr>
          <w:rtl/>
        </w:rPr>
        <w:t>أشرنا إليه مع تعيين المصادر بكل</w:t>
      </w:r>
      <w:r w:rsidR="00C21EBB" w:rsidRPr="00DF3D8E">
        <w:rPr>
          <w:rtl/>
        </w:rPr>
        <w:t>ّ</w:t>
      </w:r>
      <w:r w:rsidRPr="00DF3D8E">
        <w:rPr>
          <w:rtl/>
        </w:rPr>
        <w:t xml:space="preserve"> وضوح</w:t>
      </w:r>
      <w:r w:rsidR="00F26704" w:rsidRPr="00DF3D8E">
        <w:rPr>
          <w:rtl/>
        </w:rPr>
        <w:t xml:space="preserve"> .</w:t>
      </w:r>
      <w:r w:rsidRPr="00DF3D8E">
        <w:rPr>
          <w:rtl/>
        </w:rPr>
        <w:t xml:space="preserve"> منه </w:t>
      </w:r>
      <w:r w:rsidRPr="00410440">
        <w:rPr>
          <w:rStyle w:val="rfdAlaem"/>
          <w:rtl/>
        </w:rPr>
        <w:t>قدس‌سره</w:t>
      </w:r>
      <w:r w:rsidR="00F26704" w:rsidRPr="00DF3D8E">
        <w:rPr>
          <w:rtl/>
        </w:rPr>
        <w:t xml:space="preserve"> .</w:t>
      </w:r>
    </w:p>
    <w:p w:rsidR="000509AA" w:rsidRPr="00410440" w:rsidRDefault="008100A7" w:rsidP="00410440">
      <w:pPr>
        <w:pStyle w:val="rfdFootnote0"/>
        <w:rPr>
          <w:rtl/>
        </w:rPr>
      </w:pPr>
      <w:r w:rsidRPr="00410440">
        <w:rPr>
          <w:rtl/>
        </w:rPr>
        <w:t>(</w:t>
      </w:r>
      <w:r w:rsidR="000509AA" w:rsidRPr="00410440">
        <w:rPr>
          <w:rtl/>
        </w:rPr>
        <w:t xml:space="preserve">4 </w:t>
      </w:r>
      <w:r w:rsidR="008767F4" w:rsidRPr="00410440">
        <w:rPr>
          <w:rtl/>
        </w:rPr>
        <w:t xml:space="preserve">و </w:t>
      </w:r>
      <w:r w:rsidR="000509AA" w:rsidRPr="00410440">
        <w:rPr>
          <w:rtl/>
        </w:rPr>
        <w:t>5</w:t>
      </w:r>
      <w:r w:rsidRPr="00410440">
        <w:rPr>
          <w:rtl/>
        </w:rPr>
        <w:t>)</w:t>
      </w:r>
      <w:r w:rsidR="000509AA" w:rsidRPr="00410440">
        <w:rPr>
          <w:rtl/>
        </w:rPr>
        <w:t xml:space="preserve"> مر تخريجهما في ما مضى</w:t>
      </w:r>
      <w:r w:rsidR="00C21EBB" w:rsidRPr="00410440">
        <w:rPr>
          <w:rtl/>
        </w:rPr>
        <w:t>ٰ</w:t>
      </w:r>
      <w:r w:rsidR="000509AA" w:rsidRPr="00410440">
        <w:rPr>
          <w:rtl/>
        </w:rPr>
        <w:t xml:space="preserve"> من الصفحات </w:t>
      </w:r>
      <w:r w:rsidR="00C21EBB" w:rsidRPr="00410440">
        <w:rPr>
          <w:rtl/>
        </w:rPr>
        <w:t>؛</w:t>
      </w:r>
      <w:r w:rsidR="000509AA" w:rsidRPr="00410440">
        <w:rPr>
          <w:rtl/>
        </w:rPr>
        <w:t xml:space="preserve"> فراجع</w:t>
      </w:r>
      <w:r w:rsidR="00F26704" w:rsidRPr="00410440">
        <w:rPr>
          <w:rtl/>
        </w:rPr>
        <w:t xml:space="preserve"> .</w:t>
      </w: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br w:type="page"/>
      </w:r>
      <w:r w:rsidRPr="000509AA">
        <w:rPr>
          <w:rtl/>
        </w:rPr>
        <w:lastRenderedPageBreak/>
        <w:t>مؤمنا</w:t>
      </w:r>
      <w:r w:rsidR="00C21EBB">
        <w:rPr>
          <w:rtl/>
        </w:rPr>
        <w:t>ً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C21EBB">
        <w:rPr>
          <w:rtl/>
        </w:rPr>
        <w:t>ّ</w:t>
      </w:r>
      <w:r w:rsidRPr="000509AA">
        <w:rPr>
          <w:rtl/>
        </w:rPr>
        <w:t>هم أمان أهل الأرض من العذاب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وأمان هذه الأ</w:t>
      </w:r>
      <w:r w:rsidR="00C21EBB">
        <w:rPr>
          <w:rtl/>
        </w:rPr>
        <w:t>ُ</w:t>
      </w:r>
      <w:r w:rsidRPr="000509AA">
        <w:rPr>
          <w:rtl/>
        </w:rPr>
        <w:t>م</w:t>
      </w:r>
      <w:r w:rsidR="00C21EBB">
        <w:rPr>
          <w:rtl/>
        </w:rPr>
        <w:t>ّ</w:t>
      </w:r>
      <w:r w:rsidRPr="000509AA">
        <w:rPr>
          <w:rtl/>
        </w:rPr>
        <w:t>ة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الاختلاف في الدين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C21EBB">
        <w:rPr>
          <w:rtl/>
        </w:rPr>
        <w:t>ّ</w:t>
      </w:r>
      <w:r w:rsidRPr="000509AA">
        <w:rPr>
          <w:rtl/>
        </w:rPr>
        <w:t xml:space="preserve"> من خالفهم كان من حزب إبليس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</w:t>
      </w:r>
      <w:r w:rsidR="00C21EBB">
        <w:rPr>
          <w:rtl/>
        </w:rPr>
        <w:t>ّ</w:t>
      </w:r>
      <w:r w:rsidRPr="000509AA">
        <w:rPr>
          <w:rtl/>
        </w:rPr>
        <w:t xml:space="preserve"> من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تقد</w:t>
      </w:r>
      <w:r w:rsidR="00C21EBB">
        <w:rPr>
          <w:rtl/>
        </w:rPr>
        <w:t>ّ</w:t>
      </w:r>
      <w:r w:rsidRPr="000509AA">
        <w:rPr>
          <w:rtl/>
        </w:rPr>
        <w:t>مهم هالك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قص</w:t>
      </w:r>
      <w:r w:rsidR="00C21EBB">
        <w:rPr>
          <w:rtl/>
        </w:rPr>
        <w:t>ّ</w:t>
      </w:r>
      <w:r w:rsidRPr="000509AA">
        <w:rPr>
          <w:rtl/>
        </w:rPr>
        <w:t xml:space="preserve">ر عنهم هالك </w:t>
      </w:r>
      <w:r w:rsidRPr="000509AA">
        <w:rPr>
          <w:rStyle w:val="rfdFootnotenum"/>
          <w:rtl/>
        </w:rPr>
        <w:t>(3)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إلى</w:t>
      </w:r>
      <w:r w:rsidR="00C21EBB" w:rsidRPr="00FA1B48">
        <w:rPr>
          <w:rtl/>
        </w:rPr>
        <w:t>ٰ</w:t>
      </w:r>
      <w:r w:rsidRPr="000509AA">
        <w:rPr>
          <w:rtl/>
        </w:rPr>
        <w:t xml:space="preserve"> آخر ما</w:t>
      </w:r>
      <w:r w:rsidR="00C21EBB">
        <w:rPr>
          <w:rtl/>
        </w:rPr>
        <w:t xml:space="preserve"> </w:t>
      </w:r>
      <w:r w:rsidRPr="000509AA">
        <w:rPr>
          <w:rtl/>
        </w:rPr>
        <w:t>ذكرناه</w:t>
      </w:r>
      <w:r w:rsidR="00C21EBB">
        <w:rPr>
          <w:rtl/>
        </w:rPr>
        <w:t xml:space="preserve"> في</w:t>
      </w:r>
      <w:r w:rsidRPr="000509AA">
        <w:rPr>
          <w:rtl/>
        </w:rPr>
        <w:t xml:space="preserve"> </w:t>
      </w:r>
      <w:r w:rsidR="00C21EBB">
        <w:rPr>
          <w:rtl/>
        </w:rPr>
        <w:br/>
      </w:r>
      <w:r w:rsidR="008767F4" w:rsidRPr="000509AA">
        <w:rPr>
          <w:rtl/>
        </w:rPr>
        <w:t>«</w:t>
      </w:r>
      <w:r w:rsidR="00C724E5">
        <w:rPr>
          <w:rFonts w:hint="cs"/>
          <w:rtl/>
        </w:rPr>
        <w:t xml:space="preserve"> </w:t>
      </w:r>
      <w:r w:rsidRPr="000509AA">
        <w:rPr>
          <w:rtl/>
        </w:rPr>
        <w:t>المراجعات</w:t>
      </w:r>
      <w:r w:rsidR="00C724E5">
        <w:rPr>
          <w:rFonts w:hint="cs"/>
          <w:rtl/>
        </w:rPr>
        <w:t xml:space="preserve"> </w:t>
      </w:r>
      <w:r w:rsidR="008767F4" w:rsidRPr="000509AA">
        <w:rPr>
          <w:rtl/>
        </w:rPr>
        <w:t>»</w:t>
      </w:r>
      <w:r w:rsidRPr="000509AA">
        <w:rPr>
          <w:rtl/>
        </w:rPr>
        <w:t xml:space="preserve"> </w:t>
      </w:r>
      <w:r w:rsidRPr="000509AA">
        <w:rPr>
          <w:rStyle w:val="rfdFootnotenum"/>
          <w:rtl/>
        </w:rPr>
        <w:t>(4)</w:t>
      </w:r>
      <w:r w:rsidRPr="000509AA">
        <w:rPr>
          <w:rtl/>
        </w:rPr>
        <w:t xml:space="preserve"> من الأدل</w:t>
      </w:r>
      <w:r w:rsidR="00C21EBB">
        <w:rPr>
          <w:rtl/>
        </w:rPr>
        <w:t>ّ</w:t>
      </w:r>
      <w:r w:rsidRPr="000509AA">
        <w:rPr>
          <w:rtl/>
        </w:rPr>
        <w:t>ة على</w:t>
      </w:r>
      <w:r w:rsidR="00C21EBB" w:rsidRPr="00FA1B48">
        <w:rPr>
          <w:rtl/>
        </w:rPr>
        <w:t>ٰ</w:t>
      </w:r>
      <w:r w:rsidRPr="000509AA">
        <w:rPr>
          <w:rtl/>
        </w:rPr>
        <w:t xml:space="preserve"> إمامتهم ووجوب طاعتهم</w:t>
      </w:r>
      <w:r w:rsidR="00F26704">
        <w:rPr>
          <w:rtl/>
        </w:rPr>
        <w:t xml:space="preserve"> .</w:t>
      </w:r>
    </w:p>
    <w:p w:rsidR="000509AA" w:rsidRPr="000509AA" w:rsidRDefault="00C724E5" w:rsidP="000509AA">
      <w:pPr>
        <w:rPr>
          <w:rtl/>
        </w:rPr>
      </w:pPr>
      <w:r w:rsidRPr="00C724E5">
        <w:sym w:font="Wingdings 2" w:char="F0A1"/>
      </w:r>
      <w:r w:rsidRPr="00C724E5">
        <w:rPr>
          <w:rFonts w:hint="cs"/>
          <w:rtl/>
        </w:rPr>
        <w:t xml:space="preserve"> </w:t>
      </w:r>
      <w:r w:rsidR="000509AA" w:rsidRPr="00560CBA">
        <w:rPr>
          <w:rStyle w:val="rfdBold2"/>
          <w:rtl/>
        </w:rPr>
        <w:t>وأم</w:t>
      </w:r>
      <w:r w:rsidR="00C21EBB">
        <w:rPr>
          <w:rStyle w:val="rfdBold2"/>
          <w:rtl/>
        </w:rPr>
        <w:t>ّ</w:t>
      </w:r>
      <w:r w:rsidR="000509AA" w:rsidRPr="00560CBA">
        <w:rPr>
          <w:rStyle w:val="rfdBold2"/>
          <w:rtl/>
        </w:rPr>
        <w:t xml:space="preserve">ا حصر الخلافة في </w:t>
      </w:r>
      <w:r w:rsidR="000509AA" w:rsidRPr="00AD7FA6">
        <w:rPr>
          <w:rStyle w:val="rfdBold2"/>
          <w:rtl/>
        </w:rPr>
        <w:t>اثني عشر</w:t>
      </w:r>
      <w:r w:rsidR="00C51724" w:rsidRPr="00C724E5">
        <w:rPr>
          <w:rtl/>
        </w:rPr>
        <w:t xml:space="preserve"> ،</w:t>
      </w:r>
      <w:r w:rsidR="000509AA" w:rsidRPr="00C724E5">
        <w:rPr>
          <w:rtl/>
        </w:rPr>
        <w:t xml:space="preserve"> </w:t>
      </w:r>
      <w:r w:rsidR="000509AA" w:rsidRPr="000509AA">
        <w:rPr>
          <w:rtl/>
        </w:rPr>
        <w:t>فقد نص</w:t>
      </w:r>
      <w:r w:rsidR="00C21EBB">
        <w:rPr>
          <w:rtl/>
        </w:rPr>
        <w:t>َّ</w:t>
      </w:r>
      <w:r w:rsidR="000509AA" w:rsidRPr="000509AA">
        <w:rPr>
          <w:rtl/>
        </w:rPr>
        <w:t xml:space="preserve"> عليه سي</w:t>
      </w:r>
      <w:r w:rsidR="00C21EBB">
        <w:rPr>
          <w:rtl/>
        </w:rPr>
        <w:t>ّ</w:t>
      </w:r>
      <w:r w:rsidR="000509AA" w:rsidRPr="000509AA">
        <w:rPr>
          <w:rtl/>
        </w:rPr>
        <w:t>د البشر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في ما أخرجه البخاري ومسلم في صحيحيهما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وأبو داود وأحمد بن حنبل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="000509AA" w:rsidRPr="000509AA">
        <w:rPr>
          <w:rtl/>
        </w:rPr>
        <w:t>والبز</w:t>
      </w:r>
      <w:r w:rsidR="00C21EBB">
        <w:rPr>
          <w:rtl/>
        </w:rPr>
        <w:t>ّ</w:t>
      </w:r>
      <w:r w:rsidR="000509AA" w:rsidRPr="000509AA">
        <w:rPr>
          <w:rtl/>
        </w:rPr>
        <w:t>ار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وغيرهم</w:t>
      </w:r>
      <w:r w:rsidR="00C51724">
        <w:rPr>
          <w:rtl/>
        </w:rPr>
        <w:t xml:space="preserve"> ،</w:t>
      </w:r>
      <w:r w:rsidR="000509AA" w:rsidRPr="000509AA">
        <w:rPr>
          <w:rtl/>
        </w:rPr>
        <w:t xml:space="preserve"> بطرق كثيرة إلى</w:t>
      </w:r>
      <w:r w:rsidR="00C21EBB" w:rsidRPr="00FA1B48">
        <w:rPr>
          <w:rtl/>
        </w:rPr>
        <w:t>ٰ</w:t>
      </w:r>
      <w:r w:rsidR="000509AA" w:rsidRPr="000509AA">
        <w:rPr>
          <w:rtl/>
        </w:rPr>
        <w:t xml:space="preserve"> جابر بن سمرة </w:t>
      </w:r>
      <w:r w:rsidR="000509AA" w:rsidRPr="000509AA">
        <w:rPr>
          <w:rStyle w:val="rfdFootnotenum"/>
          <w:rtl/>
        </w:rPr>
        <w:t>(5)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وأخرجه أحمد والبز</w:t>
      </w:r>
      <w:r w:rsidR="00C21EBB">
        <w:rPr>
          <w:rtl/>
        </w:rPr>
        <w:t>ّ</w:t>
      </w:r>
      <w:r w:rsidRPr="000509AA">
        <w:rPr>
          <w:rtl/>
        </w:rPr>
        <w:t>ار بسند صحيح إلى</w:t>
      </w:r>
      <w:r w:rsidR="00C21EBB" w:rsidRPr="00FA1B48">
        <w:rPr>
          <w:rtl/>
        </w:rPr>
        <w:t>ٰ</w:t>
      </w:r>
      <w:r w:rsidRPr="000509AA">
        <w:rPr>
          <w:rtl/>
        </w:rPr>
        <w:t xml:space="preserve"> ابن مسعود </w:t>
      </w:r>
      <w:r w:rsidRPr="000509AA">
        <w:rPr>
          <w:rStyle w:val="rfdFootnotenum"/>
          <w:rtl/>
        </w:rPr>
        <w:t>(6)</w:t>
      </w:r>
      <w:r w:rsidR="00F26704">
        <w:rPr>
          <w:rtl/>
        </w:rPr>
        <w:t xml:space="preserve"> .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وهو من الأحاديث المجمع على</w:t>
      </w:r>
      <w:r w:rsidR="00C21EBB" w:rsidRPr="00FA1B48">
        <w:rPr>
          <w:rtl/>
        </w:rPr>
        <w:t>ٰ</w:t>
      </w:r>
      <w:r w:rsidRPr="000509AA">
        <w:rPr>
          <w:rtl/>
        </w:rPr>
        <w:t xml:space="preserve"> صح</w:t>
      </w:r>
      <w:r w:rsidR="00C21EBB">
        <w:rPr>
          <w:rtl/>
        </w:rPr>
        <w:t>ّ</w:t>
      </w:r>
      <w:r w:rsidRPr="000509AA">
        <w:rPr>
          <w:rtl/>
        </w:rPr>
        <w:t>تها عندهم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وقد ارتبكوا في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معناه فطاشت سهامهم</w:t>
      </w:r>
      <w:r w:rsidR="007A060E">
        <w:rPr>
          <w:rtl/>
        </w:rPr>
        <w:t xml:space="preserve"> !</w:t>
      </w:r>
    </w:p>
    <w:p w:rsidR="000509AA" w:rsidRPr="00C724E5" w:rsidRDefault="000509AA" w:rsidP="00C724E5">
      <w:pPr>
        <w:rPr>
          <w:rStyle w:val="rfdLineChar"/>
          <w:rtl/>
        </w:rPr>
      </w:pPr>
      <w:r w:rsidRPr="00560CBA">
        <w:rPr>
          <w:rStyle w:val="rfdBold2"/>
          <w:rtl/>
        </w:rPr>
        <w:t>وبالجملة :</w:t>
      </w:r>
      <w:r w:rsidRPr="000509AA">
        <w:rPr>
          <w:rtl/>
        </w:rPr>
        <w:t xml:space="preserve"> فإن</w:t>
      </w:r>
      <w:r w:rsidR="00C21EBB">
        <w:rPr>
          <w:rtl/>
        </w:rPr>
        <w:t>ّ</w:t>
      </w:r>
      <w:r w:rsidRPr="000509AA">
        <w:rPr>
          <w:rtl/>
        </w:rPr>
        <w:t xml:space="preserve"> رسول الله </w:t>
      </w:r>
      <w:r w:rsidRPr="000509AA">
        <w:rPr>
          <w:rStyle w:val="rfdAlaem"/>
          <w:rtl/>
        </w:rPr>
        <w:t>صلى‌الله‌عليه‌وآله‌وسلم</w:t>
      </w:r>
      <w:r w:rsidRPr="000509AA">
        <w:rPr>
          <w:rtl/>
        </w:rPr>
        <w:t xml:space="preserve"> لم يبق</w:t>
      </w:r>
      <w:r w:rsidR="00C21EBB">
        <w:rPr>
          <w:rtl/>
        </w:rPr>
        <w:t>ِ</w:t>
      </w:r>
      <w:r w:rsidRPr="000509AA">
        <w:rPr>
          <w:rtl/>
        </w:rPr>
        <w:t xml:space="preserve"> غاية إل</w:t>
      </w:r>
      <w:r w:rsidR="00C21EBB">
        <w:rPr>
          <w:rtl/>
        </w:rPr>
        <w:t>ّ</w:t>
      </w:r>
      <w:r w:rsidRPr="000509AA">
        <w:rPr>
          <w:rtl/>
        </w:rPr>
        <w:t>ا أوضح سبيلها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 xml:space="preserve">ولم يدع آبدة </w:t>
      </w:r>
      <w:r w:rsidRPr="000509AA">
        <w:rPr>
          <w:rStyle w:val="rfdFootnotenum"/>
          <w:rtl/>
        </w:rPr>
        <w:t>(7)</w:t>
      </w:r>
      <w:r w:rsidRPr="000509AA">
        <w:rPr>
          <w:rtl/>
        </w:rPr>
        <w:t xml:space="preserve"> إل</w:t>
      </w:r>
      <w:r w:rsidR="00C21EBB">
        <w:rPr>
          <w:rtl/>
        </w:rPr>
        <w:t>ّ</w:t>
      </w:r>
      <w:r w:rsidRPr="000509AA">
        <w:rPr>
          <w:rtl/>
        </w:rPr>
        <w:t>ا أقام دليلها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حت</w:t>
      </w:r>
      <w:r w:rsidR="00C21EBB">
        <w:rPr>
          <w:rtl/>
        </w:rPr>
        <w:t>ّ</w:t>
      </w:r>
      <w:r w:rsidRPr="000509AA">
        <w:rPr>
          <w:rtl/>
        </w:rPr>
        <w:t>ى</w:t>
      </w:r>
      <w:r w:rsidR="00C21EBB" w:rsidRPr="00FA1B48">
        <w:rPr>
          <w:rtl/>
        </w:rPr>
        <w:t>ٰ</w:t>
      </w:r>
      <w:r w:rsidRPr="000509AA">
        <w:rPr>
          <w:rtl/>
        </w:rPr>
        <w:t xml:space="preserve"> ترك أ</w:t>
      </w:r>
      <w:r w:rsidR="00C21EBB">
        <w:rPr>
          <w:rtl/>
        </w:rPr>
        <w:t>ُ</w:t>
      </w:r>
      <w:r w:rsidRPr="000509AA">
        <w:rPr>
          <w:rtl/>
        </w:rPr>
        <w:t>م</w:t>
      </w:r>
      <w:r w:rsidR="00C21EBB">
        <w:rPr>
          <w:rtl/>
        </w:rPr>
        <w:t>ّ</w:t>
      </w:r>
      <w:r w:rsidRPr="000509AA">
        <w:rPr>
          <w:rtl/>
        </w:rPr>
        <w:t>ته على</w:t>
      </w:r>
      <w:r w:rsidR="00C21EBB" w:rsidRPr="00FA1B48">
        <w:rPr>
          <w:rtl/>
        </w:rPr>
        <w:t>ٰ</w:t>
      </w:r>
      <w:r w:rsidRPr="000509AA">
        <w:rPr>
          <w:rtl/>
        </w:rPr>
        <w:t xml:space="preserve"> الحنيفية البيضاء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ليلها</w:t>
      </w:r>
      <w:r w:rsidR="00C724E5">
        <w:rPr>
          <w:rFonts w:hint="cs"/>
          <w:rtl/>
        </w:rPr>
        <w:t xml:space="preserve"> </w:t>
      </w:r>
      <w:r w:rsidR="00C724E5">
        <w:rPr>
          <w:rtl/>
        </w:rPr>
        <w:br/>
      </w:r>
      <w:r w:rsidRPr="00C724E5">
        <w:rPr>
          <w:rStyle w:val="rfdLineChar"/>
          <w:rtl/>
        </w:rPr>
        <w:t>__________________</w:t>
      </w:r>
    </w:p>
    <w:p w:rsidR="000509AA" w:rsidRPr="00C724E5" w:rsidRDefault="000509AA" w:rsidP="00C724E5">
      <w:pPr>
        <w:pStyle w:val="rfdFootnote0"/>
        <w:rPr>
          <w:rtl/>
        </w:rPr>
      </w:pPr>
      <w:r w:rsidRPr="00C724E5">
        <w:rPr>
          <w:rtl/>
        </w:rPr>
        <w:t>(1) المعجم الأوسط</w:t>
      </w:r>
      <w:r w:rsidR="00B354B7" w:rsidRPr="00C724E5">
        <w:rPr>
          <w:rtl/>
        </w:rPr>
        <w:t xml:space="preserve"> </w:t>
      </w:r>
      <w:r w:rsidRPr="00C724E5">
        <w:rPr>
          <w:rtl/>
        </w:rPr>
        <w:t>6</w:t>
      </w:r>
      <w:r w:rsidR="007A060E" w:rsidRPr="00C724E5">
        <w:rPr>
          <w:rtl/>
        </w:rPr>
        <w:t xml:space="preserve"> / </w:t>
      </w:r>
      <w:r w:rsidRPr="00C724E5">
        <w:rPr>
          <w:rtl/>
        </w:rPr>
        <w:t>147 ح 5870</w:t>
      </w:r>
      <w:r w:rsidR="00C51724" w:rsidRPr="00C724E5">
        <w:rPr>
          <w:rtl/>
        </w:rPr>
        <w:t xml:space="preserve"> ،</w:t>
      </w:r>
      <w:r w:rsidRPr="00C724E5">
        <w:rPr>
          <w:rtl/>
        </w:rPr>
        <w:t xml:space="preserve"> مجمع الزوائد</w:t>
      </w:r>
      <w:r w:rsidR="00B354B7" w:rsidRPr="00C724E5">
        <w:rPr>
          <w:rtl/>
        </w:rPr>
        <w:t xml:space="preserve"> </w:t>
      </w:r>
      <w:r w:rsidRPr="00C724E5">
        <w:rPr>
          <w:rtl/>
        </w:rPr>
        <w:t>9</w:t>
      </w:r>
      <w:r w:rsidR="007A060E" w:rsidRPr="00C724E5">
        <w:rPr>
          <w:rtl/>
        </w:rPr>
        <w:t xml:space="preserve"> / </w:t>
      </w:r>
      <w:r w:rsidRPr="00C724E5">
        <w:rPr>
          <w:rtl/>
        </w:rPr>
        <w:t>168</w:t>
      </w:r>
      <w:r w:rsidR="00C51724" w:rsidRPr="00C724E5">
        <w:rPr>
          <w:rtl/>
        </w:rPr>
        <w:t xml:space="preserve"> ،</w:t>
      </w:r>
      <w:r w:rsidRPr="00C724E5">
        <w:rPr>
          <w:rtl/>
        </w:rPr>
        <w:t xml:space="preserve"> الصواعق المحرقة :</w:t>
      </w:r>
      <w:r w:rsidR="00444449" w:rsidRPr="00C724E5">
        <w:rPr>
          <w:rtl/>
        </w:rPr>
        <w:t xml:space="preserve"> </w:t>
      </w:r>
      <w:r w:rsidR="00444449" w:rsidRPr="00C724E5">
        <w:rPr>
          <w:rtl/>
        </w:rPr>
        <w:br/>
      </w:r>
      <w:r w:rsidRPr="00C724E5">
        <w:rPr>
          <w:rtl/>
        </w:rPr>
        <w:t>352</w:t>
      </w:r>
      <w:r w:rsidR="00F26704" w:rsidRPr="00C724E5">
        <w:rPr>
          <w:rtl/>
        </w:rPr>
        <w:t xml:space="preserve"> .</w:t>
      </w:r>
    </w:p>
    <w:p w:rsidR="000509AA" w:rsidRPr="00C724E5" w:rsidRDefault="000509AA" w:rsidP="00C724E5">
      <w:pPr>
        <w:pStyle w:val="rfdFootnote0"/>
        <w:rPr>
          <w:rtl/>
        </w:rPr>
      </w:pPr>
      <w:r w:rsidRPr="00C724E5">
        <w:rPr>
          <w:rtl/>
        </w:rPr>
        <w:t>(2) المستدرك على</w:t>
      </w:r>
      <w:r w:rsidR="00C21EBB" w:rsidRPr="00C724E5">
        <w:rPr>
          <w:rtl/>
        </w:rPr>
        <w:t>ٰ</w:t>
      </w:r>
      <w:r w:rsidRPr="00C724E5">
        <w:rPr>
          <w:rtl/>
        </w:rPr>
        <w:t xml:space="preserve"> الصحيحين</w:t>
      </w:r>
      <w:r w:rsidR="00B354B7" w:rsidRPr="00C724E5">
        <w:rPr>
          <w:rtl/>
        </w:rPr>
        <w:t xml:space="preserve"> </w:t>
      </w:r>
      <w:r w:rsidRPr="00C724E5">
        <w:rPr>
          <w:rtl/>
        </w:rPr>
        <w:t>3</w:t>
      </w:r>
      <w:r w:rsidR="007A060E" w:rsidRPr="00C724E5">
        <w:rPr>
          <w:rtl/>
        </w:rPr>
        <w:t xml:space="preserve"> / </w:t>
      </w:r>
      <w:r w:rsidRPr="00C724E5">
        <w:rPr>
          <w:rtl/>
        </w:rPr>
        <w:t>162 ح 4715</w:t>
      </w:r>
      <w:r w:rsidR="00C51724" w:rsidRPr="00C724E5">
        <w:rPr>
          <w:rtl/>
        </w:rPr>
        <w:t xml:space="preserve"> ،</w:t>
      </w:r>
      <w:r w:rsidRPr="00C724E5">
        <w:rPr>
          <w:rtl/>
        </w:rPr>
        <w:t xml:space="preserve"> ذخائر العقبى</w:t>
      </w:r>
      <w:r w:rsidR="00C21EBB" w:rsidRPr="00C724E5">
        <w:rPr>
          <w:rtl/>
        </w:rPr>
        <w:t>ٰ</w:t>
      </w:r>
      <w:r w:rsidRPr="00C724E5">
        <w:rPr>
          <w:rtl/>
        </w:rPr>
        <w:t xml:space="preserve"> : 49</w:t>
      </w:r>
      <w:r w:rsidR="00C51724" w:rsidRPr="00C724E5">
        <w:rPr>
          <w:rtl/>
        </w:rPr>
        <w:t xml:space="preserve"> ،</w:t>
      </w:r>
      <w:r w:rsidRPr="00C724E5">
        <w:rPr>
          <w:rtl/>
        </w:rPr>
        <w:t xml:space="preserve"> الصواعق</w:t>
      </w:r>
      <w:r w:rsidR="00444449" w:rsidRPr="00C724E5">
        <w:rPr>
          <w:rtl/>
        </w:rPr>
        <w:t xml:space="preserve"> </w:t>
      </w:r>
      <w:r w:rsidR="00444449" w:rsidRPr="00C724E5">
        <w:rPr>
          <w:rtl/>
        </w:rPr>
        <w:br/>
      </w:r>
      <w:r w:rsidRPr="00C724E5">
        <w:rPr>
          <w:rtl/>
        </w:rPr>
        <w:t>المحرقة : 351 باب الأمان ببقائهم</w:t>
      </w:r>
      <w:r w:rsidR="00F26704" w:rsidRPr="00C724E5">
        <w:rPr>
          <w:rtl/>
        </w:rPr>
        <w:t xml:space="preserve"> .</w:t>
      </w:r>
    </w:p>
    <w:p w:rsidR="000509AA" w:rsidRPr="00C26300" w:rsidRDefault="000509AA" w:rsidP="00C26300">
      <w:pPr>
        <w:pStyle w:val="rfdFootnote0"/>
        <w:rPr>
          <w:rtl/>
        </w:rPr>
      </w:pPr>
      <w:r w:rsidRPr="00C26300">
        <w:rPr>
          <w:rtl/>
        </w:rPr>
        <w:t>(3) المعجم الكبير</w:t>
      </w:r>
      <w:r w:rsidR="00B354B7" w:rsidRPr="00C26300">
        <w:rPr>
          <w:rtl/>
        </w:rPr>
        <w:t xml:space="preserve"> </w:t>
      </w:r>
      <w:r w:rsidRPr="00C26300">
        <w:rPr>
          <w:rtl/>
        </w:rPr>
        <w:t>3</w:t>
      </w:r>
      <w:r w:rsidR="007A060E" w:rsidRPr="00C26300">
        <w:rPr>
          <w:rtl/>
        </w:rPr>
        <w:t xml:space="preserve"> / </w:t>
      </w:r>
      <w:r w:rsidRPr="00C26300">
        <w:rPr>
          <w:rtl/>
        </w:rPr>
        <w:t>66 ح 2681</w:t>
      </w:r>
      <w:r w:rsidR="00F26704" w:rsidRPr="00C26300">
        <w:rPr>
          <w:rtl/>
        </w:rPr>
        <w:t xml:space="preserve"> .</w:t>
      </w:r>
    </w:p>
    <w:p w:rsidR="000509AA" w:rsidRPr="00C26300" w:rsidRDefault="000509AA" w:rsidP="00C26300">
      <w:pPr>
        <w:pStyle w:val="rfdFootnote0"/>
        <w:rPr>
          <w:rtl/>
        </w:rPr>
      </w:pPr>
      <w:r w:rsidRPr="00C26300">
        <w:rPr>
          <w:rtl/>
        </w:rPr>
        <w:t>(4) المراجعات : 26 المراجعة 8</w:t>
      </w:r>
      <w:r w:rsidR="00F26704" w:rsidRPr="00C26300">
        <w:rPr>
          <w:rtl/>
        </w:rPr>
        <w:t xml:space="preserve"> .</w:t>
      </w:r>
    </w:p>
    <w:p w:rsidR="000509AA" w:rsidRPr="00C26300" w:rsidRDefault="000509AA" w:rsidP="00C26300">
      <w:pPr>
        <w:pStyle w:val="rfdFootnote0"/>
        <w:rPr>
          <w:rtl/>
        </w:rPr>
      </w:pPr>
      <w:r w:rsidRPr="00C26300">
        <w:rPr>
          <w:rtl/>
        </w:rPr>
        <w:t>(5) صحيح البخاري</w:t>
      </w:r>
      <w:r w:rsidR="00B354B7" w:rsidRPr="00C26300">
        <w:rPr>
          <w:rtl/>
        </w:rPr>
        <w:t xml:space="preserve"> </w:t>
      </w:r>
      <w:r w:rsidRPr="00C26300">
        <w:rPr>
          <w:rtl/>
        </w:rPr>
        <w:t>9</w:t>
      </w:r>
      <w:r w:rsidR="007A060E" w:rsidRPr="00C26300">
        <w:rPr>
          <w:rtl/>
        </w:rPr>
        <w:t xml:space="preserve"> / </w:t>
      </w:r>
      <w:r w:rsidRPr="00C26300">
        <w:rPr>
          <w:rtl/>
        </w:rPr>
        <w:t>147 ح 79 كتاب الأحكام</w:t>
      </w:r>
      <w:r w:rsidR="00C51724" w:rsidRPr="00C26300">
        <w:rPr>
          <w:rtl/>
        </w:rPr>
        <w:t xml:space="preserve"> ،</w:t>
      </w:r>
      <w:r w:rsidRPr="00C26300">
        <w:rPr>
          <w:rtl/>
        </w:rPr>
        <w:t xml:space="preserve"> صحيح مسلم</w:t>
      </w:r>
      <w:r w:rsidR="00B354B7" w:rsidRPr="00C26300">
        <w:rPr>
          <w:rtl/>
        </w:rPr>
        <w:t xml:space="preserve"> </w:t>
      </w:r>
      <w:r w:rsidRPr="00C26300">
        <w:rPr>
          <w:rtl/>
        </w:rPr>
        <w:t>6</w:t>
      </w:r>
      <w:r w:rsidR="007A060E" w:rsidRPr="00C26300">
        <w:rPr>
          <w:rtl/>
        </w:rPr>
        <w:t xml:space="preserve"> / </w:t>
      </w:r>
      <w:r w:rsidRPr="00C26300">
        <w:rPr>
          <w:rtl/>
        </w:rPr>
        <w:t>3 كتاب الإمارة</w:t>
      </w:r>
      <w:r w:rsidR="00C51724" w:rsidRPr="00C26300">
        <w:rPr>
          <w:rtl/>
        </w:rPr>
        <w:t xml:space="preserve"> ،</w:t>
      </w:r>
      <w:r w:rsidR="00444449" w:rsidRPr="00C26300">
        <w:rPr>
          <w:rtl/>
        </w:rPr>
        <w:t xml:space="preserve"> </w:t>
      </w:r>
      <w:r w:rsidR="00444449" w:rsidRPr="00C26300">
        <w:rPr>
          <w:rtl/>
        </w:rPr>
        <w:br/>
      </w:r>
      <w:r w:rsidRPr="00C26300">
        <w:rPr>
          <w:rtl/>
        </w:rPr>
        <w:t>سنن أبي داود</w:t>
      </w:r>
      <w:r w:rsidR="00B354B7" w:rsidRPr="00C26300">
        <w:rPr>
          <w:rtl/>
        </w:rPr>
        <w:t xml:space="preserve"> </w:t>
      </w:r>
      <w:r w:rsidRPr="00C26300">
        <w:rPr>
          <w:rtl/>
        </w:rPr>
        <w:t>4</w:t>
      </w:r>
      <w:r w:rsidR="007A060E" w:rsidRPr="00C26300">
        <w:rPr>
          <w:rtl/>
        </w:rPr>
        <w:t xml:space="preserve"> / </w:t>
      </w:r>
      <w:r w:rsidRPr="00C26300">
        <w:rPr>
          <w:rtl/>
        </w:rPr>
        <w:t xml:space="preserve">103 ح 4279 </w:t>
      </w:r>
      <w:r w:rsidR="008767F4" w:rsidRPr="00C26300">
        <w:rPr>
          <w:rtl/>
        </w:rPr>
        <w:t xml:space="preserve">و </w:t>
      </w:r>
      <w:r w:rsidRPr="00C26300">
        <w:rPr>
          <w:rtl/>
        </w:rPr>
        <w:t>4280</w:t>
      </w:r>
      <w:r w:rsidR="00C51724" w:rsidRPr="00C26300">
        <w:rPr>
          <w:rtl/>
        </w:rPr>
        <w:t xml:space="preserve"> ،</w:t>
      </w:r>
      <w:r w:rsidRPr="00C26300">
        <w:rPr>
          <w:rtl/>
        </w:rPr>
        <w:t xml:space="preserve"> مسند أحمد</w:t>
      </w:r>
      <w:r w:rsidR="00B354B7" w:rsidRPr="00C26300">
        <w:rPr>
          <w:rtl/>
        </w:rPr>
        <w:t xml:space="preserve"> </w:t>
      </w:r>
      <w:r w:rsidRPr="00C26300">
        <w:rPr>
          <w:rtl/>
        </w:rPr>
        <w:t>5</w:t>
      </w:r>
      <w:r w:rsidR="007A060E" w:rsidRPr="00C26300">
        <w:rPr>
          <w:rtl/>
        </w:rPr>
        <w:t xml:space="preserve"> / </w:t>
      </w:r>
      <w:r w:rsidRPr="00C26300">
        <w:rPr>
          <w:rtl/>
        </w:rPr>
        <w:t>86</w:t>
      </w:r>
      <w:r w:rsidR="00C51724" w:rsidRPr="00C26300">
        <w:rPr>
          <w:rtl/>
        </w:rPr>
        <w:t xml:space="preserve"> ،</w:t>
      </w:r>
      <w:r w:rsidRPr="00C26300">
        <w:rPr>
          <w:rtl/>
        </w:rPr>
        <w:t xml:space="preserve"> مجمع الزوائد</w:t>
      </w:r>
      <w:r w:rsidR="00B354B7" w:rsidRPr="00C26300">
        <w:rPr>
          <w:rtl/>
        </w:rPr>
        <w:t xml:space="preserve"> </w:t>
      </w:r>
      <w:r w:rsidR="00C21EBB" w:rsidRPr="00C26300">
        <w:rPr>
          <w:rtl/>
        </w:rPr>
        <w:br/>
      </w:r>
      <w:r w:rsidRPr="00C26300">
        <w:rPr>
          <w:rtl/>
        </w:rPr>
        <w:t>5</w:t>
      </w:r>
      <w:r w:rsidR="007A060E" w:rsidRPr="00C26300">
        <w:rPr>
          <w:rtl/>
        </w:rPr>
        <w:t xml:space="preserve"> / </w:t>
      </w:r>
      <w:r w:rsidRPr="00C26300">
        <w:rPr>
          <w:rtl/>
        </w:rPr>
        <w:t>191 باب الخلفاء الاثني عشر نقلا</w:t>
      </w:r>
      <w:r w:rsidR="00C21EBB" w:rsidRPr="00C26300">
        <w:rPr>
          <w:rtl/>
        </w:rPr>
        <w:t>ً</w:t>
      </w:r>
      <w:r w:rsidRPr="00C26300">
        <w:rPr>
          <w:rtl/>
        </w:rPr>
        <w:t xml:space="preserve"> عن البز</w:t>
      </w:r>
      <w:r w:rsidR="00C21EBB" w:rsidRPr="00C26300">
        <w:rPr>
          <w:rtl/>
        </w:rPr>
        <w:t>ّ</w:t>
      </w:r>
      <w:r w:rsidRPr="00C26300">
        <w:rPr>
          <w:rtl/>
        </w:rPr>
        <w:t>ار</w:t>
      </w:r>
      <w:r w:rsidR="00C51724" w:rsidRPr="00C26300">
        <w:rPr>
          <w:rtl/>
        </w:rPr>
        <w:t xml:space="preserve"> ،</w:t>
      </w:r>
      <w:r w:rsidRPr="00C26300">
        <w:rPr>
          <w:rtl/>
        </w:rPr>
        <w:t xml:space="preserve"> سنن الترمذي</w:t>
      </w:r>
      <w:r w:rsidR="00B354B7" w:rsidRPr="00C26300">
        <w:rPr>
          <w:rtl/>
        </w:rPr>
        <w:t xml:space="preserve"> 4</w:t>
      </w:r>
      <w:r w:rsidR="007A060E" w:rsidRPr="00C26300">
        <w:rPr>
          <w:rtl/>
        </w:rPr>
        <w:t xml:space="preserve"> / </w:t>
      </w:r>
      <w:r w:rsidR="00B354B7" w:rsidRPr="00C26300">
        <w:rPr>
          <w:rtl/>
        </w:rPr>
        <w:t>434 ح 2223</w:t>
      </w:r>
      <w:r w:rsidR="00C51724" w:rsidRPr="00C26300">
        <w:rPr>
          <w:rtl/>
        </w:rPr>
        <w:t xml:space="preserve"> ،</w:t>
      </w:r>
      <w:r w:rsidR="00B354B7" w:rsidRPr="00C26300">
        <w:rPr>
          <w:rtl/>
        </w:rPr>
        <w:t xml:space="preserve"> </w:t>
      </w:r>
      <w:r w:rsidR="00C21EBB" w:rsidRPr="00C26300">
        <w:rPr>
          <w:rtl/>
        </w:rPr>
        <w:br/>
      </w:r>
      <w:r w:rsidRPr="00C26300">
        <w:rPr>
          <w:rtl/>
        </w:rPr>
        <w:t>المعجم الكبير</w:t>
      </w:r>
      <w:r w:rsidR="00B354B7" w:rsidRPr="00C26300">
        <w:rPr>
          <w:rtl/>
        </w:rPr>
        <w:t xml:space="preserve"> </w:t>
      </w:r>
      <w:r w:rsidRPr="00C26300">
        <w:rPr>
          <w:rtl/>
        </w:rPr>
        <w:t>2</w:t>
      </w:r>
      <w:r w:rsidR="007A060E" w:rsidRPr="00C26300">
        <w:rPr>
          <w:rtl/>
        </w:rPr>
        <w:t xml:space="preserve"> / </w:t>
      </w:r>
      <w:r w:rsidRPr="00C26300">
        <w:rPr>
          <w:rtl/>
        </w:rPr>
        <w:t>196 ح 1794</w:t>
      </w:r>
      <w:r w:rsidR="00F26704" w:rsidRPr="00C26300">
        <w:rPr>
          <w:rtl/>
        </w:rPr>
        <w:t xml:space="preserve"> .</w:t>
      </w:r>
    </w:p>
    <w:p w:rsidR="000509AA" w:rsidRPr="00C26300" w:rsidRDefault="000509AA" w:rsidP="00C26300">
      <w:pPr>
        <w:pStyle w:val="rfdFootnote0"/>
        <w:rPr>
          <w:rtl/>
        </w:rPr>
      </w:pPr>
      <w:r w:rsidRPr="00C26300">
        <w:rPr>
          <w:rtl/>
        </w:rPr>
        <w:t>(6) مسند أحمد</w:t>
      </w:r>
      <w:r w:rsidR="00B354B7" w:rsidRPr="00C26300">
        <w:rPr>
          <w:rtl/>
        </w:rPr>
        <w:t xml:space="preserve"> </w:t>
      </w:r>
      <w:r w:rsidRPr="00C26300">
        <w:rPr>
          <w:rtl/>
        </w:rPr>
        <w:t>1</w:t>
      </w:r>
      <w:r w:rsidR="007A060E" w:rsidRPr="00C26300">
        <w:rPr>
          <w:rtl/>
        </w:rPr>
        <w:t xml:space="preserve"> / </w:t>
      </w:r>
      <w:r w:rsidRPr="00C26300">
        <w:rPr>
          <w:rtl/>
        </w:rPr>
        <w:t>406</w:t>
      </w:r>
      <w:r w:rsidR="00C51724" w:rsidRPr="00C26300">
        <w:rPr>
          <w:rtl/>
        </w:rPr>
        <w:t xml:space="preserve"> ،</w:t>
      </w:r>
      <w:r w:rsidRPr="00C26300">
        <w:rPr>
          <w:rtl/>
        </w:rPr>
        <w:t xml:space="preserve"> مجمع الزوائد</w:t>
      </w:r>
      <w:r w:rsidR="00B354B7" w:rsidRPr="00C26300">
        <w:rPr>
          <w:rtl/>
        </w:rPr>
        <w:t xml:space="preserve"> </w:t>
      </w:r>
      <w:r w:rsidRPr="00C26300">
        <w:rPr>
          <w:rtl/>
        </w:rPr>
        <w:t>5</w:t>
      </w:r>
      <w:r w:rsidR="007A060E" w:rsidRPr="00C26300">
        <w:rPr>
          <w:rtl/>
        </w:rPr>
        <w:t xml:space="preserve"> / </w:t>
      </w:r>
      <w:r w:rsidRPr="00C26300">
        <w:rPr>
          <w:rtl/>
        </w:rPr>
        <w:t>190 نقلا</w:t>
      </w:r>
      <w:r w:rsidR="00C21EBB" w:rsidRPr="00C26300">
        <w:rPr>
          <w:rtl/>
        </w:rPr>
        <w:t>ً</w:t>
      </w:r>
      <w:r w:rsidRPr="00C26300">
        <w:rPr>
          <w:rtl/>
        </w:rPr>
        <w:t xml:space="preserve"> عن البز</w:t>
      </w:r>
      <w:r w:rsidR="00C21EBB" w:rsidRPr="00C26300">
        <w:rPr>
          <w:rtl/>
        </w:rPr>
        <w:t>ّ</w:t>
      </w:r>
      <w:r w:rsidRPr="00C26300">
        <w:rPr>
          <w:rtl/>
        </w:rPr>
        <w:t>ار</w:t>
      </w:r>
      <w:r w:rsidR="00F26704" w:rsidRPr="00C26300">
        <w:rPr>
          <w:rtl/>
        </w:rPr>
        <w:t xml:space="preserve"> .</w:t>
      </w:r>
    </w:p>
    <w:p w:rsidR="000509AA" w:rsidRPr="00C26300" w:rsidRDefault="000509AA" w:rsidP="00C26300">
      <w:pPr>
        <w:pStyle w:val="rfdFootnote0"/>
        <w:rPr>
          <w:rtl/>
        </w:rPr>
      </w:pPr>
      <w:r w:rsidRPr="00C26300">
        <w:rPr>
          <w:rtl/>
        </w:rPr>
        <w:t>(7) الآبدة : الكلمة أو الف</w:t>
      </w:r>
      <w:r w:rsidR="00C21EBB" w:rsidRPr="00C26300">
        <w:rPr>
          <w:rtl/>
        </w:rPr>
        <w:t>ِ</w:t>
      </w:r>
      <w:r w:rsidRPr="00C26300">
        <w:rPr>
          <w:rtl/>
        </w:rPr>
        <w:t>علة الغريبة</w:t>
      </w:r>
      <w:r w:rsidR="00C51724" w:rsidRPr="00C26300">
        <w:rPr>
          <w:rtl/>
        </w:rPr>
        <w:t xml:space="preserve"> ،</w:t>
      </w:r>
      <w:r w:rsidRPr="00C26300">
        <w:rPr>
          <w:rtl/>
        </w:rPr>
        <w:t xml:space="preserve"> والداهية التي يبقى</w:t>
      </w:r>
      <w:r w:rsidR="00C21EBB" w:rsidRPr="00C26300">
        <w:rPr>
          <w:rtl/>
        </w:rPr>
        <w:t>ٰ</w:t>
      </w:r>
      <w:r w:rsidRPr="00C26300">
        <w:rPr>
          <w:rtl/>
        </w:rPr>
        <w:t xml:space="preserve"> ذ</w:t>
      </w:r>
      <w:r w:rsidR="00C21EBB" w:rsidRPr="00C26300">
        <w:rPr>
          <w:rtl/>
        </w:rPr>
        <w:t>ِ</w:t>
      </w:r>
      <w:r w:rsidRPr="00C26300">
        <w:rPr>
          <w:rtl/>
        </w:rPr>
        <w:t>كرها على</w:t>
      </w:r>
      <w:r w:rsidR="00C21EBB" w:rsidRPr="00C26300">
        <w:rPr>
          <w:rtl/>
        </w:rPr>
        <w:t>ٰ</w:t>
      </w:r>
      <w:r w:rsidRPr="00C26300">
        <w:rPr>
          <w:rtl/>
        </w:rPr>
        <w:t xml:space="preserve"> الأبد</w:t>
      </w:r>
      <w:r w:rsidR="00F26704" w:rsidRPr="00C26300">
        <w:rPr>
          <w:rtl/>
        </w:rPr>
        <w:t xml:space="preserve"> .</w:t>
      </w:r>
    </w:p>
    <w:p w:rsidR="000509AA" w:rsidRPr="00C26300" w:rsidRDefault="00C21EBB" w:rsidP="00C26300">
      <w:pPr>
        <w:rPr>
          <w:rStyle w:val="rfdFootnote"/>
          <w:rtl/>
        </w:rPr>
      </w:pPr>
      <w:r w:rsidRPr="00C26300">
        <w:rPr>
          <w:rStyle w:val="rfdFootnote"/>
          <w:rtl/>
        </w:rPr>
        <w:t>ٱ</w:t>
      </w:r>
      <w:r w:rsidR="000509AA" w:rsidRPr="00C26300">
        <w:rPr>
          <w:rStyle w:val="rfdFootnote"/>
          <w:rtl/>
        </w:rPr>
        <w:t>نظر : لسان العرب</w:t>
      </w:r>
      <w:r w:rsidR="00B354B7" w:rsidRPr="00C26300">
        <w:rPr>
          <w:rStyle w:val="rfdFootnote"/>
          <w:rtl/>
        </w:rPr>
        <w:t xml:space="preserve"> </w:t>
      </w:r>
      <w:r w:rsidR="000509AA" w:rsidRPr="00C26300">
        <w:rPr>
          <w:rStyle w:val="rfdFootnote"/>
          <w:rtl/>
        </w:rPr>
        <w:t>1</w:t>
      </w:r>
      <w:r w:rsidR="007A060E" w:rsidRPr="00C26300">
        <w:rPr>
          <w:rStyle w:val="rfdFootnote"/>
          <w:rtl/>
        </w:rPr>
        <w:t xml:space="preserve"> / </w:t>
      </w:r>
      <w:r w:rsidR="000509AA" w:rsidRPr="00C26300">
        <w:rPr>
          <w:rStyle w:val="rfdFootnote"/>
          <w:rtl/>
        </w:rPr>
        <w:t>41 ماد</w:t>
      </w:r>
      <w:r w:rsidRPr="00C26300">
        <w:rPr>
          <w:rStyle w:val="rfdFootnote"/>
          <w:rtl/>
        </w:rPr>
        <w:t>ّ</w:t>
      </w:r>
      <w:r w:rsidR="000509AA" w:rsidRPr="00C26300">
        <w:rPr>
          <w:rStyle w:val="rfdFootnote"/>
          <w:rtl/>
        </w:rPr>
        <w:t xml:space="preserve">ة </w:t>
      </w:r>
      <w:r w:rsidR="008767F4" w:rsidRPr="00C26300">
        <w:rPr>
          <w:rStyle w:val="rfdFootnote"/>
          <w:rtl/>
        </w:rPr>
        <w:t>«</w:t>
      </w:r>
      <w:r w:rsidR="00C26300">
        <w:rPr>
          <w:rStyle w:val="rfdFootnote"/>
          <w:rFonts w:hint="cs"/>
          <w:rtl/>
        </w:rPr>
        <w:t xml:space="preserve"> </w:t>
      </w:r>
      <w:r w:rsidR="000509AA" w:rsidRPr="00C26300">
        <w:rPr>
          <w:rStyle w:val="rfdFootnote"/>
          <w:rtl/>
        </w:rPr>
        <w:t>أبد</w:t>
      </w:r>
      <w:r w:rsidR="00C26300">
        <w:rPr>
          <w:rStyle w:val="rfdFootnote"/>
          <w:rFonts w:hint="cs"/>
          <w:rtl/>
        </w:rPr>
        <w:t xml:space="preserve"> </w:t>
      </w:r>
      <w:r w:rsidR="008767F4" w:rsidRPr="00C26300">
        <w:rPr>
          <w:rStyle w:val="rfdFootnote"/>
          <w:rtl/>
        </w:rPr>
        <w:t>»</w:t>
      </w:r>
      <w:r w:rsidR="00F26704" w:rsidRPr="00C26300">
        <w:rPr>
          <w:rStyle w:val="rfdFootnote"/>
          <w:rtl/>
        </w:rPr>
        <w:t xml:space="preserve"> .</w:t>
      </w:r>
    </w:p>
    <w:p w:rsidR="00D33F27" w:rsidRDefault="00D33F27" w:rsidP="00560CBA">
      <w:pPr>
        <w:pStyle w:val="rfdNormal0"/>
        <w:rPr>
          <w:rtl/>
        </w:rPr>
        <w:sectPr w:rsidR="00D33F27" w:rsidSect="00600DF3">
          <w:headerReference w:type="even" r:id="rId419"/>
          <w:headerReference w:type="default" r:id="rId420"/>
          <w:headerReference w:type="first" r:id="rId42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0509AA" w:rsidRDefault="000509AA" w:rsidP="00D33F27">
      <w:pPr>
        <w:pStyle w:val="rfdNormal0"/>
        <w:tabs>
          <w:tab w:val="clear" w:pos="5670"/>
        </w:tabs>
        <w:rPr>
          <w:rtl/>
        </w:rPr>
      </w:pPr>
      <w:r>
        <w:rPr>
          <w:rtl/>
        </w:rPr>
        <w:lastRenderedPageBreak/>
        <w:br w:type="page"/>
      </w:r>
      <w:r w:rsidRPr="000509AA">
        <w:rPr>
          <w:rtl/>
        </w:rPr>
        <w:lastRenderedPageBreak/>
        <w:t>كنهارها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ما تركهم في جهالة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أهملهم ليكونوا بعده في ضلالة</w:t>
      </w:r>
      <w:r w:rsidR="00C51724">
        <w:rPr>
          <w:rtl/>
        </w:rPr>
        <w:t xml:space="preserve"> ،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ولا أوكلهم إلى</w:t>
      </w:r>
      <w:r w:rsidR="00864265" w:rsidRPr="00FA1B48">
        <w:rPr>
          <w:rtl/>
        </w:rPr>
        <w:t>ٰ</w:t>
      </w:r>
      <w:r w:rsidRPr="000509AA">
        <w:rPr>
          <w:rtl/>
        </w:rPr>
        <w:t xml:space="preserve"> أهوائهم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ولا تركهم يسرحون على</w:t>
      </w:r>
      <w:r w:rsidR="00864265" w:rsidRPr="00FA1B48">
        <w:rPr>
          <w:rtl/>
        </w:rPr>
        <w:t>ٰ</w:t>
      </w:r>
      <w:r w:rsidRPr="000509AA">
        <w:rPr>
          <w:rtl/>
        </w:rPr>
        <w:t xml:space="preserve"> غ</w:t>
      </w:r>
      <w:r w:rsidR="00864265">
        <w:rPr>
          <w:rtl/>
        </w:rPr>
        <w:t>ُ</w:t>
      </w:r>
      <w:r w:rsidRPr="000509AA">
        <w:rPr>
          <w:rtl/>
        </w:rPr>
        <w:t>ل</w:t>
      </w:r>
      <w:r w:rsidR="00864265">
        <w:rPr>
          <w:rtl/>
        </w:rPr>
        <w:t>َ</w:t>
      </w:r>
      <w:r w:rsidRPr="000509AA">
        <w:rPr>
          <w:rtl/>
        </w:rPr>
        <w:t xml:space="preserve">وائهم </w:t>
      </w:r>
      <w:r w:rsidRPr="000509AA">
        <w:rPr>
          <w:rStyle w:val="rfdFootnotenum"/>
          <w:rtl/>
        </w:rPr>
        <w:t>(1)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بل ربطهم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بثقليه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وعصمهم بحبليه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حيث جعل أئم</w:t>
      </w:r>
      <w:r w:rsidR="00864265">
        <w:rPr>
          <w:rtl/>
        </w:rPr>
        <w:t>ّ</w:t>
      </w:r>
      <w:r w:rsidRPr="000509AA">
        <w:rPr>
          <w:rtl/>
        </w:rPr>
        <w:t>ة عترته الاثني عشر أعدال كتاب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الله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وأنزلهم منزلته من رب</w:t>
      </w:r>
      <w:r w:rsidR="00864265">
        <w:rPr>
          <w:rtl/>
        </w:rPr>
        <w:t>ّ</w:t>
      </w:r>
      <w:r w:rsidRPr="000509AA">
        <w:rPr>
          <w:rtl/>
        </w:rPr>
        <w:t xml:space="preserve">ه </w:t>
      </w:r>
      <w:r w:rsidRPr="000509AA">
        <w:rPr>
          <w:rStyle w:val="rfdFootnotenum"/>
          <w:rtl/>
        </w:rPr>
        <w:t>(2)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ومن الأ</w:t>
      </w:r>
      <w:r w:rsidR="00864265">
        <w:rPr>
          <w:rtl/>
        </w:rPr>
        <w:t>ُ</w:t>
      </w:r>
      <w:r w:rsidRPr="000509AA">
        <w:rPr>
          <w:rtl/>
        </w:rPr>
        <w:t>م</w:t>
      </w:r>
      <w:r w:rsidR="00864265">
        <w:rPr>
          <w:rtl/>
        </w:rPr>
        <w:t>ّ</w:t>
      </w:r>
      <w:r w:rsidRPr="000509AA">
        <w:rPr>
          <w:rtl/>
        </w:rPr>
        <w:t xml:space="preserve">ة بمنزلة الرأس من الجسد </w:t>
      </w:r>
      <w:r w:rsidRPr="000509AA">
        <w:rPr>
          <w:rStyle w:val="rfdFootnotenum"/>
          <w:rtl/>
        </w:rPr>
        <w:t>(3)</w:t>
      </w:r>
      <w:r w:rsidR="00F26704">
        <w:rPr>
          <w:rtl/>
        </w:rPr>
        <w:t xml:space="preserve"> .</w:t>
      </w:r>
    </w:p>
    <w:p w:rsidR="000509AA" w:rsidRPr="000509AA" w:rsidRDefault="00C26300" w:rsidP="00C26300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AD7FA6" w:rsidRPr="00C26300" w:rsidRDefault="00BE4BC2" w:rsidP="00AD7FA6">
      <w:pPr>
        <w:pStyle w:val="rfdCenter"/>
        <w:rPr>
          <w:rtl/>
        </w:rPr>
      </w:pPr>
      <w:r w:rsidRPr="00BE4BC2">
        <w:rPr>
          <w:rStyle w:val="rfdAlaem"/>
          <w:rtl/>
        </w:rPr>
        <w:t>(</w:t>
      </w:r>
      <w:r w:rsidR="00C26300" w:rsidRPr="00C26300">
        <w:rPr>
          <w:rStyle w:val="rfdAie"/>
          <w:rFonts w:hint="cs"/>
          <w:rtl/>
        </w:rPr>
        <w:t xml:space="preserve"> </w:t>
      </w:r>
      <w:r w:rsidR="00864265" w:rsidRPr="00C26300">
        <w:rPr>
          <w:rStyle w:val="rfdAie"/>
          <w:rtl/>
        </w:rPr>
        <w:t xml:space="preserve">رَبَّنَا آمَنَّا بِمَا أَنزَلْتَ وَاتَّبَعْنَا الرَّسُولَ </w:t>
      </w:r>
      <w:r w:rsidR="00864265" w:rsidRPr="00C26300">
        <w:rPr>
          <w:rStyle w:val="rfdAie"/>
          <w:rtl/>
        </w:rPr>
        <w:br/>
        <w:t>فَاكْتُبْنَا مَعَ الشَّاهِدِينَ</w:t>
      </w:r>
      <w:r w:rsidR="00C26300" w:rsidRPr="00C26300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</w:p>
    <w:p w:rsidR="00560CBA" w:rsidRDefault="00BE4BC2" w:rsidP="00AD7FA6">
      <w:pPr>
        <w:pStyle w:val="rfdCenter"/>
        <w:rPr>
          <w:rtl/>
        </w:rPr>
      </w:pPr>
      <w:r w:rsidRPr="00BE4BC2">
        <w:rPr>
          <w:rStyle w:val="rfdAlaem"/>
          <w:rtl/>
        </w:rPr>
        <w:t>(</w:t>
      </w:r>
      <w:r w:rsidR="00C26300" w:rsidRPr="00C26300">
        <w:rPr>
          <w:rStyle w:val="rfdAie"/>
          <w:rFonts w:hint="cs"/>
          <w:rtl/>
        </w:rPr>
        <w:t xml:space="preserve"> </w:t>
      </w:r>
      <w:r w:rsidR="00864265" w:rsidRPr="00C26300">
        <w:rPr>
          <w:rStyle w:val="rfdAie"/>
          <w:rtl/>
        </w:rPr>
        <w:t xml:space="preserve">رَبَّنَا لَا تُزِغْ قُلُوبَنَا بَعْدَ إِذْ هَدَيْتَنَا </w:t>
      </w:r>
      <w:r w:rsidR="00864265" w:rsidRPr="00C26300">
        <w:rPr>
          <w:rStyle w:val="rfdAie"/>
          <w:rtl/>
        </w:rPr>
        <w:br/>
        <w:t>وَهَبْ لَنَا مِن لَّدُنكَ رَحْمَةً إِنَّكَ أَنتَ الْوَهَّابُ</w:t>
      </w:r>
      <w:r w:rsidR="00C26300" w:rsidRPr="00C26300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</w:p>
    <w:p w:rsidR="000509AA" w:rsidRPr="000509AA" w:rsidRDefault="000509AA" w:rsidP="00864265">
      <w:pPr>
        <w:pStyle w:val="rfdCenter"/>
        <w:rPr>
          <w:rtl/>
        </w:rPr>
      </w:pPr>
      <w:r w:rsidRPr="000509AA">
        <w:rPr>
          <w:rtl/>
        </w:rPr>
        <w:t>والحمد لله أو</w:t>
      </w:r>
      <w:r w:rsidR="00864265">
        <w:rPr>
          <w:rtl/>
        </w:rPr>
        <w:t>ّ</w:t>
      </w:r>
      <w:r w:rsidRPr="000509AA">
        <w:rPr>
          <w:rtl/>
        </w:rPr>
        <w:t>لا</w:t>
      </w:r>
      <w:r w:rsidR="00864265">
        <w:rPr>
          <w:rtl/>
        </w:rPr>
        <w:t>ً</w:t>
      </w:r>
      <w:r w:rsidRPr="000509AA">
        <w:rPr>
          <w:rtl/>
        </w:rPr>
        <w:t xml:space="preserve"> وآخرا</w:t>
      </w:r>
      <w:r w:rsidR="00864265">
        <w:rPr>
          <w:rtl/>
        </w:rPr>
        <w:t>ً</w:t>
      </w:r>
      <w:r w:rsidR="00C51724">
        <w:rPr>
          <w:rtl/>
        </w:rPr>
        <w:t xml:space="preserve"> ،</w:t>
      </w:r>
      <w:r w:rsidR="00864265">
        <w:rPr>
          <w:rtl/>
        </w:rPr>
        <w:t xml:space="preserve"> </w:t>
      </w:r>
      <w:r w:rsidR="00864265">
        <w:rPr>
          <w:rtl/>
        </w:rPr>
        <w:br/>
      </w:r>
      <w:r w:rsidRPr="000509AA">
        <w:rPr>
          <w:rtl/>
        </w:rPr>
        <w:t>وصل</w:t>
      </w:r>
      <w:r w:rsidR="00864265">
        <w:rPr>
          <w:rtl/>
        </w:rPr>
        <w:t>ّ</w:t>
      </w:r>
      <w:r w:rsidRPr="000509AA">
        <w:rPr>
          <w:rtl/>
        </w:rPr>
        <w:t>ى</w:t>
      </w:r>
      <w:r w:rsidR="00864265" w:rsidRPr="00FA1B48">
        <w:rPr>
          <w:rtl/>
        </w:rPr>
        <w:t>ٰ</w:t>
      </w:r>
      <w:r w:rsidRPr="000509AA">
        <w:rPr>
          <w:rtl/>
        </w:rPr>
        <w:t xml:space="preserve"> الله على</w:t>
      </w:r>
      <w:r w:rsidR="00864265" w:rsidRPr="00FA1B48">
        <w:rPr>
          <w:rtl/>
        </w:rPr>
        <w:t>ٰ</w:t>
      </w:r>
      <w:r w:rsidRPr="000509AA">
        <w:rPr>
          <w:rtl/>
        </w:rPr>
        <w:t xml:space="preserve"> محم</w:t>
      </w:r>
      <w:r w:rsidR="00864265">
        <w:rPr>
          <w:rtl/>
        </w:rPr>
        <w:t>ّ</w:t>
      </w:r>
      <w:r w:rsidRPr="000509AA">
        <w:rPr>
          <w:rtl/>
        </w:rPr>
        <w:t>د وآله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وسل</w:t>
      </w:r>
      <w:r w:rsidR="00864265">
        <w:rPr>
          <w:rtl/>
        </w:rPr>
        <w:t>ّ</w:t>
      </w:r>
      <w:r w:rsidRPr="000509AA">
        <w:rPr>
          <w:rtl/>
        </w:rPr>
        <w:t>م تسليما</w:t>
      </w:r>
      <w:r w:rsidR="00864265">
        <w:rPr>
          <w:rtl/>
        </w:rPr>
        <w:t>ً</w:t>
      </w:r>
      <w:r w:rsidRPr="000509AA">
        <w:rPr>
          <w:rtl/>
        </w:rPr>
        <w:t xml:space="preserve"> كثيرا</w:t>
      </w:r>
      <w:r w:rsidR="00864265">
        <w:rPr>
          <w:rtl/>
        </w:rPr>
        <w:t>ً</w:t>
      </w:r>
      <w:r w:rsidR="00F26704">
        <w:rPr>
          <w:rtl/>
        </w:rPr>
        <w:t xml:space="preserve"> .</w:t>
      </w:r>
    </w:p>
    <w:p w:rsidR="000509AA" w:rsidRPr="000509AA" w:rsidRDefault="000509AA" w:rsidP="000509AA">
      <w:pPr>
        <w:rPr>
          <w:rtl/>
        </w:rPr>
      </w:pPr>
      <w:r w:rsidRPr="000509AA">
        <w:rPr>
          <w:rtl/>
        </w:rPr>
        <w:t>تم</w:t>
      </w:r>
      <w:r w:rsidR="00864265">
        <w:rPr>
          <w:rtl/>
        </w:rPr>
        <w:t>ّ</w:t>
      </w:r>
      <w:r w:rsidRPr="000509AA">
        <w:rPr>
          <w:rtl/>
        </w:rPr>
        <w:t>ت الكلمة في مدينة صور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يوم الاثنين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منتصف ربيع الثاني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سنة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ألف وثلاثمائة وست</w:t>
      </w:r>
      <w:r w:rsidR="00864265">
        <w:rPr>
          <w:rtl/>
        </w:rPr>
        <w:t>ّ</w:t>
      </w:r>
      <w:r w:rsidRPr="000509AA">
        <w:rPr>
          <w:rtl/>
        </w:rPr>
        <w:t>ين للهجرة المباركة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بقلم أصغر خدمة الدين :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عبد الحسين بن يوسف بن الجواد بن إسماعيل بن محم</w:t>
      </w:r>
      <w:r w:rsidR="00864265">
        <w:rPr>
          <w:rtl/>
        </w:rPr>
        <w:t>ّ</w:t>
      </w:r>
      <w:r w:rsidRPr="000509AA">
        <w:rPr>
          <w:rtl/>
        </w:rPr>
        <w:t>د بن محم</w:t>
      </w:r>
      <w:r w:rsidR="00864265">
        <w:rPr>
          <w:rtl/>
        </w:rPr>
        <w:t>ّ</w:t>
      </w:r>
      <w:r w:rsidRPr="000509AA">
        <w:rPr>
          <w:rtl/>
        </w:rPr>
        <w:t>د بن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إبراهيم شرف الدين بن زين العابدين بن علي نور الدين بن نور الدين علي</w:t>
      </w:r>
      <w:r w:rsidR="00444449">
        <w:rPr>
          <w:rtl/>
        </w:rPr>
        <w:t xml:space="preserve"> </w:t>
      </w:r>
      <w:r w:rsidR="00444449">
        <w:rPr>
          <w:rtl/>
        </w:rPr>
        <w:br/>
      </w:r>
      <w:r w:rsidRPr="000509AA">
        <w:rPr>
          <w:rtl/>
        </w:rPr>
        <w:t>ابن الحسين الموسوي العاملي</w:t>
      </w:r>
      <w:r w:rsidR="00C51724">
        <w:rPr>
          <w:rtl/>
        </w:rPr>
        <w:t xml:space="preserve"> ،</w:t>
      </w:r>
      <w:r w:rsidRPr="000509AA">
        <w:rPr>
          <w:rtl/>
        </w:rPr>
        <w:t xml:space="preserve"> عاملهم الله بلطفه</w:t>
      </w:r>
      <w:r w:rsidR="00F26704">
        <w:rPr>
          <w:rtl/>
        </w:rPr>
        <w:t xml:space="preserve"> .</w:t>
      </w:r>
    </w:p>
    <w:p w:rsidR="000509AA" w:rsidRPr="000509AA" w:rsidRDefault="00BE4BC2" w:rsidP="00864265">
      <w:pPr>
        <w:pStyle w:val="rfdCenter"/>
        <w:rPr>
          <w:rtl/>
        </w:rPr>
      </w:pPr>
      <w:r w:rsidRPr="00BE4BC2">
        <w:rPr>
          <w:rStyle w:val="rfdAlaem"/>
          <w:rtl/>
        </w:rPr>
        <w:t>(</w:t>
      </w:r>
      <w:r w:rsidR="00C26300" w:rsidRPr="00C26300">
        <w:rPr>
          <w:rStyle w:val="rfdAie"/>
          <w:rFonts w:hint="cs"/>
          <w:rtl/>
        </w:rPr>
        <w:t xml:space="preserve"> </w:t>
      </w:r>
      <w:r w:rsidR="00864265" w:rsidRPr="00C26300">
        <w:rPr>
          <w:rStyle w:val="rfdAie"/>
          <w:rtl/>
        </w:rPr>
        <w:t>وَآخِرُ دَعْوَاهُمْ أَنِ الْحَمْدُ لِلَّهِ رَبِّ الْعَالَمِينَ</w:t>
      </w:r>
      <w:r w:rsidR="00C26300" w:rsidRPr="00C26300">
        <w:rPr>
          <w:rStyle w:val="rfdAie"/>
          <w:rFonts w:hint="cs"/>
          <w:rtl/>
        </w:rPr>
        <w:t xml:space="preserve"> </w:t>
      </w:r>
      <w:r w:rsidRPr="00BE4BC2">
        <w:rPr>
          <w:rStyle w:val="rfdAlaem"/>
          <w:rtl/>
        </w:rPr>
        <w:t>)</w:t>
      </w:r>
    </w:p>
    <w:p w:rsidR="000509AA" w:rsidRPr="000509AA" w:rsidRDefault="00C26300" w:rsidP="000509AA">
      <w:pPr>
        <w:pStyle w:val="rfdLine"/>
        <w:rPr>
          <w:rtl/>
        </w:rPr>
      </w:pPr>
      <w:r>
        <w:rPr>
          <w:rStyle w:val="rfdNormal0Char"/>
          <w:rtl/>
        </w:rPr>
        <w:br/>
      </w:r>
      <w:r w:rsidRPr="00C26300">
        <w:rPr>
          <w:rStyle w:val="rfdNormal0Char"/>
          <w:rtl/>
        </w:rPr>
        <w:br/>
      </w:r>
      <w:r w:rsidR="000509AA" w:rsidRPr="000509AA">
        <w:rPr>
          <w:rtl/>
        </w:rPr>
        <w:t>__________________</w:t>
      </w:r>
    </w:p>
    <w:p w:rsidR="000509AA" w:rsidRPr="00C26300" w:rsidRDefault="000509AA" w:rsidP="00C26300">
      <w:pPr>
        <w:pStyle w:val="rfdFootnote0"/>
        <w:rPr>
          <w:rtl/>
        </w:rPr>
      </w:pPr>
      <w:r w:rsidRPr="00C26300">
        <w:rPr>
          <w:rtl/>
        </w:rPr>
        <w:t>(1) الغ</w:t>
      </w:r>
      <w:r w:rsidR="00864265" w:rsidRPr="00C26300">
        <w:rPr>
          <w:rtl/>
        </w:rPr>
        <w:t>ُ</w:t>
      </w:r>
      <w:r w:rsidRPr="00C26300">
        <w:rPr>
          <w:rtl/>
        </w:rPr>
        <w:t>ل</w:t>
      </w:r>
      <w:r w:rsidR="00864265" w:rsidRPr="00C26300">
        <w:rPr>
          <w:rtl/>
        </w:rPr>
        <w:t>َ</w:t>
      </w:r>
      <w:r w:rsidRPr="00C26300">
        <w:rPr>
          <w:rtl/>
        </w:rPr>
        <w:t>واء : سرعة</w:t>
      </w:r>
      <w:r w:rsidR="00864265" w:rsidRPr="00C26300">
        <w:rPr>
          <w:rtl/>
        </w:rPr>
        <w:t>ُ</w:t>
      </w:r>
      <w:r w:rsidRPr="00C26300">
        <w:rPr>
          <w:rtl/>
        </w:rPr>
        <w:t xml:space="preserve"> الشباب وأو</w:t>
      </w:r>
      <w:r w:rsidR="00864265" w:rsidRPr="00C26300">
        <w:rPr>
          <w:rtl/>
        </w:rPr>
        <w:t>ّ</w:t>
      </w:r>
      <w:r w:rsidRPr="00C26300">
        <w:rPr>
          <w:rtl/>
        </w:rPr>
        <w:t>ل</w:t>
      </w:r>
      <w:r w:rsidR="00864265" w:rsidRPr="00C26300">
        <w:rPr>
          <w:rtl/>
        </w:rPr>
        <w:t>ُ</w:t>
      </w:r>
      <w:r w:rsidRPr="00C26300">
        <w:rPr>
          <w:rtl/>
        </w:rPr>
        <w:t>ه وش</w:t>
      </w:r>
      <w:r w:rsidR="00864265" w:rsidRPr="00C26300">
        <w:rPr>
          <w:rtl/>
        </w:rPr>
        <w:t>ِ</w:t>
      </w:r>
      <w:r w:rsidRPr="00C26300">
        <w:rPr>
          <w:rtl/>
        </w:rPr>
        <w:t>ر</w:t>
      </w:r>
      <w:r w:rsidR="00864265" w:rsidRPr="00C26300">
        <w:rPr>
          <w:rtl/>
        </w:rPr>
        <w:t>َّ</w:t>
      </w:r>
      <w:r w:rsidRPr="00C26300">
        <w:rPr>
          <w:rtl/>
        </w:rPr>
        <w:t>ت</w:t>
      </w:r>
      <w:r w:rsidR="00864265" w:rsidRPr="00C26300">
        <w:rPr>
          <w:rtl/>
        </w:rPr>
        <w:t>ُ</w:t>
      </w:r>
      <w:r w:rsidRPr="00C26300">
        <w:rPr>
          <w:rtl/>
        </w:rPr>
        <w:t xml:space="preserve">ه </w:t>
      </w:r>
      <w:r w:rsidR="00864265" w:rsidRPr="00C26300">
        <w:rPr>
          <w:rtl/>
        </w:rPr>
        <w:t>؛</w:t>
      </w:r>
      <w:r w:rsidRPr="00C26300">
        <w:rPr>
          <w:rtl/>
        </w:rPr>
        <w:t xml:space="preserve"> </w:t>
      </w:r>
      <w:r w:rsidR="00864265" w:rsidRPr="00C26300">
        <w:rPr>
          <w:rtl/>
        </w:rPr>
        <w:t>ٱ</w:t>
      </w:r>
      <w:r w:rsidRPr="00C26300">
        <w:rPr>
          <w:rtl/>
        </w:rPr>
        <w:t>نظر : لسان العرب</w:t>
      </w:r>
      <w:r w:rsidR="00B354B7" w:rsidRPr="00C26300">
        <w:rPr>
          <w:rtl/>
        </w:rPr>
        <w:t xml:space="preserve"> </w:t>
      </w:r>
      <w:r w:rsidRPr="00C26300">
        <w:rPr>
          <w:rtl/>
        </w:rPr>
        <w:t>10</w:t>
      </w:r>
      <w:r w:rsidR="007A060E" w:rsidRPr="00C26300">
        <w:rPr>
          <w:rtl/>
        </w:rPr>
        <w:t xml:space="preserve"> / </w:t>
      </w:r>
      <w:r w:rsidRPr="00C26300">
        <w:rPr>
          <w:rtl/>
        </w:rPr>
        <w:t>114 ماد</w:t>
      </w:r>
      <w:r w:rsidR="00864265" w:rsidRPr="00C26300">
        <w:rPr>
          <w:rtl/>
        </w:rPr>
        <w:t>ّ</w:t>
      </w:r>
      <w:r w:rsidRPr="00C26300">
        <w:rPr>
          <w:rtl/>
        </w:rPr>
        <w:t>ة</w:t>
      </w:r>
      <w:r w:rsidR="00B354B7" w:rsidRPr="00C26300">
        <w:rPr>
          <w:rtl/>
        </w:rPr>
        <w:t xml:space="preserve"> </w:t>
      </w:r>
      <w:r w:rsidR="00864265" w:rsidRPr="00C26300">
        <w:rPr>
          <w:rtl/>
        </w:rPr>
        <w:br/>
      </w:r>
      <w:r w:rsidR="008767F4" w:rsidRPr="00C26300">
        <w:rPr>
          <w:rtl/>
        </w:rPr>
        <w:t>«</w:t>
      </w:r>
      <w:r w:rsidR="00C26300">
        <w:rPr>
          <w:rFonts w:hint="cs"/>
          <w:rtl/>
        </w:rPr>
        <w:t xml:space="preserve"> </w:t>
      </w:r>
      <w:r w:rsidRPr="00C26300">
        <w:rPr>
          <w:rtl/>
        </w:rPr>
        <w:t>غلا</w:t>
      </w:r>
      <w:r w:rsidR="00C26300">
        <w:rPr>
          <w:rFonts w:hint="cs"/>
          <w:rtl/>
        </w:rPr>
        <w:t xml:space="preserve"> </w:t>
      </w:r>
      <w:r w:rsidR="008767F4" w:rsidRPr="00C26300">
        <w:rPr>
          <w:rtl/>
        </w:rPr>
        <w:t>»</w:t>
      </w:r>
      <w:r w:rsidR="00F26704" w:rsidRPr="00C26300">
        <w:rPr>
          <w:rtl/>
        </w:rPr>
        <w:t xml:space="preserve"> .</w:t>
      </w:r>
    </w:p>
    <w:p w:rsidR="000509AA" w:rsidRPr="00C26300" w:rsidRDefault="000509AA" w:rsidP="00C26300">
      <w:pPr>
        <w:pStyle w:val="rfdFootnote0"/>
        <w:rPr>
          <w:rtl/>
        </w:rPr>
      </w:pPr>
      <w:r w:rsidRPr="00C26300">
        <w:rPr>
          <w:rtl/>
        </w:rPr>
        <w:t>(2) الصواعق المحرقة : 270</w:t>
      </w:r>
      <w:r w:rsidR="00F26704" w:rsidRPr="00C26300">
        <w:rPr>
          <w:rtl/>
        </w:rPr>
        <w:t xml:space="preserve"> .</w:t>
      </w:r>
    </w:p>
    <w:p w:rsidR="000509AA" w:rsidRPr="00C26300" w:rsidRDefault="000509AA" w:rsidP="00C26300">
      <w:pPr>
        <w:pStyle w:val="rfdFootnote0"/>
        <w:rPr>
          <w:rtl/>
        </w:rPr>
      </w:pPr>
      <w:r w:rsidRPr="00C26300">
        <w:rPr>
          <w:rtl/>
        </w:rPr>
        <w:t>(3) الصواعق المحرقة : 193 ح 35</w:t>
      </w:r>
      <w:r w:rsidR="00F26704" w:rsidRPr="00C26300">
        <w:rPr>
          <w:rtl/>
        </w:rPr>
        <w:t xml:space="preserve"> .</w:t>
      </w:r>
    </w:p>
    <w:p w:rsidR="005E6236" w:rsidRPr="005E6236" w:rsidRDefault="000509AA" w:rsidP="005E6236">
      <w:pPr>
        <w:rPr>
          <w:rtl/>
        </w:rPr>
      </w:pPr>
      <w:r w:rsidRPr="005E6236">
        <w:rPr>
          <w:rtl/>
        </w:rPr>
        <w:br w:type="page"/>
      </w:r>
    </w:p>
    <w:p w:rsidR="005E6236" w:rsidRPr="005E6236" w:rsidRDefault="005E6236" w:rsidP="005E6236">
      <w:pPr>
        <w:pStyle w:val="rfdPoemTini"/>
        <w:rPr>
          <w:rtl/>
        </w:rPr>
      </w:pPr>
    </w:p>
    <w:p w:rsidR="000509AA" w:rsidRPr="000509AA" w:rsidRDefault="000509AA" w:rsidP="00AD7FA6">
      <w:pPr>
        <w:pStyle w:val="rfdCenterBold1"/>
        <w:rPr>
          <w:rtl/>
        </w:rPr>
      </w:pPr>
      <w:r w:rsidRPr="000509AA">
        <w:rPr>
          <w:rtl/>
        </w:rPr>
        <w:t>مصادر التحقيق</w:t>
      </w:r>
    </w:p>
    <w:p w:rsidR="000509AA" w:rsidRPr="00776855" w:rsidRDefault="000509AA" w:rsidP="00776855">
      <w:pPr>
        <w:pStyle w:val="rfdVar"/>
        <w:rPr>
          <w:rStyle w:val="rfdFootnoteBold"/>
          <w:rtl/>
        </w:rPr>
      </w:pPr>
      <w:r w:rsidRPr="00776855">
        <w:rPr>
          <w:rStyle w:val="rfdFootnoteBold"/>
          <w:rtl/>
        </w:rPr>
        <w:t xml:space="preserve">1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في البدء : كلام الله المجيد</w:t>
      </w:r>
      <w:r w:rsidR="00F26704" w:rsidRPr="00776855">
        <w:rPr>
          <w:rStyle w:val="rfdFootnoteBold"/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الاحتجاج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للطبرسي أحمد بن علي بن أبي طالب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520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</w:t>
      </w:r>
      <w:r w:rsidR="00864265" w:rsidRPr="00776855">
        <w:rPr>
          <w:rtl/>
        </w:rPr>
        <w:br/>
      </w:r>
      <w:r w:rsidRPr="00776855">
        <w:rPr>
          <w:rtl/>
        </w:rPr>
        <w:t>تحقيق</w:t>
      </w:r>
      <w:r w:rsidR="00444449" w:rsidRPr="00776855">
        <w:rPr>
          <w:rtl/>
        </w:rPr>
        <w:t xml:space="preserve"> </w:t>
      </w:r>
      <w:r w:rsidRPr="00776855">
        <w:rPr>
          <w:rtl/>
        </w:rPr>
        <w:t>إبراهيم البهادري وآخرين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الأ</w:t>
      </w:r>
      <w:r w:rsidR="00864265" w:rsidRPr="00776855">
        <w:rPr>
          <w:rtl/>
        </w:rPr>
        <w:t>ُ</w:t>
      </w:r>
      <w:r w:rsidRPr="00776855">
        <w:rPr>
          <w:rtl/>
        </w:rPr>
        <w:t>سوة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قم 1416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3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الإرشاد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للشيخ المفيد محم</w:t>
      </w:r>
      <w:r w:rsidR="00864265" w:rsidRPr="00776855">
        <w:rPr>
          <w:rtl/>
        </w:rPr>
        <w:t>ّ</w:t>
      </w:r>
      <w:r w:rsidRPr="00776855">
        <w:rPr>
          <w:rtl/>
        </w:rPr>
        <w:t>د بن محم</w:t>
      </w:r>
      <w:r w:rsidR="00864265" w:rsidRPr="00776855">
        <w:rPr>
          <w:rtl/>
        </w:rPr>
        <w:t>ّ</w:t>
      </w:r>
      <w:r w:rsidRPr="00776855">
        <w:rPr>
          <w:rtl/>
        </w:rPr>
        <w:t xml:space="preserve">د بن النعمان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413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تحقيق مؤس</w:t>
      </w:r>
      <w:r w:rsidR="00864265" w:rsidRPr="00776855">
        <w:rPr>
          <w:rtl/>
        </w:rPr>
        <w:t>ّ</w:t>
      </w:r>
      <w:r w:rsidRPr="00776855">
        <w:rPr>
          <w:rtl/>
        </w:rPr>
        <w:t>سة آل البيت عليهم‌السلام لإحياء التراث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المفيد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4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الإصابة في تمييز الصحابة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لابن حجر العسقلاني أحمد بن علي </w:t>
      </w:r>
      <w:r w:rsidR="00864265" w:rsidRPr="00776855">
        <w:rPr>
          <w:rtl/>
        </w:rPr>
        <w:br/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</w:t>
      </w:r>
      <w:r w:rsidR="00444449" w:rsidRPr="00776855">
        <w:rPr>
          <w:rtl/>
        </w:rPr>
        <w:t xml:space="preserve"> </w:t>
      </w:r>
      <w:r w:rsidRPr="00776855">
        <w:rPr>
          <w:rtl/>
        </w:rPr>
        <w:t>852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تحقيق علي محم</w:t>
      </w:r>
      <w:r w:rsidR="00864265" w:rsidRPr="00776855">
        <w:rPr>
          <w:rtl/>
        </w:rPr>
        <w:t>ّ</w:t>
      </w:r>
      <w:r w:rsidRPr="00776855">
        <w:rPr>
          <w:rtl/>
        </w:rPr>
        <w:t>د البجاوي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الجيل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1412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5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الأعلام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لخير الدين الزركلي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دار العلم للملايين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1997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6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إعلام الورى</w:t>
      </w:r>
      <w:r w:rsidR="00864265" w:rsidRPr="00776855">
        <w:rPr>
          <w:rStyle w:val="rfdFootnoteBold"/>
          <w:rtl/>
        </w:rPr>
        <w:t>ٰ</w:t>
      </w:r>
      <w:r w:rsidRPr="00776855">
        <w:rPr>
          <w:rStyle w:val="rfdFootnoteBold"/>
          <w:rtl/>
        </w:rPr>
        <w:t xml:space="preserve"> بأعلام الهدى</w:t>
      </w:r>
      <w:r w:rsidR="00864265" w:rsidRPr="00776855">
        <w:rPr>
          <w:rStyle w:val="rfdFootnoteBold"/>
          <w:rtl/>
        </w:rPr>
        <w:t>ٰ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للطبرسي الفضل بن الحسن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548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تحقيق ونشر مؤس</w:t>
      </w:r>
      <w:r w:rsidR="00864265" w:rsidRPr="00776855">
        <w:rPr>
          <w:rtl/>
        </w:rPr>
        <w:t>ّ</w:t>
      </w:r>
      <w:r w:rsidRPr="00776855">
        <w:rPr>
          <w:rtl/>
        </w:rPr>
        <w:t xml:space="preserve">سة آل البيت </w:t>
      </w:r>
      <w:r w:rsidRPr="00776855">
        <w:rPr>
          <w:rStyle w:val="rfdAlaem"/>
          <w:rtl/>
        </w:rPr>
        <w:t>عليهم‌السلام</w:t>
      </w:r>
      <w:r w:rsidRPr="00776855">
        <w:rPr>
          <w:rtl/>
        </w:rPr>
        <w:t xml:space="preserve"> لإحياء التراث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قم 1417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7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أعيان الشيعة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لمحسن الأمين العاملي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1371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تحقيق حسن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الأمين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التعارف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1406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8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الأغاني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لأبي الفرج الأصفهاني علي بن الحسن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356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شرح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عبد علي مهن</w:t>
      </w:r>
      <w:r w:rsidR="00864265" w:rsidRPr="00776855">
        <w:rPr>
          <w:rtl/>
        </w:rPr>
        <w:t>ّ</w:t>
      </w:r>
      <w:r w:rsidRPr="00776855">
        <w:rPr>
          <w:rtl/>
        </w:rPr>
        <w:t>ا وسمير جابر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الكتب العلمية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1412</w:t>
      </w:r>
      <w:r w:rsidR="00C431B0" w:rsidRPr="00776855">
        <w:rPr>
          <w:rFonts w:hint="cs"/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9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الأمالي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للشيخ الصدوق أبي جعفر محم</w:t>
      </w:r>
      <w:r w:rsidR="00864265" w:rsidRPr="00776855">
        <w:rPr>
          <w:rtl/>
        </w:rPr>
        <w:t>ّ</w:t>
      </w:r>
      <w:r w:rsidRPr="00776855">
        <w:rPr>
          <w:rtl/>
        </w:rPr>
        <w:t xml:space="preserve">د بن علي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381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تحقيق ونشر مؤس</w:t>
      </w:r>
      <w:r w:rsidR="00864265" w:rsidRPr="00776855">
        <w:rPr>
          <w:rtl/>
        </w:rPr>
        <w:t>ّ</w:t>
      </w:r>
      <w:r w:rsidRPr="00776855">
        <w:rPr>
          <w:rtl/>
        </w:rPr>
        <w:t>سة البعثة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طهران 1417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10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الإمامة والسياسة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لابن قتيبة الدينوري عبد الله بن مسلم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276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تحقيق علي شيري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الأضواء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1410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11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بحار الأنوار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للمجلسي محم</w:t>
      </w:r>
      <w:r w:rsidR="00864265" w:rsidRPr="00776855">
        <w:rPr>
          <w:rtl/>
        </w:rPr>
        <w:t>ّ</w:t>
      </w:r>
      <w:r w:rsidRPr="00776855">
        <w:rPr>
          <w:rtl/>
        </w:rPr>
        <w:t>د باقر بن محم</w:t>
      </w:r>
      <w:r w:rsidR="00864265" w:rsidRPr="00776855">
        <w:rPr>
          <w:rtl/>
        </w:rPr>
        <w:t>ّ</w:t>
      </w:r>
      <w:r w:rsidRPr="00776855">
        <w:rPr>
          <w:rtl/>
        </w:rPr>
        <w:t xml:space="preserve">د تقي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1110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نشر دار إحياء التراث العربي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1403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12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البداية والنهاية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لابن كثير إسماعيل بن عمر القرشي البصري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771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تحقيق مجموعة من الأساتذة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الكتب العلمية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1415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13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تاريخ الأ</w:t>
      </w:r>
      <w:r w:rsidR="00864265" w:rsidRPr="00776855">
        <w:rPr>
          <w:rStyle w:val="rfdFootnoteBold"/>
          <w:rtl/>
        </w:rPr>
        <w:t>ُ</w:t>
      </w:r>
      <w:r w:rsidRPr="00776855">
        <w:rPr>
          <w:rStyle w:val="rfdFootnoteBold"/>
          <w:rtl/>
        </w:rPr>
        <w:t xml:space="preserve">مم والملوك </w:t>
      </w:r>
      <w:r w:rsidR="008100A7" w:rsidRPr="00776855">
        <w:rPr>
          <w:rStyle w:val="rfdFootnoteBold"/>
          <w:rtl/>
        </w:rPr>
        <w:t>(</w:t>
      </w:r>
      <w:r w:rsidR="00C431B0" w:rsidRPr="00776855">
        <w:rPr>
          <w:rStyle w:val="rfdFootnoteBold"/>
          <w:rFonts w:hint="cs"/>
          <w:rtl/>
        </w:rPr>
        <w:t xml:space="preserve"> </w:t>
      </w:r>
      <w:r w:rsidRPr="00776855">
        <w:rPr>
          <w:rStyle w:val="rfdFootnoteBold"/>
          <w:rtl/>
        </w:rPr>
        <w:t>تاريخ الطبري</w:t>
      </w:r>
      <w:r w:rsidR="00C431B0" w:rsidRPr="00776855">
        <w:rPr>
          <w:rStyle w:val="rfdFootnoteBold"/>
          <w:rFonts w:hint="cs"/>
          <w:rtl/>
        </w:rPr>
        <w:t xml:space="preserve"> </w:t>
      </w:r>
      <w:r w:rsidR="008100A7" w:rsidRPr="00776855">
        <w:rPr>
          <w:rStyle w:val="rfdFootnoteBold"/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لمحم</w:t>
      </w:r>
      <w:r w:rsidR="00864265" w:rsidRPr="00776855">
        <w:rPr>
          <w:rtl/>
        </w:rPr>
        <w:t>ّ</w:t>
      </w:r>
      <w:r w:rsidRPr="00776855">
        <w:rPr>
          <w:rtl/>
        </w:rPr>
        <w:t>د بن جرير الطبري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310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الكتب العلمية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Style w:val="rfdPoemTiniCharChar"/>
          <w:rtl/>
        </w:rPr>
      </w:pPr>
      <w:r w:rsidRPr="00776855">
        <w:rPr>
          <w:rStyle w:val="rfdFootnoteBold"/>
          <w:rtl/>
        </w:rPr>
        <w:t xml:space="preserve">14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تاريخ بغداد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للخطيب البغدادي أحمد بن علي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463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</w:t>
      </w:r>
      <w:r w:rsidR="00864265" w:rsidRPr="00776855">
        <w:rPr>
          <w:rtl/>
        </w:rPr>
        <w:t xml:space="preserve"> </w:t>
      </w:r>
      <w:r w:rsidR="00864265" w:rsidRPr="00776855">
        <w:rPr>
          <w:rtl/>
        </w:rPr>
        <w:br/>
      </w:r>
    </w:p>
    <w:p w:rsidR="00D33F27" w:rsidRDefault="00D33F27" w:rsidP="00776855">
      <w:pPr>
        <w:pStyle w:val="rfdVar0"/>
        <w:rPr>
          <w:rtl/>
        </w:rPr>
        <w:sectPr w:rsidR="00D33F27" w:rsidSect="00600DF3">
          <w:headerReference w:type="even" r:id="rId422"/>
          <w:headerReference w:type="default" r:id="rId423"/>
          <w:headerReference w:type="first" r:id="rId42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776855" w:rsidRDefault="000509AA" w:rsidP="00776855">
      <w:pPr>
        <w:pStyle w:val="rfdVar0"/>
        <w:rPr>
          <w:rtl/>
        </w:rPr>
      </w:pPr>
      <w:r>
        <w:rPr>
          <w:rtl/>
        </w:rPr>
        <w:lastRenderedPageBreak/>
        <w:br w:type="page"/>
      </w:r>
      <w:r w:rsidRPr="00776855">
        <w:rPr>
          <w:rtl/>
        </w:rPr>
        <w:lastRenderedPageBreak/>
        <w:t>الكتب العلمية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15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تاريخ اليعقوبي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لأحمد بن أبي يعقوب الكاتب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292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تحقيق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عبد الأمير مهن</w:t>
      </w:r>
      <w:r w:rsidR="00EB359A" w:rsidRPr="00776855">
        <w:rPr>
          <w:rtl/>
        </w:rPr>
        <w:t>ّ</w:t>
      </w:r>
      <w:r w:rsidRPr="00776855">
        <w:rPr>
          <w:rtl/>
        </w:rPr>
        <w:t>ا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مؤس</w:t>
      </w:r>
      <w:r w:rsidR="00EB359A" w:rsidRPr="00776855">
        <w:rPr>
          <w:rtl/>
        </w:rPr>
        <w:t>ّ</w:t>
      </w:r>
      <w:r w:rsidRPr="00776855">
        <w:rPr>
          <w:rtl/>
        </w:rPr>
        <w:t>سة الأعلمي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1413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16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تفسير الدر</w:t>
      </w:r>
      <w:r w:rsidR="00EB359A" w:rsidRPr="00776855">
        <w:rPr>
          <w:rStyle w:val="rfdFootnoteBold"/>
          <w:rtl/>
        </w:rPr>
        <w:t>ّ</w:t>
      </w:r>
      <w:r w:rsidRPr="00776855">
        <w:rPr>
          <w:rStyle w:val="rfdFootnoteBold"/>
          <w:rtl/>
        </w:rPr>
        <w:t xml:space="preserve"> المنثور في التفسير بالمأثور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لجلال الدين السيوطي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عبد الرحم</w:t>
      </w:r>
      <w:r w:rsidR="00EB359A" w:rsidRPr="00776855">
        <w:rPr>
          <w:rtl/>
        </w:rPr>
        <w:t>ٰ</w:t>
      </w:r>
      <w:r w:rsidRPr="00776855">
        <w:rPr>
          <w:rtl/>
        </w:rPr>
        <w:t xml:space="preserve">ن بن أبي بكر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911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الفكر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1414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17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تفسير الطبري </w:t>
      </w:r>
      <w:r w:rsidR="008100A7" w:rsidRPr="00776855">
        <w:rPr>
          <w:rStyle w:val="rfdFootnoteBold"/>
          <w:rtl/>
        </w:rPr>
        <w:t>(</w:t>
      </w:r>
      <w:r w:rsidR="00C431B0" w:rsidRPr="00776855">
        <w:rPr>
          <w:rStyle w:val="rfdFootnoteBold"/>
          <w:rFonts w:hint="cs"/>
          <w:rtl/>
        </w:rPr>
        <w:t xml:space="preserve"> </w:t>
      </w:r>
      <w:r w:rsidRPr="00776855">
        <w:rPr>
          <w:rStyle w:val="rfdFootnoteBold"/>
          <w:rtl/>
        </w:rPr>
        <w:t>جامع البيان</w:t>
      </w:r>
      <w:r w:rsidR="00C431B0" w:rsidRPr="00776855">
        <w:rPr>
          <w:rStyle w:val="rfdFootnoteBold"/>
          <w:rFonts w:hint="cs"/>
          <w:rtl/>
        </w:rPr>
        <w:t xml:space="preserve"> </w:t>
      </w:r>
      <w:r w:rsidR="008100A7" w:rsidRPr="00776855">
        <w:rPr>
          <w:rStyle w:val="rfdFootnoteBold"/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لمحم</w:t>
      </w:r>
      <w:r w:rsidR="00EB359A" w:rsidRPr="00776855">
        <w:rPr>
          <w:rtl/>
        </w:rPr>
        <w:t>ّ</w:t>
      </w:r>
      <w:r w:rsidRPr="00776855">
        <w:rPr>
          <w:rtl/>
        </w:rPr>
        <w:t xml:space="preserve">د بن جرير الطبري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>310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الكتب العلمية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1412</w:t>
      </w:r>
      <w:r w:rsidR="00F26704" w:rsidRPr="00776855">
        <w:rPr>
          <w:rtl/>
        </w:rPr>
        <w:t xml:space="preserve"> .</w:t>
      </w:r>
    </w:p>
    <w:p w:rsidR="000509AA" w:rsidRPr="00776855" w:rsidRDefault="000509AA" w:rsidP="00776855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18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تفسير الفخر الرازي </w:t>
      </w:r>
      <w:r w:rsidR="008100A7" w:rsidRPr="00776855">
        <w:rPr>
          <w:rStyle w:val="rfdFootnoteBold"/>
          <w:rtl/>
        </w:rPr>
        <w:t>(</w:t>
      </w:r>
      <w:r w:rsidR="00C431B0" w:rsidRPr="00776855">
        <w:rPr>
          <w:rStyle w:val="rfdFootnoteBold"/>
          <w:rFonts w:hint="cs"/>
          <w:rtl/>
        </w:rPr>
        <w:t xml:space="preserve"> </w:t>
      </w:r>
      <w:r w:rsidRPr="00776855">
        <w:rPr>
          <w:rStyle w:val="rfdFootnoteBold"/>
          <w:rtl/>
        </w:rPr>
        <w:t>التفسير الكبير</w:t>
      </w:r>
      <w:r w:rsidR="00C431B0" w:rsidRPr="00776855">
        <w:rPr>
          <w:rStyle w:val="rfdFootnoteBold"/>
          <w:rFonts w:hint="cs"/>
          <w:rtl/>
        </w:rPr>
        <w:t xml:space="preserve"> </w:t>
      </w:r>
      <w:r w:rsidR="008100A7" w:rsidRPr="00776855">
        <w:rPr>
          <w:rStyle w:val="rfdFootnoteBold"/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لمحم</w:t>
      </w:r>
      <w:r w:rsidR="00EB359A" w:rsidRPr="00776855">
        <w:rPr>
          <w:rtl/>
        </w:rPr>
        <w:t>ّ</w:t>
      </w:r>
      <w:r w:rsidRPr="00776855">
        <w:rPr>
          <w:rtl/>
        </w:rPr>
        <w:t>د بن عمر فخر الدين</w:t>
      </w:r>
      <w:r w:rsidR="00444449" w:rsidRPr="00776855">
        <w:rPr>
          <w:rtl/>
        </w:rPr>
        <w:t xml:space="preserve"> </w:t>
      </w:r>
      <w:r w:rsidR="00444449" w:rsidRPr="00776855">
        <w:rPr>
          <w:rtl/>
        </w:rPr>
        <w:br/>
      </w:r>
      <w:r w:rsidRPr="00776855">
        <w:rPr>
          <w:rtl/>
        </w:rPr>
        <w:t xml:space="preserve">الرازي </w:t>
      </w:r>
      <w:r w:rsidR="008100A7" w:rsidRPr="00776855">
        <w:rPr>
          <w:rtl/>
        </w:rPr>
        <w:t>(</w:t>
      </w:r>
      <w:r w:rsidR="00C431B0" w:rsidRPr="00776855">
        <w:rPr>
          <w:rFonts w:hint="cs"/>
          <w:rtl/>
        </w:rPr>
        <w:t xml:space="preserve"> </w:t>
      </w:r>
      <w:r w:rsidRPr="00776855">
        <w:rPr>
          <w:rtl/>
        </w:rPr>
        <w:t>ت 606</w:t>
      </w:r>
      <w:r w:rsidR="00C431B0" w:rsidRPr="00776855">
        <w:rPr>
          <w:rFonts w:hint="cs"/>
          <w:rtl/>
        </w:rPr>
        <w:t xml:space="preserve"> </w:t>
      </w:r>
      <w:r w:rsidR="008100A7" w:rsidRPr="00776855">
        <w:rPr>
          <w:rtl/>
        </w:rPr>
        <w:t>)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تحقيق خليل محيي الدين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نشر دار الفكر</w:t>
      </w:r>
      <w:r w:rsidR="00C51724" w:rsidRPr="00776855">
        <w:rPr>
          <w:rtl/>
        </w:rPr>
        <w:t xml:space="preserve"> ،</w:t>
      </w:r>
      <w:r w:rsidRPr="00776855">
        <w:rPr>
          <w:rtl/>
        </w:rPr>
        <w:t xml:space="preserve"> بيروت 1414</w:t>
      </w:r>
      <w:r w:rsidR="00F26704" w:rsidRPr="00776855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19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تفسير القرطبي </w:t>
      </w:r>
      <w:r w:rsidR="008100A7" w:rsidRPr="00776855">
        <w:rPr>
          <w:rStyle w:val="rfdFootnoteBold"/>
          <w:rtl/>
        </w:rPr>
        <w:t>(</w:t>
      </w:r>
      <w:r w:rsidR="00C431B0" w:rsidRPr="00776855">
        <w:rPr>
          <w:rStyle w:val="rfdFootnoteBold"/>
          <w:rFonts w:hint="cs"/>
          <w:rtl/>
        </w:rPr>
        <w:t xml:space="preserve"> </w:t>
      </w:r>
      <w:r w:rsidRPr="00776855">
        <w:rPr>
          <w:rStyle w:val="rfdFootnoteBold"/>
          <w:rtl/>
        </w:rPr>
        <w:t>الجامع لأحكام القرآن</w:t>
      </w:r>
      <w:r w:rsidR="00C431B0" w:rsidRPr="00776855">
        <w:rPr>
          <w:rStyle w:val="rfdFootnoteBold"/>
          <w:rFonts w:hint="cs"/>
          <w:rtl/>
        </w:rPr>
        <w:t xml:space="preserve"> </w:t>
      </w:r>
      <w:r w:rsidR="008100A7" w:rsidRPr="00776855">
        <w:rPr>
          <w:rStyle w:val="rfdFootnoteBold"/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للقرطبي محم</w:t>
      </w:r>
      <w:r w:rsidR="00EB359A" w:rsidRPr="00F1511E">
        <w:rPr>
          <w:rtl/>
        </w:rPr>
        <w:t>ّ</w:t>
      </w:r>
      <w:r w:rsidRPr="00F1511E">
        <w:rPr>
          <w:rtl/>
        </w:rPr>
        <w:t>د بن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 xml:space="preserve">أحمد الخزرجي </w:t>
      </w:r>
      <w:r w:rsidR="008100A7" w:rsidRPr="00F1511E">
        <w:rPr>
          <w:rtl/>
        </w:rPr>
        <w:t>(</w:t>
      </w:r>
      <w:r w:rsidR="00C431B0" w:rsidRPr="00F1511E">
        <w:rPr>
          <w:rFonts w:hint="cs"/>
          <w:rtl/>
        </w:rPr>
        <w:t xml:space="preserve"> </w:t>
      </w:r>
      <w:r w:rsidRPr="00F1511E">
        <w:rPr>
          <w:rtl/>
        </w:rPr>
        <w:t>ت 671</w:t>
      </w:r>
      <w:r w:rsidR="00C431B0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الكتب العلمية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1417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20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تفسير القم</w:t>
      </w:r>
      <w:r w:rsidR="00EB359A" w:rsidRPr="00776855">
        <w:rPr>
          <w:rStyle w:val="rfdFootnoteBold"/>
          <w:rtl/>
        </w:rPr>
        <w:t>ّ</w:t>
      </w:r>
      <w:r w:rsidRPr="00776855">
        <w:rPr>
          <w:rStyle w:val="rfdFootnoteBold"/>
          <w:rtl/>
        </w:rPr>
        <w:t>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لعلي بن إبراهيم القم</w:t>
      </w:r>
      <w:r w:rsidR="00EB359A" w:rsidRPr="00F1511E">
        <w:rPr>
          <w:rtl/>
        </w:rPr>
        <w:t>ّ</w:t>
      </w:r>
      <w:r w:rsidRPr="00F1511E">
        <w:rPr>
          <w:rtl/>
        </w:rPr>
        <w:t xml:space="preserve">ي </w:t>
      </w:r>
      <w:r w:rsidR="008100A7" w:rsidRPr="00F1511E">
        <w:rPr>
          <w:rtl/>
        </w:rPr>
        <w:t>(</w:t>
      </w:r>
      <w:r w:rsidR="00C431B0" w:rsidRPr="00F1511E">
        <w:rPr>
          <w:rFonts w:hint="cs"/>
          <w:rtl/>
        </w:rPr>
        <w:t xml:space="preserve"> </w:t>
      </w:r>
      <w:r w:rsidRPr="00F1511E">
        <w:rPr>
          <w:rtl/>
        </w:rPr>
        <w:t>ق 4</w:t>
      </w:r>
      <w:r w:rsidR="00C431B0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مؤس</w:t>
      </w:r>
      <w:r w:rsidR="00EB359A" w:rsidRPr="00F1511E">
        <w:rPr>
          <w:rtl/>
        </w:rPr>
        <w:t>ّ</w:t>
      </w:r>
      <w:r w:rsidRPr="00F1511E">
        <w:rPr>
          <w:rtl/>
        </w:rPr>
        <w:t>سة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الأعلمي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1412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21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تفسير الكشاف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للزمخشري </w:t>
      </w:r>
      <w:r w:rsidR="008100A7" w:rsidRPr="00F1511E">
        <w:rPr>
          <w:rtl/>
        </w:rPr>
        <w:t>(</w:t>
      </w:r>
      <w:r w:rsidR="00C431B0" w:rsidRPr="00F1511E">
        <w:rPr>
          <w:rFonts w:hint="cs"/>
          <w:rtl/>
        </w:rPr>
        <w:t xml:space="preserve"> </w:t>
      </w:r>
      <w:r w:rsidRPr="00F1511E">
        <w:rPr>
          <w:rtl/>
        </w:rPr>
        <w:t>ت 538</w:t>
      </w:r>
      <w:r w:rsidR="00C431B0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الفكر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22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تهذيب الأحكام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لشيخ الطائفة أبي جعفر الطوسي </w:t>
      </w:r>
      <w:r w:rsidR="008100A7" w:rsidRPr="00F1511E">
        <w:rPr>
          <w:rtl/>
        </w:rPr>
        <w:t>(</w:t>
      </w:r>
      <w:r w:rsidR="00C431B0" w:rsidRPr="00F1511E">
        <w:rPr>
          <w:rFonts w:hint="cs"/>
          <w:rtl/>
        </w:rPr>
        <w:t xml:space="preserve"> </w:t>
      </w:r>
      <w:r w:rsidRPr="00F1511E">
        <w:rPr>
          <w:rtl/>
        </w:rPr>
        <w:t>ت 460</w:t>
      </w:r>
      <w:r w:rsidR="00C431B0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تحقيق حسن الموسوي الخرسان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الكتب الإسلامية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طهران 1365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23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تهذيب التهذيب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لابن حجر العسقلاني أحمد بن علي </w:t>
      </w:r>
      <w:r w:rsidR="008100A7" w:rsidRPr="00F1511E">
        <w:rPr>
          <w:rtl/>
        </w:rPr>
        <w:t>(</w:t>
      </w:r>
      <w:r w:rsidR="00C431B0" w:rsidRPr="00F1511E">
        <w:rPr>
          <w:rFonts w:hint="cs"/>
          <w:rtl/>
        </w:rPr>
        <w:t xml:space="preserve"> </w:t>
      </w:r>
      <w:r w:rsidRPr="00F1511E">
        <w:rPr>
          <w:rtl/>
        </w:rPr>
        <w:t>ت 852</w:t>
      </w:r>
      <w:r w:rsidR="00C431B0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نشر دار إحياء التراث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24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جمهرة اللغة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محم</w:t>
      </w:r>
      <w:r w:rsidR="00EB359A" w:rsidRPr="00F1511E">
        <w:rPr>
          <w:rtl/>
        </w:rPr>
        <w:t>ّ</w:t>
      </w:r>
      <w:r w:rsidRPr="00F1511E">
        <w:rPr>
          <w:rtl/>
        </w:rPr>
        <w:t xml:space="preserve">د بن الحسن بن دريد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321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العلم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للملايين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1987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25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جواهر العقدين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لنور الدين علي بن عبد الله السمهودي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911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تحقيق مصطفى</w:t>
      </w:r>
      <w:r w:rsidR="00EB359A" w:rsidRPr="00F1511E">
        <w:rPr>
          <w:rtl/>
        </w:rPr>
        <w:t>ٰ</w:t>
      </w:r>
      <w:r w:rsidRPr="00F1511E">
        <w:rPr>
          <w:rtl/>
        </w:rPr>
        <w:t xml:space="preserve"> عبد القادر عطا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الكتب العلمية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1415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26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خزانة الأدب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لعبد القادر بن عمر البغدادي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1030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محم</w:t>
      </w:r>
      <w:r w:rsidR="00EB359A" w:rsidRPr="00F1511E">
        <w:rPr>
          <w:rtl/>
        </w:rPr>
        <w:t>ّ</w:t>
      </w:r>
      <w:r w:rsidRPr="00F1511E">
        <w:rPr>
          <w:rtl/>
        </w:rPr>
        <w:t>د نبيل طريفي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الكتب العلمية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1418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27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الخصال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للشيخ الصدوق أبي جعفر محم</w:t>
      </w:r>
      <w:r w:rsidR="00EB359A" w:rsidRPr="00F1511E">
        <w:rPr>
          <w:rtl/>
        </w:rPr>
        <w:t>ّ</w:t>
      </w:r>
      <w:r w:rsidRPr="00F1511E">
        <w:rPr>
          <w:rtl/>
        </w:rPr>
        <w:t xml:space="preserve">د بن علي بن بابويه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381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 علي أكبر الغف</w:t>
      </w:r>
      <w:r w:rsidR="00EB359A" w:rsidRPr="00F1511E">
        <w:rPr>
          <w:rtl/>
        </w:rPr>
        <w:t>ّ</w:t>
      </w:r>
      <w:r w:rsidRPr="00F1511E">
        <w:rPr>
          <w:rtl/>
        </w:rPr>
        <w:t>اري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مؤسسة النشر الإسلامي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قم 1416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776855">
        <w:rPr>
          <w:rStyle w:val="rfdFootnoteBold"/>
          <w:rtl/>
        </w:rPr>
        <w:t xml:space="preserve">28 </w:t>
      </w:r>
      <w:r w:rsidR="00294847" w:rsidRPr="00776855">
        <w:rPr>
          <w:rStyle w:val="rfdFootnoteBold"/>
          <w:rtl/>
        </w:rPr>
        <w:t>ـ</w:t>
      </w:r>
      <w:r w:rsidRPr="00776855">
        <w:rPr>
          <w:rStyle w:val="rfdFootnoteBold"/>
          <w:rtl/>
        </w:rPr>
        <w:t xml:space="preserve"> الدر</w:t>
      </w:r>
      <w:r w:rsidR="00EB359A" w:rsidRPr="00776855">
        <w:rPr>
          <w:rStyle w:val="rfdFootnoteBold"/>
          <w:rtl/>
        </w:rPr>
        <w:t>ّ</w:t>
      </w:r>
      <w:r w:rsidRPr="00776855">
        <w:rPr>
          <w:rStyle w:val="rfdFootnoteBold"/>
          <w:rtl/>
        </w:rPr>
        <w:t>ة النجفية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للسي</w:t>
      </w:r>
      <w:r w:rsidR="00EB359A" w:rsidRPr="00F1511E">
        <w:rPr>
          <w:rtl/>
        </w:rPr>
        <w:t>ّ</w:t>
      </w:r>
      <w:r w:rsidRPr="00F1511E">
        <w:rPr>
          <w:rtl/>
        </w:rPr>
        <w:t>د بحر العلوم مهدي بن مرتضى</w:t>
      </w:r>
      <w:r w:rsidR="00EB359A" w:rsidRPr="00F1511E">
        <w:rPr>
          <w:rtl/>
        </w:rPr>
        <w:t>ٰ</w:t>
      </w:r>
      <w:r w:rsidRPr="00F1511E">
        <w:rPr>
          <w:rtl/>
        </w:rPr>
        <w:t xml:space="preserve"> البروجردي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الطباطبائي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مكتبة المفيد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قم 1405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>
        <w:rPr>
          <w:rtl/>
        </w:rPr>
        <w:br w:type="page"/>
      </w:r>
      <w:r w:rsidRPr="00276670">
        <w:rPr>
          <w:rStyle w:val="rfdFootnoteBold"/>
          <w:rtl/>
        </w:rPr>
        <w:lastRenderedPageBreak/>
        <w:t xml:space="preserve">29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دلائل النبو</w:t>
      </w:r>
      <w:r w:rsidR="00EF52ED" w:rsidRPr="00276670">
        <w:rPr>
          <w:rStyle w:val="rfdFootnoteBold"/>
          <w:rtl/>
        </w:rPr>
        <w:t>ّ</w:t>
      </w:r>
      <w:r w:rsidRPr="00276670">
        <w:rPr>
          <w:rStyle w:val="rfdFootnoteBold"/>
          <w:rtl/>
        </w:rPr>
        <w:t>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للبيهقي أحمد بن الحسين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458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عبد المعطي قلعجي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الكتب العلمية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1405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30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ديوان أبي تم</w:t>
      </w:r>
      <w:r w:rsidR="00EF52ED" w:rsidRPr="00276670">
        <w:rPr>
          <w:rStyle w:val="rfdFootnoteBold"/>
          <w:rtl/>
        </w:rPr>
        <w:t>ّ</w:t>
      </w:r>
      <w:r w:rsidRPr="00276670">
        <w:rPr>
          <w:rStyle w:val="rfdFootnoteBold"/>
          <w:rtl/>
        </w:rPr>
        <w:t>ام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 محيي الدين صبحي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صادر</w:t>
      </w:r>
      <w:r w:rsidR="00C51724" w:rsidRPr="00F1511E">
        <w:rPr>
          <w:rtl/>
        </w:rPr>
        <w:t xml:space="preserve"> ،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بيروت 1997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31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ديوان أ</w:t>
      </w:r>
      <w:r w:rsidR="00EF52ED" w:rsidRPr="00276670">
        <w:rPr>
          <w:rStyle w:val="rfdFootnoteBold"/>
          <w:rtl/>
        </w:rPr>
        <w:t>ُ</w:t>
      </w:r>
      <w:r w:rsidRPr="00276670">
        <w:rPr>
          <w:rStyle w:val="rfdFootnoteBold"/>
          <w:rtl/>
        </w:rPr>
        <w:t>مي</w:t>
      </w:r>
      <w:r w:rsidR="00EF52ED" w:rsidRPr="00276670">
        <w:rPr>
          <w:rStyle w:val="rfdFootnoteBold"/>
          <w:rtl/>
        </w:rPr>
        <w:t>ّ</w:t>
      </w:r>
      <w:r w:rsidRPr="00276670">
        <w:rPr>
          <w:rStyle w:val="rfdFootnoteBold"/>
          <w:rtl/>
        </w:rPr>
        <w:t>ة بن أبي الصلت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ومكتبة الحياة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32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ديوان جرير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طبع دار صادر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1991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33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ديوان مجنون ليلى</w:t>
      </w:r>
      <w:r w:rsidR="00EF52ED" w:rsidRPr="00276670">
        <w:rPr>
          <w:rStyle w:val="rfdFootnoteBold"/>
          <w:rtl/>
        </w:rPr>
        <w:t>ٰ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شرح الدكتور يوسف فرحات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الكتاب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العربي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1419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34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ذخائر العقبى</w:t>
      </w:r>
      <w:r w:rsidR="00EF52ED" w:rsidRPr="00276670">
        <w:rPr>
          <w:rStyle w:val="rfdFootnoteBold"/>
          <w:rtl/>
        </w:rPr>
        <w:t>ٰ</w:t>
      </w:r>
      <w:r w:rsidRPr="00276670">
        <w:rPr>
          <w:rStyle w:val="rfdFootnoteBold"/>
          <w:rtl/>
        </w:rPr>
        <w:t xml:space="preserve"> في مناقب ذوي القربى</w:t>
      </w:r>
      <w:r w:rsidR="00EF52ED" w:rsidRPr="00276670">
        <w:rPr>
          <w:rStyle w:val="rfdFootnoteBold"/>
          <w:rtl/>
        </w:rPr>
        <w:t>ٰ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لأحمد بن محم</w:t>
      </w:r>
      <w:r w:rsidR="00EF52ED" w:rsidRPr="00F1511E">
        <w:rPr>
          <w:rtl/>
        </w:rPr>
        <w:t>ّ</w:t>
      </w:r>
      <w:r w:rsidRPr="00F1511E">
        <w:rPr>
          <w:rtl/>
        </w:rPr>
        <w:t>د محب</w:t>
      </w:r>
      <w:r w:rsidR="00EF52ED" w:rsidRPr="00F1511E">
        <w:rPr>
          <w:rtl/>
        </w:rPr>
        <w:t>ّ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 xml:space="preserve">الدين الطبري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694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 أكرم البوشي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مكتبة الصحابة والتابعين</w:t>
      </w:r>
      <w:r w:rsidR="00C51724" w:rsidRPr="00F1511E">
        <w:rPr>
          <w:rtl/>
        </w:rPr>
        <w:t xml:space="preserve"> ،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القاهرة 1415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35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السنن الكبرى</w:t>
      </w:r>
      <w:r w:rsidR="00EF52ED" w:rsidRPr="00276670">
        <w:rPr>
          <w:rStyle w:val="rfdFootnoteBold"/>
          <w:rtl/>
        </w:rPr>
        <w:t>ٰ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للبيهقي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458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الفكر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36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سنن ابن ماجة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لمحم</w:t>
      </w:r>
      <w:r w:rsidR="00EF52ED" w:rsidRPr="00F1511E">
        <w:rPr>
          <w:rtl/>
        </w:rPr>
        <w:t>ّ</w:t>
      </w:r>
      <w:r w:rsidRPr="00F1511E">
        <w:rPr>
          <w:rtl/>
        </w:rPr>
        <w:t xml:space="preserve">د بن يزيد القزويني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275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محم</w:t>
      </w:r>
      <w:r w:rsidR="00EF52ED" w:rsidRPr="00F1511E">
        <w:rPr>
          <w:rtl/>
        </w:rPr>
        <w:t>ّ</w:t>
      </w:r>
      <w:r w:rsidRPr="00F1511E">
        <w:rPr>
          <w:rtl/>
        </w:rPr>
        <w:t>د فؤاد عبد الباقي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الكتب العلمية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rPr>
          <w:rtl/>
        </w:rPr>
      </w:pPr>
      <w:r w:rsidRPr="00276670">
        <w:rPr>
          <w:rStyle w:val="rfdFootnoteBold"/>
          <w:rtl/>
        </w:rPr>
        <w:t xml:space="preserve">37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سنن أبي داود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لسليمان بن الأشعث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275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الجيل</w:t>
      </w:r>
      <w:r w:rsidR="00C51724" w:rsidRPr="00F1511E">
        <w:rPr>
          <w:rtl/>
        </w:rPr>
        <w:t xml:space="preserve"> ،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بيروت 1412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38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سنن الترمذي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لمحم</w:t>
      </w:r>
      <w:r w:rsidR="00EF52ED" w:rsidRPr="00F1511E">
        <w:rPr>
          <w:rtl/>
        </w:rPr>
        <w:t>ّ</w:t>
      </w:r>
      <w:r w:rsidRPr="00F1511E">
        <w:rPr>
          <w:rtl/>
        </w:rPr>
        <w:t>د بن عيسى</w:t>
      </w:r>
      <w:r w:rsidR="00EF52ED" w:rsidRPr="00F1511E">
        <w:rPr>
          <w:rtl/>
        </w:rPr>
        <w:t>ٰ</w:t>
      </w:r>
      <w:r w:rsidRPr="00F1511E">
        <w:rPr>
          <w:rtl/>
        </w:rPr>
        <w:t xml:space="preserve"> بن سورة الترمذي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279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تحقيق كمال يوسف الحوت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الكتب العلمية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rPr>
          <w:rtl/>
        </w:rPr>
      </w:pPr>
      <w:r w:rsidRPr="00276670">
        <w:rPr>
          <w:rStyle w:val="rfdFootnoteBold"/>
          <w:rtl/>
        </w:rPr>
        <w:t xml:space="preserve">39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سير أعلام النبلاء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للذهبي محم</w:t>
      </w:r>
      <w:r w:rsidR="00EF52ED" w:rsidRPr="00F1511E">
        <w:rPr>
          <w:rtl/>
        </w:rPr>
        <w:t>ّ</w:t>
      </w:r>
      <w:r w:rsidRPr="00F1511E">
        <w:rPr>
          <w:rtl/>
        </w:rPr>
        <w:t xml:space="preserve">د بن أحمد بن عثمان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748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تحقيق شعيب الأرنؤوط وآخرين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مؤس</w:t>
      </w:r>
      <w:r w:rsidR="00EF52ED" w:rsidRPr="00F1511E">
        <w:rPr>
          <w:rtl/>
        </w:rPr>
        <w:t>ّ</w:t>
      </w:r>
      <w:r w:rsidRPr="00F1511E">
        <w:rPr>
          <w:rtl/>
        </w:rPr>
        <w:t>سة الرسالة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1414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rPr>
          <w:rtl/>
        </w:rPr>
      </w:pPr>
      <w:r w:rsidRPr="00276670">
        <w:rPr>
          <w:rStyle w:val="rfdFootnoteBold"/>
          <w:rtl/>
        </w:rPr>
        <w:t xml:space="preserve">40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شرح الس</w:t>
      </w:r>
      <w:r w:rsidR="00EF52ED" w:rsidRPr="00276670">
        <w:rPr>
          <w:rStyle w:val="rfdFootnoteBold"/>
          <w:rtl/>
        </w:rPr>
        <w:t>ُ</w:t>
      </w:r>
      <w:r w:rsidRPr="00276670">
        <w:rPr>
          <w:rStyle w:val="rfdFootnoteBold"/>
          <w:rtl/>
        </w:rPr>
        <w:t>ن</w:t>
      </w:r>
      <w:r w:rsidR="00EF52ED" w:rsidRPr="00276670">
        <w:rPr>
          <w:rStyle w:val="rfdFootnoteBold"/>
          <w:rtl/>
        </w:rPr>
        <w:t>ّ</w:t>
      </w:r>
      <w:r w:rsidRPr="00276670">
        <w:rPr>
          <w:rStyle w:val="rfdFootnoteBold"/>
          <w:rtl/>
        </w:rPr>
        <w:t>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لابن أبي الحديد للحسين بن مسعود الفر</w:t>
      </w:r>
      <w:r w:rsidR="00EF52ED" w:rsidRPr="00F1511E">
        <w:rPr>
          <w:rtl/>
        </w:rPr>
        <w:t>ّ</w:t>
      </w:r>
      <w:r w:rsidRPr="00F1511E">
        <w:rPr>
          <w:rtl/>
        </w:rPr>
        <w:t xml:space="preserve">اء البغوي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516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 سعيد اللح</w:t>
      </w:r>
      <w:r w:rsidR="00EF52ED" w:rsidRPr="00F1511E">
        <w:rPr>
          <w:rtl/>
        </w:rPr>
        <w:t>ّ</w:t>
      </w:r>
      <w:r w:rsidRPr="00F1511E">
        <w:rPr>
          <w:rtl/>
        </w:rPr>
        <w:t>ام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الفكر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1414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rPr>
          <w:rtl/>
        </w:rPr>
      </w:pPr>
      <w:r w:rsidRPr="00276670">
        <w:rPr>
          <w:rStyle w:val="rfdFootnoteBold"/>
          <w:rtl/>
        </w:rPr>
        <w:t xml:space="preserve">41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شرح نهج البلاغة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لابن أبي الحديد المعتزلي عز</w:t>
      </w:r>
      <w:r w:rsidR="00EF52ED" w:rsidRPr="00F1511E">
        <w:rPr>
          <w:rtl/>
        </w:rPr>
        <w:t>ّ</w:t>
      </w:r>
      <w:r w:rsidRPr="00F1511E">
        <w:rPr>
          <w:rtl/>
        </w:rPr>
        <w:t xml:space="preserve"> الدين عبد الحميد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 xml:space="preserve">ابن هبة الله المدائني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656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الجيل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1416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42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شعب الإيمان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للبيهقي أحمد بن الحسين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 458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 محم</w:t>
      </w:r>
      <w:r w:rsidR="00EF52ED" w:rsidRPr="00F1511E">
        <w:rPr>
          <w:rtl/>
        </w:rPr>
        <w:t>ّ</w:t>
      </w:r>
      <w:r w:rsidRPr="00F1511E">
        <w:rPr>
          <w:rtl/>
        </w:rPr>
        <w:t>د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السعيد بن بسيوني زغلول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دار الكتب العلمية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1410</w:t>
      </w:r>
      <w:r w:rsidR="00F26704" w:rsidRPr="00F1511E">
        <w:rPr>
          <w:rtl/>
        </w:rPr>
        <w:t xml:space="preserve"> .</w:t>
      </w:r>
    </w:p>
    <w:p w:rsidR="000509AA" w:rsidRPr="00F1511E" w:rsidRDefault="000509AA" w:rsidP="00F1511E">
      <w:pPr>
        <w:pStyle w:val="rfdVar"/>
        <w:rPr>
          <w:rtl/>
        </w:rPr>
      </w:pPr>
      <w:r w:rsidRPr="00276670">
        <w:rPr>
          <w:rStyle w:val="rfdFootnoteBold"/>
          <w:rtl/>
        </w:rPr>
        <w:t xml:space="preserve">43 </w:t>
      </w:r>
      <w:r w:rsidR="00294847" w:rsidRPr="00276670">
        <w:rPr>
          <w:rStyle w:val="rfdFootnoteBold"/>
          <w:rtl/>
        </w:rPr>
        <w:t>ـ</w:t>
      </w:r>
      <w:r w:rsidRPr="00276670">
        <w:rPr>
          <w:rStyle w:val="rfdFootnoteBold"/>
          <w:rtl/>
        </w:rPr>
        <w:t xml:space="preserve"> شواهد التنزيل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لعبيد الله بن عبد الله بن أحمد الحسكاني </w:t>
      </w:r>
      <w:r w:rsidR="008100A7" w:rsidRPr="00F1511E">
        <w:rPr>
          <w:rtl/>
        </w:rPr>
        <w:t>(</w:t>
      </w:r>
      <w:r w:rsidR="00F1511E" w:rsidRPr="00F1511E">
        <w:rPr>
          <w:rFonts w:hint="cs"/>
          <w:rtl/>
        </w:rPr>
        <w:t xml:space="preserve"> </w:t>
      </w:r>
      <w:r w:rsidRPr="00F1511E">
        <w:rPr>
          <w:rtl/>
        </w:rPr>
        <w:t>ت</w:t>
      </w:r>
      <w:r w:rsidR="00444449" w:rsidRPr="00F1511E">
        <w:rPr>
          <w:rtl/>
        </w:rPr>
        <w:t xml:space="preserve"> </w:t>
      </w:r>
      <w:r w:rsidR="00444449" w:rsidRPr="00F1511E">
        <w:rPr>
          <w:rtl/>
        </w:rPr>
        <w:br/>
      </w:r>
      <w:r w:rsidRPr="00F1511E">
        <w:rPr>
          <w:rtl/>
        </w:rPr>
        <w:t>470</w:t>
      </w:r>
      <w:r w:rsidR="00F1511E" w:rsidRPr="00F1511E">
        <w:rPr>
          <w:rFonts w:hint="cs"/>
          <w:rtl/>
        </w:rPr>
        <w:t xml:space="preserve"> </w:t>
      </w:r>
      <w:r w:rsidR="008100A7" w:rsidRPr="00F1511E">
        <w:rPr>
          <w:rtl/>
        </w:rPr>
        <w:t>)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تحقيق محم</w:t>
      </w:r>
      <w:r w:rsidR="00EF52ED" w:rsidRPr="00F1511E">
        <w:rPr>
          <w:rtl/>
        </w:rPr>
        <w:t>ّ</w:t>
      </w:r>
      <w:r w:rsidRPr="00F1511E">
        <w:rPr>
          <w:rtl/>
        </w:rPr>
        <w:t>د باقر المحمودي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نشر مؤس</w:t>
      </w:r>
      <w:r w:rsidR="00EF52ED" w:rsidRPr="00F1511E">
        <w:rPr>
          <w:rtl/>
        </w:rPr>
        <w:t>ّ</w:t>
      </w:r>
      <w:r w:rsidRPr="00F1511E">
        <w:rPr>
          <w:rtl/>
        </w:rPr>
        <w:t>سة الأعلمي</w:t>
      </w:r>
      <w:r w:rsidR="00C51724" w:rsidRPr="00F1511E">
        <w:rPr>
          <w:rtl/>
        </w:rPr>
        <w:t xml:space="preserve"> ،</w:t>
      </w:r>
      <w:r w:rsidRPr="00F1511E">
        <w:rPr>
          <w:rtl/>
        </w:rPr>
        <w:t xml:space="preserve"> بيروت 1393</w:t>
      </w:r>
      <w:r w:rsidR="00F26704" w:rsidRPr="00F1511E">
        <w:rPr>
          <w:rtl/>
        </w:rPr>
        <w:t xml:space="preserve"> .</w:t>
      </w:r>
    </w:p>
    <w:p w:rsidR="00D33F27" w:rsidRDefault="00D33F27" w:rsidP="00690764">
      <w:pPr>
        <w:pStyle w:val="rfdVar"/>
        <w:rPr>
          <w:rtl/>
        </w:rPr>
        <w:sectPr w:rsidR="00D33F27" w:rsidSect="00600DF3">
          <w:headerReference w:type="even" r:id="rId425"/>
          <w:headerReference w:type="default" r:id="rId426"/>
          <w:headerReference w:type="first" r:id="rId42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690764" w:rsidRDefault="000509AA" w:rsidP="00690764">
      <w:pPr>
        <w:pStyle w:val="rfdVar"/>
        <w:rPr>
          <w:rtl/>
        </w:rPr>
      </w:pPr>
      <w:r>
        <w:rPr>
          <w:rtl/>
        </w:rPr>
        <w:lastRenderedPageBreak/>
        <w:br w:type="page"/>
      </w:r>
      <w:r w:rsidRPr="00690764">
        <w:rPr>
          <w:rStyle w:val="rfdFootnoteBold"/>
          <w:rtl/>
        </w:rPr>
        <w:lastRenderedPageBreak/>
        <w:t xml:space="preserve">44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الصحيفة السج</w:t>
      </w:r>
      <w:r w:rsidR="00EF52ED" w:rsidRPr="00690764">
        <w:rPr>
          <w:rStyle w:val="rfdFootnoteBold"/>
          <w:rtl/>
        </w:rPr>
        <w:t>ّ</w:t>
      </w:r>
      <w:r w:rsidRPr="00690764">
        <w:rPr>
          <w:rStyle w:val="rfdFootnoteBold"/>
          <w:rtl/>
        </w:rPr>
        <w:t>ادية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من أدعية الإمام السج</w:t>
      </w:r>
      <w:r w:rsidR="00EF52ED" w:rsidRPr="00690764">
        <w:rPr>
          <w:rtl/>
        </w:rPr>
        <w:t>ّ</w:t>
      </w:r>
      <w:r w:rsidRPr="00690764">
        <w:rPr>
          <w:rtl/>
        </w:rPr>
        <w:t>اد زين العابدين علي</w:t>
      </w:r>
      <w:r w:rsidR="00EF52ED" w:rsidRPr="00690764">
        <w:rPr>
          <w:rtl/>
        </w:rPr>
        <w:t>ّ</w:t>
      </w:r>
      <w:r w:rsidRPr="00690764">
        <w:rPr>
          <w:rtl/>
        </w:rPr>
        <w:t xml:space="preserve"> بن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 xml:space="preserve">الحسين </w:t>
      </w:r>
      <w:r w:rsidRPr="00690764">
        <w:rPr>
          <w:rStyle w:val="rfdAlaem"/>
          <w:rtl/>
        </w:rPr>
        <w:t>عليهما‌السلام</w:t>
      </w:r>
      <w:r w:rsidRPr="00690764">
        <w:rPr>
          <w:rtl/>
        </w:rPr>
        <w:t xml:space="preserve">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95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 كرم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دمشق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45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صحيح البخاري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للبخاري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256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المكتبة الثقافية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46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صحيح مسلم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لمسلم بن الحج</w:t>
      </w:r>
      <w:r w:rsidR="00EF52ED" w:rsidRPr="00690764">
        <w:rPr>
          <w:rtl/>
        </w:rPr>
        <w:t>ّ</w:t>
      </w:r>
      <w:r w:rsidRPr="00690764">
        <w:rPr>
          <w:rtl/>
        </w:rPr>
        <w:t xml:space="preserve">اج القشيري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261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الجيل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47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الصواعق المحرقة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لأحمد بن حجر الهيتمي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974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الكتب العلمية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1414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48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العقد الفريد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لأحمد بن محم</w:t>
      </w:r>
      <w:r w:rsidR="00EF52ED" w:rsidRPr="00690764">
        <w:rPr>
          <w:rtl/>
        </w:rPr>
        <w:t>ّ</w:t>
      </w:r>
      <w:r w:rsidRPr="00690764">
        <w:rPr>
          <w:rtl/>
        </w:rPr>
        <w:t>د بن عبد رب</w:t>
      </w:r>
      <w:r w:rsidR="00EF52ED" w:rsidRPr="00690764">
        <w:rPr>
          <w:rtl/>
        </w:rPr>
        <w:t>ّ</w:t>
      </w:r>
      <w:r w:rsidRPr="00690764">
        <w:rPr>
          <w:rtl/>
        </w:rPr>
        <w:t xml:space="preserve">ه الأندلسي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327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نشر دار الأندلس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1416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49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الغدير في الكتاب والس</w:t>
      </w:r>
      <w:r w:rsidR="00EF52ED" w:rsidRPr="00690764">
        <w:rPr>
          <w:rStyle w:val="rfdFootnoteBold"/>
          <w:rtl/>
        </w:rPr>
        <w:t>ُ</w:t>
      </w:r>
      <w:r w:rsidRPr="00690764">
        <w:rPr>
          <w:rStyle w:val="rfdFootnoteBold"/>
          <w:rtl/>
        </w:rPr>
        <w:t>ن</w:t>
      </w:r>
      <w:r w:rsidR="00EF52ED" w:rsidRPr="00690764">
        <w:rPr>
          <w:rStyle w:val="rfdFootnoteBold"/>
          <w:rtl/>
        </w:rPr>
        <w:t>ّ</w:t>
      </w:r>
      <w:r w:rsidRPr="00690764">
        <w:rPr>
          <w:rStyle w:val="rfdFootnoteBold"/>
          <w:rtl/>
        </w:rPr>
        <w:t>ة والأدب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لعبد الحسين أحمد الأميني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 xml:space="preserve">النجفي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1389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مؤس</w:t>
      </w:r>
      <w:r w:rsidR="00EF52ED" w:rsidRPr="00690764">
        <w:rPr>
          <w:rtl/>
        </w:rPr>
        <w:t>ّ</w:t>
      </w:r>
      <w:r w:rsidRPr="00690764">
        <w:rPr>
          <w:rtl/>
        </w:rPr>
        <w:t>سة الأعلمي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1414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50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غرر الحكم ودرر الكلم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لعبد الواحد الآمدي التميمي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ق 5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تصحيح حسين الأعلمي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مؤس</w:t>
      </w:r>
      <w:r w:rsidR="00EF52ED" w:rsidRPr="00690764">
        <w:rPr>
          <w:rtl/>
        </w:rPr>
        <w:t>ّ</w:t>
      </w:r>
      <w:r w:rsidRPr="00690764">
        <w:rPr>
          <w:rtl/>
        </w:rPr>
        <w:t>سة الأعلمي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1407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51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الفصول المهم</w:t>
      </w:r>
      <w:r w:rsidR="00EF52ED" w:rsidRPr="00690764">
        <w:rPr>
          <w:rStyle w:val="rfdFootnoteBold"/>
          <w:rtl/>
        </w:rPr>
        <w:t>ّ</w:t>
      </w:r>
      <w:r w:rsidRPr="00690764">
        <w:rPr>
          <w:rStyle w:val="rfdFootnoteBold"/>
          <w:rtl/>
        </w:rPr>
        <w:t>ة في تأليف الأ</w:t>
      </w:r>
      <w:r w:rsidR="00EF52ED" w:rsidRPr="00690764">
        <w:rPr>
          <w:rStyle w:val="rfdFootnoteBold"/>
          <w:rtl/>
        </w:rPr>
        <w:t>ُ</w:t>
      </w:r>
      <w:r w:rsidRPr="00690764">
        <w:rPr>
          <w:rStyle w:val="rfdFootnoteBold"/>
          <w:rtl/>
        </w:rPr>
        <w:t>مة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لعبد الحسين شرف الدين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1377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تحقيق عبد الجب</w:t>
      </w:r>
      <w:r w:rsidR="00EF52ED" w:rsidRPr="00690764">
        <w:rPr>
          <w:rtl/>
        </w:rPr>
        <w:t>ّ</w:t>
      </w:r>
      <w:r w:rsidRPr="00690764">
        <w:rPr>
          <w:rtl/>
        </w:rPr>
        <w:t>ار شرارة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رابطة الثقافة والعلاقات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قم 1417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52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فضائل الصحابة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لأحمد بن حنبل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241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تحقيق وصي الله بن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محم</w:t>
      </w:r>
      <w:r w:rsidR="00EF52ED" w:rsidRPr="00690764">
        <w:rPr>
          <w:rtl/>
        </w:rPr>
        <w:t>ّ</w:t>
      </w:r>
      <w:r w:rsidRPr="00690764">
        <w:rPr>
          <w:rtl/>
        </w:rPr>
        <w:t>د عب</w:t>
      </w:r>
      <w:r w:rsidR="00EF52ED" w:rsidRPr="00690764">
        <w:rPr>
          <w:rtl/>
        </w:rPr>
        <w:t>ّ</w:t>
      </w:r>
      <w:r w:rsidRPr="00690764">
        <w:rPr>
          <w:rtl/>
        </w:rPr>
        <w:t>اس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 ابن الجوزي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الدم</w:t>
      </w:r>
      <w:r w:rsidR="00EF52ED" w:rsidRPr="00690764">
        <w:rPr>
          <w:rtl/>
        </w:rPr>
        <w:t>ّ</w:t>
      </w:r>
      <w:r w:rsidRPr="00690764">
        <w:rPr>
          <w:rtl/>
        </w:rPr>
        <w:t>ام 1420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53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فتح الباري شرح صحيح البخاري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لابن حجر العسقلاني أحمد بن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 xml:space="preserve">علي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852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تحقيق عبد العزيز بن باز ومحم</w:t>
      </w:r>
      <w:r w:rsidR="00EF52ED" w:rsidRPr="00690764">
        <w:rPr>
          <w:rtl/>
        </w:rPr>
        <w:t>ّ</w:t>
      </w:r>
      <w:r w:rsidRPr="00690764">
        <w:rPr>
          <w:rtl/>
        </w:rPr>
        <w:t>د فؤاد عبد الباقي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الكتب العلمية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1410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54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القصائد الهاشميات والقصائد العلويات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للكميت بن زيد الأسدي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و</w:t>
      </w:r>
      <w:r w:rsidR="00EF52ED" w:rsidRPr="00690764">
        <w:rPr>
          <w:rtl/>
        </w:rPr>
        <w:t>ٱ</w:t>
      </w:r>
      <w:r w:rsidRPr="00690764">
        <w:rPr>
          <w:rtl/>
        </w:rPr>
        <w:t>بن أبي الحديد المعتزلي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منشورات مؤس</w:t>
      </w:r>
      <w:r w:rsidR="00EF52ED" w:rsidRPr="00690764">
        <w:rPr>
          <w:rtl/>
        </w:rPr>
        <w:t>ّ</w:t>
      </w:r>
      <w:r w:rsidRPr="00690764">
        <w:rPr>
          <w:rtl/>
        </w:rPr>
        <w:t>سة الأعلمي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55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الكامل في التاريخ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لابن الأثير علي بن محم</w:t>
      </w:r>
      <w:r w:rsidR="00EF52ED" w:rsidRPr="00690764">
        <w:rPr>
          <w:rtl/>
        </w:rPr>
        <w:t>ّ</w:t>
      </w:r>
      <w:r w:rsidRPr="00690764">
        <w:rPr>
          <w:rtl/>
        </w:rPr>
        <w:t xml:space="preserve">د الجزري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630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تحقيق عبد الله القاضي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 الكتب العلمية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1415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56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الكافي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للكليني محم</w:t>
      </w:r>
      <w:r w:rsidR="00EF52ED" w:rsidRPr="00690764">
        <w:rPr>
          <w:rtl/>
        </w:rPr>
        <w:t>ّ</w:t>
      </w:r>
      <w:r w:rsidRPr="00690764">
        <w:rPr>
          <w:rtl/>
        </w:rPr>
        <w:t xml:space="preserve">د بن يعقوب الرازي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329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تحقيق ونشر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دار الأ</w:t>
      </w:r>
      <w:r w:rsidR="00EF52ED" w:rsidRPr="00690764">
        <w:rPr>
          <w:rtl/>
        </w:rPr>
        <w:t>ُ</w:t>
      </w:r>
      <w:r w:rsidRPr="00690764">
        <w:rPr>
          <w:rtl/>
        </w:rPr>
        <w:t>سوة للطباعة والنشر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طهران 1418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57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كامل الزيارات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لأبي القاسم جعفر بن محم</w:t>
      </w:r>
      <w:r w:rsidR="00EF52ED" w:rsidRPr="00690764">
        <w:rPr>
          <w:rtl/>
        </w:rPr>
        <w:t>ّ</w:t>
      </w:r>
      <w:r w:rsidRPr="00690764">
        <w:rPr>
          <w:rtl/>
        </w:rPr>
        <w:t xml:space="preserve">د بن قولويه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367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تحقيق عبد الحسين الأميني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المطبعة المرتضوية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النجف 1356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>
        <w:rPr>
          <w:rtl/>
        </w:rPr>
        <w:br w:type="page"/>
      </w:r>
      <w:r w:rsidRPr="00690764">
        <w:rPr>
          <w:rStyle w:val="rfdFootnoteBold"/>
          <w:rtl/>
        </w:rPr>
        <w:lastRenderedPageBreak/>
        <w:t xml:space="preserve">58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كنز العم</w:t>
      </w:r>
      <w:r w:rsidR="00FF46DF" w:rsidRPr="00690764">
        <w:rPr>
          <w:rStyle w:val="rfdFootnoteBold"/>
          <w:rtl/>
        </w:rPr>
        <w:t>ّ</w:t>
      </w:r>
      <w:r w:rsidRPr="00690764">
        <w:rPr>
          <w:rStyle w:val="rfdFootnoteBold"/>
          <w:rtl/>
        </w:rPr>
        <w:t>ال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لعلي المت</w:t>
      </w:r>
      <w:r w:rsidR="00FF46DF" w:rsidRPr="00690764">
        <w:rPr>
          <w:rtl/>
        </w:rPr>
        <w:t>ّ</w:t>
      </w:r>
      <w:r w:rsidRPr="00690764">
        <w:rPr>
          <w:rtl/>
        </w:rPr>
        <w:t xml:space="preserve">قي الهندي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975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تحقيق بكر حي</w:t>
      </w:r>
      <w:r w:rsidR="00FF46DF" w:rsidRPr="00690764">
        <w:rPr>
          <w:rtl/>
        </w:rPr>
        <w:t>ّ</w:t>
      </w:r>
      <w:r w:rsidRPr="00690764">
        <w:rPr>
          <w:rtl/>
        </w:rPr>
        <w:t>اني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وغيره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مؤس</w:t>
      </w:r>
      <w:r w:rsidR="00FF46DF" w:rsidRPr="00690764">
        <w:rPr>
          <w:rtl/>
        </w:rPr>
        <w:t>ّ</w:t>
      </w:r>
      <w:r w:rsidRPr="00690764">
        <w:rPr>
          <w:rtl/>
        </w:rPr>
        <w:t>سة الرسالة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1413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59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الكنى</w:t>
      </w:r>
      <w:r w:rsidR="00FF46DF" w:rsidRPr="00690764">
        <w:rPr>
          <w:rStyle w:val="rfdFootnoteBold"/>
          <w:rtl/>
        </w:rPr>
        <w:t>ٰ</w:t>
      </w:r>
      <w:r w:rsidRPr="00690764">
        <w:rPr>
          <w:rStyle w:val="rfdFootnoteBold"/>
          <w:rtl/>
        </w:rPr>
        <w:t xml:space="preserve"> والألقاب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لعب</w:t>
      </w:r>
      <w:r w:rsidR="00FF46DF" w:rsidRPr="00690764">
        <w:rPr>
          <w:rtl/>
        </w:rPr>
        <w:t>ّ</w:t>
      </w:r>
      <w:r w:rsidRPr="00690764">
        <w:rPr>
          <w:rtl/>
        </w:rPr>
        <w:t>اس بن محم</w:t>
      </w:r>
      <w:r w:rsidR="00FF46DF" w:rsidRPr="00690764">
        <w:rPr>
          <w:rtl/>
        </w:rPr>
        <w:t>ّ</w:t>
      </w:r>
      <w:r w:rsidRPr="00690764">
        <w:rPr>
          <w:rtl/>
        </w:rPr>
        <w:t>د رضا القم</w:t>
      </w:r>
      <w:r w:rsidR="00FF46DF" w:rsidRPr="00690764">
        <w:rPr>
          <w:rtl/>
        </w:rPr>
        <w:t>ّ</w:t>
      </w:r>
      <w:r w:rsidRPr="00690764">
        <w:rPr>
          <w:rtl/>
        </w:rPr>
        <w:t xml:space="preserve">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1359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="00444449" w:rsidRPr="00690764">
        <w:rPr>
          <w:rtl/>
        </w:rPr>
        <w:t xml:space="preserve"> </w:t>
      </w:r>
      <w:r w:rsidRPr="00690764">
        <w:rPr>
          <w:rtl/>
        </w:rPr>
        <w:t xml:space="preserve">تحقيق </w:t>
      </w:r>
      <w:r w:rsidR="00FF46DF" w:rsidRPr="00690764">
        <w:rPr>
          <w:rtl/>
        </w:rPr>
        <w:br/>
      </w:r>
      <w:r w:rsidRPr="00690764">
        <w:rPr>
          <w:rtl/>
        </w:rPr>
        <w:t>محم</w:t>
      </w:r>
      <w:r w:rsidR="00FF46DF" w:rsidRPr="00690764">
        <w:rPr>
          <w:rtl/>
        </w:rPr>
        <w:t>ّ</w:t>
      </w:r>
      <w:r w:rsidRPr="00690764">
        <w:rPr>
          <w:rtl/>
        </w:rPr>
        <w:t>د هادي الأميني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مكتبة الصدر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طهران 1409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60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لسان العرب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لابن منظور محم</w:t>
      </w:r>
      <w:r w:rsidR="00FF46DF" w:rsidRPr="00690764">
        <w:rPr>
          <w:rtl/>
        </w:rPr>
        <w:t>ّ</w:t>
      </w:r>
      <w:r w:rsidRPr="00690764">
        <w:rPr>
          <w:rtl/>
        </w:rPr>
        <w:t xml:space="preserve">د بن مكرم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711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تحقيق علي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شيري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 إحياء التراث العربي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1408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61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مجمع البيان في تفسير القرآن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للطبرسي الفضل بن الحسن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548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 الفكر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1414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62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مجمع الزوائد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لعلي بن أبي بكر بن سليمان الهيثمي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807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نشر دار الكتب العليمة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1408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63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المراجعات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لعبد الحسين شرف الدين الموسوي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1377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تحقيق حسين الراضي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 الكتاب الإسلامي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64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مستدركات أعيان الشيعة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لحسن الأمين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 التعارف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1409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65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المستدرك على</w:t>
      </w:r>
      <w:r w:rsidR="00FF46DF" w:rsidRPr="00690764">
        <w:rPr>
          <w:rStyle w:val="rfdFootnoteBold"/>
          <w:rtl/>
        </w:rPr>
        <w:t>ٰ</w:t>
      </w:r>
      <w:r w:rsidRPr="00690764">
        <w:rPr>
          <w:rStyle w:val="rfdFootnoteBold"/>
          <w:rtl/>
        </w:rPr>
        <w:t xml:space="preserve"> الصحيحين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للحاكم النيسابوري محم</w:t>
      </w:r>
      <w:r w:rsidR="00FF46DF" w:rsidRPr="00690764">
        <w:rPr>
          <w:rtl/>
        </w:rPr>
        <w:t>ّ</w:t>
      </w:r>
      <w:r w:rsidRPr="00690764">
        <w:rPr>
          <w:rtl/>
        </w:rPr>
        <w:t>د بن عبد الله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406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تحقيق مصطفى</w:t>
      </w:r>
      <w:r w:rsidR="00FF46DF" w:rsidRPr="00690764">
        <w:rPr>
          <w:rtl/>
        </w:rPr>
        <w:t>ٰ</w:t>
      </w:r>
      <w:r w:rsidRPr="00690764">
        <w:rPr>
          <w:rtl/>
        </w:rPr>
        <w:t xml:space="preserve"> عبد القادر عطا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دار الكتب العلمية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1411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66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مستدرك الوسائل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لميرزا حسين النوري الطبرسي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1320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تحقيق ونشر مؤس</w:t>
      </w:r>
      <w:r w:rsidR="00FF46DF" w:rsidRPr="00690764">
        <w:rPr>
          <w:rtl/>
        </w:rPr>
        <w:t>ّ</w:t>
      </w:r>
      <w:r w:rsidRPr="00690764">
        <w:rPr>
          <w:rtl/>
        </w:rPr>
        <w:t xml:space="preserve">سة آل البيت </w:t>
      </w:r>
      <w:r w:rsidRPr="00690764">
        <w:rPr>
          <w:rStyle w:val="rfdAlaem"/>
          <w:rtl/>
        </w:rPr>
        <w:t>عليهم‌السلام</w:t>
      </w:r>
      <w:r w:rsidRPr="00690764">
        <w:rPr>
          <w:rtl/>
        </w:rPr>
        <w:t xml:space="preserve"> لإحياء التراث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 1411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690764">
        <w:rPr>
          <w:rStyle w:val="rfdFootnoteBold"/>
          <w:rtl/>
        </w:rPr>
        <w:t xml:space="preserve">67 </w:t>
      </w:r>
      <w:r w:rsidR="00294847" w:rsidRPr="00690764">
        <w:rPr>
          <w:rStyle w:val="rfdFootnoteBold"/>
          <w:rtl/>
        </w:rPr>
        <w:t>ـ</w:t>
      </w:r>
      <w:r w:rsidRPr="00690764">
        <w:rPr>
          <w:rStyle w:val="rfdFootnoteBold"/>
          <w:rtl/>
        </w:rPr>
        <w:t xml:space="preserve"> المسند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لأحمد بن حنبل </w:t>
      </w:r>
      <w:r w:rsidR="008100A7" w:rsidRPr="00690764">
        <w:rPr>
          <w:rtl/>
        </w:rPr>
        <w:t>(</w:t>
      </w:r>
      <w:r w:rsidR="00690764">
        <w:rPr>
          <w:rFonts w:hint="cs"/>
          <w:rtl/>
        </w:rPr>
        <w:t xml:space="preserve"> </w:t>
      </w:r>
      <w:r w:rsidRPr="00690764">
        <w:rPr>
          <w:rtl/>
        </w:rPr>
        <w:t>ت 241</w:t>
      </w:r>
      <w:r w:rsidR="00690764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دار صادر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بيروت</w:t>
      </w:r>
      <w:r w:rsidR="00F26704" w:rsidRPr="00690764">
        <w:rPr>
          <w:rtl/>
        </w:rPr>
        <w:t xml:space="preserve"> .</w:t>
      </w:r>
    </w:p>
    <w:p w:rsidR="000509AA" w:rsidRPr="00690764" w:rsidRDefault="000509AA" w:rsidP="00690764">
      <w:pPr>
        <w:pStyle w:val="rfdVar"/>
        <w:rPr>
          <w:rtl/>
        </w:rPr>
      </w:pPr>
      <w:r w:rsidRPr="00AF14AC">
        <w:rPr>
          <w:rStyle w:val="rfdFootnoteBold"/>
          <w:rtl/>
        </w:rPr>
        <w:t xml:space="preserve">68 </w:t>
      </w:r>
      <w:r w:rsidR="00294847" w:rsidRPr="00AF14AC">
        <w:rPr>
          <w:rStyle w:val="rfdFootnoteBold"/>
          <w:rtl/>
        </w:rPr>
        <w:t>ـ</w:t>
      </w:r>
      <w:r w:rsidRPr="00AF14AC">
        <w:rPr>
          <w:rStyle w:val="rfdFootnoteBold"/>
          <w:rtl/>
        </w:rPr>
        <w:t xml:space="preserve"> المسند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للشاشي الهيثم بن كليب </w:t>
      </w:r>
      <w:r w:rsidR="008100A7" w:rsidRPr="00690764">
        <w:rPr>
          <w:rtl/>
        </w:rPr>
        <w:t>(</w:t>
      </w:r>
      <w:r w:rsidR="00AF14AC">
        <w:rPr>
          <w:rFonts w:hint="cs"/>
          <w:rtl/>
        </w:rPr>
        <w:t xml:space="preserve"> </w:t>
      </w:r>
      <w:r w:rsidRPr="00690764">
        <w:rPr>
          <w:rtl/>
        </w:rPr>
        <w:t>ت 335</w:t>
      </w:r>
      <w:r w:rsidR="00AF14AC">
        <w:rPr>
          <w:rFonts w:hint="cs"/>
          <w:rtl/>
        </w:rPr>
        <w:t xml:space="preserve"> </w:t>
      </w:r>
      <w:r w:rsidR="008100A7" w:rsidRPr="00690764">
        <w:rPr>
          <w:rtl/>
        </w:rPr>
        <w:t>)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تحقيق محفوظ</w:t>
      </w:r>
      <w:r w:rsidR="00444449" w:rsidRPr="00690764">
        <w:rPr>
          <w:rtl/>
        </w:rPr>
        <w:t xml:space="preserve"> </w:t>
      </w:r>
      <w:r w:rsidR="00444449" w:rsidRPr="00690764">
        <w:rPr>
          <w:rtl/>
        </w:rPr>
        <w:br/>
      </w:r>
      <w:r w:rsidRPr="00690764">
        <w:rPr>
          <w:rtl/>
        </w:rPr>
        <w:t>الرحم</w:t>
      </w:r>
      <w:r w:rsidR="00FF46DF" w:rsidRPr="00690764">
        <w:rPr>
          <w:rtl/>
        </w:rPr>
        <w:t>ٰ</w:t>
      </w:r>
      <w:r w:rsidRPr="00690764">
        <w:rPr>
          <w:rtl/>
        </w:rPr>
        <w:t>ن زين الله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نشر مكتبة العلوم والحكم</w:t>
      </w:r>
      <w:r w:rsidR="00C51724" w:rsidRPr="00690764">
        <w:rPr>
          <w:rtl/>
        </w:rPr>
        <w:t xml:space="preserve"> ،</w:t>
      </w:r>
      <w:r w:rsidRPr="00690764">
        <w:rPr>
          <w:rtl/>
        </w:rPr>
        <w:t xml:space="preserve"> المدينة المنو</w:t>
      </w:r>
      <w:r w:rsidR="00FF46DF" w:rsidRPr="00690764">
        <w:rPr>
          <w:rtl/>
        </w:rPr>
        <w:t>ّ</w:t>
      </w:r>
      <w:r w:rsidRPr="00690764">
        <w:rPr>
          <w:rtl/>
        </w:rPr>
        <w:t>رة 1410</w:t>
      </w:r>
      <w:r w:rsidR="00F26704" w:rsidRPr="00690764">
        <w:rPr>
          <w:rtl/>
        </w:rPr>
        <w:t xml:space="preserve"> .</w:t>
      </w:r>
    </w:p>
    <w:p w:rsidR="000509AA" w:rsidRPr="00AF14AC" w:rsidRDefault="000509AA" w:rsidP="00AF14AC">
      <w:pPr>
        <w:pStyle w:val="rfdVar"/>
        <w:rPr>
          <w:rtl/>
        </w:rPr>
      </w:pPr>
      <w:r w:rsidRPr="00AF14AC">
        <w:rPr>
          <w:rStyle w:val="rfdFootnoteBold"/>
          <w:rtl/>
        </w:rPr>
        <w:t xml:space="preserve">69 </w:t>
      </w:r>
      <w:r w:rsidR="00294847" w:rsidRPr="00AF14AC">
        <w:rPr>
          <w:rStyle w:val="rfdFootnoteBold"/>
          <w:rtl/>
        </w:rPr>
        <w:t>ـ</w:t>
      </w:r>
      <w:r w:rsidRPr="00AF14AC">
        <w:rPr>
          <w:rStyle w:val="rfdFootnoteBold"/>
          <w:rtl/>
        </w:rPr>
        <w:t xml:space="preserve"> مشكاة المصابيح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لمحم</w:t>
      </w:r>
      <w:r w:rsidR="00FF46DF" w:rsidRPr="00AF14AC">
        <w:rPr>
          <w:rtl/>
        </w:rPr>
        <w:t>ّ</w:t>
      </w:r>
      <w:r w:rsidRPr="00AF14AC">
        <w:rPr>
          <w:rtl/>
        </w:rPr>
        <w:t>د بن عبد الله الخطيب التبريزي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نشر دار</w:t>
      </w:r>
      <w:r w:rsidR="00444449" w:rsidRPr="00AF14AC">
        <w:rPr>
          <w:rtl/>
        </w:rPr>
        <w:t xml:space="preserve"> </w:t>
      </w:r>
      <w:r w:rsidR="00444449" w:rsidRPr="00AF14AC">
        <w:rPr>
          <w:rtl/>
        </w:rPr>
        <w:br/>
      </w:r>
      <w:r w:rsidRPr="00AF14AC">
        <w:rPr>
          <w:rtl/>
        </w:rPr>
        <w:t>الفكر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بيروت 1411</w:t>
      </w:r>
      <w:r w:rsidR="00F26704" w:rsidRPr="00AF14AC">
        <w:rPr>
          <w:rtl/>
        </w:rPr>
        <w:t xml:space="preserve"> .</w:t>
      </w:r>
    </w:p>
    <w:p w:rsidR="000509AA" w:rsidRPr="00AF14AC" w:rsidRDefault="000509AA" w:rsidP="00AF14AC">
      <w:pPr>
        <w:pStyle w:val="rfdVar"/>
        <w:rPr>
          <w:rtl/>
        </w:rPr>
      </w:pPr>
      <w:r w:rsidRPr="00AF14AC">
        <w:rPr>
          <w:rStyle w:val="rfdFootnoteBold"/>
          <w:rtl/>
        </w:rPr>
        <w:t xml:space="preserve">70 </w:t>
      </w:r>
      <w:r w:rsidR="00294847" w:rsidRPr="00AF14AC">
        <w:rPr>
          <w:rStyle w:val="rfdFootnoteBold"/>
          <w:rtl/>
        </w:rPr>
        <w:t>ـ</w:t>
      </w:r>
      <w:r w:rsidRPr="00AF14AC">
        <w:rPr>
          <w:rStyle w:val="rfdFootnoteBold"/>
          <w:rtl/>
        </w:rPr>
        <w:t xml:space="preserve"> المصن</w:t>
      </w:r>
      <w:r w:rsidR="00FF46DF" w:rsidRPr="00AF14AC">
        <w:rPr>
          <w:rStyle w:val="rfdFootnoteBold"/>
          <w:rtl/>
        </w:rPr>
        <w:t>ّ</w:t>
      </w:r>
      <w:r w:rsidRPr="00AF14AC">
        <w:rPr>
          <w:rStyle w:val="rfdFootnoteBold"/>
          <w:rtl/>
        </w:rPr>
        <w:t>ف في الأحاديث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لمحم</w:t>
      </w:r>
      <w:r w:rsidR="00FF46DF" w:rsidRPr="00AF14AC">
        <w:rPr>
          <w:rtl/>
        </w:rPr>
        <w:t>ّ</w:t>
      </w:r>
      <w:r w:rsidRPr="00AF14AC">
        <w:rPr>
          <w:rtl/>
        </w:rPr>
        <w:t xml:space="preserve">د بن أبي شيبة الكوفي </w:t>
      </w:r>
      <w:r w:rsidR="008100A7" w:rsidRPr="00AF14AC">
        <w:rPr>
          <w:rtl/>
        </w:rPr>
        <w:t>(</w:t>
      </w:r>
      <w:r w:rsidR="00AF14AC">
        <w:rPr>
          <w:rFonts w:hint="cs"/>
          <w:rtl/>
        </w:rPr>
        <w:t xml:space="preserve"> </w:t>
      </w:r>
      <w:r w:rsidRPr="00AF14AC">
        <w:rPr>
          <w:rtl/>
        </w:rPr>
        <w:t>ت 235</w:t>
      </w:r>
      <w:r w:rsidR="00AF14AC">
        <w:rPr>
          <w:rFonts w:hint="cs"/>
          <w:rtl/>
        </w:rPr>
        <w:t xml:space="preserve"> </w:t>
      </w:r>
      <w:r w:rsidR="008100A7" w:rsidRPr="00AF14AC">
        <w:rPr>
          <w:rtl/>
        </w:rPr>
        <w:t>)</w:t>
      </w:r>
      <w:r w:rsidR="00C51724" w:rsidRPr="00AF14AC">
        <w:rPr>
          <w:rtl/>
        </w:rPr>
        <w:t xml:space="preserve"> ،</w:t>
      </w:r>
      <w:r w:rsidR="00444449" w:rsidRPr="00AF14AC">
        <w:rPr>
          <w:rtl/>
        </w:rPr>
        <w:t xml:space="preserve"> </w:t>
      </w:r>
      <w:r w:rsidR="00444449" w:rsidRPr="00AF14AC">
        <w:rPr>
          <w:rtl/>
        </w:rPr>
        <w:br/>
      </w:r>
      <w:r w:rsidRPr="00AF14AC">
        <w:rPr>
          <w:rtl/>
        </w:rPr>
        <w:t>تحقيق سعيد اللح</w:t>
      </w:r>
      <w:r w:rsidR="00FF46DF" w:rsidRPr="00AF14AC">
        <w:rPr>
          <w:rtl/>
        </w:rPr>
        <w:t>ّ</w:t>
      </w:r>
      <w:r w:rsidRPr="00AF14AC">
        <w:rPr>
          <w:rtl/>
        </w:rPr>
        <w:t>ام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نشر دار الفكر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بيروت 1409</w:t>
      </w:r>
      <w:r w:rsidR="00F26704" w:rsidRPr="00AF14AC">
        <w:rPr>
          <w:rtl/>
        </w:rPr>
        <w:t xml:space="preserve"> .</w:t>
      </w:r>
    </w:p>
    <w:p w:rsidR="000509AA" w:rsidRPr="00AF14AC" w:rsidRDefault="000509AA" w:rsidP="00AF14AC">
      <w:pPr>
        <w:pStyle w:val="rfdVar"/>
        <w:rPr>
          <w:rtl/>
        </w:rPr>
      </w:pPr>
      <w:r w:rsidRPr="00AF14AC">
        <w:rPr>
          <w:rStyle w:val="rfdFootnoteBold"/>
          <w:rtl/>
        </w:rPr>
        <w:t xml:space="preserve">71 </w:t>
      </w:r>
      <w:r w:rsidR="00294847" w:rsidRPr="00AF14AC">
        <w:rPr>
          <w:rStyle w:val="rfdFootnoteBold"/>
          <w:rtl/>
        </w:rPr>
        <w:t>ـ</w:t>
      </w:r>
      <w:r w:rsidRPr="00AF14AC">
        <w:rPr>
          <w:rStyle w:val="rfdFootnoteBold"/>
          <w:rtl/>
        </w:rPr>
        <w:t xml:space="preserve"> المطو</w:t>
      </w:r>
      <w:r w:rsidR="00FF46DF" w:rsidRPr="00AF14AC">
        <w:rPr>
          <w:rStyle w:val="rfdFootnoteBold"/>
          <w:rtl/>
        </w:rPr>
        <w:t>ّ</w:t>
      </w:r>
      <w:r w:rsidRPr="00AF14AC">
        <w:rPr>
          <w:rStyle w:val="rfdFootnoteBold"/>
          <w:rtl/>
        </w:rPr>
        <w:t>ل شرح تلخيص المفتاح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لمسعود بن عمر سعد الدين</w:t>
      </w:r>
      <w:r w:rsidR="00444449" w:rsidRPr="00AF14AC">
        <w:rPr>
          <w:rtl/>
        </w:rPr>
        <w:t xml:space="preserve"> </w:t>
      </w:r>
      <w:r w:rsidR="00444449" w:rsidRPr="00AF14AC">
        <w:rPr>
          <w:rtl/>
        </w:rPr>
        <w:br/>
      </w:r>
      <w:r w:rsidRPr="00AF14AC">
        <w:rPr>
          <w:rtl/>
        </w:rPr>
        <w:t xml:space="preserve">التفتازاني </w:t>
      </w:r>
      <w:r w:rsidR="008100A7" w:rsidRPr="00AF14AC">
        <w:rPr>
          <w:rtl/>
        </w:rPr>
        <w:t>(</w:t>
      </w:r>
      <w:r w:rsidR="00AF14AC">
        <w:rPr>
          <w:rFonts w:hint="cs"/>
          <w:rtl/>
        </w:rPr>
        <w:t xml:space="preserve"> </w:t>
      </w:r>
      <w:r w:rsidRPr="00AF14AC">
        <w:rPr>
          <w:rtl/>
        </w:rPr>
        <w:t>ت 793</w:t>
      </w:r>
      <w:r w:rsidR="00AF14AC">
        <w:rPr>
          <w:rFonts w:hint="cs"/>
          <w:rtl/>
        </w:rPr>
        <w:t xml:space="preserve"> </w:t>
      </w:r>
      <w:r w:rsidR="008100A7" w:rsidRPr="00AF14AC">
        <w:rPr>
          <w:rtl/>
        </w:rPr>
        <w:t>)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نشر المكتبة الأزهرية للتراث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القاهرة 1330</w:t>
      </w:r>
      <w:r w:rsidR="00F26704" w:rsidRPr="00AF14AC">
        <w:rPr>
          <w:rtl/>
        </w:rPr>
        <w:t xml:space="preserve"> .</w:t>
      </w:r>
    </w:p>
    <w:p w:rsidR="000509AA" w:rsidRPr="00AF14AC" w:rsidRDefault="000509AA" w:rsidP="00AF14AC">
      <w:pPr>
        <w:pStyle w:val="rfdVar"/>
        <w:rPr>
          <w:rStyle w:val="rfdPoemTiniCharChar"/>
          <w:rtl/>
        </w:rPr>
      </w:pPr>
      <w:r w:rsidRPr="00AF14AC">
        <w:rPr>
          <w:rStyle w:val="rfdFootnoteBold"/>
          <w:rtl/>
        </w:rPr>
        <w:t xml:space="preserve">72 </w:t>
      </w:r>
      <w:r w:rsidR="00294847" w:rsidRPr="00AF14AC">
        <w:rPr>
          <w:rStyle w:val="rfdFootnoteBold"/>
          <w:rtl/>
        </w:rPr>
        <w:t>ـ</w:t>
      </w:r>
      <w:r w:rsidRPr="00AF14AC">
        <w:rPr>
          <w:rStyle w:val="rfdFootnoteBold"/>
          <w:rtl/>
        </w:rPr>
        <w:t xml:space="preserve"> معاني الأخبار</w:t>
      </w:r>
      <w:r w:rsidR="00C51724" w:rsidRPr="00AF14AC">
        <w:rPr>
          <w:rtl/>
        </w:rPr>
        <w:t xml:space="preserve"> ،</w:t>
      </w:r>
      <w:r w:rsidRPr="00AF14AC">
        <w:rPr>
          <w:rtl/>
        </w:rPr>
        <w:t xml:space="preserve"> للشيخ الصدوق أبي جعفر محم</w:t>
      </w:r>
      <w:r w:rsidR="00FF46DF" w:rsidRPr="00AF14AC">
        <w:rPr>
          <w:rtl/>
        </w:rPr>
        <w:t>ّ</w:t>
      </w:r>
      <w:r w:rsidRPr="00AF14AC">
        <w:rPr>
          <w:rtl/>
        </w:rPr>
        <w:t xml:space="preserve">د بن علي </w:t>
      </w:r>
      <w:r w:rsidR="008100A7" w:rsidRPr="00AF14AC">
        <w:rPr>
          <w:rtl/>
        </w:rPr>
        <w:t>(</w:t>
      </w:r>
      <w:r w:rsidR="00A243B0">
        <w:rPr>
          <w:rFonts w:hint="cs"/>
          <w:rtl/>
        </w:rPr>
        <w:t xml:space="preserve"> </w:t>
      </w:r>
      <w:r w:rsidRPr="00AF14AC">
        <w:rPr>
          <w:rtl/>
        </w:rPr>
        <w:t>ت</w:t>
      </w:r>
      <w:r w:rsidR="00FF46DF" w:rsidRPr="00AF14AC">
        <w:rPr>
          <w:rtl/>
        </w:rPr>
        <w:t xml:space="preserve"> </w:t>
      </w:r>
      <w:r w:rsidR="00FF46DF" w:rsidRPr="00AF14AC">
        <w:rPr>
          <w:rtl/>
        </w:rPr>
        <w:br/>
      </w:r>
    </w:p>
    <w:p w:rsidR="00D33F27" w:rsidRDefault="00D33F27" w:rsidP="00E43D89">
      <w:pPr>
        <w:pStyle w:val="rfdVar0"/>
        <w:rPr>
          <w:rtl/>
        </w:rPr>
        <w:sectPr w:rsidR="00D33F27" w:rsidSect="00600DF3">
          <w:headerReference w:type="even" r:id="rId428"/>
          <w:headerReference w:type="default" r:id="rId429"/>
          <w:headerReference w:type="first" r:id="rId430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E43D89" w:rsidRDefault="000509AA" w:rsidP="00E43D89">
      <w:pPr>
        <w:pStyle w:val="rfdVar0"/>
        <w:rPr>
          <w:rtl/>
        </w:rPr>
      </w:pPr>
      <w:r>
        <w:rPr>
          <w:rtl/>
        </w:rPr>
        <w:lastRenderedPageBreak/>
        <w:br w:type="page"/>
      </w:r>
      <w:r w:rsidRPr="00E43D89">
        <w:rPr>
          <w:rtl/>
        </w:rPr>
        <w:lastRenderedPageBreak/>
        <w:t>381</w:t>
      </w:r>
      <w:r w:rsidR="00E43D89" w:rsidRPr="00E43D89">
        <w:rPr>
          <w:rFonts w:hint="cs"/>
          <w:rtl/>
        </w:rPr>
        <w:t xml:space="preserve"> </w:t>
      </w:r>
      <w:r w:rsidR="008100A7" w:rsidRPr="00E43D89">
        <w:rPr>
          <w:rtl/>
        </w:rPr>
        <w:t>)</w:t>
      </w:r>
      <w:r w:rsidR="00C51724" w:rsidRPr="00E43D89">
        <w:rPr>
          <w:rtl/>
        </w:rPr>
        <w:t xml:space="preserve"> ،</w:t>
      </w:r>
      <w:r w:rsidRPr="00E43D89">
        <w:rPr>
          <w:rtl/>
        </w:rPr>
        <w:t xml:space="preserve"> تحقيق علي أكبر الغف</w:t>
      </w:r>
      <w:r w:rsidR="00FF46DF" w:rsidRPr="00E43D89">
        <w:rPr>
          <w:rtl/>
        </w:rPr>
        <w:t>ّ</w:t>
      </w:r>
      <w:r w:rsidRPr="00E43D89">
        <w:rPr>
          <w:rtl/>
        </w:rPr>
        <w:t>اري</w:t>
      </w:r>
      <w:r w:rsidR="00C51724" w:rsidRPr="00E43D89">
        <w:rPr>
          <w:rtl/>
        </w:rPr>
        <w:t xml:space="preserve"> ،</w:t>
      </w:r>
      <w:r w:rsidRPr="00E43D89">
        <w:rPr>
          <w:rtl/>
        </w:rPr>
        <w:t xml:space="preserve"> نشر مؤس</w:t>
      </w:r>
      <w:r w:rsidR="00FF46DF" w:rsidRPr="00E43D89">
        <w:rPr>
          <w:rtl/>
        </w:rPr>
        <w:t>ّ</w:t>
      </w:r>
      <w:r w:rsidRPr="00E43D89">
        <w:rPr>
          <w:rtl/>
        </w:rPr>
        <w:t>سة النشر الإسلامي</w:t>
      </w:r>
      <w:r w:rsidR="00C51724" w:rsidRPr="00E43D89">
        <w:rPr>
          <w:rtl/>
        </w:rPr>
        <w:t xml:space="preserve"> ،</w:t>
      </w:r>
      <w:r w:rsidRPr="00E43D89">
        <w:rPr>
          <w:rtl/>
        </w:rPr>
        <w:t xml:space="preserve"> قم 1361</w:t>
      </w:r>
      <w:r w:rsidR="00F26704" w:rsidRPr="00E43D89">
        <w:rPr>
          <w:rtl/>
        </w:rPr>
        <w:t xml:space="preserve"> .</w:t>
      </w:r>
    </w:p>
    <w:p w:rsidR="000509AA" w:rsidRPr="00E43D89" w:rsidRDefault="000509AA" w:rsidP="00E43D89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73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معجم الأ</w:t>
      </w:r>
      <w:r w:rsidR="00FF46DF" w:rsidRPr="00B92373">
        <w:rPr>
          <w:rStyle w:val="rfdFootnoteBold"/>
          <w:rtl/>
        </w:rPr>
        <w:t>ُ</w:t>
      </w:r>
      <w:r w:rsidRPr="00B92373">
        <w:rPr>
          <w:rStyle w:val="rfdFootnoteBold"/>
          <w:rtl/>
        </w:rPr>
        <w:t>دباء</w:t>
      </w:r>
      <w:r w:rsidR="00C51724" w:rsidRPr="00E43D89">
        <w:rPr>
          <w:rtl/>
        </w:rPr>
        <w:t xml:space="preserve"> ،</w:t>
      </w:r>
      <w:r w:rsidRPr="00E43D89">
        <w:rPr>
          <w:rtl/>
        </w:rPr>
        <w:t xml:space="preserve"> لياقوت بن عبد الله الحموي الرومي البغدادي </w:t>
      </w:r>
      <w:r w:rsidR="008100A7" w:rsidRPr="00E43D89">
        <w:rPr>
          <w:rtl/>
        </w:rPr>
        <w:t>(</w:t>
      </w:r>
      <w:r w:rsidRPr="00E43D89">
        <w:rPr>
          <w:rtl/>
        </w:rPr>
        <w:t>ت</w:t>
      </w:r>
      <w:r w:rsidR="00444449" w:rsidRPr="00E43D89">
        <w:rPr>
          <w:rtl/>
        </w:rPr>
        <w:t xml:space="preserve"> </w:t>
      </w:r>
      <w:r w:rsidR="00444449" w:rsidRPr="00E43D89">
        <w:rPr>
          <w:rtl/>
        </w:rPr>
        <w:br/>
      </w:r>
      <w:r w:rsidRPr="00E43D89">
        <w:rPr>
          <w:rtl/>
        </w:rPr>
        <w:t>626</w:t>
      </w:r>
      <w:r w:rsidR="008100A7" w:rsidRPr="00E43D89">
        <w:rPr>
          <w:rtl/>
        </w:rPr>
        <w:t>)</w:t>
      </w:r>
      <w:r w:rsidR="00C51724" w:rsidRPr="00E43D89">
        <w:rPr>
          <w:rtl/>
        </w:rPr>
        <w:t xml:space="preserve"> ،</w:t>
      </w:r>
      <w:r w:rsidRPr="00E43D89">
        <w:rPr>
          <w:rtl/>
        </w:rPr>
        <w:t xml:space="preserve"> نشر دار الكتب العلمية</w:t>
      </w:r>
      <w:r w:rsidR="00C51724" w:rsidRPr="00E43D89">
        <w:rPr>
          <w:rtl/>
        </w:rPr>
        <w:t xml:space="preserve"> ،</w:t>
      </w:r>
      <w:r w:rsidRPr="00E43D89">
        <w:rPr>
          <w:rtl/>
        </w:rPr>
        <w:t xml:space="preserve"> بيروت 1411</w:t>
      </w:r>
      <w:r w:rsidR="00F26704" w:rsidRPr="00E43D89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74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المعجم الأوسط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لسليمان بن أحمد الطبراني </w:t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 360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Pr="00B92373">
        <w:rPr>
          <w:rtl/>
        </w:rPr>
        <w:t xml:space="preserve"> </w:t>
      </w:r>
      <w:r w:rsidR="00FF46DF" w:rsidRPr="00B92373">
        <w:rPr>
          <w:rtl/>
        </w:rPr>
        <w:t>؛</w:t>
      </w:r>
      <w:r w:rsidRPr="00B92373">
        <w:rPr>
          <w:rtl/>
        </w:rPr>
        <w:t xml:space="preserve"> تحقيق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Pr="00B92373">
        <w:rPr>
          <w:rtl/>
        </w:rPr>
        <w:t>أيمن صالح شعبان وسي</w:t>
      </w:r>
      <w:r w:rsidR="00FF46DF" w:rsidRPr="00B92373">
        <w:rPr>
          <w:rtl/>
        </w:rPr>
        <w:t>ّ</w:t>
      </w:r>
      <w:r w:rsidRPr="00B92373">
        <w:rPr>
          <w:rtl/>
        </w:rPr>
        <w:t>د أحمد إسماعيل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دار الحديث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القاهرة 1417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75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معجم البلدان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لياقوت بن عبد الله الحموي الرومي البغدادي </w:t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Pr="00B92373">
        <w:rPr>
          <w:rtl/>
        </w:rPr>
        <w:t>626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تحقيق فريد عبد العزيز الجندي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دار الكتب العلمية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بيروت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76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المعجم الصغير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لسليمان بن أحمد الطبراني </w:t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 360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دار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Pr="00B92373">
        <w:rPr>
          <w:rtl/>
        </w:rPr>
        <w:t>الكتب العلمية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بيروت 1403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77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المعجم الكبير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لسليمان بن أحمد الطبراني </w:t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 360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تحقيق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Pr="00B92373">
        <w:rPr>
          <w:rtl/>
        </w:rPr>
        <w:t>حمدي عبد المجيد السلفي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دار إحياء التراث العربي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78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معجم المؤل</w:t>
      </w:r>
      <w:r w:rsidR="00FF46DF" w:rsidRPr="00B92373">
        <w:rPr>
          <w:rStyle w:val="rfdFootnoteBold"/>
          <w:rtl/>
        </w:rPr>
        <w:t>ّ</w:t>
      </w:r>
      <w:r w:rsidRPr="00B92373">
        <w:rPr>
          <w:rStyle w:val="rfdFootnoteBold"/>
          <w:rtl/>
        </w:rPr>
        <w:t>فين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لكح</w:t>
      </w:r>
      <w:r w:rsidR="00FF46DF" w:rsidRPr="00B92373">
        <w:rPr>
          <w:rtl/>
        </w:rPr>
        <w:t>ّ</w:t>
      </w:r>
      <w:r w:rsidRPr="00B92373">
        <w:rPr>
          <w:rtl/>
        </w:rPr>
        <w:t>الة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مؤس</w:t>
      </w:r>
      <w:r w:rsidR="00FF46DF" w:rsidRPr="00B92373">
        <w:rPr>
          <w:rtl/>
        </w:rPr>
        <w:t>ّ</w:t>
      </w:r>
      <w:r w:rsidRPr="00B92373">
        <w:rPr>
          <w:rtl/>
        </w:rPr>
        <w:t>سة الرسالة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بيروت 1414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79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الملهوف على</w:t>
      </w:r>
      <w:r w:rsidR="00FF46DF" w:rsidRPr="00B92373">
        <w:rPr>
          <w:rStyle w:val="rfdFootnoteBold"/>
          <w:rtl/>
        </w:rPr>
        <w:t>ٰ</w:t>
      </w:r>
      <w:r w:rsidRPr="00B92373">
        <w:rPr>
          <w:rStyle w:val="rfdFootnoteBold"/>
          <w:rtl/>
        </w:rPr>
        <w:t xml:space="preserve"> قتلى</w:t>
      </w:r>
      <w:r w:rsidR="00FF46DF" w:rsidRPr="00B92373">
        <w:rPr>
          <w:rStyle w:val="rfdFootnoteBold"/>
          <w:rtl/>
        </w:rPr>
        <w:t>ٰ</w:t>
      </w:r>
      <w:r w:rsidRPr="00B92373">
        <w:rPr>
          <w:rStyle w:val="rfdFootnoteBold"/>
          <w:rtl/>
        </w:rPr>
        <w:t xml:space="preserve"> الطفوف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لابن طاووس علي بن موسى</w:t>
      </w:r>
      <w:r w:rsidR="00FF46DF" w:rsidRPr="00B92373">
        <w:rPr>
          <w:rtl/>
        </w:rPr>
        <w:t>ٰ</w:t>
      </w:r>
      <w:r w:rsidRPr="00B92373">
        <w:rPr>
          <w:rtl/>
        </w:rPr>
        <w:t xml:space="preserve"> بن جعفر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 664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تحقيق فارس الحس</w:t>
      </w:r>
      <w:r w:rsidR="00FF46DF" w:rsidRPr="00B92373">
        <w:rPr>
          <w:rtl/>
        </w:rPr>
        <w:t>ّ</w:t>
      </w:r>
      <w:r w:rsidRPr="00B92373">
        <w:rPr>
          <w:rtl/>
        </w:rPr>
        <w:t>ون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دار الأ</w:t>
      </w:r>
      <w:r w:rsidR="00FF46DF" w:rsidRPr="00B92373">
        <w:rPr>
          <w:rtl/>
        </w:rPr>
        <w:t>ُ</w:t>
      </w:r>
      <w:r w:rsidRPr="00B92373">
        <w:rPr>
          <w:rtl/>
        </w:rPr>
        <w:t>سوة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قم 1414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80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مناقب آل أبي طالب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لمحم</w:t>
      </w:r>
      <w:r w:rsidR="00FF46DF" w:rsidRPr="00B92373">
        <w:rPr>
          <w:rtl/>
        </w:rPr>
        <w:t>ّ</w:t>
      </w:r>
      <w:r w:rsidRPr="00B92373">
        <w:rPr>
          <w:rtl/>
        </w:rPr>
        <w:t>د بن علي بن شهرآشوب المازندراني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 588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تحقيق يوسف البقاعي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دار الأضواء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بيروت 1412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81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مناقب الإمام علي</w:t>
      </w:r>
      <w:r w:rsidR="00FF46DF" w:rsidRPr="00B92373">
        <w:rPr>
          <w:rStyle w:val="rfdFootnoteBold"/>
          <w:rtl/>
        </w:rPr>
        <w:t>ّ</w:t>
      </w:r>
      <w:r w:rsidRPr="00B92373">
        <w:rPr>
          <w:rStyle w:val="rfdFootnoteBold"/>
          <w:rtl/>
        </w:rPr>
        <w:t xml:space="preserve"> </w:t>
      </w:r>
      <w:r w:rsidRPr="00B92373">
        <w:rPr>
          <w:rStyle w:val="rfdAlaem"/>
          <w:rtl/>
        </w:rPr>
        <w:t>عليه‌السلام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للموف</w:t>
      </w:r>
      <w:r w:rsidR="00FF46DF" w:rsidRPr="00B92373">
        <w:rPr>
          <w:rtl/>
        </w:rPr>
        <w:t>ّ</w:t>
      </w:r>
      <w:r w:rsidRPr="00B92373">
        <w:rPr>
          <w:rtl/>
        </w:rPr>
        <w:t>ق بن أحمد المك</w:t>
      </w:r>
      <w:r w:rsidR="00FF46DF" w:rsidRPr="00B92373">
        <w:rPr>
          <w:rtl/>
        </w:rPr>
        <w:t>ّ</w:t>
      </w:r>
      <w:r w:rsidRPr="00B92373">
        <w:rPr>
          <w:rtl/>
        </w:rPr>
        <w:t xml:space="preserve">ي الخوارزمي </w:t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Pr="00B92373">
        <w:rPr>
          <w:rtl/>
        </w:rPr>
        <w:t>568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تحقيق مالك المحمودي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مؤس</w:t>
      </w:r>
      <w:r w:rsidR="00FF46DF" w:rsidRPr="00B92373">
        <w:rPr>
          <w:rtl/>
        </w:rPr>
        <w:t>ّ</w:t>
      </w:r>
      <w:r w:rsidRPr="00B92373">
        <w:rPr>
          <w:rtl/>
        </w:rPr>
        <w:t>سة النشر الإسلامي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قم 1411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82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النص</w:t>
      </w:r>
      <w:r w:rsidR="00FF46DF" w:rsidRPr="00B92373">
        <w:rPr>
          <w:rStyle w:val="rfdFootnoteBold"/>
          <w:rtl/>
        </w:rPr>
        <w:t>ّ</w:t>
      </w:r>
      <w:r w:rsidRPr="00B92373">
        <w:rPr>
          <w:rStyle w:val="rfdFootnoteBold"/>
          <w:rtl/>
        </w:rPr>
        <w:t xml:space="preserve"> والاجتهاد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لعبد الحسين شرف الدين الموسوي </w:t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</w:t>
      </w:r>
      <w:r w:rsidR="00444449" w:rsidRPr="00B92373">
        <w:rPr>
          <w:rtl/>
        </w:rPr>
        <w:t xml:space="preserve"> </w:t>
      </w:r>
      <w:r w:rsidRPr="00B92373">
        <w:rPr>
          <w:rtl/>
        </w:rPr>
        <w:t>1377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</w:t>
      </w:r>
      <w:r w:rsidR="00FF46DF" w:rsidRPr="00B92373">
        <w:rPr>
          <w:rtl/>
        </w:rPr>
        <w:br/>
      </w:r>
      <w:r w:rsidRPr="00B92373">
        <w:rPr>
          <w:rtl/>
        </w:rPr>
        <w:t>تحقيق أبو مجتبى</w:t>
      </w:r>
      <w:r w:rsidR="00FF46DF" w:rsidRPr="00B92373">
        <w:rPr>
          <w:rtl/>
        </w:rPr>
        <w:t>ٰ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الدار الإسلامية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بيروت 1404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83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نهج البلاغة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جمع الشريف الرضي </w:t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 406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تحقيق صبحي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Pr="00B92373">
        <w:rPr>
          <w:rtl/>
        </w:rPr>
        <w:t>الصالح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دار الكتاب المصري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بيروت 1411</w:t>
      </w:r>
      <w:r w:rsidR="00F26704" w:rsidRPr="00B92373">
        <w:rPr>
          <w:rtl/>
        </w:rPr>
        <w:t xml:space="preserve"> .</w:t>
      </w:r>
    </w:p>
    <w:p w:rsidR="000509AA" w:rsidRPr="00B92373" w:rsidRDefault="000509AA" w:rsidP="00B92373">
      <w:pPr>
        <w:pStyle w:val="rfdVar"/>
        <w:rPr>
          <w:rtl/>
        </w:rPr>
      </w:pPr>
      <w:r w:rsidRPr="00B92373">
        <w:rPr>
          <w:rStyle w:val="rfdFootnoteBold"/>
          <w:rtl/>
        </w:rPr>
        <w:t xml:space="preserve">84 </w:t>
      </w:r>
      <w:r w:rsidR="00294847" w:rsidRPr="00B92373">
        <w:rPr>
          <w:rStyle w:val="rfdFootnoteBold"/>
          <w:rtl/>
        </w:rPr>
        <w:t>ـ</w:t>
      </w:r>
      <w:r w:rsidRPr="00B92373">
        <w:rPr>
          <w:rStyle w:val="rfdFootnoteBold"/>
          <w:rtl/>
        </w:rPr>
        <w:t xml:space="preserve"> وفيات الأعيان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لابن خل</w:t>
      </w:r>
      <w:r w:rsidR="005B44FB" w:rsidRPr="00B92373">
        <w:rPr>
          <w:rtl/>
        </w:rPr>
        <w:t>ّ</w:t>
      </w:r>
      <w:r w:rsidRPr="00B92373">
        <w:rPr>
          <w:rtl/>
        </w:rPr>
        <w:t>كان أحمد بن محم</w:t>
      </w:r>
      <w:r w:rsidR="005B44FB" w:rsidRPr="00B92373">
        <w:rPr>
          <w:rtl/>
        </w:rPr>
        <w:t>ّ</w:t>
      </w:r>
      <w:r w:rsidRPr="00B92373">
        <w:rPr>
          <w:rtl/>
        </w:rPr>
        <w:t xml:space="preserve">د بن أبي بكر </w:t>
      </w:r>
      <w:r w:rsidR="008100A7" w:rsidRPr="00B92373">
        <w:rPr>
          <w:rtl/>
        </w:rPr>
        <w:t>(</w:t>
      </w:r>
      <w:r w:rsidR="00B92373">
        <w:rPr>
          <w:rFonts w:hint="cs"/>
          <w:rtl/>
        </w:rPr>
        <w:t xml:space="preserve"> </w:t>
      </w:r>
      <w:r w:rsidRPr="00B92373">
        <w:rPr>
          <w:rtl/>
        </w:rPr>
        <w:t>ت</w:t>
      </w:r>
      <w:r w:rsidR="00444449" w:rsidRPr="00B92373">
        <w:rPr>
          <w:rtl/>
        </w:rPr>
        <w:t xml:space="preserve"> </w:t>
      </w:r>
      <w:r w:rsidR="00444449" w:rsidRPr="00B92373">
        <w:rPr>
          <w:rtl/>
        </w:rPr>
        <w:br/>
      </w:r>
      <w:r w:rsidRPr="00B92373">
        <w:rPr>
          <w:rtl/>
        </w:rPr>
        <w:t>681</w:t>
      </w:r>
      <w:r w:rsidR="00B92373">
        <w:rPr>
          <w:rFonts w:hint="cs"/>
          <w:rtl/>
        </w:rPr>
        <w:t xml:space="preserve"> </w:t>
      </w:r>
      <w:r w:rsidR="008100A7" w:rsidRPr="00B92373">
        <w:rPr>
          <w:rtl/>
        </w:rPr>
        <w:t>)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تحقيق إحسان عب</w:t>
      </w:r>
      <w:r w:rsidR="005B44FB" w:rsidRPr="00B92373">
        <w:rPr>
          <w:rtl/>
        </w:rPr>
        <w:t>ّ</w:t>
      </w:r>
      <w:r w:rsidRPr="00B92373">
        <w:rPr>
          <w:rtl/>
        </w:rPr>
        <w:t>اس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نشر دار صادر</w:t>
      </w:r>
      <w:r w:rsidR="00C51724" w:rsidRPr="00B92373">
        <w:rPr>
          <w:rtl/>
        </w:rPr>
        <w:t xml:space="preserve"> ،</w:t>
      </w:r>
      <w:r w:rsidRPr="00B92373">
        <w:rPr>
          <w:rtl/>
        </w:rPr>
        <w:t xml:space="preserve"> بيروت</w:t>
      </w:r>
      <w:r w:rsidR="00F26704" w:rsidRPr="00B92373">
        <w:rPr>
          <w:rtl/>
        </w:rPr>
        <w:t xml:space="preserve"> .</w:t>
      </w:r>
    </w:p>
    <w:p w:rsidR="009854C7" w:rsidRDefault="00B92373" w:rsidP="00B92373">
      <w:pPr>
        <w:pStyle w:val="rfdCenter"/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9854C7" w:rsidRPr="009854C7" w:rsidRDefault="009854C7" w:rsidP="009854C7">
      <w:r w:rsidRPr="009854C7">
        <w:br w:type="page"/>
      </w:r>
    </w:p>
    <w:tbl>
      <w:tblPr>
        <w:tblStyle w:val="TableGrid"/>
        <w:bidiVisual/>
        <w:tblW w:w="5000" w:type="pct"/>
        <w:tblBorders>
          <w:top w:val="single" w:sz="12" w:space="0" w:color="auto"/>
          <w:bottom w:val="threeDEngrave" w:sz="48" w:space="0" w:color="auto"/>
        </w:tblBorders>
        <w:tblLook w:val="04A0" w:firstRow="1" w:lastRow="0" w:firstColumn="1" w:lastColumn="0" w:noHBand="0" w:noVBand="1"/>
      </w:tblPr>
      <w:tblGrid>
        <w:gridCol w:w="2824"/>
        <w:gridCol w:w="6589"/>
      </w:tblGrid>
      <w:tr w:rsidR="00631A57" w:rsidTr="00631A57">
        <w:trPr>
          <w:trHeight w:val="3402"/>
        </w:trPr>
        <w:tc>
          <w:tcPr>
            <w:tcW w:w="1500" w:type="pct"/>
          </w:tcPr>
          <w:p w:rsidR="00631A57" w:rsidRPr="00631A57" w:rsidRDefault="00631A57" w:rsidP="00631A57">
            <w:pPr>
              <w:pStyle w:val="Heading1Center"/>
              <w:rPr>
                <w:rtl/>
              </w:rPr>
            </w:pPr>
            <w:r w:rsidRPr="00631A57">
              <w:rPr>
                <w:rFonts w:hint="cs"/>
                <w:rtl/>
              </w:rPr>
              <w:lastRenderedPageBreak/>
              <w:t>من أنباء التراث</w:t>
            </w:r>
          </w:p>
        </w:tc>
        <w:tc>
          <w:tcPr>
            <w:tcW w:w="3500" w:type="pct"/>
            <w:vAlign w:val="bottom"/>
          </w:tcPr>
          <w:p w:rsidR="00631A57" w:rsidRPr="00EB2E39" w:rsidRDefault="00631A57" w:rsidP="00631A57">
            <w:pPr>
              <w:pStyle w:val="rfdLeftBold"/>
              <w:rPr>
                <w:rtl/>
              </w:rPr>
            </w:pPr>
          </w:p>
        </w:tc>
      </w:tr>
    </w:tbl>
    <w:p w:rsidR="000509AA" w:rsidRPr="00631A57" w:rsidRDefault="000509AA" w:rsidP="00631A57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8C3768" w:rsidTr="00631A57">
        <w:tc>
          <w:tcPr>
            <w:tcW w:w="2400" w:type="pct"/>
            <w:shd w:val="clear" w:color="auto" w:fill="auto"/>
          </w:tcPr>
          <w:p w:rsidR="008C3768" w:rsidRPr="000509AA" w:rsidRDefault="008C3768" w:rsidP="006D1460">
            <w:pPr>
              <w:pStyle w:val="rfdCenterBold1"/>
              <w:rPr>
                <w:rtl/>
              </w:rPr>
            </w:pPr>
            <w:r w:rsidRPr="000509AA">
              <w:rPr>
                <w:rtl/>
              </w:rPr>
              <w:t>كتب صدرت محق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>قة</w:t>
            </w:r>
          </w:p>
          <w:p w:rsidR="008C3768" w:rsidRPr="002B5B52" w:rsidRDefault="00631A57" w:rsidP="002B5B52">
            <w:pPr>
              <w:pStyle w:val="rfdNormal0"/>
              <w:rPr>
                <w:rStyle w:val="rfdBold2"/>
                <w:rtl/>
              </w:rPr>
            </w:pPr>
            <w:r w:rsidRPr="002B5B52">
              <w:rPr>
                <w:rStyle w:val="rfdBold2"/>
              </w:rPr>
              <w:sym w:font="Wingdings 2" w:char="F0F5"/>
            </w:r>
            <w:r w:rsidR="008C3768" w:rsidRPr="002B5B52">
              <w:rPr>
                <w:rStyle w:val="rfdBold2"/>
                <w:rtl/>
              </w:rPr>
              <w:t xml:space="preserve"> الحاشية على</w:t>
            </w:r>
            <w:r w:rsidR="006B2CA9" w:rsidRPr="002B5B52">
              <w:rPr>
                <w:rStyle w:val="rfdBold2"/>
                <w:rtl/>
              </w:rPr>
              <w:t>ٰ</w:t>
            </w:r>
            <w:r w:rsidR="008C3768" w:rsidRPr="002B5B52">
              <w:rPr>
                <w:rStyle w:val="rfdBold2"/>
                <w:rtl/>
              </w:rPr>
              <w:t xml:space="preserve"> مدارك الأحكام</w:t>
            </w:r>
            <w:r w:rsidR="00C51724" w:rsidRPr="002B5B52">
              <w:rPr>
                <w:rStyle w:val="rfdBold2"/>
                <w:rtl/>
              </w:rPr>
              <w:t xml:space="preserve"> ،</w:t>
            </w:r>
            <w:r w:rsidR="008C3768" w:rsidRPr="002B5B52">
              <w:rPr>
                <w:rStyle w:val="rfdBold2"/>
                <w:rtl/>
              </w:rPr>
              <w:t xml:space="preserve"> ج 1 ـ</w:t>
            </w:r>
            <w:r w:rsidRPr="002B5B52">
              <w:rPr>
                <w:rStyle w:val="rfdBold2"/>
                <w:rtl/>
              </w:rPr>
              <w:t xml:space="preserve"> </w:t>
            </w:r>
            <w:r w:rsidRPr="002B5B52">
              <w:rPr>
                <w:rStyle w:val="rfdBold2"/>
                <w:rtl/>
              </w:rPr>
              <w:br/>
            </w:r>
            <w:r w:rsidR="008C3768" w:rsidRPr="002B5B52">
              <w:rPr>
                <w:rStyle w:val="rfdBold2"/>
                <w:rtl/>
              </w:rPr>
              <w:t>3</w:t>
            </w:r>
            <w:r w:rsidR="00F26704" w:rsidRPr="002B5B52">
              <w:rPr>
                <w:rStyle w:val="rfdBold2"/>
                <w:rtl/>
              </w:rPr>
              <w:t xml:space="preserve"> .</w:t>
            </w:r>
          </w:p>
          <w:p w:rsidR="008C3768" w:rsidRPr="00631A57" w:rsidRDefault="008C3768" w:rsidP="00631A57">
            <w:pPr>
              <w:pStyle w:val="rfdVar"/>
              <w:rPr>
                <w:rtl/>
              </w:rPr>
            </w:pPr>
            <w:r w:rsidRPr="00631A57">
              <w:rPr>
                <w:rtl/>
              </w:rPr>
              <w:t>تأليف : الشيخ العل</w:t>
            </w:r>
            <w:r w:rsidR="006B2CA9" w:rsidRPr="00631A57">
              <w:rPr>
                <w:rtl/>
              </w:rPr>
              <w:t>ّ</w:t>
            </w:r>
            <w:r w:rsidRPr="00631A57">
              <w:rPr>
                <w:rtl/>
              </w:rPr>
              <w:t>امة</w:t>
            </w:r>
            <w:r w:rsidR="00C51724" w:rsidRPr="00631A57">
              <w:rPr>
                <w:rtl/>
              </w:rPr>
              <w:t xml:space="preserve"> ،</w:t>
            </w:r>
            <w:r w:rsidRPr="00631A57">
              <w:rPr>
                <w:rtl/>
              </w:rPr>
              <w:t xml:space="preserve"> محم</w:t>
            </w:r>
            <w:r w:rsidR="006B2CA9" w:rsidRPr="00631A57">
              <w:rPr>
                <w:rtl/>
              </w:rPr>
              <w:t>ّ</w:t>
            </w:r>
            <w:r w:rsidRPr="00631A57">
              <w:rPr>
                <w:rtl/>
              </w:rPr>
              <w:t>د باقر الوحيد</w:t>
            </w:r>
            <w:r w:rsidR="006B2CA9" w:rsidRPr="00631A57">
              <w:rPr>
                <w:rtl/>
              </w:rPr>
              <w:t xml:space="preserve"> </w:t>
            </w:r>
            <w:r w:rsidR="006B2CA9" w:rsidRPr="00631A57">
              <w:rPr>
                <w:rtl/>
              </w:rPr>
              <w:br/>
            </w:r>
            <w:r w:rsidRPr="00631A57">
              <w:rPr>
                <w:rtl/>
              </w:rPr>
              <w:t>البهبهاني (</w:t>
            </w:r>
            <w:r w:rsidR="00631A57" w:rsidRPr="00631A57">
              <w:rPr>
                <w:rFonts w:hint="cs"/>
                <w:rtl/>
              </w:rPr>
              <w:t xml:space="preserve"> </w:t>
            </w:r>
            <w:r w:rsidRPr="00631A57">
              <w:rPr>
                <w:rtl/>
              </w:rPr>
              <w:t>1117 ـ 1205 ه</w:t>
            </w:r>
            <w:r w:rsidR="006B2CA9" w:rsidRPr="00631A57">
              <w:rPr>
                <w:rtl/>
              </w:rPr>
              <w:t>ـ</w:t>
            </w:r>
            <w:r w:rsidR="00631A57" w:rsidRPr="00631A57">
              <w:rPr>
                <w:rFonts w:hint="cs"/>
                <w:rtl/>
              </w:rPr>
              <w:t xml:space="preserve"> </w:t>
            </w:r>
            <w:r w:rsidRPr="00631A57">
              <w:rPr>
                <w:rtl/>
              </w:rPr>
              <w:t>)</w:t>
            </w:r>
            <w:r w:rsidR="00F26704" w:rsidRPr="00631A57">
              <w:rPr>
                <w:rtl/>
              </w:rPr>
              <w:t xml:space="preserve"> .</w:t>
            </w:r>
          </w:p>
          <w:p w:rsidR="008C3768" w:rsidRPr="000509AA" w:rsidRDefault="008C3768" w:rsidP="006B2CA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حا</w:t>
            </w:r>
            <w:r>
              <w:rPr>
                <w:rtl/>
              </w:rPr>
              <w:t>شية مهم</w:t>
            </w:r>
            <w:r w:rsidR="006B2CA9">
              <w:rPr>
                <w:rtl/>
              </w:rPr>
              <w:t>ّ</w:t>
            </w:r>
            <w:r>
              <w:rPr>
                <w:rtl/>
              </w:rPr>
              <w:t>ة على</w:t>
            </w:r>
            <w:r w:rsidR="006B2CA9" w:rsidRPr="00FA1B48">
              <w:rPr>
                <w:rtl/>
              </w:rPr>
              <w:t>ٰ</w:t>
            </w:r>
            <w:r>
              <w:rPr>
                <w:rtl/>
              </w:rPr>
              <w:t xml:space="preserve"> كتاب </w:t>
            </w:r>
            <w:r w:rsidRPr="00E8406B">
              <w:rPr>
                <w:rStyle w:val="rfdBold2"/>
                <w:rtl/>
              </w:rPr>
              <w:t>مدارك الأحكام</w:t>
            </w:r>
            <w:r w:rsidR="006B2CA9" w:rsidRPr="00631A57">
              <w:rPr>
                <w:rtl/>
              </w:rPr>
              <w:t xml:space="preserve"> </w:t>
            </w:r>
            <w:r w:rsidR="006B2CA9">
              <w:rPr>
                <w:rStyle w:val="rfdBold2"/>
                <w:rtl/>
              </w:rPr>
              <w:br/>
            </w:r>
            <w:r w:rsidRPr="000509AA">
              <w:rPr>
                <w:rtl/>
              </w:rPr>
              <w:t>للسي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>د محم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>د بن علي العاملي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سبط</w:t>
            </w:r>
            <w:r w:rsidR="00444449"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 xml:space="preserve">الشهيد الثاني </w:t>
            </w:r>
            <w:r>
              <w:rPr>
                <w:rtl/>
              </w:rPr>
              <w:t>(</w:t>
            </w:r>
            <w:r w:rsidR="00631A5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946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1009 ه</w:t>
            </w:r>
            <w:r w:rsidR="006B2CA9">
              <w:rPr>
                <w:rtl/>
              </w:rPr>
              <w:t>ـ</w:t>
            </w:r>
            <w:r w:rsidR="00631A5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من كتب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الفقه الاستدلالي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ويعد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 xml:space="preserve"> من أبرز وأقدم</w:t>
            </w:r>
            <w:r w:rsidR="00444449"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الشرو</w:t>
            </w:r>
            <w:r>
              <w:rPr>
                <w:rtl/>
              </w:rPr>
              <w:t>ح على</w:t>
            </w:r>
            <w:r w:rsidR="006B2CA9" w:rsidRPr="00FA1B48">
              <w:rPr>
                <w:rtl/>
              </w:rPr>
              <w:t>ٰ</w:t>
            </w:r>
            <w:r>
              <w:rPr>
                <w:rtl/>
              </w:rPr>
              <w:t xml:space="preserve"> كتاب شرائع الإسلام للمحق</w:t>
            </w:r>
            <w:r w:rsidR="006B2CA9">
              <w:rPr>
                <w:rtl/>
              </w:rPr>
              <w:t>ّ</w:t>
            </w:r>
            <w:r>
              <w:rPr>
                <w:rtl/>
              </w:rPr>
              <w:t xml:space="preserve">ق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الحل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 xml:space="preserve">ي </w:t>
            </w:r>
            <w:r>
              <w:rPr>
                <w:rtl/>
              </w:rPr>
              <w:t>(</w:t>
            </w:r>
            <w:r w:rsidR="00631A5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602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676 ه</w:t>
            </w:r>
            <w:r w:rsidR="006B2CA9">
              <w:rPr>
                <w:rtl/>
              </w:rPr>
              <w:t>ـ</w:t>
            </w:r>
            <w:r w:rsidR="00631A5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الذي هو من</w:t>
            </w:r>
            <w:r w:rsidR="00444449"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أ</w:t>
            </w:r>
            <w:r>
              <w:rPr>
                <w:rtl/>
              </w:rPr>
              <w:t>جود المتون الفقهية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وعليه شروح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وحواش</w:t>
            </w:r>
            <w:r w:rsidR="006B2CA9">
              <w:rPr>
                <w:rtl/>
              </w:rPr>
              <w:t>ٍ</w:t>
            </w:r>
            <w:r w:rsidRPr="000509AA">
              <w:rPr>
                <w:rtl/>
              </w:rPr>
              <w:t xml:space="preserve"> كثيرة</w:t>
            </w:r>
            <w:r w:rsidR="00F26704">
              <w:rPr>
                <w:rtl/>
              </w:rPr>
              <w:t xml:space="preserve"> .</w:t>
            </w:r>
          </w:p>
          <w:p w:rsidR="008C3768" w:rsidRDefault="008C3768" w:rsidP="006B2CA9">
            <w:pPr>
              <w:pStyle w:val="rfdVar"/>
              <w:rPr>
                <w:rtl/>
              </w:rPr>
            </w:pPr>
            <w:r w:rsidRPr="00E8406B">
              <w:rPr>
                <w:rStyle w:val="rfdBold2"/>
                <w:rtl/>
              </w:rPr>
              <w:t>والمدارك</w:t>
            </w:r>
            <w:r>
              <w:rPr>
                <w:rtl/>
              </w:rPr>
              <w:t xml:space="preserve"> لم يخرج منه إل</w:t>
            </w:r>
            <w:r w:rsidR="006B2CA9">
              <w:rPr>
                <w:rtl/>
              </w:rPr>
              <w:t>ّ</w:t>
            </w:r>
            <w:r>
              <w:rPr>
                <w:rtl/>
              </w:rPr>
              <w:t xml:space="preserve">ا باب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العبادات إلى</w:t>
            </w:r>
            <w:r w:rsidR="006B2CA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آخر كتاب الحج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 xml:space="preserve"> في ثلاث</w:t>
            </w:r>
            <w:r w:rsidR="00444449"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مجل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>دات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وعليه حواش</w:t>
            </w:r>
            <w:r w:rsidR="006B2CA9">
              <w:rPr>
                <w:rtl/>
              </w:rPr>
              <w:t>ٍ</w:t>
            </w:r>
            <w:r>
              <w:rPr>
                <w:rtl/>
              </w:rPr>
              <w:t xml:space="preserve"> متعد</w:t>
            </w:r>
            <w:r w:rsidR="006B2CA9">
              <w:rPr>
                <w:rtl/>
              </w:rPr>
              <w:t>ّ</w:t>
            </w:r>
            <w:r>
              <w:rPr>
                <w:rtl/>
              </w:rPr>
              <w:t>دة أيضا</w:t>
            </w:r>
            <w:r w:rsidR="006B2CA9">
              <w:rPr>
                <w:rtl/>
              </w:rPr>
              <w:t>ً</w:t>
            </w:r>
            <w:r w:rsidR="00C51724">
              <w:rPr>
                <w:rtl/>
              </w:rPr>
              <w:t xml:space="preserve"> ،</w:t>
            </w:r>
            <w:r w:rsidR="006B2CA9"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8C3768" w:rsidRDefault="008C3768" w:rsidP="008C3768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631A57" w:rsidRDefault="00631A57" w:rsidP="006B2CA9">
            <w:pPr>
              <w:pStyle w:val="rfdVar0"/>
              <w:rPr>
                <w:rtl/>
              </w:rPr>
            </w:pPr>
            <w:r>
              <w:rPr>
                <w:rtl/>
              </w:rPr>
              <w:br/>
            </w:r>
          </w:p>
          <w:p w:rsidR="008C3768" w:rsidRPr="000509AA" w:rsidRDefault="008C3768" w:rsidP="006B2CA9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طبع على</w:t>
            </w:r>
            <w:r w:rsidR="006B2CA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الحجر في إيران عد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>ة مر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>ات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آخره</w:t>
            </w:r>
            <w:r>
              <w:rPr>
                <w:rtl/>
              </w:rPr>
              <w:t>ا سنة 1322 ه</w:t>
            </w:r>
            <w:r w:rsidR="006B2CA9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وقد حق</w:t>
            </w:r>
            <w:r w:rsidR="006B2CA9">
              <w:rPr>
                <w:rtl/>
              </w:rPr>
              <w:t>ّ</w:t>
            </w:r>
            <w:r>
              <w:rPr>
                <w:rtl/>
              </w:rPr>
              <w:t>قته ونشرته</w:t>
            </w:r>
            <w:r w:rsidR="006B2CA9"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مؤس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Pr="000509AA">
              <w:rPr>
                <w:rtl/>
              </w:rPr>
              <w:t xml:space="preserve"> لإحياء التراث سنة</w:t>
            </w:r>
            <w:r w:rsidR="00444449"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1410 ه</w:t>
            </w:r>
            <w:r w:rsidR="006B2CA9">
              <w:rPr>
                <w:rtl/>
              </w:rPr>
              <w:t>ـ</w:t>
            </w:r>
            <w:r w:rsidRPr="000509AA">
              <w:rPr>
                <w:rtl/>
              </w:rPr>
              <w:t xml:space="preserve"> في 8 أجزاء</w:t>
            </w:r>
            <w:r w:rsidR="00F26704">
              <w:rPr>
                <w:rtl/>
              </w:rPr>
              <w:t xml:space="preserve"> .</w:t>
            </w:r>
          </w:p>
          <w:p w:rsidR="008C3768" w:rsidRPr="000509AA" w:rsidRDefault="008C3768" w:rsidP="006B2CA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والحاشية هذه من التعليقات المتينة</w:t>
            </w:r>
            <w:r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فكرا</w:t>
            </w:r>
            <w:r w:rsidR="006B2CA9">
              <w:rPr>
                <w:rtl/>
              </w:rPr>
              <w:t>ً</w:t>
            </w:r>
            <w:r w:rsidRPr="000509AA">
              <w:rPr>
                <w:rtl/>
              </w:rPr>
              <w:t xml:space="preserve"> وم</w:t>
            </w:r>
            <w:r>
              <w:rPr>
                <w:rtl/>
              </w:rPr>
              <w:t>ناقشة</w:t>
            </w:r>
            <w:r w:rsidR="006B2CA9">
              <w:rPr>
                <w:rtl/>
              </w:rPr>
              <w:t>ً</w:t>
            </w:r>
            <w:r>
              <w:rPr>
                <w:rtl/>
              </w:rPr>
              <w:t xml:space="preserve"> و</w:t>
            </w:r>
            <w:r w:rsidR="006B2CA9" w:rsidRPr="00FA1B48">
              <w:rPr>
                <w:rtl/>
              </w:rPr>
              <w:t>ٱ</w:t>
            </w:r>
            <w:r>
              <w:rPr>
                <w:rtl/>
              </w:rPr>
              <w:t>ستدلالا</w:t>
            </w:r>
            <w:r w:rsidR="006B2CA9">
              <w:rPr>
                <w:rtl/>
              </w:rPr>
              <w:t>ً</w:t>
            </w:r>
            <w:r>
              <w:rPr>
                <w:rtl/>
              </w:rPr>
              <w:t xml:space="preserve"> وتتب</w:t>
            </w:r>
            <w:r w:rsidR="006B2CA9">
              <w:rPr>
                <w:rtl/>
              </w:rPr>
              <w:t>ّ</w:t>
            </w:r>
            <w:r>
              <w:rPr>
                <w:rtl/>
              </w:rPr>
              <w:t>عا</w:t>
            </w:r>
            <w:r w:rsidR="006B2CA9">
              <w:rPr>
                <w:rtl/>
              </w:rPr>
              <w:t>ً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اقتصرت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على</w:t>
            </w:r>
            <w:r w:rsidR="006B2CA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كتابي الطهارة والصلاة فقط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</w:t>
            </w:r>
            <w:r>
              <w:rPr>
                <w:rtl/>
              </w:rPr>
              <w:t xml:space="preserve">تشتمل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على</w:t>
            </w:r>
            <w:r w:rsidR="006B2CA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ف</w:t>
            </w:r>
            <w:r>
              <w:rPr>
                <w:rtl/>
              </w:rPr>
              <w:t xml:space="preserve">وائد جليلة ومزايا علمية فريدة :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 xml:space="preserve">التحقيقات </w:t>
            </w:r>
            <w:r>
              <w:rPr>
                <w:rtl/>
              </w:rPr>
              <w:t>الرجالية واللغوية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تحديد مباني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الشارح الفقهية والأ</w:t>
            </w:r>
            <w:r w:rsidR="006B2CA9">
              <w:rPr>
                <w:rtl/>
              </w:rPr>
              <w:t>ُ</w:t>
            </w:r>
            <w:r w:rsidRPr="000509AA">
              <w:rPr>
                <w:rtl/>
              </w:rPr>
              <w:t>صولية ومناقشتها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استدرا</w:t>
            </w:r>
            <w:r>
              <w:rPr>
                <w:rtl/>
              </w:rPr>
              <w:t xml:space="preserve">كات لما غفل عنه أو تركه من فروع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ف</w:t>
            </w:r>
            <w:r>
              <w:rPr>
                <w:rtl/>
              </w:rPr>
              <w:t>قهية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كثرة التفريعات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استقصاء </w:t>
            </w:r>
            <w:r w:rsidR="006B2CA9">
              <w:rPr>
                <w:rtl/>
              </w:rPr>
              <w:br/>
            </w:r>
            <w:r>
              <w:rPr>
                <w:rtl/>
              </w:rPr>
              <w:t>للروايات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جمع وجوه الاستدلال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B2CA9">
              <w:rPr>
                <w:rtl/>
              </w:rPr>
              <w:br/>
            </w:r>
            <w:r w:rsidRPr="000509AA">
              <w:rPr>
                <w:rtl/>
              </w:rPr>
              <w:t>وغيرها</w:t>
            </w:r>
            <w:r w:rsidR="00F26704">
              <w:rPr>
                <w:rtl/>
              </w:rPr>
              <w:t xml:space="preserve"> .</w:t>
            </w:r>
          </w:p>
          <w:p w:rsidR="008C3768" w:rsidRDefault="008C3768" w:rsidP="008C3768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تم</w:t>
            </w:r>
            <w:r w:rsidR="006B2CA9">
              <w:rPr>
                <w:rtl/>
              </w:rPr>
              <w:t>ّ</w:t>
            </w:r>
            <w:r w:rsidRPr="000509AA">
              <w:rPr>
                <w:rtl/>
              </w:rPr>
              <w:t xml:space="preserve"> التحقيق اعتمادا</w:t>
            </w:r>
            <w:r w:rsidR="006B2CA9">
              <w:rPr>
                <w:rtl/>
              </w:rPr>
              <w:t>ً</w:t>
            </w:r>
            <w:r w:rsidRPr="000509AA">
              <w:rPr>
                <w:rtl/>
              </w:rPr>
              <w:t xml:space="preserve"> على</w:t>
            </w:r>
            <w:r w:rsidR="004B1D7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 xml:space="preserve">5 نسخ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مخطوطة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ذكرت مواصفاتها في المقد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>مة</w:t>
            </w:r>
            <w:r w:rsidR="00C51724">
              <w:rPr>
                <w:rtl/>
              </w:rPr>
              <w:t xml:space="preserve"> ،</w:t>
            </w:r>
            <w:r w:rsidR="004B1D7E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</w:p>
        </w:tc>
      </w:tr>
    </w:tbl>
    <w:p w:rsidR="00D33F27" w:rsidRDefault="00D33F27" w:rsidP="008C3768">
      <w:pPr>
        <w:pStyle w:val="rfdNormal0"/>
        <w:rPr>
          <w:rtl/>
        </w:rPr>
        <w:sectPr w:rsidR="00D33F27" w:rsidSect="00600DF3">
          <w:headerReference w:type="even" r:id="rId431"/>
          <w:headerReference w:type="default" r:id="rId432"/>
          <w:headerReference w:type="first" r:id="rId433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8C3768" w:rsidRDefault="000509AA" w:rsidP="008C3768">
      <w:pPr>
        <w:pStyle w:val="rfdNormal0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8C3768" w:rsidTr="004E25B0">
        <w:tc>
          <w:tcPr>
            <w:tcW w:w="2400" w:type="pct"/>
            <w:shd w:val="clear" w:color="auto" w:fill="auto"/>
          </w:tcPr>
          <w:p w:rsidR="00E8406B" w:rsidRPr="000509AA" w:rsidRDefault="00E8406B" w:rsidP="004B1D7E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مع ا</w:t>
            </w:r>
            <w:r>
              <w:rPr>
                <w:rtl/>
              </w:rPr>
              <w:t>لاستفادة من نسختين مطبوعتين على</w:t>
            </w:r>
            <w:r w:rsidR="004B1D7E" w:rsidRPr="00FA1B48">
              <w:rPr>
                <w:rtl/>
              </w:rPr>
              <w:t>ٰ</w:t>
            </w:r>
            <w:r w:rsidR="004B1D7E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الحجر بهامش المدارك</w:t>
            </w:r>
            <w:r w:rsidR="00F26704">
              <w:rPr>
                <w:rtl/>
              </w:rPr>
              <w:t xml:space="preserve"> .</w:t>
            </w:r>
          </w:p>
          <w:p w:rsidR="00E8406B" w:rsidRDefault="00E8406B" w:rsidP="004B1D7E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تحقيق ونشر : مؤس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="004B1D7E" w:rsidRPr="004E25B0">
              <w:rPr>
                <w:rtl/>
              </w:rPr>
              <w:t xml:space="preserve"> </w:t>
            </w:r>
            <w:r w:rsidR="004B1D7E">
              <w:rPr>
                <w:rStyle w:val="rfdAlaem"/>
                <w:rtl/>
              </w:rPr>
              <w:br/>
            </w:r>
            <w:r w:rsidRPr="000509AA">
              <w:rPr>
                <w:rtl/>
              </w:rPr>
              <w:t>لإحياء التراث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 xml:space="preserve">1419 </w:t>
            </w:r>
            <w:r w:rsidR="008767F4">
              <w:rPr>
                <w:rtl/>
              </w:rPr>
              <w:t xml:space="preserve">و </w:t>
            </w:r>
            <w:r w:rsidRPr="000509AA">
              <w:rPr>
                <w:rtl/>
              </w:rPr>
              <w:t>1420 ه</w:t>
            </w:r>
            <w:r w:rsidR="004E25B0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4E25B0" w:rsidRPr="004E25B0" w:rsidRDefault="004E25B0" w:rsidP="004E25B0">
            <w:pPr>
              <w:pStyle w:val="rfdVar0"/>
              <w:rPr>
                <w:rtl/>
              </w:rPr>
            </w:pPr>
          </w:p>
          <w:p w:rsidR="00E8406B" w:rsidRPr="002B5B52" w:rsidRDefault="004E25B0" w:rsidP="00E9635D">
            <w:pPr>
              <w:pStyle w:val="rfdNormal0"/>
              <w:rPr>
                <w:rStyle w:val="rfdBold2"/>
                <w:rtl/>
              </w:rPr>
            </w:pPr>
            <w:r w:rsidRPr="002B5B52">
              <w:rPr>
                <w:rStyle w:val="rfdBold2"/>
              </w:rPr>
              <w:sym w:font="Wingdings 2" w:char="F0F5"/>
            </w:r>
            <w:r w:rsidR="00E8406B" w:rsidRPr="002B5B52">
              <w:rPr>
                <w:rStyle w:val="rfdBold2"/>
                <w:rtl/>
              </w:rPr>
              <w:t xml:space="preserve"> بشارة المصطفى</w:t>
            </w:r>
            <w:r w:rsidR="004B1D7E" w:rsidRPr="002B5B52">
              <w:rPr>
                <w:rStyle w:val="rfdBold2"/>
                <w:rtl/>
              </w:rPr>
              <w:t>ٰ</w:t>
            </w:r>
            <w:r w:rsidR="00E8406B" w:rsidRPr="002B5B52">
              <w:rPr>
                <w:rStyle w:val="rfdBold2"/>
                <w:rtl/>
              </w:rPr>
              <w:t xml:space="preserve"> </w:t>
            </w:r>
            <w:r w:rsidR="00E8406B" w:rsidRPr="002B5B52">
              <w:rPr>
                <w:rStyle w:val="rfdAlaem"/>
                <w:rtl/>
              </w:rPr>
              <w:t>صلى‌الله‌عليه‌وآله</w:t>
            </w:r>
            <w:r w:rsidR="00E8406B" w:rsidRPr="002B5B52">
              <w:rPr>
                <w:rStyle w:val="rfdBold2"/>
                <w:rtl/>
              </w:rPr>
              <w:t xml:space="preserve"> لشيعة </w:t>
            </w:r>
            <w:r w:rsidR="004B1D7E" w:rsidRPr="002B5B52">
              <w:rPr>
                <w:rStyle w:val="rfdBold2"/>
                <w:rtl/>
              </w:rPr>
              <w:br/>
            </w:r>
            <w:r w:rsidR="00E8406B" w:rsidRPr="002B5B52">
              <w:rPr>
                <w:rStyle w:val="rfdBold2"/>
                <w:rtl/>
              </w:rPr>
              <w:t>المرتضى</w:t>
            </w:r>
            <w:r w:rsidR="004B1D7E" w:rsidRPr="002B5B52">
              <w:rPr>
                <w:rStyle w:val="rfdBold2"/>
                <w:rtl/>
              </w:rPr>
              <w:t>ٰ</w:t>
            </w:r>
            <w:r w:rsidR="00E8406B" w:rsidRPr="002B5B52">
              <w:rPr>
                <w:rStyle w:val="rfdBold2"/>
                <w:rtl/>
              </w:rPr>
              <w:t xml:space="preserve"> </w:t>
            </w:r>
            <w:r w:rsidR="00E8406B" w:rsidRPr="002B5B52">
              <w:rPr>
                <w:rStyle w:val="rfdAlaem"/>
                <w:rtl/>
              </w:rPr>
              <w:t>عليه‌السلام</w:t>
            </w:r>
            <w:r w:rsidR="00F26704" w:rsidRPr="002B5B52">
              <w:rPr>
                <w:rStyle w:val="rfdBold2"/>
                <w:rtl/>
              </w:rPr>
              <w:t xml:space="preserve"> .</w:t>
            </w:r>
          </w:p>
          <w:p w:rsidR="00E8406B" w:rsidRPr="000509AA" w:rsidRDefault="00E8406B" w:rsidP="004B1D7E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الشيخ عماد ال</w:t>
            </w:r>
            <w:r>
              <w:rPr>
                <w:rtl/>
              </w:rPr>
              <w:t>دين محم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>د بن</w:t>
            </w:r>
            <w:r w:rsidR="004B1D7E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علي الطبري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من أعلام القرن السادس</w:t>
            </w:r>
            <w:r w:rsidR="00444449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الهجري</w:t>
            </w:r>
            <w:r w:rsidR="00F26704">
              <w:rPr>
                <w:rtl/>
              </w:rPr>
              <w:t xml:space="preserve"> .</w:t>
            </w:r>
          </w:p>
          <w:p w:rsidR="00E8406B" w:rsidRPr="000509AA" w:rsidRDefault="00E8406B" w:rsidP="004B1D7E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كتاب في 17 جزءا</w:t>
            </w:r>
            <w:r w:rsidR="004B1D7E">
              <w:rPr>
                <w:rtl/>
              </w:rPr>
              <w:t>ً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فصلا</w:t>
            </w:r>
            <w:r w:rsidR="004B1D7E">
              <w:rPr>
                <w:rtl/>
              </w:rPr>
              <w:t>ً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ـ يضم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مجموعة كبيرة من الأحاديث والروايات</w:t>
            </w:r>
            <w:r w:rsidR="004B1D7E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والأخب</w:t>
            </w:r>
            <w:r>
              <w:rPr>
                <w:rtl/>
              </w:rPr>
              <w:t>ار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المسندة عن المشايخ والثقات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الأخيا</w:t>
            </w:r>
            <w:r>
              <w:rPr>
                <w:rtl/>
              </w:rPr>
              <w:t xml:space="preserve">ر </w:t>
            </w:r>
            <w:r w:rsidR="004B1D7E">
              <w:rPr>
                <w:rtl/>
              </w:rPr>
              <w:t>؛</w:t>
            </w:r>
            <w:r>
              <w:rPr>
                <w:rtl/>
              </w:rPr>
              <w:t xml:space="preserve"> لبيان منزلة التشي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>ع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ودرجات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الشيعة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وكرامات الأولياء </w:t>
            </w:r>
            <w:r w:rsidRPr="000509AA">
              <w:rPr>
                <w:rStyle w:val="rfdAlaem"/>
                <w:rtl/>
              </w:rPr>
              <w:t>عليهم‌السلام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إضافة إلى</w:t>
            </w:r>
            <w:r w:rsidR="004B1D7E" w:rsidRPr="00FA1B48">
              <w:rPr>
                <w:rtl/>
              </w:rPr>
              <w:t xml:space="preserve">ٰ </w:t>
            </w:r>
            <w:r w:rsidR="004B1D7E" w:rsidRPr="00FA1B48">
              <w:rPr>
                <w:rtl/>
              </w:rPr>
              <w:br/>
            </w:r>
            <w:r w:rsidRPr="000509AA">
              <w:rPr>
                <w:rtl/>
              </w:rPr>
              <w:t>موضوعات أ</w:t>
            </w:r>
            <w:r w:rsidR="004B1D7E">
              <w:rPr>
                <w:rtl/>
              </w:rPr>
              <w:t>ُ</w:t>
            </w:r>
            <w:r w:rsidRPr="000509AA">
              <w:rPr>
                <w:rtl/>
              </w:rPr>
              <w:t>خرى</w:t>
            </w:r>
            <w:r w:rsidR="004B1D7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مختلفة</w:t>
            </w:r>
            <w:r w:rsidR="00F26704">
              <w:rPr>
                <w:rtl/>
              </w:rPr>
              <w:t xml:space="preserve"> . .</w:t>
            </w:r>
          </w:p>
          <w:p w:rsidR="00E8406B" w:rsidRPr="000509AA" w:rsidRDefault="00E8406B" w:rsidP="004B1D7E">
            <w:pPr>
              <w:pStyle w:val="rfdVar"/>
              <w:rPr>
                <w:rtl/>
              </w:rPr>
            </w:pPr>
            <w:r>
              <w:rPr>
                <w:rtl/>
              </w:rPr>
              <w:t>بعض منها تضم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>ن ذكر فضل وفضائل</w:t>
            </w:r>
            <w:r w:rsidR="004B1D7E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الإمام أمير المؤمنين علي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والزهراء</w:t>
            </w:r>
            <w:r w:rsidR="004B1D7E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 xml:space="preserve">البتول </w:t>
            </w:r>
            <w:r w:rsidRPr="000509AA">
              <w:rPr>
                <w:rStyle w:val="rfdAlaem"/>
                <w:rtl/>
              </w:rPr>
              <w:t>عليها‌السلام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وآخر تضم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ن ما لأتباعهم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 xml:space="preserve">وأتباع المعصومين من أبنائهم </w:t>
            </w:r>
            <w:r w:rsidRPr="000509AA">
              <w:rPr>
                <w:rStyle w:val="rfdAlaem"/>
                <w:rtl/>
              </w:rPr>
              <w:t>عليهم‌السلام</w:t>
            </w:r>
            <w:r w:rsidR="00444449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ومحب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>يه</w:t>
            </w:r>
            <w:r>
              <w:rPr>
                <w:rtl/>
              </w:rPr>
              <w:t xml:space="preserve">م من القدر والمنزلة التي يغبطهم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عليها</w:t>
            </w:r>
            <w:r>
              <w:rPr>
                <w:rtl/>
              </w:rPr>
              <w:t xml:space="preserve"> غيرهم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وما أعد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 الباري جل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 وعلا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لهم من ال</w:t>
            </w:r>
            <w:r>
              <w:rPr>
                <w:rtl/>
              </w:rPr>
              <w:t xml:space="preserve">ثواب الجزيل والأجر الوفير جزاء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تمس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 xml:space="preserve">كهم بولايتهم </w:t>
            </w:r>
            <w:r w:rsidRPr="000509AA">
              <w:rPr>
                <w:rStyle w:val="rfdAlaem"/>
                <w:rtl/>
              </w:rPr>
              <w:t>عليهم‌السلام</w:t>
            </w:r>
            <w:r w:rsidR="00F26704">
              <w:rPr>
                <w:rtl/>
              </w:rPr>
              <w:t xml:space="preserve"> .</w:t>
            </w:r>
          </w:p>
          <w:p w:rsidR="008C3768" w:rsidRDefault="00E8406B" w:rsidP="00E8406B">
            <w:pPr>
              <w:pStyle w:val="rfdVar"/>
              <w:rPr>
                <w:rtl/>
              </w:rPr>
            </w:pPr>
            <w:r>
              <w:rPr>
                <w:rtl/>
              </w:rPr>
              <w:t>الموجود من الكتاب 11 جزءا</w:t>
            </w:r>
            <w:r w:rsidR="004B1D7E">
              <w:rPr>
                <w:rtl/>
              </w:rPr>
              <w:t>ً</w:t>
            </w:r>
            <w:r>
              <w:rPr>
                <w:rtl/>
              </w:rPr>
              <w:t xml:space="preserve"> فقط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إذ تعد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 xml:space="preserve"> بقي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>تها من الآثار المفقودة الآن</w:t>
            </w:r>
            <w:r w:rsidR="00F26704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8C3768" w:rsidRDefault="008C3768" w:rsidP="008C3768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E8406B" w:rsidRPr="000509AA" w:rsidRDefault="00E8406B" w:rsidP="004B1D7E">
            <w:pPr>
              <w:pStyle w:val="rfdVar"/>
              <w:rPr>
                <w:rtl/>
              </w:rPr>
            </w:pPr>
            <w:r>
              <w:rPr>
                <w:rtl/>
              </w:rPr>
              <w:t>تم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 التحقيق اعتمادا</w:t>
            </w:r>
            <w:r w:rsidR="004B1D7E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4B1D7E" w:rsidRPr="00FA1B48">
              <w:rPr>
                <w:rtl/>
              </w:rPr>
              <w:t>ٰ</w:t>
            </w:r>
            <w:r>
              <w:rPr>
                <w:rtl/>
              </w:rPr>
              <w:t xml:space="preserve"> نسختين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مخطوطة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ومطبوعة</w:t>
            </w:r>
            <w:r>
              <w:rPr>
                <w:rtl/>
              </w:rPr>
              <w:t xml:space="preserve"> ـ</w:t>
            </w:r>
            <w:r w:rsidRPr="000509AA">
              <w:rPr>
                <w:rtl/>
              </w:rPr>
              <w:t xml:space="preserve"> بعد مقابلتها بعد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444449"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 xml:space="preserve">نسخ مخطوطة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في النجف سنة 1369 ه</w:t>
            </w:r>
            <w:r w:rsidR="004E25B0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E8406B" w:rsidRPr="000509AA" w:rsidRDefault="00E8406B" w:rsidP="00E8406B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تحقيق : جواد القيومي الأصفهاني</w:t>
            </w:r>
            <w:r w:rsidR="00F26704">
              <w:rPr>
                <w:rtl/>
              </w:rPr>
              <w:t xml:space="preserve"> .</w:t>
            </w:r>
          </w:p>
          <w:p w:rsidR="00E8406B" w:rsidRDefault="00E8406B" w:rsidP="00E8406B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نشر</w:t>
            </w:r>
            <w:r>
              <w:rPr>
                <w:rtl/>
              </w:rPr>
              <w:t xml:space="preserve"> : مؤس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سة النشر الإسلامي التابعة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لجماعة المدر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 xml:space="preserve">سين في الحوزة العلمية </w:t>
            </w:r>
            <w:r>
              <w:rPr>
                <w:rtl/>
              </w:rPr>
              <w:t xml:space="preserve">ـ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قم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4E25B0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4E25B0" w:rsidRPr="004E25B0" w:rsidRDefault="004E25B0" w:rsidP="004E25B0">
            <w:pPr>
              <w:pStyle w:val="rfdVar0"/>
              <w:rPr>
                <w:rtl/>
              </w:rPr>
            </w:pPr>
          </w:p>
          <w:p w:rsidR="00E8406B" w:rsidRPr="002B5B52" w:rsidRDefault="004E25B0" w:rsidP="00E9635D">
            <w:pPr>
              <w:pStyle w:val="rfdNormal0"/>
              <w:rPr>
                <w:rStyle w:val="rfdBold2"/>
                <w:rtl/>
              </w:rPr>
            </w:pPr>
            <w:r w:rsidRPr="002B5B52">
              <w:rPr>
                <w:rStyle w:val="rfdBold2"/>
              </w:rPr>
              <w:sym w:font="Wingdings 2" w:char="F0F5"/>
            </w:r>
            <w:r w:rsidR="00E8406B" w:rsidRPr="002B5B52">
              <w:rPr>
                <w:rStyle w:val="rfdBold2"/>
                <w:rtl/>
              </w:rPr>
              <w:t xml:space="preserve"> هداية المسترشدين في شرح أ</w:t>
            </w:r>
            <w:r w:rsidR="004B1D7E" w:rsidRPr="002B5B52">
              <w:rPr>
                <w:rStyle w:val="rfdBold2"/>
                <w:rtl/>
              </w:rPr>
              <w:t>ُ</w:t>
            </w:r>
            <w:r w:rsidR="00E8406B" w:rsidRPr="002B5B52">
              <w:rPr>
                <w:rStyle w:val="rfdBold2"/>
                <w:rtl/>
              </w:rPr>
              <w:t xml:space="preserve">صول </w:t>
            </w:r>
            <w:r w:rsidR="004B1D7E" w:rsidRPr="002B5B52">
              <w:rPr>
                <w:rStyle w:val="rfdBold2"/>
                <w:rtl/>
              </w:rPr>
              <w:br/>
            </w:r>
            <w:r w:rsidR="00E8406B" w:rsidRPr="002B5B52">
              <w:rPr>
                <w:rStyle w:val="rfdBold2"/>
                <w:rtl/>
              </w:rPr>
              <w:t>معالم الدين</w:t>
            </w:r>
            <w:r w:rsidR="00C51724" w:rsidRPr="002B5B52">
              <w:rPr>
                <w:rStyle w:val="rfdBold2"/>
                <w:rtl/>
              </w:rPr>
              <w:t xml:space="preserve"> ،</w:t>
            </w:r>
            <w:r w:rsidR="00E8406B" w:rsidRPr="002B5B52">
              <w:rPr>
                <w:rStyle w:val="rfdBold2"/>
                <w:rtl/>
              </w:rPr>
              <w:t xml:space="preserve"> ج 1</w:t>
            </w:r>
            <w:r w:rsidR="00F26704" w:rsidRPr="002B5B52">
              <w:rPr>
                <w:rStyle w:val="rfdBold2"/>
                <w:rtl/>
              </w:rPr>
              <w:t xml:space="preserve"> .</w:t>
            </w:r>
          </w:p>
          <w:p w:rsidR="00E8406B" w:rsidRPr="000509AA" w:rsidRDefault="00E8406B" w:rsidP="004B1D7E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محم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د تقي الرازي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النجفي الأصفهاني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المتوف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4B1D7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سنة 1248 ه</w:t>
            </w:r>
            <w:r w:rsidR="004B1D7E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E8406B" w:rsidRPr="000509AA" w:rsidRDefault="00E8406B" w:rsidP="00E8406B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شرح استدلالي مبسوط </w:t>
            </w:r>
            <w:r>
              <w:rPr>
                <w:rtl/>
              </w:rPr>
              <w:t xml:space="preserve">ـ في ثلاث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مجل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 xml:space="preserve">دات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على</w:t>
            </w:r>
            <w:r w:rsidR="004B1D7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قسم الأ</w:t>
            </w:r>
            <w:r w:rsidR="004B1D7E">
              <w:rPr>
                <w:rtl/>
              </w:rPr>
              <w:t>ُ</w:t>
            </w:r>
            <w:r>
              <w:rPr>
                <w:rtl/>
              </w:rPr>
              <w:t xml:space="preserve">صول من </w:t>
            </w:r>
            <w:r w:rsidRPr="006D1460">
              <w:rPr>
                <w:rStyle w:val="rfdBold2"/>
                <w:rtl/>
              </w:rPr>
              <w:t xml:space="preserve">معالم </w:t>
            </w:r>
            <w:r w:rsidR="004B1D7E" w:rsidRPr="006D1460">
              <w:rPr>
                <w:rStyle w:val="rfdBold2"/>
                <w:rtl/>
              </w:rPr>
              <w:br/>
            </w:r>
            <w:r w:rsidRPr="006D1460">
              <w:rPr>
                <w:rStyle w:val="rfdBold2"/>
                <w:rtl/>
              </w:rPr>
              <w:t>الدين وملاذ المجتهدين</w:t>
            </w:r>
            <w:r>
              <w:rPr>
                <w:rtl/>
              </w:rPr>
              <w:t xml:space="preserve"> للشيخ أبي منصور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 xml:space="preserve">الحسن بن زين الدين العاملي </w:t>
            </w:r>
            <w:r>
              <w:rPr>
                <w:rtl/>
              </w:rPr>
              <w:t>(</w:t>
            </w:r>
            <w:r w:rsidR="004E25B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الشهيد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الثاني</w:t>
            </w:r>
            <w:r w:rsidR="004E25B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>ى</w:t>
            </w:r>
            <w:r w:rsidR="004B1D7E" w:rsidRPr="00FA1B48">
              <w:rPr>
                <w:rtl/>
              </w:rPr>
              <w:t>ٰ</w:t>
            </w:r>
            <w:r>
              <w:rPr>
                <w:rtl/>
              </w:rPr>
              <w:t xml:space="preserve"> سنة 1011 ه</w:t>
            </w:r>
            <w:r w:rsidR="004B1D7E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الذي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 xml:space="preserve">أصبح </w:t>
            </w:r>
            <w:r>
              <w:rPr>
                <w:rtl/>
              </w:rPr>
              <w:t>مدار التدريس في الحوزات العلمي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منذ تأليفه</w:t>
            </w:r>
            <w:r w:rsidR="00F26704">
              <w:rPr>
                <w:rtl/>
              </w:rPr>
              <w:t xml:space="preserve"> .</w:t>
            </w:r>
          </w:p>
          <w:p w:rsidR="008C3768" w:rsidRDefault="00E8406B" w:rsidP="00E8406B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مرت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 xml:space="preserve">ب بعناوين : </w:t>
            </w:r>
            <w:r w:rsidR="008767F4" w:rsidRPr="000509AA">
              <w:rPr>
                <w:rtl/>
              </w:rPr>
              <w:t>«</w:t>
            </w:r>
            <w:r w:rsidR="004E25B0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قوله :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قوله : </w:t>
            </w:r>
            <w:r>
              <w:rPr>
                <w:rtl/>
              </w:rPr>
              <w:t>ـ</w:t>
            </w:r>
            <w:r w:rsidR="004E25B0">
              <w:rPr>
                <w:rFonts w:hint="cs"/>
                <w:rtl/>
              </w:rPr>
              <w:t xml:space="preserve"> </w:t>
            </w:r>
            <w:r w:rsidR="008767F4">
              <w:rPr>
                <w:rtl/>
              </w:rPr>
              <w:t>»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ي</w:t>
            </w:r>
            <w:r>
              <w:rPr>
                <w:rtl/>
              </w:rPr>
              <w:t>شتمل على</w:t>
            </w:r>
            <w:r w:rsidR="004B1D7E" w:rsidRPr="00FA1B48">
              <w:rPr>
                <w:rtl/>
              </w:rPr>
              <w:t>ٰ</w:t>
            </w:r>
            <w:r>
              <w:rPr>
                <w:rtl/>
              </w:rPr>
              <w:t xml:space="preserve"> تحقيقات عديدة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ويتعر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ض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لمختلف الآر</w:t>
            </w:r>
            <w:r>
              <w:rPr>
                <w:rtl/>
              </w:rPr>
              <w:t>اء والأدل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ة مع المناقشة الطويلة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لما ينق</w:t>
            </w:r>
            <w:r>
              <w:rPr>
                <w:rtl/>
              </w:rPr>
              <w:t>ل عن أعلام العلماء والأ</w:t>
            </w:r>
            <w:r w:rsidR="004B1D7E">
              <w:rPr>
                <w:rtl/>
              </w:rPr>
              <w:t>ُ</w:t>
            </w:r>
            <w:r>
              <w:rPr>
                <w:rtl/>
              </w:rPr>
              <w:t>صوليين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و</w:t>
            </w:r>
            <w:r>
              <w:rPr>
                <w:rtl/>
              </w:rPr>
              <w:t>خاص</w:t>
            </w:r>
            <w:r w:rsidR="004B1D7E">
              <w:rPr>
                <w:rtl/>
              </w:rPr>
              <w:t>ّ</w:t>
            </w:r>
            <w:r>
              <w:rPr>
                <w:rtl/>
              </w:rPr>
              <w:t xml:space="preserve">ة في مباحث الألفاظ التي نالت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 xml:space="preserve">عناية </w:t>
            </w:r>
            <w:r>
              <w:rPr>
                <w:rtl/>
              </w:rPr>
              <w:t>أكثر من المباحث العقلية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وعليه </w:t>
            </w:r>
            <w:r w:rsidR="004B1D7E">
              <w:rPr>
                <w:rtl/>
              </w:rPr>
              <w:br/>
            </w:r>
            <w:r w:rsidRPr="000509AA">
              <w:rPr>
                <w:rtl/>
              </w:rPr>
              <w:t>عد</w:t>
            </w:r>
            <w:r w:rsidR="004B1D7E">
              <w:rPr>
                <w:rtl/>
              </w:rPr>
              <w:t>ّ</w:t>
            </w:r>
            <w:r w:rsidRPr="000509AA">
              <w:rPr>
                <w:rtl/>
              </w:rPr>
              <w:t>ة حواش</w:t>
            </w:r>
            <w:r w:rsidR="004B1D7E">
              <w:rPr>
                <w:rtl/>
              </w:rPr>
              <w:t>ٍ</w:t>
            </w:r>
            <w:r w:rsidRPr="000509AA">
              <w:rPr>
                <w:rtl/>
              </w:rPr>
              <w:t xml:space="preserve"> وتعليقات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E8406B" w:rsidRDefault="000509AA" w:rsidP="00E8406B">
      <w:pPr>
        <w:pStyle w:val="rfdNormal0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74342B">
        <w:tc>
          <w:tcPr>
            <w:tcW w:w="2400" w:type="pct"/>
            <w:shd w:val="clear" w:color="auto" w:fill="auto"/>
          </w:tcPr>
          <w:p w:rsidR="00540437" w:rsidRPr="000509AA" w:rsidRDefault="00540437" w:rsidP="006D1460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lastRenderedPageBreak/>
              <w:t xml:space="preserve">خرج منه جزءان </w:t>
            </w:r>
            <w:r>
              <w:rPr>
                <w:rtl/>
              </w:rPr>
              <w:t>ـ إلى</w:t>
            </w:r>
            <w:r w:rsidR="006D5CAB" w:rsidRPr="00FA1B48">
              <w:rPr>
                <w:rtl/>
              </w:rPr>
              <w:t>ٰ</w:t>
            </w:r>
            <w:r>
              <w:rPr>
                <w:rtl/>
              </w:rPr>
              <w:t xml:space="preserve"> مبحث مفهوم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الوصف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تم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 xml:space="preserve"> الأو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ل منهما سنة 1237 ه</w:t>
            </w:r>
            <w:r w:rsidR="006D5CAB">
              <w:rPr>
                <w:rtl/>
              </w:rPr>
              <w:t>ـ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444449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والثالث جمع مواد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ه الشيخ</w:t>
            </w:r>
            <w:r>
              <w:rPr>
                <w:rtl/>
              </w:rPr>
              <w:t xml:space="preserve"> محم</w:t>
            </w:r>
            <w:r w:rsidR="006D5CAB">
              <w:rPr>
                <w:rtl/>
              </w:rPr>
              <w:t>ّ</w:t>
            </w:r>
            <w:r>
              <w:rPr>
                <w:rtl/>
              </w:rPr>
              <w:t>د الطهراني</w:t>
            </w:r>
            <w:r w:rsidR="006D5CAB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النجفي تلميذ المصن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ف من مسود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اته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أنهاه</w:t>
            </w:r>
            <w:r w:rsidR="00444449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إلى</w:t>
            </w:r>
            <w:r w:rsidR="006D5CAB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مباحث الاجتهاد والتقليد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6D5CAB">
            <w:pPr>
              <w:pStyle w:val="rfdVar"/>
              <w:rPr>
                <w:rtl/>
              </w:rPr>
            </w:pPr>
            <w:r>
              <w:rPr>
                <w:rtl/>
              </w:rPr>
              <w:t>مخطوطاته كثيرة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وطبع مرارا</w:t>
            </w:r>
            <w:r w:rsidR="006D5CAB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6D5CAB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ا</w:t>
            </w:r>
            <w:r>
              <w:rPr>
                <w:rtl/>
              </w:rPr>
              <w:t>لحجر في طهران في السنوات 1269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>
              <w:rPr>
                <w:rtl/>
              </w:rPr>
              <w:t>1272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1281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1282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767F4">
              <w:rPr>
                <w:rtl/>
              </w:rPr>
              <w:t xml:space="preserve">و </w:t>
            </w:r>
            <w:r>
              <w:rPr>
                <w:rtl/>
              </w:rPr>
              <w:t>1310 ه</w:t>
            </w:r>
            <w:r w:rsidR="006D5CAB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 w:rsidR="006D5CAB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وطبعته مؤس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للطباعة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 xml:space="preserve">والنشر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بالتصوير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في قم قبل أكثر من</w:t>
            </w:r>
            <w:r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>
              <w:rPr>
                <w:rtl/>
              </w:rPr>
              <w:t>13 سنة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وطبع سنة 1283 ه</w:t>
            </w:r>
            <w:r w:rsidR="006D5CAB">
              <w:rPr>
                <w:rtl/>
              </w:rPr>
              <w:t>ـ</w:t>
            </w:r>
            <w:r>
              <w:rPr>
                <w:rtl/>
              </w:rPr>
              <w:t xml:space="preserve"> مصح</w:t>
            </w:r>
            <w:r w:rsidR="006D5CAB">
              <w:rPr>
                <w:rtl/>
              </w:rPr>
              <w:t>ّ</w:t>
            </w:r>
            <w:r>
              <w:rPr>
                <w:rtl/>
              </w:rPr>
              <w:t>حا</w:t>
            </w:r>
            <w:r w:rsidR="006D5CAB">
              <w:rPr>
                <w:rtl/>
              </w:rPr>
              <w:t>ً</w:t>
            </w:r>
            <w:r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ومعل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قا</w:t>
            </w:r>
            <w:r w:rsidR="006D5CAB">
              <w:rPr>
                <w:rtl/>
              </w:rPr>
              <w:t>ً</w:t>
            </w:r>
            <w:r w:rsidRPr="000509AA">
              <w:rPr>
                <w:rtl/>
              </w:rPr>
              <w:t xml:space="preserve"> عليه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6D5CAB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تم</w:t>
            </w:r>
            <w:r w:rsidR="006D5CAB">
              <w:rPr>
                <w:rtl/>
              </w:rPr>
              <w:t>ّ</w:t>
            </w:r>
            <w:r>
              <w:rPr>
                <w:rtl/>
              </w:rPr>
              <w:t xml:space="preserve"> التحقيق اعتمادا</w:t>
            </w:r>
            <w:r w:rsidR="006D5CAB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6D5CAB" w:rsidRPr="00FA1B48">
              <w:rPr>
                <w:rtl/>
              </w:rPr>
              <w:t>ٰ</w:t>
            </w:r>
            <w:r>
              <w:rPr>
                <w:rtl/>
              </w:rPr>
              <w:t xml:space="preserve"> نسخة الأصل</w:t>
            </w:r>
            <w:r w:rsidR="006D5CAB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للمجل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د ا</w:t>
            </w:r>
            <w:r>
              <w:rPr>
                <w:rtl/>
              </w:rPr>
              <w:t>لأو</w:t>
            </w:r>
            <w:r w:rsidR="006D5CAB">
              <w:rPr>
                <w:rtl/>
              </w:rPr>
              <w:t>ّ</w:t>
            </w:r>
            <w:r>
              <w:rPr>
                <w:rtl/>
              </w:rPr>
              <w:t>ل ومخطوطتين للثاني والثالث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ذكرت مواصفات النسخ في المقد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مة</w:t>
            </w:r>
            <w:r w:rsidR="00F26704">
              <w:rPr>
                <w:rtl/>
              </w:rPr>
              <w:t xml:space="preserve"> .</w:t>
            </w:r>
          </w:p>
          <w:p w:rsidR="00540437" w:rsidRDefault="00540437" w:rsidP="006D5CAB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</w:t>
            </w:r>
            <w:r>
              <w:rPr>
                <w:rtl/>
              </w:rPr>
              <w:t>قيق ونشر : مؤس</w:t>
            </w:r>
            <w:r w:rsidR="006D5CAB">
              <w:rPr>
                <w:rtl/>
              </w:rPr>
              <w:t>ّ</w:t>
            </w:r>
            <w:r>
              <w:rPr>
                <w:rtl/>
              </w:rPr>
              <w:t>سة النشر الإسلامي</w:t>
            </w:r>
            <w:r w:rsidR="006D5CAB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التابعة لجماعة المدر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سين في الحوزة</w:t>
            </w:r>
            <w:r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 xml:space="preserve">العلمية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قم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6D5CAB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E03AD7" w:rsidRPr="000509AA" w:rsidRDefault="00E03AD7" w:rsidP="00E03AD7">
            <w:pPr>
              <w:pStyle w:val="rfdVar0"/>
              <w:rPr>
                <w:rtl/>
              </w:rPr>
            </w:pPr>
          </w:p>
          <w:p w:rsidR="00540437" w:rsidRPr="002B5B52" w:rsidRDefault="00E03AD7" w:rsidP="00E9635D">
            <w:pPr>
              <w:pStyle w:val="rfdNormal0"/>
              <w:rPr>
                <w:rStyle w:val="rfdBold2"/>
                <w:rtl/>
              </w:rPr>
            </w:pPr>
            <w:r w:rsidRPr="002B5B52">
              <w:rPr>
                <w:rStyle w:val="rfdBold2"/>
              </w:rPr>
              <w:sym w:font="Wingdings 2" w:char="F0F5"/>
            </w:r>
            <w:r w:rsidR="00540437" w:rsidRPr="002B5B52">
              <w:rPr>
                <w:rStyle w:val="rfdBold2"/>
                <w:rtl/>
              </w:rPr>
              <w:t xml:space="preserve"> استقصاء الاعتبار في شرح </w:t>
            </w:r>
            <w:r w:rsidR="006D5CAB" w:rsidRPr="002B5B52">
              <w:rPr>
                <w:rStyle w:val="rfdBold2"/>
                <w:rtl/>
              </w:rPr>
              <w:br/>
            </w:r>
            <w:r w:rsidR="00540437" w:rsidRPr="002B5B52">
              <w:rPr>
                <w:rStyle w:val="rfdBold2"/>
                <w:rtl/>
              </w:rPr>
              <w:t>الاستبصار</w:t>
            </w:r>
            <w:r w:rsidR="00C51724" w:rsidRPr="002B5B52">
              <w:rPr>
                <w:rStyle w:val="rfdBold2"/>
                <w:rtl/>
              </w:rPr>
              <w:t xml:space="preserve"> ،</w:t>
            </w:r>
            <w:r w:rsidR="00540437" w:rsidRPr="002B5B52">
              <w:rPr>
                <w:rStyle w:val="rfdBold2"/>
                <w:rtl/>
              </w:rPr>
              <w:t xml:space="preserve"> ج 3 ـ 4</w:t>
            </w:r>
            <w:r w:rsidR="00F26704" w:rsidRPr="002B5B52">
              <w:rPr>
                <w:rStyle w:val="rfdBold2"/>
                <w:rtl/>
              </w:rPr>
              <w:t xml:space="preserve"> .</w:t>
            </w:r>
          </w:p>
          <w:p w:rsidR="00540437" w:rsidRPr="000509AA" w:rsidRDefault="00540437" w:rsidP="006D5CAB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أبي جعفر محم</w:t>
            </w:r>
            <w:r w:rsidR="006D5CAB">
              <w:rPr>
                <w:rtl/>
              </w:rPr>
              <w:t>ّ</w:t>
            </w:r>
            <w:r>
              <w:rPr>
                <w:rtl/>
              </w:rPr>
              <w:t>د بن</w:t>
            </w:r>
            <w:r w:rsidR="006D5CAB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 xml:space="preserve">الحسن بن زين الدين العاملي </w:t>
            </w:r>
            <w:r>
              <w:rPr>
                <w:rtl/>
              </w:rPr>
              <w:t>(</w:t>
            </w:r>
            <w:r w:rsidR="00E03AD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الشهيد</w:t>
            </w:r>
            <w:r w:rsidR="006D5CAB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  <w:r w:rsidRPr="000509AA">
              <w:rPr>
                <w:rtl/>
              </w:rPr>
              <w:t>الثاني</w:t>
            </w:r>
            <w:r w:rsidR="00E03AD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="00E03AD7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980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1030 ه</w:t>
            </w:r>
            <w:r w:rsidR="006D5CAB">
              <w:rPr>
                <w:rtl/>
              </w:rPr>
              <w:t>ـ</w:t>
            </w:r>
            <w:r w:rsidR="00E03AD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E03AD7">
            <w:pPr>
              <w:rPr>
                <w:rtl/>
              </w:rPr>
            </w:pPr>
            <w:r w:rsidRPr="002031B8">
              <w:rPr>
                <w:rStyle w:val="rfdBold2"/>
                <w:rtl/>
              </w:rPr>
              <w:t>الاستبصار في ما اختلف من الأخبار</w:t>
            </w:r>
            <w:r w:rsidR="00E03AD7" w:rsidRPr="00E03AD7">
              <w:rPr>
                <w:rFonts w:hint="cs"/>
                <w:rtl/>
              </w:rPr>
              <w:t xml:space="preserve"> </w:t>
            </w:r>
            <w:r w:rsidR="00E03AD7" w:rsidRPr="00E03AD7">
              <w:rPr>
                <w:rtl/>
              </w:rPr>
              <w:br/>
            </w:r>
            <w:r w:rsidRPr="000509AA">
              <w:rPr>
                <w:rtl/>
              </w:rPr>
              <w:t>لشيخ الطائفة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محم</w:t>
            </w:r>
            <w:r w:rsidR="006D5CAB">
              <w:rPr>
                <w:rtl/>
              </w:rPr>
              <w:t>ّ</w:t>
            </w:r>
            <w:r w:rsidRPr="000509AA">
              <w:rPr>
                <w:rtl/>
              </w:rPr>
              <w:t>د بن الحسن الطوسي</w:t>
            </w:r>
            <w:r w:rsidR="00C51724">
              <w:rPr>
                <w:rtl/>
              </w:rPr>
              <w:t xml:space="preserve"> ،</w:t>
            </w:r>
            <w:r w:rsidR="006D5CAB">
              <w:rPr>
                <w:rtl/>
              </w:rPr>
              <w:t xml:space="preserve"> </w:t>
            </w:r>
            <w:r w:rsidR="006D5CAB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40437" w:rsidRPr="000509AA" w:rsidRDefault="00540437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ا</w:t>
            </w:r>
            <w:r>
              <w:rPr>
                <w:rtl/>
              </w:rPr>
              <w:t>لمتوف</w:t>
            </w:r>
            <w:r w:rsidR="00F75FBC">
              <w:rPr>
                <w:rtl/>
              </w:rPr>
              <w:t>ّ</w:t>
            </w:r>
            <w:r>
              <w:rPr>
                <w:rtl/>
              </w:rPr>
              <w:t>ى</w:t>
            </w:r>
            <w:r w:rsidR="00F75FBC" w:rsidRPr="00FA1B48">
              <w:rPr>
                <w:rtl/>
              </w:rPr>
              <w:t>ٰ</w:t>
            </w:r>
            <w:r>
              <w:rPr>
                <w:rtl/>
              </w:rPr>
              <w:t xml:space="preserve"> سنة 460 ه</w:t>
            </w:r>
            <w:r w:rsidR="00F75FBC">
              <w:rPr>
                <w:rtl/>
              </w:rPr>
              <w:t>ـ</w:t>
            </w:r>
            <w:r>
              <w:rPr>
                <w:rtl/>
              </w:rPr>
              <w:t xml:space="preserve"> : أحد المجاميع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 xml:space="preserve">الحديثية </w:t>
            </w:r>
            <w:r>
              <w:rPr>
                <w:rtl/>
              </w:rPr>
              <w:t>الأربعة المعتمدة عند الإمامي</w:t>
            </w:r>
            <w:r w:rsidR="00F75FBC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التي علي</w:t>
            </w:r>
            <w:r>
              <w:rPr>
                <w:rtl/>
              </w:rPr>
              <w:t xml:space="preserve">ها مدار استنباط الأحكام الشرعية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عند</w:t>
            </w:r>
            <w:r>
              <w:rPr>
                <w:rtl/>
              </w:rPr>
              <w:t xml:space="preserve"> فقهائهم منذ تصنيفه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يقتصر على</w:t>
            </w:r>
            <w:r w:rsidR="00F75FBC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الأخ</w:t>
            </w:r>
            <w:r>
              <w:rPr>
                <w:rtl/>
              </w:rPr>
              <w:t>بار المختلف فيها والجمع بينها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شرحه وعل</w:t>
            </w:r>
            <w:r w:rsidR="00F75FBC">
              <w:rPr>
                <w:rtl/>
              </w:rPr>
              <w:t>ّ</w:t>
            </w:r>
            <w:r w:rsidRPr="000509AA">
              <w:rPr>
                <w:rtl/>
              </w:rPr>
              <w:t xml:space="preserve">ق عليه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لأهم</w:t>
            </w:r>
            <w:r w:rsidR="00F75FBC">
              <w:rPr>
                <w:rtl/>
              </w:rPr>
              <w:t>ّ</w:t>
            </w:r>
            <w:r w:rsidRPr="000509AA">
              <w:rPr>
                <w:rtl/>
              </w:rPr>
              <w:t xml:space="preserve">يته </w:t>
            </w:r>
            <w:r>
              <w:rPr>
                <w:rtl/>
              </w:rPr>
              <w:t xml:space="preserve">ـ كثير من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 xml:space="preserve">علماء </w:t>
            </w:r>
            <w:r>
              <w:rPr>
                <w:rtl/>
              </w:rPr>
              <w:t xml:space="preserve">وأعلام الطائفة منذ القرن الخامس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حت</w:t>
            </w:r>
            <w:r w:rsidR="00F75FBC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F75FBC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اليوم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F75FBC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وهذ</w:t>
            </w:r>
            <w:r>
              <w:rPr>
                <w:rtl/>
              </w:rPr>
              <w:t>ا الكتاب من أبرز شروحه وأهم</w:t>
            </w:r>
            <w:r w:rsidR="00F75FBC">
              <w:rPr>
                <w:rtl/>
              </w:rPr>
              <w:t>ّ</w:t>
            </w:r>
            <w:r>
              <w:rPr>
                <w:rtl/>
              </w:rPr>
              <w:t xml:space="preserve">ها </w:t>
            </w:r>
            <w:r w:rsidR="00F75FBC">
              <w:rPr>
                <w:rtl/>
              </w:rPr>
              <w:t>؛</w:t>
            </w:r>
            <w:r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لاشتماله على</w:t>
            </w:r>
            <w:r w:rsidR="00F75FBC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ميزات وفوائد غزيرة فريدة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>
              <w:rPr>
                <w:rtl/>
              </w:rPr>
              <w:t>يعسر وجودها في غيره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خصوصا</w:t>
            </w:r>
            <w:r w:rsidR="00F75FBC">
              <w:rPr>
                <w:rtl/>
              </w:rPr>
              <w:t>ً</w:t>
            </w:r>
            <w:r>
              <w:rPr>
                <w:rtl/>
              </w:rPr>
              <w:t xml:space="preserve"> في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المسائل الدرائية والرجالية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F75FBC">
            <w:pPr>
              <w:pStyle w:val="rfdVar"/>
              <w:rPr>
                <w:rtl/>
              </w:rPr>
            </w:pPr>
            <w:r>
              <w:rPr>
                <w:rtl/>
              </w:rPr>
              <w:t>مقد</w:t>
            </w:r>
            <w:r w:rsidR="00F75FBC">
              <w:rPr>
                <w:rtl/>
              </w:rPr>
              <w:t>ّ</w:t>
            </w:r>
            <w:r>
              <w:rPr>
                <w:rtl/>
              </w:rPr>
              <w:t>مته تضم</w:t>
            </w:r>
            <w:r w:rsidR="00F75FBC">
              <w:rPr>
                <w:rtl/>
              </w:rPr>
              <w:t>ّ</w:t>
            </w:r>
            <w:r>
              <w:rPr>
                <w:rtl/>
              </w:rPr>
              <w:t>نت اثنتي عشرة فائدة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ومباحثه قد ق</w:t>
            </w:r>
            <w:r w:rsidR="00F75FBC">
              <w:rPr>
                <w:rtl/>
              </w:rPr>
              <w:t>ُ</w:t>
            </w:r>
            <w:r w:rsidRPr="000509AA">
              <w:rPr>
                <w:rtl/>
              </w:rPr>
              <w:t>س</w:t>
            </w:r>
            <w:r w:rsidR="00F75FBC">
              <w:rPr>
                <w:rtl/>
              </w:rPr>
              <w:t>ّ</w:t>
            </w:r>
            <w:r w:rsidRPr="000509AA">
              <w:rPr>
                <w:rtl/>
              </w:rPr>
              <w:t xml:space="preserve">مت تقسيمات رباعية </w:t>
            </w:r>
            <w:r w:rsidR="00F75FBC">
              <w:rPr>
                <w:rtl/>
              </w:rPr>
              <w:t>؛</w:t>
            </w:r>
            <w:r w:rsidRPr="000509AA">
              <w:rPr>
                <w:rtl/>
              </w:rPr>
              <w:t xml:space="preserve"> إذ</w:t>
            </w:r>
            <w:r w:rsidR="00444449"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ت</w:t>
            </w:r>
            <w:r w:rsidR="00F75FBC">
              <w:rPr>
                <w:rtl/>
              </w:rPr>
              <w:t>ُ</w:t>
            </w:r>
            <w:r>
              <w:rPr>
                <w:rtl/>
              </w:rPr>
              <w:t xml:space="preserve">ذكر الرواية أو الروايات التي في </w:t>
            </w:r>
            <w:r w:rsidR="00F75FBC">
              <w:rPr>
                <w:rtl/>
              </w:rPr>
              <w:br/>
            </w:r>
            <w:r w:rsidRPr="00540437">
              <w:rPr>
                <w:rStyle w:val="rfdBold2"/>
                <w:rtl/>
              </w:rPr>
              <w:t>الاستبصار</w:t>
            </w:r>
            <w:r>
              <w:rPr>
                <w:rtl/>
              </w:rPr>
              <w:t xml:space="preserve"> وقول الشيخ في جمعها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F75FBC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الكلام في السند وما يتعل</w:t>
            </w:r>
            <w:r w:rsidR="00F75FBC">
              <w:rPr>
                <w:rtl/>
              </w:rPr>
              <w:t>ّ</w:t>
            </w:r>
            <w:r w:rsidRPr="000509AA">
              <w:rPr>
                <w:rtl/>
              </w:rPr>
              <w:t xml:space="preserve">ق به من </w:t>
            </w:r>
            <w:r>
              <w:rPr>
                <w:rtl/>
              </w:rPr>
              <w:t xml:space="preserve">شرح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أحو</w:t>
            </w:r>
            <w:r>
              <w:rPr>
                <w:rtl/>
              </w:rPr>
              <w:t xml:space="preserve">ال رجاله </w:t>
            </w:r>
            <w:r w:rsidR="00F75FBC">
              <w:rPr>
                <w:rtl/>
              </w:rPr>
              <w:t>؛</w:t>
            </w:r>
            <w:r>
              <w:rPr>
                <w:rtl/>
              </w:rPr>
              <w:t xml:space="preserve"> للخروج بنتيجة رجالية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>ناف</w:t>
            </w:r>
            <w:r>
              <w:rPr>
                <w:rtl/>
              </w:rPr>
              <w:t>عة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بعد ذلك الشروع في بحث النص</w:t>
            </w:r>
            <w:r w:rsidR="00F75FBC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F75FBC">
              <w:rPr>
                <w:rtl/>
              </w:rPr>
              <w:br/>
            </w:r>
            <w:r w:rsidRPr="000509AA">
              <w:rPr>
                <w:rtl/>
              </w:rPr>
              <w:t xml:space="preserve">وبيان </w:t>
            </w:r>
            <w:r>
              <w:rPr>
                <w:rtl/>
              </w:rPr>
              <w:t xml:space="preserve">وجوه الرواية والمعاني التي يمكن </w:t>
            </w:r>
            <w:r w:rsidR="00213B26">
              <w:rPr>
                <w:rtl/>
              </w:rPr>
              <w:br/>
            </w:r>
            <w:r w:rsidRPr="000509AA">
              <w:rPr>
                <w:rtl/>
              </w:rPr>
              <w:t>أن تحتملها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وقد ت</w:t>
            </w:r>
            <w:r w:rsidR="00213B26">
              <w:rPr>
                <w:rtl/>
              </w:rPr>
              <w:t>ُ</w:t>
            </w:r>
            <w:r w:rsidRPr="000509AA">
              <w:rPr>
                <w:rtl/>
              </w:rPr>
              <w:t xml:space="preserve">شرح </w:t>
            </w:r>
            <w:r>
              <w:rPr>
                <w:rtl/>
              </w:rPr>
              <w:t xml:space="preserve">ـ إذا استدعت </w:t>
            </w:r>
            <w:r w:rsidR="00213B26">
              <w:rPr>
                <w:rtl/>
              </w:rPr>
              <w:br/>
            </w:r>
            <w:r w:rsidRPr="000509AA">
              <w:rPr>
                <w:rtl/>
              </w:rPr>
              <w:t xml:space="preserve">الحاجة </w:t>
            </w:r>
            <w:r>
              <w:rPr>
                <w:rtl/>
              </w:rPr>
              <w:t xml:space="preserve">ـ معاني الألفاظ اللغوية لبعض </w:t>
            </w:r>
            <w:r w:rsidR="00213B26">
              <w:rPr>
                <w:rtl/>
              </w:rPr>
              <w:br/>
            </w:r>
            <w:r w:rsidRPr="000509AA">
              <w:rPr>
                <w:rtl/>
              </w:rPr>
              <w:t>الروايات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تم</w:t>
            </w:r>
            <w:r w:rsidR="00213B26">
              <w:rPr>
                <w:rtl/>
              </w:rPr>
              <w:t>ّ</w:t>
            </w:r>
            <w:r>
              <w:rPr>
                <w:rtl/>
              </w:rPr>
              <w:t xml:space="preserve"> تحقيق ما موجود من أبواب الكتاب </w:t>
            </w:r>
            <w:r w:rsidR="00213B26">
              <w:rPr>
                <w:rtl/>
              </w:rPr>
              <w:br/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الذي يصدر لأو</w:t>
            </w:r>
            <w:r w:rsidR="00213B26">
              <w:rPr>
                <w:rtl/>
              </w:rPr>
              <w:t>ّ</w:t>
            </w:r>
            <w:r w:rsidRPr="000509AA">
              <w:rPr>
                <w:rtl/>
              </w:rPr>
              <w:t>ل مر</w:t>
            </w:r>
            <w:r w:rsidR="00213B26">
              <w:rPr>
                <w:rtl/>
              </w:rPr>
              <w:t>ّ</w:t>
            </w:r>
            <w:r w:rsidRPr="000509AA">
              <w:rPr>
                <w:rtl/>
              </w:rPr>
              <w:t xml:space="preserve">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اعتماد</w:t>
            </w:r>
            <w:r>
              <w:rPr>
                <w:rtl/>
              </w:rPr>
              <w:t>ا</w:t>
            </w:r>
            <w:r w:rsidR="00213B26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213B26" w:rsidRPr="00FA1B48">
              <w:rPr>
                <w:rtl/>
              </w:rPr>
              <w:t>ٰ</w:t>
            </w:r>
            <w:r>
              <w:rPr>
                <w:rtl/>
              </w:rPr>
              <w:t xml:space="preserve"> 4 </w:t>
            </w:r>
            <w:r w:rsidR="00213B26">
              <w:rPr>
                <w:rtl/>
              </w:rPr>
              <w:br/>
            </w:r>
            <w:r w:rsidRPr="000509AA">
              <w:rPr>
                <w:rtl/>
              </w:rPr>
              <w:t>نسخ مخطوطة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ثلاث منها إلى</w:t>
            </w:r>
            <w:r w:rsidR="00213B26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نهاية</w:t>
            </w:r>
            <w:r w:rsidR="00213B26">
              <w:rPr>
                <w:rtl/>
              </w:rPr>
              <w:t xml:space="preserve"> </w:t>
            </w:r>
            <w:r w:rsidR="00213B26">
              <w:rPr>
                <w:rtl/>
              </w:rPr>
              <w:br/>
            </w:r>
          </w:p>
        </w:tc>
      </w:tr>
    </w:tbl>
    <w:p w:rsidR="00D33F27" w:rsidRDefault="00D33F27" w:rsidP="000509AA">
      <w:pPr>
        <w:rPr>
          <w:rtl/>
        </w:rPr>
        <w:sectPr w:rsidR="00D33F27" w:rsidSect="00600DF3">
          <w:headerReference w:type="even" r:id="rId434"/>
          <w:headerReference w:type="default" r:id="rId435"/>
          <w:headerReference w:type="first" r:id="rId436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8406B" w:rsidRPr="000509AA" w:rsidRDefault="000509AA" w:rsidP="00D33F2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AD6634">
        <w:tc>
          <w:tcPr>
            <w:tcW w:w="2400" w:type="pct"/>
            <w:shd w:val="clear" w:color="auto" w:fill="auto"/>
          </w:tcPr>
          <w:p w:rsidR="00540437" w:rsidRPr="000509AA" w:rsidRDefault="00540437" w:rsidP="00213B26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الصلاة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وواحدة إلى</w:t>
            </w:r>
            <w:r w:rsidR="00213B26" w:rsidRPr="00FA1B48">
              <w:rPr>
                <w:rtl/>
              </w:rPr>
              <w:t>ٰ</w:t>
            </w:r>
            <w:r>
              <w:rPr>
                <w:rtl/>
              </w:rPr>
              <w:t xml:space="preserve"> نهاية باب القعود بين </w:t>
            </w:r>
            <w:r w:rsidR="00213B26">
              <w:rPr>
                <w:rtl/>
              </w:rPr>
              <w:br/>
            </w:r>
            <w:r w:rsidRPr="000509AA">
              <w:rPr>
                <w:rtl/>
              </w:rPr>
              <w:t>الأذان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ذكرت مواصفاتها في المقد</w:t>
            </w:r>
            <w:r w:rsidR="00213B26">
              <w:rPr>
                <w:rtl/>
              </w:rPr>
              <w:t>ّ</w:t>
            </w:r>
            <w:r w:rsidRPr="000509AA">
              <w:rPr>
                <w:rtl/>
              </w:rPr>
              <w:t>مة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213B26">
              <w:rPr>
                <w:rtl/>
              </w:rPr>
              <w:br/>
            </w:r>
            <w:r w:rsidRPr="000509AA">
              <w:rPr>
                <w:rtl/>
              </w:rPr>
              <w:t>إضافة إلى</w:t>
            </w:r>
            <w:r w:rsidR="00213B26" w:rsidRPr="00FA1B48">
              <w:rPr>
                <w:rtl/>
              </w:rPr>
              <w:t>ٰ</w:t>
            </w:r>
            <w:r>
              <w:rPr>
                <w:rtl/>
              </w:rPr>
              <w:t xml:space="preserve"> نسخة الاستبصار التي طبعتها دار </w:t>
            </w:r>
            <w:r w:rsidR="00213B26">
              <w:rPr>
                <w:rtl/>
              </w:rPr>
              <w:br/>
            </w:r>
            <w:r w:rsidRPr="000509AA">
              <w:rPr>
                <w:rtl/>
              </w:rPr>
              <w:t>الكتب الإسلامي</w:t>
            </w:r>
            <w:r w:rsidR="00C2714D">
              <w:rPr>
                <w:rtl/>
              </w:rPr>
              <w:t>ّ</w:t>
            </w:r>
            <w:r w:rsidRPr="000509AA">
              <w:rPr>
                <w:rtl/>
              </w:rPr>
              <w:t xml:space="preserve">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محق</w:t>
            </w:r>
            <w:r w:rsidR="00C2714D">
              <w:rPr>
                <w:rtl/>
              </w:rPr>
              <w:t>ّ</w:t>
            </w:r>
            <w:r w:rsidRPr="000509AA">
              <w:rPr>
                <w:rtl/>
              </w:rPr>
              <w:t xml:space="preserve">قة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في طهران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ومن المؤم</w:t>
            </w:r>
            <w:r w:rsidR="00C2714D">
              <w:rPr>
                <w:rtl/>
              </w:rPr>
              <w:t>ّ</w:t>
            </w:r>
            <w:r w:rsidRPr="000509AA">
              <w:rPr>
                <w:rtl/>
              </w:rPr>
              <w:t>ل أن يصدر في 7 أجزاء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C2714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اشتمل الجزء الثالث على</w:t>
            </w:r>
            <w:r w:rsidR="00C2714D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تتم</w:t>
            </w:r>
            <w:r w:rsidR="00C2714D">
              <w:rPr>
                <w:rtl/>
              </w:rPr>
              <w:t>ّ</w:t>
            </w:r>
            <w:r w:rsidRPr="000509AA">
              <w:rPr>
                <w:rtl/>
              </w:rPr>
              <w:t xml:space="preserve">ة </w:t>
            </w:r>
            <w:r>
              <w:rPr>
                <w:rtl/>
              </w:rPr>
              <w:t>كتاب</w:t>
            </w:r>
            <w:r w:rsidR="00C2714D">
              <w:rPr>
                <w:rtl/>
              </w:rPr>
              <w:t xml:space="preserve"> </w:t>
            </w:r>
            <w:r w:rsidR="00C2714D">
              <w:rPr>
                <w:rtl/>
              </w:rPr>
              <w:br/>
            </w:r>
            <w:r w:rsidRPr="000509AA">
              <w:rPr>
                <w:rtl/>
              </w:rPr>
              <w:t>الطهارة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والرابع على</w:t>
            </w:r>
            <w:r w:rsidR="00C2714D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بداية كتاب الصلاة</w:t>
            </w:r>
            <w:r w:rsidR="00F26704">
              <w:rPr>
                <w:rtl/>
              </w:rPr>
              <w:t xml:space="preserve"> .</w:t>
            </w:r>
          </w:p>
          <w:p w:rsidR="00540437" w:rsidRDefault="00540437" w:rsidP="00C2714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تحقيق ونشر : مؤس</w:t>
            </w:r>
            <w:r w:rsidR="00C2714D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="00C2714D" w:rsidRPr="00AD6634">
              <w:rPr>
                <w:rtl/>
              </w:rPr>
              <w:t xml:space="preserve"> </w:t>
            </w:r>
            <w:r w:rsidR="00C2714D">
              <w:rPr>
                <w:rStyle w:val="rfdAlaem"/>
                <w:rtl/>
              </w:rPr>
              <w:br/>
            </w:r>
            <w:r w:rsidRPr="000509AA">
              <w:rPr>
                <w:rtl/>
              </w:rPr>
              <w:t>لإحياء التراث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C2714D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AD6634" w:rsidRPr="00AD6634" w:rsidRDefault="00AD6634" w:rsidP="00AD6634">
            <w:pPr>
              <w:pStyle w:val="rfdVar0"/>
              <w:rPr>
                <w:rtl/>
              </w:rPr>
            </w:pPr>
          </w:p>
          <w:p w:rsidR="00540437" w:rsidRPr="002B5B52" w:rsidRDefault="00AD6634" w:rsidP="00E9635D">
            <w:pPr>
              <w:pStyle w:val="rfdNormal0"/>
              <w:rPr>
                <w:rStyle w:val="rfdBold2"/>
                <w:rtl/>
              </w:rPr>
            </w:pPr>
            <w:r w:rsidRPr="002B5B52">
              <w:rPr>
                <w:rStyle w:val="rfdBold2"/>
              </w:rPr>
              <w:sym w:font="Wingdings 2" w:char="F0F5"/>
            </w:r>
            <w:r w:rsidR="00540437" w:rsidRPr="002B5B52">
              <w:rPr>
                <w:rStyle w:val="rfdBold2"/>
                <w:rtl/>
              </w:rPr>
              <w:t xml:space="preserve"> الاجتهاد والتقليد</w:t>
            </w:r>
            <w:r w:rsidR="00F26704" w:rsidRPr="002B5B52">
              <w:rPr>
                <w:rStyle w:val="rfdBold2"/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</w:t>
            </w:r>
            <w:r>
              <w:rPr>
                <w:rtl/>
              </w:rPr>
              <w:t>ليف : السي</w:t>
            </w:r>
            <w:r w:rsidR="00C2714D">
              <w:rPr>
                <w:rtl/>
              </w:rPr>
              <w:t>ّ</w:t>
            </w:r>
            <w:r>
              <w:rPr>
                <w:rtl/>
              </w:rPr>
              <w:t>د رضا الصدر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C2714D">
              <w:rPr>
                <w:rtl/>
              </w:rPr>
              <w:t>ّ</w:t>
            </w:r>
            <w:r>
              <w:rPr>
                <w:rtl/>
              </w:rPr>
              <w:t>ى</w:t>
            </w:r>
            <w:r w:rsidR="00C2714D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C2714D">
              <w:rPr>
                <w:rtl/>
              </w:rPr>
              <w:br/>
            </w:r>
            <w:r w:rsidRPr="000509AA">
              <w:rPr>
                <w:rtl/>
              </w:rPr>
              <w:t>سنة 1415 ه</w:t>
            </w:r>
            <w:r w:rsidR="00C2714D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03700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مباحث في طريقي تحصيل المعرفة</w:t>
            </w:r>
            <w:r w:rsidR="00C2714D">
              <w:rPr>
                <w:rtl/>
              </w:rPr>
              <w:t xml:space="preserve"> </w:t>
            </w:r>
            <w:r w:rsidR="00C2714D">
              <w:rPr>
                <w:rtl/>
              </w:rPr>
              <w:br/>
            </w:r>
            <w:r w:rsidRPr="000509AA">
              <w:rPr>
                <w:rtl/>
              </w:rPr>
              <w:t>بالأحكام</w:t>
            </w:r>
            <w:r>
              <w:rPr>
                <w:rtl/>
              </w:rPr>
              <w:t xml:space="preserve"> الفرعية الإسلامي</w:t>
            </w:r>
            <w:r w:rsidR="00C2714D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وعم</w:t>
            </w:r>
            <w:r w:rsidR="00C2714D">
              <w:rPr>
                <w:rtl/>
              </w:rPr>
              <w:t>ّ</w:t>
            </w:r>
            <w:r>
              <w:rPr>
                <w:rtl/>
              </w:rPr>
              <w:t>ا يترت</w:t>
            </w:r>
            <w:r w:rsidR="00C2714D">
              <w:rPr>
                <w:rtl/>
              </w:rPr>
              <w:t>ّ</w:t>
            </w:r>
            <w:r>
              <w:rPr>
                <w:rtl/>
              </w:rPr>
              <w:t xml:space="preserve">ب </w:t>
            </w:r>
            <w:r w:rsidR="00C2714D">
              <w:rPr>
                <w:rtl/>
              </w:rPr>
              <w:br/>
            </w:r>
            <w:r w:rsidRPr="000509AA">
              <w:rPr>
                <w:rtl/>
              </w:rPr>
              <w:t>عليهما من</w:t>
            </w:r>
            <w:r>
              <w:rPr>
                <w:rtl/>
              </w:rPr>
              <w:t xml:space="preserve"> الوظائف الشرعية </w:t>
            </w:r>
            <w:r w:rsidR="00C2714D">
              <w:rPr>
                <w:rtl/>
              </w:rPr>
              <w:t>؛</w:t>
            </w:r>
            <w:r>
              <w:rPr>
                <w:rtl/>
              </w:rPr>
              <w:t xml:space="preserve"> إذ الواجب </w:t>
            </w:r>
            <w:r w:rsidR="00C2714D">
              <w:rPr>
                <w:rtl/>
              </w:rPr>
              <w:br/>
            </w:r>
            <w:r w:rsidRPr="000509AA">
              <w:rPr>
                <w:rtl/>
              </w:rPr>
              <w:t>على</w:t>
            </w:r>
            <w:r w:rsidR="00C2714D" w:rsidRPr="00FA1B48">
              <w:rPr>
                <w:rtl/>
              </w:rPr>
              <w:t>ٰ</w:t>
            </w:r>
            <w:r>
              <w:rPr>
                <w:rtl/>
              </w:rPr>
              <w:t xml:space="preserve"> كل</w:t>
            </w:r>
            <w:r w:rsidR="00C2714D">
              <w:rPr>
                <w:rtl/>
              </w:rPr>
              <w:t>ّ</w:t>
            </w:r>
            <w:r>
              <w:rPr>
                <w:rtl/>
              </w:rPr>
              <w:t xml:space="preserve"> مسلم العمل بأحكام الإسلام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ومن ل</w:t>
            </w:r>
            <w:r>
              <w:rPr>
                <w:rtl/>
              </w:rPr>
              <w:t>م يعمل بها فليس بمطيع لله تعالى</w:t>
            </w:r>
            <w:r w:rsidR="00037009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 xml:space="preserve">ولرسوله الأمين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: الاجتهاد لمن طلب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وتمك</w:t>
            </w:r>
            <w:r w:rsidR="00037009">
              <w:rPr>
                <w:rtl/>
              </w:rPr>
              <w:t>ّ</w:t>
            </w:r>
            <w:r w:rsidRPr="000509AA">
              <w:rPr>
                <w:rtl/>
              </w:rPr>
              <w:t>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والتقليد لمن لم يتمك</w:t>
            </w:r>
            <w:r w:rsidR="00037009">
              <w:rPr>
                <w:rtl/>
              </w:rPr>
              <w:t>ّ</w:t>
            </w:r>
            <w:r w:rsidRPr="000509AA">
              <w:rPr>
                <w:rtl/>
              </w:rPr>
              <w:t>ن أو لم</w:t>
            </w:r>
            <w:r w:rsidR="00444449">
              <w:rPr>
                <w:rtl/>
              </w:rPr>
              <w:t xml:space="preserve">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يطلب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03700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يتضم</w:t>
            </w:r>
            <w:r w:rsidR="00037009">
              <w:rPr>
                <w:rtl/>
              </w:rPr>
              <w:t>ّ</w:t>
            </w:r>
            <w:r w:rsidRPr="000509AA">
              <w:rPr>
                <w:rtl/>
              </w:rPr>
              <w:t>ن عرضا</w:t>
            </w:r>
            <w:r w:rsidR="00037009">
              <w:rPr>
                <w:rtl/>
              </w:rPr>
              <w:t>ً</w:t>
            </w:r>
            <w:r w:rsidRPr="000509AA">
              <w:rPr>
                <w:rtl/>
              </w:rPr>
              <w:t xml:space="preserve"> ومناقشة لبعض الأقوال</w:t>
            </w:r>
            <w:r w:rsidR="00037009">
              <w:rPr>
                <w:rtl/>
              </w:rPr>
              <w:t xml:space="preserve">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والآراء الواردة في الموضوع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فقد شمل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الكتاب</w:t>
            </w:r>
            <w:r>
              <w:rPr>
                <w:rtl/>
              </w:rPr>
              <w:t xml:space="preserve"> جوانب متعد</w:t>
            </w:r>
            <w:r w:rsidR="00037009">
              <w:rPr>
                <w:rtl/>
              </w:rPr>
              <w:t>ّ</w:t>
            </w:r>
            <w:r>
              <w:rPr>
                <w:rtl/>
              </w:rPr>
              <w:t>دة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منها : الاجتهاد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عند الشيعة و</w:t>
            </w:r>
            <w:r>
              <w:rPr>
                <w:rtl/>
              </w:rPr>
              <w:t>العام</w:t>
            </w:r>
            <w:r w:rsidR="00037009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قيمته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علم الاجتهاد</w:t>
            </w:r>
            <w:r w:rsidR="00C51724">
              <w:rPr>
                <w:rtl/>
              </w:rPr>
              <w:t xml:space="preserve"> ،</w:t>
            </w:r>
            <w:r w:rsidR="00037009">
              <w:rPr>
                <w:rtl/>
              </w:rPr>
              <w:t xml:space="preserve">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مقد</w:t>
            </w:r>
            <w:r w:rsidR="00037009">
              <w:rPr>
                <w:rtl/>
              </w:rPr>
              <w:t>ّ</w:t>
            </w:r>
            <w:r w:rsidRPr="000509AA">
              <w:rPr>
                <w:rtl/>
              </w:rPr>
              <w:t>ما</w:t>
            </w:r>
            <w:r>
              <w:rPr>
                <w:rtl/>
              </w:rPr>
              <w:t>ته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الاجتهاد بالرأي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الاجتهاد</w:t>
            </w:r>
            <w:r w:rsidR="00037009">
              <w:rPr>
                <w:rtl/>
              </w:rPr>
              <w:t xml:space="preserve"> </w:t>
            </w:r>
            <w:r w:rsidR="0003700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40437" w:rsidRPr="000509AA" w:rsidRDefault="00540437" w:rsidP="00E14725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المطلق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الاجتهاد والتجز</w:t>
            </w:r>
            <w:r w:rsidR="00037009">
              <w:rPr>
                <w:rtl/>
              </w:rPr>
              <w:t>ّ</w:t>
            </w:r>
            <w:r>
              <w:rPr>
                <w:rtl/>
              </w:rPr>
              <w:t>ؤ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والاجتهاد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وتبد</w:t>
            </w:r>
            <w:r w:rsidR="00037009">
              <w:rPr>
                <w:rtl/>
              </w:rPr>
              <w:t>ّ</w:t>
            </w:r>
            <w:r w:rsidRPr="000509AA">
              <w:rPr>
                <w:rtl/>
              </w:rPr>
              <w:t>ل الرأي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037009">
              <w:rPr>
                <w:rtl/>
              </w:rPr>
              <w:t>ّ</w:t>
            </w:r>
            <w:r>
              <w:rPr>
                <w:rtl/>
              </w:rPr>
              <w:t xml:space="preserve"> التقليد ومباحثه : التقليد </w:t>
            </w:r>
            <w:r w:rsidR="00037009">
              <w:rPr>
                <w:rtl/>
              </w:rPr>
              <w:br/>
            </w:r>
            <w:r w:rsidRPr="000509AA">
              <w:rPr>
                <w:rtl/>
              </w:rPr>
              <w:t>عند الشر</w:t>
            </w:r>
            <w:r>
              <w:rPr>
                <w:rtl/>
              </w:rPr>
              <w:t>ع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الاستناد إلى</w:t>
            </w:r>
            <w:r w:rsidR="00037009" w:rsidRPr="00FA1B48">
              <w:rPr>
                <w:rtl/>
              </w:rPr>
              <w:t>ٰ</w:t>
            </w:r>
            <w:r>
              <w:rPr>
                <w:rtl/>
              </w:rPr>
              <w:t xml:space="preserve"> فتوى</w:t>
            </w:r>
            <w:r w:rsidR="00037009" w:rsidRPr="00FA1B48">
              <w:rPr>
                <w:rtl/>
              </w:rPr>
              <w:t>ٰ</w:t>
            </w:r>
            <w:r>
              <w:rPr>
                <w:rtl/>
              </w:rPr>
              <w:t xml:space="preserve"> المفتي في </w:t>
            </w:r>
            <w:r w:rsidR="00B772B9">
              <w:rPr>
                <w:rtl/>
              </w:rPr>
              <w:br/>
            </w:r>
            <w:r w:rsidRPr="000509AA">
              <w:rPr>
                <w:rtl/>
              </w:rPr>
              <w:t>التقليد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أوصاف المفتي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تقليد الميت </w:t>
            </w:r>
            <w:r w:rsidR="00B772B9">
              <w:rPr>
                <w:rtl/>
              </w:rPr>
              <w:br/>
            </w:r>
            <w:r w:rsidRPr="000509AA">
              <w:rPr>
                <w:rtl/>
              </w:rPr>
              <w:t>والبقاء</w:t>
            </w:r>
            <w:r>
              <w:rPr>
                <w:rtl/>
              </w:rPr>
              <w:t xml:space="preserve"> عليه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وأخيرا</w:t>
            </w:r>
            <w:r w:rsidR="00B772B9">
              <w:rPr>
                <w:rtl/>
              </w:rPr>
              <w:t>ً</w:t>
            </w:r>
            <w:r>
              <w:rPr>
                <w:rtl/>
              </w:rPr>
              <w:t xml:space="preserve"> مسائل متفر</w:t>
            </w:r>
            <w:r w:rsidR="00E14725">
              <w:rPr>
                <w:rtl/>
              </w:rPr>
              <w:t>ّ</w:t>
            </w:r>
            <w:r>
              <w:rPr>
                <w:rtl/>
              </w:rPr>
              <w:t>قة تخص</w:t>
            </w:r>
            <w:r w:rsidR="00E14725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>الاجتهاد والتقليد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إعداد وتصحيح : السي</w:t>
            </w:r>
            <w:r w:rsidR="00E14725">
              <w:rPr>
                <w:rtl/>
              </w:rPr>
              <w:t>ّ</w:t>
            </w:r>
            <w:r w:rsidRPr="000509AA">
              <w:rPr>
                <w:rtl/>
              </w:rPr>
              <w:t>د باقر</w:t>
            </w:r>
            <w:r>
              <w:rPr>
                <w:rtl/>
              </w:rPr>
              <w:t xml:space="preserve">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>الخسروشاهي</w:t>
            </w:r>
            <w:r w:rsidR="00F26704">
              <w:rPr>
                <w:rtl/>
              </w:rPr>
              <w:t xml:space="preserve"> .</w:t>
            </w:r>
          </w:p>
          <w:p w:rsidR="00540437" w:rsidRDefault="00540437" w:rsidP="00E14725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</w:t>
            </w:r>
            <w:r>
              <w:rPr>
                <w:rtl/>
              </w:rPr>
              <w:t>مركز النشر التابع لمكتب الإعلام</w:t>
            </w:r>
            <w:r w:rsidR="00E14725">
              <w:rPr>
                <w:rtl/>
              </w:rPr>
              <w:t xml:space="preserve">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 xml:space="preserve">الإسلامي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قم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E14725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AD6634" w:rsidRPr="000509AA" w:rsidRDefault="00AD6634" w:rsidP="00AD6634">
            <w:pPr>
              <w:pStyle w:val="rfdVar0"/>
              <w:rPr>
                <w:rtl/>
              </w:rPr>
            </w:pPr>
          </w:p>
          <w:p w:rsidR="00540437" w:rsidRPr="002B5B52" w:rsidRDefault="00AD6634" w:rsidP="00E9635D">
            <w:pPr>
              <w:pStyle w:val="rfdNormal0"/>
              <w:rPr>
                <w:rStyle w:val="rfdBold2"/>
                <w:rtl/>
              </w:rPr>
            </w:pPr>
            <w:r w:rsidRPr="002B5B52">
              <w:rPr>
                <w:rStyle w:val="rfdBold2"/>
              </w:rPr>
              <w:sym w:font="Wingdings 2" w:char="F0F5"/>
            </w:r>
            <w:r w:rsidR="00540437" w:rsidRPr="002B5B52">
              <w:rPr>
                <w:rStyle w:val="rfdBold2"/>
                <w:rtl/>
              </w:rPr>
              <w:t xml:space="preserve"> تنبيه الغافلين عن فضائل الطالبي</w:t>
            </w:r>
            <w:r w:rsidR="00E14725" w:rsidRPr="002B5B52">
              <w:rPr>
                <w:rStyle w:val="rfdBold2"/>
                <w:rtl/>
              </w:rPr>
              <w:t>ّ</w:t>
            </w:r>
            <w:r w:rsidR="00540437" w:rsidRPr="002B5B52">
              <w:rPr>
                <w:rStyle w:val="rfdBold2"/>
                <w:rtl/>
              </w:rPr>
              <w:t>ين</w:t>
            </w:r>
            <w:r w:rsidR="00F26704" w:rsidRPr="002B5B52">
              <w:rPr>
                <w:rStyle w:val="rfdBold2"/>
                <w:rtl/>
              </w:rPr>
              <w:t xml:space="preserve"> .</w:t>
            </w:r>
          </w:p>
          <w:p w:rsidR="00540437" w:rsidRPr="000509AA" w:rsidRDefault="00540437" w:rsidP="00E14725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الحاكم أبي سعد محسن بن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>محم</w:t>
            </w:r>
            <w:r w:rsidR="00E14725">
              <w:rPr>
                <w:rtl/>
              </w:rPr>
              <w:t>ّ</w:t>
            </w:r>
            <w:r w:rsidRPr="000509AA">
              <w:rPr>
                <w:rtl/>
              </w:rPr>
              <w:t>د بن كرامة الج</w:t>
            </w:r>
            <w:r w:rsidR="00E14725">
              <w:rPr>
                <w:rtl/>
              </w:rPr>
              <w:t>ِ</w:t>
            </w:r>
            <w:r w:rsidRPr="000509AA">
              <w:rPr>
                <w:rtl/>
              </w:rPr>
              <w:t>ش</w:t>
            </w:r>
            <w:r w:rsidR="00E14725">
              <w:rPr>
                <w:rtl/>
              </w:rPr>
              <w:t>ُ</w:t>
            </w:r>
            <w:r w:rsidRPr="000509AA">
              <w:rPr>
                <w:rtl/>
              </w:rPr>
              <w:t>مي البيهقي الزبدي</w:t>
            </w:r>
            <w:r w:rsidR="00444449">
              <w:rPr>
                <w:rtl/>
              </w:rPr>
              <w:t xml:space="preserve"> </w:t>
            </w:r>
            <w:r w:rsidR="00E14725">
              <w:rPr>
                <w:rtl/>
              </w:rPr>
              <w:br/>
            </w:r>
            <w:r>
              <w:rPr>
                <w:rtl/>
              </w:rPr>
              <w:t>(</w:t>
            </w:r>
            <w:r w:rsidR="00AD6634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413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494 ه</w:t>
            </w:r>
            <w:r w:rsidR="00E14725">
              <w:rPr>
                <w:rtl/>
              </w:rPr>
              <w:t>ـ</w:t>
            </w:r>
            <w:r w:rsidR="00AD663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2B5B52">
            <w:pPr>
              <w:pStyle w:val="rfdVar"/>
              <w:rPr>
                <w:rtl/>
              </w:rPr>
            </w:pPr>
            <w:r>
              <w:rPr>
                <w:rtl/>
              </w:rPr>
              <w:t>كتاب يعد</w:t>
            </w:r>
            <w:r w:rsidR="00E14725">
              <w:rPr>
                <w:rtl/>
              </w:rPr>
              <w:t>ّ</w:t>
            </w:r>
            <w:r>
              <w:rPr>
                <w:rtl/>
              </w:rPr>
              <w:t xml:space="preserve"> جامعا</w:t>
            </w:r>
            <w:r w:rsidR="00E14725">
              <w:rPr>
                <w:rtl/>
              </w:rPr>
              <w:t>ً</w:t>
            </w:r>
            <w:r>
              <w:rPr>
                <w:rtl/>
              </w:rPr>
              <w:t xml:space="preserve"> بين كتب التفسير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>وأسباب النزول وفضائل أمير المؤمنين</w:t>
            </w:r>
            <w:r w:rsidR="00E14725">
              <w:rPr>
                <w:rtl/>
              </w:rPr>
              <w:t xml:space="preserve">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>الإمام علي</w:t>
            </w:r>
            <w:r w:rsidR="00E14725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كما يعد</w:t>
            </w:r>
            <w:r w:rsidR="00E14725">
              <w:rPr>
                <w:rtl/>
              </w:rPr>
              <w:t>ّ</w:t>
            </w:r>
            <w:r>
              <w:rPr>
                <w:rtl/>
              </w:rPr>
              <w:t xml:space="preserve"> من كتب </w:t>
            </w:r>
            <w:r w:rsidR="008767F4">
              <w:rPr>
                <w:rtl/>
              </w:rPr>
              <w:t>«</w:t>
            </w:r>
            <w:r w:rsidR="00AD663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ما نزل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 xml:space="preserve">من القرآن في أهل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="00AD6634" w:rsidRPr="00AD6634">
              <w:rPr>
                <w:rFonts w:hint="cs"/>
                <w:rtl/>
              </w:rPr>
              <w:t xml:space="preserve"> </w:t>
            </w:r>
            <w:r w:rsidR="008767F4">
              <w:rPr>
                <w:rtl/>
              </w:rPr>
              <w:t>»</w:t>
            </w:r>
            <w:r>
              <w:rPr>
                <w:rtl/>
              </w:rPr>
              <w:t xml:space="preserve"> </w:t>
            </w:r>
            <w:r w:rsidR="00E14725">
              <w:rPr>
                <w:rtl/>
              </w:rPr>
              <w:t>؛</w:t>
            </w:r>
            <w:r>
              <w:rPr>
                <w:rtl/>
              </w:rPr>
              <w:t xml:space="preserve"> إذ يجمع</w:t>
            </w:r>
            <w:r w:rsidR="008767F4">
              <w:rPr>
                <w:rtl/>
              </w:rPr>
              <w:t xml:space="preserve">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 xml:space="preserve">102 من الآيات الكريمة </w:t>
            </w:r>
            <w:r w:rsidR="00E14725">
              <w:rPr>
                <w:rtl/>
              </w:rPr>
              <w:t xml:space="preserve">ـ من 55 سورة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 xml:space="preserve">قرآنية مباركة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النازلة في فضائل الإمام</w:t>
            </w:r>
            <w:r>
              <w:rPr>
                <w:rtl/>
              </w:rPr>
              <w:t xml:space="preserve"> </w:t>
            </w:r>
            <w:r w:rsidR="002B5B52">
              <w:rPr>
                <w:rtl/>
              </w:rPr>
              <w:br/>
            </w:r>
            <w:r w:rsidRPr="000509AA">
              <w:rPr>
                <w:rtl/>
              </w:rPr>
              <w:t>علي</w:t>
            </w:r>
            <w:r w:rsidR="00E14725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وأهل بيت الرسول الأعظم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Pr="000509AA">
              <w:rPr>
                <w:rtl/>
              </w:rPr>
              <w:t xml:space="preserve"> </w:t>
            </w:r>
            <w:r w:rsidR="00E14725">
              <w:rPr>
                <w:rtl/>
              </w:rPr>
              <w:t xml:space="preserve">؛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 xml:space="preserve">فقد نطق </w:t>
            </w:r>
            <w:r>
              <w:rPr>
                <w:rtl/>
              </w:rPr>
              <w:t xml:space="preserve">القرآن الكريم بمفاخرهم ونزلت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 xml:space="preserve">الآيات في مآثرهم </w:t>
            </w:r>
            <w:r w:rsidRPr="000509AA">
              <w:rPr>
                <w:rStyle w:val="rfdAlaem"/>
                <w:rtl/>
              </w:rPr>
              <w:t>عليهم‌السلام</w:t>
            </w:r>
            <w:r w:rsidR="00F26704">
              <w:rPr>
                <w:rtl/>
              </w:rPr>
              <w:t xml:space="preserve"> . .</w:t>
            </w:r>
          </w:p>
          <w:p w:rsidR="00E8406B" w:rsidRDefault="00540437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يشفع كل</w:t>
            </w:r>
            <w:r w:rsidR="00E14725">
              <w:rPr>
                <w:rtl/>
              </w:rPr>
              <w:t>ّ</w:t>
            </w:r>
            <w:r w:rsidRPr="000509AA">
              <w:rPr>
                <w:rtl/>
              </w:rPr>
              <w:t xml:space="preserve"> آية بالوجوه والاحتمالات</w:t>
            </w:r>
            <w:r>
              <w:rPr>
                <w:rtl/>
              </w:rPr>
              <w:t xml:space="preserve"> </w:t>
            </w:r>
            <w:r w:rsidR="00E14725">
              <w:rPr>
                <w:rtl/>
              </w:rPr>
              <w:br/>
            </w:r>
            <w:r w:rsidRPr="000509AA">
              <w:rPr>
                <w:rtl/>
              </w:rPr>
              <w:t>والتفاسير والتأويلات الواردة بشأنها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ثم</w:t>
            </w:r>
            <w:r w:rsidR="00E14725">
              <w:rPr>
                <w:rtl/>
              </w:rPr>
              <w:t xml:space="preserve">ّ </w:t>
            </w:r>
            <w:r w:rsidR="00E14725">
              <w:rPr>
                <w:rtl/>
              </w:rPr>
              <w:br/>
            </w:r>
          </w:p>
        </w:tc>
      </w:tr>
    </w:tbl>
    <w:p w:rsidR="00E8406B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A41A34">
        <w:tc>
          <w:tcPr>
            <w:tcW w:w="2400" w:type="pct"/>
            <w:shd w:val="clear" w:color="auto" w:fill="auto"/>
          </w:tcPr>
          <w:p w:rsidR="00540437" w:rsidRPr="000509AA" w:rsidRDefault="00540437" w:rsidP="000604E4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يختار الوجه الأصح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 xml:space="preserve"> وأ</w:t>
            </w:r>
            <w:r>
              <w:rPr>
                <w:rtl/>
              </w:rPr>
              <w:t>وجه الاحتمالات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ويردفها بما يؤي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دها من الآثار والروايات</w:t>
            </w:r>
            <w:r w:rsidR="00444449"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العديد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مبي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>نا</w:t>
            </w:r>
            <w:r w:rsidR="000604E4">
              <w:rPr>
                <w:rtl/>
              </w:rPr>
              <w:t>ً</w:t>
            </w:r>
            <w:r>
              <w:rPr>
                <w:rtl/>
              </w:rPr>
              <w:t xml:space="preserve"> في كل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 آية ما يتضم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ن من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الدلالة على</w:t>
            </w:r>
            <w:r w:rsidR="000604E4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الفضيلة والإمامة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والروايات الواردة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بذكر راويها فقط </w:t>
            </w:r>
            <w:r>
              <w:rPr>
                <w:rtl/>
              </w:rPr>
              <w:t xml:space="preserve">ـ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منقولة عن أهل التفسير والحديث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وأصحاب الصحاح والس</w:t>
            </w:r>
            <w:r w:rsidR="000604E4">
              <w:rPr>
                <w:rtl/>
              </w:rPr>
              <w:t>ُ</w:t>
            </w:r>
            <w:r w:rsidRPr="000509AA">
              <w:rPr>
                <w:rtl/>
              </w:rPr>
              <w:t>نن من الإمامي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والزيدية والعام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وجل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ها من الم</w:t>
            </w:r>
            <w:r>
              <w:rPr>
                <w:rtl/>
              </w:rPr>
              <w:t xml:space="preserve">تواترة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والمش</w:t>
            </w:r>
            <w:r>
              <w:rPr>
                <w:rtl/>
              </w:rPr>
              <w:t>هورة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رواها أئم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ة الحديث وأرباب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الس</w:t>
            </w:r>
            <w:r w:rsidR="000604E4">
              <w:rPr>
                <w:rtl/>
              </w:rPr>
              <w:t>ُ</w:t>
            </w:r>
            <w:r w:rsidRPr="000509AA">
              <w:rPr>
                <w:rtl/>
              </w:rPr>
              <w:t>نن وا</w:t>
            </w:r>
            <w:r>
              <w:rPr>
                <w:rtl/>
              </w:rPr>
              <w:t>لمجاميع الروائية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وأذعن الجميع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بعلو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 xml:space="preserve"> أسانيدها وصح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ة رواتها ووثاقتهم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تم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 التحقيق اعتمادا</w:t>
            </w:r>
            <w:r w:rsidR="000604E4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0604E4" w:rsidRPr="00FA1B48">
              <w:rPr>
                <w:rtl/>
              </w:rPr>
              <w:t>ٰ</w:t>
            </w:r>
            <w:r>
              <w:rPr>
                <w:rtl/>
              </w:rPr>
              <w:t xml:space="preserve"> مخطوطتين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ذكرت مواصفاتهما في المقد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مة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0604E4">
            <w:pPr>
              <w:pStyle w:val="rfdVar"/>
              <w:rPr>
                <w:rtl/>
              </w:rPr>
            </w:pPr>
            <w:r>
              <w:rPr>
                <w:rtl/>
              </w:rPr>
              <w:t>تحقيق : الشيخ محم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>د رضا الأنصاري</w:t>
            </w:r>
            <w:r w:rsidR="000604E4"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القم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ي</w:t>
            </w:r>
            <w:r w:rsidR="00F26704">
              <w:rPr>
                <w:rtl/>
              </w:rPr>
              <w:t xml:space="preserve"> .</w:t>
            </w:r>
          </w:p>
          <w:p w:rsidR="00540437" w:rsidRDefault="00540437" w:rsidP="000604E4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نشر : مكتبة ومتحف ومركز وثائق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مجلس الشورى</w:t>
            </w:r>
            <w:r w:rsidR="000604E4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الإسلامي</w:t>
            </w:r>
            <w:r>
              <w:rPr>
                <w:rtl/>
              </w:rPr>
              <w:t xml:space="preserve"> ـ</w:t>
            </w:r>
            <w:r w:rsidRPr="000509AA">
              <w:rPr>
                <w:rtl/>
              </w:rPr>
              <w:t xml:space="preserve"> طهران</w:t>
            </w:r>
            <w:r w:rsidR="007A060E">
              <w:rPr>
                <w:rtl/>
              </w:rPr>
              <w:t xml:space="preserve"> /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1420 ه</w:t>
            </w:r>
            <w:r w:rsidR="002B5B52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2B5B52" w:rsidRPr="000509AA" w:rsidRDefault="002B5B52" w:rsidP="002B5B52">
            <w:pPr>
              <w:pStyle w:val="rfdVar0"/>
              <w:rPr>
                <w:rtl/>
              </w:rPr>
            </w:pPr>
          </w:p>
          <w:p w:rsidR="00540437" w:rsidRPr="000509AA" w:rsidRDefault="002B5B52" w:rsidP="000604E4">
            <w:pPr>
              <w:pStyle w:val="rfdNormal0"/>
              <w:rPr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540437" w:rsidRPr="00540437">
              <w:rPr>
                <w:rStyle w:val="rfdBold2"/>
                <w:rtl/>
              </w:rPr>
              <w:t xml:space="preserve"> م</w:t>
            </w:r>
            <w:r w:rsidR="000604E4">
              <w:rPr>
                <w:rStyle w:val="rfdBold2"/>
                <w:rtl/>
              </w:rPr>
              <w:t>َ</w:t>
            </w:r>
            <w:r w:rsidR="00540437" w:rsidRPr="00540437">
              <w:rPr>
                <w:rStyle w:val="rfdBold2"/>
                <w:rtl/>
              </w:rPr>
              <w:t>ن العابس</w:t>
            </w:r>
            <w:r w:rsidR="00C12BF0">
              <w:rPr>
                <w:rStyle w:val="rfdBold2"/>
                <w:rtl/>
              </w:rPr>
              <w:t xml:space="preserve"> ؟</w:t>
            </w:r>
            <w:r w:rsidR="00540437" w:rsidRPr="00540437">
              <w:rPr>
                <w:rStyle w:val="rfdBold2"/>
                <w:rtl/>
              </w:rPr>
              <w:t xml:space="preserve"> في قوله تعالى</w:t>
            </w:r>
            <w:r w:rsidR="000604E4" w:rsidRPr="00FA1B48">
              <w:rPr>
                <w:rStyle w:val="rfdBold2"/>
                <w:rtl/>
              </w:rPr>
              <w:t>ٰ</w:t>
            </w:r>
            <w:r w:rsidR="00540437" w:rsidRPr="00540437">
              <w:rPr>
                <w:rStyle w:val="rfdBold2"/>
                <w:rtl/>
              </w:rPr>
              <w:t xml:space="preserve"> :</w:t>
            </w:r>
            <w:r w:rsidR="00540437" w:rsidRPr="000509AA">
              <w:rPr>
                <w:rtl/>
              </w:rPr>
              <w:t xml:space="preserve"> </w:t>
            </w:r>
            <w:r w:rsidR="00BE4BC2" w:rsidRPr="00BE4BC2">
              <w:rPr>
                <w:rStyle w:val="rfdAlaem"/>
                <w:rtl/>
              </w:rPr>
              <w:t>(</w:t>
            </w:r>
            <w:r w:rsidRPr="002B5B52">
              <w:rPr>
                <w:rStyle w:val="rfdAie"/>
                <w:rFonts w:hint="cs"/>
                <w:rtl/>
              </w:rPr>
              <w:t xml:space="preserve"> </w:t>
            </w:r>
            <w:r w:rsidR="000604E4" w:rsidRPr="000604E4">
              <w:rPr>
                <w:rStyle w:val="rfdAie"/>
                <w:rtl/>
              </w:rPr>
              <w:t>عَبَسَ</w:t>
            </w:r>
            <w:r w:rsidR="000604E4">
              <w:rPr>
                <w:rStyle w:val="rfdAie"/>
                <w:rtl/>
              </w:rPr>
              <w:t xml:space="preserve"> </w:t>
            </w:r>
            <w:r w:rsidR="000604E4">
              <w:rPr>
                <w:rStyle w:val="rfdAie"/>
                <w:rtl/>
              </w:rPr>
              <w:br/>
            </w:r>
            <w:r w:rsidR="000604E4" w:rsidRPr="000604E4">
              <w:rPr>
                <w:rStyle w:val="rfdAie"/>
                <w:rtl/>
              </w:rPr>
              <w:t>وَتَوَلَّىٰ</w:t>
            </w:r>
            <w:r>
              <w:rPr>
                <w:rStyle w:val="rfdAie"/>
                <w:rFonts w:hint="cs"/>
                <w:rtl/>
              </w:rPr>
              <w:t xml:space="preserve"> </w:t>
            </w:r>
            <w:r w:rsidR="00BE4BC2" w:rsidRPr="00BE4BC2">
              <w:rPr>
                <w:rStyle w:val="rfdAlaem"/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الشيخ أحمد الماحوزي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0604E4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محاضرة للمؤل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يتعر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ض فيها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بالشر</w:t>
            </w:r>
            <w:r>
              <w:rPr>
                <w:rtl/>
              </w:rPr>
              <w:t>ح والتفسير للآيات الأ</w:t>
            </w:r>
            <w:r w:rsidR="000604E4">
              <w:rPr>
                <w:rtl/>
              </w:rPr>
              <w:t>ُ</w:t>
            </w:r>
            <w:r>
              <w:rPr>
                <w:rtl/>
              </w:rPr>
              <w:t>و</w:t>
            </w:r>
            <w:r w:rsidR="000604E4">
              <w:rPr>
                <w:rtl/>
              </w:rPr>
              <w:t>َ</w:t>
            </w:r>
            <w:r>
              <w:rPr>
                <w:rtl/>
              </w:rPr>
              <w:t xml:space="preserve">ل من سورة </w:t>
            </w:r>
            <w:r w:rsidR="000604E4">
              <w:rPr>
                <w:rtl/>
              </w:rPr>
              <w:br/>
            </w:r>
            <w:r w:rsidR="008767F4" w:rsidRPr="000509AA">
              <w:rPr>
                <w:rtl/>
              </w:rPr>
              <w:t>«</w:t>
            </w:r>
            <w:r w:rsidR="002B5B52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عب</w:t>
            </w:r>
            <w:r>
              <w:rPr>
                <w:rtl/>
              </w:rPr>
              <w:t>س</w:t>
            </w:r>
            <w:r w:rsidR="002B5B52">
              <w:rPr>
                <w:rFonts w:hint="cs"/>
                <w:rtl/>
              </w:rPr>
              <w:t xml:space="preserve"> </w:t>
            </w:r>
            <w:r w:rsidR="008767F4">
              <w:rPr>
                <w:rtl/>
              </w:rPr>
              <w:t>»</w:t>
            </w:r>
            <w:r>
              <w:rPr>
                <w:rtl/>
              </w:rPr>
              <w:t xml:space="preserve"> المباركة </w:t>
            </w:r>
            <w:r w:rsidR="000604E4">
              <w:rPr>
                <w:rtl/>
              </w:rPr>
              <w:t>؛</w:t>
            </w:r>
            <w:r>
              <w:rPr>
                <w:rtl/>
              </w:rPr>
              <w:t xml:space="preserve"> بهدف بيان وتحديد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الشخ</w:t>
            </w:r>
            <w:r>
              <w:rPr>
                <w:rtl/>
              </w:rPr>
              <w:t>ص العابس المقصود بالعتاب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الذي</w:t>
            </w:r>
            <w:r w:rsidR="000604E4"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40437" w:rsidRPr="000509AA" w:rsidRDefault="00540437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وصفته هذه ال</w:t>
            </w:r>
            <w:r>
              <w:rPr>
                <w:rtl/>
              </w:rPr>
              <w:t>آيات بالتول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والتصد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ي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للأغنيا</w:t>
            </w:r>
            <w:r>
              <w:rPr>
                <w:rtl/>
              </w:rPr>
              <w:t>ء المشركين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والتله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ي عن الفقراء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المؤمنين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وهل هو الرسول الكريم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أم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شخص آخر غيره</w:t>
            </w:r>
            <w:r w:rsidR="00C12BF0">
              <w:rPr>
                <w:rtl/>
              </w:rPr>
              <w:t xml:space="preserve"> ؟</w:t>
            </w:r>
            <w:r w:rsidR="007A060E">
              <w:rPr>
                <w:rtl/>
              </w:rPr>
              <w:t xml:space="preserve"> !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تناولت المحاضرة تفسير الآيات وفق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 xml:space="preserve">ما </w:t>
            </w:r>
            <w:r>
              <w:rPr>
                <w:rtl/>
              </w:rPr>
              <w:t xml:space="preserve">يقتضيه البحث القرآني وما يقتضيه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البحث الروائي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إ</w:t>
            </w:r>
            <w:r>
              <w:rPr>
                <w:rtl/>
              </w:rPr>
              <w:t>عداد وتدوين : السي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>د محم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د الرضوي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والسي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د مصطفى</w:t>
            </w:r>
            <w:r w:rsidR="000604E4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المزيدي</w:t>
            </w:r>
            <w:r w:rsidR="00F26704">
              <w:rPr>
                <w:rtl/>
              </w:rPr>
              <w:t xml:space="preserve"> .</w:t>
            </w:r>
          </w:p>
          <w:p w:rsidR="00540437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صدر مؤخ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>را</w:t>
            </w:r>
            <w:r w:rsidR="000604E4">
              <w:rPr>
                <w:rtl/>
              </w:rPr>
              <w:t>ً</w:t>
            </w:r>
            <w:r w:rsidRPr="000509AA">
              <w:rPr>
                <w:rtl/>
              </w:rPr>
              <w:t xml:space="preserve"> عن دار أهل الذكر</w:t>
            </w:r>
            <w:r w:rsidR="00F26704">
              <w:rPr>
                <w:rtl/>
              </w:rPr>
              <w:t xml:space="preserve"> .</w:t>
            </w:r>
          </w:p>
          <w:p w:rsidR="005906B2" w:rsidRPr="000509AA" w:rsidRDefault="005906B2" w:rsidP="005906B2">
            <w:pPr>
              <w:pStyle w:val="rfdVar0"/>
              <w:rPr>
                <w:rtl/>
              </w:rPr>
            </w:pPr>
          </w:p>
          <w:p w:rsidR="00540437" w:rsidRPr="00540437" w:rsidRDefault="005906B2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540437" w:rsidRPr="00540437">
              <w:rPr>
                <w:rStyle w:val="rfdBold2"/>
                <w:rtl/>
              </w:rPr>
              <w:t xml:space="preserve"> تذكرة الفقهاء</w:t>
            </w:r>
            <w:r w:rsidR="00C51724">
              <w:rPr>
                <w:rStyle w:val="rfdBold2"/>
                <w:rtl/>
              </w:rPr>
              <w:t xml:space="preserve"> ،</w:t>
            </w:r>
            <w:r w:rsidR="00540437" w:rsidRPr="00540437">
              <w:rPr>
                <w:rStyle w:val="rfdBold2"/>
                <w:rtl/>
              </w:rPr>
              <w:t xml:space="preserve"> ج 11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540437" w:rsidRPr="000509AA" w:rsidRDefault="00540437" w:rsidP="000604E4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</w:t>
            </w:r>
            <w:r>
              <w:rPr>
                <w:rtl/>
              </w:rPr>
              <w:t>يف : العل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>امة الحل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الشيخ جمال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الدين أبي منصور الحسن بن يوسف بن</w:t>
            </w:r>
            <w:r w:rsidR="000604E4"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المطه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 xml:space="preserve">ر الأسدي </w:t>
            </w:r>
            <w:r>
              <w:rPr>
                <w:rtl/>
              </w:rPr>
              <w:t>(</w:t>
            </w:r>
            <w:r w:rsidR="005906B2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648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726 ه</w:t>
            </w:r>
            <w:r w:rsidR="000604E4">
              <w:rPr>
                <w:rtl/>
              </w:rPr>
              <w:t>ـ</w:t>
            </w:r>
            <w:r w:rsidR="005906B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0604E4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أهم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 وأوسع كتاب في الفقه الاستدلالي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</w:t>
            </w:r>
            <w:r>
              <w:rPr>
                <w:rtl/>
              </w:rPr>
              <w:t>لمقارن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يوجد منه من أوائل كتاب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الطهارة إلى</w:t>
            </w:r>
            <w:r w:rsidR="000604E4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كتاب النكاح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لخ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ص فيه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مصن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 xml:space="preserve">فه </w:t>
            </w:r>
            <w:r w:rsidRPr="000509AA">
              <w:rPr>
                <w:rStyle w:val="rfdAlaem"/>
                <w:rtl/>
              </w:rPr>
              <w:t>قدس‌سره</w:t>
            </w:r>
            <w:r>
              <w:rPr>
                <w:rtl/>
              </w:rPr>
              <w:t xml:space="preserve"> فتاوى</w:t>
            </w:r>
            <w:r w:rsidR="000604E4" w:rsidRPr="00FA1B48">
              <w:rPr>
                <w:rtl/>
              </w:rPr>
              <w:t>ٰ</w:t>
            </w:r>
            <w:r>
              <w:rPr>
                <w:rtl/>
              </w:rPr>
              <w:t xml:space="preserve"> علماء المذاهب المختلفة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 xml:space="preserve">وقواعد الفقهاء في </w:t>
            </w:r>
            <w:r w:rsidR="000604E4" w:rsidRPr="00FA1B48">
              <w:rPr>
                <w:rtl/>
              </w:rPr>
              <w:t>ٱ</w:t>
            </w:r>
            <w:r w:rsidRPr="000509AA">
              <w:rPr>
                <w:rtl/>
              </w:rPr>
              <w:t>ستدلالاتهم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مشيرا</w:t>
            </w:r>
            <w:r w:rsidR="000604E4">
              <w:rPr>
                <w:rtl/>
              </w:rPr>
              <w:t>ً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في كل</w:t>
            </w:r>
            <w:r w:rsidR="000604E4">
              <w:rPr>
                <w:rtl/>
              </w:rPr>
              <w:t>ّ</w:t>
            </w:r>
            <w:r w:rsidRPr="000509AA">
              <w:rPr>
                <w:rtl/>
              </w:rPr>
              <w:t xml:space="preserve"> مسألة إلى</w:t>
            </w:r>
            <w:r w:rsidR="000604E4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الخلاف الواقع فيها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ويذكر م</w:t>
            </w:r>
            <w:r>
              <w:rPr>
                <w:rtl/>
              </w:rPr>
              <w:t>ا يختاره وفق الطريقة المثلى</w:t>
            </w:r>
            <w:r w:rsidR="000604E4" w:rsidRPr="00FA1B48">
              <w:rPr>
                <w:rtl/>
              </w:rPr>
              <w:t>ٰ</w:t>
            </w:r>
            <w:r>
              <w:rPr>
                <w:rtl/>
              </w:rPr>
              <w:t xml:space="preserve"> وهي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طريقة الإمامية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ويوث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قه بالبرهان الواضح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القوي</w:t>
            </w:r>
            <w:r w:rsidR="000604E4">
              <w:rPr>
                <w:rtl/>
              </w:rPr>
              <w:t>ّ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E9635D">
            <w:pPr>
              <w:pStyle w:val="rfdVar"/>
              <w:rPr>
                <w:rtl/>
              </w:rPr>
            </w:pPr>
            <w:r>
              <w:rPr>
                <w:rtl/>
              </w:rPr>
              <w:t>تم</w:t>
            </w:r>
            <w:r w:rsidR="000604E4">
              <w:rPr>
                <w:rtl/>
              </w:rPr>
              <w:t>ّ</w:t>
            </w:r>
            <w:r>
              <w:rPr>
                <w:rtl/>
              </w:rPr>
              <w:t xml:space="preserve"> تحقيق الكتاب اعتمادا</w:t>
            </w:r>
            <w:r w:rsidR="000604E4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0604E4" w:rsidRPr="00FA1B48">
              <w:rPr>
                <w:rtl/>
              </w:rPr>
              <w:t>ٰ</w:t>
            </w:r>
            <w:r>
              <w:rPr>
                <w:rtl/>
              </w:rPr>
              <w:t xml:space="preserve"> 15 </w:t>
            </w:r>
            <w:r w:rsidR="000604E4">
              <w:rPr>
                <w:rtl/>
              </w:rPr>
              <w:br/>
            </w:r>
            <w:r w:rsidRPr="000509AA">
              <w:rPr>
                <w:rtl/>
              </w:rPr>
              <w:t>نسخة مخطوطة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منها ما هو مقروء على</w:t>
            </w:r>
            <w:r w:rsidR="000604E4" w:rsidRPr="00FA1B48">
              <w:rPr>
                <w:rtl/>
              </w:rPr>
              <w:t>ٰ</w:t>
            </w:r>
            <w:r w:rsidR="000604E4">
              <w:rPr>
                <w:rtl/>
              </w:rPr>
              <w:t xml:space="preserve"> </w:t>
            </w:r>
            <w:r w:rsidR="000604E4">
              <w:rPr>
                <w:rtl/>
              </w:rPr>
              <w:br/>
            </w:r>
          </w:p>
        </w:tc>
      </w:tr>
    </w:tbl>
    <w:p w:rsidR="00D33F27" w:rsidRDefault="00D33F27" w:rsidP="000509AA">
      <w:pPr>
        <w:rPr>
          <w:rtl/>
        </w:rPr>
        <w:sectPr w:rsidR="00D33F27" w:rsidSect="00600DF3">
          <w:headerReference w:type="even" r:id="rId437"/>
          <w:headerReference w:type="default" r:id="rId438"/>
          <w:headerReference w:type="first" r:id="rId439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8406B" w:rsidRPr="000509AA" w:rsidRDefault="000509AA" w:rsidP="00D33F2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5906B2">
        <w:tc>
          <w:tcPr>
            <w:tcW w:w="2400" w:type="pct"/>
            <w:shd w:val="clear" w:color="auto" w:fill="auto"/>
          </w:tcPr>
          <w:p w:rsidR="00540437" w:rsidRPr="000509AA" w:rsidRDefault="00540437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المصن</w:t>
            </w:r>
            <w:r w:rsidR="00806470">
              <w:rPr>
                <w:rtl/>
              </w:rPr>
              <w:t>ّ</w:t>
            </w:r>
            <w:r w:rsidRPr="000509AA">
              <w:rPr>
                <w:rtl/>
              </w:rPr>
              <w:t xml:space="preserve">ف </w:t>
            </w:r>
            <w:r w:rsidRPr="000509AA">
              <w:rPr>
                <w:rStyle w:val="rfdAlaem"/>
                <w:rtl/>
              </w:rPr>
              <w:t>قدس‌سره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ومنها ما عليه إجازة مهم</w:t>
            </w:r>
            <w:r w:rsidR="00806470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ذكرت</w:t>
            </w:r>
            <w:r>
              <w:rPr>
                <w:rtl/>
              </w:rPr>
              <w:t xml:space="preserve"> مواصفات النسخ في المقد</w:t>
            </w:r>
            <w:r w:rsidR="00806470">
              <w:rPr>
                <w:rtl/>
              </w:rPr>
              <w:t>ّ</w:t>
            </w:r>
            <w:r>
              <w:rPr>
                <w:rtl/>
              </w:rPr>
              <w:t>مة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ومن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المتوق</w:t>
            </w:r>
            <w:r w:rsidR="00806470">
              <w:rPr>
                <w:rtl/>
              </w:rPr>
              <w:t>ّ</w:t>
            </w:r>
            <w:r w:rsidRPr="000509AA">
              <w:rPr>
                <w:rtl/>
              </w:rPr>
              <w:t>ع أن يصدر في 20 جزءا</w:t>
            </w:r>
            <w:r w:rsidR="00806470">
              <w:rPr>
                <w:rtl/>
              </w:rPr>
              <w:t>ً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806470">
            <w:pPr>
              <w:pStyle w:val="rfdVar"/>
              <w:rPr>
                <w:rtl/>
              </w:rPr>
            </w:pPr>
            <w:r>
              <w:rPr>
                <w:rtl/>
              </w:rPr>
              <w:t>صدر منه عشرة أجزاء ضم</w:t>
            </w:r>
            <w:r w:rsidR="00806470">
              <w:rPr>
                <w:rtl/>
              </w:rPr>
              <w:t>ّ</w:t>
            </w:r>
            <w:r>
              <w:rPr>
                <w:rtl/>
              </w:rPr>
              <w:t>ت كتب :</w:t>
            </w:r>
            <w:r w:rsidR="00806470">
              <w:rPr>
                <w:rtl/>
              </w:rPr>
              <w:t xml:space="preserve">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الطهارة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الصلاة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الزكاة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الصوم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الحج</w:t>
            </w:r>
            <w:r w:rsidR="00806470">
              <w:rPr>
                <w:rtl/>
              </w:rPr>
              <w:t xml:space="preserve">ّ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والعمر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الجهاد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البيع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وهذا الجزء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اشتمل على</w:t>
            </w:r>
            <w:r w:rsidR="00806470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مقصدين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تتم</w:t>
            </w:r>
            <w:r w:rsidR="00806470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806470">
              <w:rPr>
                <w:rtl/>
              </w:rPr>
              <w:t>ً</w:t>
            </w:r>
            <w:r w:rsidRPr="000509AA">
              <w:rPr>
                <w:rtl/>
              </w:rPr>
              <w:t xml:space="preserve"> لكتاب البيع :</w:t>
            </w:r>
            <w:r w:rsidR="00806470">
              <w:rPr>
                <w:rtl/>
              </w:rPr>
              <w:t xml:space="preserve">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في وث</w:t>
            </w:r>
            <w:r>
              <w:rPr>
                <w:rtl/>
              </w:rPr>
              <w:t>اقة عقد البيع وضعفه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وفي بقايا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تقسيم البيع</w:t>
            </w:r>
            <w:r w:rsidR="00F26704">
              <w:rPr>
                <w:rtl/>
              </w:rPr>
              <w:t xml:space="preserve"> .</w:t>
            </w:r>
          </w:p>
          <w:p w:rsidR="00540437" w:rsidRDefault="00540437" w:rsidP="00806470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تحقيق ونشر : مؤس</w:t>
            </w:r>
            <w:r w:rsidR="00806470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="00806470" w:rsidRPr="005906B2">
              <w:rPr>
                <w:rtl/>
              </w:rPr>
              <w:t xml:space="preserve"> </w:t>
            </w:r>
            <w:r w:rsidR="00806470">
              <w:rPr>
                <w:rStyle w:val="rfdAlaem"/>
                <w:rtl/>
              </w:rPr>
              <w:br/>
            </w:r>
            <w:r w:rsidRPr="000509AA">
              <w:rPr>
                <w:rtl/>
              </w:rPr>
              <w:t xml:space="preserve">لإحياء التراث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قم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806470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5906B2" w:rsidRPr="000509AA" w:rsidRDefault="005906B2" w:rsidP="005906B2">
            <w:pPr>
              <w:pStyle w:val="rfdVar0"/>
              <w:rPr>
                <w:rtl/>
              </w:rPr>
            </w:pPr>
          </w:p>
          <w:p w:rsidR="00540437" w:rsidRPr="00540437" w:rsidRDefault="005906B2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540437" w:rsidRPr="00540437">
              <w:rPr>
                <w:rStyle w:val="rfdBold2"/>
                <w:rtl/>
              </w:rPr>
              <w:t xml:space="preserve"> بحوث في تاريخ القرآن وعلومه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540437" w:rsidRPr="000509AA" w:rsidRDefault="00540437" w:rsidP="00806470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</w:t>
            </w:r>
            <w:r>
              <w:rPr>
                <w:rtl/>
              </w:rPr>
              <w:t>ليف : السي</w:t>
            </w:r>
            <w:r w:rsidR="00806470">
              <w:rPr>
                <w:rtl/>
              </w:rPr>
              <w:t>ّ</w:t>
            </w:r>
            <w:r>
              <w:rPr>
                <w:rtl/>
              </w:rPr>
              <w:t>د أبو الفضل مير محم</w:t>
            </w:r>
            <w:r w:rsidR="00806470">
              <w:rPr>
                <w:rtl/>
              </w:rPr>
              <w:t>ّ</w:t>
            </w:r>
            <w:r>
              <w:rPr>
                <w:rtl/>
              </w:rPr>
              <w:t>دي</w:t>
            </w:r>
            <w:r w:rsidR="00806470">
              <w:rPr>
                <w:rtl/>
              </w:rPr>
              <w:t xml:space="preserve">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الزرندي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بحوث مختصرة ترتبط بتاريخ وعلوم</w:t>
            </w:r>
            <w:r>
              <w:rPr>
                <w:rtl/>
              </w:rPr>
              <w:t xml:space="preserve">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القرآن ا</w:t>
            </w:r>
            <w:r>
              <w:rPr>
                <w:rtl/>
              </w:rPr>
              <w:t>لكريم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المعجزة الخالدة للرسول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 xml:space="preserve">الأكرم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تتناول موضوعات عديدة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ب</w:t>
            </w:r>
            <w:r>
              <w:rPr>
                <w:rtl/>
              </w:rPr>
              <w:t>أ</w:t>
            </w:r>
            <w:r w:rsidR="00806470">
              <w:rPr>
                <w:rtl/>
              </w:rPr>
              <w:t>ُ</w:t>
            </w:r>
            <w:r>
              <w:rPr>
                <w:rtl/>
              </w:rPr>
              <w:t>سلوب بسيط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وبعد استقصاء وتتب</w:t>
            </w:r>
            <w:r w:rsidR="005906B2"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ع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للأدل</w:t>
            </w:r>
            <w:r w:rsidR="00806470">
              <w:rPr>
                <w:rtl/>
              </w:rPr>
              <w:t>ّ</w:t>
            </w:r>
            <w:r w:rsidRPr="000509AA">
              <w:rPr>
                <w:rtl/>
              </w:rPr>
              <w:t>ة ومناقشتها ومحاكمتها وإبداء الرأي</w:t>
            </w:r>
            <w:r>
              <w:rPr>
                <w:rtl/>
              </w:rPr>
              <w:t xml:space="preserve">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فيها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30201E">
            <w:pPr>
              <w:pStyle w:val="rfdVar"/>
              <w:rPr>
                <w:rtl/>
              </w:rPr>
            </w:pPr>
            <w:r>
              <w:rPr>
                <w:rtl/>
              </w:rPr>
              <w:t>اشتملت فصوله على</w:t>
            </w:r>
            <w:r w:rsidR="00806470" w:rsidRPr="00FA1B48">
              <w:rPr>
                <w:rtl/>
              </w:rPr>
              <w:t>ٰ</w:t>
            </w:r>
            <w:r>
              <w:rPr>
                <w:rtl/>
              </w:rPr>
              <w:t xml:space="preserve"> : كيفي</w:t>
            </w:r>
            <w:r w:rsidR="00806470">
              <w:rPr>
                <w:rtl/>
              </w:rPr>
              <w:t>ّ</w:t>
            </w:r>
            <w:r>
              <w:rPr>
                <w:rtl/>
              </w:rPr>
              <w:t xml:space="preserve">ة نزول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القرآن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فواتح السور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حديث نزوله على</w:t>
            </w:r>
            <w:r w:rsidR="00806470" w:rsidRPr="00FA1B48">
              <w:rPr>
                <w:rtl/>
              </w:rPr>
              <w:t>ٰ</w:t>
            </w:r>
            <w:r w:rsidR="00444449">
              <w:rPr>
                <w:rtl/>
              </w:rPr>
              <w:t xml:space="preserve"> </w:t>
            </w:r>
            <w:r w:rsidR="00806470">
              <w:rPr>
                <w:rtl/>
              </w:rPr>
              <w:br/>
            </w:r>
            <w:r w:rsidRPr="000509AA">
              <w:rPr>
                <w:rtl/>
              </w:rPr>
              <w:t>سبعة أحرف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كيفي</w:t>
            </w:r>
            <w:r w:rsidR="00806470">
              <w:rPr>
                <w:rtl/>
              </w:rPr>
              <w:t>ّ</w:t>
            </w:r>
            <w:r w:rsidRPr="000509AA">
              <w:rPr>
                <w:rtl/>
              </w:rPr>
              <w:t xml:space="preserve">ة لقاء جبرائيل </w:t>
            </w:r>
            <w:r w:rsidRPr="000509AA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للنبي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نزوله سورا</w:t>
            </w:r>
            <w:r w:rsidR="0030201E">
              <w:rPr>
                <w:rtl/>
              </w:rPr>
              <w:t>ً</w:t>
            </w:r>
            <w:r w:rsidRPr="000509AA">
              <w:rPr>
                <w:rtl/>
              </w:rPr>
              <w:t xml:space="preserve"> كاملة أم آيات</w:t>
            </w:r>
            <w:r w:rsidR="0030201E">
              <w:rPr>
                <w:rtl/>
              </w:rPr>
              <w:t xml:space="preserve">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متفر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>قة</w:t>
            </w:r>
            <w:r w:rsidR="00C12BF0">
              <w:rPr>
                <w:rtl/>
              </w:rPr>
              <w:t xml:space="preserve"> ؟</w:t>
            </w:r>
            <w:r w:rsidRPr="000509AA">
              <w:rPr>
                <w:rtl/>
              </w:rPr>
              <w:t xml:space="preserve"> بداية ونهاية السور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هل كان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30201E">
              <w:rPr>
                <w:rStyle w:val="rfdAlaem"/>
                <w:rtl/>
              </w:rPr>
              <w:t xml:space="preserve"> </w:t>
            </w:r>
            <w:r w:rsidR="0030201E">
              <w:rPr>
                <w:rStyle w:val="rfdAlaem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40437" w:rsidRPr="000509AA" w:rsidRDefault="00540437" w:rsidP="0030201E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 xml:space="preserve">يعلم القرآن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في الجملة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قبل نزوله إليه</w:t>
            </w:r>
            <w:r w:rsidR="00444449">
              <w:rPr>
                <w:rtl/>
              </w:rPr>
              <w:t xml:space="preserve">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تدريجا</w:t>
            </w:r>
            <w:r w:rsidR="0030201E">
              <w:rPr>
                <w:rtl/>
              </w:rPr>
              <w:t>ً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النبي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لا ينسى</w:t>
            </w:r>
            <w:r w:rsidR="0030201E" w:rsidRPr="00FA1B48">
              <w:rPr>
                <w:rtl/>
              </w:rPr>
              <w:t>ٰ</w:t>
            </w:r>
            <w:r>
              <w:rPr>
                <w:rtl/>
              </w:rPr>
              <w:t xml:space="preserve"> ما يوحى</w:t>
            </w:r>
            <w:r w:rsidR="0030201E" w:rsidRPr="00FA1B48">
              <w:rPr>
                <w:rtl/>
              </w:rPr>
              <w:t>ٰ</w:t>
            </w:r>
            <w:r>
              <w:rPr>
                <w:rtl/>
              </w:rPr>
              <w:t xml:space="preserve"> إليه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من القرآن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ألفاظ القرآن ونظمها من الل</w:t>
            </w:r>
            <w:r>
              <w:rPr>
                <w:rtl/>
              </w:rPr>
              <w:t xml:space="preserve">ه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سبحان</w:t>
            </w:r>
            <w:r>
              <w:rPr>
                <w:rtl/>
              </w:rPr>
              <w:t>ه وتعالى</w:t>
            </w:r>
            <w:r w:rsidR="0030201E" w:rsidRPr="00FA1B48">
              <w:rPr>
                <w:rtl/>
              </w:rPr>
              <w:t>ٰ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تقسيم السور إلى</w:t>
            </w:r>
            <w:r w:rsidR="0030201E" w:rsidRPr="00FA1B48">
              <w:rPr>
                <w:rtl/>
              </w:rPr>
              <w:t>ٰ</w:t>
            </w:r>
            <w:r>
              <w:rPr>
                <w:rtl/>
              </w:rPr>
              <w:t xml:space="preserve"> آيات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 xml:space="preserve">وترتيبها بأمره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كتاب الوحي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</w:t>
            </w:r>
            <w:r w:rsidR="0030201E">
              <w:rPr>
                <w:rtl/>
              </w:rPr>
              <w:t>َ</w:t>
            </w:r>
            <w:r>
              <w:rPr>
                <w:rtl/>
              </w:rPr>
              <w:t xml:space="preserve">ن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ج</w:t>
            </w:r>
            <w:r>
              <w:rPr>
                <w:rtl/>
              </w:rPr>
              <w:t>مع القرآن</w:t>
            </w:r>
            <w:r w:rsidR="00C12BF0">
              <w:rPr>
                <w:rtl/>
              </w:rPr>
              <w:t xml:space="preserve"> ؟</w:t>
            </w:r>
            <w:r>
              <w:rPr>
                <w:rtl/>
              </w:rPr>
              <w:t xml:space="preserve"> الخط</w:t>
            </w:r>
            <w:r w:rsidR="0030201E">
              <w:rPr>
                <w:rtl/>
              </w:rPr>
              <w:t>ّ</w:t>
            </w:r>
            <w:r>
              <w:rPr>
                <w:rtl/>
              </w:rPr>
              <w:t xml:space="preserve"> القرآني في عصر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 xml:space="preserve">الرسول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مصاحف الصحابة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إعجام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القرآن و</w:t>
            </w:r>
            <w:r>
              <w:rPr>
                <w:rtl/>
              </w:rPr>
              <w:t>تنقيطه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القراءات السبع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إعجاز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ال</w:t>
            </w:r>
            <w:r>
              <w:rPr>
                <w:rtl/>
              </w:rPr>
              <w:t>قرآن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الناسخ والمنسوخ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المحكم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والمتشابه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قرآنية وحج</w:t>
            </w:r>
            <w:r w:rsidR="0030201E">
              <w:rPr>
                <w:rtl/>
              </w:rPr>
              <w:t>ّ</w:t>
            </w:r>
            <w:r>
              <w:rPr>
                <w:rtl/>
              </w:rPr>
              <w:t>ية ما بين الدفتين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المك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>ي والمدني من الآيات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ط</w:t>
            </w:r>
            <w:r>
              <w:rPr>
                <w:rtl/>
              </w:rPr>
              <w:t>بع سابقا</w:t>
            </w:r>
            <w:r w:rsidR="0030201E">
              <w:rPr>
                <w:rtl/>
              </w:rPr>
              <w:t>ً</w:t>
            </w:r>
            <w:r>
              <w:rPr>
                <w:rtl/>
              </w:rPr>
              <w:t xml:space="preserve"> ومرارا</w:t>
            </w:r>
            <w:r w:rsidR="0030201E">
              <w:rPr>
                <w:rtl/>
              </w:rPr>
              <w:t>ً</w:t>
            </w:r>
            <w:r>
              <w:rPr>
                <w:rtl/>
              </w:rPr>
              <w:t xml:space="preserve"> بالفارسية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وفي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 xml:space="preserve">بيروت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بعد ترجمته إلى</w:t>
            </w:r>
            <w:r w:rsidR="0030201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العربية </w:t>
            </w:r>
            <w:r>
              <w:rPr>
                <w:rtl/>
              </w:rPr>
              <w:t xml:space="preserve">ـ سنة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1400 ه</w:t>
            </w:r>
            <w:r w:rsidR="001514FE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540437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</w:t>
            </w:r>
            <w:r>
              <w:rPr>
                <w:rtl/>
              </w:rPr>
              <w:t>قيق ونشر : مؤس</w:t>
            </w:r>
            <w:r w:rsidR="0030201E">
              <w:rPr>
                <w:rtl/>
              </w:rPr>
              <w:t>ّ</w:t>
            </w:r>
            <w:r>
              <w:rPr>
                <w:rtl/>
              </w:rPr>
              <w:t xml:space="preserve">سة النشر الإسلامي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التابعة لجماعة المدر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>سين في الحوزة</w:t>
            </w:r>
            <w:r>
              <w:rPr>
                <w:rtl/>
              </w:rPr>
              <w:t xml:space="preserve">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العلمي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 xml:space="preserve">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قم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30201E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1514FE" w:rsidRPr="000509AA" w:rsidRDefault="001514FE" w:rsidP="001514FE">
            <w:pPr>
              <w:pStyle w:val="rfdVar0"/>
              <w:rPr>
                <w:rtl/>
              </w:rPr>
            </w:pPr>
          </w:p>
          <w:p w:rsidR="00540437" w:rsidRPr="00540437" w:rsidRDefault="001514FE" w:rsidP="0030201E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540437" w:rsidRPr="00540437">
              <w:rPr>
                <w:rStyle w:val="rfdBold2"/>
                <w:rtl/>
              </w:rPr>
              <w:t xml:space="preserve"> رياض المسائل في تحقيق الأحكام</w:t>
            </w:r>
            <w:r w:rsidR="0030201E">
              <w:rPr>
                <w:rStyle w:val="rfdBold2"/>
                <w:rtl/>
              </w:rPr>
              <w:t xml:space="preserve"> </w:t>
            </w:r>
            <w:r w:rsidR="0030201E">
              <w:rPr>
                <w:rStyle w:val="rfdBold2"/>
                <w:rtl/>
              </w:rPr>
              <w:br/>
            </w:r>
            <w:r w:rsidR="00540437" w:rsidRPr="00540437">
              <w:rPr>
                <w:rStyle w:val="rfdBold2"/>
                <w:rtl/>
              </w:rPr>
              <w:t>بالدلائل</w:t>
            </w:r>
            <w:r w:rsidR="00C51724">
              <w:rPr>
                <w:rStyle w:val="rfdBold2"/>
                <w:rtl/>
              </w:rPr>
              <w:t xml:space="preserve"> ،</w:t>
            </w:r>
            <w:r w:rsidR="00540437" w:rsidRPr="00540437">
              <w:rPr>
                <w:rStyle w:val="rfdBold2"/>
                <w:rtl/>
              </w:rPr>
              <w:t xml:space="preserve"> ج 11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تأليف </w:t>
            </w:r>
            <w:r>
              <w:rPr>
                <w:rtl/>
              </w:rPr>
              <w:t>: الفقيه الأ</w:t>
            </w:r>
            <w:r w:rsidR="0030201E">
              <w:rPr>
                <w:rtl/>
              </w:rPr>
              <w:t>ُ</w:t>
            </w:r>
            <w:r>
              <w:rPr>
                <w:rtl/>
              </w:rPr>
              <w:t>صولي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السي</w:t>
            </w:r>
            <w:r w:rsidR="0030201E">
              <w:rPr>
                <w:rtl/>
              </w:rPr>
              <w:t>ّ</w:t>
            </w:r>
            <w:r>
              <w:rPr>
                <w:rtl/>
              </w:rPr>
              <w:t xml:space="preserve">د علي بن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محم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 xml:space="preserve">د علي الطباطبائي </w:t>
            </w:r>
            <w:r>
              <w:rPr>
                <w:rtl/>
              </w:rPr>
              <w:t>(</w:t>
            </w:r>
            <w:r w:rsidR="001514F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1161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1231 ه</w:t>
            </w:r>
            <w:r w:rsidR="001514FE">
              <w:rPr>
                <w:rFonts w:hint="cs"/>
                <w:rtl/>
              </w:rPr>
              <w:t xml:space="preserve">ـ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30201E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من كتب</w:t>
            </w:r>
            <w:r>
              <w:rPr>
                <w:rtl/>
              </w:rPr>
              <w:t xml:space="preserve"> فقه الإمامي</w:t>
            </w:r>
            <w:r w:rsidR="0030201E">
              <w:rPr>
                <w:rtl/>
              </w:rPr>
              <w:t>ّ</w:t>
            </w:r>
            <w:r>
              <w:rPr>
                <w:rtl/>
              </w:rPr>
              <w:t>ة القي</w:t>
            </w:r>
            <w:r w:rsidR="0030201E">
              <w:rPr>
                <w:rtl/>
              </w:rPr>
              <w:t>ّ</w:t>
            </w:r>
            <w:r>
              <w:rPr>
                <w:rtl/>
              </w:rPr>
              <w:t>مة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استدلالي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مبسوط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حاو</w:t>
            </w:r>
            <w:r w:rsidR="0030201E">
              <w:rPr>
                <w:rtl/>
              </w:rPr>
              <w:t>ٍ</w:t>
            </w:r>
            <w:r w:rsidRPr="000509AA">
              <w:rPr>
                <w:rtl/>
              </w:rPr>
              <w:t xml:space="preserve"> للأبواب الفقهي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>
              <w:rPr>
                <w:rtl/>
              </w:rPr>
              <w:t xml:space="preserve"> ـ</w:t>
            </w:r>
            <w:r w:rsidRPr="000509AA">
              <w:rPr>
                <w:rtl/>
              </w:rPr>
              <w:t xml:space="preserve"> عدا</w:t>
            </w:r>
            <w:r w:rsidR="00444449">
              <w:rPr>
                <w:rtl/>
              </w:rPr>
              <w:t xml:space="preserve">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كتابي ال</w:t>
            </w:r>
            <w:r>
              <w:rPr>
                <w:rtl/>
              </w:rPr>
              <w:t>أمر بالمعروف والنهي عن المنكر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30201E">
              <w:rPr>
                <w:rtl/>
              </w:rPr>
              <w:br/>
            </w:r>
            <w:r w:rsidRPr="000509AA">
              <w:rPr>
                <w:rtl/>
              </w:rPr>
              <w:t>والمفل</w:t>
            </w:r>
            <w:r w:rsidR="0030201E">
              <w:rPr>
                <w:rtl/>
              </w:rPr>
              <w:t>ّ</w:t>
            </w:r>
            <w:r w:rsidRPr="000509AA">
              <w:rPr>
                <w:rtl/>
              </w:rPr>
              <w:t xml:space="preserve">س </w:t>
            </w:r>
            <w:r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حسن الترتيب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كثير الفوائد</w:t>
            </w:r>
            <w:r w:rsidR="00C51724">
              <w:rPr>
                <w:rtl/>
              </w:rPr>
              <w:t xml:space="preserve"> ،</w:t>
            </w:r>
            <w:r w:rsidR="0030201E">
              <w:rPr>
                <w:rtl/>
              </w:rPr>
              <w:t xml:space="preserve"> </w:t>
            </w:r>
            <w:r w:rsidR="0030201E">
              <w:rPr>
                <w:rtl/>
              </w:rPr>
              <w:br/>
            </w:r>
          </w:p>
        </w:tc>
      </w:tr>
    </w:tbl>
    <w:p w:rsidR="00E8406B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634CDE">
        <w:tc>
          <w:tcPr>
            <w:tcW w:w="2400" w:type="pct"/>
            <w:shd w:val="clear" w:color="auto" w:fill="auto"/>
          </w:tcPr>
          <w:p w:rsidR="00540437" w:rsidRPr="000509AA" w:rsidRDefault="00540437" w:rsidP="00556C89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مع إحا</w:t>
            </w:r>
            <w:r>
              <w:rPr>
                <w:rtl/>
              </w:rPr>
              <w:t>طة</w:t>
            </w:r>
            <w:r w:rsidR="00556C89">
              <w:rPr>
                <w:rtl/>
              </w:rPr>
              <w:t>ٍ</w:t>
            </w:r>
            <w:r>
              <w:rPr>
                <w:rtl/>
              </w:rPr>
              <w:t xml:space="preserve"> بشت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>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جوانب البحث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ونقل</w:t>
            </w:r>
            <w:r w:rsidR="00556C89">
              <w:rPr>
                <w:rtl/>
              </w:rPr>
              <w:t>ٍ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 xml:space="preserve">للروايات والكلمات بعبارات موجزة بليغة </w:t>
            </w:r>
            <w:r w:rsidR="00556C89">
              <w:rPr>
                <w:rtl/>
              </w:rPr>
              <w:t>؛</w:t>
            </w:r>
            <w:r w:rsidR="00444449"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 xml:space="preserve">إذ </w:t>
            </w:r>
            <w:r>
              <w:rPr>
                <w:rtl/>
              </w:rPr>
              <w:t>يورد محل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 xml:space="preserve"> الشاهد من النص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 xml:space="preserve"> الروائي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بنحو من الاختصار والدق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ة الرفيعة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56C8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ولمتان</w:t>
            </w:r>
            <w:r>
              <w:rPr>
                <w:rtl/>
              </w:rPr>
              <w:t>ة البحث وقوة الاستدلال فيه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مع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دق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ة عباراته</w:t>
            </w:r>
            <w:r>
              <w:rPr>
                <w:rtl/>
              </w:rPr>
              <w:t xml:space="preserve"> وسهولتها </w:t>
            </w:r>
            <w:r w:rsidR="00556C89">
              <w:rPr>
                <w:rtl/>
              </w:rPr>
              <w:t>؛</w:t>
            </w:r>
            <w:r>
              <w:rPr>
                <w:rtl/>
              </w:rPr>
              <w:t xml:space="preserve"> انتشر انتشارا</w:t>
            </w:r>
            <w:r w:rsidR="00556C89">
              <w:rPr>
                <w:rtl/>
              </w:rPr>
              <w:t>ً</w:t>
            </w:r>
            <w:r>
              <w:rPr>
                <w:rtl/>
              </w:rPr>
              <w:t xml:space="preserve"> واسعا</w:t>
            </w:r>
            <w:r w:rsidR="00556C89">
              <w:rPr>
                <w:rtl/>
              </w:rPr>
              <w:t>ً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في الأوساط والحوزات العلمي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56C8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وهو شرح مزج</w:t>
            </w:r>
            <w:r>
              <w:rPr>
                <w:rtl/>
              </w:rPr>
              <w:t xml:space="preserve">ي دقيق ومتين لكتاب </w:t>
            </w:r>
            <w:r w:rsidR="00556C89">
              <w:rPr>
                <w:rtl/>
              </w:rPr>
              <w:br/>
            </w:r>
            <w:r w:rsidRPr="00A2755F">
              <w:rPr>
                <w:rStyle w:val="rfdBold2"/>
                <w:rtl/>
              </w:rPr>
              <w:t>المختصر النافع</w:t>
            </w:r>
            <w:r w:rsidRPr="000509AA">
              <w:rPr>
                <w:rtl/>
              </w:rPr>
              <w:t xml:space="preserve"> للمحق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ق الحل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نجم الدين</w:t>
            </w:r>
            <w:r w:rsidR="00444449"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 xml:space="preserve">جعفر بن الحسن الهذلي </w:t>
            </w:r>
            <w:r>
              <w:rPr>
                <w:rtl/>
              </w:rPr>
              <w:t>(</w:t>
            </w:r>
            <w:r w:rsidR="0050712E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602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676 ه</w:t>
            </w:r>
            <w:r w:rsidR="00556C89">
              <w:rPr>
                <w:rtl/>
              </w:rPr>
              <w:t>ـ</w:t>
            </w:r>
            <w:r w:rsidR="0050712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وهو الشرح الكبير للمصن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 xml:space="preserve">ف </w:t>
            </w:r>
            <w:r w:rsidR="00556C89">
              <w:rPr>
                <w:rtl/>
              </w:rPr>
              <w:t>؛</w:t>
            </w:r>
            <w:r w:rsidRPr="000509AA">
              <w:rPr>
                <w:rtl/>
              </w:rPr>
              <w:t xml:space="preserve"> إذ له شرح</w:t>
            </w:r>
            <w:r w:rsidR="00444449"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ثان</w:t>
            </w:r>
            <w:r w:rsidR="00556C89">
              <w:rPr>
                <w:rtl/>
              </w:rPr>
              <w:t>ٍ</w:t>
            </w:r>
            <w:r w:rsidRPr="000509AA">
              <w:rPr>
                <w:rtl/>
              </w:rPr>
              <w:t xml:space="preserve"> ص</w:t>
            </w:r>
            <w:r>
              <w:rPr>
                <w:rtl/>
              </w:rPr>
              <w:t>غير مختصر من هذا الكبير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مطبوع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محق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قا</w:t>
            </w:r>
            <w:r w:rsidR="00556C89">
              <w:rPr>
                <w:rtl/>
              </w:rPr>
              <w:t>ً</w:t>
            </w:r>
            <w:r w:rsidRPr="000509AA">
              <w:rPr>
                <w:rtl/>
              </w:rPr>
              <w:t xml:space="preserve"> في 3 مجل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دات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56C89">
            <w:pPr>
              <w:pStyle w:val="rfdVar"/>
              <w:rPr>
                <w:rtl/>
              </w:rPr>
            </w:pPr>
            <w:r>
              <w:rPr>
                <w:rtl/>
              </w:rPr>
              <w:t>تم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 xml:space="preserve"> تحقيقه اعتمادا</w:t>
            </w:r>
            <w:r w:rsidR="00556C89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14 نسخة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مخطوطة لكتب الفقه المتعد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دة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إضافة إلى</w:t>
            </w:r>
            <w:r w:rsidR="00556C89" w:rsidRPr="00FA1B48">
              <w:rPr>
                <w:rtl/>
              </w:rPr>
              <w:t>ٰ</w:t>
            </w:r>
            <w:r w:rsidR="00444449"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الم</w:t>
            </w:r>
            <w:r>
              <w:rPr>
                <w:rtl/>
              </w:rPr>
              <w:t>طبوعة على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الحجر </w:t>
            </w:r>
            <w:r w:rsidR="00556C89">
              <w:rPr>
                <w:rtl/>
              </w:rPr>
              <w:t>؛</w:t>
            </w:r>
            <w:r>
              <w:rPr>
                <w:rtl/>
              </w:rPr>
              <w:t xml:space="preserve"> ثلاث منها بخط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المص</w:t>
            </w:r>
            <w:r>
              <w:rPr>
                <w:rtl/>
              </w:rPr>
              <w:t>ن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>ف : من أو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>ل كتاب الزكاة إلى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آخر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كتاب ال</w:t>
            </w:r>
            <w:r>
              <w:rPr>
                <w:rtl/>
              </w:rPr>
              <w:t>اعتكاف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من أو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>ل كتاب النكاح إلى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آخر كتاب اللعان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ومن أو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ل كتاب العتق</w:t>
            </w:r>
            <w:r w:rsidR="00444449"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إل</w:t>
            </w:r>
            <w:r>
              <w:rPr>
                <w:rtl/>
              </w:rPr>
              <w:t>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أوائل كتاب المواريث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وإحداها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مصح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حة وعليها حواش</w:t>
            </w:r>
            <w:r w:rsidR="00556C89">
              <w:rPr>
                <w:rtl/>
              </w:rPr>
              <w:t>ٍ</w:t>
            </w:r>
            <w:r w:rsidRPr="000509AA">
              <w:rPr>
                <w:rtl/>
              </w:rPr>
              <w:t xml:space="preserve"> منه : من أو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ل</w:t>
            </w:r>
            <w:r w:rsidR="00444449"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 xml:space="preserve">كتاب </w:t>
            </w:r>
            <w:r>
              <w:rPr>
                <w:rtl/>
              </w:rPr>
              <w:t>التجارة إلى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آخر كتاب المواريث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وإحداها عليها إجازة بخط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ه : من أو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ل كتاب</w:t>
            </w:r>
            <w:r w:rsidR="00444449"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الطهارة إلى</w:t>
            </w:r>
            <w:r w:rsidR="00556C8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كتاب الخمس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اشتمل هذا الجزء على</w:t>
            </w:r>
            <w:r w:rsidR="00556C8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كتاب النكاح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تحقيق ونشر : مؤس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="00556C89">
              <w:rPr>
                <w:rStyle w:val="rfdAlaem"/>
                <w:rtl/>
              </w:rPr>
              <w:t xml:space="preserve"> </w:t>
            </w:r>
            <w:r w:rsidR="00556C89">
              <w:rPr>
                <w:rStyle w:val="rfdAlaem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40437" w:rsidRDefault="00540437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لإحياء التراث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1421 ه</w:t>
            </w:r>
            <w:r w:rsidR="00ED0C4F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ED0C4F" w:rsidRPr="000509AA" w:rsidRDefault="00ED0C4F" w:rsidP="00E9635D">
            <w:pPr>
              <w:pStyle w:val="rfdVar0"/>
              <w:rPr>
                <w:rtl/>
              </w:rPr>
            </w:pPr>
          </w:p>
          <w:p w:rsidR="00540437" w:rsidRPr="00540437" w:rsidRDefault="00ED0C4F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540437" w:rsidRPr="00540437">
              <w:rPr>
                <w:rStyle w:val="rfdBold2"/>
                <w:rtl/>
              </w:rPr>
              <w:t xml:space="preserve"> غريب الحديث في </w:t>
            </w:r>
            <w:r w:rsidR="008767F4" w:rsidRPr="00540437">
              <w:rPr>
                <w:rStyle w:val="rfdBold2"/>
                <w:rtl/>
              </w:rPr>
              <w:t>«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 w:rsidR="00540437" w:rsidRPr="00540437">
              <w:rPr>
                <w:rStyle w:val="rfdBold2"/>
                <w:rtl/>
              </w:rPr>
              <w:t>بحار الأنوار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 w:rsidR="008767F4" w:rsidRPr="00540437">
              <w:rPr>
                <w:rStyle w:val="rfdBold2"/>
                <w:rtl/>
              </w:rPr>
              <w:t>»</w:t>
            </w:r>
            <w:r w:rsidR="00C51724">
              <w:rPr>
                <w:rStyle w:val="rfdBold2"/>
                <w:rtl/>
              </w:rPr>
              <w:t xml:space="preserve"> ،</w:t>
            </w:r>
            <w:r w:rsidR="00540437" w:rsidRPr="00540437">
              <w:rPr>
                <w:rStyle w:val="rfdBold2"/>
                <w:rtl/>
              </w:rPr>
              <w:t xml:space="preserve"> </w:t>
            </w:r>
            <w:r w:rsidR="00556C89">
              <w:rPr>
                <w:rStyle w:val="rfdBold2"/>
                <w:rtl/>
              </w:rPr>
              <w:br/>
            </w:r>
            <w:r w:rsidR="00540437" w:rsidRPr="00540437">
              <w:rPr>
                <w:rStyle w:val="rfdBold2"/>
                <w:rtl/>
              </w:rPr>
              <w:t xml:space="preserve">ج 1 </w:t>
            </w:r>
            <w:r w:rsidR="008767F4">
              <w:rPr>
                <w:rStyle w:val="rfdBold2"/>
                <w:rtl/>
              </w:rPr>
              <w:t xml:space="preserve">و </w:t>
            </w:r>
            <w:r w:rsidR="00540437" w:rsidRPr="00540437">
              <w:rPr>
                <w:rStyle w:val="rfdBold2"/>
                <w:rtl/>
              </w:rPr>
              <w:t>2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540437" w:rsidRPr="000509AA" w:rsidRDefault="00540437" w:rsidP="0054043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حسين الحسني البيرجندي</w:t>
            </w:r>
            <w:r w:rsidR="00F26704">
              <w:rPr>
                <w:rtl/>
              </w:rPr>
              <w:t xml:space="preserve"> .</w:t>
            </w:r>
          </w:p>
          <w:p w:rsidR="00540437" w:rsidRPr="000509AA" w:rsidRDefault="00540437" w:rsidP="00556C8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جمع للبيانات والشروح التي اشتملت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عليها ا</w:t>
            </w:r>
            <w:r>
              <w:rPr>
                <w:rtl/>
              </w:rPr>
              <w:t xml:space="preserve">لموسوعة الحديثية </w:t>
            </w:r>
            <w:r w:rsidRPr="00540437">
              <w:rPr>
                <w:rStyle w:val="rfdBold2"/>
                <w:rtl/>
              </w:rPr>
              <w:t>بحار الأنوار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للعل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امة</w:t>
            </w:r>
            <w:r>
              <w:rPr>
                <w:rtl/>
              </w:rPr>
              <w:t xml:space="preserve"> المجلسي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>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سنة 1110 ه</w:t>
            </w:r>
            <w:r w:rsidR="00556C89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و</w:t>
            </w:r>
            <w:r>
              <w:rPr>
                <w:rtl/>
              </w:rPr>
              <w:t xml:space="preserve">هي بيانات لتفسير وشرح الكثير من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المفردات اللغوية والألفاظ الغريبة الواردة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في الآيات</w:t>
            </w:r>
            <w:r>
              <w:rPr>
                <w:rtl/>
              </w:rPr>
              <w:t xml:space="preserve"> القرآنية والأحاديث والروايات </w:t>
            </w:r>
            <w:r w:rsidR="00556C89">
              <w:rPr>
                <w:rtl/>
              </w:rPr>
              <w:t>؛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اعتمادا</w:t>
            </w:r>
            <w:r w:rsidR="00556C89">
              <w:rPr>
                <w:rtl/>
              </w:rPr>
              <w:t>ً</w:t>
            </w:r>
            <w:r w:rsidRPr="000509AA">
              <w:rPr>
                <w:rtl/>
              </w:rPr>
              <w:t xml:space="preserve"> على</w:t>
            </w:r>
            <w:r w:rsidR="00556C8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مصادر اللغة وكتب غريب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الحديث</w:t>
            </w:r>
            <w:r w:rsidR="00F26704">
              <w:rPr>
                <w:rtl/>
              </w:rPr>
              <w:t xml:space="preserve"> . .</w:t>
            </w:r>
          </w:p>
          <w:p w:rsidR="00540437" w:rsidRPr="000509AA" w:rsidRDefault="00540437" w:rsidP="00556C8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وترتيبها حسب ماد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ة الكلمة وتنسيقها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وفق التر</w:t>
            </w:r>
            <w:r>
              <w:rPr>
                <w:rtl/>
              </w:rPr>
              <w:t>تيب الألفبائي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بات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 xml:space="preserve">باع منهج ابن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 xml:space="preserve">الأثير </w:t>
            </w:r>
            <w:r>
              <w:rPr>
                <w:rtl/>
              </w:rPr>
              <w:t>الجزري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>ى</w:t>
            </w:r>
            <w:r w:rsidR="00556C89" w:rsidRPr="00FA1B48">
              <w:rPr>
                <w:rtl/>
              </w:rPr>
              <w:t>ٰ</w:t>
            </w:r>
            <w:r>
              <w:rPr>
                <w:rtl/>
              </w:rPr>
              <w:t xml:space="preserve"> سنة 606 ه</w:t>
            </w:r>
            <w:r w:rsidR="00556C89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في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 xml:space="preserve">كتابه </w:t>
            </w:r>
            <w:r w:rsidRPr="00707622">
              <w:rPr>
                <w:rStyle w:val="rfdBold2"/>
                <w:rtl/>
              </w:rPr>
              <w:t>النهاية في غريب الحديث والأثر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مع</w:t>
            </w:r>
            <w:r w:rsidR="00556C89"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ذكر المصادر التي اعتمدها العل</w:t>
            </w:r>
            <w:r w:rsidR="00556C89">
              <w:rPr>
                <w:rtl/>
              </w:rPr>
              <w:t>ّ</w:t>
            </w:r>
            <w:r w:rsidRPr="000509AA">
              <w:rPr>
                <w:rtl/>
              </w:rPr>
              <w:t>امة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المجلسي في شرح هذه المفردات</w:t>
            </w:r>
            <w:r w:rsidR="00F26704">
              <w:rPr>
                <w:rtl/>
              </w:rPr>
              <w:t xml:space="preserve"> .</w:t>
            </w:r>
          </w:p>
          <w:p w:rsidR="00E8406B" w:rsidRDefault="00540437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والأساس المعتمد في تحديد كون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المفرد</w:t>
            </w:r>
            <w:r>
              <w:rPr>
                <w:rtl/>
              </w:rPr>
              <w:t>ة غريبة هو شرح العل</w:t>
            </w:r>
            <w:r w:rsidR="00556C89">
              <w:rPr>
                <w:rtl/>
              </w:rPr>
              <w:t>ّ</w:t>
            </w:r>
            <w:r>
              <w:rPr>
                <w:rtl/>
              </w:rPr>
              <w:t>امة لها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أو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ورودها في</w:t>
            </w:r>
            <w:r>
              <w:rPr>
                <w:rtl/>
              </w:rPr>
              <w:t xml:space="preserve"> كتاب </w:t>
            </w:r>
            <w:r w:rsidRPr="00540437">
              <w:rPr>
                <w:rStyle w:val="rfdBold2"/>
                <w:rtl/>
              </w:rPr>
              <w:t>النهاية</w:t>
            </w:r>
            <w:r>
              <w:rPr>
                <w:rtl/>
              </w:rPr>
              <w:t xml:space="preserve"> لابن الأثير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كما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است</w:t>
            </w:r>
            <w:r>
              <w:rPr>
                <w:rtl/>
              </w:rPr>
              <w:t xml:space="preserve">خرج من </w:t>
            </w:r>
            <w:r w:rsidRPr="00707622">
              <w:rPr>
                <w:rStyle w:val="rfdBold2"/>
                <w:rtl/>
              </w:rPr>
              <w:t>نهج البلاغة</w:t>
            </w:r>
            <w:r>
              <w:rPr>
                <w:rtl/>
              </w:rPr>
              <w:t xml:space="preserve"> ما كان غريبا</w:t>
            </w:r>
            <w:r w:rsidR="00556C89">
              <w:rPr>
                <w:rtl/>
              </w:rPr>
              <w:t>ً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>
              <w:rPr>
                <w:rtl/>
              </w:rPr>
              <w:t>وشرحه الدكتور صبحي صالح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وكذلك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 xml:space="preserve">الألفاظ التي شرحها المعصومون </w:t>
            </w:r>
            <w:r w:rsidRPr="000509AA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</w:t>
            </w:r>
            <w:r w:rsidR="00556C89">
              <w:rPr>
                <w:rtl/>
              </w:rPr>
              <w:br/>
            </w:r>
            <w:r w:rsidRPr="000509AA">
              <w:rPr>
                <w:rtl/>
              </w:rPr>
              <w:t>ج</w:t>
            </w:r>
            <w:r w:rsidR="004034B1">
              <w:rPr>
                <w:rtl/>
              </w:rPr>
              <w:t>ُ</w:t>
            </w:r>
            <w:r w:rsidRPr="000509AA">
              <w:rPr>
                <w:rtl/>
              </w:rPr>
              <w:t>علت كمداخل وش</w:t>
            </w:r>
            <w:r w:rsidR="004034B1">
              <w:rPr>
                <w:rtl/>
              </w:rPr>
              <w:t>ُ</w:t>
            </w:r>
            <w:r w:rsidRPr="000509AA">
              <w:rPr>
                <w:rtl/>
              </w:rPr>
              <w:t>رحت أيضا</w:t>
            </w:r>
            <w:r w:rsidR="004034B1">
              <w:rPr>
                <w:rtl/>
              </w:rPr>
              <w:t>ً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D33F27" w:rsidRDefault="00D33F27" w:rsidP="000509AA">
      <w:pPr>
        <w:rPr>
          <w:rtl/>
        </w:rPr>
        <w:sectPr w:rsidR="00D33F27" w:rsidSect="00600DF3">
          <w:headerReference w:type="even" r:id="rId440"/>
          <w:headerReference w:type="default" r:id="rId441"/>
          <w:headerReference w:type="first" r:id="rId442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8406B" w:rsidRPr="000509AA" w:rsidRDefault="000509AA" w:rsidP="00D33F2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0F18FC">
        <w:tc>
          <w:tcPr>
            <w:tcW w:w="2400" w:type="pct"/>
            <w:shd w:val="clear" w:color="auto" w:fill="auto"/>
          </w:tcPr>
          <w:p w:rsidR="00707622" w:rsidRPr="000509AA" w:rsidRDefault="00707622" w:rsidP="0096103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lastRenderedPageBreak/>
              <w:t>اشتمل الأو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ل على</w:t>
            </w:r>
            <w:r w:rsidR="00961036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حروف الهمزة</w:t>
            </w:r>
            <w:r>
              <w:rPr>
                <w:rtl/>
              </w:rPr>
              <w:t xml:space="preserve"> ـ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ال</w:t>
            </w:r>
            <w:r w:rsidR="00961036">
              <w:rPr>
                <w:rtl/>
              </w:rPr>
              <w:t>ح</w:t>
            </w:r>
            <w:r w:rsidRPr="000509AA">
              <w:rPr>
                <w:rtl/>
              </w:rPr>
              <w:t>اء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والثاني على</w:t>
            </w:r>
            <w:r w:rsidR="00961036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حروف الدال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الظاء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96103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تصحيح وإعداد : مركز بحوث دار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الحديث</w:t>
            </w:r>
            <w:r w:rsidR="00F26704">
              <w:rPr>
                <w:rtl/>
              </w:rPr>
              <w:t xml:space="preserve"> .</w:t>
            </w:r>
          </w:p>
          <w:p w:rsidR="00707622" w:rsidRDefault="00707622" w:rsidP="0096103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نشر : مؤس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 xml:space="preserve">سة الطباعة والنشر </w:t>
            </w:r>
            <w:r>
              <w:rPr>
                <w:rtl/>
              </w:rPr>
              <w:t>ـ طهران</w:t>
            </w:r>
            <w:r w:rsidR="007A060E">
              <w:rPr>
                <w:rtl/>
              </w:rPr>
              <w:t xml:space="preserve"> /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 xml:space="preserve">1420 </w:t>
            </w:r>
            <w:r w:rsidR="008767F4">
              <w:rPr>
                <w:rtl/>
              </w:rPr>
              <w:t xml:space="preserve">و </w:t>
            </w:r>
            <w:r w:rsidRPr="000509AA">
              <w:rPr>
                <w:rtl/>
              </w:rPr>
              <w:t>1421 ه</w:t>
            </w:r>
            <w:r w:rsidR="00961036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0F18FC" w:rsidRPr="000509AA" w:rsidRDefault="000F18FC" w:rsidP="000F18FC">
            <w:pPr>
              <w:pStyle w:val="rfdVar0"/>
              <w:rPr>
                <w:rtl/>
              </w:rPr>
            </w:pPr>
          </w:p>
          <w:p w:rsidR="00707622" w:rsidRPr="000509AA" w:rsidRDefault="000F18FC" w:rsidP="00961036">
            <w:pPr>
              <w:pStyle w:val="rfdNormal0"/>
              <w:rPr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707622" w:rsidRPr="00707622">
              <w:rPr>
                <w:rStyle w:val="rfdBold2"/>
                <w:rtl/>
              </w:rPr>
              <w:t xml:space="preserve"> عجائب أحكام أمير المؤمنين علي</w:t>
            </w:r>
            <w:r w:rsidR="00961036">
              <w:rPr>
                <w:rStyle w:val="rfdBold2"/>
                <w:rtl/>
              </w:rPr>
              <w:t>ّ</w:t>
            </w:r>
            <w:r w:rsidR="00707622" w:rsidRPr="00707622">
              <w:rPr>
                <w:rStyle w:val="rfdBold2"/>
                <w:rtl/>
              </w:rPr>
              <w:t xml:space="preserve"> بن</w:t>
            </w:r>
            <w:r w:rsidR="00961036">
              <w:rPr>
                <w:rStyle w:val="rfdBold2"/>
                <w:rtl/>
              </w:rPr>
              <w:t xml:space="preserve"> </w:t>
            </w:r>
            <w:r w:rsidR="00961036">
              <w:rPr>
                <w:rStyle w:val="rfdBold2"/>
                <w:rtl/>
              </w:rPr>
              <w:br/>
            </w:r>
            <w:r w:rsidR="00707622" w:rsidRPr="00707622">
              <w:rPr>
                <w:rStyle w:val="rfdBold2"/>
                <w:rtl/>
              </w:rPr>
              <w:t>أبي طالب</w:t>
            </w:r>
            <w:r w:rsidR="00707622" w:rsidRPr="000F18FC">
              <w:rPr>
                <w:rStyle w:val="rfdBold2"/>
                <w:rtl/>
              </w:rPr>
              <w:t xml:space="preserve"> </w:t>
            </w:r>
            <w:r w:rsidR="00707622" w:rsidRPr="000509AA">
              <w:rPr>
                <w:rStyle w:val="rfdAlaem"/>
                <w:rtl/>
              </w:rPr>
              <w:t>عليه‌السلام</w:t>
            </w:r>
            <w:r w:rsidR="00F26704" w:rsidRPr="000F18FC">
              <w:rPr>
                <w:rStyle w:val="rfdBold2"/>
                <w:rtl/>
              </w:rPr>
              <w:t xml:space="preserve"> .</w:t>
            </w:r>
          </w:p>
          <w:p w:rsidR="00707622" w:rsidRPr="000509AA" w:rsidRDefault="00707622" w:rsidP="0096103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</w:t>
            </w:r>
            <w:r>
              <w:rPr>
                <w:rtl/>
              </w:rPr>
              <w:t>ليف : السي</w:t>
            </w:r>
            <w:r w:rsidR="00961036">
              <w:rPr>
                <w:rtl/>
              </w:rPr>
              <w:t>ّ</w:t>
            </w:r>
            <w:r>
              <w:rPr>
                <w:rtl/>
              </w:rPr>
              <w:t>د محسن الأمين العاملي</w:t>
            </w:r>
            <w:r w:rsidR="00961036"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>
              <w:rPr>
                <w:rtl/>
              </w:rPr>
              <w:t>(</w:t>
            </w:r>
            <w:r w:rsidR="000F18F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1284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1371 ه</w:t>
            </w:r>
            <w:r w:rsidR="00961036">
              <w:rPr>
                <w:rtl/>
              </w:rPr>
              <w:t>ـ</w:t>
            </w:r>
            <w:r w:rsidR="000F18F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96103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ج</w:t>
            </w:r>
            <w:r>
              <w:rPr>
                <w:rtl/>
              </w:rPr>
              <w:t xml:space="preserve">مع لطائفة من عجائب قضايا الإمام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أمير المؤمنين علي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 xml:space="preserve"> بن أبي طالب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وأحكامه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وأجوبة مسائله العجيبة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منتخبة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من مصادر الخاص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ة والعام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ة المعتبرة</w:t>
            </w:r>
            <w:r w:rsidR="00F26704">
              <w:rPr>
                <w:rtl/>
              </w:rPr>
              <w:t xml:space="preserve"> . .</w:t>
            </w:r>
          </w:p>
          <w:p w:rsidR="00707622" w:rsidRPr="000509AA" w:rsidRDefault="00707622" w:rsidP="00961036">
            <w:pPr>
              <w:pStyle w:val="rfdVar"/>
              <w:rPr>
                <w:rtl/>
              </w:rPr>
            </w:pPr>
            <w:r>
              <w:rPr>
                <w:rtl/>
              </w:rPr>
              <w:t>وقد أ</w:t>
            </w:r>
            <w:r w:rsidR="00961036">
              <w:rPr>
                <w:rtl/>
              </w:rPr>
              <w:t>ُ</w:t>
            </w:r>
            <w:r>
              <w:rPr>
                <w:rtl/>
              </w:rPr>
              <w:t xml:space="preserve">درج فيه كتاب </w:t>
            </w:r>
            <w:r w:rsidRPr="00A2755F">
              <w:rPr>
                <w:rStyle w:val="rfdBold2"/>
                <w:rtl/>
              </w:rPr>
              <w:t xml:space="preserve">عجائب أحكام </w:t>
            </w:r>
            <w:r w:rsidR="00961036" w:rsidRPr="00A2755F">
              <w:rPr>
                <w:rStyle w:val="rfdBold2"/>
                <w:rtl/>
              </w:rPr>
              <w:br/>
            </w:r>
            <w:r w:rsidRPr="00A2755F">
              <w:rPr>
                <w:rStyle w:val="rfdBold2"/>
                <w:rtl/>
              </w:rPr>
              <w:t>أمير المؤمنين</w:t>
            </w:r>
            <w:r w:rsidRPr="000F18FC">
              <w:rPr>
                <w:rtl/>
              </w:rPr>
              <w:t xml:space="preserve"> أو </w:t>
            </w:r>
            <w:r w:rsidRPr="00A2755F">
              <w:rPr>
                <w:rStyle w:val="rfdBold2"/>
                <w:rtl/>
              </w:rPr>
              <w:t>قضايا أمير المؤمنين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لإبراهيم بن هاشم القم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رواية حفيده</w:t>
            </w:r>
            <w:r w:rsidR="00444449"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محم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د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عن أبيه علي بن إبراهيم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 xml:space="preserve">ـ صاحب </w:t>
            </w:r>
            <w:r w:rsidR="00961036">
              <w:rPr>
                <w:rtl/>
              </w:rPr>
              <w:br/>
            </w:r>
            <w:r w:rsidRPr="00A2755F">
              <w:rPr>
                <w:rStyle w:val="rfdBold2"/>
                <w:rtl/>
              </w:rPr>
              <w:t>تفسير القم</w:t>
            </w:r>
            <w:r w:rsidR="00961036" w:rsidRPr="00A2755F">
              <w:rPr>
                <w:rStyle w:val="rfdBold2"/>
                <w:rtl/>
              </w:rPr>
              <w:t>ّ</w:t>
            </w:r>
            <w:r w:rsidRPr="00A2755F">
              <w:rPr>
                <w:rStyle w:val="rfdBold2"/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المتوف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961036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سنة 307 ه</w:t>
            </w:r>
            <w:r w:rsidR="00961036">
              <w:rPr>
                <w:rtl/>
              </w:rPr>
              <w:t>ـ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راد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ا</w:t>
            </w:r>
            <w:r w:rsidR="00961036">
              <w:rPr>
                <w:rtl/>
              </w:rPr>
              <w:t>ً</w:t>
            </w:r>
            <w:r w:rsidR="00444449"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>
              <w:rPr>
                <w:rtl/>
              </w:rPr>
              <w:t>بعض أخباره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ومصح</w:t>
            </w:r>
            <w:r w:rsidR="00961036">
              <w:rPr>
                <w:rtl/>
              </w:rPr>
              <w:t>ّ</w:t>
            </w:r>
            <w:r>
              <w:rPr>
                <w:rtl/>
              </w:rPr>
              <w:t>حا</w:t>
            </w:r>
            <w:r w:rsidR="00961036">
              <w:rPr>
                <w:rtl/>
              </w:rPr>
              <w:t>ً</w:t>
            </w:r>
            <w:r>
              <w:rPr>
                <w:rtl/>
              </w:rPr>
              <w:t xml:space="preserve"> ومعل</w:t>
            </w:r>
            <w:r w:rsidR="00961036">
              <w:rPr>
                <w:rtl/>
              </w:rPr>
              <w:t>ّ</w:t>
            </w:r>
            <w:r>
              <w:rPr>
                <w:rtl/>
              </w:rPr>
              <w:t>قا</w:t>
            </w:r>
            <w:r w:rsidR="00961036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961036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بعض آخر</w:t>
            </w:r>
            <w:r w:rsidR="00F26704">
              <w:rPr>
                <w:rtl/>
              </w:rPr>
              <w:t xml:space="preserve"> .</w:t>
            </w:r>
          </w:p>
          <w:p w:rsidR="00E8406B" w:rsidRDefault="00707622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والأحكام هذه مرت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بة حسب تسلسلها</w:t>
            </w:r>
            <w:r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الزمن</w:t>
            </w:r>
            <w:r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أي قضاياه وأحكامه : في حياة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 xml:space="preserve">رسول الله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في زمن أبي بكر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في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زم</w:t>
            </w:r>
            <w:r>
              <w:rPr>
                <w:rtl/>
              </w:rPr>
              <w:t>ن عمر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في زمن عثمان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وفي أيام</w:t>
            </w:r>
            <w:r w:rsidR="00961036"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07622" w:rsidRPr="000509AA" w:rsidRDefault="00707622" w:rsidP="00961036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 xml:space="preserve">خلافته </w:t>
            </w:r>
            <w:r w:rsidRPr="000509AA">
              <w:rPr>
                <w:rStyle w:val="rfdAlaem"/>
                <w:rtl/>
              </w:rPr>
              <w:t>عليه‌السلام</w:t>
            </w:r>
            <w:r w:rsidR="00F26704">
              <w:rPr>
                <w:rtl/>
              </w:rPr>
              <w:t xml:space="preserve"> .</w:t>
            </w:r>
            <w:r w:rsidRPr="000509AA">
              <w:rPr>
                <w:rtl/>
              </w:rPr>
              <w:t xml:space="preserve"> وأخيرا</w:t>
            </w:r>
            <w:r w:rsidR="00961036">
              <w:rPr>
                <w:rtl/>
              </w:rPr>
              <w:t>ً</w:t>
            </w:r>
            <w:r w:rsidRPr="000509AA">
              <w:rPr>
                <w:rtl/>
              </w:rPr>
              <w:t xml:space="preserve"> المسائل التي سئل</w:t>
            </w:r>
            <w:r w:rsidR="00444449"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 xml:space="preserve">عنها وأجوبته </w:t>
            </w:r>
            <w:r w:rsidRPr="000509AA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العجيبة لها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مرت</w:t>
            </w:r>
            <w:r w:rsidR="00961036">
              <w:rPr>
                <w:rtl/>
              </w:rPr>
              <w:t>ّ</w:t>
            </w:r>
            <w:r>
              <w:rPr>
                <w:rtl/>
              </w:rPr>
              <w:t xml:space="preserve">بة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حسب تسلسلها الزمني أيضا</w:t>
            </w:r>
            <w:r w:rsidR="00961036">
              <w:rPr>
                <w:rtl/>
              </w:rPr>
              <w:t>ً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مطبوع لأكثر من مر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تم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 xml:space="preserve"> التحقيق اعتمادا</w:t>
            </w:r>
            <w:r w:rsidR="00961036">
              <w:rPr>
                <w:rtl/>
              </w:rPr>
              <w:t>ً</w:t>
            </w:r>
            <w:r w:rsidRPr="000509AA">
              <w:rPr>
                <w:rtl/>
              </w:rPr>
              <w:t xml:space="preserve"> على</w:t>
            </w:r>
            <w:r w:rsidR="00961036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نسختين</w:t>
            </w:r>
            <w:r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مطبوعتين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ذكرت مواصفاتهما في</w:t>
            </w:r>
            <w:r>
              <w:rPr>
                <w:rtl/>
              </w:rPr>
              <w:t xml:space="preserve">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المقد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مة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تحقيق : فارس حس</w:t>
            </w:r>
            <w:r w:rsidR="00961036">
              <w:rPr>
                <w:rtl/>
              </w:rPr>
              <w:t>ّ</w:t>
            </w:r>
            <w:r w:rsidRPr="000509AA">
              <w:rPr>
                <w:rtl/>
              </w:rPr>
              <w:t>ون كريم</w:t>
            </w:r>
            <w:r w:rsidR="00F26704">
              <w:rPr>
                <w:rtl/>
              </w:rPr>
              <w:t xml:space="preserve"> .</w:t>
            </w:r>
          </w:p>
          <w:p w:rsidR="00707622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مركز الغدير للدراسات الإسلامية </w:t>
            </w:r>
            <w:r>
              <w:rPr>
                <w:rtl/>
              </w:rPr>
              <w:t xml:space="preserve">ـ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قم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0F18FC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0F18FC" w:rsidRPr="000509AA" w:rsidRDefault="000F18FC" w:rsidP="000F18FC">
            <w:pPr>
              <w:pStyle w:val="rfdVar0"/>
              <w:rPr>
                <w:rtl/>
              </w:rPr>
            </w:pPr>
          </w:p>
          <w:p w:rsidR="00707622" w:rsidRPr="00707622" w:rsidRDefault="000F18FC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707622" w:rsidRPr="00707622">
              <w:rPr>
                <w:rStyle w:val="rfdBold2"/>
                <w:rtl/>
              </w:rPr>
              <w:t xml:space="preserve"> شرح الأربعين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</w:t>
            </w:r>
            <w:r>
              <w:rPr>
                <w:rtl/>
              </w:rPr>
              <w:t>أليف : القاضي سعيد القم</w:t>
            </w:r>
            <w:r w:rsidR="00961036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محم</w:t>
            </w:r>
            <w:r w:rsidR="00961036">
              <w:rPr>
                <w:rtl/>
              </w:rPr>
              <w:t>ّ</w:t>
            </w:r>
            <w:r>
              <w:rPr>
                <w:rtl/>
              </w:rPr>
              <w:t xml:space="preserve">د </w:t>
            </w:r>
            <w:r w:rsidR="00961036">
              <w:rPr>
                <w:rtl/>
              </w:rPr>
              <w:br/>
            </w:r>
            <w:r w:rsidRPr="000509AA">
              <w:rPr>
                <w:rtl/>
              </w:rPr>
              <w:t>سعيد بن محم</w:t>
            </w:r>
            <w:r w:rsidR="00A3321E">
              <w:rPr>
                <w:rtl/>
              </w:rPr>
              <w:t>ّ</w:t>
            </w:r>
            <w:r w:rsidRPr="000509AA">
              <w:rPr>
                <w:rtl/>
              </w:rPr>
              <w:t xml:space="preserve">د مفيد </w:t>
            </w:r>
            <w:r>
              <w:rPr>
                <w:rtl/>
              </w:rPr>
              <w:t>(</w:t>
            </w:r>
            <w:r w:rsidR="000F18FC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1049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1107 ه</w:t>
            </w:r>
            <w:r w:rsidR="00A3321E">
              <w:rPr>
                <w:rtl/>
              </w:rPr>
              <w:t>ـ</w:t>
            </w:r>
            <w:r w:rsidR="000F18F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A3321E">
            <w:pPr>
              <w:pStyle w:val="rfdVar"/>
              <w:rPr>
                <w:rtl/>
              </w:rPr>
            </w:pPr>
            <w:r>
              <w:rPr>
                <w:rtl/>
              </w:rPr>
              <w:t>كتاب يشتمل على</w:t>
            </w:r>
            <w:r w:rsidR="00A3321E" w:rsidRPr="00FA1B48">
              <w:rPr>
                <w:rtl/>
              </w:rPr>
              <w:t>ٰ</w:t>
            </w:r>
            <w:r>
              <w:rPr>
                <w:rtl/>
              </w:rPr>
              <w:t xml:space="preserve"> جملة من الأخبار </w:t>
            </w:r>
            <w:r w:rsidR="00A3321E">
              <w:rPr>
                <w:rtl/>
              </w:rPr>
              <w:br/>
            </w:r>
            <w:r w:rsidRPr="000509AA">
              <w:rPr>
                <w:rtl/>
              </w:rPr>
              <w:t>والأحاديث المستصعبة في مجال المعارف</w:t>
            </w:r>
            <w:r w:rsidR="00A3321E">
              <w:rPr>
                <w:rtl/>
              </w:rPr>
              <w:t xml:space="preserve"> </w:t>
            </w:r>
            <w:r w:rsidR="00A3321E">
              <w:rPr>
                <w:rtl/>
              </w:rPr>
              <w:br/>
            </w:r>
            <w:r w:rsidRPr="000509AA">
              <w:rPr>
                <w:rtl/>
              </w:rPr>
              <w:t>الإل</w:t>
            </w:r>
            <w:r w:rsidR="00A3321E" w:rsidRPr="00FA1B48">
              <w:rPr>
                <w:rtl/>
              </w:rPr>
              <w:t>ٰ</w:t>
            </w:r>
            <w:r>
              <w:rPr>
                <w:rtl/>
              </w:rPr>
              <w:t>هي</w:t>
            </w:r>
            <w:r w:rsidR="00A3321E">
              <w:rPr>
                <w:rtl/>
              </w:rPr>
              <w:t>ّ</w:t>
            </w:r>
            <w:r>
              <w:rPr>
                <w:rtl/>
              </w:rPr>
              <w:t>ة والأ</w:t>
            </w:r>
            <w:r w:rsidR="00A3321E">
              <w:rPr>
                <w:rtl/>
              </w:rPr>
              <w:t>ُ</w:t>
            </w:r>
            <w:r>
              <w:rPr>
                <w:rtl/>
              </w:rPr>
              <w:t>سس العقائدية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مع شرحها </w:t>
            </w:r>
            <w:r w:rsidR="00A3321E">
              <w:rPr>
                <w:rtl/>
              </w:rPr>
              <w:br/>
            </w:r>
            <w:r w:rsidRPr="000509AA">
              <w:rPr>
                <w:rtl/>
              </w:rPr>
              <w:t>وكشف النقاب عن أستارها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A3321E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تض</w:t>
            </w:r>
            <w:r>
              <w:rPr>
                <w:rtl/>
              </w:rPr>
              <w:t>م</w:t>
            </w:r>
            <w:r w:rsidR="00A3321E">
              <w:rPr>
                <w:rtl/>
              </w:rPr>
              <w:t>ّ</w:t>
            </w:r>
            <w:r>
              <w:rPr>
                <w:rtl/>
              </w:rPr>
              <w:t>ن بيانا</w:t>
            </w:r>
            <w:r w:rsidR="00A3321E">
              <w:rPr>
                <w:rtl/>
              </w:rPr>
              <w:t>ً</w:t>
            </w:r>
            <w:r>
              <w:rPr>
                <w:rtl/>
              </w:rPr>
              <w:t xml:space="preserve"> وشرحا</w:t>
            </w:r>
            <w:r w:rsidR="00A3321E">
              <w:rPr>
                <w:rtl/>
              </w:rPr>
              <w:t>ً</w:t>
            </w:r>
            <w:r>
              <w:rPr>
                <w:rtl/>
              </w:rPr>
              <w:t xml:space="preserve"> ل</w:t>
            </w:r>
            <w:r w:rsidR="00A3321E">
              <w:rPr>
                <w:rtl/>
              </w:rPr>
              <w:t>ـ</w:t>
            </w:r>
            <w:r>
              <w:rPr>
                <w:rtl/>
              </w:rPr>
              <w:t xml:space="preserve"> 23 حديثا</w:t>
            </w:r>
            <w:r w:rsidR="00A3321E">
              <w:rPr>
                <w:rtl/>
              </w:rPr>
              <w:t>ً</w:t>
            </w:r>
            <w:r>
              <w:rPr>
                <w:rtl/>
              </w:rPr>
              <w:t xml:space="preserve"> فقط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A3321E">
              <w:rPr>
                <w:rtl/>
              </w:rPr>
              <w:br/>
            </w:r>
            <w:r w:rsidRPr="000509AA">
              <w:rPr>
                <w:rtl/>
              </w:rPr>
              <w:t>مشحونا</w:t>
            </w:r>
            <w:r w:rsidR="00A3321E">
              <w:rPr>
                <w:rtl/>
              </w:rPr>
              <w:t>ً</w:t>
            </w:r>
            <w:r w:rsidRPr="000509AA">
              <w:rPr>
                <w:rtl/>
              </w:rPr>
              <w:t xml:space="preserve"> ومفعما</w:t>
            </w:r>
            <w:r w:rsidR="00A3321E">
              <w:rPr>
                <w:rtl/>
              </w:rPr>
              <w:t>ً</w:t>
            </w:r>
            <w:r w:rsidRPr="000509AA">
              <w:rPr>
                <w:rtl/>
              </w:rPr>
              <w:t xml:space="preserve"> بالتحقيقات الحكمية</w:t>
            </w:r>
            <w:r w:rsidR="00A3321E">
              <w:rPr>
                <w:rtl/>
              </w:rPr>
              <w:t xml:space="preserve"> </w:t>
            </w:r>
            <w:r w:rsidR="00A3321E">
              <w:rPr>
                <w:rtl/>
              </w:rPr>
              <w:br/>
            </w:r>
            <w:r w:rsidRPr="000509AA">
              <w:rPr>
                <w:rtl/>
              </w:rPr>
              <w:t xml:space="preserve">والمفاهيم </w:t>
            </w:r>
            <w:r>
              <w:rPr>
                <w:rtl/>
              </w:rPr>
              <w:t xml:space="preserve">العرفانية </w:t>
            </w:r>
            <w:r w:rsidR="00A3321E">
              <w:rPr>
                <w:rtl/>
              </w:rPr>
              <w:t>؛</w:t>
            </w:r>
            <w:r>
              <w:rPr>
                <w:rtl/>
              </w:rPr>
              <w:t xml:space="preserve"> إذ إن</w:t>
            </w:r>
            <w:r w:rsidR="00A3321E">
              <w:rPr>
                <w:rtl/>
              </w:rPr>
              <w:t>ّ</w:t>
            </w:r>
            <w:r>
              <w:rPr>
                <w:rtl/>
              </w:rPr>
              <w:t xml:space="preserve"> بقية الأحاديث </w:t>
            </w:r>
            <w:r w:rsidR="00A3321E">
              <w:rPr>
                <w:rtl/>
              </w:rPr>
              <w:br/>
            </w:r>
            <w:r w:rsidRPr="000509AA">
              <w:rPr>
                <w:rtl/>
              </w:rPr>
              <w:t>الأربعين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التي يظهر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من بعض القرائن </w:t>
            </w:r>
            <w:r>
              <w:rPr>
                <w:rtl/>
              </w:rPr>
              <w:t xml:space="preserve">ـ </w:t>
            </w:r>
            <w:r w:rsidR="00A3321E">
              <w:rPr>
                <w:rtl/>
              </w:rPr>
              <w:br/>
            </w:r>
            <w:r>
              <w:rPr>
                <w:rtl/>
              </w:rPr>
              <w:t>إن</w:t>
            </w:r>
            <w:r w:rsidR="00A3321E">
              <w:rPr>
                <w:rtl/>
              </w:rPr>
              <w:t>ّ</w:t>
            </w:r>
            <w:r>
              <w:rPr>
                <w:rtl/>
              </w:rPr>
              <w:t xml:space="preserve"> المصن</w:t>
            </w:r>
            <w:r w:rsidR="00A3321E">
              <w:rPr>
                <w:rtl/>
              </w:rPr>
              <w:t>ّ</w:t>
            </w:r>
            <w:r>
              <w:rPr>
                <w:rtl/>
              </w:rPr>
              <w:t>ف شرحا</w:t>
            </w:r>
            <w:r w:rsidR="00A3321E">
              <w:rPr>
                <w:rtl/>
              </w:rPr>
              <w:t>ً</w:t>
            </w:r>
            <w:r>
              <w:rPr>
                <w:rtl/>
              </w:rPr>
              <w:t xml:space="preserve"> لاحقا</w:t>
            </w:r>
            <w:r w:rsidR="00A3321E">
              <w:rPr>
                <w:rtl/>
              </w:rPr>
              <w:t>ً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تعد</w:t>
            </w:r>
            <w:r w:rsidR="00A3321E">
              <w:rPr>
                <w:rtl/>
              </w:rPr>
              <w:t>ّ</w:t>
            </w:r>
            <w:r>
              <w:rPr>
                <w:rtl/>
              </w:rPr>
              <w:t xml:space="preserve"> من </w:t>
            </w:r>
            <w:r w:rsidR="00A3321E">
              <w:rPr>
                <w:rtl/>
              </w:rPr>
              <w:br/>
            </w:r>
            <w:r w:rsidRPr="000509AA">
              <w:rPr>
                <w:rtl/>
              </w:rPr>
              <w:t>المفقودات</w:t>
            </w:r>
            <w:r w:rsidR="00F26704">
              <w:rPr>
                <w:rtl/>
              </w:rPr>
              <w:t xml:space="preserve"> . .</w:t>
            </w:r>
          </w:p>
          <w:p w:rsidR="00E8406B" w:rsidRDefault="00707622" w:rsidP="00E9635D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نقلت أغلب هذه الأحاديث من كتابي </w:t>
            </w:r>
            <w:r w:rsidR="00A3321E">
              <w:rPr>
                <w:rtl/>
              </w:rPr>
              <w:br/>
            </w:r>
            <w:r w:rsidRPr="000509AA">
              <w:rPr>
                <w:rtl/>
              </w:rPr>
              <w:t>التوحيد للشيخ الصدوق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المتوف</w:t>
            </w:r>
            <w:r w:rsidR="00A3321E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A3321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سنة</w:t>
            </w:r>
            <w:r w:rsidR="00A3321E">
              <w:rPr>
                <w:rtl/>
              </w:rPr>
              <w:t xml:space="preserve"> </w:t>
            </w:r>
            <w:r w:rsidR="00A3321E">
              <w:rPr>
                <w:rtl/>
              </w:rPr>
              <w:br/>
            </w:r>
          </w:p>
        </w:tc>
      </w:tr>
    </w:tbl>
    <w:p w:rsidR="00E8406B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0F18FC">
        <w:tc>
          <w:tcPr>
            <w:tcW w:w="2400" w:type="pct"/>
            <w:shd w:val="clear" w:color="auto" w:fill="auto"/>
          </w:tcPr>
          <w:p w:rsidR="00707622" w:rsidRPr="000509AA" w:rsidRDefault="00707622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381 ه</w:t>
            </w:r>
            <w:r w:rsidR="006117EF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Pr="00A2755F">
              <w:rPr>
                <w:rStyle w:val="rfdBold2"/>
                <w:rtl/>
              </w:rPr>
              <w:t>وأ</w:t>
            </w:r>
            <w:r w:rsidR="006117EF" w:rsidRPr="00A2755F">
              <w:rPr>
                <w:rStyle w:val="rfdBold2"/>
                <w:rtl/>
              </w:rPr>
              <w:t>ُ</w:t>
            </w:r>
            <w:r w:rsidRPr="00A2755F">
              <w:rPr>
                <w:rStyle w:val="rfdBold2"/>
                <w:rtl/>
              </w:rPr>
              <w:t>صول الكافي</w:t>
            </w:r>
            <w:r>
              <w:rPr>
                <w:rtl/>
              </w:rPr>
              <w:t xml:space="preserve"> للشيخ الكليني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المتوف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6117EF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سنة 328 ه</w:t>
            </w:r>
            <w:r w:rsidR="006117EF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6117EF">
            <w:pPr>
              <w:pStyle w:val="rfdVar"/>
              <w:rPr>
                <w:rtl/>
              </w:rPr>
            </w:pPr>
            <w:r>
              <w:rPr>
                <w:rtl/>
              </w:rPr>
              <w:t>تم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 تحقيق ما موجود من الكتاب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اعتمادا</w:t>
            </w:r>
            <w:r w:rsidR="006117EF">
              <w:rPr>
                <w:rtl/>
              </w:rPr>
              <w:t>ً</w:t>
            </w:r>
            <w:r w:rsidRPr="000509AA">
              <w:rPr>
                <w:rtl/>
              </w:rPr>
              <w:t xml:space="preserve"> على</w:t>
            </w:r>
            <w:r w:rsidR="006117EF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4 نسخ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3 منها مخطوطة</w:t>
            </w:r>
            <w:r w:rsidR="00444449"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إحداها ناقصة </w:t>
            </w:r>
            <w:r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والرابعة مطبوعة على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الحجر في طهران سنة 1355 ه</w:t>
            </w:r>
            <w:r w:rsidR="006117EF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ذكرت</w:t>
            </w:r>
            <w:r w:rsidR="00444449"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مواصفات النسخ في المقد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مة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تصحيح وتعليق : نجف قلي الحبيبي</w:t>
            </w:r>
            <w:r w:rsidR="00F26704">
              <w:rPr>
                <w:rtl/>
              </w:rPr>
              <w:t xml:space="preserve"> .</w:t>
            </w:r>
          </w:p>
          <w:p w:rsidR="00707622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مركز نشر التراث المخطوط </w:t>
            </w:r>
            <w:r>
              <w:rPr>
                <w:rtl/>
              </w:rPr>
              <w:t xml:space="preserve">ـ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طهران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1421 ه</w:t>
            </w:r>
            <w:r w:rsidR="006117EF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5F54E6" w:rsidRPr="000509AA" w:rsidRDefault="005F54E6" w:rsidP="005F54E6">
            <w:pPr>
              <w:pStyle w:val="rfdVar0"/>
              <w:rPr>
                <w:rtl/>
              </w:rPr>
            </w:pPr>
          </w:p>
          <w:p w:rsidR="00707622" w:rsidRPr="00707622" w:rsidRDefault="005F54E6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707622" w:rsidRPr="00707622">
              <w:rPr>
                <w:rStyle w:val="rfdBold2"/>
                <w:rtl/>
              </w:rPr>
              <w:t xml:space="preserve"> مستند الشيعة في أحكام الشريعة</w:t>
            </w:r>
            <w:r w:rsidR="00C51724">
              <w:rPr>
                <w:rStyle w:val="rfdBold2"/>
                <w:rtl/>
              </w:rPr>
              <w:t xml:space="preserve"> ،</w:t>
            </w:r>
            <w:r w:rsidR="00707622" w:rsidRPr="00707622">
              <w:rPr>
                <w:rStyle w:val="rfdBold2"/>
                <w:rtl/>
              </w:rPr>
              <w:t xml:space="preserve"> </w:t>
            </w:r>
            <w:r w:rsidR="006117EF">
              <w:rPr>
                <w:rStyle w:val="rfdBold2"/>
                <w:rtl/>
              </w:rPr>
              <w:br/>
            </w:r>
            <w:r w:rsidR="00707622" w:rsidRPr="00707622">
              <w:rPr>
                <w:rStyle w:val="rfdBold2"/>
                <w:rtl/>
              </w:rPr>
              <w:t>ج 17 ـ 19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</w:t>
            </w:r>
            <w:r>
              <w:rPr>
                <w:rtl/>
              </w:rPr>
              <w:t>يف : العل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امة الشيخ أحمد النراقي </w:t>
            </w:r>
            <w:r w:rsidR="006117EF">
              <w:rPr>
                <w:rtl/>
              </w:rPr>
              <w:br/>
            </w:r>
            <w:r>
              <w:rPr>
                <w:rtl/>
              </w:rPr>
              <w:t>(</w:t>
            </w:r>
            <w:r w:rsidR="005F54E6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1185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1245 ه</w:t>
            </w:r>
            <w:r w:rsidR="006117EF">
              <w:rPr>
                <w:rtl/>
              </w:rPr>
              <w:t>ـ</w:t>
            </w:r>
            <w:r w:rsidR="005F54E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6117EF">
            <w:pPr>
              <w:pStyle w:val="rfdVar"/>
              <w:rPr>
                <w:rtl/>
              </w:rPr>
            </w:pPr>
            <w:r>
              <w:rPr>
                <w:rtl/>
              </w:rPr>
              <w:t>من أهم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 الكتب المصن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فة في الفقه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الاستدلالي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لواحد من كبار علماء الإمامية</w:t>
            </w:r>
            <w:r w:rsidR="00444449"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في تل</w:t>
            </w:r>
            <w:r>
              <w:rPr>
                <w:rtl/>
              </w:rPr>
              <w:t xml:space="preserve">ك الفترة </w:t>
            </w:r>
            <w:r w:rsidR="006117EF">
              <w:rPr>
                <w:rtl/>
              </w:rPr>
              <w:t>؛</w:t>
            </w:r>
            <w:r>
              <w:rPr>
                <w:rtl/>
              </w:rPr>
              <w:t xml:space="preserve"> يشتمل على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جل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 المسائل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الفقهي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والأحكام الفرعية المتعل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قة بها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بذكر أدل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ة كل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 xml:space="preserve"> مسألة ثم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 إيراد الإشكال والرد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على</w:t>
            </w:r>
            <w:r w:rsidR="006117EF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المخالف منه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مع بيان تعارض الآراء</w:t>
            </w:r>
            <w:r w:rsidR="00444449"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والأقوال المختلفة للعلماء فيها</w:t>
            </w:r>
            <w:r w:rsidR="00F26704">
              <w:rPr>
                <w:rtl/>
              </w:rPr>
              <w:t xml:space="preserve"> .</w:t>
            </w:r>
          </w:p>
          <w:p w:rsidR="00E8406B" w:rsidRDefault="00707622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يمتاز الكتاب بالدق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ة البالغة والأ</w:t>
            </w:r>
            <w:r w:rsidR="006117EF">
              <w:rPr>
                <w:rtl/>
              </w:rPr>
              <w:t>ُ</w:t>
            </w:r>
            <w:r w:rsidRPr="000509AA">
              <w:rPr>
                <w:rtl/>
              </w:rPr>
              <w:t>سلوب</w:t>
            </w:r>
            <w:r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العمي</w:t>
            </w:r>
            <w:r>
              <w:rPr>
                <w:rtl/>
              </w:rPr>
              <w:t>ق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وكثرة التفريعات إلى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غاية ما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يمك</w:t>
            </w:r>
            <w:r>
              <w:rPr>
                <w:rtl/>
              </w:rPr>
              <w:t>ن لكل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 مسألة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بعد تحقيق أصلها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وإثبات حج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ي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تها عند المصن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 xml:space="preserve">ف </w:t>
            </w:r>
            <w:r w:rsidRPr="000509AA">
              <w:rPr>
                <w:rStyle w:val="rfdAlaem"/>
                <w:rtl/>
              </w:rPr>
              <w:t>رحمه‌الله</w:t>
            </w:r>
            <w:r w:rsidR="00F26704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07622" w:rsidRPr="000509AA" w:rsidRDefault="00707622" w:rsidP="006117EF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تم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 xml:space="preserve"> تحقيق الكتاب اعت</w:t>
            </w:r>
            <w:r>
              <w:rPr>
                <w:rtl/>
              </w:rPr>
              <w:t>مادا</w:t>
            </w:r>
            <w:r w:rsidR="006117EF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8 نسخ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مخطوط</w:t>
            </w:r>
            <w:r>
              <w:rPr>
                <w:rtl/>
              </w:rPr>
              <w:t>ة لأبواب الكتاب المختلفة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منها </w:t>
            </w:r>
            <w:r w:rsidR="006117EF">
              <w:rPr>
                <w:rtl/>
              </w:rPr>
              <w:br/>
            </w:r>
            <w:r>
              <w:rPr>
                <w:rtl/>
              </w:rPr>
              <w:t>نسخة بخط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 المصن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من أو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ل كتاب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المطاعم والمشارب إلى</w:t>
            </w:r>
            <w:r w:rsidR="006117EF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آخر كتاب</w:t>
            </w:r>
            <w:r w:rsidR="006117EF"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النكاح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يعود تاريخها إلى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سنة 1245 ه</w:t>
            </w:r>
            <w:r w:rsidR="006117EF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وأ</w:t>
            </w:r>
            <w:r w:rsidR="006117EF">
              <w:rPr>
                <w:rtl/>
              </w:rPr>
              <w:t>ُ</w:t>
            </w:r>
            <w:r w:rsidRPr="000509AA">
              <w:rPr>
                <w:rtl/>
              </w:rPr>
              <w:t>خرى</w:t>
            </w:r>
            <w:r w:rsidR="006117EF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كتبت عن الأصل في عهده </w:t>
            </w:r>
            <w:r w:rsidRPr="000509AA">
              <w:rPr>
                <w:rStyle w:val="rfdAlaem"/>
                <w:rtl/>
              </w:rPr>
              <w:t>رحمه‌الله</w:t>
            </w:r>
            <w:r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 xml:space="preserve">سنة </w:t>
            </w:r>
            <w:r>
              <w:rPr>
                <w:rtl/>
              </w:rPr>
              <w:t>1235 ه</w:t>
            </w:r>
            <w:r w:rsidR="006117EF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</w:t>
            </w:r>
            <w:r w:rsidR="006117EF" w:rsidRPr="00FA1B48">
              <w:rPr>
                <w:rtl/>
              </w:rPr>
              <w:t>ٱ</w:t>
            </w:r>
            <w:r>
              <w:rPr>
                <w:rtl/>
              </w:rPr>
              <w:t>ثنتان أ</w:t>
            </w:r>
            <w:r w:rsidR="006117EF">
              <w:rPr>
                <w:rtl/>
              </w:rPr>
              <w:t>ُ</w:t>
            </w:r>
            <w:r>
              <w:rPr>
                <w:rtl/>
              </w:rPr>
              <w:t>خريان لم يدو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 xml:space="preserve">ن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عليهما تاريخ الكتابة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احتوت إح</w:t>
            </w:r>
            <w:r>
              <w:rPr>
                <w:rtl/>
              </w:rPr>
              <w:t xml:space="preserve">داهما </w:t>
            </w:r>
            <w:r w:rsidR="006117EF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قرائن تفيد أن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>ها ك</w:t>
            </w:r>
            <w:r w:rsidR="006117EF">
              <w:rPr>
                <w:rtl/>
              </w:rPr>
              <w:t>ُ</w:t>
            </w:r>
            <w:r>
              <w:rPr>
                <w:rtl/>
              </w:rPr>
              <w:t xml:space="preserve">تبت في عهد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المؤ</w:t>
            </w:r>
            <w:r>
              <w:rPr>
                <w:rtl/>
              </w:rPr>
              <w:t>ل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أم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>ا باقي النسخ فقد ك</w:t>
            </w:r>
            <w:r w:rsidR="006117EF">
              <w:rPr>
                <w:rtl/>
              </w:rPr>
              <w:t>ُ</w:t>
            </w:r>
            <w:r>
              <w:rPr>
                <w:rtl/>
              </w:rPr>
              <w:t xml:space="preserve">تبت في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السنين 1248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1253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1258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1264 ه</w:t>
            </w:r>
            <w:r w:rsidR="005F54E6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6117EF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</w:t>
            </w:r>
            <w:r w:rsidR="006117EF" w:rsidRPr="00FA1B48">
              <w:rPr>
                <w:rtl/>
              </w:rPr>
              <w:t>ٱ</w:t>
            </w:r>
            <w:r>
              <w:rPr>
                <w:rtl/>
              </w:rPr>
              <w:t>عت</w:t>
            </w:r>
            <w:r w:rsidR="006117EF">
              <w:rPr>
                <w:rtl/>
              </w:rPr>
              <w:t>ُ</w:t>
            </w:r>
            <w:r>
              <w:rPr>
                <w:rtl/>
              </w:rPr>
              <w:t>مد أيضا</w:t>
            </w:r>
            <w:r w:rsidR="006117EF">
              <w:rPr>
                <w:rtl/>
              </w:rPr>
              <w:t>ً</w:t>
            </w:r>
            <w:r>
              <w:rPr>
                <w:rtl/>
              </w:rPr>
              <w:t xml:space="preserve"> في التحقيق على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نسختين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مطبوعتين على</w:t>
            </w:r>
            <w:r w:rsidR="006117EF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الحجر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طبعت الأ</w:t>
            </w:r>
            <w:r w:rsidR="006117EF">
              <w:rPr>
                <w:rtl/>
              </w:rPr>
              <w:t>ُ</w:t>
            </w:r>
            <w:r w:rsidRPr="000509AA">
              <w:rPr>
                <w:rtl/>
              </w:rPr>
              <w:t>ولى</w:t>
            </w:r>
            <w:r w:rsidR="006117EF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سنة</w:t>
            </w:r>
            <w:r w:rsidR="00444449"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12</w:t>
            </w:r>
            <w:r>
              <w:rPr>
                <w:rtl/>
              </w:rPr>
              <w:t>73 ه</w:t>
            </w:r>
            <w:r w:rsidR="006117EF">
              <w:rPr>
                <w:rtl/>
              </w:rPr>
              <w:t>ـ</w:t>
            </w:r>
            <w:r>
              <w:rPr>
                <w:rtl/>
              </w:rPr>
              <w:t xml:space="preserve"> على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نسخة المصن</w:t>
            </w:r>
            <w:r w:rsidR="006117EF">
              <w:rPr>
                <w:rtl/>
              </w:rPr>
              <w:t>ّ</w:t>
            </w:r>
            <w:r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والثانية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مصح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حة في سنة 1335 ه</w:t>
            </w:r>
            <w:r w:rsidR="006117EF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6117EF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اشتمل الجزءان 17 </w:t>
            </w:r>
            <w:r w:rsidR="008767F4">
              <w:rPr>
                <w:rtl/>
              </w:rPr>
              <w:t xml:space="preserve">و </w:t>
            </w:r>
            <w:r w:rsidRPr="000509AA">
              <w:rPr>
                <w:rtl/>
              </w:rPr>
              <w:t>1</w:t>
            </w:r>
            <w:r>
              <w:rPr>
                <w:rtl/>
              </w:rPr>
              <w:t>8 على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كتاب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القضاء والشهادات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والجزء 19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الأخير </w:t>
            </w:r>
            <w:r>
              <w:rPr>
                <w:rtl/>
              </w:rPr>
              <w:t>ـ</w:t>
            </w:r>
            <w:r w:rsidR="00444449"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6117EF" w:rsidRPr="00FA1B48">
              <w:rPr>
                <w:rtl/>
              </w:rPr>
              <w:t>ٰ</w:t>
            </w:r>
            <w:r>
              <w:rPr>
                <w:rtl/>
              </w:rPr>
              <w:t xml:space="preserve"> كتاب الفرائض والمواريث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في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خمس مقد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>مات وثلاثة مقاصد</w:t>
            </w:r>
            <w:r w:rsidR="00F26704">
              <w:rPr>
                <w:rtl/>
              </w:rPr>
              <w:t xml:space="preserve"> .</w:t>
            </w:r>
          </w:p>
          <w:p w:rsidR="00707622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تحقيق ونشر : مؤس</w:t>
            </w:r>
            <w:r w:rsidR="006117EF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</w:t>
            </w:r>
            <w:r w:rsidR="006117EF">
              <w:rPr>
                <w:rtl/>
              </w:rPr>
              <w:br/>
            </w:r>
            <w:r w:rsidRPr="000509AA">
              <w:rPr>
                <w:rtl/>
              </w:rPr>
              <w:t>لإحياء التراث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 xml:space="preserve">1419 </w:t>
            </w:r>
            <w:r w:rsidR="008767F4">
              <w:rPr>
                <w:rtl/>
              </w:rPr>
              <w:t xml:space="preserve">و </w:t>
            </w:r>
            <w:r w:rsidRPr="000509AA">
              <w:rPr>
                <w:rtl/>
              </w:rPr>
              <w:t>1420 ه</w:t>
            </w:r>
            <w:r w:rsidR="006117EF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5F54E6" w:rsidRPr="000509AA" w:rsidRDefault="005F54E6" w:rsidP="005F54E6">
            <w:pPr>
              <w:pStyle w:val="rfdVar0"/>
              <w:rPr>
                <w:rtl/>
              </w:rPr>
            </w:pPr>
          </w:p>
          <w:p w:rsidR="00707622" w:rsidRPr="00707622" w:rsidRDefault="005F54E6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707622" w:rsidRPr="00707622">
              <w:rPr>
                <w:rStyle w:val="rfdBold2"/>
                <w:rtl/>
              </w:rPr>
              <w:t xml:space="preserve"> الوضوء غسلتان ومسحتان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الشيخ أحمد الماحوزي</w:t>
            </w:r>
            <w:r w:rsidR="00F26704">
              <w:rPr>
                <w:rtl/>
              </w:rPr>
              <w:t xml:space="preserve"> .</w:t>
            </w:r>
          </w:p>
          <w:p w:rsidR="00E8406B" w:rsidRDefault="00707622" w:rsidP="008D1F84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مجموعة دروس ألقاها المؤل</w:t>
            </w:r>
            <w:r w:rsidR="008D1F84">
              <w:rPr>
                <w:rtl/>
              </w:rPr>
              <w:t>ّ</w:t>
            </w:r>
            <w:r w:rsidRPr="000509AA">
              <w:rPr>
                <w:rtl/>
              </w:rPr>
              <w:t>ف تناولت</w:t>
            </w:r>
            <w:r>
              <w:rPr>
                <w:rtl/>
              </w:rPr>
              <w:t xml:space="preserve"> </w:t>
            </w:r>
            <w:r w:rsidR="008D1F84">
              <w:rPr>
                <w:rtl/>
              </w:rPr>
              <w:br/>
            </w:r>
            <w:r w:rsidRPr="000509AA">
              <w:rPr>
                <w:rtl/>
              </w:rPr>
              <w:t xml:space="preserve">مسألة أساسية من مسائل الوضوء </w:t>
            </w:r>
            <w:r w:rsidR="008D1F84">
              <w:rPr>
                <w:rtl/>
              </w:rPr>
              <w:t>؛</w:t>
            </w:r>
            <w:r w:rsidRPr="000509AA">
              <w:rPr>
                <w:rtl/>
              </w:rPr>
              <w:t xml:space="preserve"> إذ</w:t>
            </w:r>
            <w:r w:rsidR="008D1F84">
              <w:rPr>
                <w:rtl/>
              </w:rPr>
              <w:t xml:space="preserve"> </w:t>
            </w:r>
            <w:r w:rsidR="008D1F84">
              <w:rPr>
                <w:rtl/>
              </w:rPr>
              <w:br/>
            </w:r>
          </w:p>
        </w:tc>
      </w:tr>
    </w:tbl>
    <w:p w:rsidR="00D33F27" w:rsidRDefault="00D33F27" w:rsidP="000509AA">
      <w:pPr>
        <w:rPr>
          <w:rtl/>
        </w:rPr>
        <w:sectPr w:rsidR="00D33F27" w:rsidSect="00600DF3">
          <w:headerReference w:type="even" r:id="rId443"/>
          <w:headerReference w:type="default" r:id="rId444"/>
          <w:headerReference w:type="first" r:id="rId445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8406B" w:rsidRPr="000509AA" w:rsidRDefault="000509AA" w:rsidP="00D33F2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5F54E6">
        <w:tc>
          <w:tcPr>
            <w:tcW w:w="2400" w:type="pct"/>
            <w:shd w:val="clear" w:color="auto" w:fill="auto"/>
          </w:tcPr>
          <w:p w:rsidR="00707622" w:rsidRPr="000509AA" w:rsidRDefault="00707622" w:rsidP="00454FC9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اشت</w:t>
            </w:r>
            <w:r>
              <w:rPr>
                <w:rtl/>
              </w:rPr>
              <w:t>ملت على</w:t>
            </w:r>
            <w:r w:rsidR="00454FC9" w:rsidRPr="00FA1B48">
              <w:rPr>
                <w:rtl/>
              </w:rPr>
              <w:t>ٰ</w:t>
            </w:r>
            <w:r>
              <w:rPr>
                <w:rtl/>
              </w:rPr>
              <w:t xml:space="preserve"> مباحث عديدة لبيان وظيفة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الأرجل في الوضوء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وتفسيرا</w:t>
            </w:r>
            <w:r w:rsidR="00454FC9">
              <w:rPr>
                <w:rtl/>
              </w:rPr>
              <w:t>ً</w:t>
            </w:r>
            <w:r w:rsidRPr="000509AA">
              <w:rPr>
                <w:rtl/>
              </w:rPr>
              <w:t xml:space="preserve"> للآية</w:t>
            </w:r>
            <w:r w:rsidR="00444449"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الم</w:t>
            </w:r>
            <w:r>
              <w:rPr>
                <w:rtl/>
              </w:rPr>
              <w:t>باركة السادسة من سورة المائدة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جمعت بين حجي</w:t>
            </w:r>
            <w:r w:rsidR="00454FC9">
              <w:rPr>
                <w:rtl/>
              </w:rPr>
              <w:t>ّ</w:t>
            </w:r>
            <w:r w:rsidRPr="000509AA">
              <w:rPr>
                <w:rtl/>
              </w:rPr>
              <w:t>ة الأدل</w:t>
            </w:r>
            <w:r w:rsidR="00454FC9">
              <w:rPr>
                <w:rtl/>
              </w:rPr>
              <w:t>ّ</w:t>
            </w:r>
            <w:r w:rsidRPr="000509AA">
              <w:rPr>
                <w:rtl/>
              </w:rPr>
              <w:t>ة ورجاحة البراهين</w:t>
            </w:r>
            <w:r w:rsidR="00444449"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مع ت</w:t>
            </w:r>
            <w:r>
              <w:rPr>
                <w:rtl/>
              </w:rPr>
              <w:t>تب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>ع وجهات النظر والآراء الفقهي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في الموضوع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عرضت هذه الدروس الأقوال الأربعة</w:t>
            </w:r>
            <w:r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في ا</w:t>
            </w:r>
            <w:r>
              <w:rPr>
                <w:rtl/>
              </w:rPr>
              <w:t>لمسألة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 xml:space="preserve"> الاستدلال على</w:t>
            </w:r>
            <w:r w:rsidR="00454FC9" w:rsidRPr="00FA1B48">
              <w:rPr>
                <w:rtl/>
              </w:rPr>
              <w:t>ٰ</w:t>
            </w:r>
            <w:r>
              <w:rPr>
                <w:rtl/>
              </w:rPr>
              <w:t xml:space="preserve"> القول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 xml:space="preserve">المختار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المسح على</w:t>
            </w:r>
            <w:r w:rsidR="00454FC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الرجلين</w:t>
            </w:r>
            <w:r>
              <w:rPr>
                <w:rtl/>
              </w:rPr>
              <w:t xml:space="preserve"> ـ بآيات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القرآن الك</w:t>
            </w:r>
            <w:r>
              <w:rPr>
                <w:rtl/>
              </w:rPr>
              <w:t>ريم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وبالس</w:t>
            </w:r>
            <w:r w:rsidR="00454FC9">
              <w:rPr>
                <w:rtl/>
              </w:rPr>
              <w:t>ُ</w:t>
            </w:r>
            <w:r>
              <w:rPr>
                <w:rtl/>
              </w:rPr>
              <w:t>ن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>ة النبوي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>ة المطه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>رة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وبسيرة وعمل أئم</w:t>
            </w:r>
            <w:r w:rsidR="00454FC9">
              <w:rPr>
                <w:rtl/>
              </w:rPr>
              <w:t>ّ</w:t>
            </w:r>
            <w:r w:rsidRPr="000509AA">
              <w:rPr>
                <w:rtl/>
              </w:rPr>
              <w:t xml:space="preserve">ة أهل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إعداد : جعفر منصور التحو</w:t>
            </w:r>
            <w:r w:rsidR="00F26704">
              <w:rPr>
                <w:rtl/>
              </w:rPr>
              <w:t xml:space="preserve"> .</w:t>
            </w:r>
          </w:p>
          <w:p w:rsidR="00707622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دار أهل الذكر </w:t>
            </w:r>
            <w:r>
              <w:rPr>
                <w:rtl/>
              </w:rPr>
              <w:t>ـ الكويت</w:t>
            </w:r>
            <w:r w:rsidR="007A060E">
              <w:rPr>
                <w:rtl/>
              </w:rPr>
              <w:t xml:space="preserve"> /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1421 ه</w:t>
            </w:r>
            <w:r w:rsidR="00454FC9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5F54E6" w:rsidRPr="000509AA" w:rsidRDefault="005F54E6" w:rsidP="005F54E6">
            <w:pPr>
              <w:pStyle w:val="rfdVar0"/>
              <w:rPr>
                <w:rtl/>
              </w:rPr>
            </w:pPr>
          </w:p>
          <w:p w:rsidR="00707622" w:rsidRPr="00707622" w:rsidRDefault="005F54E6" w:rsidP="00454FC9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707622" w:rsidRPr="00707622">
              <w:rPr>
                <w:rStyle w:val="rfdBold2"/>
                <w:rtl/>
              </w:rPr>
              <w:t xml:space="preserve"> دروس في أسرار الصلاة على</w:t>
            </w:r>
            <w:r w:rsidR="00454FC9" w:rsidRPr="00FA1B48">
              <w:rPr>
                <w:rStyle w:val="rfdBold2"/>
                <w:rtl/>
              </w:rPr>
              <w:t>ٰ</w:t>
            </w:r>
            <w:r w:rsidR="00707622" w:rsidRPr="00707622">
              <w:rPr>
                <w:rStyle w:val="rfdBold2"/>
                <w:rtl/>
              </w:rPr>
              <w:t xml:space="preserve"> محم</w:t>
            </w:r>
            <w:r w:rsidR="00454FC9">
              <w:rPr>
                <w:rStyle w:val="rfdBold2"/>
                <w:rtl/>
              </w:rPr>
              <w:t>ّ</w:t>
            </w:r>
            <w:r w:rsidR="00707622" w:rsidRPr="00707622">
              <w:rPr>
                <w:rStyle w:val="rfdBold2"/>
                <w:rtl/>
              </w:rPr>
              <w:t>د</w:t>
            </w:r>
            <w:r w:rsidR="00454FC9">
              <w:rPr>
                <w:rStyle w:val="rfdBold2"/>
                <w:rtl/>
              </w:rPr>
              <w:t xml:space="preserve"> </w:t>
            </w:r>
            <w:r w:rsidR="00454FC9">
              <w:rPr>
                <w:rStyle w:val="rfdBold2"/>
                <w:rtl/>
              </w:rPr>
              <w:br/>
            </w:r>
            <w:r w:rsidR="00707622" w:rsidRPr="00707622">
              <w:rPr>
                <w:rStyle w:val="rfdBold2"/>
                <w:rtl/>
              </w:rPr>
              <w:t>وآل محم</w:t>
            </w:r>
            <w:r w:rsidR="00454FC9">
              <w:rPr>
                <w:rStyle w:val="rfdBold2"/>
                <w:rtl/>
              </w:rPr>
              <w:t>ّ</w:t>
            </w:r>
            <w:r w:rsidR="00707622" w:rsidRPr="00707622">
              <w:rPr>
                <w:rStyle w:val="rfdBold2"/>
                <w:rtl/>
              </w:rPr>
              <w:t>د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الشيخ عبد الكريم العقيلي</w:t>
            </w:r>
            <w:r w:rsidR="00F26704">
              <w:rPr>
                <w:rtl/>
              </w:rPr>
              <w:t xml:space="preserve"> .</w:t>
            </w:r>
          </w:p>
          <w:p w:rsidR="00E8406B" w:rsidRDefault="00707622" w:rsidP="00454FC9">
            <w:pPr>
              <w:pStyle w:val="rfdVar"/>
              <w:rPr>
                <w:rtl/>
              </w:rPr>
            </w:pPr>
            <w:r>
              <w:rPr>
                <w:rtl/>
              </w:rPr>
              <w:t>مجموعة دروس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هي في الأصل </w:t>
            </w:r>
            <w:r w:rsidR="00454FC9">
              <w:rPr>
                <w:rtl/>
              </w:rPr>
              <w:br/>
            </w:r>
            <w:r>
              <w:rPr>
                <w:rtl/>
              </w:rPr>
              <w:t>محاضرات ألقاها المؤل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 xml:space="preserve">ف في الكويت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للفتر</w:t>
            </w:r>
            <w:r>
              <w:rPr>
                <w:rtl/>
              </w:rPr>
              <w:t>ة من 10 إلى</w:t>
            </w:r>
            <w:r w:rsidR="00454FC9" w:rsidRPr="00FA1B48">
              <w:rPr>
                <w:rtl/>
              </w:rPr>
              <w:t>ٰ</w:t>
            </w:r>
            <w:r>
              <w:rPr>
                <w:rtl/>
              </w:rPr>
              <w:t xml:space="preserve"> 30 صفر سنة 1420 ه</w:t>
            </w:r>
            <w:r w:rsidR="00454FC9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تعر</w:t>
            </w:r>
            <w:r w:rsidR="00454FC9">
              <w:rPr>
                <w:rtl/>
              </w:rPr>
              <w:t>ّ</w:t>
            </w:r>
            <w:r w:rsidRPr="000509AA">
              <w:rPr>
                <w:rtl/>
              </w:rPr>
              <w:t>ضت لبيان وتوضيح المقاصد والمعاني</w:t>
            </w:r>
            <w:r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العميقة</w:t>
            </w:r>
            <w:r>
              <w:rPr>
                <w:rtl/>
              </w:rPr>
              <w:t xml:space="preserve"> التي تضم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 xml:space="preserve">نتها كلمات ومفردات ذكر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الصلاة على</w:t>
            </w:r>
            <w:r w:rsidR="00454FC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الرسول الأكرم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وعلى</w:t>
            </w:r>
            <w:r w:rsidR="00454FC9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 xml:space="preserve">أهل بيته المعصومين </w:t>
            </w:r>
            <w:r w:rsidRPr="000509AA">
              <w:rPr>
                <w:rStyle w:val="rfdAlaem"/>
                <w:rtl/>
              </w:rPr>
              <w:t>عليهم‌السلام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المعب</w:t>
            </w:r>
            <w:r w:rsidR="00454FC9">
              <w:rPr>
                <w:rtl/>
              </w:rPr>
              <w:t>ّ</w:t>
            </w:r>
            <w:r>
              <w:rPr>
                <w:rtl/>
              </w:rPr>
              <w:t xml:space="preserve">رة عن </w:t>
            </w:r>
            <w:r w:rsidR="00454FC9">
              <w:rPr>
                <w:rtl/>
              </w:rPr>
              <w:br/>
            </w:r>
            <w:r w:rsidRPr="000509AA">
              <w:rPr>
                <w:rtl/>
              </w:rPr>
              <w:t>أداء الواجب بحق</w:t>
            </w:r>
            <w:r w:rsidR="00454FC9">
              <w:rPr>
                <w:rtl/>
              </w:rPr>
              <w:t>ّ</w:t>
            </w:r>
            <w:r w:rsidRPr="000509AA">
              <w:rPr>
                <w:rtl/>
              </w:rPr>
              <w:t>هم و</w:t>
            </w:r>
            <w:r w:rsidR="00454FC9" w:rsidRPr="00FA1B48">
              <w:rPr>
                <w:rtl/>
              </w:rPr>
              <w:t>ٱ</w:t>
            </w:r>
            <w:r w:rsidRPr="000509AA">
              <w:rPr>
                <w:rtl/>
              </w:rPr>
              <w:t>لتزام الولاء والمحب</w:t>
            </w:r>
            <w:r w:rsidR="00454FC9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454FC9">
              <w:rPr>
                <w:rtl/>
              </w:rPr>
              <w:t xml:space="preserve"> </w:t>
            </w:r>
            <w:r w:rsidR="00454FC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07622" w:rsidRPr="000509AA" w:rsidRDefault="00707622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 xml:space="preserve">لهم </w:t>
            </w:r>
            <w:r w:rsidRPr="000509AA">
              <w:rPr>
                <w:rStyle w:val="rfdAlaem"/>
                <w:rtl/>
              </w:rPr>
              <w:t>عليهم‌السلام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882F34">
            <w:pPr>
              <w:pStyle w:val="rfdVar"/>
              <w:rPr>
                <w:rtl/>
              </w:rPr>
            </w:pPr>
            <w:r>
              <w:rPr>
                <w:rtl/>
              </w:rPr>
              <w:t>ضم</w:t>
            </w:r>
            <w:r w:rsidR="00882F34">
              <w:rPr>
                <w:rtl/>
              </w:rPr>
              <w:t>ّ</w:t>
            </w:r>
            <w:r>
              <w:rPr>
                <w:rtl/>
              </w:rPr>
              <w:t xml:space="preserve"> الكتاب 18 درسا</w:t>
            </w:r>
            <w:r w:rsidR="00882F34">
              <w:rPr>
                <w:rtl/>
              </w:rPr>
              <w:t>ً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إضافة</w:t>
            </w:r>
            <w:r w:rsidR="00882F34">
              <w:rPr>
                <w:rtl/>
              </w:rPr>
              <w:t>ً</w:t>
            </w:r>
            <w:r>
              <w:rPr>
                <w:rtl/>
              </w:rPr>
              <w:t xml:space="preserve"> إلى</w:t>
            </w:r>
            <w:r w:rsidR="00882F34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خ</w:t>
            </w:r>
            <w:r>
              <w:rPr>
                <w:rtl/>
              </w:rPr>
              <w:t>اتمة عرضت جانبا</w:t>
            </w:r>
            <w:r w:rsidR="00882F34">
              <w:rPr>
                <w:rtl/>
              </w:rPr>
              <w:t>ً</w:t>
            </w:r>
            <w:r>
              <w:rPr>
                <w:rtl/>
              </w:rPr>
              <w:t xml:space="preserve"> من مظلومية سي</w:t>
            </w:r>
            <w:r w:rsidR="00882F34">
              <w:rPr>
                <w:rtl/>
              </w:rPr>
              <w:t>ّ</w:t>
            </w:r>
            <w:r>
              <w:rPr>
                <w:rtl/>
              </w:rPr>
              <w:t xml:space="preserve">دة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نساء العالمين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بضعة سي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 xml:space="preserve">د المرسلين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الزهراء البتول صلوات الله وسلامه عليها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إعداد : أ</w:t>
            </w:r>
            <w:r w:rsidR="00882F34">
              <w:rPr>
                <w:rtl/>
              </w:rPr>
              <w:t>ُ</w:t>
            </w:r>
            <w:r w:rsidRPr="000509AA">
              <w:rPr>
                <w:rtl/>
              </w:rPr>
              <w:t>م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 xml:space="preserve"> علي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882F34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نشر : مؤس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>سة بضعة المصطفى</w:t>
            </w:r>
            <w:r w:rsidR="00882F34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لإحياء</w:t>
            </w:r>
            <w:r w:rsidR="00882F34">
              <w:rPr>
                <w:rtl/>
              </w:rPr>
              <w:t xml:space="preserve"> </w:t>
            </w:r>
            <w:r w:rsidRPr="000509AA">
              <w:rPr>
                <w:rtl/>
              </w:rPr>
              <w:t xml:space="preserve">تراث أهل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قم</w:t>
            </w:r>
            <w:r w:rsidR="007A060E">
              <w:rPr>
                <w:rtl/>
              </w:rPr>
              <w:t xml:space="preserve"> /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1420 ه</w:t>
            </w:r>
            <w:r w:rsidR="00882F34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707622" w:rsidRPr="005F54E6" w:rsidRDefault="00707622" w:rsidP="005F54E6">
            <w:pPr>
              <w:pStyle w:val="rfdCenterBold1"/>
              <w:rPr>
                <w:rtl/>
              </w:rPr>
            </w:pPr>
            <w:r w:rsidRPr="005F54E6">
              <w:rPr>
                <w:rtl/>
              </w:rPr>
              <w:t>كتب صدرت حديثا</w:t>
            </w:r>
            <w:r w:rsidR="00882F34" w:rsidRPr="005F54E6">
              <w:rPr>
                <w:rtl/>
              </w:rPr>
              <w:t>ً</w:t>
            </w:r>
          </w:p>
          <w:p w:rsidR="00707622" w:rsidRPr="005F54E6" w:rsidRDefault="005F54E6" w:rsidP="005F54E6">
            <w:pPr>
              <w:rPr>
                <w:rStyle w:val="rfdBold2"/>
                <w:rtl/>
              </w:rPr>
            </w:pPr>
            <w:r w:rsidRPr="005F54E6">
              <w:rPr>
                <w:rStyle w:val="rfdBold2"/>
              </w:rPr>
              <w:sym w:font="Wingdings 2" w:char="F0F5"/>
            </w:r>
            <w:r w:rsidR="00707622" w:rsidRPr="005F54E6">
              <w:rPr>
                <w:rStyle w:val="rfdBold2"/>
                <w:rtl/>
              </w:rPr>
              <w:t xml:space="preserve"> الإمام المهدي </w:t>
            </w:r>
            <w:r w:rsidR="00707622" w:rsidRPr="005F54E6">
              <w:rPr>
                <w:rStyle w:val="rfdAlaem"/>
                <w:rtl/>
              </w:rPr>
              <w:t>عليه‌السلام</w:t>
            </w:r>
            <w:r w:rsidR="00F26704" w:rsidRPr="005F54E6">
              <w:rPr>
                <w:rStyle w:val="rfdBold2"/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السي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>د علي الحسيني الميلاني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882F34">
            <w:pPr>
              <w:pStyle w:val="rfdVar"/>
              <w:rPr>
                <w:rtl/>
              </w:rPr>
            </w:pPr>
            <w:r>
              <w:rPr>
                <w:rtl/>
              </w:rPr>
              <w:t>كتيب يشتمل على</w:t>
            </w:r>
            <w:r w:rsidR="00882F34" w:rsidRPr="00FA1B48">
              <w:rPr>
                <w:rtl/>
              </w:rPr>
              <w:t>ٰ</w:t>
            </w:r>
            <w:r>
              <w:rPr>
                <w:rtl/>
              </w:rPr>
              <w:t xml:space="preserve"> بحث في الإمام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 xml:space="preserve">المهدي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عج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>ل الله تعالى</w:t>
            </w:r>
            <w:r w:rsidR="00882F34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فرجه الشريف</w:t>
            </w:r>
            <w:r>
              <w:rPr>
                <w:rtl/>
              </w:rPr>
              <w:t xml:space="preserve"> ـ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محم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 xml:space="preserve">د ابن الإمام الحسن العسكري </w:t>
            </w:r>
            <w:r w:rsidRPr="000509AA">
              <w:rPr>
                <w:rStyle w:val="rfdAlaem"/>
                <w:rtl/>
              </w:rPr>
              <w:t>عليهما‌السلام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الثاني عشر من أئم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 xml:space="preserve">ة أهل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المولود في 15 شعبان سنة 255 ه</w:t>
            </w:r>
            <w:r w:rsidR="00882F34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الحي</w:t>
            </w:r>
            <w:r w:rsidR="00882F34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الموج</w:t>
            </w:r>
            <w:r>
              <w:rPr>
                <w:rtl/>
              </w:rPr>
              <w:t>ود الغائب عن الأبصار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حج</w:t>
            </w:r>
            <w:r w:rsidR="00882F34">
              <w:rPr>
                <w:rtl/>
              </w:rPr>
              <w:t>ّ</w:t>
            </w:r>
            <w:r>
              <w:rPr>
                <w:rtl/>
              </w:rPr>
              <w:t xml:space="preserve">ة الله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على</w:t>
            </w:r>
            <w:r w:rsidR="00882F34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العالمين</w:t>
            </w:r>
            <w:r w:rsidR="00F26704">
              <w:rPr>
                <w:rtl/>
              </w:rPr>
              <w:t xml:space="preserve"> .</w:t>
            </w:r>
          </w:p>
          <w:p w:rsidR="00E8406B" w:rsidRDefault="00707622" w:rsidP="00882F34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اشتمل</w:t>
            </w:r>
            <w:r>
              <w:rPr>
                <w:rtl/>
              </w:rPr>
              <w:t xml:space="preserve"> على</w:t>
            </w:r>
            <w:r w:rsidR="00882F34" w:rsidRPr="00FA1B48">
              <w:rPr>
                <w:rtl/>
              </w:rPr>
              <w:t>ٰ</w:t>
            </w:r>
            <w:r>
              <w:rPr>
                <w:rtl/>
              </w:rPr>
              <w:t xml:space="preserve"> : ما يتعل</w:t>
            </w:r>
            <w:r w:rsidR="00882F34">
              <w:rPr>
                <w:rtl/>
              </w:rPr>
              <w:t>ّ</w:t>
            </w:r>
            <w:r>
              <w:rPr>
                <w:rtl/>
              </w:rPr>
              <w:t>ق بأصل الاعتقاد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وما عليه الإمامي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>ة الاثني عشرية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وما يتعل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>ق</w:t>
            </w:r>
            <w:r w:rsidR="00444449"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  <w:r>
              <w:rPr>
                <w:rtl/>
              </w:rPr>
              <w:t>بالمسألة على</w:t>
            </w:r>
            <w:r w:rsidR="00882F34" w:rsidRPr="00FA1B48">
              <w:rPr>
                <w:rtl/>
              </w:rPr>
              <w:t>ٰ</w:t>
            </w:r>
            <w:r>
              <w:rPr>
                <w:rtl/>
              </w:rPr>
              <w:t xml:space="preserve"> ضوء روايات وأقوال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موج</w:t>
            </w:r>
            <w:r>
              <w:rPr>
                <w:rtl/>
              </w:rPr>
              <w:t>ودة في كتب العام</w:t>
            </w:r>
            <w:r w:rsidR="00882F34">
              <w:rPr>
                <w:rtl/>
              </w:rPr>
              <w:t>ّ</w:t>
            </w:r>
            <w:r>
              <w:rPr>
                <w:rtl/>
              </w:rPr>
              <w:t xml:space="preserve">ة تخالف ما عليه </w:t>
            </w:r>
            <w:r w:rsidR="00882F34">
              <w:rPr>
                <w:rtl/>
              </w:rPr>
              <w:br/>
            </w:r>
            <w:r w:rsidRPr="000509AA">
              <w:rPr>
                <w:rtl/>
              </w:rPr>
              <w:t>الإمامي</w:t>
            </w:r>
            <w:r w:rsidR="00882F34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وإجابات لأسئلة قد تخطر في</w:t>
            </w:r>
            <w:r w:rsidR="00882F34">
              <w:rPr>
                <w:rtl/>
              </w:rPr>
              <w:t xml:space="preserve"> </w:t>
            </w:r>
            <w:r w:rsidR="00882F34">
              <w:rPr>
                <w:rtl/>
              </w:rPr>
              <w:br/>
            </w:r>
          </w:p>
        </w:tc>
      </w:tr>
    </w:tbl>
    <w:p w:rsidR="00E8406B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B25068">
        <w:tc>
          <w:tcPr>
            <w:tcW w:w="2400" w:type="pct"/>
            <w:shd w:val="clear" w:color="auto" w:fill="auto"/>
          </w:tcPr>
          <w:p w:rsidR="00707622" w:rsidRPr="000509AA" w:rsidRDefault="00707622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الأذهان عن هذا الموضوع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B13C5E">
            <w:pPr>
              <w:pStyle w:val="rfdVar"/>
              <w:rPr>
                <w:rtl/>
              </w:rPr>
            </w:pPr>
            <w:r>
              <w:rPr>
                <w:rtl/>
              </w:rPr>
              <w:t>والبحث في الأصل محاضرة للمؤل</w:t>
            </w:r>
            <w:r w:rsidR="00B13C5E">
              <w:rPr>
                <w:rtl/>
              </w:rPr>
              <w:t>ّ</w:t>
            </w:r>
            <w:r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ألقيت ضمن ندوات أقامها مركز الأبحاث</w:t>
            </w:r>
            <w:r w:rsidR="00444449"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العقائدية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وصدر بعد الإجراءات الفني</w:t>
            </w:r>
            <w:r>
              <w:rPr>
                <w:rtl/>
              </w:rPr>
              <w:t xml:space="preserve">ة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 xml:space="preserve">اللازمة ضمن </w:t>
            </w:r>
            <w:r w:rsidRPr="00A2755F">
              <w:rPr>
                <w:rStyle w:val="rfdBold2"/>
                <w:rtl/>
              </w:rPr>
              <w:t>سلسلة الندوات العقائدية</w:t>
            </w:r>
            <w:r w:rsidR="00F26704">
              <w:rPr>
                <w:rtl/>
              </w:rPr>
              <w:t xml:space="preserve"> .</w:t>
            </w:r>
          </w:p>
          <w:p w:rsidR="00707622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مركز الأبحاث العقائدية </w:t>
            </w:r>
            <w:r>
              <w:rPr>
                <w:rtl/>
              </w:rPr>
              <w:t>ـ قم</w:t>
            </w:r>
            <w:r w:rsidR="007A060E">
              <w:rPr>
                <w:rtl/>
              </w:rPr>
              <w:t xml:space="preserve"> /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1420 ه</w:t>
            </w:r>
            <w:r w:rsidR="00B25068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B25068" w:rsidRPr="000509AA" w:rsidRDefault="00B25068" w:rsidP="00B25068">
            <w:pPr>
              <w:pStyle w:val="rfdVar0"/>
              <w:rPr>
                <w:rtl/>
              </w:rPr>
            </w:pPr>
          </w:p>
          <w:p w:rsidR="00707622" w:rsidRPr="00B25068" w:rsidRDefault="00B25068" w:rsidP="00B13C5E">
            <w:pPr>
              <w:pStyle w:val="rfdNormal0"/>
              <w:rPr>
                <w:rStyle w:val="rfdBold2"/>
                <w:rtl/>
              </w:rPr>
            </w:pPr>
            <w:r w:rsidRPr="00B25068">
              <w:rPr>
                <w:rStyle w:val="rfdBold2"/>
              </w:rPr>
              <w:sym w:font="Wingdings 2" w:char="F0F5"/>
            </w:r>
            <w:r w:rsidR="00707622" w:rsidRPr="00B25068">
              <w:rPr>
                <w:rStyle w:val="rfdBold2"/>
                <w:rtl/>
              </w:rPr>
              <w:t xml:space="preserve"> القضاء والنظام القضائي عند الإمام</w:t>
            </w:r>
            <w:r w:rsidR="00B13C5E" w:rsidRPr="00B25068">
              <w:rPr>
                <w:rStyle w:val="rfdBold2"/>
                <w:rtl/>
              </w:rPr>
              <w:t xml:space="preserve"> </w:t>
            </w:r>
            <w:r w:rsidR="00B13C5E" w:rsidRPr="00B25068">
              <w:rPr>
                <w:rStyle w:val="rfdBold2"/>
                <w:rtl/>
              </w:rPr>
              <w:br/>
            </w:r>
            <w:r w:rsidR="00707622" w:rsidRPr="00B25068">
              <w:rPr>
                <w:rStyle w:val="rfdBold2"/>
                <w:rtl/>
              </w:rPr>
              <w:t>علي</w:t>
            </w:r>
            <w:r w:rsidR="00B13C5E" w:rsidRPr="00B25068">
              <w:rPr>
                <w:rStyle w:val="rfdBold2"/>
                <w:rtl/>
              </w:rPr>
              <w:t>ّ</w:t>
            </w:r>
            <w:r w:rsidR="00707622" w:rsidRPr="00B25068">
              <w:rPr>
                <w:rStyle w:val="rfdBold2"/>
                <w:rtl/>
              </w:rPr>
              <w:t xml:space="preserve"> </w:t>
            </w:r>
            <w:r w:rsidR="00707622" w:rsidRPr="00B25068">
              <w:rPr>
                <w:rStyle w:val="rfdAlaem"/>
                <w:rtl/>
              </w:rPr>
              <w:t>عليه‌السلام</w:t>
            </w:r>
            <w:r w:rsidR="00F26704" w:rsidRPr="00B25068">
              <w:rPr>
                <w:rStyle w:val="rfdBold2"/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السي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>د محسن باقر الموسوي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B13C5E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دراسة تسعى</w:t>
            </w:r>
            <w:r w:rsidR="00B13C5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لتأصيل الفكر القضائي</w:t>
            </w:r>
            <w:r w:rsidR="00B13C5E"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للإمام علي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وإرساء قواعد وأركان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نظامه القضائي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ليكون قدوة للأنظمة</w:t>
            </w:r>
            <w:r w:rsidR="00444449"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القضائ</w:t>
            </w:r>
            <w:r>
              <w:rPr>
                <w:rtl/>
              </w:rPr>
              <w:t>ية في العالم الإسلامي المعاصر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استهداء</w:t>
            </w:r>
            <w:r w:rsidR="00B13C5E">
              <w:rPr>
                <w:rtl/>
              </w:rPr>
              <w:t>ً</w:t>
            </w:r>
            <w:r w:rsidRPr="000509AA">
              <w:rPr>
                <w:rtl/>
              </w:rPr>
              <w:t xml:space="preserve"> بما ذكرته أ</w:t>
            </w:r>
            <w:r w:rsidR="00B13C5E">
              <w:rPr>
                <w:rtl/>
              </w:rPr>
              <w:t>ُ</w:t>
            </w:r>
            <w:r w:rsidRPr="000509AA">
              <w:rPr>
                <w:rtl/>
              </w:rPr>
              <w:t>م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>هات مصادر الحديث</w:t>
            </w:r>
            <w:r w:rsidR="00444449"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 xml:space="preserve">والفقه والتاريخ من قضائه </w:t>
            </w:r>
            <w:r w:rsidRPr="000509AA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ومنهاجه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 xml:space="preserve">فيه </w:t>
            </w:r>
            <w:r w:rsidR="00B13C5E">
              <w:rPr>
                <w:rtl/>
              </w:rPr>
              <w:t>؛</w:t>
            </w:r>
            <w:r w:rsidRPr="000509AA">
              <w:rPr>
                <w:rtl/>
              </w:rPr>
              <w:t xml:space="preserve"> ومقارنة ما يقد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>مه النظام القضائي</w:t>
            </w:r>
            <w:r w:rsidR="00444449"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 xml:space="preserve">المعاصر بما ورد عنه </w:t>
            </w:r>
            <w:r w:rsidRPr="000509AA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في هذا الشأن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 xml:space="preserve">إذ اشتملت أقضيته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على</w:t>
            </w:r>
            <w:r w:rsidR="00B13C5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ثروة خالدة</w:t>
            </w:r>
            <w:r w:rsidR="00444449"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من العلوم والفنون القضائية</w:t>
            </w:r>
            <w:r w:rsidR="00F26704">
              <w:rPr>
                <w:rtl/>
              </w:rPr>
              <w:t xml:space="preserve"> .</w:t>
            </w:r>
          </w:p>
          <w:p w:rsidR="00E8406B" w:rsidRDefault="00707622" w:rsidP="00B13C5E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تضم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>نت فصوله مباحث في الحقوق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والحر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 xml:space="preserve">يات </w:t>
            </w:r>
            <w:r>
              <w:rPr>
                <w:rtl/>
              </w:rPr>
              <w:t>(</w:t>
            </w:r>
            <w:r w:rsidR="00B25068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نظرية الحق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 xml:space="preserve"> عند الإمام </w:t>
            </w:r>
            <w:r w:rsidRPr="000509AA">
              <w:rPr>
                <w:rStyle w:val="rfdAlaem"/>
                <w:rtl/>
              </w:rPr>
              <w:t>عليه‌السلام</w:t>
            </w:r>
            <w:r w:rsidR="00B25068" w:rsidRPr="00B2506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القضاء : معن</w:t>
            </w:r>
            <w:r>
              <w:rPr>
                <w:rtl/>
              </w:rPr>
              <w:t>اه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أدل</w:t>
            </w:r>
            <w:r w:rsidR="00B13C5E">
              <w:rPr>
                <w:rtl/>
              </w:rPr>
              <w:t>ّ</w:t>
            </w:r>
            <w:r>
              <w:rPr>
                <w:rtl/>
              </w:rPr>
              <w:t>ته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أهدافه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وخصائصه</w:t>
            </w:r>
            <w:r w:rsidR="00C51724">
              <w:rPr>
                <w:rtl/>
              </w:rPr>
              <w:t xml:space="preserve"> ،</w:t>
            </w:r>
            <w:r w:rsidR="00B13C5E"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الق</w:t>
            </w:r>
            <w:r>
              <w:rPr>
                <w:rtl/>
              </w:rPr>
              <w:t>اضي : شروطه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صفاته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ووظائفه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</w:t>
            </w:r>
            <w:r>
              <w:rPr>
                <w:rtl/>
              </w:rPr>
              <w:t>دعوى</w:t>
            </w:r>
            <w:r w:rsidR="00B13C5E" w:rsidRPr="00FA1B48">
              <w:rPr>
                <w:rtl/>
              </w:rPr>
              <w:t>ٰ</w:t>
            </w:r>
            <w:r>
              <w:rPr>
                <w:rtl/>
              </w:rPr>
              <w:t xml:space="preserve"> : مفهومها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أركانها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</w:t>
            </w:r>
            <w:r w:rsidR="00B13C5E">
              <w:rPr>
                <w:rtl/>
              </w:rPr>
              <w:t>ُ</w:t>
            </w:r>
            <w:r>
              <w:rPr>
                <w:rtl/>
              </w:rPr>
              <w:t>صول</w:t>
            </w:r>
            <w:r w:rsidR="00B13C5E"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07622" w:rsidRPr="000509AA" w:rsidRDefault="00707622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الاستماع إليها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وأدل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>
              <w:rPr>
                <w:rtl/>
              </w:rPr>
              <w:t xml:space="preserve"> إثباتها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B13C5E">
              <w:rPr>
                <w:rtl/>
              </w:rPr>
              <w:t>ّ</w:t>
            </w:r>
            <w:r>
              <w:rPr>
                <w:rtl/>
              </w:rPr>
              <w:t xml:space="preserve"> الجريمة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والحكم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وأخيرا</w:t>
            </w:r>
            <w:r w:rsidR="00B13C5E">
              <w:rPr>
                <w:rtl/>
              </w:rPr>
              <w:t>ً</w:t>
            </w:r>
            <w:r w:rsidRPr="000509AA">
              <w:rPr>
                <w:rtl/>
              </w:rPr>
              <w:t xml:space="preserve"> القواعد المستخلصة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 xml:space="preserve">للقانون القضائي عند الإمام </w:t>
            </w:r>
            <w:r w:rsidRPr="000509AA">
              <w:rPr>
                <w:rStyle w:val="rfdAlaem"/>
                <w:rtl/>
              </w:rPr>
              <w:t>عليه‌السلام</w:t>
            </w:r>
            <w:r w:rsidR="00F26704">
              <w:rPr>
                <w:rtl/>
              </w:rPr>
              <w:t xml:space="preserve"> .</w:t>
            </w:r>
          </w:p>
          <w:p w:rsidR="00707622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نشر : مركز الغدير للدراسات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الإسلامي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 xml:space="preserve">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بيروت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1419 ه</w:t>
            </w:r>
            <w:r w:rsidR="00B13C5E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B25068" w:rsidRPr="000509AA" w:rsidRDefault="00B25068" w:rsidP="00B25068">
            <w:pPr>
              <w:pStyle w:val="rfdVar0"/>
              <w:rPr>
                <w:rtl/>
              </w:rPr>
            </w:pPr>
          </w:p>
          <w:p w:rsidR="00707622" w:rsidRPr="00707622" w:rsidRDefault="00B25068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707622" w:rsidRPr="00707622">
              <w:rPr>
                <w:rStyle w:val="rfdBold2"/>
                <w:rtl/>
              </w:rPr>
              <w:t xml:space="preserve"> رسالة في التحسين والتقبيح العقليين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707622" w:rsidRPr="00707622" w:rsidRDefault="00B25068" w:rsidP="00B13C5E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707622" w:rsidRPr="00707622">
              <w:rPr>
                <w:rStyle w:val="rfdBold2"/>
                <w:rtl/>
              </w:rPr>
              <w:t xml:space="preserve"> رسالة في فلسفة الأخلاق والمذاهب</w:t>
            </w:r>
            <w:r w:rsidR="00B13C5E">
              <w:rPr>
                <w:rStyle w:val="rfdBold2"/>
                <w:rtl/>
              </w:rPr>
              <w:t xml:space="preserve"> </w:t>
            </w:r>
            <w:r w:rsidR="00B13C5E">
              <w:rPr>
                <w:rStyle w:val="rfdBold2"/>
                <w:rtl/>
              </w:rPr>
              <w:br/>
            </w:r>
            <w:r w:rsidR="00707622" w:rsidRPr="00707622">
              <w:rPr>
                <w:rStyle w:val="rfdBold2"/>
                <w:rtl/>
              </w:rPr>
              <w:t>الأخلاقية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الشيخ جعفر الس</w:t>
            </w:r>
            <w:r w:rsidR="00B13C5E">
              <w:rPr>
                <w:rtl/>
              </w:rPr>
              <w:t>ُ</w:t>
            </w:r>
            <w:r w:rsidRPr="000509AA">
              <w:rPr>
                <w:rtl/>
              </w:rPr>
              <w:t>بحاني</w:t>
            </w:r>
            <w:r w:rsidR="00F26704">
              <w:rPr>
                <w:rtl/>
              </w:rPr>
              <w:t xml:space="preserve"> .</w:t>
            </w:r>
          </w:p>
          <w:p w:rsidR="00707622" w:rsidRPr="000509AA" w:rsidRDefault="00707622" w:rsidP="00707622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الرسالة الأ</w:t>
            </w:r>
            <w:r w:rsidR="00B13C5E">
              <w:rPr>
                <w:rtl/>
              </w:rPr>
              <w:t>ُ</w:t>
            </w:r>
            <w:r w:rsidRPr="000509AA">
              <w:rPr>
                <w:rtl/>
              </w:rPr>
              <w:t>ولى</w:t>
            </w:r>
            <w:r w:rsidR="00B13C5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تتناول مسألة الحسن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والقبح العق</w:t>
            </w:r>
            <w:r>
              <w:rPr>
                <w:rtl/>
              </w:rPr>
              <w:t>ليين من زوايا مختلفة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والثانية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تتضم</w:t>
            </w:r>
            <w:r w:rsidR="00B13C5E">
              <w:rPr>
                <w:rtl/>
              </w:rPr>
              <w:t>ّ</w:t>
            </w:r>
            <w:r w:rsidRPr="000509AA">
              <w:rPr>
                <w:rtl/>
              </w:rPr>
              <w:t>ن عرضا</w:t>
            </w:r>
            <w:r w:rsidR="00B13C5E">
              <w:rPr>
                <w:rtl/>
              </w:rPr>
              <w:t>ً</w:t>
            </w:r>
            <w:r w:rsidRPr="000509AA">
              <w:rPr>
                <w:rtl/>
              </w:rPr>
              <w:t xml:space="preserve"> للمذاهب الأخلاقية</w:t>
            </w:r>
            <w:r w:rsidR="00F26704">
              <w:rPr>
                <w:rtl/>
              </w:rPr>
              <w:t xml:space="preserve"> . .</w:t>
            </w:r>
          </w:p>
          <w:p w:rsidR="00E8406B" w:rsidRDefault="00707622" w:rsidP="00E9635D">
            <w:pPr>
              <w:pStyle w:val="rfdVar"/>
              <w:rPr>
                <w:rtl/>
              </w:rPr>
            </w:pPr>
            <w:r>
              <w:rPr>
                <w:rtl/>
              </w:rPr>
              <w:t>اشتملت فصول الأ</w:t>
            </w:r>
            <w:r w:rsidR="00B13C5E">
              <w:rPr>
                <w:rtl/>
              </w:rPr>
              <w:t>ُ</w:t>
            </w:r>
            <w:r>
              <w:rPr>
                <w:rtl/>
              </w:rPr>
              <w:t>ولى</w:t>
            </w:r>
            <w:r w:rsidR="00B13C5E" w:rsidRPr="00FA1B48">
              <w:rPr>
                <w:rtl/>
              </w:rPr>
              <w:t>ٰ</w:t>
            </w:r>
            <w:r>
              <w:rPr>
                <w:rtl/>
              </w:rPr>
              <w:t xml:space="preserve"> على</w:t>
            </w:r>
            <w:r w:rsidR="00B13C5E" w:rsidRPr="00FA1B48">
              <w:rPr>
                <w:rtl/>
              </w:rPr>
              <w:t>ٰ</w:t>
            </w:r>
            <w:r>
              <w:rPr>
                <w:rtl/>
              </w:rPr>
              <w:t xml:space="preserve"> مواضيع :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الجذو</w:t>
            </w:r>
            <w:r>
              <w:rPr>
                <w:rtl/>
              </w:rPr>
              <w:t xml:space="preserve">ر التاريخية لقاعدة الحسن والقبح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العقليين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الآراء والنظريات المطروحة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فيهما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تفسير ذاتيتهما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حدود الإدر</w:t>
            </w:r>
            <w:r>
              <w:rPr>
                <w:rtl/>
              </w:rPr>
              <w:t xml:space="preserve">اك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العقلي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ملاكاتهما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العقل العملي من مقولة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الإدراك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هل هما من القضايا اليقينية أو</w:t>
            </w:r>
            <w:r>
              <w:rPr>
                <w:rtl/>
              </w:rPr>
              <w:t xml:space="preserve">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المشهو</w:t>
            </w:r>
            <w:r>
              <w:rPr>
                <w:rtl/>
              </w:rPr>
              <w:t>رة</w:t>
            </w:r>
            <w:r w:rsidR="00C12BF0">
              <w:rPr>
                <w:rtl/>
              </w:rPr>
              <w:t xml:space="preserve"> ؟</w:t>
            </w:r>
            <w:r>
              <w:rPr>
                <w:rtl/>
              </w:rPr>
              <w:t xml:space="preserve"> القضايا البديهية في الحكمة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العملية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أدل</w:t>
            </w:r>
            <w:r w:rsidR="00B13C5E">
              <w:rPr>
                <w:rtl/>
              </w:rPr>
              <w:t>ّ</w:t>
            </w:r>
            <w:r>
              <w:rPr>
                <w:rtl/>
              </w:rPr>
              <w:t xml:space="preserve">ة القائلين بهما والمنكرين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لهما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النتائج </w:t>
            </w:r>
            <w:r>
              <w:rPr>
                <w:rtl/>
              </w:rPr>
              <w:t>المترت</w:t>
            </w:r>
            <w:r w:rsidR="00B13C5E">
              <w:rPr>
                <w:rtl/>
              </w:rPr>
              <w:t>ّ</w:t>
            </w:r>
            <w:r>
              <w:rPr>
                <w:rtl/>
              </w:rPr>
              <w:t>بة عليهما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القيم الخالدة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وقانون التغ</w:t>
            </w:r>
            <w:r>
              <w:rPr>
                <w:rtl/>
              </w:rPr>
              <w:t>ي</w:t>
            </w:r>
            <w:r w:rsidR="00B13C5E">
              <w:rPr>
                <w:rtl/>
              </w:rPr>
              <w:t>ّ</w:t>
            </w:r>
            <w:r>
              <w:rPr>
                <w:rtl/>
              </w:rPr>
              <w:t>ر والحركة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العلاقة بين الحكمة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العمل</w:t>
            </w:r>
            <w:r>
              <w:rPr>
                <w:rtl/>
              </w:rPr>
              <w:t>ية والنظرية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والملازمة بين حكم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العقل</w:t>
            </w:r>
            <w:r>
              <w:rPr>
                <w:rtl/>
              </w:rPr>
              <w:t xml:space="preserve"> وحكم الشرع ومناقشة أدل</w:t>
            </w:r>
            <w:r w:rsidR="00B13C5E">
              <w:rPr>
                <w:rtl/>
              </w:rPr>
              <w:t>ّ</w:t>
            </w:r>
            <w:r>
              <w:rPr>
                <w:rtl/>
              </w:rPr>
              <w:t xml:space="preserve">ة ثبوتها </w:t>
            </w:r>
            <w:r w:rsidR="00B13C5E">
              <w:rPr>
                <w:rtl/>
              </w:rPr>
              <w:br/>
            </w:r>
            <w:r w:rsidRPr="000509AA">
              <w:rPr>
                <w:rtl/>
              </w:rPr>
              <w:t>ونفيها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D33F27" w:rsidRDefault="00D33F27" w:rsidP="000838E8">
      <w:pPr>
        <w:rPr>
          <w:rtl/>
        </w:rPr>
        <w:sectPr w:rsidR="00D33F27" w:rsidSect="00600DF3">
          <w:headerReference w:type="even" r:id="rId446"/>
          <w:headerReference w:type="default" r:id="rId447"/>
          <w:headerReference w:type="first" r:id="rId448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8406B" w:rsidRPr="000509AA" w:rsidRDefault="000509AA" w:rsidP="00D33F2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B25068">
        <w:tc>
          <w:tcPr>
            <w:tcW w:w="2400" w:type="pct"/>
            <w:shd w:val="clear" w:color="auto" w:fill="auto"/>
          </w:tcPr>
          <w:p w:rsidR="009A6496" w:rsidRPr="000509AA" w:rsidRDefault="009A6496" w:rsidP="00630A60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lastRenderedPageBreak/>
              <w:t>أم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>ا الثانية فقد تضم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 xml:space="preserve">نت </w:t>
            </w:r>
            <w:r>
              <w:rPr>
                <w:rtl/>
              </w:rPr>
              <w:t>ـ بعد تعريف</w:t>
            </w:r>
            <w:r w:rsidR="00630A60">
              <w:rPr>
                <w:rtl/>
              </w:rPr>
              <w:t>ٍ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لعلم الأخلاق وبيان لفلسفتها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عرضا</w:t>
            </w:r>
            <w:r w:rsidR="00630A60">
              <w:rPr>
                <w:rtl/>
              </w:rPr>
              <w:t>ً</w:t>
            </w:r>
            <w:r w:rsidR="00444449"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للمذاهب الأخلاقية : المذهب الأخلاقي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ف</w:t>
            </w:r>
            <w:r>
              <w:rPr>
                <w:rtl/>
              </w:rPr>
              <w:t>ي الإسلام وسماته وخصوصياته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مذاه</w:t>
            </w:r>
            <w:r>
              <w:rPr>
                <w:rtl/>
              </w:rPr>
              <w:t>ب : الجمال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الاعتدال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اللذ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الكلبي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الحس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 xml:space="preserve"> الأخلاقي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ومذهب القو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630A60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نشر : مؤس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 xml:space="preserve">سة الإمام الصادق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ـ قم</w:t>
            </w:r>
            <w:r w:rsidR="007A060E">
              <w:rPr>
                <w:rtl/>
              </w:rPr>
              <w:t xml:space="preserve"> /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1420 ه</w:t>
            </w:r>
            <w:r w:rsidR="00B25068">
              <w:rPr>
                <w:rFonts w:hint="cs"/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B25068" w:rsidRPr="000509AA" w:rsidRDefault="00B25068" w:rsidP="00B25068">
            <w:pPr>
              <w:pStyle w:val="rfdVar0"/>
              <w:rPr>
                <w:rtl/>
              </w:rPr>
            </w:pPr>
          </w:p>
          <w:p w:rsidR="009A6496" w:rsidRPr="009A6496" w:rsidRDefault="00B25068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الغي</w:t>
            </w:r>
            <w:r w:rsidR="00630A60">
              <w:rPr>
                <w:rStyle w:val="rfdBold2"/>
                <w:rtl/>
              </w:rPr>
              <w:t>ْ</w:t>
            </w:r>
            <w:r w:rsidR="009A6496" w:rsidRPr="009A6496">
              <w:rPr>
                <w:rStyle w:val="rfdBold2"/>
                <w:rtl/>
              </w:rPr>
              <w:t>بة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الشيخ محم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>د رضا الجعفري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630A60">
            <w:pPr>
              <w:pStyle w:val="rfdVar"/>
              <w:rPr>
                <w:rtl/>
              </w:rPr>
            </w:pPr>
            <w:r>
              <w:rPr>
                <w:rtl/>
              </w:rPr>
              <w:t>كتي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ب يشتمل على</w:t>
            </w:r>
            <w:r w:rsidR="00630A60" w:rsidRPr="00FA1B48">
              <w:rPr>
                <w:rtl/>
              </w:rPr>
              <w:t>ٰ</w:t>
            </w:r>
            <w:r>
              <w:rPr>
                <w:rtl/>
              </w:rPr>
              <w:t xml:space="preserve"> بحث في غيبة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الإمام المهدي </w:t>
            </w:r>
            <w:r>
              <w:rPr>
                <w:rtl/>
              </w:rPr>
              <w:t>ـ عج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ل الله تعالى</w:t>
            </w:r>
            <w:r w:rsidR="00630A60" w:rsidRPr="00FA1B48">
              <w:rPr>
                <w:rtl/>
              </w:rPr>
              <w:t>ٰ</w:t>
            </w:r>
            <w:r>
              <w:rPr>
                <w:rtl/>
              </w:rPr>
              <w:t xml:space="preserve"> فرجه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الشريف </w:t>
            </w:r>
            <w:r>
              <w:rPr>
                <w:rtl/>
              </w:rPr>
              <w:t>ـ بشكل خاص</w:t>
            </w:r>
            <w:r w:rsidR="00630A60">
              <w:rPr>
                <w:rtl/>
              </w:rPr>
              <w:t>ّ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يسلك عد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مسالك لبيان حتمية غيبته </w:t>
            </w:r>
            <w:r w:rsidR="00630A60">
              <w:rPr>
                <w:rtl/>
              </w:rPr>
              <w:t>؛</w:t>
            </w:r>
            <w:r w:rsidRPr="000509AA">
              <w:rPr>
                <w:rtl/>
              </w:rPr>
              <w:t xml:space="preserve"> إذ هو ا</w:t>
            </w:r>
            <w:r>
              <w:rPr>
                <w:rtl/>
              </w:rPr>
              <w:t xml:space="preserve">لمعصوم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الثاني </w:t>
            </w:r>
            <w:r>
              <w:rPr>
                <w:rtl/>
              </w:rPr>
              <w:t>عشر من الأئم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 xml:space="preserve">ة الاثني عشر الهداة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المعصومين خلفاء الرسول الأكرم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المك</w:t>
            </w:r>
            <w:r>
              <w:rPr>
                <w:rtl/>
              </w:rPr>
              <w:t>ل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فين بصيانة وحفظ شريعته إلى</w:t>
            </w:r>
            <w:r w:rsidR="00630A60" w:rsidRPr="00FA1B48">
              <w:rPr>
                <w:rtl/>
              </w:rPr>
              <w:t>ٰ</w:t>
            </w:r>
            <w:r>
              <w:rPr>
                <w:rtl/>
              </w:rPr>
              <w:t xml:space="preserve"> يوم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القيامة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630A60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تضم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نت هذه المسالك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وعد الله تعالى</w:t>
            </w:r>
            <w:r w:rsidR="00630A60" w:rsidRPr="00FA1B48">
              <w:rPr>
                <w:rtl/>
              </w:rPr>
              <w:t xml:space="preserve">ٰ </w:t>
            </w:r>
            <w:r w:rsidR="00630A60" w:rsidRPr="00FA1B48">
              <w:rPr>
                <w:rtl/>
              </w:rPr>
              <w:br/>
            </w:r>
            <w:r w:rsidRPr="000509AA">
              <w:rPr>
                <w:rtl/>
              </w:rPr>
              <w:t>القاطع بظهور دينه على</w:t>
            </w:r>
            <w:r w:rsidR="00630A60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الدين كل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>ه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حصر</w:t>
            </w:r>
            <w:r w:rsidR="00444449"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عدد ا</w:t>
            </w:r>
            <w:r>
              <w:rPr>
                <w:rtl/>
              </w:rPr>
              <w:t>لأئم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ة باثني عشر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آخرهم هو الذي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يتم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 xml:space="preserve"> على</w:t>
            </w:r>
            <w:r w:rsidR="00630A60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يديه إنجاز الوعد الإل</w:t>
            </w:r>
            <w:r w:rsidR="00630A60" w:rsidRPr="00FA1B48">
              <w:rPr>
                <w:rtl/>
              </w:rPr>
              <w:t>ٰ</w:t>
            </w:r>
            <w:r w:rsidRPr="000509AA">
              <w:rPr>
                <w:rtl/>
              </w:rPr>
              <w:t>هي بإظهار</w:t>
            </w:r>
            <w:r w:rsidR="00444449"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الد</w:t>
            </w:r>
            <w:r>
              <w:rPr>
                <w:rtl/>
              </w:rPr>
              <w:t>ين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أحاديث الثقلين المتواترة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المقتضية لوجود العترة الطاهرة الهادية مع</w:t>
            </w:r>
            <w:r w:rsidR="00444449"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القر</w:t>
            </w:r>
            <w:r>
              <w:rPr>
                <w:rtl/>
              </w:rPr>
              <w:t>آن الموجود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وأخيرا</w:t>
            </w:r>
            <w:r w:rsidR="00630A60">
              <w:rPr>
                <w:rtl/>
              </w:rPr>
              <w:t>ً</w:t>
            </w:r>
            <w:r>
              <w:rPr>
                <w:rtl/>
              </w:rPr>
              <w:t xml:space="preserve"> ما رواه غير</w:t>
            </w:r>
            <w:r w:rsidR="00630A60"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A6496" w:rsidRPr="000509AA" w:rsidRDefault="009A6496" w:rsidP="00630A60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ال</w:t>
            </w:r>
            <w:r>
              <w:rPr>
                <w:rtl/>
              </w:rPr>
              <w:t>إمامي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ة من نصوص تدل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 xml:space="preserve"> وتؤك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د على</w:t>
            </w:r>
            <w:r w:rsidR="00630A60" w:rsidRPr="00FA1B48">
              <w:rPr>
                <w:rtl/>
              </w:rPr>
              <w:t>ٰ</w:t>
            </w:r>
            <w:r>
              <w:rPr>
                <w:rtl/>
              </w:rPr>
              <w:t xml:space="preserve"> أن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الإمام المهدي </w:t>
            </w:r>
            <w:r w:rsidRPr="000509AA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ليس من جنس الخلفاء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>ذين است</w:t>
            </w:r>
            <w:r w:rsidR="00630A60">
              <w:rPr>
                <w:rtl/>
              </w:rPr>
              <w:t>ُ</w:t>
            </w:r>
            <w:r w:rsidRPr="000509AA">
              <w:rPr>
                <w:rtl/>
              </w:rPr>
              <w:t>خلفوا على</w:t>
            </w:r>
            <w:r w:rsidR="00630A60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هذه الأ</w:t>
            </w:r>
            <w:r w:rsidR="00630A60">
              <w:rPr>
                <w:rtl/>
              </w:rPr>
              <w:t>ُ</w:t>
            </w:r>
            <w:r w:rsidRPr="000509AA">
              <w:rPr>
                <w:rtl/>
              </w:rPr>
              <w:t>م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>ة بعد نبي</w:t>
            </w:r>
            <w:r w:rsidR="00630A60">
              <w:rPr>
                <w:rtl/>
              </w:rPr>
              <w:t>ّ</w:t>
            </w:r>
            <w:r w:rsidRPr="000509AA">
              <w:rPr>
                <w:rtl/>
              </w:rPr>
              <w:t>ها</w:t>
            </w:r>
            <w:r w:rsidR="00444449"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الأمين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بل هو إمام إل</w:t>
            </w:r>
            <w:r w:rsidR="00630A60" w:rsidRPr="00FA1B48">
              <w:rPr>
                <w:rtl/>
              </w:rPr>
              <w:t>ٰ</w:t>
            </w:r>
            <w:r>
              <w:rPr>
                <w:rtl/>
              </w:rPr>
              <w:t xml:space="preserve">هي وإمامته إمامة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إل</w:t>
            </w:r>
            <w:r w:rsidR="00630A60" w:rsidRPr="00FA1B48">
              <w:rPr>
                <w:rtl/>
              </w:rPr>
              <w:t>ٰ</w:t>
            </w:r>
            <w:r w:rsidRPr="000509AA">
              <w:rPr>
                <w:rtl/>
              </w:rPr>
              <w:t>هية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يبعثه الله سبحانه في آخر الزمان</w:t>
            </w:r>
            <w:r w:rsidR="00444449"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ليملأ</w:t>
            </w:r>
            <w:r>
              <w:rPr>
                <w:rtl/>
              </w:rPr>
              <w:t xml:space="preserve"> الأرض قسطا</w:t>
            </w:r>
            <w:r w:rsidR="00630A60">
              <w:rPr>
                <w:rtl/>
              </w:rPr>
              <w:t>ً</w:t>
            </w:r>
            <w:r>
              <w:rPr>
                <w:rtl/>
              </w:rPr>
              <w:t xml:space="preserve"> وعدلا</w:t>
            </w:r>
            <w:r w:rsidR="00630A60">
              <w:rPr>
                <w:rtl/>
              </w:rPr>
              <w:t>ً</w:t>
            </w:r>
            <w:r>
              <w:rPr>
                <w:rtl/>
              </w:rPr>
              <w:t xml:space="preserve"> كما ملئت ظلما</w:t>
            </w:r>
            <w:r w:rsidR="00630A60">
              <w:rPr>
                <w:rtl/>
              </w:rPr>
              <w:t>ً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وجورا</w:t>
            </w:r>
            <w:r w:rsidR="00630A60">
              <w:rPr>
                <w:rtl/>
              </w:rPr>
              <w:t>ً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630A60">
            <w:pPr>
              <w:pStyle w:val="rfdVar"/>
              <w:rPr>
                <w:rtl/>
              </w:rPr>
            </w:pPr>
            <w:r>
              <w:rPr>
                <w:rtl/>
              </w:rPr>
              <w:t>والبحث في الأصل محاضرة للمؤل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ألقيت ضمن ندوات أقامها مركز الأبحاث</w:t>
            </w:r>
            <w:r w:rsidR="00444449"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العقائدية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وصدر بعد الإجراءات الفنية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اللازمة ضمن </w:t>
            </w:r>
            <w:r w:rsidRPr="00A2755F">
              <w:rPr>
                <w:rStyle w:val="rfdBold2"/>
                <w:rtl/>
              </w:rPr>
              <w:t>سلسلة الندوات العقائدية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مركز الأبحاث العقائدية </w:t>
            </w:r>
            <w:r>
              <w:rPr>
                <w:rtl/>
              </w:rPr>
              <w:t>ـ قم</w:t>
            </w:r>
            <w:r w:rsidR="007A060E">
              <w:rPr>
                <w:rtl/>
              </w:rPr>
              <w:t xml:space="preserve"> /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1420 ه</w:t>
            </w:r>
            <w:r w:rsidR="00630A60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07630B" w:rsidRPr="000509AA" w:rsidRDefault="0007630B" w:rsidP="0007630B">
            <w:pPr>
              <w:pStyle w:val="rfdVar0"/>
              <w:rPr>
                <w:rtl/>
              </w:rPr>
            </w:pPr>
          </w:p>
          <w:p w:rsidR="009A6496" w:rsidRPr="000509AA" w:rsidRDefault="0007630B" w:rsidP="00630A60">
            <w:pPr>
              <w:pStyle w:val="rfdNormal0"/>
              <w:rPr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ظ</w:t>
            </w:r>
            <w:r w:rsidR="00630A60">
              <w:rPr>
                <w:rStyle w:val="rfdBold2"/>
                <w:rtl/>
              </w:rPr>
              <w:t>ُ</w:t>
            </w:r>
            <w:r w:rsidR="009A6496" w:rsidRPr="009A6496">
              <w:rPr>
                <w:rStyle w:val="rfdBold2"/>
                <w:rtl/>
              </w:rPr>
              <w:t>لامات الصد</w:t>
            </w:r>
            <w:r w:rsidR="00630A60">
              <w:rPr>
                <w:rStyle w:val="rfdBold2"/>
                <w:rtl/>
              </w:rPr>
              <w:t>ّ</w:t>
            </w:r>
            <w:r w:rsidR="009A6496" w:rsidRPr="009A6496">
              <w:rPr>
                <w:rStyle w:val="rfdBold2"/>
                <w:rtl/>
              </w:rPr>
              <w:t xml:space="preserve">يقة الشهيدة </w:t>
            </w:r>
            <w:r w:rsidR="00630A60">
              <w:rPr>
                <w:rStyle w:val="rfdBold2"/>
                <w:rtl/>
              </w:rPr>
              <w:br/>
            </w:r>
            <w:r w:rsidR="009A6496" w:rsidRPr="009A6496">
              <w:rPr>
                <w:rStyle w:val="rfdBold2"/>
                <w:rtl/>
              </w:rPr>
              <w:t>الزهراء</w:t>
            </w:r>
            <w:r w:rsidR="00630A60">
              <w:rPr>
                <w:rStyle w:val="rfdBold2"/>
                <w:rtl/>
              </w:rPr>
              <w:t xml:space="preserve"> عليها السلام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</w:t>
            </w:r>
            <w:r>
              <w:rPr>
                <w:rtl/>
              </w:rPr>
              <w:t>ليف : السي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 xml:space="preserve">د هاشم الناجي الموسوي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الجزائري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630A60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عرض موجز لطائفة من الروايات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والأخبا</w:t>
            </w:r>
            <w:r>
              <w:rPr>
                <w:rtl/>
              </w:rPr>
              <w:t>ر والآثار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التي وردت عن الرسول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الأعظم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Pr="000509AA">
              <w:rPr>
                <w:rtl/>
              </w:rPr>
              <w:t xml:space="preserve"> وبضعته الطاهرة الزهراء </w:t>
            </w:r>
            <w:r w:rsidRPr="000509AA">
              <w:rPr>
                <w:rStyle w:val="rfdAlaem"/>
                <w:rtl/>
              </w:rPr>
              <w:t>عليها‌السلام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 xml:space="preserve">والإمام أمير المؤمنين </w:t>
            </w:r>
            <w:r w:rsidRPr="000509AA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وسائر أئم</w:t>
            </w:r>
            <w:r w:rsidR="00630A60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الهدى</w:t>
            </w:r>
            <w:r w:rsidR="00630A60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المعصومين </w:t>
            </w:r>
            <w:r w:rsidRPr="000509AA">
              <w:rPr>
                <w:rStyle w:val="rfdAlaem"/>
                <w:rtl/>
              </w:rPr>
              <w:t>عليهم‌السلام</w:t>
            </w:r>
            <w:r w:rsidRPr="000509AA">
              <w:rPr>
                <w:rtl/>
              </w:rPr>
              <w:t xml:space="preserve"> </w:t>
            </w:r>
            <w:r w:rsidR="00630A60">
              <w:rPr>
                <w:rtl/>
              </w:rPr>
              <w:t>؛</w:t>
            </w:r>
            <w:r w:rsidRPr="000509AA">
              <w:rPr>
                <w:rtl/>
              </w:rPr>
              <w:t xml:space="preserve"> حاكية ما جرى</w:t>
            </w:r>
            <w:r w:rsidR="00630A60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على</w:t>
            </w:r>
            <w:r w:rsidR="00630A60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الزهراء البتول </w:t>
            </w:r>
            <w:r w:rsidRPr="000509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من ظلامات وما </w:t>
            </w:r>
            <w:r w:rsidR="00630A60">
              <w:rPr>
                <w:rtl/>
              </w:rPr>
              <w:br/>
            </w:r>
            <w:r w:rsidRPr="000509AA">
              <w:rPr>
                <w:rtl/>
              </w:rPr>
              <w:t>وقع عليها من جنايات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وصفت الروايات جزءا</w:t>
            </w:r>
            <w:r w:rsidR="00DA457E">
              <w:rPr>
                <w:rtl/>
              </w:rPr>
              <w:t>ً</w:t>
            </w:r>
            <w:r w:rsidRPr="000509AA">
              <w:rPr>
                <w:rtl/>
              </w:rPr>
              <w:t xml:space="preserve"> مم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>ا عانته سلام</w:t>
            </w:r>
            <w:r w:rsidR="00DA457E"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</w:p>
        </w:tc>
      </w:tr>
    </w:tbl>
    <w:p w:rsidR="00E8406B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FA2584">
        <w:tc>
          <w:tcPr>
            <w:tcW w:w="2400" w:type="pct"/>
            <w:shd w:val="clear" w:color="auto" w:fill="auto"/>
          </w:tcPr>
          <w:p w:rsidR="009A6496" w:rsidRPr="000509AA" w:rsidRDefault="009A6496" w:rsidP="00DA457E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الله عليها من أذى</w:t>
            </w:r>
            <w:r w:rsidR="00FA2584"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وغصب لحقوقها </w:t>
            </w:r>
            <w:r w:rsidR="00DA457E">
              <w:rPr>
                <w:rtl/>
              </w:rPr>
              <w:t>؛</w:t>
            </w:r>
            <w:r>
              <w:rPr>
                <w:rtl/>
              </w:rPr>
              <w:t xml:space="preserve"> إذ لم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تراع حرمة أبيها المصطفى</w:t>
            </w:r>
            <w:r w:rsidR="00DA457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Pr="000509AA">
              <w:rPr>
                <w:rtl/>
              </w:rPr>
              <w:t xml:space="preserve"> فيها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 xml:space="preserve">وحكت بعض ظلاماتها </w:t>
            </w:r>
            <w:r>
              <w:rPr>
                <w:rtl/>
              </w:rPr>
              <w:t xml:space="preserve">ـ بترتيب حروف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 xml:space="preserve">الهجاء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:</w:t>
            </w:r>
            <w:r>
              <w:rPr>
                <w:rtl/>
              </w:rPr>
              <w:t xml:space="preserve"> إحراق باب دارها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إسقاط جنينها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 xml:space="preserve">المحسن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الأذى</w:t>
            </w:r>
            <w:r w:rsidR="00DA457E" w:rsidRPr="00FA1B48">
              <w:rPr>
                <w:rtl/>
              </w:rPr>
              <w:t>ٰ</w:t>
            </w:r>
            <w:r>
              <w:rPr>
                <w:rtl/>
              </w:rPr>
              <w:t xml:space="preserve"> والاضطهاد الذي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أصابها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الترويع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تمزيق الكتاب</w:t>
            </w:r>
            <w:r>
              <w:rPr>
                <w:rtl/>
              </w:rPr>
              <w:t xml:space="preserve"> ـ</w:t>
            </w:r>
            <w:r w:rsidRPr="000509AA">
              <w:rPr>
                <w:rtl/>
              </w:rPr>
              <w:t xml:space="preserve"> أو</w:t>
            </w:r>
            <w:r w:rsidR="00444449"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محوه أو حرقه أو شق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 xml:space="preserve">ه </w:t>
            </w:r>
            <w:r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رد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 xml:space="preserve"> الشه</w:t>
            </w:r>
            <w:r>
              <w:rPr>
                <w:rtl/>
              </w:rPr>
              <w:t>ود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الصفق واللطم على</w:t>
            </w:r>
            <w:r w:rsidR="00DA457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الوجه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الضرب </w:t>
            </w:r>
            <w:r>
              <w:rPr>
                <w:rtl/>
              </w:rPr>
              <w:t>على</w:t>
            </w:r>
            <w:r w:rsidR="00DA457E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>
              <w:rPr>
                <w:rtl/>
              </w:rPr>
              <w:t>الجنب وعلى</w:t>
            </w:r>
            <w:r w:rsidR="00DA457E" w:rsidRPr="00FA1B48">
              <w:rPr>
                <w:rtl/>
              </w:rPr>
              <w:t>ٰ</w:t>
            </w:r>
            <w:r>
              <w:rPr>
                <w:rtl/>
              </w:rPr>
              <w:t xml:space="preserve"> العضد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غصب الحق</w:t>
            </w:r>
            <w:r w:rsidR="00DA457E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وغصب فد</w:t>
            </w:r>
            <w:r>
              <w:rPr>
                <w:rtl/>
              </w:rPr>
              <w:t>ك والعوالي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القتل والاستشهاد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المنع</w:t>
            </w:r>
            <w:r>
              <w:rPr>
                <w:rtl/>
              </w:rPr>
              <w:t xml:space="preserve"> من البكاء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القصد لنبش قبرها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هتك</w:t>
            </w:r>
            <w:r>
              <w:rPr>
                <w:rtl/>
              </w:rPr>
              <w:t xml:space="preserve"> حرمة بيتها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والهجمة على</w:t>
            </w:r>
            <w:r w:rsidR="00DA457E" w:rsidRPr="00FA1B48">
              <w:rPr>
                <w:rtl/>
              </w:rPr>
              <w:t>ٰ</w:t>
            </w:r>
            <w:r>
              <w:rPr>
                <w:rtl/>
              </w:rPr>
              <w:t xml:space="preserve"> دارها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صلوات الله وسلامه عليها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مطبوعات المشرقين </w:t>
            </w:r>
            <w:r>
              <w:rPr>
                <w:rtl/>
              </w:rPr>
              <w:t>ـ قم</w:t>
            </w:r>
            <w:r w:rsidR="007A060E">
              <w:rPr>
                <w:rtl/>
              </w:rPr>
              <w:t xml:space="preserve"> /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1421 ه</w:t>
            </w:r>
            <w:r w:rsidR="00DA457E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FA2584" w:rsidRPr="000509AA" w:rsidRDefault="00FA2584" w:rsidP="00FA2584">
            <w:pPr>
              <w:pStyle w:val="rfdVar0"/>
              <w:rPr>
                <w:rtl/>
              </w:rPr>
            </w:pPr>
          </w:p>
          <w:p w:rsidR="009A6496" w:rsidRPr="009A6496" w:rsidRDefault="00FA2584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دائرة المعارف الحسينية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9A6496" w:rsidRDefault="00FA2584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ديوان القرن السادس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FA2584" w:rsidP="00E9635D">
            <w:pPr>
              <w:pStyle w:val="rfdNormal0"/>
              <w:rPr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ديوان القرن السابع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محم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>د صادق محم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>د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الكرباسي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جزءان من أجزاء هذه الموسوعة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الحس</w:t>
            </w:r>
            <w:r>
              <w:rPr>
                <w:rtl/>
              </w:rPr>
              <w:t>ينية الضخمة التي قد تصل إلى</w:t>
            </w:r>
            <w:r w:rsidR="00DA457E" w:rsidRPr="00FA1B48">
              <w:rPr>
                <w:rtl/>
              </w:rPr>
              <w:t>ٰ</w:t>
            </w:r>
            <w:r>
              <w:rPr>
                <w:rtl/>
              </w:rPr>
              <w:t xml:space="preserve"> 500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جزء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وا</w:t>
            </w:r>
            <w:r>
              <w:rPr>
                <w:rtl/>
              </w:rPr>
              <w:t>لمشتملة على</w:t>
            </w:r>
            <w:r w:rsidR="00DA457E" w:rsidRPr="00FA1B48">
              <w:rPr>
                <w:rtl/>
              </w:rPr>
              <w:t>ٰ</w:t>
            </w:r>
            <w:r>
              <w:rPr>
                <w:rtl/>
              </w:rPr>
              <w:t xml:space="preserve"> كل</w:t>
            </w:r>
            <w:r w:rsidR="00DA457E">
              <w:rPr>
                <w:rtl/>
              </w:rPr>
              <w:t>ّ</w:t>
            </w:r>
            <w:r>
              <w:rPr>
                <w:rtl/>
              </w:rPr>
              <w:t xml:space="preserve"> ما يتعل</w:t>
            </w:r>
            <w:r w:rsidR="00DA457E">
              <w:rPr>
                <w:rtl/>
              </w:rPr>
              <w:t>ّ</w:t>
            </w:r>
            <w:r>
              <w:rPr>
                <w:rtl/>
              </w:rPr>
              <w:t xml:space="preserve">ق بالإمام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 xml:space="preserve">السبط الشهيد أبي عبد الله الحسين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 xml:space="preserve">ونهضته المباركة </w:t>
            </w:r>
            <w:r>
              <w:rPr>
                <w:rtl/>
              </w:rPr>
              <w:t>وسيرته وأنصاره الكرام</w:t>
            </w:r>
            <w:r w:rsidR="00C51724">
              <w:rPr>
                <w:rtl/>
              </w:rPr>
              <w:t xml:space="preserve"> ،</w:t>
            </w:r>
            <w:r w:rsidR="00DA457E"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A6496" w:rsidRPr="000509AA" w:rsidRDefault="009A6496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ودراستها من جميع الجوانب التاريخية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والعلمي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>ة والأدبي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>ة والتراثية والسياسية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وغيرها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وهما ديوانان يصدران ضمن سلسلة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 xml:space="preserve">دواوين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مجل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 xml:space="preserve">دات </w:t>
            </w:r>
            <w:r>
              <w:rPr>
                <w:rtl/>
              </w:rPr>
              <w:t xml:space="preserve">ـ الموسوعة المفردة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للشعر العربي القريض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اشت</w:t>
            </w:r>
            <w:r>
              <w:rPr>
                <w:rtl/>
              </w:rPr>
              <w:t>ملا على</w:t>
            </w:r>
            <w:r w:rsidR="00DA457E" w:rsidRPr="00FA1B48">
              <w:rPr>
                <w:rtl/>
              </w:rPr>
              <w:t>ٰ</w:t>
            </w:r>
            <w:r>
              <w:rPr>
                <w:rtl/>
              </w:rPr>
              <w:t xml:space="preserve"> ما قيل من شعر في الإمام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 xml:space="preserve">السبط الشهيد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وفي إطار نهضته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المب</w:t>
            </w:r>
            <w:r>
              <w:rPr>
                <w:rtl/>
              </w:rPr>
              <w:t>اركة خلال هذين القرنين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مع شرح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لمفردا</w:t>
            </w:r>
            <w:r>
              <w:rPr>
                <w:rtl/>
              </w:rPr>
              <w:t>ت الأبيات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وذكر قائلها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وبيان </w:t>
            </w:r>
            <w:r w:rsidR="00DA457E">
              <w:rPr>
                <w:rtl/>
              </w:rPr>
              <w:br/>
            </w:r>
            <w:r>
              <w:rPr>
                <w:rtl/>
              </w:rPr>
              <w:t xml:space="preserve">الاختلاف في بعض المفردات في نسخ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المراجع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المركز الحسيني للدراسات </w:t>
            </w:r>
            <w:r>
              <w:rPr>
                <w:rtl/>
              </w:rPr>
              <w:t xml:space="preserve">ـ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لندن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1421 ه</w:t>
            </w:r>
            <w:r w:rsidR="00DA457E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FA2584" w:rsidRPr="000509AA" w:rsidRDefault="00FA2584" w:rsidP="00FA2584">
            <w:pPr>
              <w:pStyle w:val="rfdVar0"/>
              <w:rPr>
                <w:rtl/>
              </w:rPr>
            </w:pPr>
          </w:p>
          <w:p w:rsidR="009A6496" w:rsidRPr="009A6496" w:rsidRDefault="00FA2584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آداب الأ</w:t>
            </w:r>
            <w:r w:rsidR="00DA457E">
              <w:rPr>
                <w:rStyle w:val="rfdBold2"/>
                <w:rtl/>
              </w:rPr>
              <w:t>ُ</w:t>
            </w:r>
            <w:r w:rsidR="009A6496" w:rsidRPr="009A6496">
              <w:rPr>
                <w:rStyle w:val="rfdBold2"/>
                <w:rtl/>
              </w:rPr>
              <w:t>سرة في الإسلام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إصدار : مركز الرسالة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632A5E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بحث يعتمد النصوص القرآنية الكريمة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والأحاديث النبوي</w:t>
            </w:r>
            <w:r w:rsidR="00DA457E">
              <w:rPr>
                <w:rtl/>
              </w:rPr>
              <w:t>ّ</w:t>
            </w:r>
            <w:r w:rsidRPr="000509AA">
              <w:rPr>
                <w:rtl/>
              </w:rPr>
              <w:t>ة الشريفة وروايات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 xml:space="preserve">المعصومين </w:t>
            </w:r>
            <w:r w:rsidRPr="000509AA">
              <w:rPr>
                <w:rStyle w:val="rfdAlaem"/>
                <w:rtl/>
              </w:rPr>
              <w:t>عليهم‌السلام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لبيان ما وضعه دين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الإسل</w:t>
            </w:r>
            <w:r>
              <w:rPr>
                <w:rtl/>
              </w:rPr>
              <w:t>ام للأ</w:t>
            </w:r>
            <w:r w:rsidR="00DA457E">
              <w:rPr>
                <w:rtl/>
              </w:rPr>
              <w:t>ُ</w:t>
            </w:r>
            <w:r>
              <w:rPr>
                <w:rtl/>
              </w:rPr>
              <w:t>سرة من آداب وقواعد وفقه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ونظام متكامل شامل لجميع جوانبها</w:t>
            </w:r>
            <w:r>
              <w:rPr>
                <w:rtl/>
              </w:rPr>
              <w:t xml:space="preserve">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النفسية</w:t>
            </w:r>
            <w:r>
              <w:rPr>
                <w:rtl/>
              </w:rPr>
              <w:t xml:space="preserve"> والسلوكية </w:t>
            </w:r>
            <w:r w:rsidR="00DA457E">
              <w:rPr>
                <w:rtl/>
              </w:rPr>
              <w:t>؛</w:t>
            </w:r>
            <w:r>
              <w:rPr>
                <w:rtl/>
              </w:rPr>
              <w:t xml:space="preserve"> لضمان تكوين الأ</w:t>
            </w:r>
            <w:r w:rsidR="00DA457E">
              <w:rPr>
                <w:rtl/>
              </w:rPr>
              <w:t>ُ</w:t>
            </w:r>
            <w:r>
              <w:rPr>
                <w:rtl/>
              </w:rPr>
              <w:t xml:space="preserve">سرة </w:t>
            </w:r>
            <w:r w:rsidR="00DA457E">
              <w:rPr>
                <w:rtl/>
              </w:rPr>
              <w:br/>
            </w:r>
            <w:r w:rsidRPr="000509AA">
              <w:rPr>
                <w:rtl/>
              </w:rPr>
              <w:t>السليمة</w:t>
            </w:r>
            <w:r>
              <w:rPr>
                <w:rtl/>
              </w:rPr>
              <w:t xml:space="preserve"> ـ</w:t>
            </w:r>
            <w:r w:rsidRPr="000509AA">
              <w:rPr>
                <w:rtl/>
              </w:rPr>
              <w:t xml:space="preserve"> إذ هي اللبنة الأ</w:t>
            </w:r>
            <w:r w:rsidR="00632A5E">
              <w:rPr>
                <w:rtl/>
              </w:rPr>
              <w:t>ُ</w:t>
            </w:r>
            <w:r w:rsidRPr="000509AA">
              <w:rPr>
                <w:rtl/>
              </w:rPr>
              <w:t>ولى</w:t>
            </w:r>
            <w:r w:rsidR="00632A5E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في بناء</w:t>
            </w:r>
            <w:r w:rsidR="00444449">
              <w:rPr>
                <w:rtl/>
              </w:rPr>
              <w:t xml:space="preserve"> </w:t>
            </w:r>
            <w:r w:rsidR="00632A5E">
              <w:rPr>
                <w:rtl/>
              </w:rPr>
              <w:br/>
            </w:r>
            <w:r w:rsidRPr="000509AA">
              <w:rPr>
                <w:rtl/>
              </w:rPr>
              <w:t>المجتمع</w:t>
            </w:r>
            <w:r>
              <w:rPr>
                <w:rtl/>
              </w:rPr>
              <w:t xml:space="preserve"> ـ</w:t>
            </w:r>
            <w:r w:rsidRPr="000509AA">
              <w:rPr>
                <w:rtl/>
              </w:rPr>
              <w:t xml:space="preserve"> ابتداء</w:t>
            </w:r>
            <w:r w:rsidR="00632A5E">
              <w:rPr>
                <w:rtl/>
              </w:rPr>
              <w:t>ً</w:t>
            </w:r>
            <w:r w:rsidRPr="000509AA">
              <w:rPr>
                <w:rtl/>
              </w:rPr>
              <w:t xml:space="preserve"> بمقد</w:t>
            </w:r>
            <w:r w:rsidR="00632A5E">
              <w:rPr>
                <w:rtl/>
              </w:rPr>
              <w:t>ّ</w:t>
            </w:r>
            <w:r w:rsidRPr="000509AA">
              <w:rPr>
                <w:rtl/>
              </w:rPr>
              <w:t>ماتها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مرور</w:t>
            </w:r>
            <w:r>
              <w:rPr>
                <w:rtl/>
              </w:rPr>
              <w:t>ا</w:t>
            </w:r>
            <w:r w:rsidR="00632A5E">
              <w:rPr>
                <w:rtl/>
              </w:rPr>
              <w:t>ً</w:t>
            </w:r>
            <w:r>
              <w:rPr>
                <w:rtl/>
              </w:rPr>
              <w:t xml:space="preserve"> بمراحل </w:t>
            </w:r>
            <w:r w:rsidR="00632A5E">
              <w:rPr>
                <w:rtl/>
              </w:rPr>
              <w:br/>
            </w:r>
            <w:r w:rsidRPr="000509AA">
              <w:rPr>
                <w:rtl/>
              </w:rPr>
              <w:t>نشأتها وتكوينها ونمو</w:t>
            </w:r>
            <w:r w:rsidR="00632A5E">
              <w:rPr>
                <w:rtl/>
              </w:rPr>
              <w:t>ّ</w:t>
            </w:r>
            <w:r w:rsidRPr="000509AA">
              <w:rPr>
                <w:rtl/>
              </w:rPr>
              <w:t>ها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وصولا</w:t>
            </w:r>
            <w:r w:rsidR="00632A5E">
              <w:rPr>
                <w:rtl/>
              </w:rPr>
              <w:t>ً</w:t>
            </w:r>
            <w:r w:rsidRPr="000509AA">
              <w:rPr>
                <w:rtl/>
              </w:rPr>
              <w:t xml:space="preserve"> إلى</w:t>
            </w:r>
            <w:r w:rsidR="00632A5E" w:rsidRPr="00FA1B48">
              <w:rPr>
                <w:rtl/>
              </w:rPr>
              <w:t>ٰ</w:t>
            </w:r>
            <w:r w:rsidR="00632A5E">
              <w:rPr>
                <w:rtl/>
              </w:rPr>
              <w:t xml:space="preserve"> </w:t>
            </w:r>
            <w:r w:rsidR="00632A5E">
              <w:rPr>
                <w:rtl/>
              </w:rPr>
              <w:br/>
            </w:r>
          </w:p>
        </w:tc>
      </w:tr>
    </w:tbl>
    <w:p w:rsidR="00D33F27" w:rsidRDefault="00D33F27" w:rsidP="000838E8">
      <w:pPr>
        <w:rPr>
          <w:rtl/>
        </w:rPr>
        <w:sectPr w:rsidR="00D33F27" w:rsidSect="00600DF3">
          <w:headerReference w:type="even" r:id="rId449"/>
          <w:headerReference w:type="default" r:id="rId450"/>
          <w:headerReference w:type="first" r:id="rId45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8406B" w:rsidRPr="000509AA" w:rsidRDefault="000509AA" w:rsidP="00D33F2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FA2584">
        <w:tc>
          <w:tcPr>
            <w:tcW w:w="2400" w:type="pct"/>
            <w:shd w:val="clear" w:color="auto" w:fill="auto"/>
          </w:tcPr>
          <w:p w:rsidR="009A6496" w:rsidRPr="000509AA" w:rsidRDefault="009A6496" w:rsidP="00317815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الثمرات والنتائج الطيبة المرجو</w:t>
            </w:r>
            <w:r w:rsidR="00317815">
              <w:rPr>
                <w:rtl/>
              </w:rPr>
              <w:t>ّ</w:t>
            </w:r>
            <w:r w:rsidRPr="000509AA">
              <w:rPr>
                <w:rtl/>
              </w:rPr>
              <w:t>ة للفرد</w:t>
            </w:r>
            <w:r>
              <w:rPr>
                <w:rtl/>
              </w:rPr>
              <w:t xml:space="preserve">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والمجتمع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دنيا</w:t>
            </w:r>
            <w:r w:rsidR="00317815">
              <w:rPr>
                <w:rtl/>
              </w:rPr>
              <w:t>ً</w:t>
            </w:r>
            <w:r w:rsidRPr="000509AA">
              <w:rPr>
                <w:rtl/>
              </w:rPr>
              <w:t xml:space="preserve"> وآخرة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317815">
            <w:pPr>
              <w:pStyle w:val="rfdVar"/>
              <w:rPr>
                <w:rtl/>
              </w:rPr>
            </w:pPr>
            <w:r>
              <w:rPr>
                <w:rtl/>
              </w:rPr>
              <w:t>اشتملت فصوله على</w:t>
            </w:r>
            <w:r w:rsidR="00317815" w:rsidRPr="00FA1B48">
              <w:rPr>
                <w:rtl/>
              </w:rPr>
              <w:t>ٰ</w:t>
            </w:r>
            <w:r>
              <w:rPr>
                <w:rtl/>
              </w:rPr>
              <w:t xml:space="preserve"> : مقد</w:t>
            </w:r>
            <w:r w:rsidR="00317815">
              <w:rPr>
                <w:rtl/>
              </w:rPr>
              <w:t>ّ</w:t>
            </w:r>
            <w:r>
              <w:rPr>
                <w:rtl/>
              </w:rPr>
              <w:t xml:space="preserve">مات تشكيل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الأ</w:t>
            </w:r>
            <w:r w:rsidR="00317815">
              <w:rPr>
                <w:rtl/>
              </w:rPr>
              <w:t>ُ</w:t>
            </w:r>
            <w:r w:rsidRPr="000509AA">
              <w:rPr>
                <w:rtl/>
              </w:rPr>
              <w:t>سرة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</w:t>
            </w:r>
            <w:r>
              <w:rPr>
                <w:rtl/>
              </w:rPr>
              <w:t>لأحكام العملية لبنائها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الحقوق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الأ</w:t>
            </w:r>
            <w:r w:rsidR="00317815">
              <w:rPr>
                <w:rtl/>
              </w:rPr>
              <w:t>ُ</w:t>
            </w:r>
            <w:r w:rsidRPr="000509AA">
              <w:rPr>
                <w:rtl/>
              </w:rPr>
              <w:t>سرية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الخلافات الزوجية ومعالجاتها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الأ</w:t>
            </w:r>
            <w:r w:rsidR="00317815">
              <w:rPr>
                <w:rtl/>
              </w:rPr>
              <w:t>ُ</w:t>
            </w:r>
            <w:r w:rsidRPr="000509AA">
              <w:rPr>
                <w:rtl/>
              </w:rPr>
              <w:t>سرة والمجتمع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وأحكام العلاقة بين</w:t>
            </w:r>
            <w:r w:rsidR="00444449">
              <w:rPr>
                <w:rtl/>
              </w:rPr>
              <w:t xml:space="preserve">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الجنسين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صدر ضمن : سلسلة المعارف</w:t>
            </w:r>
            <w:r>
              <w:rPr>
                <w:rtl/>
              </w:rPr>
              <w:t xml:space="preserve">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الإسلامي</w:t>
            </w:r>
            <w:r w:rsidR="00317815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برقم 21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مركز الرسالة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قم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317815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FA2584" w:rsidRPr="000509AA" w:rsidRDefault="00FA2584" w:rsidP="00FA2584">
            <w:pPr>
              <w:pStyle w:val="rfdVar0"/>
              <w:rPr>
                <w:rtl/>
              </w:rPr>
            </w:pPr>
          </w:p>
          <w:p w:rsidR="009A6496" w:rsidRPr="009A6496" w:rsidRDefault="00FA2584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منع تدوين الحديث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317815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السي</w:t>
            </w:r>
            <w:r w:rsidR="00317815">
              <w:rPr>
                <w:rtl/>
              </w:rPr>
              <w:t>ّ</w:t>
            </w:r>
            <w:r w:rsidRPr="000509AA">
              <w:rPr>
                <w:rtl/>
              </w:rPr>
              <w:t>د علي الشهرستاني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>
              <w:rPr>
                <w:rtl/>
              </w:rPr>
              <w:t>كتي</w:t>
            </w:r>
            <w:r w:rsidR="00317815">
              <w:rPr>
                <w:rtl/>
              </w:rPr>
              <w:t>ّ</w:t>
            </w:r>
            <w:r>
              <w:rPr>
                <w:rtl/>
              </w:rPr>
              <w:t>ب يشتمل على</w:t>
            </w:r>
            <w:r w:rsidR="00317815" w:rsidRPr="00FA1B48">
              <w:rPr>
                <w:rtl/>
              </w:rPr>
              <w:t>ٰ</w:t>
            </w:r>
            <w:r>
              <w:rPr>
                <w:rtl/>
              </w:rPr>
              <w:t xml:space="preserve"> بحث مختصر في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أسباب منع تدوين الحديث النبوي</w:t>
            </w:r>
            <w:r w:rsidR="00317815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الشر</w:t>
            </w:r>
            <w:r>
              <w:rPr>
                <w:rtl/>
              </w:rPr>
              <w:t>يف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الذي جرى</w:t>
            </w:r>
            <w:r w:rsidR="00317815" w:rsidRPr="00FA1B48">
              <w:rPr>
                <w:rtl/>
              </w:rPr>
              <w:t>ٰ</w:t>
            </w:r>
            <w:r>
              <w:rPr>
                <w:rtl/>
              </w:rPr>
              <w:t xml:space="preserve"> في العصر الإسلامي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الأو</w:t>
            </w:r>
            <w:r w:rsidR="00317815">
              <w:rPr>
                <w:rtl/>
              </w:rPr>
              <w:t>ّ</w:t>
            </w:r>
            <w:r w:rsidRPr="000509AA">
              <w:rPr>
                <w:rtl/>
              </w:rPr>
              <w:t xml:space="preserve">ل وعقب ارتحال الرسول الأمين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</w:t>
            </w:r>
            <w:r w:rsidR="00317815">
              <w:rPr>
                <w:rtl/>
              </w:rPr>
              <w:br/>
            </w:r>
            <w:r w:rsidRPr="000509AA">
              <w:rPr>
                <w:rtl/>
              </w:rPr>
              <w:t>إلى</w:t>
            </w:r>
            <w:r w:rsidR="00317815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الرفيق الأعلى</w:t>
            </w:r>
            <w:r w:rsidR="00317815" w:rsidRPr="00FA1B48">
              <w:rPr>
                <w:rtl/>
              </w:rPr>
              <w:t>ٰ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وبأوامر الخلفاء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الأوائ</w:t>
            </w:r>
            <w:r>
              <w:rPr>
                <w:rtl/>
              </w:rPr>
              <w:t>ل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ولم يتوق</w:t>
            </w:r>
            <w:r w:rsidR="006B3271">
              <w:rPr>
                <w:rtl/>
              </w:rPr>
              <w:t>ّ</w:t>
            </w:r>
            <w:r>
              <w:rPr>
                <w:rtl/>
              </w:rPr>
              <w:t>ف إل</w:t>
            </w:r>
            <w:r w:rsidR="006B3271">
              <w:rPr>
                <w:rtl/>
              </w:rPr>
              <w:t>ّ</w:t>
            </w:r>
            <w:r>
              <w:rPr>
                <w:rtl/>
              </w:rPr>
              <w:t xml:space="preserve">ا في عهد عمر بن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عبد العزيز الأ</w:t>
            </w:r>
            <w:r w:rsidR="006B3271">
              <w:rPr>
                <w:rtl/>
              </w:rPr>
              <w:t>ُ</w:t>
            </w:r>
            <w:r w:rsidRPr="000509AA">
              <w:rPr>
                <w:rtl/>
              </w:rPr>
              <w:t>موي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يعرض البحث الأقوال والأسباب التي</w:t>
            </w:r>
            <w:r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 xml:space="preserve">قيلت في </w:t>
            </w:r>
            <w:r>
              <w:rPr>
                <w:rtl/>
              </w:rPr>
              <w:t>هذا المنع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6B3271">
              <w:rPr>
                <w:rtl/>
              </w:rPr>
              <w:t>ّ</w:t>
            </w:r>
            <w:r>
              <w:rPr>
                <w:rtl/>
              </w:rPr>
              <w:t xml:space="preserve"> مناقشتها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وبيان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الرأي المختار فيها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E9635D">
            <w:pPr>
              <w:pStyle w:val="rfdVar"/>
              <w:rPr>
                <w:rtl/>
              </w:rPr>
            </w:pPr>
            <w:r>
              <w:rPr>
                <w:rtl/>
              </w:rPr>
              <w:t>والبحث في الأصل محاضرة للمؤل</w:t>
            </w:r>
            <w:r w:rsidR="006B3271">
              <w:rPr>
                <w:rtl/>
              </w:rPr>
              <w:t>ّ</w:t>
            </w:r>
            <w:r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 xml:space="preserve">ألقيت ضمن </w:t>
            </w:r>
            <w:r>
              <w:rPr>
                <w:rtl/>
              </w:rPr>
              <w:t xml:space="preserve">ندوات أقامها مركز الأبحاث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العقائ</w:t>
            </w:r>
            <w:r>
              <w:rPr>
                <w:rtl/>
              </w:rPr>
              <w:t>دية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وصدر بعد الإجراءات الفنية</w:t>
            </w:r>
            <w:r w:rsidR="006B3271"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A6496" w:rsidRPr="000509AA" w:rsidRDefault="009A6496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 xml:space="preserve">اللازمة ضمن </w:t>
            </w:r>
            <w:r w:rsidRPr="009A6496">
              <w:rPr>
                <w:rStyle w:val="rfdBold2"/>
                <w:rtl/>
              </w:rPr>
              <w:t>سلسلة الندوات العقائدية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463428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مركز الأبحاث العقائدية </w:t>
            </w:r>
            <w:r>
              <w:rPr>
                <w:rtl/>
              </w:rPr>
              <w:t>ـ قم</w:t>
            </w:r>
            <w:r w:rsidR="007A060E">
              <w:rPr>
                <w:rtl/>
              </w:rPr>
              <w:t xml:space="preserve"> /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1420 ه</w:t>
            </w:r>
            <w:r w:rsidR="006B3271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FA2584" w:rsidRPr="000509AA" w:rsidRDefault="00FA2584" w:rsidP="00FA2584">
            <w:pPr>
              <w:pStyle w:val="rfdVar0"/>
              <w:rPr>
                <w:rtl/>
              </w:rPr>
            </w:pPr>
          </w:p>
          <w:p w:rsidR="009A6496" w:rsidRPr="009A6496" w:rsidRDefault="00FA2584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العبادات المالية في الإسلام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عبد الصاحب الشاكري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A5461A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بحث يطرح فكرة مشروع إنشاء</w:t>
            </w:r>
            <w:r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 xml:space="preserve">جمعية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مؤس</w:t>
            </w:r>
            <w:r w:rsidR="006B3271">
              <w:rPr>
                <w:rtl/>
              </w:rPr>
              <w:t>ّ</w:t>
            </w:r>
            <w:r w:rsidRPr="000509AA">
              <w:rPr>
                <w:rtl/>
              </w:rPr>
              <w:t xml:space="preserve">سة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خيرية إسلا</w:t>
            </w:r>
            <w:r>
              <w:rPr>
                <w:rtl/>
              </w:rPr>
              <w:t>مي</w:t>
            </w:r>
            <w:r w:rsidR="006B3271">
              <w:rPr>
                <w:rtl/>
              </w:rPr>
              <w:t>ّ</w:t>
            </w:r>
            <w:r>
              <w:rPr>
                <w:rtl/>
              </w:rPr>
              <w:t>ة عالمية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غير سياسي</w:t>
            </w:r>
            <w:r>
              <w:rPr>
                <w:rtl/>
              </w:rPr>
              <w:t>ة أو طائفية أو إقليمية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باسم : </w:t>
            </w:r>
            <w:r w:rsidR="006B3271">
              <w:rPr>
                <w:rtl/>
              </w:rPr>
              <w:br/>
            </w:r>
            <w:r w:rsidR="008767F4" w:rsidRPr="000509AA">
              <w:rPr>
                <w:rtl/>
              </w:rPr>
              <w:t>«</w:t>
            </w:r>
            <w:r w:rsidR="00FA2584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مج</w:t>
            </w:r>
            <w:r>
              <w:rPr>
                <w:rtl/>
              </w:rPr>
              <w:t>لس أ</w:t>
            </w:r>
            <w:r w:rsidR="006B3271">
              <w:rPr>
                <w:rtl/>
              </w:rPr>
              <w:t>ُ</w:t>
            </w:r>
            <w:r>
              <w:rPr>
                <w:rtl/>
              </w:rPr>
              <w:t>مناء بيت المال الإسلامي</w:t>
            </w:r>
            <w:r w:rsidR="00FA2584">
              <w:rPr>
                <w:rFonts w:hint="cs"/>
                <w:rtl/>
              </w:rPr>
              <w:t xml:space="preserve"> </w:t>
            </w:r>
            <w:r w:rsidR="008767F4">
              <w:rPr>
                <w:rtl/>
              </w:rPr>
              <w:t>»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محو</w:t>
            </w:r>
            <w:r>
              <w:rPr>
                <w:rtl/>
              </w:rPr>
              <w:t>رها العام العمل الخيري الطوعي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تنظيم ا</w:t>
            </w:r>
            <w:r>
              <w:rPr>
                <w:rtl/>
              </w:rPr>
              <w:t>لعلاقة بين المسلمين في العالم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إيصال أموال البر</w:t>
            </w:r>
            <w:r w:rsidR="006B3271">
              <w:rPr>
                <w:rtl/>
              </w:rPr>
              <w:t>ّ</w:t>
            </w:r>
            <w:r w:rsidRPr="000509AA">
              <w:rPr>
                <w:rtl/>
              </w:rPr>
              <w:t xml:space="preserve"> والإحسان إلى</w:t>
            </w:r>
            <w:r w:rsidR="006B3271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مواقعها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6B3271">
              <w:rPr>
                <w:rtl/>
              </w:rPr>
              <w:br/>
            </w:r>
            <w:r w:rsidRPr="000509AA">
              <w:rPr>
                <w:rtl/>
              </w:rPr>
              <w:t>والتنسيق مع المؤس</w:t>
            </w:r>
            <w:r w:rsidR="00A5461A">
              <w:rPr>
                <w:rtl/>
              </w:rPr>
              <w:t>ّ</w:t>
            </w:r>
            <w:r w:rsidRPr="000509AA">
              <w:rPr>
                <w:rtl/>
              </w:rPr>
              <w:t>سات والجمعيات</w:t>
            </w:r>
            <w:r>
              <w:rPr>
                <w:rtl/>
              </w:rPr>
              <w:t xml:space="preserve">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الإسلامي</w:t>
            </w:r>
            <w:r w:rsidR="00A5461A">
              <w:rPr>
                <w:rtl/>
              </w:rPr>
              <w:t>ّ</w:t>
            </w:r>
            <w:r w:rsidRPr="000509AA">
              <w:rPr>
                <w:rtl/>
              </w:rPr>
              <w:t>ة لتحقيق أفضل</w:t>
            </w:r>
            <w:r>
              <w:rPr>
                <w:rtl/>
              </w:rPr>
              <w:t xml:space="preserve"> صيغ التعاون في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أوجه النشاطات المختلفة</w:t>
            </w:r>
            <w:r w:rsidR="00F26704">
              <w:rPr>
                <w:rtl/>
              </w:rPr>
              <w:t xml:space="preserve"> . .</w:t>
            </w:r>
            <w:r>
              <w:rPr>
                <w:rtl/>
              </w:rPr>
              <w:t xml:space="preserve"> هدفها العام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جمع الحقوق والعطاءات والمساعدات</w:t>
            </w:r>
            <w:r>
              <w:rPr>
                <w:rtl/>
              </w:rPr>
              <w:t xml:space="preserve">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المالية الش</w:t>
            </w:r>
            <w:r>
              <w:rPr>
                <w:rtl/>
              </w:rPr>
              <w:t>رعية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وإنفاقها في أبوابها التي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أمرت ب</w:t>
            </w:r>
            <w:r>
              <w:rPr>
                <w:rtl/>
              </w:rPr>
              <w:t xml:space="preserve">ها الشريعة السمحاء </w:t>
            </w:r>
            <w:r w:rsidR="00A5461A">
              <w:rPr>
                <w:rtl/>
              </w:rPr>
              <w:t>؛</w:t>
            </w:r>
            <w:r>
              <w:rPr>
                <w:rtl/>
              </w:rPr>
              <w:t xml:space="preserve"> وفق تعاليم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الدين الحنيف والمذاهب الشرعية وفتاوى</w:t>
            </w:r>
            <w:r w:rsidR="00A5461A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وتوجيهات الفقهاء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تعرض فصول الكتاب الأ</w:t>
            </w:r>
            <w:r w:rsidR="00A5461A">
              <w:rPr>
                <w:rtl/>
              </w:rPr>
              <w:t>ُ</w:t>
            </w:r>
            <w:r w:rsidRPr="000509AA">
              <w:rPr>
                <w:rtl/>
              </w:rPr>
              <w:t>ولى</w:t>
            </w:r>
            <w:r w:rsidR="00A5461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الآيات</w:t>
            </w:r>
            <w:r>
              <w:rPr>
                <w:rtl/>
              </w:rPr>
              <w:t xml:space="preserve">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القرآنية الخاص</w:t>
            </w:r>
            <w:r w:rsidR="00A5461A">
              <w:rPr>
                <w:rtl/>
              </w:rPr>
              <w:t>ّ</w:t>
            </w:r>
            <w:r w:rsidRPr="000509AA">
              <w:rPr>
                <w:rtl/>
              </w:rPr>
              <w:t>ة بالإنفاق والزكاة والجهاد</w:t>
            </w:r>
            <w:r>
              <w:rPr>
                <w:rtl/>
              </w:rPr>
              <w:t xml:space="preserve">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 xml:space="preserve">بالمال </w:t>
            </w:r>
            <w:r>
              <w:rPr>
                <w:rtl/>
              </w:rPr>
              <w:t>والنفس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كمظاهر أساسية للعبادات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الما</w:t>
            </w:r>
            <w:r>
              <w:rPr>
                <w:rtl/>
              </w:rPr>
              <w:t>لية في الإسلام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إضافة إلى</w:t>
            </w:r>
            <w:r w:rsidR="00A5461A" w:rsidRPr="00FA1B48">
              <w:rPr>
                <w:rtl/>
              </w:rPr>
              <w:t>ٰ</w:t>
            </w:r>
            <w:r>
              <w:rPr>
                <w:rtl/>
              </w:rPr>
              <w:t xml:space="preserve"> نصوص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 xml:space="preserve">مختارة لبعض الفقهاء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على</w:t>
            </w:r>
            <w:r w:rsidR="00A5461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اختلاف</w:t>
            </w:r>
            <w:r w:rsidR="00A5461A">
              <w:rPr>
                <w:rtl/>
              </w:rPr>
              <w:t xml:space="preserve"> </w:t>
            </w:r>
            <w:r w:rsidR="00A5461A">
              <w:rPr>
                <w:rtl/>
              </w:rPr>
              <w:br/>
            </w:r>
          </w:p>
        </w:tc>
      </w:tr>
    </w:tbl>
    <w:p w:rsidR="00E8406B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EC0132">
        <w:tc>
          <w:tcPr>
            <w:tcW w:w="2400" w:type="pct"/>
            <w:shd w:val="clear" w:color="auto" w:fill="auto"/>
          </w:tcPr>
          <w:p w:rsidR="009A6496" w:rsidRPr="000509AA" w:rsidRDefault="009A6496" w:rsidP="00CB2E57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مدارسهم الفكري</w:t>
            </w:r>
            <w:r w:rsidR="00A5461A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>
              <w:rPr>
                <w:rtl/>
              </w:rPr>
              <w:t xml:space="preserve"> ـ والباحثين من ذوي </w:t>
            </w:r>
            <w:r w:rsidR="00A5461A">
              <w:rPr>
                <w:rtl/>
              </w:rPr>
              <w:br/>
            </w:r>
            <w:r w:rsidRPr="000509AA">
              <w:rPr>
                <w:rtl/>
              </w:rPr>
              <w:t>الاختصاص لإلقاء الضوء على</w:t>
            </w:r>
            <w:r w:rsidR="00CB2E57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أهمي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ومكان</w:t>
            </w:r>
            <w:r>
              <w:rPr>
                <w:rtl/>
              </w:rPr>
              <w:t>ة هذه العبادات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كما عرضت نماذج </w:t>
            </w:r>
            <w:r w:rsidR="00CB2E57">
              <w:rPr>
                <w:rtl/>
              </w:rPr>
              <w:br/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كأمثلة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لمؤس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>سات خيري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>ة عاملة الآن</w:t>
            </w:r>
            <w:r w:rsidR="00F26704">
              <w:rPr>
                <w:rtl/>
              </w:rPr>
              <w:t xml:space="preserve"> . .</w:t>
            </w:r>
            <w:r w:rsidR="00CB2E57"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فيما عرضت فصوله اللاحقة تفصيلات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الم</w:t>
            </w:r>
            <w:r>
              <w:rPr>
                <w:rtl/>
              </w:rPr>
              <w:t>شروع المقترح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موجبات التأسيس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والنظام الد</w:t>
            </w:r>
            <w:r>
              <w:rPr>
                <w:rtl/>
              </w:rPr>
              <w:t>اخلي : الهيكل العام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الأهداف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 xml:space="preserve">الأعضاء </w:t>
            </w:r>
            <w:r>
              <w:rPr>
                <w:rtl/>
              </w:rPr>
              <w:t>(</w:t>
            </w:r>
            <w:r w:rsidR="00EC013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محسنون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مجاهدون بأعمالهم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الإنسانية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مؤس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>سات وجمعيات إسلامية</w:t>
            </w:r>
            <w:r w:rsidR="00EC013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 w:rsidR="00CB2E57"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والتوصيات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نشر : دار النشر والاستشارات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 xml:space="preserve">التكنولوجية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لندن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1420 ه</w:t>
            </w:r>
            <w:r w:rsidR="00CB2E57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EC0132" w:rsidRPr="000509AA" w:rsidRDefault="00EC0132" w:rsidP="00EC0132">
            <w:pPr>
              <w:pStyle w:val="rfdVar0"/>
              <w:rPr>
                <w:rtl/>
              </w:rPr>
            </w:pPr>
          </w:p>
          <w:p w:rsidR="009A6496" w:rsidRPr="00EC0132" w:rsidRDefault="00EC0132" w:rsidP="00E9635D">
            <w:pPr>
              <w:pStyle w:val="rfdNormal0"/>
              <w:rPr>
                <w:rStyle w:val="rfdBold2"/>
                <w:rtl/>
              </w:rPr>
            </w:pPr>
            <w:r w:rsidRPr="00EC0132">
              <w:rPr>
                <w:rStyle w:val="rfdBold2"/>
              </w:rPr>
              <w:sym w:font="Wingdings 2" w:char="F0F5"/>
            </w:r>
            <w:r w:rsidR="009A6496" w:rsidRPr="00EC0132">
              <w:rPr>
                <w:rStyle w:val="rfdBold2"/>
                <w:rtl/>
              </w:rPr>
              <w:t xml:space="preserve"> حياة قمر بني هاشم </w:t>
            </w:r>
            <w:r w:rsidR="009A6496" w:rsidRPr="00EC0132">
              <w:rPr>
                <w:rStyle w:val="rfdAlaem"/>
                <w:rtl/>
              </w:rPr>
              <w:t>عليه‌السلام</w:t>
            </w:r>
            <w:r w:rsidR="00F26704" w:rsidRPr="00EC0132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الشيخ عوض علي الشريفي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عرض مختصر لسيرة وحياة العبد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الصالح العب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 xml:space="preserve">اس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ا</w:t>
            </w:r>
            <w:r>
              <w:rPr>
                <w:rtl/>
              </w:rPr>
              <w:t xml:space="preserve">بن الإمام أمير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المؤمنين علي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أخي السبطين الإمامين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 xml:space="preserve">الحسن والحسين </w:t>
            </w:r>
            <w:r w:rsidRPr="000509AA">
              <w:rPr>
                <w:rStyle w:val="rfdAlaem"/>
                <w:rtl/>
              </w:rPr>
              <w:t>عليهما‌السلام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الشهيد مع إخوته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ف</w:t>
            </w:r>
            <w:r>
              <w:rPr>
                <w:rtl/>
              </w:rPr>
              <w:t>ي واقعة الطف</w:t>
            </w:r>
            <w:r w:rsidR="00CB2E57">
              <w:rPr>
                <w:rtl/>
              </w:rPr>
              <w:t>ّ</w:t>
            </w:r>
            <w:r>
              <w:rPr>
                <w:rtl/>
              </w:rPr>
              <w:t xml:space="preserve"> في كربلاء دفاعا</w:t>
            </w:r>
            <w:r w:rsidR="00CB2E57">
              <w:rPr>
                <w:rtl/>
              </w:rPr>
              <w:t>ً</w:t>
            </w:r>
            <w:r>
              <w:rPr>
                <w:rtl/>
              </w:rPr>
              <w:t xml:space="preserve"> عن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ال</w:t>
            </w:r>
            <w:r>
              <w:rPr>
                <w:rtl/>
              </w:rPr>
              <w:t>دين والعقيدة وعن إمام زمانه سي</w:t>
            </w:r>
            <w:r w:rsidR="00CB2E57">
              <w:rPr>
                <w:rtl/>
              </w:rPr>
              <w:t>ّ</w:t>
            </w:r>
            <w:r>
              <w:rPr>
                <w:rtl/>
              </w:rPr>
              <w:t xml:space="preserve">د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 xml:space="preserve">الشهداء أبي عبد الله الحسين </w:t>
            </w:r>
            <w:r w:rsidRPr="000509AA">
              <w:rPr>
                <w:rStyle w:val="rfdAlaem"/>
                <w:rtl/>
              </w:rPr>
              <w:t>عليه‌السلام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CB2E57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يشت</w:t>
            </w:r>
            <w:r>
              <w:rPr>
                <w:rtl/>
              </w:rPr>
              <w:t>مل على</w:t>
            </w:r>
            <w:r w:rsidR="00CB2E57" w:rsidRPr="00FA1B48">
              <w:rPr>
                <w:rtl/>
              </w:rPr>
              <w:t>ٰ</w:t>
            </w:r>
            <w:r>
              <w:rPr>
                <w:rtl/>
              </w:rPr>
              <w:t xml:space="preserve"> ذكر : أبيه الإمام علي بن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 xml:space="preserve">أبي طالب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ونبذة يسيرة من فضائله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وأ</w:t>
            </w:r>
            <w:r w:rsidR="00CB2E57">
              <w:rPr>
                <w:rtl/>
              </w:rPr>
              <w:t>ُ</w:t>
            </w:r>
            <w:r w:rsidRPr="000509AA">
              <w:rPr>
                <w:rtl/>
              </w:rPr>
              <w:t>م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>ه أ</w:t>
            </w:r>
            <w:r w:rsidR="00CB2E57">
              <w:rPr>
                <w:rtl/>
              </w:rPr>
              <w:t>ُ</w:t>
            </w:r>
            <w:r w:rsidRPr="000509AA">
              <w:rPr>
                <w:rtl/>
              </w:rPr>
              <w:t>م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 xml:space="preserve"> ال</w:t>
            </w:r>
            <w:r>
              <w:rPr>
                <w:rtl/>
              </w:rPr>
              <w:t xml:space="preserve">بنين فاطمة الكلابية بنت حزام بن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خالد بن ربيعة ومنزلتها الرفيعة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أعمامه</w:t>
            </w:r>
            <w:r w:rsidR="00CB2E57"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A6496" w:rsidRPr="000509AA" w:rsidRDefault="009A6496" w:rsidP="00CB2E57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وأخوا</w:t>
            </w:r>
            <w:r>
              <w:rPr>
                <w:rtl/>
              </w:rPr>
              <w:t>له وأجداده لأ</w:t>
            </w:r>
            <w:r w:rsidR="00CB2E57">
              <w:rPr>
                <w:rtl/>
              </w:rPr>
              <w:t>ُ</w:t>
            </w:r>
            <w:r>
              <w:rPr>
                <w:rtl/>
              </w:rPr>
              <w:t>م</w:t>
            </w:r>
            <w:r w:rsidR="00CB2E57">
              <w:rPr>
                <w:rtl/>
              </w:rPr>
              <w:t>ّ</w:t>
            </w:r>
            <w:r>
              <w:rPr>
                <w:rtl/>
              </w:rPr>
              <w:t>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ولادته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كناه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وألقابه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إخوته وأخواته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نشأته وصفاته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والعب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 xml:space="preserve">اس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في نظر الأئم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 xml:space="preserve">ة </w:t>
            </w:r>
            <w:r w:rsidRPr="000509AA">
              <w:rPr>
                <w:rStyle w:val="rfdAlaem"/>
                <w:rtl/>
              </w:rPr>
              <w:t>عليهم‌السلام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كراماته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استشهاده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ومشهد رأسه الشريف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وكف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>يه الشريفتين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صدر في دمشق سنة 1419 ه</w:t>
            </w:r>
            <w:r w:rsidR="00CB2E57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EC0132" w:rsidRPr="000509AA" w:rsidRDefault="00EC0132" w:rsidP="00EC0132">
            <w:pPr>
              <w:pStyle w:val="rfdVar0"/>
              <w:rPr>
                <w:rtl/>
              </w:rPr>
            </w:pPr>
          </w:p>
          <w:p w:rsidR="009A6496" w:rsidRPr="009A6496" w:rsidRDefault="00EC0132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دائرة المعارف الحسينية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EC0132" w:rsidRDefault="00EC0132" w:rsidP="00E9635D">
            <w:pPr>
              <w:pStyle w:val="rfdNormal0"/>
              <w:rPr>
                <w:rStyle w:val="rfdBold2"/>
                <w:rtl/>
              </w:rPr>
            </w:pPr>
            <w:r w:rsidRPr="00EC0132">
              <w:rPr>
                <w:rStyle w:val="rfdBold2"/>
              </w:rPr>
              <w:sym w:font="Wingdings 2" w:char="F0F5"/>
            </w:r>
            <w:r w:rsidR="009A6496" w:rsidRPr="00EC0132">
              <w:rPr>
                <w:rStyle w:val="rfdBold2"/>
                <w:rtl/>
              </w:rPr>
              <w:t xml:space="preserve"> الحسين </w:t>
            </w:r>
            <w:r w:rsidR="009A6496" w:rsidRPr="00EC0132">
              <w:rPr>
                <w:rStyle w:val="rfdAlaem"/>
                <w:rtl/>
              </w:rPr>
              <w:t>عليه‌السلام</w:t>
            </w:r>
            <w:r w:rsidR="009A6496" w:rsidRPr="00EC0132">
              <w:rPr>
                <w:rStyle w:val="rfdBold2"/>
                <w:rtl/>
              </w:rPr>
              <w:t xml:space="preserve"> والتشريع الإسلامي</w:t>
            </w:r>
            <w:r w:rsidR="00C51724" w:rsidRPr="00EC0132">
              <w:rPr>
                <w:rStyle w:val="rfdBold2"/>
                <w:rtl/>
              </w:rPr>
              <w:t xml:space="preserve"> ،</w:t>
            </w:r>
            <w:r w:rsidR="009A6496" w:rsidRPr="00EC0132">
              <w:rPr>
                <w:rStyle w:val="rfdBold2"/>
                <w:rtl/>
              </w:rPr>
              <w:t xml:space="preserve"> </w:t>
            </w:r>
            <w:r w:rsidR="00CB2E57" w:rsidRPr="00EC0132">
              <w:rPr>
                <w:rStyle w:val="rfdBold2"/>
                <w:rtl/>
              </w:rPr>
              <w:br/>
            </w:r>
            <w:r w:rsidR="009A6496" w:rsidRPr="00EC0132">
              <w:rPr>
                <w:rStyle w:val="rfdBold2"/>
                <w:rtl/>
              </w:rPr>
              <w:t>ج 1</w:t>
            </w:r>
            <w:r w:rsidR="00F26704" w:rsidRPr="00EC0132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محم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>د صادق محم</w:t>
            </w:r>
            <w:r w:rsidR="00CB2E57">
              <w:rPr>
                <w:rtl/>
              </w:rPr>
              <w:t>ّ</w:t>
            </w:r>
            <w:r w:rsidRPr="000509AA">
              <w:rPr>
                <w:rtl/>
              </w:rPr>
              <w:t>د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الكرباسي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أحد أجزاء هذه الموسوعة الحسينية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ا</w:t>
            </w:r>
            <w:r>
              <w:rPr>
                <w:rtl/>
              </w:rPr>
              <w:t>لضخمة التي قد تصل إلى</w:t>
            </w:r>
            <w:r w:rsidR="00CB2E57" w:rsidRPr="00FA1B48">
              <w:rPr>
                <w:rtl/>
              </w:rPr>
              <w:t>ٰ</w:t>
            </w:r>
            <w:r>
              <w:rPr>
                <w:rtl/>
              </w:rPr>
              <w:t xml:space="preserve"> 500 جزء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B2E57">
              <w:rPr>
                <w:rtl/>
              </w:rPr>
              <w:br/>
            </w:r>
            <w:r w:rsidRPr="000509AA">
              <w:rPr>
                <w:rtl/>
              </w:rPr>
              <w:t>والمشتمل</w:t>
            </w:r>
            <w:r>
              <w:rPr>
                <w:rtl/>
              </w:rPr>
              <w:t>ة على</w:t>
            </w:r>
            <w:r w:rsidR="00CB2E57" w:rsidRPr="00FA1B48">
              <w:rPr>
                <w:rtl/>
              </w:rPr>
              <w:t>ٰ</w:t>
            </w:r>
            <w:r>
              <w:rPr>
                <w:rtl/>
              </w:rPr>
              <w:t xml:space="preserve"> كل</w:t>
            </w:r>
            <w:r w:rsidR="00CB2E57">
              <w:rPr>
                <w:rtl/>
              </w:rPr>
              <w:t>ّ</w:t>
            </w:r>
            <w:r>
              <w:rPr>
                <w:rtl/>
              </w:rPr>
              <w:t xml:space="preserve"> ما يتعل</w:t>
            </w:r>
            <w:r w:rsidR="00CC7ECD">
              <w:rPr>
                <w:rtl/>
              </w:rPr>
              <w:t>ّ</w:t>
            </w:r>
            <w:r>
              <w:rPr>
                <w:rtl/>
              </w:rPr>
              <w:t xml:space="preserve">ق بالإمام السبط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 xml:space="preserve">الشهيد أبي عبد الله الحسين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ونهضته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المباركة و</w:t>
            </w:r>
            <w:r>
              <w:rPr>
                <w:rtl/>
              </w:rPr>
              <w:t>سيرته وأنصاره الكرام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ودراستها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من جميع الجوانب التاريخية والعلمي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والأدبي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ة والتراثية والسياسية وغيرها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CC7EC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وهو الأو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ل من عد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 xml:space="preserve">ة أجزاء </w:t>
            </w:r>
            <w:r>
              <w:rPr>
                <w:rtl/>
              </w:rPr>
              <w:t xml:space="preserve">ـ ضمن هذه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الموسوعة</w:t>
            </w:r>
            <w:r>
              <w:rPr>
                <w:rtl/>
              </w:rPr>
              <w:t xml:space="preserve"> ـ</w:t>
            </w:r>
            <w:r w:rsidRPr="000509AA">
              <w:rPr>
                <w:rtl/>
              </w:rPr>
              <w:t xml:space="preserve"> تتناول دور الإمام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في</w:t>
            </w:r>
            <w:r w:rsidR="00444449"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التشريع الإسلامي بشكل مستدل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 xml:space="preserve"> وموث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ق</w:t>
            </w:r>
            <w:r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وم</w:t>
            </w:r>
            <w:r>
              <w:rPr>
                <w:rtl/>
              </w:rPr>
              <w:t>قارن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ويدور محورها حول استنباط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الحكم الشرعي من تصر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 xml:space="preserve">فات الإمام </w:t>
            </w:r>
            <w:r w:rsidRPr="000509AA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>
              <w:rPr>
                <w:rtl/>
              </w:rPr>
              <w:t>بشكل عام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إذ هو أحد المعصومين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 xml:space="preserve">الأربعة عشر </w:t>
            </w:r>
            <w:r w:rsidRPr="000509AA">
              <w:rPr>
                <w:rStyle w:val="rfdAlaem"/>
                <w:rtl/>
              </w:rPr>
              <w:t>عليهم‌السلام</w:t>
            </w:r>
            <w:r w:rsidRPr="000509AA">
              <w:rPr>
                <w:rtl/>
              </w:rPr>
              <w:t xml:space="preserve"> ال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ذين تعد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 xml:space="preserve"> كل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 xml:space="preserve"> تصر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فاتهم</w:t>
            </w:r>
            <w:r w:rsidR="00CC7ECD"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</w:p>
        </w:tc>
      </w:tr>
    </w:tbl>
    <w:p w:rsidR="00D33F27" w:rsidRDefault="00D33F27" w:rsidP="000509AA">
      <w:pPr>
        <w:rPr>
          <w:rtl/>
        </w:rPr>
        <w:sectPr w:rsidR="00D33F27" w:rsidSect="00600DF3">
          <w:headerReference w:type="even" r:id="rId452"/>
          <w:headerReference w:type="default" r:id="rId453"/>
          <w:headerReference w:type="first" r:id="rId454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8406B" w:rsidRPr="000509AA" w:rsidRDefault="000509AA" w:rsidP="00D33F2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39607D">
        <w:tc>
          <w:tcPr>
            <w:tcW w:w="2400" w:type="pct"/>
            <w:shd w:val="clear" w:color="auto" w:fill="auto"/>
          </w:tcPr>
          <w:p w:rsidR="009A6496" w:rsidRPr="000509AA" w:rsidRDefault="009A6496" w:rsidP="00CC7EC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حج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ة في</w:t>
            </w:r>
            <w:r>
              <w:rPr>
                <w:rtl/>
              </w:rPr>
              <w:t xml:space="preserve"> الشريعة </w:t>
            </w:r>
            <w:r w:rsidR="00CC7ECD">
              <w:rPr>
                <w:rtl/>
              </w:rPr>
              <w:t>؛</w:t>
            </w:r>
            <w:r>
              <w:rPr>
                <w:rtl/>
              </w:rPr>
              <w:t xml:space="preserve"> لأن</w:t>
            </w:r>
            <w:r w:rsidR="00CC7ECD">
              <w:rPr>
                <w:rtl/>
              </w:rPr>
              <w:t>ّ</w:t>
            </w:r>
            <w:r>
              <w:rPr>
                <w:rtl/>
              </w:rPr>
              <w:t>هم حجج الله ال</w:t>
            </w:r>
            <w:r w:rsidR="00CC7ECD">
              <w:rPr>
                <w:rtl/>
              </w:rPr>
              <w:t>ّ</w:t>
            </w:r>
            <w:r>
              <w:rPr>
                <w:rtl/>
              </w:rPr>
              <w:t xml:space="preserve">ذين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فرض طاعتهم على</w:t>
            </w:r>
            <w:r w:rsidR="00CC7ECD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الناس</w:t>
            </w:r>
            <w:r w:rsidR="00F26704">
              <w:rPr>
                <w:rtl/>
              </w:rPr>
              <w:t xml:space="preserve"> .</w:t>
            </w:r>
          </w:p>
          <w:p w:rsidR="00CC7ECD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يبحث هذا الجزء </w:t>
            </w:r>
            <w:r>
              <w:rPr>
                <w:rtl/>
              </w:rPr>
              <w:t xml:space="preserve">ـ كمدخل وتمهيد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 xml:space="preserve">للموضوع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الجوانب المتعل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قة بالتشريع</w:t>
            </w:r>
            <w:r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ب</w:t>
            </w:r>
            <w:r>
              <w:rPr>
                <w:rtl/>
              </w:rPr>
              <w:t>شكل موجز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وقد تضم</w:t>
            </w:r>
            <w:r w:rsidR="00CC7ECD">
              <w:rPr>
                <w:rtl/>
              </w:rPr>
              <w:t>ّ</w:t>
            </w:r>
            <w:r>
              <w:rPr>
                <w:rtl/>
              </w:rPr>
              <w:t>نت عد</w:t>
            </w:r>
            <w:r w:rsidR="00CC7ECD">
              <w:rPr>
                <w:rtl/>
              </w:rPr>
              <w:t>ّ</w:t>
            </w:r>
            <w:r>
              <w:rPr>
                <w:rtl/>
              </w:rPr>
              <w:t>ة أ</w:t>
            </w:r>
            <w:r w:rsidR="00CC7ECD">
              <w:rPr>
                <w:rtl/>
              </w:rPr>
              <w:t>ُ</w:t>
            </w:r>
            <w:r>
              <w:rPr>
                <w:rtl/>
              </w:rPr>
              <w:t>مور :</w:t>
            </w:r>
          </w:p>
          <w:p w:rsidR="009A6496" w:rsidRPr="000509AA" w:rsidRDefault="009A6496" w:rsidP="00CC7EC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حقيقة التشريع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آراء ونظريات فيه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 xml:space="preserve">التشريع </w:t>
            </w:r>
            <w:r>
              <w:rPr>
                <w:rtl/>
              </w:rPr>
              <w:t>والمشر</w:t>
            </w:r>
            <w:r w:rsidR="00CC7ECD">
              <w:rPr>
                <w:rtl/>
              </w:rPr>
              <w:t>ّ</w:t>
            </w:r>
            <w:r>
              <w:rPr>
                <w:rtl/>
              </w:rPr>
              <w:t>ع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هدف التشريع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قيمته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تاريخه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شرائع الأنبياء </w:t>
            </w:r>
            <w:r w:rsidR="007A060E">
              <w:rPr>
                <w:rtl/>
              </w:rPr>
              <w:t xml:space="preserve">[ </w:t>
            </w:r>
            <w:r w:rsidRPr="000509AA">
              <w:rPr>
                <w:rtl/>
              </w:rPr>
              <w:t>آدم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نوح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إبراهيم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موسى</w:t>
            </w:r>
            <w:r w:rsidR="00CC7ECD" w:rsidRPr="00FA1B48">
              <w:rPr>
                <w:rtl/>
              </w:rPr>
              <w:t>ٰ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عيسى</w:t>
            </w:r>
            <w:r w:rsidR="00CC7ECD" w:rsidRPr="00FA1B48">
              <w:rPr>
                <w:rtl/>
              </w:rPr>
              <w:t>ٰ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ورسولنا الأكرم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صلوات الله وسلامه عليهم أجمعين</w:t>
            </w:r>
            <w:r w:rsidR="007A060E">
              <w:rPr>
                <w:rtl/>
              </w:rPr>
              <w:t xml:space="preserve"> ]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شرائ</w:t>
            </w:r>
            <w:r>
              <w:rPr>
                <w:rtl/>
              </w:rPr>
              <w:t>ع أ</w:t>
            </w:r>
            <w:r w:rsidR="00CC7ECD">
              <w:rPr>
                <w:rtl/>
              </w:rPr>
              <w:t>ُ</w:t>
            </w:r>
            <w:r>
              <w:rPr>
                <w:rtl/>
              </w:rPr>
              <w:t>خرى</w:t>
            </w:r>
            <w:r w:rsidR="00CC7ECD" w:rsidRPr="00FA1B48">
              <w:rPr>
                <w:rtl/>
              </w:rPr>
              <w:t>ٰ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نظرة فقهاء القانون إلى</w:t>
            </w:r>
            <w:r w:rsidR="00CC7ECD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مصدر التشريع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الأنظمة السائدة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الشريعة</w:t>
            </w:r>
            <w:r w:rsidR="00444449">
              <w:rPr>
                <w:rtl/>
              </w:rPr>
              <w:t xml:space="preserve">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الإسل</w:t>
            </w:r>
            <w:r>
              <w:rPr>
                <w:rtl/>
              </w:rPr>
              <w:t>امية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تاريخها وتطو</w:t>
            </w:r>
            <w:r w:rsidR="00CC7ECD">
              <w:rPr>
                <w:rtl/>
              </w:rPr>
              <w:t>ّ</w:t>
            </w:r>
            <w:r>
              <w:rPr>
                <w:rtl/>
              </w:rPr>
              <w:t>رها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ومصادر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التشريع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المركز الحسيني للدراسات </w:t>
            </w:r>
            <w:r>
              <w:rPr>
                <w:rtl/>
              </w:rPr>
              <w:t xml:space="preserve">ـ </w:t>
            </w:r>
            <w:r w:rsidR="00CC7ECD">
              <w:rPr>
                <w:rtl/>
              </w:rPr>
              <w:br/>
            </w:r>
            <w:r w:rsidRPr="000509AA">
              <w:rPr>
                <w:rtl/>
              </w:rPr>
              <w:t>لندن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1421 ه</w:t>
            </w:r>
            <w:r w:rsidR="00CC7ECD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39607D" w:rsidRPr="000509AA" w:rsidRDefault="0039607D" w:rsidP="0039607D">
            <w:pPr>
              <w:pStyle w:val="rfdVar0"/>
              <w:rPr>
                <w:rtl/>
              </w:rPr>
            </w:pPr>
          </w:p>
          <w:p w:rsidR="009A6496" w:rsidRPr="009A6496" w:rsidRDefault="0039607D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آية المباهلة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السي</w:t>
            </w:r>
            <w:r w:rsidR="00CC7ECD">
              <w:rPr>
                <w:rtl/>
              </w:rPr>
              <w:t>ّ</w:t>
            </w:r>
            <w:r w:rsidRPr="000509AA">
              <w:rPr>
                <w:rtl/>
              </w:rPr>
              <w:t>د علي الحسيني الميلاني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81537A">
            <w:pPr>
              <w:pStyle w:val="rfdVar"/>
              <w:rPr>
                <w:rtl/>
              </w:rPr>
            </w:pPr>
            <w:r>
              <w:rPr>
                <w:rtl/>
              </w:rPr>
              <w:t>كتي</w:t>
            </w:r>
            <w:r w:rsidR="0081537A">
              <w:rPr>
                <w:rtl/>
              </w:rPr>
              <w:t>ّ</w:t>
            </w:r>
            <w:r>
              <w:rPr>
                <w:rtl/>
              </w:rPr>
              <w:t>ب يشتمل على</w:t>
            </w:r>
            <w:r w:rsidR="0081537A" w:rsidRPr="00FA1B48">
              <w:rPr>
                <w:rtl/>
              </w:rPr>
              <w:t>ٰ</w:t>
            </w:r>
            <w:r>
              <w:rPr>
                <w:rtl/>
              </w:rPr>
              <w:t xml:space="preserve"> بحث مختصر في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دلالات الآية 61 من سورة آل عمران</w:t>
            </w:r>
            <w:r w:rsidR="00444449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المباركة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المعروفة بآية المباهلة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81537A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</w:t>
            </w:r>
            <w:r>
              <w:rPr>
                <w:rtl/>
              </w:rPr>
              <w:t>ضم</w:t>
            </w:r>
            <w:r w:rsidR="0081537A">
              <w:rPr>
                <w:rtl/>
              </w:rPr>
              <w:t>ّ</w:t>
            </w:r>
            <w:r>
              <w:rPr>
                <w:rtl/>
              </w:rPr>
              <w:t>نت مقد</w:t>
            </w:r>
            <w:r w:rsidR="0081537A">
              <w:rPr>
                <w:rtl/>
              </w:rPr>
              <w:t>ّ</w:t>
            </w:r>
            <w:r>
              <w:rPr>
                <w:rtl/>
              </w:rPr>
              <w:t>ماته الثلاث : كيفية بحث</w:t>
            </w:r>
            <w:r w:rsidR="0081537A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المسائل على</w:t>
            </w:r>
            <w:r w:rsidR="0081537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أ</w:t>
            </w:r>
            <w:r w:rsidR="0081537A">
              <w:rPr>
                <w:rtl/>
              </w:rPr>
              <w:t>ُ</w:t>
            </w:r>
            <w:r w:rsidRPr="000509AA">
              <w:rPr>
                <w:rtl/>
              </w:rPr>
              <w:t>سس متقنة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الاستدلال</w:t>
            </w:r>
            <w:r w:rsidR="00444449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بالكتاب</w:t>
            </w:r>
            <w:r>
              <w:rPr>
                <w:rtl/>
              </w:rPr>
              <w:t xml:space="preserve"> والعقل والس</w:t>
            </w:r>
            <w:r w:rsidR="0081537A">
              <w:rPr>
                <w:rtl/>
              </w:rPr>
              <w:t>ُ</w:t>
            </w:r>
            <w:r>
              <w:rPr>
                <w:rtl/>
              </w:rPr>
              <w:t>ن</w:t>
            </w:r>
            <w:r w:rsidR="0081537A">
              <w:rPr>
                <w:rtl/>
              </w:rPr>
              <w:t>ّ</w:t>
            </w:r>
            <w:r>
              <w:rPr>
                <w:rtl/>
              </w:rPr>
              <w:t>ة المطه</w:t>
            </w:r>
            <w:r w:rsidR="0081537A">
              <w:rPr>
                <w:rtl/>
              </w:rPr>
              <w:t>ّ</w:t>
            </w:r>
            <w:r>
              <w:rPr>
                <w:rtl/>
              </w:rPr>
              <w:t>رة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وأهمية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البحث عن الإمامة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كما تضم</w:t>
            </w:r>
            <w:r w:rsidR="0039607D">
              <w:rPr>
                <w:rFonts w:hint="cs"/>
                <w:rtl/>
              </w:rPr>
              <w:t>ّ</w:t>
            </w:r>
            <w:r w:rsidRPr="000509AA">
              <w:rPr>
                <w:rtl/>
              </w:rPr>
              <w:t>نت فقراته :</w:t>
            </w:r>
            <w:r w:rsidR="0081537A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A6496" w:rsidRPr="000509AA" w:rsidRDefault="009A6496" w:rsidP="0081537A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 xml:space="preserve">دوران أفضلية خليفة رسول الله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بين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الإمام علي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وأبي بكر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دلالة الآية</w:t>
            </w:r>
            <w:r w:rsidR="00444449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الشريفة على</w:t>
            </w:r>
            <w:r w:rsidR="0081537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إمامة الإمام علي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بعد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 xml:space="preserve">تعيين من خرج للمباهلة مع الرسول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ورد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 xml:space="preserve"> ا</w:t>
            </w:r>
            <w:r>
              <w:rPr>
                <w:rtl/>
              </w:rPr>
              <w:t xml:space="preserve">لاستدلال الباطل لابن تيمية بشأن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 xml:space="preserve">فضيلة الإمام </w:t>
            </w:r>
            <w:r w:rsidRPr="000509AA">
              <w:rPr>
                <w:rStyle w:val="rfdAlaem"/>
                <w:rtl/>
              </w:rPr>
              <w:t>عليه‌السلام</w:t>
            </w:r>
            <w:r w:rsidRPr="000509AA">
              <w:rPr>
                <w:rtl/>
              </w:rPr>
              <w:t xml:space="preserve"> في هذه الآية المباركة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81537A">
            <w:pPr>
              <w:pStyle w:val="rfdVar"/>
              <w:rPr>
                <w:rtl/>
              </w:rPr>
            </w:pPr>
            <w:r>
              <w:rPr>
                <w:rtl/>
              </w:rPr>
              <w:t>والبحث في الأصل محاضرة للمؤل</w:t>
            </w:r>
            <w:r w:rsidR="0081537A">
              <w:rPr>
                <w:rtl/>
              </w:rPr>
              <w:t>ّ</w:t>
            </w:r>
            <w:r>
              <w:rPr>
                <w:rtl/>
              </w:rPr>
              <w:t>ف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أ</w:t>
            </w:r>
            <w:r w:rsidR="0081537A">
              <w:rPr>
                <w:rtl/>
              </w:rPr>
              <w:t>ُ</w:t>
            </w:r>
            <w:r w:rsidRPr="000509AA">
              <w:rPr>
                <w:rtl/>
              </w:rPr>
              <w:t>لقيت ضمن ندوات أقامها مركز الأبحاث</w:t>
            </w:r>
            <w:r w:rsidR="00444449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العقائ</w:t>
            </w:r>
            <w:r>
              <w:rPr>
                <w:rtl/>
              </w:rPr>
              <w:t>دية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وصدر بعد الإجراءات الفنية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 xml:space="preserve">اللازمة ضمن </w:t>
            </w:r>
            <w:r w:rsidRPr="00F75DA9">
              <w:rPr>
                <w:rStyle w:val="rfdBold2"/>
                <w:rtl/>
              </w:rPr>
              <w:t>سلسلة الندوات العقائدية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F75DA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نشر : مركز الأبحاث العقائدية </w:t>
            </w:r>
            <w:r>
              <w:rPr>
                <w:rtl/>
              </w:rPr>
              <w:t>ـ قم</w:t>
            </w:r>
            <w:r w:rsidR="007A060E">
              <w:rPr>
                <w:rtl/>
              </w:rPr>
              <w:t xml:space="preserve"> /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1421 ه</w:t>
            </w:r>
            <w:r w:rsidR="0081537A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39607D" w:rsidRPr="000509AA" w:rsidRDefault="0039607D" w:rsidP="0039607D">
            <w:pPr>
              <w:pStyle w:val="rfdVar0"/>
              <w:rPr>
                <w:rtl/>
              </w:rPr>
            </w:pPr>
          </w:p>
          <w:p w:rsidR="009A6496" w:rsidRPr="009A6496" w:rsidRDefault="0039607D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السيرة النبوي</w:t>
            </w:r>
            <w:r w:rsidR="0081537A">
              <w:rPr>
                <w:rStyle w:val="rfdBold2"/>
                <w:rtl/>
              </w:rPr>
              <w:t>ّ</w:t>
            </w:r>
            <w:r w:rsidR="009A6496" w:rsidRPr="009A6496">
              <w:rPr>
                <w:rStyle w:val="rfdBold2"/>
                <w:rtl/>
              </w:rPr>
              <w:t>ة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السي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>د سامي البدري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81537A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تدوين وعرض مختصر لتاريخ وسيرة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 xml:space="preserve">الرسول الأكرم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يشتمل على</w:t>
            </w:r>
            <w:r w:rsidR="0081537A" w:rsidRPr="00FA1B48">
              <w:rPr>
                <w:rtl/>
              </w:rPr>
              <w:t>ٰ</w:t>
            </w:r>
            <w:r>
              <w:rPr>
                <w:rtl/>
              </w:rPr>
              <w:t xml:space="preserve"> عشرة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فصول : بحوث تمهيدية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آباء النبي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النبي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قبل البعثة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من البعثة إلى</w:t>
            </w:r>
            <w:r w:rsidR="0081537A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الهجرة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سنوات القتال والصلح </w:t>
            </w:r>
            <w:r>
              <w:rPr>
                <w:rtl/>
              </w:rPr>
              <w:t>(</w:t>
            </w:r>
            <w:r w:rsidR="0039607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أحداث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وغزوات</w:t>
            </w:r>
            <w:r>
              <w:rPr>
                <w:rtl/>
              </w:rPr>
              <w:t xml:space="preserve"> ما بعد الهجرة في السنين الأ</w:t>
            </w:r>
            <w:r w:rsidR="0081537A">
              <w:rPr>
                <w:rtl/>
              </w:rPr>
              <w:t>ُ</w:t>
            </w:r>
            <w:r>
              <w:rPr>
                <w:rtl/>
              </w:rPr>
              <w:t>ولى</w:t>
            </w:r>
            <w:r w:rsidR="0081537A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وحت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81537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العاشرة</w:t>
            </w:r>
            <w:r w:rsidR="0039607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من حج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>ة الوداع إلى</w:t>
            </w:r>
            <w:r w:rsidR="0081537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وفاة</w:t>
            </w:r>
            <w:r w:rsidR="00444449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النبي</w:t>
            </w:r>
            <w:r w:rsidR="0081537A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(</w:t>
            </w:r>
            <w:r w:rsidR="0039607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أحداث السنة الحادية عشرة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من الهجرة</w:t>
            </w:r>
            <w:r w:rsidR="0039607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خلاصة بمعالم الضلال قبل</w:t>
            </w:r>
            <w:r w:rsidR="00444449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البعثة ومعالم الهدى</w:t>
            </w:r>
            <w:r w:rsidR="0081537A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الذي جاء به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  <w:r w:rsidRPr="000509AA">
              <w:rPr>
                <w:rtl/>
              </w:rPr>
              <w:t>السقيفة وفدك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أزواج الرسول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C51724">
              <w:rPr>
                <w:rtl/>
              </w:rPr>
              <w:t xml:space="preserve"> ،</w:t>
            </w:r>
            <w:r w:rsidR="0081537A">
              <w:rPr>
                <w:rtl/>
              </w:rPr>
              <w:t xml:space="preserve"> </w:t>
            </w:r>
            <w:r w:rsidR="0081537A">
              <w:rPr>
                <w:rtl/>
              </w:rPr>
              <w:br/>
            </w:r>
          </w:p>
        </w:tc>
      </w:tr>
    </w:tbl>
    <w:p w:rsidR="00E8406B" w:rsidRPr="000509AA" w:rsidRDefault="000509AA" w:rsidP="000509AA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39607D">
        <w:tc>
          <w:tcPr>
            <w:tcW w:w="2400" w:type="pct"/>
            <w:shd w:val="clear" w:color="auto" w:fill="auto"/>
          </w:tcPr>
          <w:p w:rsidR="009A6496" w:rsidRPr="000509AA" w:rsidRDefault="009A6496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lastRenderedPageBreak/>
              <w:t>شمائله وآدابه وس</w:t>
            </w:r>
            <w:r w:rsidR="00903995">
              <w:rPr>
                <w:rtl/>
              </w:rPr>
              <w:t>ُ</w:t>
            </w:r>
            <w:r w:rsidRPr="000509AA">
              <w:rPr>
                <w:rtl/>
              </w:rPr>
              <w:t xml:space="preserve">ننه </w:t>
            </w:r>
            <w:r w:rsidRPr="000509AA">
              <w:rPr>
                <w:rStyle w:val="rfdAlaem"/>
                <w:rtl/>
              </w:rPr>
              <w:t>صلى‌الله‌عليه‌وآله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صدر في قم سنة 1420 ه</w:t>
            </w:r>
            <w:r w:rsidR="00903995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39607D" w:rsidRPr="000509AA" w:rsidRDefault="0039607D" w:rsidP="0039607D">
            <w:pPr>
              <w:pStyle w:val="rfdVar0"/>
              <w:rPr>
                <w:rtl/>
              </w:rPr>
            </w:pPr>
          </w:p>
          <w:p w:rsidR="009A6496" w:rsidRPr="009A6496" w:rsidRDefault="0039607D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الوقف قانونا</w:t>
            </w:r>
            <w:r w:rsidR="00903995">
              <w:rPr>
                <w:rStyle w:val="rfdBold2"/>
                <w:rtl/>
              </w:rPr>
              <w:t>ً</w:t>
            </w:r>
            <w:r w:rsidR="009A6496" w:rsidRPr="009A6496">
              <w:rPr>
                <w:rStyle w:val="rfdBold2"/>
                <w:rtl/>
              </w:rPr>
              <w:t xml:space="preserve"> وشرعا</w:t>
            </w:r>
            <w:r w:rsidR="00903995">
              <w:rPr>
                <w:rStyle w:val="rfdBold2"/>
                <w:rtl/>
              </w:rPr>
              <w:t>ً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تأليف : رائد العبيدي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دراسة موجزة عن الجوانب الشرعية</w:t>
            </w:r>
            <w:r>
              <w:rPr>
                <w:rtl/>
              </w:rPr>
              <w:t xml:space="preserve">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والقانونية للمسائل الوقفية المعاصرة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مت</w:t>
            </w:r>
            <w:r w:rsidR="00903995">
              <w:rPr>
                <w:rtl/>
              </w:rPr>
              <w:t>ّ</w:t>
            </w:r>
            <w:r w:rsidRPr="000509AA">
              <w:rPr>
                <w:rtl/>
              </w:rPr>
              <w:t xml:space="preserve">خذة </w:t>
            </w:r>
            <w:r>
              <w:rPr>
                <w:rtl/>
              </w:rPr>
              <w:t>من القانون المدني الإيراني ماد</w:t>
            </w:r>
            <w:r w:rsidR="00903995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لموضوعها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03995">
            <w:pPr>
              <w:pStyle w:val="rfdVar"/>
              <w:rPr>
                <w:rtl/>
              </w:rPr>
            </w:pPr>
            <w:r>
              <w:rPr>
                <w:rtl/>
              </w:rPr>
              <w:t>اشتملت على</w:t>
            </w:r>
            <w:r w:rsidR="00903995" w:rsidRPr="00FA1B48">
              <w:rPr>
                <w:rtl/>
              </w:rPr>
              <w:t>ٰ</w:t>
            </w:r>
            <w:r>
              <w:rPr>
                <w:rtl/>
              </w:rPr>
              <w:t xml:space="preserve"> ثلاثة مباحث : حق</w:t>
            </w:r>
            <w:r w:rsidR="00903995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الانتفاع الخاص</w:t>
            </w:r>
            <w:r w:rsidR="00903995">
              <w:rPr>
                <w:rtl/>
              </w:rPr>
              <w:t>ّ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الاستفادة من المباحات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ومسألة الوقف</w:t>
            </w:r>
            <w:r w:rsidR="00F26704">
              <w:rPr>
                <w:rtl/>
              </w:rPr>
              <w:t xml:space="preserve"> . .</w:t>
            </w:r>
            <w:r>
              <w:rPr>
                <w:rtl/>
              </w:rPr>
              <w:t xml:space="preserve"> تضم</w:t>
            </w:r>
            <w:r w:rsidR="00903995">
              <w:rPr>
                <w:rtl/>
              </w:rPr>
              <w:t>ّ</w:t>
            </w:r>
            <w:r>
              <w:rPr>
                <w:rtl/>
              </w:rPr>
              <w:t xml:space="preserve">نت شرح المواد 40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إلى</w:t>
            </w:r>
            <w:r w:rsidR="00903995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92 من القانون الخاص</w:t>
            </w:r>
            <w:r w:rsidR="00903995">
              <w:rPr>
                <w:rtl/>
              </w:rPr>
              <w:t>ّ</w:t>
            </w:r>
            <w:r w:rsidRPr="000509AA">
              <w:rPr>
                <w:rtl/>
              </w:rPr>
              <w:t>ة بالموضوع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إضافة إلى</w:t>
            </w:r>
            <w:r w:rsidR="00903995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نقل آراء وأقوال ست</w:t>
            </w:r>
            <w:r w:rsidR="00903995">
              <w:rPr>
                <w:rtl/>
              </w:rPr>
              <w:t>ّ</w:t>
            </w:r>
            <w:r w:rsidRPr="000509AA">
              <w:rPr>
                <w:rtl/>
              </w:rPr>
              <w:t>ة من فقهاء</w:t>
            </w:r>
            <w:r>
              <w:rPr>
                <w:rtl/>
              </w:rPr>
              <w:t xml:space="preserve">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الإمامي</w:t>
            </w:r>
            <w:r w:rsidR="00903995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متقد</w:t>
            </w:r>
            <w:r w:rsidR="00903995">
              <w:rPr>
                <w:rtl/>
              </w:rPr>
              <w:t>ّ</w:t>
            </w:r>
            <w:r w:rsidRPr="000509AA">
              <w:rPr>
                <w:rtl/>
              </w:rPr>
              <w:t>مين ومتأخ</w:t>
            </w:r>
            <w:r w:rsidR="00903995">
              <w:rPr>
                <w:rtl/>
              </w:rPr>
              <w:t>ّ</w:t>
            </w:r>
            <w:r w:rsidRPr="000509AA">
              <w:rPr>
                <w:rtl/>
              </w:rPr>
              <w:t>رين ومعاصرين</w:t>
            </w:r>
            <w:r>
              <w:rPr>
                <w:rtl/>
              </w:rPr>
              <w:t xml:space="preserve">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خاص</w:t>
            </w:r>
            <w:r w:rsidR="00903995">
              <w:rPr>
                <w:rtl/>
              </w:rPr>
              <w:t>ّ</w:t>
            </w:r>
            <w:r w:rsidRPr="000509AA">
              <w:rPr>
                <w:rtl/>
              </w:rPr>
              <w:t>ة بالموضوع أيضا</w:t>
            </w:r>
            <w:r w:rsidR="00903995">
              <w:rPr>
                <w:rtl/>
              </w:rPr>
              <w:t>ً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صدر في قم سنة 1420 ه</w:t>
            </w:r>
            <w:r w:rsidR="00903995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9A6496" w:rsidRPr="0039607D" w:rsidRDefault="009A6496" w:rsidP="0039607D">
            <w:pPr>
              <w:pStyle w:val="rfdCenterBold1"/>
              <w:rPr>
                <w:rtl/>
              </w:rPr>
            </w:pPr>
            <w:r w:rsidRPr="0039607D">
              <w:rPr>
                <w:rtl/>
              </w:rPr>
              <w:t>كتب قيد التحقيق</w:t>
            </w:r>
          </w:p>
          <w:p w:rsidR="009A6496" w:rsidRPr="009A6496" w:rsidRDefault="0039607D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نهاية الوصول إلى</w:t>
            </w:r>
            <w:r w:rsidR="00903995" w:rsidRPr="00FA1B48">
              <w:rPr>
                <w:rStyle w:val="rfdBold2"/>
                <w:rtl/>
              </w:rPr>
              <w:t>ٰ</w:t>
            </w:r>
            <w:r w:rsidR="009A6496" w:rsidRPr="009A6496">
              <w:rPr>
                <w:rStyle w:val="rfdBold2"/>
                <w:rtl/>
              </w:rPr>
              <w:t xml:space="preserve"> علم الأ</w:t>
            </w:r>
            <w:r w:rsidR="00903995">
              <w:rPr>
                <w:rStyle w:val="rfdBold2"/>
                <w:rtl/>
              </w:rPr>
              <w:t>ُ</w:t>
            </w:r>
            <w:r w:rsidR="009A6496" w:rsidRPr="009A6496">
              <w:rPr>
                <w:rStyle w:val="rfdBold2"/>
                <w:rtl/>
              </w:rPr>
              <w:t>صول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ل</w:t>
            </w:r>
            <w:r>
              <w:rPr>
                <w:rtl/>
              </w:rPr>
              <w:t>لعل</w:t>
            </w:r>
            <w:r w:rsidR="00903995">
              <w:rPr>
                <w:rtl/>
              </w:rPr>
              <w:t>ّ</w:t>
            </w:r>
            <w:r>
              <w:rPr>
                <w:rtl/>
              </w:rPr>
              <w:t>امة الحل</w:t>
            </w:r>
            <w:r w:rsidR="00903995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الحسن بن يوسف بن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المطه</w:t>
            </w:r>
            <w:r w:rsidR="00903995">
              <w:rPr>
                <w:rtl/>
              </w:rPr>
              <w:t>ّ</w:t>
            </w:r>
            <w:r w:rsidRPr="000509AA">
              <w:rPr>
                <w:rtl/>
              </w:rPr>
              <w:t xml:space="preserve">ر الأسدي </w:t>
            </w:r>
            <w:r>
              <w:rPr>
                <w:rtl/>
              </w:rPr>
              <w:t>(</w:t>
            </w:r>
            <w:r w:rsidR="0039607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648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726 ه</w:t>
            </w:r>
            <w:r w:rsidR="00903995">
              <w:rPr>
                <w:rtl/>
              </w:rPr>
              <w:t>ـ</w:t>
            </w:r>
            <w:r w:rsidR="0039607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2867B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ك</w:t>
            </w:r>
            <w:r>
              <w:rPr>
                <w:rtl/>
              </w:rPr>
              <w:t>تاب قي</w:t>
            </w:r>
            <w:r w:rsidR="00903995">
              <w:rPr>
                <w:rtl/>
              </w:rPr>
              <w:t>ّ</w:t>
            </w:r>
            <w:r>
              <w:rPr>
                <w:rtl/>
              </w:rPr>
              <w:t>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يشتمل على</w:t>
            </w:r>
            <w:r w:rsidR="00903995" w:rsidRPr="00FA1B48">
              <w:rPr>
                <w:rtl/>
              </w:rPr>
              <w:t>ٰ</w:t>
            </w:r>
            <w:r>
              <w:rPr>
                <w:rtl/>
              </w:rPr>
              <w:t xml:space="preserve"> آراء وأقوال </w:t>
            </w:r>
            <w:r w:rsidR="00903995">
              <w:rPr>
                <w:rtl/>
              </w:rPr>
              <w:br/>
            </w:r>
            <w:r w:rsidRPr="000509AA">
              <w:rPr>
                <w:rtl/>
              </w:rPr>
              <w:t>أعلام الفرق في مذاهبها الأ</w:t>
            </w:r>
            <w:r w:rsidR="00903995">
              <w:rPr>
                <w:rtl/>
              </w:rPr>
              <w:t>ُ</w:t>
            </w:r>
            <w:r w:rsidRPr="000509AA">
              <w:rPr>
                <w:rtl/>
              </w:rPr>
              <w:t>صولية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ومناقشته</w:t>
            </w:r>
            <w:r>
              <w:rPr>
                <w:rtl/>
              </w:rPr>
              <w:t>ا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 تقديم الرأي المختار فيها</w:t>
            </w:r>
            <w:r w:rsidR="002867B9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A6496" w:rsidRPr="000509AA" w:rsidRDefault="009A6496" w:rsidP="00E9635D">
            <w:pPr>
              <w:pStyle w:val="rfdVar0"/>
              <w:rPr>
                <w:rtl/>
              </w:rPr>
            </w:pPr>
            <w:r w:rsidRPr="000509AA">
              <w:rPr>
                <w:rtl/>
              </w:rPr>
              <w:t>وتعضيده بالأدل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>ة والبراهين المحكمة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>
              <w:rPr>
                <w:rtl/>
              </w:rPr>
              <w:t>مرت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ب في 12 مقصدا</w:t>
            </w:r>
            <w:r w:rsidR="002867B9">
              <w:rPr>
                <w:rtl/>
              </w:rPr>
              <w:t>ً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وكل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 مقصد يضم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>
              <w:rPr>
                <w:rtl/>
              </w:rPr>
              <w:t>فصولا</w:t>
            </w:r>
            <w:r w:rsidR="002867B9">
              <w:rPr>
                <w:rtl/>
              </w:rPr>
              <w:t>ً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وكل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 فصل يضم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 عد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ة مباحث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المقص</w:t>
            </w:r>
            <w:r>
              <w:rPr>
                <w:rtl/>
              </w:rPr>
              <w:t>د الأو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ل : في ماهية علم الأ</w:t>
            </w:r>
            <w:r w:rsidR="002867B9">
              <w:rPr>
                <w:rtl/>
              </w:rPr>
              <w:t>ُ</w:t>
            </w:r>
            <w:r>
              <w:rPr>
                <w:rtl/>
              </w:rPr>
              <w:t>صول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والأخير </w:t>
            </w:r>
            <w:r>
              <w:rPr>
                <w:rtl/>
              </w:rPr>
              <w:t xml:space="preserve">: في الاجتهاد والتقليد والتعادل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والتراجيح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تقوم بتحقيقه مؤس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لإحياء</w:t>
            </w:r>
            <w:r>
              <w:rPr>
                <w:rtl/>
              </w:rPr>
              <w:t xml:space="preserve"> التراث اعتمادا</w:t>
            </w:r>
            <w:r w:rsidR="002867B9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2867B9" w:rsidRPr="00FA1B48">
              <w:rPr>
                <w:rtl/>
              </w:rPr>
              <w:t>ٰ</w:t>
            </w:r>
            <w:r>
              <w:rPr>
                <w:rtl/>
              </w:rPr>
              <w:t xml:space="preserve"> 4 مخطوطات :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1 </w:t>
            </w:r>
            <w:r>
              <w:rPr>
                <w:rtl/>
              </w:rPr>
              <w:t>ـ نسخة كاملة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محفوظة في مكتبة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مجلس </w:t>
            </w:r>
            <w:r w:rsidR="008767F4" w:rsidRPr="000509AA">
              <w:rPr>
                <w:rtl/>
              </w:rPr>
              <w:t>«</w:t>
            </w:r>
            <w:r w:rsidR="0039607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>سنا</w:t>
            </w:r>
            <w:r w:rsidR="0039607D">
              <w:rPr>
                <w:rFonts w:hint="cs"/>
                <w:rtl/>
              </w:rPr>
              <w:t xml:space="preserve"> </w:t>
            </w:r>
            <w:r w:rsidR="008767F4" w:rsidRPr="000509AA">
              <w:rPr>
                <w:rtl/>
              </w:rPr>
              <w:t>»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طهران برقم 1385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2 </w:t>
            </w:r>
            <w:r>
              <w:rPr>
                <w:rtl/>
              </w:rPr>
              <w:t>ـ نسخة كاملة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محفوظة في مكتبة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السي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>د المرعشي النجفي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قم برقم 277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3 </w:t>
            </w:r>
            <w:r>
              <w:rPr>
                <w:rtl/>
              </w:rPr>
              <w:t>ـ نسخة ناقصة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محفوظة في مكتبة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السي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>د المرعشي النجفي</w:t>
            </w:r>
            <w:r w:rsidR="007A060E">
              <w:rPr>
                <w:rtl/>
              </w:rPr>
              <w:t xml:space="preserve"> / </w:t>
            </w:r>
            <w:r w:rsidRPr="000509AA">
              <w:rPr>
                <w:rtl/>
              </w:rPr>
              <w:t>قم برقم 384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 xml:space="preserve">4 </w:t>
            </w:r>
            <w:r>
              <w:rPr>
                <w:rtl/>
              </w:rPr>
              <w:t>ـ نسخة ناقصة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محفوظة في مكتبة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جامعة طهران </w:t>
            </w:r>
            <w:r>
              <w:rPr>
                <w:rtl/>
              </w:rPr>
              <w:t>ـ من كتب السي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د محم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د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المشكاة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برقم 1176</w:t>
            </w:r>
            <w:r w:rsidR="00F26704">
              <w:rPr>
                <w:rtl/>
              </w:rPr>
              <w:t xml:space="preserve"> .</w:t>
            </w:r>
          </w:p>
          <w:p w:rsidR="0039607D" w:rsidRPr="000509AA" w:rsidRDefault="0039607D" w:rsidP="0039607D">
            <w:pPr>
              <w:pStyle w:val="rfdVar0"/>
              <w:rPr>
                <w:rtl/>
              </w:rPr>
            </w:pPr>
          </w:p>
          <w:p w:rsidR="009A6496" w:rsidRPr="009A6496" w:rsidRDefault="0039607D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الحاشية على</w:t>
            </w:r>
            <w:r w:rsidR="002867B9" w:rsidRPr="00FA1B48">
              <w:rPr>
                <w:rStyle w:val="rfdBold2"/>
                <w:rtl/>
              </w:rPr>
              <w:t>ٰ</w:t>
            </w:r>
            <w:r w:rsidR="009A6496" w:rsidRPr="009A6496">
              <w:rPr>
                <w:rStyle w:val="rfdBold2"/>
                <w:rtl/>
              </w:rPr>
              <w:t xml:space="preserve"> من لا يحضره الفقيه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للش</w:t>
            </w:r>
            <w:r>
              <w:rPr>
                <w:rtl/>
              </w:rPr>
              <w:t>يخ البهائي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بهاء الدين محم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د بن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الحسين العاملي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المتوف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2867B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سنة 1031 ه</w:t>
            </w:r>
            <w:r w:rsidR="002867B9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حاشية تتناول بالشرح والتحقيق كتاب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D587A">
              <w:rPr>
                <w:rStyle w:val="rfdBold2"/>
                <w:rtl/>
              </w:rPr>
              <w:t>من لا يحضره الفقيه</w:t>
            </w:r>
            <w:r w:rsidRPr="000509AA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أحد المجامي</w:t>
            </w:r>
            <w:r>
              <w:rPr>
                <w:rtl/>
              </w:rPr>
              <w:t xml:space="preserve">ع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الحديثية الأربعة المعتمدة عند الإمامية </w:t>
            </w:r>
            <w:r>
              <w:rPr>
                <w:rtl/>
              </w:rPr>
              <w:t xml:space="preserve">ـ </w:t>
            </w:r>
            <w:r w:rsidR="002867B9">
              <w:rPr>
                <w:rtl/>
              </w:rPr>
              <w:br/>
            </w:r>
            <w:r>
              <w:rPr>
                <w:rtl/>
              </w:rPr>
              <w:t>للشيخ الصدوق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محم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د بن علي بن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بابويه القم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المتوف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>ى</w:t>
            </w:r>
            <w:r w:rsidR="002867B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سنة 381 ه</w:t>
            </w:r>
            <w:r w:rsidR="002867B9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D33F27" w:rsidRDefault="00D33F27" w:rsidP="000509AA">
      <w:pPr>
        <w:rPr>
          <w:rtl/>
        </w:rPr>
        <w:sectPr w:rsidR="00D33F27" w:rsidSect="00600DF3">
          <w:headerReference w:type="even" r:id="rId455"/>
          <w:headerReference w:type="default" r:id="rId456"/>
          <w:headerReference w:type="first" r:id="rId457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E8406B" w:rsidRPr="000509AA" w:rsidRDefault="000509AA" w:rsidP="00D33F2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18"/>
        <w:gridCol w:w="377"/>
        <w:gridCol w:w="4518"/>
      </w:tblGrid>
      <w:tr w:rsidR="00E8406B" w:rsidTr="0039607D">
        <w:tc>
          <w:tcPr>
            <w:tcW w:w="2400" w:type="pct"/>
            <w:shd w:val="clear" w:color="auto" w:fill="auto"/>
          </w:tcPr>
          <w:p w:rsidR="009A6496" w:rsidRPr="000509AA" w:rsidRDefault="009A6496" w:rsidP="002867B9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lastRenderedPageBreak/>
              <w:t>مرت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 xml:space="preserve">ب بعناوين : </w:t>
            </w:r>
            <w:r>
              <w:rPr>
                <w:rtl/>
              </w:rPr>
              <w:t>(</w:t>
            </w:r>
            <w:r w:rsidR="0039607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قال :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أقول :</w:t>
            </w:r>
            <w:r w:rsidR="0039607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وقد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بلغ فيه إلى</w:t>
            </w:r>
            <w:r w:rsidR="002867B9" w:rsidRPr="00FA1B48">
              <w:rPr>
                <w:rtl/>
              </w:rPr>
              <w:t>ٰ</w:t>
            </w:r>
            <w:r w:rsidRPr="000509AA">
              <w:rPr>
                <w:rtl/>
              </w:rPr>
              <w:t xml:space="preserve"> أحكام منزوحات البئر من</w:t>
            </w:r>
            <w:r w:rsidR="00444449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ك</w:t>
            </w:r>
            <w:r>
              <w:rPr>
                <w:rtl/>
              </w:rPr>
              <w:t xml:space="preserve">تاب الطهارة </w:t>
            </w:r>
            <w:r w:rsidR="002867B9">
              <w:rPr>
                <w:rtl/>
              </w:rPr>
              <w:t>؛</w:t>
            </w:r>
            <w:r>
              <w:rPr>
                <w:rtl/>
              </w:rPr>
              <w:t xml:space="preserve"> إذ لم يوف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ق الشارح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لإتمامه</w:t>
            </w:r>
            <w:r w:rsidR="00F26704">
              <w:rPr>
                <w:rtl/>
              </w:rPr>
              <w:t xml:space="preserve"> .</w:t>
            </w:r>
          </w:p>
          <w:p w:rsidR="009A6496" w:rsidRDefault="009A6496" w:rsidP="009A6496">
            <w:pPr>
              <w:pStyle w:val="rfdVar"/>
              <w:rPr>
                <w:rtl/>
              </w:rPr>
            </w:pPr>
            <w:r>
              <w:rPr>
                <w:rtl/>
              </w:rPr>
              <w:t>يقوم بتحقيقه : فارس حس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ون كريم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معت</w:t>
            </w:r>
            <w:r>
              <w:rPr>
                <w:rtl/>
              </w:rPr>
              <w:t>مدا</w:t>
            </w:r>
            <w:r w:rsidR="002867B9">
              <w:rPr>
                <w:rtl/>
              </w:rPr>
              <w:t>ً</w:t>
            </w:r>
            <w:r>
              <w:rPr>
                <w:rtl/>
              </w:rPr>
              <w:t xml:space="preserve"> في عمله على</w:t>
            </w:r>
            <w:r w:rsidR="002867B9" w:rsidRPr="00FA1B48">
              <w:rPr>
                <w:rtl/>
              </w:rPr>
              <w:t>ٰ</w:t>
            </w:r>
            <w:r>
              <w:rPr>
                <w:rtl/>
              </w:rPr>
              <w:t xml:space="preserve"> نسختين مخطوطتين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للكتاب</w:t>
            </w:r>
            <w:r w:rsidR="00F26704">
              <w:rPr>
                <w:rtl/>
              </w:rPr>
              <w:t xml:space="preserve"> .</w:t>
            </w:r>
          </w:p>
          <w:p w:rsidR="00E3251D" w:rsidRPr="000509AA" w:rsidRDefault="00E3251D" w:rsidP="00E3251D">
            <w:pPr>
              <w:pStyle w:val="rfdVar0"/>
              <w:rPr>
                <w:rtl/>
              </w:rPr>
            </w:pPr>
          </w:p>
          <w:p w:rsidR="009A6496" w:rsidRPr="009A6496" w:rsidRDefault="00E3251D" w:rsidP="00E9635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9A6496" w:rsidRPr="009A6496">
              <w:rPr>
                <w:rStyle w:val="rfdBold2"/>
                <w:rtl/>
              </w:rPr>
              <w:t xml:space="preserve"> دلائل الصدق في نهج الحق</w:t>
            </w:r>
            <w:r w:rsidR="00F26704">
              <w:rPr>
                <w:rStyle w:val="rfdBold2"/>
                <w:rtl/>
              </w:rPr>
              <w:t xml:space="preserve"> .</w:t>
            </w:r>
          </w:p>
          <w:p w:rsidR="009A6496" w:rsidRPr="000509AA" w:rsidRDefault="009A6496" w:rsidP="009A6496">
            <w:pPr>
              <w:pStyle w:val="rfdVar"/>
              <w:rPr>
                <w:rtl/>
              </w:rPr>
            </w:pPr>
            <w:r>
              <w:rPr>
                <w:rtl/>
              </w:rPr>
              <w:t>للشيخ المظف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ر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محم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د حسن بن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محم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 xml:space="preserve">د بن عبد الله النجفي </w:t>
            </w:r>
            <w:r>
              <w:rPr>
                <w:rtl/>
              </w:rPr>
              <w:t>(</w:t>
            </w:r>
            <w:r w:rsidR="00E3251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1301 </w:t>
            </w:r>
            <w:r>
              <w:rPr>
                <w:rtl/>
              </w:rPr>
              <w:t xml:space="preserve">ـ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1375 ه</w:t>
            </w:r>
            <w:r w:rsidR="002867B9">
              <w:rPr>
                <w:rtl/>
              </w:rPr>
              <w:t>ـ</w:t>
            </w:r>
            <w:r w:rsidR="00E3251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2867B9">
            <w:pPr>
              <w:pStyle w:val="rfdVar"/>
              <w:rPr>
                <w:rtl/>
              </w:rPr>
            </w:pPr>
            <w:r>
              <w:rPr>
                <w:rtl/>
              </w:rPr>
              <w:t>أثر قي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يضم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 مباحث جليلة في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العقائد الإسلامية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وهو مناقشة علمية</w:t>
            </w:r>
            <w:r w:rsidR="00444449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موضوع</w:t>
            </w:r>
            <w:r>
              <w:rPr>
                <w:rtl/>
              </w:rPr>
              <w:t>ية في مسائل خلافية مهمة عديدة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وردت في كتاب إبطال </w:t>
            </w:r>
            <w:r w:rsidRPr="009A6496">
              <w:rPr>
                <w:rStyle w:val="rfdBold2"/>
                <w:rtl/>
              </w:rPr>
              <w:t>الباطل للفضل</w:t>
            </w:r>
            <w:r w:rsidRPr="000509AA">
              <w:rPr>
                <w:rtl/>
              </w:rPr>
              <w:t xml:space="preserve"> بن</w:t>
            </w:r>
            <w:r w:rsidR="00444449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روزبهان</w:t>
            </w:r>
            <w:r>
              <w:rPr>
                <w:rtl/>
              </w:rPr>
              <w:t xml:space="preserve"> الأصفهاني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الذي أل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فه للرد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 على</w:t>
            </w:r>
            <w:r w:rsidR="002867B9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كتاب </w:t>
            </w:r>
            <w:r w:rsidRPr="009A6496">
              <w:rPr>
                <w:rStyle w:val="rfdBold2"/>
                <w:rtl/>
              </w:rPr>
              <w:t>نهج الحق</w:t>
            </w:r>
            <w:r w:rsidR="002867B9">
              <w:rPr>
                <w:rStyle w:val="rfdBold2"/>
                <w:rtl/>
              </w:rPr>
              <w:t>ّ</w:t>
            </w:r>
            <w:r w:rsidRPr="009A6496">
              <w:rPr>
                <w:rStyle w:val="rfdBold2"/>
                <w:rtl/>
              </w:rPr>
              <w:t xml:space="preserve"> وكشف الصدق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للعل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امة</w:t>
            </w:r>
            <w:r w:rsidR="002867B9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>
              <w:rPr>
                <w:rtl/>
              </w:rPr>
              <w:t>الحل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الحسن بن يوسف بن المطه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ر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الأسدي </w:t>
            </w:r>
            <w:r>
              <w:rPr>
                <w:rtl/>
              </w:rPr>
              <w:t>(</w:t>
            </w:r>
            <w:r w:rsidR="00E3251D">
              <w:rPr>
                <w:rFonts w:hint="cs"/>
                <w:rtl/>
              </w:rPr>
              <w:t xml:space="preserve"> </w:t>
            </w:r>
            <w:r w:rsidRPr="000509AA">
              <w:rPr>
                <w:rtl/>
              </w:rPr>
              <w:t xml:space="preserve">648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726 ه</w:t>
            </w:r>
            <w:r w:rsidR="002867B9">
              <w:rPr>
                <w:rtl/>
              </w:rPr>
              <w:t>ـ</w:t>
            </w:r>
            <w:r w:rsidR="00E3251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المتضم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>ن لعد</w:t>
            </w:r>
            <w:r w:rsidR="002867B9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444449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من المباحث الكلامية والعقائدية وأ</w:t>
            </w:r>
            <w:r w:rsidR="002867B9">
              <w:rPr>
                <w:rtl/>
              </w:rPr>
              <w:t>ُ</w:t>
            </w:r>
            <w:r w:rsidRPr="000509AA">
              <w:rPr>
                <w:rtl/>
              </w:rPr>
              <w:t>صول</w:t>
            </w:r>
            <w:r w:rsidR="002867B9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الدين وأ</w:t>
            </w:r>
            <w:r w:rsidR="002867B9">
              <w:rPr>
                <w:rtl/>
              </w:rPr>
              <w:t>ُ</w:t>
            </w:r>
            <w:r>
              <w:rPr>
                <w:rtl/>
              </w:rPr>
              <w:t>صول الفقه والفقه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وأثبت فيه ما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تذهب إليه الإمامية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بعد مناقشة آراء</w:t>
            </w:r>
            <w:r w:rsidR="00F26704">
              <w:rPr>
                <w:rtl/>
              </w:rPr>
              <w:t xml:space="preserve">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 xml:space="preserve">مخالفيهم </w:t>
            </w:r>
            <w:r>
              <w:rPr>
                <w:rtl/>
              </w:rPr>
              <w:t>ـ بأ</w:t>
            </w:r>
            <w:r w:rsidR="002867B9">
              <w:rPr>
                <w:rtl/>
              </w:rPr>
              <w:t>ُ</w:t>
            </w:r>
            <w:r>
              <w:rPr>
                <w:rtl/>
              </w:rPr>
              <w:t xml:space="preserve">سلوب رصين ونقاش علمي </w:t>
            </w:r>
            <w:r w:rsidR="002867B9">
              <w:rPr>
                <w:rtl/>
              </w:rPr>
              <w:br/>
            </w:r>
            <w:r w:rsidRPr="000509AA">
              <w:rPr>
                <w:rtl/>
              </w:rPr>
              <w:t>نزيه</w:t>
            </w:r>
            <w:r w:rsidR="00F26704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E8406B" w:rsidRDefault="00E8406B" w:rsidP="00E9635D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A6496" w:rsidRPr="000509AA" w:rsidRDefault="009A6496" w:rsidP="00FA1B48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وي</w:t>
            </w:r>
            <w:r>
              <w:rPr>
                <w:rtl/>
              </w:rPr>
              <w:t>عد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 xml:space="preserve"> مكم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لا</w:t>
            </w:r>
            <w:r w:rsidR="002867B9">
              <w:rPr>
                <w:rtl/>
              </w:rPr>
              <w:t>ً</w:t>
            </w:r>
            <w:r>
              <w:rPr>
                <w:rtl/>
              </w:rPr>
              <w:t xml:space="preserve"> ومتم</w:t>
            </w:r>
            <w:r w:rsidR="002867B9">
              <w:rPr>
                <w:rtl/>
              </w:rPr>
              <w:t>ّ</w:t>
            </w:r>
            <w:r>
              <w:rPr>
                <w:rtl/>
              </w:rPr>
              <w:t>ما</w:t>
            </w:r>
            <w:r w:rsidR="002867B9">
              <w:rPr>
                <w:rtl/>
              </w:rPr>
              <w:t>ً</w:t>
            </w:r>
            <w:r>
              <w:rPr>
                <w:rtl/>
              </w:rPr>
              <w:t xml:space="preserve"> لما جاء في كتاب </w:t>
            </w:r>
            <w:r w:rsidR="002867B9">
              <w:rPr>
                <w:rtl/>
              </w:rPr>
              <w:br/>
            </w:r>
            <w:r w:rsidRPr="009A6496">
              <w:rPr>
                <w:rStyle w:val="rfdBold2"/>
                <w:rtl/>
              </w:rPr>
              <w:t>إحقاق الحق</w:t>
            </w:r>
            <w:r w:rsidR="002867B9">
              <w:rPr>
                <w:rStyle w:val="rfdBold2"/>
                <w:rtl/>
              </w:rPr>
              <w:t>ّ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للشهيد الثالث القاضي السي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>د</w:t>
            </w:r>
            <w:r w:rsidR="00444449">
              <w:rPr>
                <w:rtl/>
              </w:rPr>
              <w:t xml:space="preserve">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 xml:space="preserve">نور الله </w:t>
            </w:r>
            <w:r>
              <w:rPr>
                <w:rtl/>
              </w:rPr>
              <w:t>التستري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المستشهد سنة 1019 ه</w:t>
            </w:r>
            <w:r w:rsidR="00FA1B48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من</w:t>
            </w:r>
            <w:r>
              <w:rPr>
                <w:rtl/>
              </w:rPr>
              <w:t xml:space="preserve"> ردود على</w:t>
            </w:r>
            <w:r w:rsidR="00FA1B48" w:rsidRPr="00FA1B48">
              <w:rPr>
                <w:rtl/>
              </w:rPr>
              <w:t>ٰ</w:t>
            </w:r>
            <w:r>
              <w:rPr>
                <w:rtl/>
              </w:rPr>
              <w:t xml:space="preserve"> أباطيل ابن روزبهان في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كتابه المذكور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FA1B48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تضم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>نت مقد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 xml:space="preserve">مة الكتاب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المطبوع لأكث</w:t>
            </w:r>
            <w:r>
              <w:rPr>
                <w:rtl/>
              </w:rPr>
              <w:t xml:space="preserve">ر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من مر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>ة في 3 أجزاء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في طهران والنجف</w:t>
            </w:r>
            <w:r w:rsidR="00444449">
              <w:rPr>
                <w:rtl/>
              </w:rPr>
              <w:t xml:space="preserve">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 xml:space="preserve">وبيروت والقاهرة </w:t>
            </w:r>
            <w:r>
              <w:rPr>
                <w:rtl/>
              </w:rPr>
              <w:t>ـ ثلاثة مطالب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اشتمل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ثا</w:t>
            </w:r>
            <w:r>
              <w:rPr>
                <w:rtl/>
              </w:rPr>
              <w:t>لثها على</w:t>
            </w:r>
            <w:r w:rsidR="00FA1B48" w:rsidRPr="00FA1B48">
              <w:rPr>
                <w:rtl/>
              </w:rPr>
              <w:t>ٰ</w:t>
            </w:r>
            <w:r>
              <w:rPr>
                <w:rtl/>
              </w:rPr>
              <w:t xml:space="preserve"> تراجم جمع كثير من رواة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الصح</w:t>
            </w:r>
            <w:r>
              <w:rPr>
                <w:rtl/>
              </w:rPr>
              <w:t>اح الست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جاء في حق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 xml:space="preserve">هم من كلمات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علماء</w:t>
            </w:r>
            <w:r>
              <w:rPr>
                <w:rtl/>
              </w:rPr>
              <w:t xml:space="preserve"> العام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 xml:space="preserve">ة ما يقتضي عدم جواز العمل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برو</w:t>
            </w:r>
            <w:r>
              <w:rPr>
                <w:rtl/>
              </w:rPr>
              <w:t>ايتهم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 xml:space="preserve"> مباحث التوحيد والعدل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والنبو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 xml:space="preserve"> مباحث الإمامة وبعض فضائل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الإمام أمير المؤمنين علي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 xml:space="preserve"> </w:t>
            </w:r>
            <w:r w:rsidRPr="000509AA">
              <w:rPr>
                <w:rStyle w:val="rfdAlaem"/>
                <w:rtl/>
              </w:rPr>
              <w:t>عليه‌السلام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 xml:space="preserve"> سيرة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الخلفاء والصحابة والمعاد</w:t>
            </w:r>
            <w:r w:rsidR="00F26704">
              <w:rPr>
                <w:rtl/>
              </w:rPr>
              <w:t xml:space="preserve"> .</w:t>
            </w:r>
          </w:p>
          <w:p w:rsidR="009A6496" w:rsidRPr="000509AA" w:rsidRDefault="009A6496" w:rsidP="00FA1B48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وهو</w:t>
            </w:r>
            <w:r>
              <w:rPr>
                <w:rtl/>
              </w:rPr>
              <w:t xml:space="preserve"> يذكر أو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>لا</w:t>
            </w:r>
            <w:r w:rsidR="00FA1B48">
              <w:rPr>
                <w:rtl/>
              </w:rPr>
              <w:t>ً</w:t>
            </w:r>
            <w:r>
              <w:rPr>
                <w:rtl/>
              </w:rPr>
              <w:t xml:space="preserve"> كلام العل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>امة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 xml:space="preserve"> رد</w:t>
            </w:r>
            <w:r w:rsidR="00FA1B48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ابن روزبهان</w:t>
            </w:r>
            <w:r w:rsidR="00C51724">
              <w:rPr>
                <w:rtl/>
              </w:rPr>
              <w:t xml:space="preserve"> ،</w:t>
            </w:r>
            <w:r w:rsidRPr="000509AA">
              <w:rPr>
                <w:rtl/>
              </w:rPr>
              <w:t xml:space="preserve"> ثم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 xml:space="preserve"> نقضه للرد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 xml:space="preserve"> حرفا</w:t>
            </w:r>
            <w:r w:rsidR="00FA1B48">
              <w:rPr>
                <w:rtl/>
              </w:rPr>
              <w:t>ً</w:t>
            </w:r>
            <w:r w:rsidRPr="000509AA">
              <w:rPr>
                <w:rtl/>
              </w:rPr>
              <w:t xml:space="preserve"> بحرف</w:t>
            </w:r>
            <w:r w:rsidR="00C51724">
              <w:rPr>
                <w:rtl/>
              </w:rPr>
              <w:t xml:space="preserve"> ،</w:t>
            </w:r>
            <w:r w:rsidR="00444449">
              <w:rPr>
                <w:rtl/>
              </w:rPr>
              <w:t xml:space="preserve">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ولم</w:t>
            </w:r>
            <w:r>
              <w:rPr>
                <w:rtl/>
              </w:rPr>
              <w:t xml:space="preserve"> يفته منه ش</w:t>
            </w:r>
            <w:r w:rsidR="00FA1B48">
              <w:rPr>
                <w:rtl/>
              </w:rPr>
              <w:t>يء</w:t>
            </w:r>
            <w:r>
              <w:rPr>
                <w:rtl/>
              </w:rPr>
              <w:t xml:space="preserve"> أصلا</w:t>
            </w:r>
            <w:r w:rsidR="00FA1B48">
              <w:rPr>
                <w:rtl/>
              </w:rPr>
              <w:t>ً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مع أدب كامل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ومجاملة تام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>ة</w:t>
            </w:r>
            <w:r w:rsidR="00F26704">
              <w:rPr>
                <w:rtl/>
              </w:rPr>
              <w:t xml:space="preserve"> .</w:t>
            </w:r>
          </w:p>
          <w:p w:rsidR="00E8406B" w:rsidRDefault="009A6496" w:rsidP="00E9635D">
            <w:pPr>
              <w:pStyle w:val="rfdVar"/>
              <w:rPr>
                <w:rtl/>
              </w:rPr>
            </w:pPr>
            <w:r w:rsidRPr="000509AA">
              <w:rPr>
                <w:rtl/>
              </w:rPr>
              <w:t>تقوم بتحقيقه مؤس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 xml:space="preserve">سة آل البيت </w:t>
            </w:r>
            <w:r w:rsidRPr="000509AA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 xml:space="preserve">لإحياء التراث </w:t>
            </w:r>
            <w:r>
              <w:rPr>
                <w:rtl/>
              </w:rPr>
              <w:t>ـ</w:t>
            </w:r>
            <w:r w:rsidRPr="000509AA">
              <w:rPr>
                <w:rtl/>
              </w:rPr>
              <w:t xml:space="preserve"> فرع دمشق </w:t>
            </w:r>
            <w:r>
              <w:rPr>
                <w:rtl/>
              </w:rPr>
              <w:t>ـ اعتمادا</w:t>
            </w:r>
            <w:r w:rsidR="00FA1B48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FA1B48" w:rsidRPr="00FA1B4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نسخة الأصل بخط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 xml:space="preserve"> المصن</w:t>
            </w:r>
            <w:r w:rsidR="00FA1B48">
              <w:rPr>
                <w:rtl/>
              </w:rPr>
              <w:t>ّ</w:t>
            </w:r>
            <w:r w:rsidRPr="000509AA">
              <w:rPr>
                <w:rtl/>
              </w:rPr>
              <w:t xml:space="preserve">ف </w:t>
            </w:r>
            <w:r w:rsidRPr="000509AA">
              <w:rPr>
                <w:rStyle w:val="rfdAlaem"/>
                <w:rtl/>
              </w:rPr>
              <w:t>قدس‌سره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التي فرغ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 xml:space="preserve">منها </w:t>
            </w:r>
            <w:r>
              <w:rPr>
                <w:rtl/>
              </w:rPr>
              <w:t>سنة 1350 ه</w:t>
            </w:r>
            <w:r w:rsidR="00FA1B48">
              <w:rPr>
                <w:rtl/>
              </w:rPr>
              <w:t>ـ</w:t>
            </w:r>
            <w:r w:rsidR="00C51724">
              <w:rPr>
                <w:rtl/>
              </w:rPr>
              <w:t xml:space="preserve"> ،</w:t>
            </w:r>
            <w:r>
              <w:rPr>
                <w:rtl/>
              </w:rPr>
              <w:t xml:space="preserve"> إضافة إلى</w:t>
            </w:r>
            <w:r w:rsidR="00FA1B48" w:rsidRPr="00FA1B48">
              <w:rPr>
                <w:rtl/>
              </w:rPr>
              <w:t>ٰ</w:t>
            </w:r>
            <w:r>
              <w:rPr>
                <w:rtl/>
              </w:rPr>
              <w:t xml:space="preserve"> المطبوعة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في ح</w:t>
            </w:r>
            <w:r>
              <w:rPr>
                <w:rtl/>
              </w:rPr>
              <w:t xml:space="preserve">ياته في طهران والنجف الأشرف سنة </w:t>
            </w:r>
            <w:r w:rsidR="00FA1B48">
              <w:rPr>
                <w:rtl/>
              </w:rPr>
              <w:br/>
            </w:r>
            <w:r w:rsidRPr="000509AA">
              <w:rPr>
                <w:rtl/>
              </w:rPr>
              <w:t>1373 ه</w:t>
            </w:r>
            <w:r w:rsidR="00FA1B48">
              <w:rPr>
                <w:rtl/>
              </w:rPr>
              <w:t>ـ</w:t>
            </w:r>
            <w:r w:rsidR="00F26704">
              <w:rPr>
                <w:rtl/>
              </w:rPr>
              <w:t xml:space="preserve"> .</w:t>
            </w:r>
          </w:p>
        </w:tc>
      </w:tr>
    </w:tbl>
    <w:p w:rsidR="009854C7" w:rsidRDefault="00E3251D" w:rsidP="009854C7">
      <w:pPr>
        <w:pStyle w:val="rfdCenter"/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F294D">
        <w:rPr>
          <w:rtl/>
        </w:rPr>
        <w:t xml:space="preserve"> </w:t>
      </w:r>
      <w:r>
        <w:sym w:font="Wingdings 2" w:char="F0F5"/>
      </w:r>
    </w:p>
    <w:p w:rsidR="009854C7" w:rsidRPr="009854C7" w:rsidRDefault="009854C7" w:rsidP="009854C7">
      <w:r w:rsidRPr="009854C7">
        <w:br w:type="page"/>
      </w:r>
    </w:p>
    <w:p w:rsidR="00D33F27" w:rsidRDefault="00065778" w:rsidP="009854C7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969000" cy="8815070"/>
            <wp:effectExtent l="0" t="0" r="0" b="5080"/>
            <wp:docPr id="10" name="Picture 10" descr="F:\BOOKS\Book-Library\END\QUEUE\Turathona-part062\images\page0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BOOKS\Book-Library\END\QUEUE\Turathona-part062\images\page0303.png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8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27" w:rsidRDefault="00D33F27" w:rsidP="009854C7">
      <w:pPr>
        <w:pStyle w:val="rfdCenter"/>
        <w:rPr>
          <w:rtl/>
        </w:rPr>
        <w:sectPr w:rsidR="00D33F27" w:rsidSect="00600DF3">
          <w:headerReference w:type="even" r:id="rId459"/>
          <w:headerReference w:type="default" r:id="rId460"/>
          <w:headerReference w:type="first" r:id="rId461"/>
          <w:type w:val="continuous"/>
          <w:pgSz w:w="11907" w:h="16840" w:code="9"/>
          <w:pgMar w:top="1361" w:right="1247" w:bottom="1361" w:left="1247" w:header="720" w:footer="720" w:gutter="0"/>
          <w:cols w:space="720"/>
          <w:titlePg/>
          <w:bidi/>
          <w:rtlGutter/>
          <w:docGrid w:linePitch="360"/>
        </w:sectPr>
      </w:pPr>
    </w:p>
    <w:p w:rsidR="000509AA" w:rsidRPr="00D33F27" w:rsidRDefault="008574D4" w:rsidP="00D33F27">
      <w:pPr>
        <w:pStyle w:val="rfdPoemTini"/>
        <w:rPr>
          <w:rtl/>
        </w:rPr>
      </w:pPr>
      <w:r w:rsidRPr="00D33F27">
        <w:rPr>
          <w:rtl/>
        </w:rPr>
        <w:lastRenderedPageBreak/>
        <w:br w:type="page"/>
      </w:r>
    </w:p>
    <w:p w:rsidR="00E3251D" w:rsidRPr="004B6C28" w:rsidRDefault="00065778" w:rsidP="009679AA">
      <w:pPr>
        <w:pStyle w:val="rfdCenter"/>
      </w:pPr>
      <w:r>
        <w:rPr>
          <w:noProof/>
        </w:rPr>
        <w:lastRenderedPageBreak/>
        <w:drawing>
          <wp:inline distT="0" distB="0" distL="0" distR="0">
            <wp:extent cx="5969000" cy="8815070"/>
            <wp:effectExtent l="0" t="0" r="0" b="5080"/>
            <wp:docPr id="11" name="Picture 11" descr="F:\BOOKS\Book-Library\END\QUEUE\Turathona-part062\images\page0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BOOKS\Book-Library\END\QUEUE\Turathona-part062\images\page0304.png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881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251D" w:rsidRPr="004B6C28" w:rsidSect="00600DF3">
      <w:headerReference w:type="even" r:id="rId463"/>
      <w:headerReference w:type="default" r:id="rId464"/>
      <w:headerReference w:type="first" r:id="rId465"/>
      <w:type w:val="continuous"/>
      <w:pgSz w:w="11907" w:h="16840" w:code="9"/>
      <w:pgMar w:top="1361" w:right="1247" w:bottom="1361" w:left="124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19B" w:rsidRDefault="0043419B">
      <w:r>
        <w:separator/>
      </w:r>
    </w:p>
  </w:endnote>
  <w:endnote w:type="continuationSeparator" w:id="0">
    <w:p w:rsidR="0043419B" w:rsidRDefault="0043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5F43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5F43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5F43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19B" w:rsidRDefault="0043419B">
      <w:r>
        <w:separator/>
      </w:r>
    </w:p>
  </w:footnote>
  <w:footnote w:type="continuationSeparator" w:id="0">
    <w:p w:rsidR="0043419B" w:rsidRDefault="00434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1" o:spid="_x0000_s2050" type="#_x0000_t75" style="position:absolute;left:0;text-align:left;margin-left:0;margin-top:0;width:596.25pt;height:842.25pt;z-index:-251657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2" o:spid="_x0000_s2051" type="#_x0000_t75" style="position:absolute;left:0;text-align:left;margin-left:0;margin-top:0;width:596.25pt;height:842.25pt;z-index:-251656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0" o:spid="_x0000_s2049" type="#_x0000_t75" style="position:absolute;left:0;text-align:left;margin-left:0;margin-top:0;width:596.25pt;height:842.25pt;z-index:-251658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4" o:spid="_x0000_s2053" type="#_x0000_t75" style="position:absolute;left:0;text-align:left;margin-left:0;margin-top:0;width:596.25pt;height:842.25pt;z-index:-251654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8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5" o:spid="_x0000_s2054" type="#_x0000_t75" style="position:absolute;left:0;text-align:left;margin-left:0;margin-top:0;width:596.25pt;height:842.25pt;z-index:-251653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9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3" o:spid="_x0000_s2052" type="#_x0000_t75" style="position:absolute;left:0;text-align:left;margin-left:0;margin-top:0;width:596.25pt;height:842.25pt;z-index:-251655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7" o:spid="_x0000_s2056" type="#_x0000_t75" style="position:absolute;left:0;text-align:left;margin-left:0;margin-top:0;width:596.25pt;height:842.25pt;z-index:-251651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10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8" o:spid="_x0000_s2057" type="#_x0000_t75" style="position:absolute;left:0;text-align:left;margin-left:0;margin-top:0;width:596.25pt;height:842.25pt;z-index:-251650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11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6" o:spid="_x0000_s2055" type="#_x0000_t75" style="position:absolute;left:0;text-align:left;margin-left:0;margin-top:0;width:596.25pt;height:842.25pt;z-index:-251652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0" o:spid="_x0000_s2059" type="#_x0000_t75" style="position:absolute;left:0;text-align:left;margin-left:0;margin-top:0;width:596.25pt;height:842.25pt;z-index:-251648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12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1" o:spid="_x0000_s2060" type="#_x0000_t75" style="position:absolute;left:0;text-align:left;margin-left:0;margin-top:0;width:596.25pt;height:842.25pt;z-index:-251646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13</w: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19" o:spid="_x0000_s2058" type="#_x0000_t75" style="position:absolute;left:0;text-align:left;margin-left:0;margin-top:0;width:596.25pt;height:842.25pt;z-index:-251649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3" o:spid="_x0000_s2062" type="#_x0000_t75" style="position:absolute;left:0;text-align:left;margin-left:0;margin-top:0;width:596.25pt;height:842.25pt;z-index:-251644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14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4" o:spid="_x0000_s2063" type="#_x0000_t75" style="position:absolute;left:0;text-align:left;margin-left:0;margin-top:0;width:596.25pt;height:842.25pt;z-index:-251643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15</w: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2" o:spid="_x0000_s2061" type="#_x0000_t75" style="position:absolute;left:0;text-align:left;margin-left:0;margin-top:0;width:596.25pt;height:842.25pt;z-index:-251645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6" o:spid="_x0000_s2065" type="#_x0000_t75" style="position:absolute;left:0;text-align:left;margin-left:0;margin-top:0;width:596.25pt;height:842.25pt;z-index:-251641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16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7" o:spid="_x0000_s2066" type="#_x0000_t75" style="position:absolute;left:0;text-align:left;margin-left:0;margin-top:0;width:596.25pt;height:842.25pt;z-index:-251640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17</w: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5" o:spid="_x0000_s2064" type="#_x0000_t75" style="position:absolute;left:0;text-align:left;margin-left:0;margin-top:0;width:596.25pt;height:842.25pt;z-index:-251642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9" o:spid="_x0000_s2068" type="#_x0000_t75" style="position:absolute;left:0;text-align:left;margin-left:0;margin-top:0;width:596.25pt;height:842.25pt;z-index:-251638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18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0" o:spid="_x0000_s2069" type="#_x0000_t75" style="position:absolute;left:0;text-align:left;margin-left:0;margin-top:0;width:596.25pt;height:842.25pt;z-index:-251637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19</w: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28" o:spid="_x0000_s2067" type="#_x0000_t75" style="position:absolute;left:0;text-align:left;margin-left:0;margin-top:0;width:596.25pt;height:842.25pt;z-index:-251639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2" o:spid="_x0000_s2071" type="#_x0000_t75" style="position:absolute;left:0;text-align:left;margin-left:0;margin-top:0;width:596.25pt;height:842.25pt;z-index:-251635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20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3" o:spid="_x0000_s2072" type="#_x0000_t75" style="position:absolute;left:0;text-align:left;margin-left:0;margin-top:0;width:596.25pt;height:842.25pt;z-index:-251634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21</w: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1" o:spid="_x0000_s2070" type="#_x0000_t75" style="position:absolute;left:0;text-align:left;margin-left:0;margin-top:0;width:596.25pt;height:842.25pt;z-index:-251636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5" o:spid="_x0000_s2074" type="#_x0000_t75" style="position:absolute;left:0;text-align:left;margin-left:0;margin-top:0;width:596.25pt;height:842.25pt;z-index:-251632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22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6" o:spid="_x0000_s2075" type="#_x0000_t75" style="position:absolute;left:0;text-align:left;margin-left:0;margin-top:0;width:596.25pt;height:842.25pt;z-index:-251631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23</w:t>
    </w: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4" o:spid="_x0000_s2073" type="#_x0000_t75" style="position:absolute;left:0;text-align:left;margin-left:0;margin-top:0;width:596.25pt;height:842.25pt;z-index:-251633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8" o:spid="_x0000_s2077" type="#_x0000_t75" style="position:absolute;left:0;text-align:left;margin-left:0;margin-top:0;width:596.25pt;height:842.25pt;z-index:-251629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24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9" o:spid="_x0000_s2078" type="#_x0000_t75" style="position:absolute;left:0;text-align:left;margin-left:0;margin-top:0;width:596.25pt;height:842.25pt;z-index:-251628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25</w:t>
    </w: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37" o:spid="_x0000_s2076" type="#_x0000_t75" style="position:absolute;left:0;text-align:left;margin-left:0;margin-top:0;width:596.25pt;height:842.25pt;z-index:-251630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1" o:spid="_x0000_s2080" type="#_x0000_t75" style="position:absolute;left:0;text-align:left;margin-left:0;margin-top:0;width:596.25pt;height:842.25pt;z-index:-251626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26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2" o:spid="_x0000_s2081" type="#_x0000_t75" style="position:absolute;left:0;text-align:left;margin-left:0;margin-top:0;width:596.25pt;height:842.25pt;z-index:-251625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27</w:t>
    </w: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0" o:spid="_x0000_s2079" type="#_x0000_t75" style="position:absolute;left:0;text-align:left;margin-left:0;margin-top:0;width:596.25pt;height:842.25pt;z-index:-251627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4" o:spid="_x0000_s2083" type="#_x0000_t75" style="position:absolute;left:0;text-align:left;margin-left:0;margin-top:0;width:596.25pt;height:842.25pt;z-index:-251623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28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5" o:spid="_x0000_s2084" type="#_x0000_t75" style="position:absolute;left:0;text-align:left;margin-left:0;margin-top:0;width:596.25pt;height:842.25pt;z-index:-251622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29</w:t>
    </w: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3" o:spid="_x0000_s2082" type="#_x0000_t75" style="position:absolute;left:0;text-align:left;margin-left:0;margin-top:0;width:596.25pt;height:842.25pt;z-index:-251624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600DF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7" o:spid="_x0000_s2086" type="#_x0000_t75" style="position:absolute;left:0;text-align:left;margin-left:0;margin-top:0;width:596.25pt;height:842.25pt;z-index:-251620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30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123AC9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8" o:spid="_x0000_s2087" type="#_x0000_t75" style="position:absolute;left:0;text-align:left;margin-left:0;margin-top:0;width:596.25pt;height:842.25pt;z-index:-251619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31</w:t>
    </w: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6" o:spid="_x0000_s2085" type="#_x0000_t75" style="position:absolute;left:0;text-align:left;margin-left:0;margin-top:0;width:596.25pt;height:842.25pt;z-index:-251621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123AC9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0" o:spid="_x0000_s2089" type="#_x0000_t75" style="position:absolute;left:0;text-align:left;margin-left:0;margin-top:0;width:596.25pt;height:842.25pt;z-index:-251617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32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123AC9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1" o:spid="_x0000_s2090" type="#_x0000_t75" style="position:absolute;left:0;text-align:left;margin-left:0;margin-top:0;width:596.25pt;height:842.25pt;z-index:-251616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33</w:t>
    </w: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49" o:spid="_x0000_s2088" type="#_x0000_t75" style="position:absolute;left:0;text-align:left;margin-left:0;margin-top:0;width:596.25pt;height:842.25pt;z-index:-251618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123AC9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3" o:spid="_x0000_s2092" type="#_x0000_t75" style="position:absolute;left:0;text-align:left;margin-left:0;margin-top:0;width:596.25pt;height:842.25pt;z-index:-251614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34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123AC9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4" o:spid="_x0000_s2093" type="#_x0000_t75" style="position:absolute;left:0;text-align:left;margin-left:0;margin-top:0;width:596.25pt;height:842.25pt;z-index:-251613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35</w:t>
    </w:r>
  </w:p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2" o:spid="_x0000_s2091" type="#_x0000_t75" style="position:absolute;left:0;text-align:left;margin-left:0;margin-top:0;width:596.25pt;height:842.25pt;z-index:-251615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123AC9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6" o:spid="_x0000_s2095" type="#_x0000_t75" style="position:absolute;left:0;text-align:left;margin-left:0;margin-top:0;width:596.25pt;height:842.25pt;z-index:-251611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36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123AC9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7" o:spid="_x0000_s2096" type="#_x0000_t75" style="position:absolute;left:0;text-align:left;margin-left:0;margin-top:0;width:596.25pt;height:842.25pt;z-index:-251610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37</w:t>
    </w:r>
  </w:p>
</w:hdr>
</file>

<file path=word/header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5" o:spid="_x0000_s2094" type="#_x0000_t75" style="position:absolute;left:0;text-align:left;margin-left:0;margin-top:0;width:596.25pt;height:842.25pt;z-index:-251612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9" o:spid="_x0000_s2098" type="#_x0000_t75" style="position:absolute;left:0;text-align:left;margin-left:0;margin-top:0;width:596.25pt;height:842.25pt;z-index:-251608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38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0" o:spid="_x0000_s2099" type="#_x0000_t75" style="position:absolute;left:0;text-align:left;margin-left:0;margin-top:0;width:596.25pt;height:842.25pt;z-index:-251607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39</w:t>
    </w:r>
  </w:p>
</w:hdr>
</file>

<file path=word/header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58" o:spid="_x0000_s2097" type="#_x0000_t75" style="position:absolute;left:0;text-align:left;margin-left:0;margin-top:0;width:596.25pt;height:842.25pt;z-index:-251609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2" o:spid="_x0000_s2101" type="#_x0000_t75" style="position:absolute;left:0;text-align:left;margin-left:0;margin-top:0;width:596.25pt;height:842.25pt;z-index:-251604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40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3" o:spid="_x0000_s2102" type="#_x0000_t75" style="position:absolute;left:0;text-align:left;margin-left:0;margin-top:0;width:596.25pt;height:842.25pt;z-index:-251603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41</w:t>
    </w:r>
  </w:p>
</w:hdr>
</file>

<file path=word/header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1" o:spid="_x0000_s2100" type="#_x0000_t75" style="position:absolute;left:0;text-align:left;margin-left:0;margin-top:0;width:596.25pt;height:842.25pt;z-index:-251606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5" o:spid="_x0000_s2104" type="#_x0000_t75" style="position:absolute;left:0;text-align:left;margin-left:0;margin-top:0;width:596.25pt;height:842.25pt;z-index:-251601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42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6" o:spid="_x0000_s2105" type="#_x0000_t75" style="position:absolute;left:0;text-align:left;margin-left:0;margin-top:0;width:596.25pt;height:842.25pt;z-index:-251600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43</w:t>
    </w:r>
  </w:p>
</w:hdr>
</file>

<file path=word/header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4" o:spid="_x0000_s2103" type="#_x0000_t75" style="position:absolute;left:0;text-align:left;margin-left:0;margin-top:0;width:596.25pt;height:842.25pt;z-index:-251602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8" o:spid="_x0000_s2107" type="#_x0000_t75" style="position:absolute;left:0;text-align:left;margin-left:0;margin-top:0;width:596.25pt;height:842.25pt;z-index:-251598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44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9" o:spid="_x0000_s2108" type="#_x0000_t75" style="position:absolute;left:0;text-align:left;margin-left:0;margin-top:0;width:596.25pt;height:842.25pt;z-index:-251597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45</w:t>
    </w:r>
  </w:p>
</w:hdr>
</file>

<file path=word/header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67" o:spid="_x0000_s2106" type="#_x0000_t75" style="position:absolute;left:0;text-align:left;margin-left:0;margin-top:0;width:596.25pt;height:842.25pt;z-index:-251599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1" o:spid="_x0000_s2110" type="#_x0000_t75" style="position:absolute;left:0;text-align:left;margin-left:0;margin-top:0;width:596.25pt;height:842.25pt;z-index:-251595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46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2" o:spid="_x0000_s2111" type="#_x0000_t75" style="position:absolute;left:0;text-align:left;margin-left:0;margin-top:0;width:596.25pt;height:842.25pt;z-index:-251594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47</w:t>
    </w:r>
  </w:p>
</w:hdr>
</file>

<file path=word/header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0" o:spid="_x0000_s2109" type="#_x0000_t75" style="position:absolute;left:0;text-align:left;margin-left:0;margin-top:0;width:596.25pt;height:842.25pt;z-index:-251596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B74168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4" o:spid="_x0000_s2113" type="#_x0000_t75" style="position:absolute;left:0;text-align:left;margin-left:0;margin-top:0;width:596.25pt;height:842.25pt;z-index:-251592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5" o:spid="_x0000_s2114" type="#_x0000_t75" style="position:absolute;left:0;text-align:left;margin-left:0;margin-top:0;width:596.25pt;height:842.25pt;z-index:-251591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 w:rsidRPr="00600DF3">
      <w:rPr>
        <w:rFonts w:hint="cs"/>
        <w:rtl/>
      </w:rPr>
      <w:t xml:space="preserve">تشييد المراجعات وتفنيد المكابرات ( 17 )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49</w:t>
    </w:r>
  </w:p>
</w:hdr>
</file>

<file path=word/header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3" o:spid="_x0000_s2112" type="#_x0000_t75" style="position:absolute;left:0;text-align:left;margin-left:0;margin-top:0;width:596.25pt;height:842.25pt;z-index:-251593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7" o:spid="_x0000_s2116" type="#_x0000_t75" style="position:absolute;left:0;text-align:left;margin-left:0;margin-top:0;width:596.25pt;height:842.25pt;z-index:-251589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50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B7416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8" o:spid="_x0000_s2117" type="#_x0000_t75" style="position:absolute;left:0;text-align:left;margin-left:0;margin-top:0;width:596.25pt;height:842.25pt;z-index:-251588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51</w:t>
    </w:r>
  </w:p>
</w:hdr>
</file>

<file path=word/header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6" o:spid="_x0000_s2115" type="#_x0000_t75" style="position:absolute;left:0;text-align:left;margin-left:0;margin-top:0;width:596.25pt;height:842.25pt;z-index:-251590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0" o:spid="_x0000_s2119" type="#_x0000_t75" style="position:absolute;left:0;text-align:left;margin-left:0;margin-top:0;width:596.25pt;height:842.25pt;z-index:-251586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52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1" o:spid="_x0000_s2120" type="#_x0000_t75" style="position:absolute;left:0;text-align:left;margin-left:0;margin-top:0;width:596.25pt;height:842.25pt;z-index:-251585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53</w:t>
    </w:r>
  </w:p>
</w:hdr>
</file>

<file path=word/header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79" o:spid="_x0000_s2118" type="#_x0000_t75" style="position:absolute;left:0;text-align:left;margin-left:0;margin-top:0;width:596.25pt;height:842.25pt;z-index:-251587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3" o:spid="_x0000_s2122" type="#_x0000_t75" style="position:absolute;left:0;text-align:left;margin-left:0;margin-top:0;width:596.25pt;height:842.25pt;z-index:-251583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54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4" o:spid="_x0000_s2123" type="#_x0000_t75" style="position:absolute;left:0;text-align:left;margin-left:0;margin-top:0;width:596.25pt;height:842.25pt;z-index:-251582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55</w:t>
    </w:r>
  </w:p>
</w:hdr>
</file>

<file path=word/header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2" o:spid="_x0000_s2121" type="#_x0000_t75" style="position:absolute;left:0;text-align:left;margin-left:0;margin-top:0;width:596.25pt;height:842.25pt;z-index:-251584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6" o:spid="_x0000_s2125" type="#_x0000_t75" style="position:absolute;left:0;text-align:left;margin-left:0;margin-top:0;width:596.25pt;height:842.25pt;z-index:-251580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56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7" o:spid="_x0000_s2126" type="#_x0000_t75" style="position:absolute;left:0;text-align:left;margin-left:0;margin-top:0;width:596.25pt;height:842.25pt;z-index:-251579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57</w:t>
    </w:r>
  </w:p>
</w:hdr>
</file>

<file path=word/header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5" o:spid="_x0000_s2124" type="#_x0000_t75" style="position:absolute;left:0;text-align:left;margin-left:0;margin-top:0;width:596.25pt;height:842.25pt;z-index:-251581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9" o:spid="_x0000_s2128" type="#_x0000_t75" style="position:absolute;left:0;text-align:left;margin-left:0;margin-top:0;width:596.25pt;height:842.25pt;z-index:-251577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58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0" o:spid="_x0000_s2129" type="#_x0000_t75" style="position:absolute;left:0;text-align:left;margin-left:0;margin-top:0;width:596.25pt;height:842.25pt;z-index:-251576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59</w:t>
    </w:r>
  </w:p>
</w:hdr>
</file>

<file path=word/header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88" o:spid="_x0000_s2127" type="#_x0000_t75" style="position:absolute;left:0;text-align:left;margin-left:0;margin-top:0;width:596.25pt;height:842.25pt;z-index:-251578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2" o:spid="_x0000_s2131" type="#_x0000_t75" style="position:absolute;left:0;text-align:left;margin-left:0;margin-top:0;width:596.25pt;height:842.25pt;z-index:-251574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60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034DB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3" o:spid="_x0000_s2132" type="#_x0000_t75" style="position:absolute;left:0;text-align:left;margin-left:0;margin-top:0;width:596.25pt;height:842.25pt;z-index:-251573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61</w:t>
    </w:r>
  </w:p>
</w:hdr>
</file>

<file path=word/header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1" o:spid="_x0000_s2130" type="#_x0000_t75" style="position:absolute;left:0;text-align:left;margin-left:0;margin-top:0;width:596.25pt;height:842.25pt;z-index:-251575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5" o:spid="_x0000_s2134" type="#_x0000_t75" style="position:absolute;left:0;text-align:left;margin-left:0;margin-top:0;width:596.25pt;height:842.25pt;z-index:-251571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62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6" o:spid="_x0000_s2135" type="#_x0000_t75" style="position:absolute;left:0;text-align:left;margin-left:0;margin-top:0;width:596.25pt;height:842.25pt;z-index:-251570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63</w:t>
    </w:r>
  </w:p>
</w:hdr>
</file>

<file path=word/header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4" o:spid="_x0000_s2133" type="#_x0000_t75" style="position:absolute;left:0;text-align:left;margin-left:0;margin-top:0;width:596.25pt;height:842.25pt;z-index:-251572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8" o:spid="_x0000_s2137" type="#_x0000_t75" style="position:absolute;left:0;text-align:left;margin-left:0;margin-top:0;width:596.25pt;height:842.25pt;z-index:-251568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64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9" o:spid="_x0000_s2138" type="#_x0000_t75" style="position:absolute;left:0;text-align:left;margin-left:0;margin-top:0;width:596.25pt;height:842.25pt;z-index:-251567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65</w:t>
    </w:r>
  </w:p>
</w:hdr>
</file>

<file path=word/header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397" o:spid="_x0000_s2136" type="#_x0000_t75" style="position:absolute;left:0;text-align:left;margin-left:0;margin-top:0;width:596.25pt;height:842.25pt;z-index:-251569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1" o:spid="_x0000_s2140" type="#_x0000_t75" style="position:absolute;left:0;text-align:left;margin-left:0;margin-top:0;width:596.25pt;height:842.25pt;z-index:-251565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66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2" o:spid="_x0000_s2141" type="#_x0000_t75" style="position:absolute;left:0;text-align:left;margin-left:0;margin-top:0;width:596.25pt;height:842.25pt;z-index:-251564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67</w:t>
    </w:r>
  </w:p>
</w:hdr>
</file>

<file path=word/header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0" o:spid="_x0000_s2139" type="#_x0000_t75" style="position:absolute;left:0;text-align:left;margin-left:0;margin-top:0;width:596.25pt;height:842.25pt;z-index:-251566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4" o:spid="_x0000_s2143" type="#_x0000_t75" style="position:absolute;left:0;text-align:left;margin-left:0;margin-top:0;width:596.25pt;height:842.25pt;z-index:-251561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68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5" o:spid="_x0000_s2144" type="#_x0000_t75" style="position:absolute;left:0;text-align:left;margin-left:0;margin-top:0;width:596.25pt;height:842.25pt;z-index:-251560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69</w:t>
    </w:r>
  </w:p>
</w:hdr>
</file>

<file path=word/header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3" o:spid="_x0000_s2142" type="#_x0000_t75" style="position:absolute;left:0;text-align:left;margin-left:0;margin-top:0;width:596.25pt;height:842.25pt;z-index:-251563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7" o:spid="_x0000_s2146" type="#_x0000_t75" style="position:absolute;left:0;text-align:left;margin-left:0;margin-top:0;width:596.25pt;height:842.25pt;z-index:-251558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70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415BE8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8" o:spid="_x0000_s2147" type="#_x0000_t75" style="position:absolute;left:0;text-align:left;margin-left:0;margin-top:0;width:596.25pt;height:842.25pt;z-index:-251557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71</w:t>
    </w:r>
  </w:p>
</w:hdr>
</file>

<file path=word/header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6" o:spid="_x0000_s2145" type="#_x0000_t75" style="position:absolute;left:0;text-align:left;margin-left:0;margin-top:0;width:596.25pt;height:842.25pt;z-index:-251559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0" o:spid="_x0000_s2149" type="#_x0000_t75" style="position:absolute;left:0;text-align:left;margin-left:0;margin-top:0;width:596.25pt;height:842.25pt;z-index:-251555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72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1" o:spid="_x0000_s2150" type="#_x0000_t75" style="position:absolute;left:0;text-align:left;margin-left:0;margin-top:0;width:596.25pt;height:842.25pt;z-index:-251554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73</w:t>
    </w:r>
  </w:p>
</w:hdr>
</file>

<file path=word/header1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09" o:spid="_x0000_s2148" type="#_x0000_t75" style="position:absolute;left:0;text-align:left;margin-left:0;margin-top:0;width:596.25pt;height:842.25pt;z-index:-251556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3" o:spid="_x0000_s2152" type="#_x0000_t75" style="position:absolute;left:0;text-align:left;margin-left:0;margin-top:0;width:596.25pt;height:842.25pt;z-index:-251552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74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4" o:spid="_x0000_s2153" type="#_x0000_t75" style="position:absolute;left:0;text-align:left;margin-left:0;margin-top:0;width:596.25pt;height:842.25pt;z-index:-251551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75</w:t>
    </w:r>
  </w:p>
</w:hdr>
</file>

<file path=word/header1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2" o:spid="_x0000_s2151" type="#_x0000_t75" style="position:absolute;left:0;text-align:left;margin-left:0;margin-top:0;width:596.25pt;height:842.25pt;z-index:-251553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6" o:spid="_x0000_s2155" type="#_x0000_t75" style="position:absolute;left:0;text-align:left;margin-left:0;margin-top:0;width:596.25pt;height:842.25pt;z-index:-251549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76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7" o:spid="_x0000_s2156" type="#_x0000_t75" style="position:absolute;left:0;text-align:left;margin-left:0;margin-top:0;width:596.25pt;height:842.25pt;z-index:-251548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77</w:t>
    </w:r>
  </w:p>
</w:hdr>
</file>

<file path=word/header1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5" o:spid="_x0000_s2154" type="#_x0000_t75" style="position:absolute;left:0;text-align:left;margin-left:0;margin-top:0;width:596.25pt;height:842.25pt;z-index:-251550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9" o:spid="_x0000_s2158" type="#_x0000_t75" style="position:absolute;left:0;text-align:left;margin-left:0;margin-top:0;width:596.25pt;height:842.25pt;z-index:-251546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78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0" o:spid="_x0000_s2159" type="#_x0000_t75" style="position:absolute;left:0;text-align:left;margin-left:0;margin-top:0;width:596.25pt;height:842.25pt;z-index:-251545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79</w:t>
    </w:r>
  </w:p>
</w:hdr>
</file>

<file path=word/header1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18" o:spid="_x0000_s2157" type="#_x0000_t75" style="position:absolute;left:0;text-align:left;margin-left:0;margin-top:0;width:596.25pt;height:842.25pt;z-index:-251547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2" o:spid="_x0000_s2161" type="#_x0000_t75" style="position:absolute;left:0;text-align:left;margin-left:0;margin-top:0;width:596.25pt;height:842.25pt;z-index:-251543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80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7156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3" o:spid="_x0000_s2162" type="#_x0000_t75" style="position:absolute;left:0;text-align:left;margin-left:0;margin-top:0;width:596.25pt;height:842.25pt;z-index:-251542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81</w:t>
    </w:r>
  </w:p>
</w:hdr>
</file>

<file path=word/header1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1" o:spid="_x0000_s2160" type="#_x0000_t75" style="position:absolute;left:0;text-align:left;margin-left:0;margin-top:0;width:596.25pt;height:842.25pt;z-index:-251544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5" o:spid="_x0000_s2164" type="#_x0000_t75" style="position:absolute;left:0;text-align:left;margin-left:0;margin-top:0;width:596.25pt;height:842.25pt;z-index:-251540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82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6" o:spid="_x0000_s2165" type="#_x0000_t75" style="position:absolute;left:0;text-align:left;margin-left:0;margin-top:0;width:596.25pt;height:842.25pt;z-index:-251539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83</w:t>
    </w:r>
  </w:p>
</w:hdr>
</file>

<file path=word/header1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4" o:spid="_x0000_s2163" type="#_x0000_t75" style="position:absolute;left:0;text-align:left;margin-left:0;margin-top:0;width:596.25pt;height:842.25pt;z-index:-251541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8" o:spid="_x0000_s2167" type="#_x0000_t75" style="position:absolute;left:0;text-align:left;margin-left:0;margin-top:0;width:596.25pt;height:842.25pt;z-index:-251537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84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9" o:spid="_x0000_s2168" type="#_x0000_t75" style="position:absolute;left:0;text-align:left;margin-left:0;margin-top:0;width:596.25pt;height:842.25pt;z-index:-251536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85</w:t>
    </w:r>
  </w:p>
</w:hdr>
</file>

<file path=word/header1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27" o:spid="_x0000_s2166" type="#_x0000_t75" style="position:absolute;left:0;text-align:left;margin-left:0;margin-top:0;width:596.25pt;height:842.25pt;z-index:-251538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1" o:spid="_x0000_s2170" type="#_x0000_t75" style="position:absolute;left:0;text-align:left;margin-left:0;margin-top:0;width:596.25pt;height:842.25pt;z-index:-251534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86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2" o:spid="_x0000_s2171" type="#_x0000_t75" style="position:absolute;left:0;text-align:left;margin-left:0;margin-top:0;width:596.25pt;height:842.25pt;z-index:-251533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87</w:t>
    </w:r>
  </w:p>
</w:hdr>
</file>

<file path=word/header1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0" o:spid="_x0000_s2169" type="#_x0000_t75" style="position:absolute;left:0;text-align:left;margin-left:0;margin-top:0;width:596.25pt;height:842.25pt;z-index:-251535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4" o:spid="_x0000_s2173" type="#_x0000_t75" style="position:absolute;left:0;text-align:left;margin-left:0;margin-top:0;width:596.25pt;height:842.25pt;z-index:-251531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88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5" o:spid="_x0000_s2174" type="#_x0000_t75" style="position:absolute;left:0;text-align:left;margin-left:0;margin-top:0;width:596.25pt;height:842.25pt;z-index:-251530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89</w:t>
    </w:r>
  </w:p>
</w:hdr>
</file>

<file path=word/header1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3" o:spid="_x0000_s2172" type="#_x0000_t75" style="position:absolute;left:0;text-align:left;margin-left:0;margin-top:0;width:596.25pt;height:842.25pt;z-index:-251532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B74168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7" o:spid="_x0000_s2176" type="#_x0000_t75" style="position:absolute;left:0;text-align:left;margin-left:0;margin-top:0;width:596.25pt;height:842.25pt;z-index:-251528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90</w:t>
    </w:r>
    <w:r w:rsidR="0022367D" w:rsidRPr="00600DF3">
      <w:rPr>
        <w:rFonts w:hint="cs"/>
        <w:rtl/>
      </w:rPr>
      <w:t xml:space="preserve">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تراثنا / 62</w:t>
    </w:r>
  </w:p>
</w:hdr>
</file>

<file path=word/header1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600DF3" w:rsidRDefault="0043419B" w:rsidP="009F795E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8" o:spid="_x0000_s2177" type="#_x0000_t75" style="position:absolute;left:0;text-align:left;margin-left:0;margin-top:0;width:596.25pt;height:842.25pt;z-index:-251527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22367D">
      <w:rPr>
        <w:rFonts w:hint="cs"/>
        <w:rtl/>
      </w:rPr>
      <w:t>عدالة الصحابة</w:t>
    </w:r>
    <w:r w:rsidR="0022367D" w:rsidRPr="00600DF3">
      <w:rPr>
        <w:rFonts w:hint="cs"/>
        <w:rtl/>
      </w:rPr>
      <w:t xml:space="preserve"> ( </w:t>
    </w:r>
    <w:r w:rsidR="0022367D">
      <w:rPr>
        <w:rFonts w:hint="cs"/>
        <w:rtl/>
      </w:rPr>
      <w:t>5</w:t>
    </w:r>
    <w:r w:rsidR="0022367D" w:rsidRPr="00600DF3">
      <w:rPr>
        <w:rFonts w:hint="cs"/>
        <w:rtl/>
      </w:rPr>
      <w:t xml:space="preserve"> ) </w:t>
    </w:r>
    <w:r w:rsidR="0022367D" w:rsidRPr="00600DF3">
      <w:rPr>
        <w:rtl/>
      </w:rPr>
      <w:tab/>
    </w:r>
    <w:r w:rsidR="0022367D" w:rsidRPr="00600DF3">
      <w:rPr>
        <w:rFonts w:hint="cs"/>
        <w:rtl/>
      </w:rPr>
      <w:t xml:space="preserve"> </w:t>
    </w:r>
    <w:r w:rsidR="0022367D">
      <w:rPr>
        <w:rFonts w:hint="cs"/>
        <w:rtl/>
      </w:rPr>
      <w:t>91</w:t>
    </w:r>
  </w:p>
</w:hdr>
</file>

<file path=word/header1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6" o:spid="_x0000_s2175" type="#_x0000_t75" style="position:absolute;left:0;text-align:left;margin-left:0;margin-top:0;width:596.25pt;height:842.25pt;z-index:-251529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7D" w:rsidRPr="00C31FD3" w:rsidRDefault="0043419B" w:rsidP="00C31FD3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0" o:spid="_x0000_s2179" type="#_x0000_t75" style="position:absolute;left:0;text-align:left;margin-left:0;margin-top:0;width:596.25pt;height:842.25pt;z-index:-251525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1" o:spid="_x0000_s2180" type="#_x0000_t75" style="position:absolute;left:0;text-align:left;margin-left:0;margin-top:0;width:596.25pt;height:842.25pt;z-index:-251524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93</w:t>
    </w:r>
  </w:p>
</w:hdr>
</file>

<file path=word/header1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39" o:spid="_x0000_s2178" type="#_x0000_t75" style="position:absolute;left:0;text-align:left;margin-left:0;margin-top:0;width:596.25pt;height:842.25pt;z-index:-251526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3" o:spid="_x0000_s2182" type="#_x0000_t75" style="position:absolute;left:0;text-align:left;margin-left:0;margin-top:0;width:596.25pt;height:842.25pt;z-index:-251522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94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4" o:spid="_x0000_s2183" type="#_x0000_t75" style="position:absolute;left:0;text-align:left;margin-left:0;margin-top:0;width:596.25pt;height:842.25pt;z-index:-251521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95</w:t>
    </w:r>
  </w:p>
</w:hdr>
</file>

<file path=word/header1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2" o:spid="_x0000_s2181" type="#_x0000_t75" style="position:absolute;left:0;text-align:left;margin-left:0;margin-top:0;width:596.25pt;height:842.25pt;z-index:-251523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6" o:spid="_x0000_s2185" type="#_x0000_t75" style="position:absolute;left:0;text-align:left;margin-left:0;margin-top:0;width:596.25pt;height:842.25pt;z-index:-251518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96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7" o:spid="_x0000_s2186" type="#_x0000_t75" style="position:absolute;left:0;text-align:left;margin-left:0;margin-top:0;width:596.25pt;height:842.25pt;z-index:-251517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97</w:t>
    </w:r>
  </w:p>
</w:hdr>
</file>

<file path=word/header1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5" o:spid="_x0000_s2184" type="#_x0000_t75" style="position:absolute;left:0;text-align:left;margin-left:0;margin-top:0;width:596.25pt;height:842.25pt;z-index:-251520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9" o:spid="_x0000_s2188" type="#_x0000_t75" style="position:absolute;left:0;text-align:left;margin-left:0;margin-top:0;width:596.25pt;height:842.25pt;z-index:-251515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98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0" o:spid="_x0000_s2189" type="#_x0000_t75" style="position:absolute;left:0;text-align:left;margin-left:0;margin-top:0;width:596.25pt;height:842.25pt;z-index:-251514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99</w:t>
    </w:r>
  </w:p>
</w:hdr>
</file>

<file path=word/header1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48" o:spid="_x0000_s2187" type="#_x0000_t75" style="position:absolute;left:0;text-align:left;margin-left:0;margin-top:0;width:596.25pt;height:842.25pt;z-index:-251516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2" o:spid="_x0000_s2191" type="#_x0000_t75" style="position:absolute;left:0;text-align:left;margin-left:0;margin-top:0;width:596.25pt;height:842.25pt;z-index:-251512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100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3" o:spid="_x0000_s2192" type="#_x0000_t75" style="position:absolute;left:0;text-align:left;margin-left:0;margin-top:0;width:596.25pt;height:842.25pt;z-index:-251511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101</w:t>
    </w:r>
  </w:p>
</w:hdr>
</file>

<file path=word/header1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1" o:spid="_x0000_s2190" type="#_x0000_t75" style="position:absolute;left:0;text-align:left;margin-left:0;margin-top:0;width:596.25pt;height:842.25pt;z-index:-251513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5" o:spid="_x0000_s2194" type="#_x0000_t75" style="position:absolute;left:0;text-align:left;margin-left:0;margin-top:0;width:596.25pt;height:842.25pt;z-index:-251509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102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6" o:spid="_x0000_s2195" type="#_x0000_t75" style="position:absolute;left:0;text-align:left;margin-left:0;margin-top:0;width:596.25pt;height:842.25pt;z-index:-251508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103</w:t>
    </w:r>
  </w:p>
</w:hdr>
</file>

<file path=word/header1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4" o:spid="_x0000_s2193" type="#_x0000_t75" style="position:absolute;left:0;text-align:left;margin-left:0;margin-top:0;width:596.25pt;height:842.25pt;z-index:-251510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8" o:spid="_x0000_s2197" type="#_x0000_t75" style="position:absolute;left:0;text-align:left;margin-left:0;margin-top:0;width:596.25pt;height:842.25pt;z-index:-251506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104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9" o:spid="_x0000_s2198" type="#_x0000_t75" style="position:absolute;left:0;text-align:left;margin-left:0;margin-top:0;width:596.25pt;height:842.25pt;z-index:-251505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105</w:t>
    </w:r>
  </w:p>
</w:hdr>
</file>

<file path=word/header1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57" o:spid="_x0000_s2196" type="#_x0000_t75" style="position:absolute;left:0;text-align:left;margin-left:0;margin-top:0;width:596.25pt;height:842.25pt;z-index:-251507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1" o:spid="_x0000_s2200" type="#_x0000_t75" style="position:absolute;left:0;text-align:left;margin-left:0;margin-top:0;width:596.25pt;height:842.25pt;z-index:-251503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106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2" o:spid="_x0000_s2201" type="#_x0000_t75" style="position:absolute;left:0;text-align:left;margin-left:0;margin-top:0;width:596.25pt;height:842.25pt;z-index:-251502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107</w:t>
    </w:r>
  </w:p>
</w:hdr>
</file>

<file path=word/header1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0" o:spid="_x0000_s2199" type="#_x0000_t75" style="position:absolute;left:0;text-align:left;margin-left:0;margin-top:0;width:596.25pt;height:842.25pt;z-index:-251504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4" o:spid="_x0000_s2203" type="#_x0000_t75" style="position:absolute;left:0;text-align:left;margin-left:0;margin-top:0;width:596.25pt;height:842.25pt;z-index:-251500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108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5" o:spid="_x0000_s2204" type="#_x0000_t75" style="position:absolute;left:0;text-align:left;margin-left:0;margin-top:0;width:596.25pt;height:842.25pt;z-index:-251499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109</w:t>
    </w:r>
  </w:p>
</w:hdr>
</file>

<file path=word/header1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3" o:spid="_x0000_s2202" type="#_x0000_t75" style="position:absolute;left:0;text-align:left;margin-left:0;margin-top:0;width:596.25pt;height:842.25pt;z-index:-251501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7" o:spid="_x0000_s2206" type="#_x0000_t75" style="position:absolute;left:0;text-align:left;margin-left:0;margin-top:0;width:596.25pt;height:842.25pt;z-index:-251497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110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8" o:spid="_x0000_s2207" type="#_x0000_t75" style="position:absolute;left:0;text-align:left;margin-left:0;margin-top:0;width:596.25pt;height:842.25pt;z-index:-251496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111</w:t>
    </w:r>
  </w:p>
</w:hdr>
</file>

<file path=word/header1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6" o:spid="_x0000_s2205" type="#_x0000_t75" style="position:absolute;left:0;text-align:left;margin-left:0;margin-top:0;width:596.25pt;height:842.25pt;z-index:-251498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C31FD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0" o:spid="_x0000_s2209" type="#_x0000_t75" style="position:absolute;left:0;text-align:left;margin-left:0;margin-top:0;width:596.25pt;height:842.25pt;z-index:-251494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112</w:t>
    </w:r>
    <w:r w:rsidR="00C31FD3" w:rsidRPr="00600DF3">
      <w:rPr>
        <w:rFonts w:hint="cs"/>
        <w:rtl/>
      </w:rPr>
      <w:t xml:space="preserve">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تراثنا / 62</w:t>
    </w:r>
  </w:p>
</w:hdr>
</file>

<file path=word/header1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D3" w:rsidRPr="00600DF3" w:rsidRDefault="0043419B" w:rsidP="00C31FD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1" o:spid="_x0000_s2210" type="#_x0000_t75" style="position:absolute;left:0;text-align:left;margin-left:0;margin-top:0;width:596.25pt;height:842.25pt;z-index:-251493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31FD3">
      <w:rPr>
        <w:rFonts w:hint="cs"/>
        <w:rtl/>
      </w:rPr>
      <w:t>معجم مؤرّخي الشيعة</w:t>
    </w:r>
    <w:r w:rsidR="00C31FD3" w:rsidRPr="00600DF3">
      <w:rPr>
        <w:rFonts w:hint="cs"/>
        <w:rtl/>
      </w:rPr>
      <w:t xml:space="preserve"> ( </w:t>
    </w:r>
    <w:r w:rsidR="00C31FD3">
      <w:rPr>
        <w:rFonts w:hint="cs"/>
        <w:rtl/>
      </w:rPr>
      <w:t>6</w:t>
    </w:r>
    <w:r w:rsidR="00C31FD3" w:rsidRPr="00600DF3">
      <w:rPr>
        <w:rFonts w:hint="cs"/>
        <w:rtl/>
      </w:rPr>
      <w:t xml:space="preserve"> ) </w:t>
    </w:r>
    <w:r w:rsidR="00C31FD3" w:rsidRPr="00600DF3">
      <w:rPr>
        <w:rtl/>
      </w:rPr>
      <w:tab/>
    </w:r>
    <w:r w:rsidR="00C31FD3" w:rsidRPr="00600DF3">
      <w:rPr>
        <w:rFonts w:hint="cs"/>
        <w:rtl/>
      </w:rPr>
      <w:t xml:space="preserve"> </w:t>
    </w:r>
    <w:r w:rsidR="00C31FD3">
      <w:rPr>
        <w:rFonts w:hint="cs"/>
        <w:rtl/>
      </w:rPr>
      <w:t>113</w:t>
    </w:r>
  </w:p>
</w:hdr>
</file>

<file path=word/header1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69" o:spid="_x0000_s2208" type="#_x0000_t75" style="position:absolute;left:0;text-align:left;margin-left:0;margin-top:0;width:596.25pt;height:842.25pt;z-index:-251495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3" o:spid="_x0000_s2212" type="#_x0000_t75" style="position:absolute;left:0;text-align:left;margin-left:0;margin-top:0;width:596.25pt;height:842.25pt;z-index:-251491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114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4" o:spid="_x0000_s2213" type="#_x0000_t75" style="position:absolute;left:0;text-align:left;margin-left:0;margin-top:0;width:596.25pt;height:842.25pt;z-index:-251490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115</w:t>
    </w:r>
  </w:p>
</w:hdr>
</file>

<file path=word/header1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2" o:spid="_x0000_s2211" type="#_x0000_t75" style="position:absolute;left:0;text-align:left;margin-left:0;margin-top:0;width:596.25pt;height:842.25pt;z-index:-251492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6" o:spid="_x0000_s2215" type="#_x0000_t75" style="position:absolute;left:0;text-align:left;margin-left:0;margin-top:0;width:596.25pt;height:842.25pt;z-index:-251488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116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7" o:spid="_x0000_s2216" type="#_x0000_t75" style="position:absolute;left:0;text-align:left;margin-left:0;margin-top:0;width:596.25pt;height:842.25pt;z-index:-251487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117</w:t>
    </w:r>
  </w:p>
</w:hdr>
</file>

<file path=word/header1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5" o:spid="_x0000_s2214" type="#_x0000_t75" style="position:absolute;left:0;text-align:left;margin-left:0;margin-top:0;width:596.25pt;height:842.25pt;z-index:-251489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9" o:spid="_x0000_s2218" type="#_x0000_t75" style="position:absolute;left:0;text-align:left;margin-left:0;margin-top:0;width:596.25pt;height:842.25pt;z-index:-251485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118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0" o:spid="_x0000_s2219" type="#_x0000_t75" style="position:absolute;left:0;text-align:left;margin-left:0;margin-top:0;width:596.25pt;height:842.25pt;z-index:-251484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119</w:t>
    </w:r>
  </w:p>
</w:hdr>
</file>

<file path=word/header1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78" o:spid="_x0000_s2217" type="#_x0000_t75" style="position:absolute;left:0;text-align:left;margin-left:0;margin-top:0;width:596.25pt;height:842.25pt;z-index:-251486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2" o:spid="_x0000_s2221" type="#_x0000_t75" style="position:absolute;left:0;text-align:left;margin-left:0;margin-top:0;width:596.25pt;height:842.25pt;z-index:-251482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120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3" o:spid="_x0000_s2222" type="#_x0000_t75" style="position:absolute;left:0;text-align:left;margin-left:0;margin-top:0;width:596.25pt;height:842.25pt;z-index:-251481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121</w:t>
    </w:r>
  </w:p>
</w:hdr>
</file>

<file path=word/header1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1" o:spid="_x0000_s2220" type="#_x0000_t75" style="position:absolute;left:0;text-align:left;margin-left:0;margin-top:0;width:596.25pt;height:842.25pt;z-index:-251483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5" o:spid="_x0000_s2224" type="#_x0000_t75" style="position:absolute;left:0;text-align:left;margin-left:0;margin-top:0;width:596.25pt;height:842.25pt;z-index:-251479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122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6" o:spid="_x0000_s2225" type="#_x0000_t75" style="position:absolute;left:0;text-align:left;margin-left:0;margin-top:0;width:596.25pt;height:842.25pt;z-index:-251478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123</w:t>
    </w:r>
  </w:p>
</w:hdr>
</file>

<file path=word/header1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4" o:spid="_x0000_s2223" type="#_x0000_t75" style="position:absolute;left:0;text-align:left;margin-left:0;margin-top:0;width:596.25pt;height:842.25pt;z-index:-251480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8" o:spid="_x0000_s2227" type="#_x0000_t75" style="position:absolute;left:0;text-align:left;margin-left:0;margin-top:0;width:596.25pt;height:842.25pt;z-index:-251475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124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9" o:spid="_x0000_s2228" type="#_x0000_t75" style="position:absolute;left:0;text-align:left;margin-left:0;margin-top:0;width:596.25pt;height:842.25pt;z-index:-251474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125</w:t>
    </w:r>
  </w:p>
</w:hdr>
</file>

<file path=word/header1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87" o:spid="_x0000_s2226" type="#_x0000_t75" style="position:absolute;left:0;text-align:left;margin-left:0;margin-top:0;width:596.25pt;height:842.25pt;z-index:-251476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1" o:spid="_x0000_s2230" type="#_x0000_t75" style="position:absolute;left:0;text-align:left;margin-left:0;margin-top:0;width:596.25pt;height:842.25pt;z-index:-251472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126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2" o:spid="_x0000_s2231" type="#_x0000_t75" style="position:absolute;left:0;text-align:left;margin-left:0;margin-top:0;width:596.25pt;height:842.25pt;z-index:-251471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127</w:t>
    </w:r>
  </w:p>
</w:hdr>
</file>

<file path=word/header1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0" o:spid="_x0000_s2229" type="#_x0000_t75" style="position:absolute;left:0;text-align:left;margin-left:0;margin-top:0;width:596.25pt;height:842.25pt;z-index:-251473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4" o:spid="_x0000_s2233" type="#_x0000_t75" style="position:absolute;left:0;text-align:left;margin-left:0;margin-top:0;width:596.25pt;height:842.25pt;z-index:-251469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128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5" o:spid="_x0000_s2234" type="#_x0000_t75" style="position:absolute;left:0;text-align:left;margin-left:0;margin-top:0;width:596.25pt;height:842.25pt;z-index:-251468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129</w:t>
    </w:r>
  </w:p>
</w:hdr>
</file>

<file path=word/header1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3" o:spid="_x0000_s2232" type="#_x0000_t75" style="position:absolute;left:0;text-align:left;margin-left:0;margin-top:0;width:596.25pt;height:842.25pt;z-index:-251470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C31FD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7" o:spid="_x0000_s2236" type="#_x0000_t75" style="position:absolute;left:0;text-align:left;margin-left:0;margin-top:0;width:596.25pt;height:842.25pt;z-index:-251466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130</w:t>
    </w:r>
    <w:r w:rsidR="00D72DDC" w:rsidRPr="00600DF3">
      <w:rPr>
        <w:rFonts w:hint="cs"/>
        <w:rtl/>
      </w:rPr>
      <w:t xml:space="preserve">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تراثنا / 62</w:t>
    </w:r>
  </w:p>
</w:hdr>
</file>

<file path=word/header1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DDC" w:rsidRPr="00600DF3" w:rsidRDefault="0043419B" w:rsidP="00D72DDC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8" o:spid="_x0000_s2237" type="#_x0000_t75" style="position:absolute;left:0;text-align:left;margin-left:0;margin-top:0;width:596.25pt;height:842.25pt;z-index:-251465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72DDC">
      <w:rPr>
        <w:rFonts w:hint="cs"/>
        <w:rtl/>
      </w:rPr>
      <w:t>معجم مؤرّخي الشيعة</w:t>
    </w:r>
    <w:r w:rsidR="00D72DDC" w:rsidRPr="00600DF3">
      <w:rPr>
        <w:rFonts w:hint="cs"/>
        <w:rtl/>
      </w:rPr>
      <w:t xml:space="preserve"> ( </w:t>
    </w:r>
    <w:r w:rsidR="00D72DDC">
      <w:rPr>
        <w:rFonts w:hint="cs"/>
        <w:rtl/>
      </w:rPr>
      <w:t>6</w:t>
    </w:r>
    <w:r w:rsidR="00D72DDC" w:rsidRPr="00600DF3">
      <w:rPr>
        <w:rFonts w:hint="cs"/>
        <w:rtl/>
      </w:rPr>
      <w:t xml:space="preserve"> ) </w:t>
    </w:r>
    <w:r w:rsidR="00D72DDC" w:rsidRPr="00600DF3">
      <w:rPr>
        <w:rtl/>
      </w:rPr>
      <w:tab/>
    </w:r>
    <w:r w:rsidR="00D72DDC" w:rsidRPr="00600DF3">
      <w:rPr>
        <w:rFonts w:hint="cs"/>
        <w:rtl/>
      </w:rPr>
      <w:t xml:space="preserve"> </w:t>
    </w:r>
    <w:r w:rsidR="00D72DDC">
      <w:rPr>
        <w:rFonts w:hint="cs"/>
        <w:rtl/>
      </w:rPr>
      <w:t>131</w:t>
    </w:r>
  </w:p>
</w:hdr>
</file>

<file path=word/header1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6" o:spid="_x0000_s2235" type="#_x0000_t75" style="position:absolute;left:0;text-align:left;margin-left:0;margin-top:0;width:596.25pt;height:842.25pt;z-index:-251467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C31FD3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0" o:spid="_x0000_s2239" type="#_x0000_t75" style="position:absolute;left:0;text-align:left;margin-left:0;margin-top:0;width:596.25pt;height:842.25pt;z-index:-251463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>
      <w:rPr>
        <w:rFonts w:hint="cs"/>
        <w:rtl/>
      </w:rPr>
      <w:t>132</w:t>
    </w:r>
    <w:r w:rsidR="003F59E6" w:rsidRPr="00600DF3">
      <w:rPr>
        <w:rFonts w:hint="cs"/>
        <w:rtl/>
      </w:rPr>
      <w:t xml:space="preserve"> </w:t>
    </w:r>
    <w:r w:rsidR="003F59E6" w:rsidRPr="00600DF3">
      <w:rPr>
        <w:rtl/>
      </w:rPr>
      <w:tab/>
    </w:r>
    <w:r w:rsidR="003F59E6" w:rsidRPr="00600DF3">
      <w:rPr>
        <w:rFonts w:hint="cs"/>
        <w:rtl/>
      </w:rPr>
      <w:t xml:space="preserve"> تراثنا / 62</w:t>
    </w:r>
  </w:p>
</w:hdr>
</file>

<file path=word/header1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600DF3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1" o:spid="_x0000_s2240" type="#_x0000_t75" style="position:absolute;left:0;text-align:left;margin-left:0;margin-top:0;width:596.25pt;height:842.25pt;z-index:-251462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>
      <w:rPr>
        <w:rFonts w:hint="cs"/>
        <w:rtl/>
      </w:rPr>
      <w:t>معجم مؤرّخي الشيعة</w:t>
    </w:r>
    <w:r w:rsidR="003F59E6" w:rsidRPr="00600DF3">
      <w:rPr>
        <w:rFonts w:hint="cs"/>
        <w:rtl/>
      </w:rPr>
      <w:t xml:space="preserve"> ( </w:t>
    </w:r>
    <w:r w:rsidR="003F59E6">
      <w:rPr>
        <w:rFonts w:hint="cs"/>
        <w:rtl/>
      </w:rPr>
      <w:t>6</w:t>
    </w:r>
    <w:r w:rsidR="003F59E6" w:rsidRPr="00600DF3">
      <w:rPr>
        <w:rFonts w:hint="cs"/>
        <w:rtl/>
      </w:rPr>
      <w:t xml:space="preserve"> ) </w:t>
    </w:r>
    <w:r w:rsidR="003F59E6" w:rsidRPr="00600DF3">
      <w:rPr>
        <w:rtl/>
      </w:rPr>
      <w:tab/>
    </w:r>
    <w:r w:rsidR="003F59E6" w:rsidRPr="00600DF3">
      <w:rPr>
        <w:rFonts w:hint="cs"/>
        <w:rtl/>
      </w:rPr>
      <w:t xml:space="preserve"> </w:t>
    </w:r>
    <w:r w:rsidR="003F59E6">
      <w:rPr>
        <w:rFonts w:hint="cs"/>
        <w:rtl/>
      </w:rPr>
      <w:t>133</w:t>
    </w:r>
  </w:p>
</w:hdr>
</file>

<file path=word/header1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499" o:spid="_x0000_s2238" type="#_x0000_t75" style="position:absolute;left:0;text-align:left;margin-left:0;margin-top:0;width:596.25pt;height:842.25pt;z-index:-251464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C31FD3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3" o:spid="_x0000_s2242" type="#_x0000_t75" style="position:absolute;left:0;text-align:left;margin-left:0;margin-top:0;width:596.25pt;height:842.25pt;z-index:-251460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>
      <w:rPr>
        <w:rFonts w:hint="cs"/>
        <w:rtl/>
      </w:rPr>
      <w:t>134</w:t>
    </w:r>
    <w:r w:rsidR="003F59E6" w:rsidRPr="00600DF3">
      <w:rPr>
        <w:rFonts w:hint="cs"/>
        <w:rtl/>
      </w:rPr>
      <w:t xml:space="preserve"> </w:t>
    </w:r>
    <w:r w:rsidR="003F59E6" w:rsidRPr="00600DF3">
      <w:rPr>
        <w:rtl/>
      </w:rPr>
      <w:tab/>
    </w:r>
    <w:r w:rsidR="003F59E6" w:rsidRPr="00600DF3">
      <w:rPr>
        <w:rFonts w:hint="cs"/>
        <w:rtl/>
      </w:rPr>
      <w:t xml:space="preserve"> تراثنا / 62</w:t>
    </w:r>
  </w:p>
</w:hdr>
</file>

<file path=word/header1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3F59E6" w:rsidRDefault="0043419B" w:rsidP="003F59E6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4" o:spid="_x0000_s2243" type="#_x0000_t75" style="position:absolute;left:0;text-align:left;margin-left:0;margin-top:0;width:596.25pt;height:842.25pt;z-index:-251459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2" o:spid="_x0000_s2241" type="#_x0000_t75" style="position:absolute;left:0;text-align:left;margin-left:0;margin-top:0;width:596.25pt;height:842.25pt;z-index:-251461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C31FD3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6" o:spid="_x0000_s2245" type="#_x0000_t75" style="position:absolute;left:0;text-align:left;margin-left:0;margin-top:0;width:596.25pt;height:842.25pt;z-index:-251457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>
      <w:rPr>
        <w:rFonts w:hint="cs"/>
        <w:rtl/>
      </w:rPr>
      <w:t>136</w:t>
    </w:r>
    <w:r w:rsidR="003F59E6" w:rsidRPr="00600DF3">
      <w:rPr>
        <w:rFonts w:hint="cs"/>
        <w:rtl/>
      </w:rPr>
      <w:t xml:space="preserve"> </w:t>
    </w:r>
    <w:r w:rsidR="003F59E6" w:rsidRPr="00600DF3">
      <w:rPr>
        <w:rtl/>
      </w:rPr>
      <w:tab/>
    </w:r>
    <w:r w:rsidR="003F59E6" w:rsidRPr="00600DF3">
      <w:rPr>
        <w:rFonts w:hint="cs"/>
        <w:rtl/>
      </w:rPr>
      <w:t xml:space="preserve"> تراثنا / 62</w:t>
    </w:r>
  </w:p>
</w:hdr>
</file>

<file path=word/header1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3F59E6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7" o:spid="_x0000_s2246" type="#_x0000_t75" style="position:absolute;left:0;text-align:left;margin-left:0;margin-top:0;width:596.25pt;height:842.25pt;z-index:-251456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 w:rsidRPr="003F59E6">
      <w:rPr>
        <w:rFonts w:hint="cs"/>
        <w:rtl/>
      </w:rPr>
      <w:t xml:space="preserve">مكتبة الفيض المهدوي ( 2 ) </w:t>
    </w:r>
    <w:r w:rsidR="003F59E6" w:rsidRPr="003F59E6">
      <w:rPr>
        <w:rtl/>
      </w:rPr>
      <w:tab/>
    </w:r>
    <w:r w:rsidR="003F59E6" w:rsidRPr="003F59E6">
      <w:rPr>
        <w:rFonts w:hint="cs"/>
        <w:rtl/>
      </w:rPr>
      <w:t xml:space="preserve"> 137</w:t>
    </w:r>
  </w:p>
</w:hdr>
</file>

<file path=word/header1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5" o:spid="_x0000_s2244" type="#_x0000_t75" style="position:absolute;left:0;text-align:left;margin-left:0;margin-top:0;width:596.25pt;height:842.25pt;z-index:-251458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C31FD3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9" o:spid="_x0000_s2248" type="#_x0000_t75" style="position:absolute;left:0;text-align:left;margin-left:0;margin-top:0;width:596.25pt;height:842.25pt;z-index:-251454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>
      <w:rPr>
        <w:rFonts w:hint="cs"/>
        <w:rtl/>
      </w:rPr>
      <w:t>138</w:t>
    </w:r>
    <w:r w:rsidR="003F59E6" w:rsidRPr="00600DF3">
      <w:rPr>
        <w:rFonts w:hint="cs"/>
        <w:rtl/>
      </w:rPr>
      <w:t xml:space="preserve"> </w:t>
    </w:r>
    <w:r w:rsidR="003F59E6" w:rsidRPr="00600DF3">
      <w:rPr>
        <w:rtl/>
      </w:rPr>
      <w:tab/>
    </w:r>
    <w:r w:rsidR="003F59E6" w:rsidRPr="00600DF3">
      <w:rPr>
        <w:rFonts w:hint="cs"/>
        <w:rtl/>
      </w:rPr>
      <w:t xml:space="preserve"> تراثنا / 62</w:t>
    </w:r>
  </w:p>
</w:hdr>
</file>

<file path=word/header2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3F59E6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0" o:spid="_x0000_s2249" type="#_x0000_t75" style="position:absolute;left:0;text-align:left;margin-left:0;margin-top:0;width:596.25pt;height:842.25pt;z-index:-251453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 w:rsidRPr="003F59E6">
      <w:rPr>
        <w:rFonts w:hint="cs"/>
        <w:rtl/>
      </w:rPr>
      <w:t xml:space="preserve">مكتبة الفيض المهدوي ( 2 ) </w:t>
    </w:r>
    <w:r w:rsidR="003F59E6" w:rsidRPr="003F59E6">
      <w:rPr>
        <w:rtl/>
      </w:rPr>
      <w:tab/>
    </w:r>
    <w:r w:rsidR="003F59E6" w:rsidRPr="003F59E6">
      <w:rPr>
        <w:rFonts w:hint="cs"/>
        <w:rtl/>
      </w:rPr>
      <w:t xml:space="preserve"> 13</w:t>
    </w:r>
    <w:r w:rsidR="003F59E6">
      <w:rPr>
        <w:rFonts w:hint="cs"/>
        <w:rtl/>
      </w:rPr>
      <w:t>9</w:t>
    </w:r>
  </w:p>
</w:hdr>
</file>

<file path=word/header2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08" o:spid="_x0000_s2247" type="#_x0000_t75" style="position:absolute;left:0;text-align:left;margin-left:0;margin-top:0;width:596.25pt;height:842.25pt;z-index:-251455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C31FD3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2" o:spid="_x0000_s2251" type="#_x0000_t75" style="position:absolute;left:0;text-align:left;margin-left:0;margin-top:0;width:596.25pt;height:842.25pt;z-index:-251451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>
      <w:rPr>
        <w:rFonts w:hint="cs"/>
        <w:rtl/>
      </w:rPr>
      <w:t>140</w:t>
    </w:r>
    <w:r w:rsidR="003F59E6" w:rsidRPr="00600DF3">
      <w:rPr>
        <w:rFonts w:hint="cs"/>
        <w:rtl/>
      </w:rPr>
      <w:t xml:space="preserve"> </w:t>
    </w:r>
    <w:r w:rsidR="003F59E6" w:rsidRPr="00600DF3">
      <w:rPr>
        <w:rtl/>
      </w:rPr>
      <w:tab/>
    </w:r>
    <w:r w:rsidR="003F59E6" w:rsidRPr="00600DF3">
      <w:rPr>
        <w:rFonts w:hint="cs"/>
        <w:rtl/>
      </w:rPr>
      <w:t xml:space="preserve"> تراثنا / 62</w:t>
    </w:r>
  </w:p>
</w:hdr>
</file>

<file path=word/header2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9E6" w:rsidRPr="003F59E6" w:rsidRDefault="0043419B" w:rsidP="003F59E6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3" o:spid="_x0000_s2252" type="#_x0000_t75" style="position:absolute;left:0;text-align:left;margin-left:0;margin-top:0;width:596.25pt;height:842.25pt;z-index:-251450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F59E6" w:rsidRPr="003F59E6">
      <w:rPr>
        <w:rFonts w:hint="cs"/>
        <w:rtl/>
      </w:rPr>
      <w:t xml:space="preserve">مكتبة الفيض المهدوي ( 2 ) </w:t>
    </w:r>
    <w:r w:rsidR="003F59E6" w:rsidRPr="003F59E6">
      <w:rPr>
        <w:rtl/>
      </w:rPr>
      <w:tab/>
    </w:r>
    <w:r w:rsidR="003F59E6" w:rsidRPr="003F59E6">
      <w:rPr>
        <w:rFonts w:hint="cs"/>
        <w:rtl/>
      </w:rPr>
      <w:t xml:space="preserve"> 1</w:t>
    </w:r>
    <w:r w:rsidR="003F59E6">
      <w:rPr>
        <w:rFonts w:hint="cs"/>
        <w:rtl/>
      </w:rPr>
      <w:t>41</w:t>
    </w:r>
  </w:p>
</w:hdr>
</file>

<file path=word/header2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1" o:spid="_x0000_s2250" type="#_x0000_t75" style="position:absolute;left:0;text-align:left;margin-left:0;margin-top:0;width:596.25pt;height:842.25pt;z-index:-251452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C31FD3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5" o:spid="_x0000_s2254" type="#_x0000_t75" style="position:absolute;left:0;text-align:left;margin-left:0;margin-top:0;width:596.25pt;height:842.25pt;z-index:-251448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>
      <w:rPr>
        <w:rFonts w:hint="cs"/>
        <w:rtl/>
      </w:rPr>
      <w:t>142</w:t>
    </w:r>
    <w:r w:rsidR="004C1162" w:rsidRPr="00600DF3">
      <w:rPr>
        <w:rFonts w:hint="cs"/>
        <w:rtl/>
      </w:rPr>
      <w:t xml:space="preserve"> </w:t>
    </w:r>
    <w:r w:rsidR="004C1162" w:rsidRPr="00600DF3">
      <w:rPr>
        <w:rtl/>
      </w:rPr>
      <w:tab/>
    </w:r>
    <w:r w:rsidR="004C1162" w:rsidRPr="00600DF3">
      <w:rPr>
        <w:rFonts w:hint="cs"/>
        <w:rtl/>
      </w:rPr>
      <w:t xml:space="preserve"> تراثنا / 62</w:t>
    </w:r>
  </w:p>
</w:hdr>
</file>

<file path=word/header2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3F59E6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6" o:spid="_x0000_s2255" type="#_x0000_t75" style="position:absolute;left:0;text-align:left;margin-left:0;margin-top:0;width:596.25pt;height:842.25pt;z-index:-251447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 w:rsidRPr="003F59E6">
      <w:rPr>
        <w:rFonts w:hint="cs"/>
        <w:rtl/>
      </w:rPr>
      <w:t xml:space="preserve">مكتبة الفيض المهدوي ( 2 ) </w:t>
    </w:r>
    <w:r w:rsidR="004C1162" w:rsidRPr="003F59E6">
      <w:rPr>
        <w:rtl/>
      </w:rPr>
      <w:tab/>
    </w:r>
    <w:r w:rsidR="004C1162" w:rsidRPr="003F59E6">
      <w:rPr>
        <w:rFonts w:hint="cs"/>
        <w:rtl/>
      </w:rPr>
      <w:t xml:space="preserve"> 1</w:t>
    </w:r>
    <w:r w:rsidR="004C1162">
      <w:rPr>
        <w:rFonts w:hint="cs"/>
        <w:rtl/>
      </w:rPr>
      <w:t>43</w:t>
    </w:r>
  </w:p>
</w:hdr>
</file>

<file path=word/header2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4" o:spid="_x0000_s2253" type="#_x0000_t75" style="position:absolute;left:0;text-align:left;margin-left:0;margin-top:0;width:596.25pt;height:842.25pt;z-index:-251449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C31FD3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8" o:spid="_x0000_s2257" type="#_x0000_t75" style="position:absolute;left:0;text-align:left;margin-left:0;margin-top:0;width:596.25pt;height:842.25pt;z-index:-251445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>
      <w:rPr>
        <w:rFonts w:hint="cs"/>
        <w:rtl/>
      </w:rPr>
      <w:t>144</w:t>
    </w:r>
    <w:r w:rsidR="004C1162" w:rsidRPr="00600DF3">
      <w:rPr>
        <w:rFonts w:hint="cs"/>
        <w:rtl/>
      </w:rPr>
      <w:t xml:space="preserve"> </w:t>
    </w:r>
    <w:r w:rsidR="004C1162" w:rsidRPr="00600DF3">
      <w:rPr>
        <w:rtl/>
      </w:rPr>
      <w:tab/>
    </w:r>
    <w:r w:rsidR="004C1162" w:rsidRPr="00600DF3">
      <w:rPr>
        <w:rFonts w:hint="cs"/>
        <w:rtl/>
      </w:rPr>
      <w:t xml:space="preserve"> تراثنا / 62</w:t>
    </w:r>
  </w:p>
</w:hdr>
</file>

<file path=word/header2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3F59E6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9" o:spid="_x0000_s2258" type="#_x0000_t75" style="position:absolute;left:0;text-align:left;margin-left:0;margin-top:0;width:596.25pt;height:842.25pt;z-index:-251444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 w:rsidRPr="003F59E6">
      <w:rPr>
        <w:rFonts w:hint="cs"/>
        <w:rtl/>
      </w:rPr>
      <w:t xml:space="preserve">مكتبة الفيض المهدوي ( 2 ) </w:t>
    </w:r>
    <w:r w:rsidR="004C1162" w:rsidRPr="003F59E6">
      <w:rPr>
        <w:rtl/>
      </w:rPr>
      <w:tab/>
    </w:r>
    <w:r w:rsidR="004C1162" w:rsidRPr="003F59E6">
      <w:rPr>
        <w:rFonts w:hint="cs"/>
        <w:rtl/>
      </w:rPr>
      <w:t xml:space="preserve"> 1</w:t>
    </w:r>
    <w:r w:rsidR="004C1162">
      <w:rPr>
        <w:rFonts w:hint="cs"/>
        <w:rtl/>
      </w:rPr>
      <w:t>45</w:t>
    </w:r>
  </w:p>
</w:hdr>
</file>

<file path=word/header2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17" o:spid="_x0000_s2256" type="#_x0000_t75" style="position:absolute;left:0;text-align:left;margin-left:0;margin-top:0;width:596.25pt;height:842.25pt;z-index:-251446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C31FD3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1" o:spid="_x0000_s2260" type="#_x0000_t75" style="position:absolute;left:0;text-align:left;margin-left:0;margin-top:0;width:596.25pt;height:842.25pt;z-index:-251442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>
      <w:rPr>
        <w:rFonts w:hint="cs"/>
        <w:rtl/>
      </w:rPr>
      <w:t>146</w:t>
    </w:r>
    <w:r w:rsidR="004C1162" w:rsidRPr="00600DF3">
      <w:rPr>
        <w:rFonts w:hint="cs"/>
        <w:rtl/>
      </w:rPr>
      <w:t xml:space="preserve"> </w:t>
    </w:r>
    <w:r w:rsidR="004C1162" w:rsidRPr="00600DF3">
      <w:rPr>
        <w:rtl/>
      </w:rPr>
      <w:tab/>
    </w:r>
    <w:r w:rsidR="004C1162" w:rsidRPr="00600DF3">
      <w:rPr>
        <w:rFonts w:hint="cs"/>
        <w:rtl/>
      </w:rPr>
      <w:t xml:space="preserve"> تراثنا / 62</w:t>
    </w:r>
  </w:p>
</w:hdr>
</file>

<file path=word/header2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3F59E6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2" o:spid="_x0000_s2261" type="#_x0000_t75" style="position:absolute;left:0;text-align:left;margin-left:0;margin-top:0;width:596.25pt;height:842.25pt;z-index:-251441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 w:rsidRPr="003F59E6">
      <w:rPr>
        <w:rFonts w:hint="cs"/>
        <w:rtl/>
      </w:rPr>
      <w:t xml:space="preserve">مكتبة الفيض المهدوي ( 2 ) </w:t>
    </w:r>
    <w:r w:rsidR="004C1162" w:rsidRPr="003F59E6">
      <w:rPr>
        <w:rtl/>
      </w:rPr>
      <w:tab/>
    </w:r>
    <w:r w:rsidR="004C1162" w:rsidRPr="003F59E6">
      <w:rPr>
        <w:rFonts w:hint="cs"/>
        <w:rtl/>
      </w:rPr>
      <w:t xml:space="preserve"> 1</w:t>
    </w:r>
    <w:r w:rsidR="004C1162">
      <w:rPr>
        <w:rFonts w:hint="cs"/>
        <w:rtl/>
      </w:rPr>
      <w:t>47</w:t>
    </w:r>
  </w:p>
</w:hdr>
</file>

<file path=word/header2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0" o:spid="_x0000_s2259" type="#_x0000_t75" style="position:absolute;left:0;text-align:left;margin-left:0;margin-top:0;width:596.25pt;height:842.25pt;z-index:-251443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C31FD3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4" o:spid="_x0000_s2263" type="#_x0000_t75" style="position:absolute;left:0;text-align:left;margin-left:0;margin-top:0;width:596.25pt;height:842.25pt;z-index:-251439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>
      <w:rPr>
        <w:rFonts w:hint="cs"/>
        <w:rtl/>
      </w:rPr>
      <w:t>148</w:t>
    </w:r>
    <w:r w:rsidR="004C1162" w:rsidRPr="00600DF3">
      <w:rPr>
        <w:rFonts w:hint="cs"/>
        <w:rtl/>
      </w:rPr>
      <w:t xml:space="preserve"> </w:t>
    </w:r>
    <w:r w:rsidR="004C1162" w:rsidRPr="00600DF3">
      <w:rPr>
        <w:rtl/>
      </w:rPr>
      <w:tab/>
    </w:r>
    <w:r w:rsidR="004C1162" w:rsidRPr="00600DF3">
      <w:rPr>
        <w:rFonts w:hint="cs"/>
        <w:rtl/>
      </w:rPr>
      <w:t xml:space="preserve"> تراثنا / 62</w:t>
    </w:r>
  </w:p>
</w:hdr>
</file>

<file path=word/header2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3F59E6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5" o:spid="_x0000_s2264" type="#_x0000_t75" style="position:absolute;left:0;text-align:left;margin-left:0;margin-top:0;width:596.25pt;height:842.25pt;z-index:-251438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 w:rsidRPr="003F59E6">
      <w:rPr>
        <w:rFonts w:hint="cs"/>
        <w:rtl/>
      </w:rPr>
      <w:t xml:space="preserve">مكتبة الفيض المهدوي ( 2 ) </w:t>
    </w:r>
    <w:r w:rsidR="004C1162" w:rsidRPr="003F59E6">
      <w:rPr>
        <w:rtl/>
      </w:rPr>
      <w:tab/>
    </w:r>
    <w:r w:rsidR="004C1162" w:rsidRPr="003F59E6">
      <w:rPr>
        <w:rFonts w:hint="cs"/>
        <w:rtl/>
      </w:rPr>
      <w:t xml:space="preserve"> 1</w:t>
    </w:r>
    <w:r w:rsidR="004C1162">
      <w:rPr>
        <w:rFonts w:hint="cs"/>
        <w:rtl/>
      </w:rPr>
      <w:t>49</w:t>
    </w:r>
  </w:p>
</w:hdr>
</file>

<file path=word/header2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3" o:spid="_x0000_s2262" type="#_x0000_t75" style="position:absolute;left:0;text-align:left;margin-left:0;margin-top:0;width:596.25pt;height:842.25pt;z-index:-251440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C31FD3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7" o:spid="_x0000_s2266" type="#_x0000_t75" style="position:absolute;left:0;text-align:left;margin-left:0;margin-top:0;width:596.25pt;height:842.25pt;z-index:-251436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>
      <w:rPr>
        <w:rFonts w:hint="cs"/>
        <w:rtl/>
      </w:rPr>
      <w:t>150</w:t>
    </w:r>
    <w:r w:rsidR="004C1162" w:rsidRPr="00600DF3">
      <w:rPr>
        <w:rFonts w:hint="cs"/>
        <w:rtl/>
      </w:rPr>
      <w:t xml:space="preserve"> </w:t>
    </w:r>
    <w:r w:rsidR="004C1162" w:rsidRPr="00600DF3">
      <w:rPr>
        <w:rtl/>
      </w:rPr>
      <w:tab/>
    </w:r>
    <w:r w:rsidR="004C1162" w:rsidRPr="00600DF3">
      <w:rPr>
        <w:rFonts w:hint="cs"/>
        <w:rtl/>
      </w:rPr>
      <w:t xml:space="preserve"> تراثنا / 62</w:t>
    </w:r>
  </w:p>
</w:hdr>
</file>

<file path=word/header2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62" w:rsidRPr="003F59E6" w:rsidRDefault="0043419B" w:rsidP="004C116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8" o:spid="_x0000_s2267" type="#_x0000_t75" style="position:absolute;left:0;text-align:left;margin-left:0;margin-top:0;width:596.25pt;height:842.25pt;z-index:-251435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4C1162" w:rsidRPr="003F59E6">
      <w:rPr>
        <w:rFonts w:hint="cs"/>
        <w:rtl/>
      </w:rPr>
      <w:t xml:space="preserve">مكتبة الفيض المهدوي ( 2 ) </w:t>
    </w:r>
    <w:r w:rsidR="004C1162" w:rsidRPr="003F59E6">
      <w:rPr>
        <w:rtl/>
      </w:rPr>
      <w:tab/>
    </w:r>
    <w:r w:rsidR="004C1162" w:rsidRPr="003F59E6">
      <w:rPr>
        <w:rFonts w:hint="cs"/>
        <w:rtl/>
      </w:rPr>
      <w:t xml:space="preserve"> 1</w:t>
    </w:r>
    <w:r w:rsidR="004C1162">
      <w:rPr>
        <w:rFonts w:hint="cs"/>
        <w:rtl/>
      </w:rPr>
      <w:t>51</w:t>
    </w:r>
  </w:p>
</w:hdr>
</file>

<file path=word/header2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6" o:spid="_x0000_s2265" type="#_x0000_t75" style="position:absolute;left:0;text-align:left;margin-left:0;margin-top:0;width:596.25pt;height:842.25pt;z-index:-251437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C31FD3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0" o:spid="_x0000_s2269" type="#_x0000_t75" style="position:absolute;left:0;text-align:left;margin-left:0;margin-top:0;width:596.25pt;height:842.25pt;z-index:-251432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>
      <w:rPr>
        <w:rFonts w:hint="cs"/>
        <w:rtl/>
      </w:rPr>
      <w:t>152</w:t>
    </w:r>
    <w:r w:rsidR="00B47242" w:rsidRPr="00600DF3">
      <w:rPr>
        <w:rFonts w:hint="cs"/>
        <w:rtl/>
      </w:rPr>
      <w:t xml:space="preserve"> </w:t>
    </w:r>
    <w:r w:rsidR="00B47242" w:rsidRPr="00600DF3">
      <w:rPr>
        <w:rtl/>
      </w:rPr>
      <w:tab/>
    </w:r>
    <w:r w:rsidR="00B47242" w:rsidRPr="00600DF3">
      <w:rPr>
        <w:rFonts w:hint="cs"/>
        <w:rtl/>
      </w:rPr>
      <w:t xml:space="preserve"> تراثنا / 62</w:t>
    </w:r>
  </w:p>
</w:hdr>
</file>

<file path=word/header2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3F59E6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1" o:spid="_x0000_s2270" type="#_x0000_t75" style="position:absolute;left:0;text-align:left;margin-left:0;margin-top:0;width:596.25pt;height:842.25pt;z-index:-251431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 w:rsidRPr="003F59E6">
      <w:rPr>
        <w:rFonts w:hint="cs"/>
        <w:rtl/>
      </w:rPr>
      <w:t xml:space="preserve">مكتبة الفيض المهدوي ( 2 ) </w:t>
    </w:r>
    <w:r w:rsidR="00B47242" w:rsidRPr="003F59E6">
      <w:rPr>
        <w:rtl/>
      </w:rPr>
      <w:tab/>
    </w:r>
    <w:r w:rsidR="00B47242" w:rsidRPr="003F59E6">
      <w:rPr>
        <w:rFonts w:hint="cs"/>
        <w:rtl/>
      </w:rPr>
      <w:t xml:space="preserve"> 1</w:t>
    </w:r>
    <w:r w:rsidR="00B47242">
      <w:rPr>
        <w:rFonts w:hint="cs"/>
        <w:rtl/>
      </w:rPr>
      <w:t>53</w:t>
    </w:r>
  </w:p>
</w:hdr>
</file>

<file path=word/header2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29" o:spid="_x0000_s2268" type="#_x0000_t75" style="position:absolute;left:0;text-align:left;margin-left:0;margin-top:0;width:596.25pt;height:842.25pt;z-index:-251433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C31FD3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3" o:spid="_x0000_s2272" type="#_x0000_t75" style="position:absolute;left:0;text-align:left;margin-left:0;margin-top:0;width:596.25pt;height:842.25pt;z-index:-251429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>
      <w:rPr>
        <w:rFonts w:hint="cs"/>
        <w:rtl/>
      </w:rPr>
      <w:t>154</w:t>
    </w:r>
    <w:r w:rsidR="00B47242" w:rsidRPr="00600DF3">
      <w:rPr>
        <w:rFonts w:hint="cs"/>
        <w:rtl/>
      </w:rPr>
      <w:t xml:space="preserve"> </w:t>
    </w:r>
    <w:r w:rsidR="00B47242" w:rsidRPr="00600DF3">
      <w:rPr>
        <w:rtl/>
      </w:rPr>
      <w:tab/>
    </w:r>
    <w:r w:rsidR="00B47242" w:rsidRPr="00600DF3">
      <w:rPr>
        <w:rFonts w:hint="cs"/>
        <w:rtl/>
      </w:rPr>
      <w:t xml:space="preserve"> تراثنا / 62</w:t>
    </w:r>
  </w:p>
</w:hdr>
</file>

<file path=word/header2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3F59E6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4" o:spid="_x0000_s2273" type="#_x0000_t75" style="position:absolute;left:0;text-align:left;margin-left:0;margin-top:0;width:596.25pt;height:842.25pt;z-index:-251428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 w:rsidRPr="003F59E6">
      <w:rPr>
        <w:rFonts w:hint="cs"/>
        <w:rtl/>
      </w:rPr>
      <w:t xml:space="preserve">مكتبة الفيض المهدوي ( 2 ) </w:t>
    </w:r>
    <w:r w:rsidR="00B47242" w:rsidRPr="003F59E6">
      <w:rPr>
        <w:rtl/>
      </w:rPr>
      <w:tab/>
    </w:r>
    <w:r w:rsidR="00B47242" w:rsidRPr="003F59E6">
      <w:rPr>
        <w:rFonts w:hint="cs"/>
        <w:rtl/>
      </w:rPr>
      <w:t xml:space="preserve"> 1</w:t>
    </w:r>
    <w:r w:rsidR="00B47242">
      <w:rPr>
        <w:rFonts w:hint="cs"/>
        <w:rtl/>
      </w:rPr>
      <w:t>55</w:t>
    </w:r>
  </w:p>
</w:hdr>
</file>

<file path=word/header2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2" o:spid="_x0000_s2271" type="#_x0000_t75" style="position:absolute;left:0;text-align:left;margin-left:0;margin-top:0;width:596.25pt;height:842.25pt;z-index:-251430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C31FD3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6" o:spid="_x0000_s2275" type="#_x0000_t75" style="position:absolute;left:0;text-align:left;margin-left:0;margin-top:0;width:596.25pt;height:842.25pt;z-index:-251426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>
      <w:rPr>
        <w:rFonts w:hint="cs"/>
        <w:rtl/>
      </w:rPr>
      <w:t>156</w:t>
    </w:r>
    <w:r w:rsidR="00B47242" w:rsidRPr="00600DF3">
      <w:rPr>
        <w:rFonts w:hint="cs"/>
        <w:rtl/>
      </w:rPr>
      <w:t xml:space="preserve"> </w:t>
    </w:r>
    <w:r w:rsidR="00B47242" w:rsidRPr="00600DF3">
      <w:rPr>
        <w:rtl/>
      </w:rPr>
      <w:tab/>
    </w:r>
    <w:r w:rsidR="00B47242" w:rsidRPr="00600DF3">
      <w:rPr>
        <w:rFonts w:hint="cs"/>
        <w:rtl/>
      </w:rPr>
      <w:t xml:space="preserve"> تراثنا / 62</w:t>
    </w:r>
  </w:p>
</w:hdr>
</file>

<file path=word/header2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3F59E6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7" o:spid="_x0000_s2276" type="#_x0000_t75" style="position:absolute;left:0;text-align:left;margin-left:0;margin-top:0;width:596.25pt;height:842.25pt;z-index:-251425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 w:rsidRPr="003F59E6">
      <w:rPr>
        <w:rFonts w:hint="cs"/>
        <w:rtl/>
      </w:rPr>
      <w:t xml:space="preserve">مكتبة الفيض المهدوي ( 2 ) </w:t>
    </w:r>
    <w:r w:rsidR="00B47242" w:rsidRPr="003F59E6">
      <w:rPr>
        <w:rtl/>
      </w:rPr>
      <w:tab/>
    </w:r>
    <w:r w:rsidR="00B47242" w:rsidRPr="003F59E6">
      <w:rPr>
        <w:rFonts w:hint="cs"/>
        <w:rtl/>
      </w:rPr>
      <w:t xml:space="preserve"> 1</w:t>
    </w:r>
    <w:r w:rsidR="00B47242">
      <w:rPr>
        <w:rFonts w:hint="cs"/>
        <w:rtl/>
      </w:rPr>
      <w:t>57</w:t>
    </w:r>
  </w:p>
</w:hdr>
</file>

<file path=word/header2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5" o:spid="_x0000_s2274" type="#_x0000_t75" style="position:absolute;left:0;text-align:left;margin-left:0;margin-top:0;width:596.25pt;height:842.25pt;z-index:-251427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C31FD3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9" o:spid="_x0000_s2278" type="#_x0000_t75" style="position:absolute;left:0;text-align:left;margin-left:0;margin-top:0;width:596.25pt;height:842.25pt;z-index:-251423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>
      <w:rPr>
        <w:rFonts w:hint="cs"/>
        <w:rtl/>
      </w:rPr>
      <w:t>158</w:t>
    </w:r>
    <w:r w:rsidR="00B47242" w:rsidRPr="00600DF3">
      <w:rPr>
        <w:rFonts w:hint="cs"/>
        <w:rtl/>
      </w:rPr>
      <w:t xml:space="preserve"> </w:t>
    </w:r>
    <w:r w:rsidR="00B47242" w:rsidRPr="00600DF3">
      <w:rPr>
        <w:rtl/>
      </w:rPr>
      <w:tab/>
    </w:r>
    <w:r w:rsidR="00B47242" w:rsidRPr="00600DF3">
      <w:rPr>
        <w:rFonts w:hint="cs"/>
        <w:rtl/>
      </w:rPr>
      <w:t xml:space="preserve"> تراثنا / 62</w:t>
    </w:r>
  </w:p>
</w:hdr>
</file>

<file path=word/header2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3F59E6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0" o:spid="_x0000_s2279" type="#_x0000_t75" style="position:absolute;left:0;text-align:left;margin-left:0;margin-top:0;width:596.25pt;height:842.25pt;z-index:-251422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 w:rsidRPr="003F59E6">
      <w:rPr>
        <w:rFonts w:hint="cs"/>
        <w:rtl/>
      </w:rPr>
      <w:t xml:space="preserve">مكتبة الفيض المهدوي ( 2 ) </w:t>
    </w:r>
    <w:r w:rsidR="00B47242" w:rsidRPr="003F59E6">
      <w:rPr>
        <w:rtl/>
      </w:rPr>
      <w:tab/>
    </w:r>
    <w:r w:rsidR="00B47242" w:rsidRPr="003F59E6">
      <w:rPr>
        <w:rFonts w:hint="cs"/>
        <w:rtl/>
      </w:rPr>
      <w:t xml:space="preserve"> 1</w:t>
    </w:r>
    <w:r w:rsidR="00B47242">
      <w:rPr>
        <w:rFonts w:hint="cs"/>
        <w:rtl/>
      </w:rPr>
      <w:t>59</w:t>
    </w:r>
  </w:p>
</w:hdr>
</file>

<file path=word/header2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38" o:spid="_x0000_s2277" type="#_x0000_t75" style="position:absolute;left:0;text-align:left;margin-left:0;margin-top:0;width:596.25pt;height:842.25pt;z-index:-251424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C31FD3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2" o:spid="_x0000_s2281" type="#_x0000_t75" style="position:absolute;left:0;text-align:left;margin-left:0;margin-top:0;width:596.25pt;height:842.25pt;z-index:-251420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>
      <w:rPr>
        <w:rFonts w:hint="cs"/>
        <w:rtl/>
      </w:rPr>
      <w:t>160</w:t>
    </w:r>
    <w:r w:rsidR="00B47242" w:rsidRPr="00600DF3">
      <w:rPr>
        <w:rFonts w:hint="cs"/>
        <w:rtl/>
      </w:rPr>
      <w:t xml:space="preserve"> </w:t>
    </w:r>
    <w:r w:rsidR="00B47242" w:rsidRPr="00600DF3">
      <w:rPr>
        <w:rtl/>
      </w:rPr>
      <w:tab/>
    </w:r>
    <w:r w:rsidR="00B47242" w:rsidRPr="00600DF3">
      <w:rPr>
        <w:rFonts w:hint="cs"/>
        <w:rtl/>
      </w:rPr>
      <w:t xml:space="preserve"> تراثنا / 62</w:t>
    </w:r>
  </w:p>
</w:hdr>
</file>

<file path=word/header2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3F59E6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3" o:spid="_x0000_s2282" type="#_x0000_t75" style="position:absolute;left:0;text-align:left;margin-left:0;margin-top:0;width:596.25pt;height:842.25pt;z-index:-251419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 w:rsidRPr="003F59E6">
      <w:rPr>
        <w:rFonts w:hint="cs"/>
        <w:rtl/>
      </w:rPr>
      <w:t xml:space="preserve">مكتبة الفيض المهدوي ( 2 ) </w:t>
    </w:r>
    <w:r w:rsidR="00B47242" w:rsidRPr="003F59E6">
      <w:rPr>
        <w:rtl/>
      </w:rPr>
      <w:tab/>
    </w:r>
    <w:r w:rsidR="00B47242" w:rsidRPr="003F59E6">
      <w:rPr>
        <w:rFonts w:hint="cs"/>
        <w:rtl/>
      </w:rPr>
      <w:t xml:space="preserve"> 1</w:t>
    </w:r>
    <w:r w:rsidR="00B47242">
      <w:rPr>
        <w:rFonts w:hint="cs"/>
        <w:rtl/>
      </w:rPr>
      <w:t>61</w:t>
    </w:r>
  </w:p>
</w:hdr>
</file>

<file path=word/header2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1" o:spid="_x0000_s2280" type="#_x0000_t75" style="position:absolute;left:0;text-align:left;margin-left:0;margin-top:0;width:596.25pt;height:842.25pt;z-index:-251421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C31FD3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5" o:spid="_x0000_s2284" type="#_x0000_t75" style="position:absolute;left:0;text-align:left;margin-left:0;margin-top:0;width:596.25pt;height:842.25pt;z-index:-251417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>
      <w:rPr>
        <w:rFonts w:hint="cs"/>
        <w:rtl/>
      </w:rPr>
      <w:t>162</w:t>
    </w:r>
    <w:r w:rsidR="00B47242" w:rsidRPr="00600DF3">
      <w:rPr>
        <w:rFonts w:hint="cs"/>
        <w:rtl/>
      </w:rPr>
      <w:t xml:space="preserve"> </w:t>
    </w:r>
    <w:r w:rsidR="00B47242" w:rsidRPr="00600DF3">
      <w:rPr>
        <w:rtl/>
      </w:rPr>
      <w:tab/>
    </w:r>
    <w:r w:rsidR="00B47242" w:rsidRPr="00600DF3">
      <w:rPr>
        <w:rFonts w:hint="cs"/>
        <w:rtl/>
      </w:rPr>
      <w:t xml:space="preserve"> تراثنا / 62</w:t>
    </w:r>
  </w:p>
</w:hdr>
</file>

<file path=word/header2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3F59E6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6" o:spid="_x0000_s2285" type="#_x0000_t75" style="position:absolute;left:0;text-align:left;margin-left:0;margin-top:0;width:596.25pt;height:842.25pt;z-index:-251416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 w:rsidRPr="003F59E6">
      <w:rPr>
        <w:rFonts w:hint="cs"/>
        <w:rtl/>
      </w:rPr>
      <w:t xml:space="preserve">مكتبة الفيض المهدوي ( 2 ) </w:t>
    </w:r>
    <w:r w:rsidR="00B47242" w:rsidRPr="003F59E6">
      <w:rPr>
        <w:rtl/>
      </w:rPr>
      <w:tab/>
    </w:r>
    <w:r w:rsidR="00B47242" w:rsidRPr="003F59E6">
      <w:rPr>
        <w:rFonts w:hint="cs"/>
        <w:rtl/>
      </w:rPr>
      <w:t xml:space="preserve"> 1</w:t>
    </w:r>
    <w:r w:rsidR="00B47242">
      <w:rPr>
        <w:rFonts w:hint="cs"/>
        <w:rtl/>
      </w:rPr>
      <w:t>63</w:t>
    </w:r>
  </w:p>
</w:hdr>
</file>

<file path=word/header2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4" o:spid="_x0000_s2283" type="#_x0000_t75" style="position:absolute;left:0;text-align:left;margin-left:0;margin-top:0;width:596.25pt;height:842.25pt;z-index:-251418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C31FD3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8" o:spid="_x0000_s2287" type="#_x0000_t75" style="position:absolute;left:0;text-align:left;margin-left:0;margin-top:0;width:596.25pt;height:842.25pt;z-index:-251414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>
      <w:rPr>
        <w:rFonts w:hint="cs"/>
        <w:rtl/>
      </w:rPr>
      <w:t>164</w:t>
    </w:r>
    <w:r w:rsidR="00B47242" w:rsidRPr="00600DF3">
      <w:rPr>
        <w:rFonts w:hint="cs"/>
        <w:rtl/>
      </w:rPr>
      <w:t xml:space="preserve"> </w:t>
    </w:r>
    <w:r w:rsidR="00B47242" w:rsidRPr="00600DF3">
      <w:rPr>
        <w:rtl/>
      </w:rPr>
      <w:tab/>
    </w:r>
    <w:r w:rsidR="00B47242" w:rsidRPr="00600DF3">
      <w:rPr>
        <w:rFonts w:hint="cs"/>
        <w:rtl/>
      </w:rPr>
      <w:t xml:space="preserve"> تراثنا / 62</w:t>
    </w:r>
  </w:p>
</w:hdr>
</file>

<file path=word/header2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42" w:rsidRPr="003F59E6" w:rsidRDefault="0043419B" w:rsidP="00B4724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9" o:spid="_x0000_s2288" type="#_x0000_t75" style="position:absolute;left:0;text-align:left;margin-left:0;margin-top:0;width:596.25pt;height:842.25pt;z-index:-251413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B47242" w:rsidRPr="003F59E6">
      <w:rPr>
        <w:rFonts w:hint="cs"/>
        <w:rtl/>
      </w:rPr>
      <w:t xml:space="preserve">مكتبة الفيض المهدوي ( 2 ) </w:t>
    </w:r>
    <w:r w:rsidR="00B47242" w:rsidRPr="003F59E6">
      <w:rPr>
        <w:rtl/>
      </w:rPr>
      <w:tab/>
    </w:r>
    <w:r w:rsidR="00B47242" w:rsidRPr="003F59E6">
      <w:rPr>
        <w:rFonts w:hint="cs"/>
        <w:rtl/>
      </w:rPr>
      <w:t xml:space="preserve"> 1</w:t>
    </w:r>
    <w:r w:rsidR="00B47242">
      <w:rPr>
        <w:rFonts w:hint="cs"/>
        <w:rtl/>
      </w:rPr>
      <w:t>65</w:t>
    </w:r>
  </w:p>
</w:hdr>
</file>

<file path=word/header2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47" o:spid="_x0000_s2286" type="#_x0000_t75" style="position:absolute;left:0;text-align:left;margin-left:0;margin-top:0;width:596.25pt;height:842.25pt;z-index:-251415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583" w:rsidRPr="00C31FD3" w:rsidRDefault="0043419B" w:rsidP="0013658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1" o:spid="_x0000_s2290" type="#_x0000_t75" style="position:absolute;left:0;text-align:left;margin-left:0;margin-top:0;width:596.25pt;height:842.25pt;z-index:-251411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36583">
      <w:rPr>
        <w:rFonts w:hint="cs"/>
        <w:rtl/>
      </w:rPr>
      <w:t>166</w:t>
    </w:r>
    <w:r w:rsidR="00136583" w:rsidRPr="00600DF3">
      <w:rPr>
        <w:rFonts w:hint="cs"/>
        <w:rtl/>
      </w:rPr>
      <w:t xml:space="preserve"> </w:t>
    </w:r>
    <w:r w:rsidR="00136583" w:rsidRPr="00600DF3">
      <w:rPr>
        <w:rtl/>
      </w:rPr>
      <w:tab/>
    </w:r>
    <w:r w:rsidR="00136583" w:rsidRPr="00600DF3">
      <w:rPr>
        <w:rFonts w:hint="cs"/>
        <w:rtl/>
      </w:rPr>
      <w:t xml:space="preserve"> تراثنا / 62</w:t>
    </w:r>
  </w:p>
</w:hdr>
</file>

<file path=word/header2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583" w:rsidRPr="003F59E6" w:rsidRDefault="0043419B" w:rsidP="0013658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2" o:spid="_x0000_s2291" type="#_x0000_t75" style="position:absolute;left:0;text-align:left;margin-left:0;margin-top:0;width:596.25pt;height:842.25pt;z-index:-251410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36583" w:rsidRPr="003F59E6">
      <w:rPr>
        <w:rFonts w:hint="cs"/>
        <w:rtl/>
      </w:rPr>
      <w:t xml:space="preserve">مكتبة الفيض المهدوي ( 2 ) </w:t>
    </w:r>
    <w:r w:rsidR="00136583" w:rsidRPr="003F59E6">
      <w:rPr>
        <w:rtl/>
      </w:rPr>
      <w:tab/>
    </w:r>
    <w:r w:rsidR="00136583" w:rsidRPr="003F59E6">
      <w:rPr>
        <w:rFonts w:hint="cs"/>
        <w:rtl/>
      </w:rPr>
      <w:t xml:space="preserve"> 1</w:t>
    </w:r>
    <w:r w:rsidR="00136583">
      <w:rPr>
        <w:rFonts w:hint="cs"/>
        <w:rtl/>
      </w:rPr>
      <w:t>67</w:t>
    </w:r>
  </w:p>
</w:hdr>
</file>

<file path=word/header2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0" o:spid="_x0000_s2289" type="#_x0000_t75" style="position:absolute;left:0;text-align:left;margin-left:0;margin-top:0;width:596.25pt;height:842.25pt;z-index:-251412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583" w:rsidRPr="00C31FD3" w:rsidRDefault="0043419B" w:rsidP="0013658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4" o:spid="_x0000_s2293" type="#_x0000_t75" style="position:absolute;left:0;text-align:left;margin-left:0;margin-top:0;width:596.25pt;height:842.25pt;z-index:-251408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36583">
      <w:rPr>
        <w:rFonts w:hint="cs"/>
        <w:rtl/>
      </w:rPr>
      <w:t>168</w:t>
    </w:r>
    <w:r w:rsidR="00136583" w:rsidRPr="00600DF3">
      <w:rPr>
        <w:rFonts w:hint="cs"/>
        <w:rtl/>
      </w:rPr>
      <w:t xml:space="preserve"> </w:t>
    </w:r>
    <w:r w:rsidR="00136583" w:rsidRPr="00600DF3">
      <w:rPr>
        <w:rtl/>
      </w:rPr>
      <w:tab/>
    </w:r>
    <w:r w:rsidR="00136583" w:rsidRPr="00600DF3">
      <w:rPr>
        <w:rFonts w:hint="cs"/>
        <w:rtl/>
      </w:rPr>
      <w:t xml:space="preserve"> تراثنا / 62</w:t>
    </w:r>
  </w:p>
</w:hdr>
</file>

<file path=word/header2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583" w:rsidRPr="003F59E6" w:rsidRDefault="0043419B" w:rsidP="0013658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5" o:spid="_x0000_s2294" type="#_x0000_t75" style="position:absolute;left:0;text-align:left;margin-left:0;margin-top:0;width:596.25pt;height:842.25pt;z-index:-251407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36583" w:rsidRPr="003F59E6">
      <w:rPr>
        <w:rFonts w:hint="cs"/>
        <w:rtl/>
      </w:rPr>
      <w:t xml:space="preserve">مكتبة الفيض المهدوي ( 2 ) </w:t>
    </w:r>
    <w:r w:rsidR="00136583" w:rsidRPr="003F59E6">
      <w:rPr>
        <w:rtl/>
      </w:rPr>
      <w:tab/>
    </w:r>
    <w:r w:rsidR="00136583" w:rsidRPr="003F59E6">
      <w:rPr>
        <w:rFonts w:hint="cs"/>
        <w:rtl/>
      </w:rPr>
      <w:t xml:space="preserve"> 1</w:t>
    </w:r>
    <w:r w:rsidR="00136583">
      <w:rPr>
        <w:rFonts w:hint="cs"/>
        <w:rtl/>
      </w:rPr>
      <w:t>69</w:t>
    </w:r>
  </w:p>
</w:hdr>
</file>

<file path=word/header2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3" o:spid="_x0000_s2292" type="#_x0000_t75" style="position:absolute;left:0;text-align:left;margin-left:0;margin-top:0;width:596.25pt;height:842.25pt;z-index:-251409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583" w:rsidRPr="00C31FD3" w:rsidRDefault="0043419B" w:rsidP="0013658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7" o:spid="_x0000_s2296" type="#_x0000_t75" style="position:absolute;left:0;text-align:left;margin-left:0;margin-top:0;width:596.25pt;height:842.25pt;z-index:-251405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36583">
      <w:rPr>
        <w:rFonts w:hint="cs"/>
        <w:rtl/>
      </w:rPr>
      <w:t>170</w:t>
    </w:r>
    <w:r w:rsidR="00136583" w:rsidRPr="00600DF3">
      <w:rPr>
        <w:rFonts w:hint="cs"/>
        <w:rtl/>
      </w:rPr>
      <w:t xml:space="preserve"> </w:t>
    </w:r>
    <w:r w:rsidR="00136583" w:rsidRPr="00600DF3">
      <w:rPr>
        <w:rtl/>
      </w:rPr>
      <w:tab/>
    </w:r>
    <w:r w:rsidR="00136583" w:rsidRPr="00600DF3">
      <w:rPr>
        <w:rFonts w:hint="cs"/>
        <w:rtl/>
      </w:rPr>
      <w:t xml:space="preserve"> تراثنا / 62</w:t>
    </w:r>
  </w:p>
</w:hdr>
</file>

<file path=word/header2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583" w:rsidRPr="003F59E6" w:rsidRDefault="0043419B" w:rsidP="00136583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8" o:spid="_x0000_s2297" type="#_x0000_t75" style="position:absolute;left:0;text-align:left;margin-left:0;margin-top:0;width:596.25pt;height:842.25pt;z-index:-251404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36583" w:rsidRPr="003F59E6">
      <w:rPr>
        <w:rFonts w:hint="cs"/>
        <w:rtl/>
      </w:rPr>
      <w:t xml:space="preserve">مكتبة الفيض المهدوي ( 2 ) </w:t>
    </w:r>
    <w:r w:rsidR="00136583" w:rsidRPr="003F59E6">
      <w:rPr>
        <w:rtl/>
      </w:rPr>
      <w:tab/>
    </w:r>
    <w:r w:rsidR="00136583" w:rsidRPr="003F59E6">
      <w:rPr>
        <w:rFonts w:hint="cs"/>
        <w:rtl/>
      </w:rPr>
      <w:t xml:space="preserve"> 1</w:t>
    </w:r>
    <w:r w:rsidR="00136583">
      <w:rPr>
        <w:rFonts w:hint="cs"/>
        <w:rtl/>
      </w:rPr>
      <w:t>71</w:t>
    </w:r>
  </w:p>
</w:hdr>
</file>

<file path=word/header2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6" o:spid="_x0000_s2295" type="#_x0000_t75" style="position:absolute;left:0;text-align:left;margin-left:0;margin-top:0;width:596.25pt;height:842.25pt;z-index:-251406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C31FD3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0" o:spid="_x0000_s2299" type="#_x0000_t75" style="position:absolute;left:0;text-align:left;margin-left:0;margin-top:0;width:596.25pt;height:842.25pt;z-index:-251402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>
      <w:rPr>
        <w:rFonts w:hint="cs"/>
        <w:rtl/>
      </w:rPr>
      <w:t>172</w:t>
    </w:r>
    <w:r w:rsidR="009B6D12" w:rsidRPr="00600DF3">
      <w:rPr>
        <w:rFonts w:hint="cs"/>
        <w:rtl/>
      </w:rPr>
      <w:t xml:space="preserve"> </w:t>
    </w:r>
    <w:r w:rsidR="009B6D12" w:rsidRPr="00600DF3">
      <w:rPr>
        <w:rtl/>
      </w:rPr>
      <w:tab/>
    </w:r>
    <w:r w:rsidR="009B6D12" w:rsidRPr="00600DF3">
      <w:rPr>
        <w:rFonts w:hint="cs"/>
        <w:rtl/>
      </w:rPr>
      <w:t xml:space="preserve"> تراثنا / 62</w:t>
    </w:r>
  </w:p>
</w:hdr>
</file>

<file path=word/header2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3F59E6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1" o:spid="_x0000_s2300" type="#_x0000_t75" style="position:absolute;left:0;text-align:left;margin-left:0;margin-top:0;width:596.25pt;height:842.25pt;z-index:-251401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 w:rsidRPr="003F59E6">
      <w:rPr>
        <w:rFonts w:hint="cs"/>
        <w:rtl/>
      </w:rPr>
      <w:t xml:space="preserve">مكتبة الفيض المهدوي ( 2 ) </w:t>
    </w:r>
    <w:r w:rsidR="009B6D12" w:rsidRPr="003F59E6">
      <w:rPr>
        <w:rtl/>
      </w:rPr>
      <w:tab/>
    </w:r>
    <w:r w:rsidR="009B6D12" w:rsidRPr="003F59E6">
      <w:rPr>
        <w:rFonts w:hint="cs"/>
        <w:rtl/>
      </w:rPr>
      <w:t xml:space="preserve"> 1</w:t>
    </w:r>
    <w:r w:rsidR="009B6D12">
      <w:rPr>
        <w:rFonts w:hint="cs"/>
        <w:rtl/>
      </w:rPr>
      <w:t>73</w:t>
    </w:r>
  </w:p>
</w:hdr>
</file>

<file path=word/header2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59" o:spid="_x0000_s2298" type="#_x0000_t75" style="position:absolute;left:0;text-align:left;margin-left:0;margin-top:0;width:596.25pt;height:842.25pt;z-index:-251403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C31FD3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3" o:spid="_x0000_s2302" type="#_x0000_t75" style="position:absolute;left:0;text-align:left;margin-left:0;margin-top:0;width:596.25pt;height:842.25pt;z-index:-251399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>
      <w:rPr>
        <w:rFonts w:hint="cs"/>
        <w:rtl/>
      </w:rPr>
      <w:t>174</w:t>
    </w:r>
    <w:r w:rsidR="009B6D12" w:rsidRPr="00600DF3">
      <w:rPr>
        <w:rFonts w:hint="cs"/>
        <w:rtl/>
      </w:rPr>
      <w:t xml:space="preserve"> </w:t>
    </w:r>
    <w:r w:rsidR="009B6D12" w:rsidRPr="00600DF3">
      <w:rPr>
        <w:rtl/>
      </w:rPr>
      <w:tab/>
    </w:r>
    <w:r w:rsidR="009B6D12" w:rsidRPr="00600DF3">
      <w:rPr>
        <w:rFonts w:hint="cs"/>
        <w:rtl/>
      </w:rPr>
      <w:t xml:space="preserve"> تراثنا / 62</w:t>
    </w:r>
  </w:p>
</w:hdr>
</file>

<file path=word/header2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3F59E6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4" o:spid="_x0000_s2303" type="#_x0000_t75" style="position:absolute;left:0;text-align:left;margin-left:0;margin-top:0;width:596.25pt;height:842.25pt;z-index:-251398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 w:rsidRPr="003F59E6">
      <w:rPr>
        <w:rFonts w:hint="cs"/>
        <w:rtl/>
      </w:rPr>
      <w:t xml:space="preserve">مكتبة الفيض المهدوي ( 2 ) </w:t>
    </w:r>
    <w:r w:rsidR="009B6D12" w:rsidRPr="003F59E6">
      <w:rPr>
        <w:rtl/>
      </w:rPr>
      <w:tab/>
    </w:r>
    <w:r w:rsidR="009B6D12" w:rsidRPr="003F59E6">
      <w:rPr>
        <w:rFonts w:hint="cs"/>
        <w:rtl/>
      </w:rPr>
      <w:t xml:space="preserve"> 1</w:t>
    </w:r>
    <w:r w:rsidR="009B6D12">
      <w:rPr>
        <w:rFonts w:hint="cs"/>
        <w:rtl/>
      </w:rPr>
      <w:t>75</w:t>
    </w:r>
  </w:p>
</w:hdr>
</file>

<file path=word/header2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2" o:spid="_x0000_s2301" type="#_x0000_t75" style="position:absolute;left:0;text-align:left;margin-left:0;margin-top:0;width:596.25pt;height:842.25pt;z-index:-251400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C31FD3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6" o:spid="_x0000_s2305" type="#_x0000_t75" style="position:absolute;left:0;text-align:left;margin-left:0;margin-top:0;width:596.25pt;height:842.25pt;z-index:-251396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>
      <w:rPr>
        <w:rFonts w:hint="cs"/>
        <w:rtl/>
      </w:rPr>
      <w:t>176</w:t>
    </w:r>
    <w:r w:rsidR="009B6D12" w:rsidRPr="00600DF3">
      <w:rPr>
        <w:rFonts w:hint="cs"/>
        <w:rtl/>
      </w:rPr>
      <w:t xml:space="preserve"> </w:t>
    </w:r>
    <w:r w:rsidR="009B6D12" w:rsidRPr="00600DF3">
      <w:rPr>
        <w:rtl/>
      </w:rPr>
      <w:tab/>
    </w:r>
    <w:r w:rsidR="009B6D12" w:rsidRPr="00600DF3">
      <w:rPr>
        <w:rFonts w:hint="cs"/>
        <w:rtl/>
      </w:rPr>
      <w:t xml:space="preserve"> تراثنا / 62</w:t>
    </w:r>
  </w:p>
</w:hdr>
</file>

<file path=word/header2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3F59E6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7" o:spid="_x0000_s2306" type="#_x0000_t75" style="position:absolute;left:0;text-align:left;margin-left:0;margin-top:0;width:596.25pt;height:842.25pt;z-index:-251395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 w:rsidRPr="003F59E6">
      <w:rPr>
        <w:rFonts w:hint="cs"/>
        <w:rtl/>
      </w:rPr>
      <w:t xml:space="preserve">مكتبة الفيض المهدوي ( 2 ) </w:t>
    </w:r>
    <w:r w:rsidR="009B6D12" w:rsidRPr="003F59E6">
      <w:rPr>
        <w:rtl/>
      </w:rPr>
      <w:tab/>
    </w:r>
    <w:r w:rsidR="009B6D12" w:rsidRPr="003F59E6">
      <w:rPr>
        <w:rFonts w:hint="cs"/>
        <w:rtl/>
      </w:rPr>
      <w:t xml:space="preserve"> 1</w:t>
    </w:r>
    <w:r w:rsidR="009B6D12">
      <w:rPr>
        <w:rFonts w:hint="cs"/>
        <w:rtl/>
      </w:rPr>
      <w:t>77</w:t>
    </w:r>
  </w:p>
</w:hdr>
</file>

<file path=word/header2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5" o:spid="_x0000_s2304" type="#_x0000_t75" style="position:absolute;left:0;text-align:left;margin-left:0;margin-top:0;width:596.25pt;height:842.25pt;z-index:-251397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C31FD3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9" o:spid="_x0000_s2308" type="#_x0000_t75" style="position:absolute;left:0;text-align:left;margin-left:0;margin-top:0;width:596.25pt;height:842.25pt;z-index:-251393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>
      <w:rPr>
        <w:rFonts w:hint="cs"/>
        <w:rtl/>
      </w:rPr>
      <w:t>178</w:t>
    </w:r>
    <w:r w:rsidR="009B6D12" w:rsidRPr="00600DF3">
      <w:rPr>
        <w:rFonts w:hint="cs"/>
        <w:rtl/>
      </w:rPr>
      <w:t xml:space="preserve"> </w:t>
    </w:r>
    <w:r w:rsidR="009B6D12" w:rsidRPr="00600DF3">
      <w:rPr>
        <w:rtl/>
      </w:rPr>
      <w:tab/>
    </w:r>
    <w:r w:rsidR="009B6D12" w:rsidRPr="00600DF3">
      <w:rPr>
        <w:rFonts w:hint="cs"/>
        <w:rtl/>
      </w:rPr>
      <w:t xml:space="preserve"> تراثنا / 62</w:t>
    </w:r>
  </w:p>
</w:hdr>
</file>

<file path=word/header2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3F59E6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0" o:spid="_x0000_s2309" type="#_x0000_t75" style="position:absolute;left:0;text-align:left;margin-left:0;margin-top:0;width:596.25pt;height:842.25pt;z-index:-251392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 w:rsidRPr="003F59E6">
      <w:rPr>
        <w:rFonts w:hint="cs"/>
        <w:rtl/>
      </w:rPr>
      <w:t xml:space="preserve">مكتبة الفيض المهدوي ( 2 ) </w:t>
    </w:r>
    <w:r w:rsidR="009B6D12" w:rsidRPr="003F59E6">
      <w:rPr>
        <w:rtl/>
      </w:rPr>
      <w:tab/>
    </w:r>
    <w:r w:rsidR="009B6D12" w:rsidRPr="003F59E6">
      <w:rPr>
        <w:rFonts w:hint="cs"/>
        <w:rtl/>
      </w:rPr>
      <w:t xml:space="preserve"> 1</w:t>
    </w:r>
    <w:r w:rsidR="009B6D12">
      <w:rPr>
        <w:rFonts w:hint="cs"/>
        <w:rtl/>
      </w:rPr>
      <w:t>79</w:t>
    </w:r>
  </w:p>
</w:hdr>
</file>

<file path=word/header2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68" o:spid="_x0000_s2307" type="#_x0000_t75" style="position:absolute;left:0;text-align:left;margin-left:0;margin-top:0;width:596.25pt;height:842.25pt;z-index:-251394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C31FD3" w:rsidRDefault="0043419B" w:rsidP="009B6D1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2" o:spid="_x0000_s2311" type="#_x0000_t75" style="position:absolute;left:0;text-align:left;margin-left:0;margin-top:0;width:596.25pt;height:842.25pt;z-index:-251389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B6D12">
      <w:rPr>
        <w:rFonts w:hint="cs"/>
        <w:rtl/>
      </w:rPr>
      <w:t>180</w:t>
    </w:r>
    <w:r w:rsidR="009B6D12" w:rsidRPr="00600DF3">
      <w:rPr>
        <w:rFonts w:hint="cs"/>
        <w:rtl/>
      </w:rPr>
      <w:t xml:space="preserve"> </w:t>
    </w:r>
    <w:r w:rsidR="009B6D12" w:rsidRPr="00600DF3">
      <w:rPr>
        <w:rtl/>
      </w:rPr>
      <w:tab/>
    </w:r>
    <w:r w:rsidR="009B6D12" w:rsidRPr="00600DF3">
      <w:rPr>
        <w:rFonts w:hint="cs"/>
        <w:rtl/>
      </w:rPr>
      <w:t xml:space="preserve"> تراثنا / 62</w:t>
    </w:r>
  </w:p>
</w:hdr>
</file>

<file path=word/header2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9B6D12" w:rsidRDefault="0043419B" w:rsidP="009B6D12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3" o:spid="_x0000_s2312" type="#_x0000_t75" style="position:absolute;left:0;text-align:left;margin-left:0;margin-top:0;width:596.25pt;height:842.25pt;z-index:-251388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1" o:spid="_x0000_s2310" type="#_x0000_t75" style="position:absolute;left:0;text-align:left;margin-left:0;margin-top:0;width:596.25pt;height:842.25pt;z-index:-251390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A8A" w:rsidRPr="00C31FD3" w:rsidRDefault="0043419B" w:rsidP="00CA0A8A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5" o:spid="_x0000_s2314" type="#_x0000_t75" style="position:absolute;left:0;text-align:left;margin-left:0;margin-top:0;width:596.25pt;height:842.25pt;z-index:-251386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A0A8A">
      <w:rPr>
        <w:rFonts w:hint="cs"/>
        <w:rtl/>
      </w:rPr>
      <w:t>182</w:t>
    </w:r>
    <w:r w:rsidR="00CA0A8A" w:rsidRPr="00600DF3">
      <w:rPr>
        <w:rFonts w:hint="cs"/>
        <w:rtl/>
      </w:rPr>
      <w:t xml:space="preserve"> </w:t>
    </w:r>
    <w:r w:rsidR="00CA0A8A" w:rsidRPr="00600DF3">
      <w:rPr>
        <w:rtl/>
      </w:rPr>
      <w:tab/>
    </w:r>
    <w:r w:rsidR="00CA0A8A" w:rsidRPr="00600DF3">
      <w:rPr>
        <w:rFonts w:hint="cs"/>
        <w:rtl/>
      </w:rPr>
      <w:t xml:space="preserve"> تراثنا / 62</w:t>
    </w:r>
  </w:p>
</w:hdr>
</file>

<file path=word/header2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D12" w:rsidRPr="00CA0A8A" w:rsidRDefault="0043419B" w:rsidP="00CA0A8A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6" o:spid="_x0000_s2315" type="#_x0000_t75" style="position:absolute;left:0;text-align:left;margin-left:0;margin-top:0;width:596.25pt;height:842.25pt;z-index:-251385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A0A8A" w:rsidRPr="00CA0A8A">
      <w:rPr>
        <w:rFonts w:hint="cs"/>
        <w:rtl/>
      </w:rPr>
      <w:t xml:space="preserve">فهرس مخطوطات مكتبة أمير المؤمنين </w:t>
    </w:r>
    <w:r w:rsidR="00CA0A8A" w:rsidRPr="00CA0A8A">
      <w:rPr>
        <w:rStyle w:val="rfdAlaem"/>
        <w:rFonts w:hint="cs"/>
        <w:rtl/>
      </w:rPr>
      <w:t>عليه‌السلام</w:t>
    </w:r>
    <w:r w:rsidR="00CA0A8A" w:rsidRPr="00CA0A8A">
      <w:rPr>
        <w:rFonts w:hint="cs"/>
        <w:rtl/>
      </w:rPr>
      <w:t xml:space="preserve"> العامّة ( 7 ) </w:t>
    </w:r>
    <w:r w:rsidR="00CA0A8A" w:rsidRPr="00CA0A8A">
      <w:rPr>
        <w:rtl/>
      </w:rPr>
      <w:tab/>
    </w:r>
    <w:r w:rsidR="00CA0A8A" w:rsidRPr="00CA0A8A">
      <w:rPr>
        <w:rFonts w:hint="cs"/>
        <w:rtl/>
      </w:rPr>
      <w:t xml:space="preserve"> 183</w:t>
    </w:r>
  </w:p>
</w:hdr>
</file>

<file path=word/header2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4" o:spid="_x0000_s2313" type="#_x0000_t75" style="position:absolute;left:0;text-align:left;margin-left:0;margin-top:0;width:596.25pt;height:842.25pt;z-index:-251387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8" o:spid="_x0000_s2317" type="#_x0000_t75" style="position:absolute;left:0;text-align:left;margin-left:0;margin-top:0;width:596.25pt;height:842.25pt;z-index:-251383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184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9" o:spid="_x0000_s2318" type="#_x0000_t75" style="position:absolute;left:0;text-align:left;margin-left:0;margin-top:0;width:596.25pt;height:842.25pt;z-index:-251382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18</w:t>
    </w:r>
    <w:r w:rsidR="00195552">
      <w:rPr>
        <w:rFonts w:hint="cs"/>
        <w:rtl/>
      </w:rPr>
      <w:t>5</w:t>
    </w:r>
  </w:p>
</w:hdr>
</file>

<file path=word/header2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77" o:spid="_x0000_s2316" type="#_x0000_t75" style="position:absolute;left:0;text-align:left;margin-left:0;margin-top:0;width:596.25pt;height:842.25pt;z-index:-251384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1" o:spid="_x0000_s2320" type="#_x0000_t75" style="position:absolute;left:0;text-align:left;margin-left:0;margin-top:0;width:596.25pt;height:842.25pt;z-index:-251380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186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2" o:spid="_x0000_s2321" type="#_x0000_t75" style="position:absolute;left:0;text-align:left;margin-left:0;margin-top:0;width:596.25pt;height:842.25pt;z-index:-251379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18</w:t>
    </w:r>
    <w:r w:rsidR="00195552">
      <w:rPr>
        <w:rFonts w:hint="cs"/>
        <w:rtl/>
      </w:rPr>
      <w:t>7</w:t>
    </w:r>
  </w:p>
</w:hdr>
</file>

<file path=word/header2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0" o:spid="_x0000_s2319" type="#_x0000_t75" style="position:absolute;left:0;text-align:left;margin-left:0;margin-top:0;width:596.25pt;height:842.25pt;z-index:-251381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4" o:spid="_x0000_s2323" type="#_x0000_t75" style="position:absolute;left:0;text-align:left;margin-left:0;margin-top:0;width:596.25pt;height:842.25pt;z-index:-251377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188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5" o:spid="_x0000_s2324" type="#_x0000_t75" style="position:absolute;left:0;text-align:left;margin-left:0;margin-top:0;width:596.25pt;height:842.25pt;z-index:-251376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18</w:t>
    </w:r>
    <w:r w:rsidR="00195552">
      <w:rPr>
        <w:rFonts w:hint="cs"/>
        <w:rtl/>
      </w:rPr>
      <w:t>9</w:t>
    </w:r>
  </w:p>
</w:hdr>
</file>

<file path=word/header2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3" o:spid="_x0000_s2322" type="#_x0000_t75" style="position:absolute;left:0;text-align:left;margin-left:0;margin-top:0;width:596.25pt;height:842.25pt;z-index:-251378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7" o:spid="_x0000_s2326" type="#_x0000_t75" style="position:absolute;left:0;text-align:left;margin-left:0;margin-top:0;width:596.25pt;height:842.25pt;z-index:-251374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190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8" o:spid="_x0000_s2327" type="#_x0000_t75" style="position:absolute;left:0;text-align:left;margin-left:0;margin-top:0;width:596.25pt;height:842.25pt;z-index:-251373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1</w:t>
    </w:r>
    <w:r w:rsidR="00195552">
      <w:rPr>
        <w:rFonts w:hint="cs"/>
        <w:rtl/>
      </w:rPr>
      <w:t>91</w:t>
    </w:r>
  </w:p>
</w:hdr>
</file>

<file path=word/header2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6" o:spid="_x0000_s2325" type="#_x0000_t75" style="position:absolute;left:0;text-align:left;margin-left:0;margin-top:0;width:596.25pt;height:842.25pt;z-index:-251375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0" o:spid="_x0000_s2329" type="#_x0000_t75" style="position:absolute;left:0;text-align:left;margin-left:0;margin-top:0;width:596.25pt;height:842.25pt;z-index:-251371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192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1" o:spid="_x0000_s2330" type="#_x0000_t75" style="position:absolute;left:0;text-align:left;margin-left:0;margin-top:0;width:596.25pt;height:842.25pt;z-index:-251370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1</w:t>
    </w:r>
    <w:r w:rsidR="00195552">
      <w:rPr>
        <w:rFonts w:hint="cs"/>
        <w:rtl/>
      </w:rPr>
      <w:t>93</w:t>
    </w:r>
  </w:p>
</w:hdr>
</file>

<file path=word/header2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89" o:spid="_x0000_s2328" type="#_x0000_t75" style="position:absolute;left:0;text-align:left;margin-left:0;margin-top:0;width:596.25pt;height:842.25pt;z-index:-251372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3" o:spid="_x0000_s2332" type="#_x0000_t75" style="position:absolute;left:0;text-align:left;margin-left:0;margin-top:0;width:596.25pt;height:842.25pt;z-index:-251368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194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4" o:spid="_x0000_s2333" type="#_x0000_t75" style="position:absolute;left:0;text-align:left;margin-left:0;margin-top:0;width:596.25pt;height:842.25pt;z-index:-251367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1</w:t>
    </w:r>
    <w:r w:rsidR="00195552">
      <w:rPr>
        <w:rFonts w:hint="cs"/>
        <w:rtl/>
      </w:rPr>
      <w:t>95</w:t>
    </w:r>
  </w:p>
</w:hdr>
</file>

<file path=word/header2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2" o:spid="_x0000_s2331" type="#_x0000_t75" style="position:absolute;left:0;text-align:left;margin-left:0;margin-top:0;width:596.25pt;height:842.25pt;z-index:-251369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6" o:spid="_x0000_s2335" type="#_x0000_t75" style="position:absolute;left:0;text-align:left;margin-left:0;margin-top:0;width:596.25pt;height:842.25pt;z-index:-251365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196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7" o:spid="_x0000_s2336" type="#_x0000_t75" style="position:absolute;left:0;text-align:left;margin-left:0;margin-top:0;width:596.25pt;height:842.25pt;z-index:-251364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1</w:t>
    </w:r>
    <w:r w:rsidR="00195552">
      <w:rPr>
        <w:rFonts w:hint="cs"/>
        <w:rtl/>
      </w:rPr>
      <w:t>97</w:t>
    </w:r>
  </w:p>
</w:hdr>
</file>

<file path=word/header2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5" o:spid="_x0000_s2334" type="#_x0000_t75" style="position:absolute;left:0;text-align:left;margin-left:0;margin-top:0;width:596.25pt;height:842.25pt;z-index:-251366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9" o:spid="_x0000_s2338" type="#_x0000_t75" style="position:absolute;left:0;text-align:left;margin-left:0;margin-top:0;width:596.25pt;height:842.25pt;z-index:-251362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198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0" o:spid="_x0000_s2339" type="#_x0000_t75" style="position:absolute;left:0;text-align:left;margin-left:0;margin-top:0;width:596.25pt;height:842.25pt;z-index:-251361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1</w:t>
    </w:r>
    <w:r w:rsidR="00195552">
      <w:rPr>
        <w:rFonts w:hint="cs"/>
        <w:rtl/>
      </w:rPr>
      <w:t>99</w:t>
    </w:r>
  </w:p>
</w:hdr>
</file>

<file path=word/header2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598" o:spid="_x0000_s2337" type="#_x0000_t75" style="position:absolute;left:0;text-align:left;margin-left:0;margin-top:0;width:596.25pt;height:842.25pt;z-index:-251363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31FD3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2" o:spid="_x0000_s2341" type="#_x0000_t75" style="position:absolute;left:0;text-align:left;margin-left:0;margin-top:0;width:596.25pt;height:842.25pt;z-index:-251359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>
      <w:rPr>
        <w:rFonts w:hint="cs"/>
        <w:rtl/>
      </w:rPr>
      <w:t>200</w:t>
    </w:r>
    <w:r w:rsidR="00195552" w:rsidRPr="00600DF3">
      <w:rPr>
        <w:rFonts w:hint="cs"/>
        <w:rtl/>
      </w:rPr>
      <w:t xml:space="preserve"> </w:t>
    </w:r>
    <w:r w:rsidR="00195552" w:rsidRPr="00600DF3">
      <w:rPr>
        <w:rtl/>
      </w:rPr>
      <w:tab/>
    </w:r>
    <w:r w:rsidR="00195552" w:rsidRPr="00600DF3">
      <w:rPr>
        <w:rFonts w:hint="cs"/>
        <w:rtl/>
      </w:rPr>
      <w:t xml:space="preserve"> تراثنا / 62</w:t>
    </w:r>
  </w:p>
</w:hdr>
</file>

<file path=word/header2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552" w:rsidRPr="00CA0A8A" w:rsidRDefault="0043419B" w:rsidP="00195552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3" o:spid="_x0000_s2342" type="#_x0000_t75" style="position:absolute;left:0;text-align:left;margin-left:0;margin-top:0;width:596.25pt;height:842.25pt;z-index:-251358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195552" w:rsidRPr="00CA0A8A">
      <w:rPr>
        <w:rFonts w:hint="cs"/>
        <w:rtl/>
      </w:rPr>
      <w:t xml:space="preserve">فهرس مخطوطات مكتبة أمير المؤمنين </w:t>
    </w:r>
    <w:r w:rsidR="00195552" w:rsidRPr="00CA0A8A">
      <w:rPr>
        <w:rStyle w:val="rfdAlaem"/>
        <w:rFonts w:hint="cs"/>
        <w:rtl/>
      </w:rPr>
      <w:t>عليه‌السلام</w:t>
    </w:r>
    <w:r w:rsidR="00195552" w:rsidRPr="00CA0A8A">
      <w:rPr>
        <w:rFonts w:hint="cs"/>
        <w:rtl/>
      </w:rPr>
      <w:t xml:space="preserve"> العامّة ( 7 ) </w:t>
    </w:r>
    <w:r w:rsidR="00195552" w:rsidRPr="00CA0A8A">
      <w:rPr>
        <w:rtl/>
      </w:rPr>
      <w:tab/>
    </w:r>
    <w:r w:rsidR="00195552" w:rsidRPr="00CA0A8A">
      <w:rPr>
        <w:rFonts w:hint="cs"/>
        <w:rtl/>
      </w:rPr>
      <w:t xml:space="preserve"> </w:t>
    </w:r>
    <w:r w:rsidR="00195552">
      <w:rPr>
        <w:rFonts w:hint="cs"/>
        <w:rtl/>
      </w:rPr>
      <w:t>201</w:t>
    </w:r>
  </w:p>
</w:hdr>
</file>

<file path=word/header2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1" o:spid="_x0000_s2340" type="#_x0000_t75" style="position:absolute;left:0;text-align:left;margin-left:0;margin-top:0;width:596.25pt;height:842.25pt;z-index:-251360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5" o:spid="_x0000_s2344" type="#_x0000_t75" style="position:absolute;left:0;text-align:left;margin-left:0;margin-top:0;width:596.25pt;height:842.25pt;z-index:-251356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202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2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A0A8A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6" o:spid="_x0000_s2345" type="#_x0000_t75" style="position:absolute;left:0;text-align:left;margin-left:0;margin-top:0;width:596.25pt;height:842.25pt;z-index:-251355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CA0A8A">
      <w:rPr>
        <w:rFonts w:hint="cs"/>
        <w:rtl/>
      </w:rPr>
      <w:t xml:space="preserve">فهرس مخطوطات مكتبة أمير المؤمنين </w:t>
    </w:r>
    <w:r w:rsidR="003C2615" w:rsidRPr="00CA0A8A">
      <w:rPr>
        <w:rStyle w:val="rfdAlaem"/>
        <w:rFonts w:hint="cs"/>
        <w:rtl/>
      </w:rPr>
      <w:t>عليه‌السلام</w:t>
    </w:r>
    <w:r w:rsidR="003C2615" w:rsidRPr="00CA0A8A">
      <w:rPr>
        <w:rFonts w:hint="cs"/>
        <w:rtl/>
      </w:rPr>
      <w:t xml:space="preserve"> العامّة ( 7 ) </w:t>
    </w:r>
    <w:r w:rsidR="003C2615" w:rsidRPr="00CA0A8A">
      <w:rPr>
        <w:rtl/>
      </w:rPr>
      <w:tab/>
    </w:r>
    <w:r w:rsidR="003C2615" w:rsidRPr="00CA0A8A">
      <w:rPr>
        <w:rFonts w:hint="cs"/>
        <w:rtl/>
      </w:rPr>
      <w:t xml:space="preserve"> </w:t>
    </w:r>
    <w:r w:rsidR="003C2615">
      <w:rPr>
        <w:rFonts w:hint="cs"/>
        <w:rtl/>
      </w:rPr>
      <w:t>203</w:t>
    </w:r>
  </w:p>
</w:hdr>
</file>

<file path=word/header2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4" o:spid="_x0000_s2343" type="#_x0000_t75" style="position:absolute;left:0;text-align:left;margin-left:0;margin-top:0;width:596.25pt;height:842.25pt;z-index:-251357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8" o:spid="_x0000_s2347" type="#_x0000_t75" style="position:absolute;left:0;text-align:left;margin-left:0;margin-top:0;width:596.25pt;height:842.25pt;z-index:-251353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204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2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A0A8A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9" o:spid="_x0000_s2348" type="#_x0000_t75" style="position:absolute;left:0;text-align:left;margin-left:0;margin-top:0;width:596.25pt;height:842.25pt;z-index:-251352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CA0A8A">
      <w:rPr>
        <w:rFonts w:hint="cs"/>
        <w:rtl/>
      </w:rPr>
      <w:t xml:space="preserve">فهرس مخطوطات مكتبة أمير المؤمنين </w:t>
    </w:r>
    <w:r w:rsidR="003C2615" w:rsidRPr="00CA0A8A">
      <w:rPr>
        <w:rStyle w:val="rfdAlaem"/>
        <w:rFonts w:hint="cs"/>
        <w:rtl/>
      </w:rPr>
      <w:t>عليه‌السلام</w:t>
    </w:r>
    <w:r w:rsidR="003C2615" w:rsidRPr="00CA0A8A">
      <w:rPr>
        <w:rFonts w:hint="cs"/>
        <w:rtl/>
      </w:rPr>
      <w:t xml:space="preserve"> العامّة ( 7 ) </w:t>
    </w:r>
    <w:r w:rsidR="003C2615" w:rsidRPr="00CA0A8A">
      <w:rPr>
        <w:rtl/>
      </w:rPr>
      <w:tab/>
    </w:r>
    <w:r w:rsidR="003C2615" w:rsidRPr="00CA0A8A">
      <w:rPr>
        <w:rFonts w:hint="cs"/>
        <w:rtl/>
      </w:rPr>
      <w:t xml:space="preserve"> </w:t>
    </w:r>
    <w:r w:rsidR="003C2615">
      <w:rPr>
        <w:rFonts w:hint="cs"/>
        <w:rtl/>
      </w:rPr>
      <w:t>205</w:t>
    </w:r>
  </w:p>
</w:hdr>
</file>

<file path=word/header3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07" o:spid="_x0000_s2346" type="#_x0000_t75" style="position:absolute;left:0;text-align:left;margin-left:0;margin-top:0;width:596.25pt;height:842.25pt;z-index:-251354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1" o:spid="_x0000_s2350" type="#_x0000_t75" style="position:absolute;left:0;text-align:left;margin-left:0;margin-top:0;width:596.25pt;height:842.25pt;z-index:-251350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206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A0A8A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2" o:spid="_x0000_s2351" type="#_x0000_t75" style="position:absolute;left:0;text-align:left;margin-left:0;margin-top:0;width:596.25pt;height:842.25pt;z-index:-251348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CA0A8A">
      <w:rPr>
        <w:rFonts w:hint="cs"/>
        <w:rtl/>
      </w:rPr>
      <w:t xml:space="preserve">فهرس مخطوطات مكتبة أمير المؤمنين </w:t>
    </w:r>
    <w:r w:rsidR="003C2615" w:rsidRPr="00CA0A8A">
      <w:rPr>
        <w:rStyle w:val="rfdAlaem"/>
        <w:rFonts w:hint="cs"/>
        <w:rtl/>
      </w:rPr>
      <w:t>عليه‌السلام</w:t>
    </w:r>
    <w:r w:rsidR="003C2615" w:rsidRPr="00CA0A8A">
      <w:rPr>
        <w:rFonts w:hint="cs"/>
        <w:rtl/>
      </w:rPr>
      <w:t xml:space="preserve"> العامّة ( 7 ) </w:t>
    </w:r>
    <w:r w:rsidR="003C2615" w:rsidRPr="00CA0A8A">
      <w:rPr>
        <w:rtl/>
      </w:rPr>
      <w:tab/>
    </w:r>
    <w:r w:rsidR="003C2615" w:rsidRPr="00CA0A8A">
      <w:rPr>
        <w:rFonts w:hint="cs"/>
        <w:rtl/>
      </w:rPr>
      <w:t xml:space="preserve"> </w:t>
    </w:r>
    <w:r w:rsidR="003C2615">
      <w:rPr>
        <w:rFonts w:hint="cs"/>
        <w:rtl/>
      </w:rPr>
      <w:t>207</w:t>
    </w:r>
  </w:p>
</w:hdr>
</file>

<file path=word/header3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0" o:spid="_x0000_s2349" type="#_x0000_t75" style="position:absolute;left:0;text-align:left;margin-left:0;margin-top:0;width:596.25pt;height:842.25pt;z-index:-251351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4" o:spid="_x0000_s2353" type="#_x0000_t75" style="position:absolute;left:0;text-align:left;margin-left:0;margin-top:0;width:596.25pt;height:842.25pt;z-index:-251346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208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A0A8A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5" o:spid="_x0000_s2354" type="#_x0000_t75" style="position:absolute;left:0;text-align:left;margin-left:0;margin-top:0;width:596.25pt;height:842.25pt;z-index:-251345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CA0A8A">
      <w:rPr>
        <w:rFonts w:hint="cs"/>
        <w:rtl/>
      </w:rPr>
      <w:t xml:space="preserve">فهرس مخطوطات مكتبة أمير المؤمنين </w:t>
    </w:r>
    <w:r w:rsidR="003C2615" w:rsidRPr="00CA0A8A">
      <w:rPr>
        <w:rStyle w:val="rfdAlaem"/>
        <w:rFonts w:hint="cs"/>
        <w:rtl/>
      </w:rPr>
      <w:t>عليه‌السلام</w:t>
    </w:r>
    <w:r w:rsidR="003C2615" w:rsidRPr="00CA0A8A">
      <w:rPr>
        <w:rFonts w:hint="cs"/>
        <w:rtl/>
      </w:rPr>
      <w:t xml:space="preserve"> العامّة ( 7 ) </w:t>
    </w:r>
    <w:r w:rsidR="003C2615" w:rsidRPr="00CA0A8A">
      <w:rPr>
        <w:rtl/>
      </w:rPr>
      <w:tab/>
    </w:r>
    <w:r w:rsidR="003C2615" w:rsidRPr="00CA0A8A">
      <w:rPr>
        <w:rFonts w:hint="cs"/>
        <w:rtl/>
      </w:rPr>
      <w:t xml:space="preserve"> </w:t>
    </w:r>
    <w:r w:rsidR="003C2615">
      <w:rPr>
        <w:rFonts w:hint="cs"/>
        <w:rtl/>
      </w:rPr>
      <w:t>209</w:t>
    </w:r>
  </w:p>
</w:hdr>
</file>

<file path=word/header3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3" o:spid="_x0000_s2352" type="#_x0000_t75" style="position:absolute;left:0;text-align:left;margin-left:0;margin-top:0;width:596.25pt;height:842.25pt;z-index:-251347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7" o:spid="_x0000_s2356" type="#_x0000_t75" style="position:absolute;left:0;text-align:left;margin-left:0;margin-top:0;width:596.25pt;height:842.25pt;z-index:-251343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210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A0A8A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8" o:spid="_x0000_s2357" type="#_x0000_t75" style="position:absolute;left:0;text-align:left;margin-left:0;margin-top:0;width:596.25pt;height:842.25pt;z-index:-251342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CA0A8A">
      <w:rPr>
        <w:rFonts w:hint="cs"/>
        <w:rtl/>
      </w:rPr>
      <w:t xml:space="preserve">فهرس مخطوطات مكتبة أمير المؤمنين </w:t>
    </w:r>
    <w:r w:rsidR="003C2615" w:rsidRPr="00CA0A8A">
      <w:rPr>
        <w:rStyle w:val="rfdAlaem"/>
        <w:rFonts w:hint="cs"/>
        <w:rtl/>
      </w:rPr>
      <w:t>عليه‌السلام</w:t>
    </w:r>
    <w:r w:rsidR="003C2615" w:rsidRPr="00CA0A8A">
      <w:rPr>
        <w:rFonts w:hint="cs"/>
        <w:rtl/>
      </w:rPr>
      <w:t xml:space="preserve"> العامّة ( 7 ) </w:t>
    </w:r>
    <w:r w:rsidR="003C2615" w:rsidRPr="00CA0A8A">
      <w:rPr>
        <w:rtl/>
      </w:rPr>
      <w:tab/>
    </w:r>
    <w:r w:rsidR="003C2615" w:rsidRPr="00CA0A8A">
      <w:rPr>
        <w:rFonts w:hint="cs"/>
        <w:rtl/>
      </w:rPr>
      <w:t xml:space="preserve"> </w:t>
    </w:r>
    <w:r w:rsidR="003C2615">
      <w:rPr>
        <w:rFonts w:hint="cs"/>
        <w:rtl/>
      </w:rPr>
      <w:t>211</w:t>
    </w:r>
  </w:p>
</w:hdr>
</file>

<file path=word/header3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6" o:spid="_x0000_s2355" type="#_x0000_t75" style="position:absolute;left:0;text-align:left;margin-left:0;margin-top:0;width:596.25pt;height:842.25pt;z-index:-251344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0" o:spid="_x0000_s2359" type="#_x0000_t75" style="position:absolute;left:0;text-align:left;margin-left:0;margin-top:0;width:596.25pt;height:842.25pt;z-index:-251340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212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1" o:spid="_x0000_s2360" type="#_x0000_t75" style="position:absolute;left:0;text-align:left;margin-left:0;margin-top:0;width:596.25pt;height:842.25pt;z-index:-251339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19" o:spid="_x0000_s2358" type="#_x0000_t75" style="position:absolute;left:0;text-align:left;margin-left:0;margin-top:0;width:596.25pt;height:842.25pt;z-index:-251341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3" o:spid="_x0000_s2362" type="#_x0000_t75" style="position:absolute;left:0;text-align:left;margin-left:0;margin-top:0;width:596.25pt;height:842.25pt;z-index:-251337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214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4" o:spid="_x0000_s2363" type="#_x0000_t75" style="position:absolute;left:0;text-align:left;margin-left:0;margin-top:0;width:596.25pt;height:842.25pt;z-index:-251336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3C2615">
      <w:rPr>
        <w:rFonts w:hint="cs"/>
        <w:rtl/>
      </w:rPr>
      <w:t xml:space="preserve">مصطلحات نحويّة ( 16 ) </w:t>
    </w:r>
    <w:r w:rsidR="003C2615" w:rsidRPr="003C2615">
      <w:rPr>
        <w:rtl/>
      </w:rPr>
      <w:tab/>
    </w:r>
    <w:r w:rsidR="003C2615" w:rsidRPr="003C2615">
      <w:rPr>
        <w:rFonts w:hint="cs"/>
        <w:rtl/>
      </w:rPr>
      <w:t xml:space="preserve"> 215</w:t>
    </w:r>
  </w:p>
</w:hdr>
</file>

<file path=word/header3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2" o:spid="_x0000_s2361" type="#_x0000_t75" style="position:absolute;left:0;text-align:left;margin-left:0;margin-top:0;width:596.25pt;height:842.25pt;z-index:-251338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6" o:spid="_x0000_s2365" type="#_x0000_t75" style="position:absolute;left:0;text-align:left;margin-left:0;margin-top:0;width:596.25pt;height:842.25pt;z-index:-251334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216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7" o:spid="_x0000_s2366" type="#_x0000_t75" style="position:absolute;left:0;text-align:left;margin-left:0;margin-top:0;width:596.25pt;height:842.25pt;z-index:-251333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3C2615">
      <w:rPr>
        <w:rFonts w:hint="cs"/>
        <w:rtl/>
      </w:rPr>
      <w:t xml:space="preserve">مصطلحات نحويّة ( 16 ) </w:t>
    </w:r>
    <w:r w:rsidR="003C2615" w:rsidRPr="003C2615">
      <w:rPr>
        <w:rtl/>
      </w:rPr>
      <w:tab/>
    </w:r>
    <w:r w:rsidR="003C2615" w:rsidRPr="003C2615">
      <w:rPr>
        <w:rFonts w:hint="cs"/>
        <w:rtl/>
      </w:rPr>
      <w:t xml:space="preserve"> 21</w:t>
    </w:r>
    <w:r w:rsidR="003C2615">
      <w:rPr>
        <w:rFonts w:hint="cs"/>
        <w:rtl/>
      </w:rPr>
      <w:t>7</w:t>
    </w:r>
  </w:p>
</w:hdr>
</file>

<file path=word/header3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5" o:spid="_x0000_s2364" type="#_x0000_t75" style="position:absolute;left:0;text-align:left;margin-left:0;margin-top:0;width:596.25pt;height:842.25pt;z-index:-251335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9" o:spid="_x0000_s2368" type="#_x0000_t75" style="position:absolute;left:0;text-align:left;margin-left:0;margin-top:0;width:596.25pt;height:842.25pt;z-index:-251331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218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0" o:spid="_x0000_s2369" type="#_x0000_t75" style="position:absolute;left:0;text-align:left;margin-left:0;margin-top:0;width:596.25pt;height:842.25pt;z-index:-251330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3C2615">
      <w:rPr>
        <w:rFonts w:hint="cs"/>
        <w:rtl/>
      </w:rPr>
      <w:t xml:space="preserve">مصطلحات نحويّة ( 16 ) </w:t>
    </w:r>
    <w:r w:rsidR="003C2615" w:rsidRPr="003C2615">
      <w:rPr>
        <w:rtl/>
      </w:rPr>
      <w:tab/>
    </w:r>
    <w:r w:rsidR="003C2615" w:rsidRPr="003C2615">
      <w:rPr>
        <w:rFonts w:hint="cs"/>
        <w:rtl/>
      </w:rPr>
      <w:t xml:space="preserve"> 21</w:t>
    </w:r>
    <w:r w:rsidR="003C2615">
      <w:rPr>
        <w:rFonts w:hint="cs"/>
        <w:rtl/>
      </w:rPr>
      <w:t>9</w:t>
    </w:r>
  </w:p>
</w:hdr>
</file>

<file path=word/header3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28" o:spid="_x0000_s2367" type="#_x0000_t75" style="position:absolute;left:0;text-align:left;margin-left:0;margin-top:0;width:596.25pt;height:842.25pt;z-index:-251332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C31FD3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2" o:spid="_x0000_s2371" type="#_x0000_t75" style="position:absolute;left:0;text-align:left;margin-left:0;margin-top:0;width:596.25pt;height:842.25pt;z-index:-251328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220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3" o:spid="_x0000_s2372" type="#_x0000_t75" style="position:absolute;left:0;text-align:left;margin-left:0;margin-top:0;width:596.25pt;height:842.25pt;z-index:-251327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3C2615">
      <w:rPr>
        <w:rFonts w:hint="cs"/>
        <w:rtl/>
      </w:rPr>
      <w:t xml:space="preserve">مصطلحات نحويّة ( 16 ) </w:t>
    </w:r>
    <w:r w:rsidR="003C2615" w:rsidRPr="003C2615">
      <w:rPr>
        <w:rtl/>
      </w:rPr>
      <w:tab/>
    </w:r>
    <w:r w:rsidR="003C2615" w:rsidRPr="003C2615">
      <w:rPr>
        <w:rFonts w:hint="cs"/>
        <w:rtl/>
      </w:rPr>
      <w:t xml:space="preserve"> 2</w:t>
    </w:r>
    <w:r w:rsidR="003C2615">
      <w:rPr>
        <w:rFonts w:hint="cs"/>
        <w:rtl/>
      </w:rPr>
      <w:t>21</w:t>
    </w:r>
  </w:p>
</w:hdr>
</file>

<file path=word/header3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1" o:spid="_x0000_s2370" type="#_x0000_t75" style="position:absolute;left:0;text-align:left;margin-left:0;margin-top:0;width:596.25pt;height:842.25pt;z-index:-251329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5" o:spid="_x0000_s2374" type="#_x0000_t75" style="position:absolute;left:0;text-align:left;margin-left:0;margin-top:0;width:596.25pt;height:842.25pt;z-index:-251325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6" o:spid="_x0000_s2375" type="#_x0000_t75" style="position:absolute;left:0;text-align:left;margin-left:0;margin-top:0;width:596.25pt;height:842.25pt;z-index:-251324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4" o:spid="_x0000_s2373" type="#_x0000_t75" style="position:absolute;left:0;text-align:left;margin-left:0;margin-top:0;width:596.25pt;height:842.25pt;z-index:-251326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8" o:spid="_x0000_s2377" type="#_x0000_t75" style="position:absolute;left:0;text-align:left;margin-left:0;margin-top:0;width:596.25pt;height:842.25pt;z-index:-251322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9" o:spid="_x0000_s2378" type="#_x0000_t75" style="position:absolute;left:0;text-align:left;margin-left:0;margin-top:0;width:596.25pt;height:842.25pt;z-index:-251321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3C2615">
      <w:rPr>
        <w:rFonts w:hint="cs"/>
        <w:rtl/>
      </w:rPr>
      <w:t xml:space="preserve">فلسفة الميثاق والولاية </w:t>
    </w:r>
    <w:r w:rsidR="003C2615" w:rsidRPr="003C2615">
      <w:rPr>
        <w:rtl/>
      </w:rPr>
      <w:tab/>
    </w:r>
    <w:r w:rsidR="003C2615" w:rsidRPr="003C2615">
      <w:rPr>
        <w:rFonts w:hint="cs"/>
        <w:rtl/>
      </w:rPr>
      <w:t xml:space="preserve"> 227</w:t>
    </w:r>
  </w:p>
</w:hdr>
</file>

<file path=word/header3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37" o:spid="_x0000_s2376" type="#_x0000_t75" style="position:absolute;left:0;text-align:left;margin-left:0;margin-top:0;width:596.25pt;height:842.25pt;z-index:-251323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1" o:spid="_x0000_s2380" type="#_x0000_t75" style="position:absolute;left:0;text-align:left;margin-left:0;margin-top:0;width:596.25pt;height:842.25pt;z-index:-251319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228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2" o:spid="_x0000_s2381" type="#_x0000_t75" style="position:absolute;left:0;text-align:left;margin-left:0;margin-top:0;width:596.25pt;height:842.25pt;z-index:-251318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3C2615">
      <w:rPr>
        <w:rFonts w:hint="cs"/>
        <w:rtl/>
      </w:rPr>
      <w:t xml:space="preserve">فلسفة الميثاق والولاية </w:t>
    </w:r>
    <w:r w:rsidR="003C2615" w:rsidRPr="003C2615">
      <w:rPr>
        <w:rtl/>
      </w:rPr>
      <w:tab/>
    </w:r>
    <w:r w:rsidR="003C2615" w:rsidRPr="003C2615">
      <w:rPr>
        <w:rFonts w:hint="cs"/>
        <w:rtl/>
      </w:rPr>
      <w:t xml:space="preserve"> 22</w:t>
    </w:r>
    <w:r w:rsidR="003C2615">
      <w:rPr>
        <w:rFonts w:hint="cs"/>
        <w:rtl/>
      </w:rPr>
      <w:t>9</w:t>
    </w:r>
  </w:p>
</w:hdr>
</file>

<file path=word/header3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0" o:spid="_x0000_s2379" type="#_x0000_t75" style="position:absolute;left:0;text-align:left;margin-left:0;margin-top:0;width:596.25pt;height:842.25pt;z-index:-251320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4" o:spid="_x0000_s2383" type="#_x0000_t75" style="position:absolute;left:0;text-align:left;margin-left:0;margin-top:0;width:596.25pt;height:842.25pt;z-index:-251316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>
      <w:rPr>
        <w:rFonts w:hint="cs"/>
        <w:rtl/>
      </w:rPr>
      <w:t>230</w:t>
    </w:r>
    <w:r w:rsidR="003C2615" w:rsidRPr="00600DF3">
      <w:rPr>
        <w:rFonts w:hint="cs"/>
        <w:rtl/>
      </w:rPr>
      <w:t xml:space="preserve"> </w:t>
    </w:r>
    <w:r w:rsidR="003C2615" w:rsidRPr="00600DF3">
      <w:rPr>
        <w:rtl/>
      </w:rPr>
      <w:tab/>
    </w:r>
    <w:r w:rsidR="003C2615" w:rsidRPr="00600DF3">
      <w:rPr>
        <w:rFonts w:hint="cs"/>
        <w:rtl/>
      </w:rPr>
      <w:t xml:space="preserve"> تراثنا / 62</w:t>
    </w:r>
  </w:p>
</w:hdr>
</file>

<file path=word/header3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615" w:rsidRPr="003C2615" w:rsidRDefault="0043419B" w:rsidP="003C2615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5" o:spid="_x0000_s2384" type="#_x0000_t75" style="position:absolute;left:0;text-align:left;margin-left:0;margin-top:0;width:596.25pt;height:842.25pt;z-index:-251315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3C2615" w:rsidRPr="003C2615">
      <w:rPr>
        <w:rFonts w:hint="cs"/>
        <w:rtl/>
      </w:rPr>
      <w:t xml:space="preserve">فلسفة الميثاق والولاية </w:t>
    </w:r>
    <w:r w:rsidR="003C2615" w:rsidRPr="003C2615">
      <w:rPr>
        <w:rtl/>
      </w:rPr>
      <w:tab/>
    </w:r>
    <w:r w:rsidR="003C2615" w:rsidRPr="003C2615">
      <w:rPr>
        <w:rFonts w:hint="cs"/>
        <w:rtl/>
      </w:rPr>
      <w:t xml:space="preserve"> 2</w:t>
    </w:r>
    <w:r w:rsidR="003C2615">
      <w:rPr>
        <w:rFonts w:hint="cs"/>
        <w:rtl/>
      </w:rPr>
      <w:t>31</w:t>
    </w:r>
  </w:p>
</w:hdr>
</file>

<file path=word/header3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3" o:spid="_x0000_s2382" type="#_x0000_t75" style="position:absolute;left:0;text-align:left;margin-left:0;margin-top:0;width:596.25pt;height:842.25pt;z-index:-251317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7" o:spid="_x0000_s2386" type="#_x0000_t75" style="position:absolute;left:0;text-align:left;margin-left:0;margin-top:0;width:596.25pt;height:842.25pt;z-index:-251313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232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8" o:spid="_x0000_s2387" type="#_x0000_t75" style="position:absolute;left:0;text-align:left;margin-left:0;margin-top:0;width:596.25pt;height:842.25pt;z-index:-251312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33</w:t>
    </w:r>
  </w:p>
</w:hdr>
</file>

<file path=word/header3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6" o:spid="_x0000_s2385" type="#_x0000_t75" style="position:absolute;left:0;text-align:left;margin-left:0;margin-top:0;width:596.25pt;height:842.25pt;z-index:-251314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0" o:spid="_x0000_s2389" type="#_x0000_t75" style="position:absolute;left:0;text-align:left;margin-left:0;margin-top:0;width:596.25pt;height:842.25pt;z-index:-251310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234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1" o:spid="_x0000_s2390" type="#_x0000_t75" style="position:absolute;left:0;text-align:left;margin-left:0;margin-top:0;width:596.25pt;height:842.25pt;z-index:-251309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35</w:t>
    </w:r>
  </w:p>
</w:hdr>
</file>

<file path=word/header3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49" o:spid="_x0000_s2388" type="#_x0000_t75" style="position:absolute;left:0;text-align:left;margin-left:0;margin-top:0;width:596.25pt;height:842.25pt;z-index:-251311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3" o:spid="_x0000_s2392" type="#_x0000_t75" style="position:absolute;left:0;text-align:left;margin-left:0;margin-top:0;width:596.25pt;height:842.25pt;z-index:-251307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236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4" o:spid="_x0000_s2393" type="#_x0000_t75" style="position:absolute;left:0;text-align:left;margin-left:0;margin-top:0;width:596.25pt;height:842.25pt;z-index:-251305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37</w:t>
    </w:r>
  </w:p>
</w:hdr>
</file>

<file path=word/header3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2" o:spid="_x0000_s2391" type="#_x0000_t75" style="position:absolute;left:0;text-align:left;margin-left:0;margin-top:0;width:596.25pt;height:842.25pt;z-index:-251308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6" o:spid="_x0000_s2395" type="#_x0000_t75" style="position:absolute;left:0;text-align:left;margin-left:0;margin-top:0;width:596.25pt;height:842.25pt;z-index:-251303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238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7" o:spid="_x0000_s2396" type="#_x0000_t75" style="position:absolute;left:0;text-align:left;margin-left:0;margin-top:0;width:596.25pt;height:842.25pt;z-index:-251302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39</w:t>
    </w:r>
  </w:p>
</w:hdr>
</file>

<file path=word/header3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5" o:spid="_x0000_s2394" type="#_x0000_t75" style="position:absolute;left:0;text-align:left;margin-left:0;margin-top:0;width:596.25pt;height:842.25pt;z-index:-251304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9" o:spid="_x0000_s2398" type="#_x0000_t75" style="position:absolute;left:0;text-align:left;margin-left:0;margin-top:0;width:596.25pt;height:842.25pt;z-index:-251300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240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0" o:spid="_x0000_s2399" type="#_x0000_t75" style="position:absolute;left:0;text-align:left;margin-left:0;margin-top:0;width:596.25pt;height:842.25pt;z-index:-251299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41</w:t>
    </w:r>
  </w:p>
</w:hdr>
</file>

<file path=word/header3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58" o:spid="_x0000_s2397" type="#_x0000_t75" style="position:absolute;left:0;text-align:left;margin-left:0;margin-top:0;width:596.25pt;height:842.25pt;z-index:-251301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2" o:spid="_x0000_s2401" type="#_x0000_t75" style="position:absolute;left:0;text-align:left;margin-left:0;margin-top:0;width:596.25pt;height:842.25pt;z-index:-251297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242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3" o:spid="_x0000_s2402" type="#_x0000_t75" style="position:absolute;left:0;text-align:left;margin-left:0;margin-top:0;width:596.25pt;height:842.25pt;z-index:-251296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43</w:t>
    </w:r>
  </w:p>
</w:hdr>
</file>

<file path=word/header3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1" o:spid="_x0000_s2400" type="#_x0000_t75" style="position:absolute;left:0;text-align:left;margin-left:0;margin-top:0;width:596.25pt;height:842.25pt;z-index:-251298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5" o:spid="_x0000_s2404" type="#_x0000_t75" style="position:absolute;left:0;text-align:left;margin-left:0;margin-top:0;width:596.25pt;height:842.25pt;z-index:-251294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244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6" o:spid="_x0000_s2405" type="#_x0000_t75" style="position:absolute;left:0;text-align:left;margin-left:0;margin-top:0;width:596.25pt;height:842.25pt;z-index:-251293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45</w:t>
    </w:r>
  </w:p>
</w:hdr>
</file>

<file path=word/header3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4" o:spid="_x0000_s2403" type="#_x0000_t75" style="position:absolute;left:0;text-align:left;margin-left:0;margin-top:0;width:596.25pt;height:842.25pt;z-index:-251295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8" o:spid="_x0000_s2407" type="#_x0000_t75" style="position:absolute;left:0;text-align:left;margin-left:0;margin-top:0;width:596.25pt;height:842.25pt;z-index:-251291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246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9" o:spid="_x0000_s2408" type="#_x0000_t75" style="position:absolute;left:0;text-align:left;margin-left:0;margin-top:0;width:596.25pt;height:842.25pt;z-index:-251290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47</w:t>
    </w:r>
  </w:p>
</w:hdr>
</file>

<file path=word/header3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67" o:spid="_x0000_s2406" type="#_x0000_t75" style="position:absolute;left:0;text-align:left;margin-left:0;margin-top:0;width:596.25pt;height:842.25pt;z-index:-251292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1" o:spid="_x0000_s2410" type="#_x0000_t75" style="position:absolute;left:0;text-align:left;margin-left:0;margin-top:0;width:596.25pt;height:842.25pt;z-index:-251288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248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2" o:spid="_x0000_s2411" type="#_x0000_t75" style="position:absolute;left:0;text-align:left;margin-left:0;margin-top:0;width:596.25pt;height:842.25pt;z-index:-251287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49</w:t>
    </w:r>
  </w:p>
</w:hdr>
</file>

<file path=word/header3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0" o:spid="_x0000_s2409" type="#_x0000_t75" style="position:absolute;left:0;text-align:left;margin-left:0;margin-top:0;width:596.25pt;height:842.25pt;z-index:-251289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4" o:spid="_x0000_s2413" type="#_x0000_t75" style="position:absolute;left:0;text-align:left;margin-left:0;margin-top:0;width:596.25pt;height:842.25pt;z-index:-251285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250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5" o:spid="_x0000_s2414" type="#_x0000_t75" style="position:absolute;left:0;text-align:left;margin-left:0;margin-top:0;width:596.25pt;height:842.25pt;z-index:-251284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51</w:t>
    </w:r>
  </w:p>
</w:hdr>
</file>

<file path=word/header3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3" o:spid="_x0000_s2412" type="#_x0000_t75" style="position:absolute;left:0;text-align:left;margin-left:0;margin-top:0;width:596.25pt;height:842.25pt;z-index:-251286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7" o:spid="_x0000_s2416" type="#_x0000_t75" style="position:absolute;left:0;text-align:left;margin-left:0;margin-top:0;width:596.25pt;height:842.25pt;z-index:-251282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252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8" o:spid="_x0000_s2417" type="#_x0000_t75" style="position:absolute;left:0;text-align:left;margin-left:0;margin-top:0;width:596.25pt;height:842.25pt;z-index:-251281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53</w:t>
    </w:r>
  </w:p>
</w:hdr>
</file>

<file path=word/header3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6" o:spid="_x0000_s2415" type="#_x0000_t75" style="position:absolute;left:0;text-align:left;margin-left:0;margin-top:0;width:596.25pt;height:842.25pt;z-index:-251283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0" o:spid="_x0000_s2419" type="#_x0000_t75" style="position:absolute;left:0;text-align:left;margin-left:0;margin-top:0;width:596.25pt;height:842.25pt;z-index:-251279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254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1" o:spid="_x0000_s2420" type="#_x0000_t75" style="position:absolute;left:0;text-align:left;margin-left:0;margin-top:0;width:596.25pt;height:842.25pt;z-index:-251278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55</w:t>
    </w:r>
  </w:p>
</w:hdr>
</file>

<file path=word/header3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79" o:spid="_x0000_s2418" type="#_x0000_t75" style="position:absolute;left:0;text-align:left;margin-left:0;margin-top:0;width:596.25pt;height:842.25pt;z-index:-251280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3" o:spid="_x0000_s2422" type="#_x0000_t75" style="position:absolute;left:0;text-align:left;margin-left:0;margin-top:0;width:596.25pt;height:842.25pt;z-index:-251276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256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4" o:spid="_x0000_s2423" type="#_x0000_t75" style="position:absolute;left:0;text-align:left;margin-left:0;margin-top:0;width:596.25pt;height:842.25pt;z-index:-251275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57</w:t>
    </w:r>
  </w:p>
</w:hdr>
</file>

<file path=word/header3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2" o:spid="_x0000_s2421" type="#_x0000_t75" style="position:absolute;left:0;text-align:left;margin-left:0;margin-top:0;width:596.25pt;height:842.25pt;z-index:-251277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6" o:spid="_x0000_s2425" type="#_x0000_t75" style="position:absolute;left:0;text-align:left;margin-left:0;margin-top:0;width:596.25pt;height:842.25pt;z-index:-251273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258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7" o:spid="_x0000_s2426" type="#_x0000_t75" style="position:absolute;left:0;text-align:left;margin-left:0;margin-top:0;width:596.25pt;height:842.25pt;z-index:-251272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59</w:t>
    </w:r>
  </w:p>
</w:hdr>
</file>

<file path=word/header3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5" o:spid="_x0000_s2424" type="#_x0000_t75" style="position:absolute;left:0;text-align:left;margin-left:0;margin-top:0;width:596.25pt;height:842.25pt;z-index:-251274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9" o:spid="_x0000_s2428" type="#_x0000_t75" style="position:absolute;left:0;text-align:left;margin-left:0;margin-top:0;width:596.25pt;height:842.25pt;z-index:-251270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260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0" o:spid="_x0000_s2429" type="#_x0000_t75" style="position:absolute;left:0;text-align:left;margin-left:0;margin-top:0;width:596.25pt;height:842.25pt;z-index:-251269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61</w:t>
    </w:r>
  </w:p>
</w:hdr>
</file>

<file path=word/header3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88" o:spid="_x0000_s2427" type="#_x0000_t75" style="position:absolute;left:0;text-align:left;margin-left:0;margin-top:0;width:596.25pt;height:842.25pt;z-index:-251271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2" o:spid="_x0000_s2431" type="#_x0000_t75" style="position:absolute;left:0;text-align:left;margin-left:0;margin-top:0;width:596.25pt;height:842.25pt;z-index:-251267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>
      <w:rPr>
        <w:rFonts w:hint="cs"/>
        <w:rtl/>
      </w:rPr>
      <w:t>262</w:t>
    </w:r>
    <w:r w:rsidR="009339C0" w:rsidRPr="00600DF3">
      <w:rPr>
        <w:rFonts w:hint="cs"/>
        <w:rtl/>
      </w:rPr>
      <w:t xml:space="preserve"> </w:t>
    </w:r>
    <w:r w:rsidR="009339C0" w:rsidRPr="00600DF3">
      <w:rPr>
        <w:rtl/>
      </w:rPr>
      <w:tab/>
    </w:r>
    <w:r w:rsidR="009339C0" w:rsidRPr="00600DF3">
      <w:rPr>
        <w:rFonts w:hint="cs"/>
        <w:rtl/>
      </w:rPr>
      <w:t xml:space="preserve"> تراثنا / 62</w:t>
    </w:r>
  </w:p>
</w:hdr>
</file>

<file path=word/header3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C0" w:rsidRPr="003C2615" w:rsidRDefault="0043419B" w:rsidP="009339C0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3" o:spid="_x0000_s2432" type="#_x0000_t75" style="position:absolute;left:0;text-align:left;margin-left:0;margin-top:0;width:596.25pt;height:842.25pt;z-index:-251266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9339C0" w:rsidRPr="003C2615">
      <w:rPr>
        <w:rFonts w:hint="cs"/>
        <w:rtl/>
      </w:rPr>
      <w:t xml:space="preserve">فلسفة الميثاق والولاية </w:t>
    </w:r>
    <w:r w:rsidR="009339C0" w:rsidRPr="003C2615">
      <w:rPr>
        <w:rtl/>
      </w:rPr>
      <w:tab/>
    </w:r>
    <w:r w:rsidR="009339C0" w:rsidRPr="003C2615">
      <w:rPr>
        <w:rFonts w:hint="cs"/>
        <w:rtl/>
      </w:rPr>
      <w:t xml:space="preserve"> 2</w:t>
    </w:r>
    <w:r w:rsidR="009339C0">
      <w:rPr>
        <w:rFonts w:hint="cs"/>
        <w:rtl/>
      </w:rPr>
      <w:t>63</w:t>
    </w:r>
  </w:p>
</w:hdr>
</file>

<file path=word/header3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1" o:spid="_x0000_s2430" type="#_x0000_t75" style="position:absolute;left:0;text-align:left;margin-left:0;margin-top:0;width:596.25pt;height:842.25pt;z-index:-251268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5" o:spid="_x0000_s2434" type="#_x0000_t75" style="position:absolute;left:0;text-align:left;margin-left:0;margin-top:0;width:596.25pt;height:842.25pt;z-index:-251264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264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3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6" o:spid="_x0000_s2435" type="#_x0000_t75" style="position:absolute;left:0;text-align:left;margin-left:0;margin-top:0;width:596.25pt;height:842.25pt;z-index:-251262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65</w:t>
    </w:r>
  </w:p>
</w:hdr>
</file>

<file path=word/header3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4" o:spid="_x0000_s2433" type="#_x0000_t75" style="position:absolute;left:0;text-align:left;margin-left:0;margin-top:0;width:596.25pt;height:842.25pt;z-index:-251265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8" o:spid="_x0000_s2437" type="#_x0000_t75" style="position:absolute;left:0;text-align:left;margin-left:0;margin-top:0;width:596.25pt;height:842.25pt;z-index:-251260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266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3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9" o:spid="_x0000_s2438" type="#_x0000_t75" style="position:absolute;left:0;text-align:left;margin-left:0;margin-top:0;width:596.25pt;height:842.25pt;z-index:-251259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67</w:t>
    </w:r>
  </w:p>
</w:hdr>
</file>

<file path=word/header3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697" o:spid="_x0000_s2436" type="#_x0000_t75" style="position:absolute;left:0;text-align:left;margin-left:0;margin-top:0;width:596.25pt;height:842.25pt;z-index:-251261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1" o:spid="_x0000_s2440" type="#_x0000_t75" style="position:absolute;left:0;text-align:left;margin-left:0;margin-top:0;width:596.25pt;height:842.25pt;z-index:-251257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268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3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2" o:spid="_x0000_s2441" type="#_x0000_t75" style="position:absolute;left:0;text-align:left;margin-left:0;margin-top:0;width:596.25pt;height:842.25pt;z-index:-251256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69</w:t>
    </w:r>
  </w:p>
</w:hdr>
</file>

<file path=word/header3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0" o:spid="_x0000_s2439" type="#_x0000_t75" style="position:absolute;left:0;text-align:left;margin-left:0;margin-top:0;width:596.25pt;height:842.25pt;z-index:-251258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4" o:spid="_x0000_s2443" type="#_x0000_t75" style="position:absolute;left:0;text-align:left;margin-left:0;margin-top:0;width:596.25pt;height:842.25pt;z-index:-251254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270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3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5" o:spid="_x0000_s2444" type="#_x0000_t75" style="position:absolute;left:0;text-align:left;margin-left:0;margin-top:0;width:596.25pt;height:842.25pt;z-index:-251253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71</w:t>
    </w:r>
  </w:p>
</w:hdr>
</file>

<file path=word/header3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3" o:spid="_x0000_s2442" type="#_x0000_t75" style="position:absolute;left:0;text-align:left;margin-left:0;margin-top:0;width:596.25pt;height:842.25pt;z-index:-251255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7" o:spid="_x0000_s2446" type="#_x0000_t75" style="position:absolute;left:0;text-align:left;margin-left:0;margin-top:0;width:596.25pt;height:842.25pt;z-index:-251251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272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3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8" o:spid="_x0000_s2447" type="#_x0000_t75" style="position:absolute;left:0;text-align:left;margin-left:0;margin-top:0;width:596.25pt;height:842.25pt;z-index:-251250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73</w:t>
    </w:r>
  </w:p>
</w:hdr>
</file>

<file path=word/header3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6" o:spid="_x0000_s2445" type="#_x0000_t75" style="position:absolute;left:0;text-align:left;margin-left:0;margin-top:0;width:596.25pt;height:842.25pt;z-index:-251252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0" o:spid="_x0000_s2449" type="#_x0000_t75" style="position:absolute;left:0;text-align:left;margin-left:0;margin-top:0;width:596.25pt;height:842.25pt;z-index:-251248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274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1" o:spid="_x0000_s2450" type="#_x0000_t75" style="position:absolute;left:0;text-align:left;margin-left:0;margin-top:0;width:596.25pt;height:842.25pt;z-index:-251247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75</w:t>
    </w:r>
  </w:p>
</w:hdr>
</file>

<file path=word/header4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09" o:spid="_x0000_s2448" type="#_x0000_t75" style="position:absolute;left:0;text-align:left;margin-left:0;margin-top:0;width:596.25pt;height:842.25pt;z-index:-251249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3" o:spid="_x0000_s2452" type="#_x0000_t75" style="position:absolute;left:0;text-align:left;margin-left:0;margin-top:0;width:596.25pt;height:842.25pt;z-index:-251245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276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4" o:spid="_x0000_s2453" type="#_x0000_t75" style="position:absolute;left:0;text-align:left;margin-left:0;margin-top:0;width:596.25pt;height:842.25pt;z-index:-251244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77</w:t>
    </w:r>
  </w:p>
</w:hdr>
</file>

<file path=word/header4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2" o:spid="_x0000_s2451" type="#_x0000_t75" style="position:absolute;left:0;text-align:left;margin-left:0;margin-top:0;width:596.25pt;height:842.25pt;z-index:-251246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6" o:spid="_x0000_s2455" type="#_x0000_t75" style="position:absolute;left:0;text-align:left;margin-left:0;margin-top:0;width:596.25pt;height:842.25pt;z-index:-251242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278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7" o:spid="_x0000_s2456" type="#_x0000_t75" style="position:absolute;left:0;text-align:left;margin-left:0;margin-top:0;width:596.25pt;height:842.25pt;z-index:-251241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79</w:t>
    </w:r>
  </w:p>
</w:hdr>
</file>

<file path=word/header4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5" o:spid="_x0000_s2454" type="#_x0000_t75" style="position:absolute;left:0;text-align:left;margin-left:0;margin-top:0;width:596.25pt;height:842.25pt;z-index:-251243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9" o:spid="_x0000_s2458" type="#_x0000_t75" style="position:absolute;left:0;text-align:left;margin-left:0;margin-top:0;width:596.25pt;height:842.25pt;z-index:-251239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280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0" o:spid="_x0000_s2459" type="#_x0000_t75" style="position:absolute;left:0;text-align:left;margin-left:0;margin-top:0;width:596.25pt;height:842.25pt;z-index:-251238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81</w:t>
    </w:r>
  </w:p>
</w:hdr>
</file>

<file path=word/header4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18" o:spid="_x0000_s2457" type="#_x0000_t75" style="position:absolute;left:0;text-align:left;margin-left:0;margin-top:0;width:596.25pt;height:842.25pt;z-index:-251240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2" o:spid="_x0000_s2461" type="#_x0000_t75" style="position:absolute;left:0;text-align:left;margin-left:0;margin-top:0;width:596.25pt;height:842.25pt;z-index:-251236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282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3" o:spid="_x0000_s2462" type="#_x0000_t75" style="position:absolute;left:0;text-align:left;margin-left:0;margin-top:0;width:596.25pt;height:842.25pt;z-index:-251235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3C2615">
      <w:rPr>
        <w:rFonts w:hint="cs"/>
        <w:rtl/>
      </w:rPr>
      <w:t xml:space="preserve">فلسفة الميثاق والولاية </w:t>
    </w:r>
    <w:r w:rsidR="00D33F27" w:rsidRPr="003C2615">
      <w:rPr>
        <w:rtl/>
      </w:rPr>
      <w:tab/>
    </w:r>
    <w:r w:rsidR="00D33F27" w:rsidRPr="003C2615">
      <w:rPr>
        <w:rFonts w:hint="cs"/>
        <w:rtl/>
      </w:rPr>
      <w:t xml:space="preserve"> 2</w:t>
    </w:r>
    <w:r w:rsidR="00D33F27">
      <w:rPr>
        <w:rFonts w:hint="cs"/>
        <w:rtl/>
      </w:rPr>
      <w:t>83</w:t>
    </w:r>
  </w:p>
</w:hdr>
</file>

<file path=word/header4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1" o:spid="_x0000_s2460" type="#_x0000_t75" style="position:absolute;left:0;text-align:left;margin-left:0;margin-top:0;width:596.25pt;height:842.25pt;z-index:-251237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5" o:spid="_x0000_s2464" type="#_x0000_t75" style="position:absolute;left:0;text-align:left;margin-left:0;margin-top:0;width:596.25pt;height:842.25pt;z-index:-251233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284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6" o:spid="_x0000_s2465" type="#_x0000_t75" style="position:absolute;left:0;text-align:left;margin-left:0;margin-top:0;width:596.25pt;height:842.25pt;z-index:-251232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4" o:spid="_x0000_s2463" type="#_x0000_t75" style="position:absolute;left:0;text-align:left;margin-left:0;margin-top:0;width:596.25pt;height:842.25pt;z-index:-251234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8" o:spid="_x0000_s2467" type="#_x0000_t75" style="position:absolute;left:0;text-align:left;margin-left:0;margin-top:0;width:596.25pt;height:842.25pt;z-index:-251230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286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9" o:spid="_x0000_s2468" type="#_x0000_t75" style="position:absolute;left:0;text-align:left;margin-left:0;margin-top:0;width:596.25pt;height:842.25pt;z-index:-251229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D33F27">
      <w:rPr>
        <w:rFonts w:hint="cs"/>
        <w:rtl/>
      </w:rPr>
      <w:t xml:space="preserve">من أنباء التراث </w:t>
    </w:r>
    <w:r w:rsidR="00D33F27" w:rsidRPr="00D33F27">
      <w:rPr>
        <w:rtl/>
      </w:rPr>
      <w:tab/>
    </w:r>
    <w:r w:rsidR="00D33F27" w:rsidRPr="00D33F27">
      <w:rPr>
        <w:rFonts w:hint="cs"/>
        <w:rtl/>
      </w:rPr>
      <w:t xml:space="preserve"> 287</w:t>
    </w:r>
  </w:p>
</w:hdr>
</file>

<file path=word/header4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27" o:spid="_x0000_s2466" type="#_x0000_t75" style="position:absolute;left:0;text-align:left;margin-left:0;margin-top:0;width:596.25pt;height:842.25pt;z-index:-251231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1" o:spid="_x0000_s2470" type="#_x0000_t75" style="position:absolute;left:0;text-align:left;margin-left:0;margin-top:0;width:596.25pt;height:842.25pt;z-index:-251227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288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2" o:spid="_x0000_s2471" type="#_x0000_t75" style="position:absolute;left:0;text-align:left;margin-left:0;margin-top:0;width:596.25pt;height:842.25pt;z-index:-251226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D33F27">
      <w:rPr>
        <w:rFonts w:hint="cs"/>
        <w:rtl/>
      </w:rPr>
      <w:t xml:space="preserve">من أنباء التراث </w:t>
    </w:r>
    <w:r w:rsidR="00D33F27" w:rsidRPr="00D33F27">
      <w:rPr>
        <w:rtl/>
      </w:rPr>
      <w:tab/>
    </w:r>
    <w:r w:rsidR="00D33F27" w:rsidRPr="00D33F27">
      <w:rPr>
        <w:rFonts w:hint="cs"/>
        <w:rtl/>
      </w:rPr>
      <w:t xml:space="preserve"> 28</w:t>
    </w:r>
    <w:r w:rsidR="00D33F27">
      <w:rPr>
        <w:rFonts w:hint="cs"/>
        <w:rtl/>
      </w:rPr>
      <w:t>9</w:t>
    </w:r>
  </w:p>
</w:hdr>
</file>

<file path=word/header4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0" o:spid="_x0000_s2469" type="#_x0000_t75" style="position:absolute;left:0;text-align:left;margin-left:0;margin-top:0;width:596.25pt;height:842.25pt;z-index:-251228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4" o:spid="_x0000_s2473" type="#_x0000_t75" style="position:absolute;left:0;text-align:left;margin-left:0;margin-top:0;width:596.25pt;height:842.25pt;z-index:-251224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290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5" o:spid="_x0000_s2474" type="#_x0000_t75" style="position:absolute;left:0;text-align:left;margin-left:0;margin-top:0;width:596.25pt;height:842.25pt;z-index:-251223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D33F27">
      <w:rPr>
        <w:rFonts w:hint="cs"/>
        <w:rtl/>
      </w:rPr>
      <w:t xml:space="preserve">من أنباء التراث </w:t>
    </w:r>
    <w:r w:rsidR="00D33F27" w:rsidRPr="00D33F27">
      <w:rPr>
        <w:rtl/>
      </w:rPr>
      <w:tab/>
    </w:r>
    <w:r w:rsidR="00D33F27" w:rsidRPr="00D33F27">
      <w:rPr>
        <w:rFonts w:hint="cs"/>
        <w:rtl/>
      </w:rPr>
      <w:t xml:space="preserve"> 2</w:t>
    </w:r>
    <w:r w:rsidR="00D33F27">
      <w:rPr>
        <w:rFonts w:hint="cs"/>
        <w:rtl/>
      </w:rPr>
      <w:t>91</w:t>
    </w:r>
  </w:p>
</w:hdr>
</file>

<file path=word/header4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3" o:spid="_x0000_s2472" type="#_x0000_t75" style="position:absolute;left:0;text-align:left;margin-left:0;margin-top:0;width:596.25pt;height:842.25pt;z-index:-251225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7" o:spid="_x0000_s2476" type="#_x0000_t75" style="position:absolute;left:0;text-align:left;margin-left:0;margin-top:0;width:596.25pt;height:842.25pt;z-index:-251220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292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8" o:spid="_x0000_s2477" type="#_x0000_t75" style="position:absolute;left:0;text-align:left;margin-left:0;margin-top:0;width:596.25pt;height:842.25pt;z-index:-251219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D33F27">
      <w:rPr>
        <w:rFonts w:hint="cs"/>
        <w:rtl/>
      </w:rPr>
      <w:t xml:space="preserve">من أنباء التراث </w:t>
    </w:r>
    <w:r w:rsidR="00D33F27" w:rsidRPr="00D33F27">
      <w:rPr>
        <w:rtl/>
      </w:rPr>
      <w:tab/>
    </w:r>
    <w:r w:rsidR="00D33F27" w:rsidRPr="00D33F27">
      <w:rPr>
        <w:rFonts w:hint="cs"/>
        <w:rtl/>
      </w:rPr>
      <w:t xml:space="preserve"> 2</w:t>
    </w:r>
    <w:r w:rsidR="00D33F27">
      <w:rPr>
        <w:rFonts w:hint="cs"/>
        <w:rtl/>
      </w:rPr>
      <w:t>93</w:t>
    </w:r>
  </w:p>
</w:hdr>
</file>

<file path=word/header4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6" o:spid="_x0000_s2475" type="#_x0000_t75" style="position:absolute;left:0;text-align:left;margin-left:0;margin-top:0;width:596.25pt;height:842.25pt;z-index:-251222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0" o:spid="_x0000_s2479" type="#_x0000_t75" style="position:absolute;left:0;text-align:left;margin-left:0;margin-top:0;width:596.25pt;height:842.25pt;z-index:-251217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294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1" o:spid="_x0000_s2480" type="#_x0000_t75" style="position:absolute;left:0;text-align:left;margin-left:0;margin-top:0;width:596.25pt;height:842.25pt;z-index:-251216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D33F27">
      <w:rPr>
        <w:rFonts w:hint="cs"/>
        <w:rtl/>
      </w:rPr>
      <w:t xml:space="preserve">من أنباء التراث </w:t>
    </w:r>
    <w:r w:rsidR="00D33F27" w:rsidRPr="00D33F27">
      <w:rPr>
        <w:rtl/>
      </w:rPr>
      <w:tab/>
    </w:r>
    <w:r w:rsidR="00D33F27" w:rsidRPr="00D33F27">
      <w:rPr>
        <w:rFonts w:hint="cs"/>
        <w:rtl/>
      </w:rPr>
      <w:t xml:space="preserve"> 2</w:t>
    </w:r>
    <w:r w:rsidR="00D33F27">
      <w:rPr>
        <w:rFonts w:hint="cs"/>
        <w:rtl/>
      </w:rPr>
      <w:t>95</w:t>
    </w:r>
  </w:p>
</w:hdr>
</file>

<file path=word/header4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39" o:spid="_x0000_s2478" type="#_x0000_t75" style="position:absolute;left:0;text-align:left;margin-left:0;margin-top:0;width:596.25pt;height:842.25pt;z-index:-251218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3" o:spid="_x0000_s2482" type="#_x0000_t75" style="position:absolute;left:0;text-align:left;margin-left:0;margin-top:0;width:596.25pt;height:842.25pt;z-index:-251214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296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4" o:spid="_x0000_s2483" type="#_x0000_t75" style="position:absolute;left:0;text-align:left;margin-left:0;margin-top:0;width:596.25pt;height:842.25pt;z-index:-251213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D33F27">
      <w:rPr>
        <w:rFonts w:hint="cs"/>
        <w:rtl/>
      </w:rPr>
      <w:t xml:space="preserve">من أنباء التراث </w:t>
    </w:r>
    <w:r w:rsidR="00D33F27" w:rsidRPr="00D33F27">
      <w:rPr>
        <w:rtl/>
      </w:rPr>
      <w:tab/>
    </w:r>
    <w:r w:rsidR="00D33F27" w:rsidRPr="00D33F27">
      <w:rPr>
        <w:rFonts w:hint="cs"/>
        <w:rtl/>
      </w:rPr>
      <w:t xml:space="preserve"> 2</w:t>
    </w:r>
    <w:r w:rsidR="00D33F27">
      <w:rPr>
        <w:rFonts w:hint="cs"/>
        <w:rtl/>
      </w:rPr>
      <w:t>97</w:t>
    </w:r>
  </w:p>
</w:hdr>
</file>

<file path=word/header4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2" o:spid="_x0000_s2481" type="#_x0000_t75" style="position:absolute;left:0;text-align:left;margin-left:0;margin-top:0;width:596.25pt;height:842.25pt;z-index:-251215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6" o:spid="_x0000_s2485" type="#_x0000_t75" style="position:absolute;left:0;text-align:left;margin-left:0;margin-top:0;width:596.25pt;height:842.25pt;z-index:-251211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298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7" o:spid="_x0000_s2486" type="#_x0000_t75" style="position:absolute;left:0;text-align:left;margin-left:0;margin-top:0;width:596.25pt;height:842.25pt;z-index:-251210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D33F27">
      <w:rPr>
        <w:rFonts w:hint="cs"/>
        <w:rtl/>
      </w:rPr>
      <w:t xml:space="preserve">من أنباء التراث </w:t>
    </w:r>
    <w:r w:rsidR="00D33F27" w:rsidRPr="00D33F27">
      <w:rPr>
        <w:rtl/>
      </w:rPr>
      <w:tab/>
    </w:r>
    <w:r w:rsidR="00D33F27" w:rsidRPr="00D33F27">
      <w:rPr>
        <w:rFonts w:hint="cs"/>
        <w:rtl/>
      </w:rPr>
      <w:t xml:space="preserve"> 2</w:t>
    </w:r>
    <w:r w:rsidR="00D33F27">
      <w:rPr>
        <w:rFonts w:hint="cs"/>
        <w:rtl/>
      </w:rPr>
      <w:t>99</w:t>
    </w:r>
  </w:p>
</w:hdr>
</file>

<file path=word/header4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5" o:spid="_x0000_s2484" type="#_x0000_t75" style="position:absolute;left:0;text-align:left;margin-left:0;margin-top:0;width:596.25pt;height:842.25pt;z-index:-251212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9" o:spid="_x0000_s2488" type="#_x0000_t75" style="position:absolute;left:0;text-align:left;margin-left:0;margin-top:0;width:596.25pt;height:842.25pt;z-index:-251208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300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50" o:spid="_x0000_s2489" type="#_x0000_t75" style="position:absolute;left:0;text-align:left;margin-left:0;margin-top:0;width:596.25pt;height:842.25pt;z-index:-251207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 w:rsidRPr="00D33F27">
      <w:rPr>
        <w:rFonts w:hint="cs"/>
        <w:rtl/>
      </w:rPr>
      <w:t xml:space="preserve">من أنباء التراث </w:t>
    </w:r>
    <w:r w:rsidR="00D33F27" w:rsidRPr="00D33F27">
      <w:rPr>
        <w:rtl/>
      </w:rPr>
      <w:tab/>
    </w:r>
    <w:r w:rsidR="00D33F27" w:rsidRPr="00D33F27">
      <w:rPr>
        <w:rFonts w:hint="cs"/>
        <w:rtl/>
      </w:rPr>
      <w:t xml:space="preserve"> </w:t>
    </w:r>
    <w:r w:rsidR="00D33F27">
      <w:rPr>
        <w:rFonts w:hint="cs"/>
        <w:rtl/>
      </w:rPr>
      <w:t>301</w:t>
    </w:r>
  </w:p>
</w:hdr>
</file>

<file path=word/header4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48" o:spid="_x0000_s2487" type="#_x0000_t75" style="position:absolute;left:0;text-align:left;margin-left:0;margin-top:0;width:596.25pt;height:842.25pt;z-index:-251209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3C2615" w:rsidRDefault="0043419B" w:rsidP="00D33F27">
    <w:pPr>
      <w:pStyle w:val="Header"/>
      <w:tabs>
        <w:tab w:val="clear" w:pos="5670"/>
        <w:tab w:val="right" w:leader="dot" w:pos="941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52" o:spid="_x0000_s2491" type="#_x0000_t75" style="position:absolute;left:0;text-align:left;margin-left:0;margin-top:0;width:596.25pt;height:842.25pt;z-index:-251205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D33F27">
      <w:rPr>
        <w:rFonts w:hint="cs"/>
        <w:rtl/>
      </w:rPr>
      <w:t>302</w:t>
    </w:r>
    <w:r w:rsidR="00D33F27" w:rsidRPr="00600DF3">
      <w:rPr>
        <w:rFonts w:hint="cs"/>
        <w:rtl/>
      </w:rPr>
      <w:t xml:space="preserve"> </w:t>
    </w:r>
    <w:r w:rsidR="00D33F27" w:rsidRPr="00600DF3">
      <w:rPr>
        <w:rtl/>
      </w:rPr>
      <w:tab/>
    </w:r>
    <w:r w:rsidR="00D33F27" w:rsidRPr="00600DF3">
      <w:rPr>
        <w:rFonts w:hint="cs"/>
        <w:rtl/>
      </w:rPr>
      <w:t xml:space="preserve"> تراثنا / 62</w:t>
    </w:r>
  </w:p>
</w:hdr>
</file>

<file path=word/header4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53" o:spid="_x0000_s2492" type="#_x0000_t75" style="position:absolute;left:0;text-align:left;margin-left:0;margin-top:0;width:596.25pt;height:842.25pt;z-index:-251204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51" o:spid="_x0000_s2490" type="#_x0000_t75" style="position:absolute;left:0;text-align:left;margin-left:0;margin-top:0;width:596.25pt;height:842.25pt;z-index:-251206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F27" w:rsidRPr="00D33F27" w:rsidRDefault="0043419B" w:rsidP="00D33F27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55" o:spid="_x0000_s2494" type="#_x0000_t75" style="position:absolute;left:0;text-align:left;margin-left:0;margin-top:0;width:596.25pt;height:842.25pt;z-index:-251202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56" o:spid="_x0000_s2495" type="#_x0000_t75" style="position:absolute;left:0;text-align:left;margin-left:0;margin-top:0;width:596.25pt;height:842.25pt;z-index:-251201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376" w:rsidRDefault="004341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99754" o:spid="_x0000_s2493" type="#_x0000_t75" style="position:absolute;left:0;text-align:left;margin-left:0;margin-top:0;width:596.25pt;height:842.25pt;z-index:-251203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F4AC7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67A123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8D4A4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670B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68F67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4EB4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6CD9E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8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5874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82AC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49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AA"/>
    <w:rsid w:val="0000616C"/>
    <w:rsid w:val="0001112D"/>
    <w:rsid w:val="0001417B"/>
    <w:rsid w:val="000142D7"/>
    <w:rsid w:val="000245CF"/>
    <w:rsid w:val="000266AC"/>
    <w:rsid w:val="000267FE"/>
    <w:rsid w:val="00033DA0"/>
    <w:rsid w:val="000342CF"/>
    <w:rsid w:val="00034DB7"/>
    <w:rsid w:val="000351D9"/>
    <w:rsid w:val="00037009"/>
    <w:rsid w:val="00040798"/>
    <w:rsid w:val="000438BC"/>
    <w:rsid w:val="00046904"/>
    <w:rsid w:val="000509AA"/>
    <w:rsid w:val="00050C80"/>
    <w:rsid w:val="00054406"/>
    <w:rsid w:val="000602F1"/>
    <w:rsid w:val="000604E4"/>
    <w:rsid w:val="00061FA1"/>
    <w:rsid w:val="0006216A"/>
    <w:rsid w:val="000623F0"/>
    <w:rsid w:val="00065778"/>
    <w:rsid w:val="00067F84"/>
    <w:rsid w:val="00071C97"/>
    <w:rsid w:val="0007630B"/>
    <w:rsid w:val="00076A3A"/>
    <w:rsid w:val="00077B41"/>
    <w:rsid w:val="000838E8"/>
    <w:rsid w:val="000840C4"/>
    <w:rsid w:val="00085666"/>
    <w:rsid w:val="00092A0C"/>
    <w:rsid w:val="00097A8E"/>
    <w:rsid w:val="000A1A09"/>
    <w:rsid w:val="000A25F4"/>
    <w:rsid w:val="000A45FF"/>
    <w:rsid w:val="000A4D91"/>
    <w:rsid w:val="000A7750"/>
    <w:rsid w:val="000A7961"/>
    <w:rsid w:val="000B0C68"/>
    <w:rsid w:val="000C0A89"/>
    <w:rsid w:val="000C4694"/>
    <w:rsid w:val="000C6844"/>
    <w:rsid w:val="000C761C"/>
    <w:rsid w:val="000C7722"/>
    <w:rsid w:val="000D1BDF"/>
    <w:rsid w:val="000D3E0A"/>
    <w:rsid w:val="000D3E7F"/>
    <w:rsid w:val="000D587A"/>
    <w:rsid w:val="000D61FF"/>
    <w:rsid w:val="000D71B7"/>
    <w:rsid w:val="000E05E4"/>
    <w:rsid w:val="000F18FC"/>
    <w:rsid w:val="000F2C3A"/>
    <w:rsid w:val="000F2DF8"/>
    <w:rsid w:val="000F49EF"/>
    <w:rsid w:val="000F57B8"/>
    <w:rsid w:val="000F6A40"/>
    <w:rsid w:val="000F6DE2"/>
    <w:rsid w:val="000F7EFD"/>
    <w:rsid w:val="0010049D"/>
    <w:rsid w:val="0010402B"/>
    <w:rsid w:val="00105D0B"/>
    <w:rsid w:val="00107A6B"/>
    <w:rsid w:val="0011088F"/>
    <w:rsid w:val="001110AA"/>
    <w:rsid w:val="0011331D"/>
    <w:rsid w:val="0011352E"/>
    <w:rsid w:val="00113B0B"/>
    <w:rsid w:val="00113CCC"/>
    <w:rsid w:val="001140C0"/>
    <w:rsid w:val="001162C9"/>
    <w:rsid w:val="0012268F"/>
    <w:rsid w:val="00123AC9"/>
    <w:rsid w:val="00126471"/>
    <w:rsid w:val="00131473"/>
    <w:rsid w:val="001351ED"/>
    <w:rsid w:val="00135E90"/>
    <w:rsid w:val="00136583"/>
    <w:rsid w:val="00136630"/>
    <w:rsid w:val="00136E6F"/>
    <w:rsid w:val="00142DD3"/>
    <w:rsid w:val="0014341C"/>
    <w:rsid w:val="00143EEA"/>
    <w:rsid w:val="00146460"/>
    <w:rsid w:val="001475D9"/>
    <w:rsid w:val="00147ED8"/>
    <w:rsid w:val="001514FE"/>
    <w:rsid w:val="00151A76"/>
    <w:rsid w:val="0015275D"/>
    <w:rsid w:val="00153917"/>
    <w:rsid w:val="00157121"/>
    <w:rsid w:val="001576EB"/>
    <w:rsid w:val="00160F76"/>
    <w:rsid w:val="00163793"/>
    <w:rsid w:val="00164767"/>
    <w:rsid w:val="00164810"/>
    <w:rsid w:val="00165416"/>
    <w:rsid w:val="00167A67"/>
    <w:rsid w:val="001712E1"/>
    <w:rsid w:val="0018397A"/>
    <w:rsid w:val="001852B7"/>
    <w:rsid w:val="00185AB9"/>
    <w:rsid w:val="00195552"/>
    <w:rsid w:val="00196E4E"/>
    <w:rsid w:val="001A092F"/>
    <w:rsid w:val="001A13D6"/>
    <w:rsid w:val="001A4D9B"/>
    <w:rsid w:val="001A6EC0"/>
    <w:rsid w:val="001B0043"/>
    <w:rsid w:val="001B16FD"/>
    <w:rsid w:val="001B1B24"/>
    <w:rsid w:val="001B4B36"/>
    <w:rsid w:val="001B59C0"/>
    <w:rsid w:val="001B702D"/>
    <w:rsid w:val="001B7407"/>
    <w:rsid w:val="001C1011"/>
    <w:rsid w:val="001C6218"/>
    <w:rsid w:val="001D0608"/>
    <w:rsid w:val="001D3B0D"/>
    <w:rsid w:val="001D41A1"/>
    <w:rsid w:val="001D51A3"/>
    <w:rsid w:val="001E25DC"/>
    <w:rsid w:val="001E2827"/>
    <w:rsid w:val="001E3F61"/>
    <w:rsid w:val="001E4BDE"/>
    <w:rsid w:val="001E6B71"/>
    <w:rsid w:val="001E7AA9"/>
    <w:rsid w:val="001F0713"/>
    <w:rsid w:val="001F51F4"/>
    <w:rsid w:val="00201A16"/>
    <w:rsid w:val="0020287F"/>
    <w:rsid w:val="002031B8"/>
    <w:rsid w:val="002059B3"/>
    <w:rsid w:val="002075D1"/>
    <w:rsid w:val="00210120"/>
    <w:rsid w:val="002139CB"/>
    <w:rsid w:val="00213B26"/>
    <w:rsid w:val="00214801"/>
    <w:rsid w:val="00220624"/>
    <w:rsid w:val="00221A26"/>
    <w:rsid w:val="0022367D"/>
    <w:rsid w:val="00224964"/>
    <w:rsid w:val="00227E63"/>
    <w:rsid w:val="00227FEE"/>
    <w:rsid w:val="0023265A"/>
    <w:rsid w:val="002401D3"/>
    <w:rsid w:val="00241F59"/>
    <w:rsid w:val="00242FE6"/>
    <w:rsid w:val="00245A68"/>
    <w:rsid w:val="002509F1"/>
    <w:rsid w:val="00251E02"/>
    <w:rsid w:val="00253D85"/>
    <w:rsid w:val="00257657"/>
    <w:rsid w:val="0026017D"/>
    <w:rsid w:val="00262481"/>
    <w:rsid w:val="00263F56"/>
    <w:rsid w:val="0026422C"/>
    <w:rsid w:val="002678DC"/>
    <w:rsid w:val="00270E10"/>
    <w:rsid w:val="00270E35"/>
    <w:rsid w:val="00272BE3"/>
    <w:rsid w:val="00272FAF"/>
    <w:rsid w:val="00273DCD"/>
    <w:rsid w:val="00276670"/>
    <w:rsid w:val="002816BC"/>
    <w:rsid w:val="0028271F"/>
    <w:rsid w:val="0028674B"/>
    <w:rsid w:val="002867B9"/>
    <w:rsid w:val="002906E3"/>
    <w:rsid w:val="00290944"/>
    <w:rsid w:val="002917F9"/>
    <w:rsid w:val="00292CAD"/>
    <w:rsid w:val="00294847"/>
    <w:rsid w:val="00295FD9"/>
    <w:rsid w:val="002A0284"/>
    <w:rsid w:val="002A04DA"/>
    <w:rsid w:val="002A0A97"/>
    <w:rsid w:val="002A1BF0"/>
    <w:rsid w:val="002B0D13"/>
    <w:rsid w:val="002B41F8"/>
    <w:rsid w:val="002B5B52"/>
    <w:rsid w:val="002B71A8"/>
    <w:rsid w:val="002C1673"/>
    <w:rsid w:val="002C20AD"/>
    <w:rsid w:val="002C7486"/>
    <w:rsid w:val="002D0CE3"/>
    <w:rsid w:val="002D19A9"/>
    <w:rsid w:val="002D23E7"/>
    <w:rsid w:val="002D2485"/>
    <w:rsid w:val="002D2688"/>
    <w:rsid w:val="002D580E"/>
    <w:rsid w:val="002D5E2E"/>
    <w:rsid w:val="002D79A9"/>
    <w:rsid w:val="002E0655"/>
    <w:rsid w:val="002E359F"/>
    <w:rsid w:val="002E4D3D"/>
    <w:rsid w:val="002F5F8B"/>
    <w:rsid w:val="002F6093"/>
    <w:rsid w:val="002F7AAE"/>
    <w:rsid w:val="00300EFD"/>
    <w:rsid w:val="00300F0F"/>
    <w:rsid w:val="00301AAE"/>
    <w:rsid w:val="0030201E"/>
    <w:rsid w:val="0030214E"/>
    <w:rsid w:val="003034D2"/>
    <w:rsid w:val="00304B0C"/>
    <w:rsid w:val="00307C3A"/>
    <w:rsid w:val="00310CA5"/>
    <w:rsid w:val="00310CCF"/>
    <w:rsid w:val="003128FB"/>
    <w:rsid w:val="00317815"/>
    <w:rsid w:val="00317E22"/>
    <w:rsid w:val="003207A5"/>
    <w:rsid w:val="0032235E"/>
    <w:rsid w:val="00324B78"/>
    <w:rsid w:val="00327C32"/>
    <w:rsid w:val="00330C9F"/>
    <w:rsid w:val="00332B8E"/>
    <w:rsid w:val="003339D0"/>
    <w:rsid w:val="00334107"/>
    <w:rsid w:val="0034074B"/>
    <w:rsid w:val="00342CDF"/>
    <w:rsid w:val="00343F35"/>
    <w:rsid w:val="00351BCB"/>
    <w:rsid w:val="00354B3F"/>
    <w:rsid w:val="00355A0C"/>
    <w:rsid w:val="00363811"/>
    <w:rsid w:val="00363A8E"/>
    <w:rsid w:val="00363C94"/>
    <w:rsid w:val="0036400D"/>
    <w:rsid w:val="0036666A"/>
    <w:rsid w:val="00366AA1"/>
    <w:rsid w:val="00372713"/>
    <w:rsid w:val="00373085"/>
    <w:rsid w:val="0038494F"/>
    <w:rsid w:val="0038683D"/>
    <w:rsid w:val="00386856"/>
    <w:rsid w:val="00390B7F"/>
    <w:rsid w:val="00391AD1"/>
    <w:rsid w:val="0039607D"/>
    <w:rsid w:val="00396DE1"/>
    <w:rsid w:val="0039787F"/>
    <w:rsid w:val="003A0557"/>
    <w:rsid w:val="003A07D5"/>
    <w:rsid w:val="003A1A70"/>
    <w:rsid w:val="003A4587"/>
    <w:rsid w:val="003A535C"/>
    <w:rsid w:val="003A658E"/>
    <w:rsid w:val="003A661E"/>
    <w:rsid w:val="003B0913"/>
    <w:rsid w:val="003B6720"/>
    <w:rsid w:val="003B7546"/>
    <w:rsid w:val="003B775B"/>
    <w:rsid w:val="003C07F6"/>
    <w:rsid w:val="003C2615"/>
    <w:rsid w:val="003C7C08"/>
    <w:rsid w:val="003D15C9"/>
    <w:rsid w:val="003D2459"/>
    <w:rsid w:val="003D28ED"/>
    <w:rsid w:val="003D3107"/>
    <w:rsid w:val="003D5CFF"/>
    <w:rsid w:val="003D7197"/>
    <w:rsid w:val="003E1D0B"/>
    <w:rsid w:val="003E3600"/>
    <w:rsid w:val="003E5EB2"/>
    <w:rsid w:val="003E7093"/>
    <w:rsid w:val="003F18A0"/>
    <w:rsid w:val="003F2A6C"/>
    <w:rsid w:val="003F3047"/>
    <w:rsid w:val="003F59E6"/>
    <w:rsid w:val="003F5BBE"/>
    <w:rsid w:val="003F7DFD"/>
    <w:rsid w:val="00401869"/>
    <w:rsid w:val="00402C65"/>
    <w:rsid w:val="004034B1"/>
    <w:rsid w:val="004073BA"/>
    <w:rsid w:val="00410440"/>
    <w:rsid w:val="00412BF9"/>
    <w:rsid w:val="00414582"/>
    <w:rsid w:val="00415BE8"/>
    <w:rsid w:val="00416E2B"/>
    <w:rsid w:val="004209BA"/>
    <w:rsid w:val="00423915"/>
    <w:rsid w:val="00425BD4"/>
    <w:rsid w:val="0042651A"/>
    <w:rsid w:val="004307E2"/>
    <w:rsid w:val="0043320C"/>
    <w:rsid w:val="0043419B"/>
    <w:rsid w:val="00434A97"/>
    <w:rsid w:val="0043622B"/>
    <w:rsid w:val="00436AF3"/>
    <w:rsid w:val="00437035"/>
    <w:rsid w:val="0044070D"/>
    <w:rsid w:val="00440CAD"/>
    <w:rsid w:val="00444449"/>
    <w:rsid w:val="004476AB"/>
    <w:rsid w:val="004479D6"/>
    <w:rsid w:val="00451C31"/>
    <w:rsid w:val="00453361"/>
    <w:rsid w:val="00454FC9"/>
    <w:rsid w:val="00455A59"/>
    <w:rsid w:val="0045774A"/>
    <w:rsid w:val="00460B65"/>
    <w:rsid w:val="00463428"/>
    <w:rsid w:val="004649BA"/>
    <w:rsid w:val="0046634E"/>
    <w:rsid w:val="004722F9"/>
    <w:rsid w:val="00472C25"/>
    <w:rsid w:val="00475E99"/>
    <w:rsid w:val="0048221F"/>
    <w:rsid w:val="00484868"/>
    <w:rsid w:val="00484D18"/>
    <w:rsid w:val="00486050"/>
    <w:rsid w:val="00490595"/>
    <w:rsid w:val="004919C3"/>
    <w:rsid w:val="004953C3"/>
    <w:rsid w:val="00497042"/>
    <w:rsid w:val="004A0026"/>
    <w:rsid w:val="004A0866"/>
    <w:rsid w:val="004A511C"/>
    <w:rsid w:val="004B17F4"/>
    <w:rsid w:val="004B1D7E"/>
    <w:rsid w:val="004B380F"/>
    <w:rsid w:val="004B3906"/>
    <w:rsid w:val="004B5521"/>
    <w:rsid w:val="004B6C28"/>
    <w:rsid w:val="004B7E12"/>
    <w:rsid w:val="004C1162"/>
    <w:rsid w:val="004C1A12"/>
    <w:rsid w:val="004C3A30"/>
    <w:rsid w:val="004C4D76"/>
    <w:rsid w:val="004D08D8"/>
    <w:rsid w:val="004D7678"/>
    <w:rsid w:val="004D783D"/>
    <w:rsid w:val="004E25B0"/>
    <w:rsid w:val="004E42EA"/>
    <w:rsid w:val="004E75C2"/>
    <w:rsid w:val="004E761A"/>
    <w:rsid w:val="004F21AD"/>
    <w:rsid w:val="004F4AAD"/>
    <w:rsid w:val="004F6080"/>
    <w:rsid w:val="004F7993"/>
    <w:rsid w:val="00501550"/>
    <w:rsid w:val="0050712E"/>
    <w:rsid w:val="00511C4D"/>
    <w:rsid w:val="00513F5E"/>
    <w:rsid w:val="00514527"/>
    <w:rsid w:val="00515BF2"/>
    <w:rsid w:val="00515C98"/>
    <w:rsid w:val="00526724"/>
    <w:rsid w:val="0052767E"/>
    <w:rsid w:val="00530D84"/>
    <w:rsid w:val="00531214"/>
    <w:rsid w:val="005358F6"/>
    <w:rsid w:val="00540437"/>
    <w:rsid w:val="00540CEA"/>
    <w:rsid w:val="00542EEF"/>
    <w:rsid w:val="00542F86"/>
    <w:rsid w:val="00546A63"/>
    <w:rsid w:val="00547ED2"/>
    <w:rsid w:val="00550B2F"/>
    <w:rsid w:val="00552C63"/>
    <w:rsid w:val="005530E2"/>
    <w:rsid w:val="00553E8E"/>
    <w:rsid w:val="005549DE"/>
    <w:rsid w:val="00554EE7"/>
    <w:rsid w:val="00556C89"/>
    <w:rsid w:val="00560CBA"/>
    <w:rsid w:val="00561C58"/>
    <w:rsid w:val="00562EED"/>
    <w:rsid w:val="0056551D"/>
    <w:rsid w:val="00566B8D"/>
    <w:rsid w:val="005673A9"/>
    <w:rsid w:val="00570D31"/>
    <w:rsid w:val="00571027"/>
    <w:rsid w:val="00575B98"/>
    <w:rsid w:val="005772C4"/>
    <w:rsid w:val="00577577"/>
    <w:rsid w:val="0058205A"/>
    <w:rsid w:val="005906B2"/>
    <w:rsid w:val="00591030"/>
    <w:rsid w:val="005923FF"/>
    <w:rsid w:val="00597CA4"/>
    <w:rsid w:val="005A1C39"/>
    <w:rsid w:val="005A2D91"/>
    <w:rsid w:val="005A43ED"/>
    <w:rsid w:val="005A543F"/>
    <w:rsid w:val="005A7C06"/>
    <w:rsid w:val="005B2DE4"/>
    <w:rsid w:val="005B44FB"/>
    <w:rsid w:val="005B56BE"/>
    <w:rsid w:val="005C0E2F"/>
    <w:rsid w:val="005C1231"/>
    <w:rsid w:val="005C52DA"/>
    <w:rsid w:val="005C6114"/>
    <w:rsid w:val="005C706B"/>
    <w:rsid w:val="005C7AC4"/>
    <w:rsid w:val="005D12CE"/>
    <w:rsid w:val="005D1E9E"/>
    <w:rsid w:val="005D47B6"/>
    <w:rsid w:val="005D49F1"/>
    <w:rsid w:val="005E0427"/>
    <w:rsid w:val="005E10A9"/>
    <w:rsid w:val="005E1A6F"/>
    <w:rsid w:val="005E2913"/>
    <w:rsid w:val="005E2D82"/>
    <w:rsid w:val="005E6236"/>
    <w:rsid w:val="005F4376"/>
    <w:rsid w:val="005F54E6"/>
    <w:rsid w:val="005F5C0B"/>
    <w:rsid w:val="005F600F"/>
    <w:rsid w:val="00600077"/>
    <w:rsid w:val="00600DF3"/>
    <w:rsid w:val="006032CA"/>
    <w:rsid w:val="006049C8"/>
    <w:rsid w:val="006117EF"/>
    <w:rsid w:val="006121A9"/>
    <w:rsid w:val="00613D05"/>
    <w:rsid w:val="00614301"/>
    <w:rsid w:val="00620B12"/>
    <w:rsid w:val="006210F4"/>
    <w:rsid w:val="00622DFE"/>
    <w:rsid w:val="00624AE1"/>
    <w:rsid w:val="00630984"/>
    <w:rsid w:val="00630A60"/>
    <w:rsid w:val="00631A57"/>
    <w:rsid w:val="00632139"/>
    <w:rsid w:val="006328F6"/>
    <w:rsid w:val="00632A5E"/>
    <w:rsid w:val="00634CDE"/>
    <w:rsid w:val="006357C1"/>
    <w:rsid w:val="00636AFD"/>
    <w:rsid w:val="00640219"/>
    <w:rsid w:val="00640551"/>
    <w:rsid w:val="00641A2D"/>
    <w:rsid w:val="00642AEB"/>
    <w:rsid w:val="00643F5B"/>
    <w:rsid w:val="00646BDC"/>
    <w:rsid w:val="00646D08"/>
    <w:rsid w:val="00651640"/>
    <w:rsid w:val="006551ED"/>
    <w:rsid w:val="006570B5"/>
    <w:rsid w:val="006574EA"/>
    <w:rsid w:val="00663284"/>
    <w:rsid w:val="00665B79"/>
    <w:rsid w:val="00671CBE"/>
    <w:rsid w:val="00674C99"/>
    <w:rsid w:val="00675433"/>
    <w:rsid w:val="00684527"/>
    <w:rsid w:val="006855DE"/>
    <w:rsid w:val="00687928"/>
    <w:rsid w:val="00690764"/>
    <w:rsid w:val="0069163F"/>
    <w:rsid w:val="00691666"/>
    <w:rsid w:val="00693B76"/>
    <w:rsid w:val="00695573"/>
    <w:rsid w:val="006957A3"/>
    <w:rsid w:val="006A338D"/>
    <w:rsid w:val="006A39BC"/>
    <w:rsid w:val="006A3A27"/>
    <w:rsid w:val="006A7D4D"/>
    <w:rsid w:val="006B2CA9"/>
    <w:rsid w:val="006B3271"/>
    <w:rsid w:val="006B4149"/>
    <w:rsid w:val="006B517F"/>
    <w:rsid w:val="006B7F0E"/>
    <w:rsid w:val="006D0671"/>
    <w:rsid w:val="006D1460"/>
    <w:rsid w:val="006D36EC"/>
    <w:rsid w:val="006D5CAB"/>
    <w:rsid w:val="006D6A6D"/>
    <w:rsid w:val="006D6F9A"/>
    <w:rsid w:val="006D7E45"/>
    <w:rsid w:val="006D7FD5"/>
    <w:rsid w:val="006E1E4C"/>
    <w:rsid w:val="006E2C8E"/>
    <w:rsid w:val="006E2D7A"/>
    <w:rsid w:val="006E2DEC"/>
    <w:rsid w:val="006E382F"/>
    <w:rsid w:val="006E4CB0"/>
    <w:rsid w:val="006E6291"/>
    <w:rsid w:val="006F2156"/>
    <w:rsid w:val="00701353"/>
    <w:rsid w:val="007023ED"/>
    <w:rsid w:val="00703EB4"/>
    <w:rsid w:val="00707622"/>
    <w:rsid w:val="00715627"/>
    <w:rsid w:val="00721FA0"/>
    <w:rsid w:val="00723243"/>
    <w:rsid w:val="00723983"/>
    <w:rsid w:val="00723D07"/>
    <w:rsid w:val="00725377"/>
    <w:rsid w:val="00726455"/>
    <w:rsid w:val="0073042E"/>
    <w:rsid w:val="00732896"/>
    <w:rsid w:val="00732A30"/>
    <w:rsid w:val="00733445"/>
    <w:rsid w:val="0073415C"/>
    <w:rsid w:val="00737197"/>
    <w:rsid w:val="007404E7"/>
    <w:rsid w:val="0074342B"/>
    <w:rsid w:val="00743C5E"/>
    <w:rsid w:val="0074517B"/>
    <w:rsid w:val="0074799A"/>
    <w:rsid w:val="00753030"/>
    <w:rsid w:val="007571E2"/>
    <w:rsid w:val="00763A49"/>
    <w:rsid w:val="00763CCF"/>
    <w:rsid w:val="00770B06"/>
    <w:rsid w:val="007710E8"/>
    <w:rsid w:val="00774431"/>
    <w:rsid w:val="0077476A"/>
    <w:rsid w:val="00775FFA"/>
    <w:rsid w:val="00776855"/>
    <w:rsid w:val="00776BDD"/>
    <w:rsid w:val="0078259F"/>
    <w:rsid w:val="007852B9"/>
    <w:rsid w:val="00785DE9"/>
    <w:rsid w:val="00791AF0"/>
    <w:rsid w:val="0079261D"/>
    <w:rsid w:val="00794C63"/>
    <w:rsid w:val="00795CAA"/>
    <w:rsid w:val="00795F2D"/>
    <w:rsid w:val="00796016"/>
    <w:rsid w:val="007A05A3"/>
    <w:rsid w:val="007A060E"/>
    <w:rsid w:val="007A5207"/>
    <w:rsid w:val="007A6185"/>
    <w:rsid w:val="007B10B3"/>
    <w:rsid w:val="007B481A"/>
    <w:rsid w:val="007B4B06"/>
    <w:rsid w:val="007B5CD8"/>
    <w:rsid w:val="007C0258"/>
    <w:rsid w:val="007C0FB2"/>
    <w:rsid w:val="007C26E1"/>
    <w:rsid w:val="007C3DC9"/>
    <w:rsid w:val="007C6CCC"/>
    <w:rsid w:val="007D1D2B"/>
    <w:rsid w:val="007D2E8E"/>
    <w:rsid w:val="007D419E"/>
    <w:rsid w:val="007D52AF"/>
    <w:rsid w:val="007D5C62"/>
    <w:rsid w:val="007D5FD1"/>
    <w:rsid w:val="007E2849"/>
    <w:rsid w:val="007E2EBF"/>
    <w:rsid w:val="007E5A3B"/>
    <w:rsid w:val="007E68E2"/>
    <w:rsid w:val="007E6DD9"/>
    <w:rsid w:val="007F0367"/>
    <w:rsid w:val="007F1056"/>
    <w:rsid w:val="007F1A0A"/>
    <w:rsid w:val="007F22AD"/>
    <w:rsid w:val="007F38C8"/>
    <w:rsid w:val="007F38D3"/>
    <w:rsid w:val="007F4E53"/>
    <w:rsid w:val="007F5764"/>
    <w:rsid w:val="007F5B1D"/>
    <w:rsid w:val="008007BA"/>
    <w:rsid w:val="00802866"/>
    <w:rsid w:val="00803637"/>
    <w:rsid w:val="00806335"/>
    <w:rsid w:val="00806470"/>
    <w:rsid w:val="008100A7"/>
    <w:rsid w:val="00810578"/>
    <w:rsid w:val="008105E2"/>
    <w:rsid w:val="00811428"/>
    <w:rsid w:val="008128CA"/>
    <w:rsid w:val="00813440"/>
    <w:rsid w:val="0081537A"/>
    <w:rsid w:val="00821493"/>
    <w:rsid w:val="00824F95"/>
    <w:rsid w:val="00826B87"/>
    <w:rsid w:val="00831270"/>
    <w:rsid w:val="0083580A"/>
    <w:rsid w:val="00837488"/>
    <w:rsid w:val="00837504"/>
    <w:rsid w:val="0084238B"/>
    <w:rsid w:val="0084318E"/>
    <w:rsid w:val="0084432C"/>
    <w:rsid w:val="0084496F"/>
    <w:rsid w:val="0084508E"/>
    <w:rsid w:val="00847D5C"/>
    <w:rsid w:val="00850983"/>
    <w:rsid w:val="00853E42"/>
    <w:rsid w:val="008574D4"/>
    <w:rsid w:val="00857A7C"/>
    <w:rsid w:val="0086031E"/>
    <w:rsid w:val="00861AF0"/>
    <w:rsid w:val="008621D5"/>
    <w:rsid w:val="00864265"/>
    <w:rsid w:val="00864864"/>
    <w:rsid w:val="00870D4D"/>
    <w:rsid w:val="00874112"/>
    <w:rsid w:val="00874AE4"/>
    <w:rsid w:val="008767F4"/>
    <w:rsid w:val="00880099"/>
    <w:rsid w:val="008810AF"/>
    <w:rsid w:val="00882F34"/>
    <w:rsid w:val="00890986"/>
    <w:rsid w:val="00892301"/>
    <w:rsid w:val="00893344"/>
    <w:rsid w:val="008947C2"/>
    <w:rsid w:val="008A225D"/>
    <w:rsid w:val="008A500E"/>
    <w:rsid w:val="008A58FF"/>
    <w:rsid w:val="008B4584"/>
    <w:rsid w:val="008B6C79"/>
    <w:rsid w:val="008C0DB1"/>
    <w:rsid w:val="008C1B16"/>
    <w:rsid w:val="008C3327"/>
    <w:rsid w:val="008C3768"/>
    <w:rsid w:val="008C499C"/>
    <w:rsid w:val="008C5CE7"/>
    <w:rsid w:val="008D008C"/>
    <w:rsid w:val="008D1F84"/>
    <w:rsid w:val="008D350E"/>
    <w:rsid w:val="008D597C"/>
    <w:rsid w:val="008D5FE6"/>
    <w:rsid w:val="008D64DB"/>
    <w:rsid w:val="008D6657"/>
    <w:rsid w:val="008D7BD3"/>
    <w:rsid w:val="008E0502"/>
    <w:rsid w:val="008E08E9"/>
    <w:rsid w:val="008E1FA7"/>
    <w:rsid w:val="008E494A"/>
    <w:rsid w:val="008E4D2E"/>
    <w:rsid w:val="008F258C"/>
    <w:rsid w:val="008F3BB8"/>
    <w:rsid w:val="008F78CC"/>
    <w:rsid w:val="00903995"/>
    <w:rsid w:val="009046DF"/>
    <w:rsid w:val="00904912"/>
    <w:rsid w:val="00912DD4"/>
    <w:rsid w:val="0091682D"/>
    <w:rsid w:val="009179F4"/>
    <w:rsid w:val="00920FF1"/>
    <w:rsid w:val="00922FC4"/>
    <w:rsid w:val="00924347"/>
    <w:rsid w:val="00924C2B"/>
    <w:rsid w:val="00926560"/>
    <w:rsid w:val="00927D62"/>
    <w:rsid w:val="00930BD5"/>
    <w:rsid w:val="00932192"/>
    <w:rsid w:val="009339C0"/>
    <w:rsid w:val="00936A75"/>
    <w:rsid w:val="00937476"/>
    <w:rsid w:val="00943B2E"/>
    <w:rsid w:val="00946994"/>
    <w:rsid w:val="0095797C"/>
    <w:rsid w:val="00961036"/>
    <w:rsid w:val="00961CD2"/>
    <w:rsid w:val="00964013"/>
    <w:rsid w:val="00964EE6"/>
    <w:rsid w:val="009655B3"/>
    <w:rsid w:val="00967162"/>
    <w:rsid w:val="009676AB"/>
    <w:rsid w:val="009679AA"/>
    <w:rsid w:val="0097061F"/>
    <w:rsid w:val="00974224"/>
    <w:rsid w:val="00974CFA"/>
    <w:rsid w:val="00974FF1"/>
    <w:rsid w:val="009854C7"/>
    <w:rsid w:val="00985FB3"/>
    <w:rsid w:val="00986FEB"/>
    <w:rsid w:val="00992298"/>
    <w:rsid w:val="00992E31"/>
    <w:rsid w:val="009A2597"/>
    <w:rsid w:val="009A3FA8"/>
    <w:rsid w:val="009A5ECD"/>
    <w:rsid w:val="009A633E"/>
    <w:rsid w:val="009A6496"/>
    <w:rsid w:val="009A7001"/>
    <w:rsid w:val="009A7DA5"/>
    <w:rsid w:val="009B534C"/>
    <w:rsid w:val="009B54CC"/>
    <w:rsid w:val="009B5764"/>
    <w:rsid w:val="009B57C9"/>
    <w:rsid w:val="009B65BD"/>
    <w:rsid w:val="009B6D12"/>
    <w:rsid w:val="009C5AEE"/>
    <w:rsid w:val="009C6726"/>
    <w:rsid w:val="009C6820"/>
    <w:rsid w:val="009D0745"/>
    <w:rsid w:val="009D0ECA"/>
    <w:rsid w:val="009D1586"/>
    <w:rsid w:val="009D16F5"/>
    <w:rsid w:val="009D1E20"/>
    <w:rsid w:val="009D3969"/>
    <w:rsid w:val="009D6CB0"/>
    <w:rsid w:val="009D7CA0"/>
    <w:rsid w:val="009D7DBA"/>
    <w:rsid w:val="009E03BE"/>
    <w:rsid w:val="009E07BB"/>
    <w:rsid w:val="009E160D"/>
    <w:rsid w:val="009E1674"/>
    <w:rsid w:val="009E2F35"/>
    <w:rsid w:val="009E4824"/>
    <w:rsid w:val="009E6DE8"/>
    <w:rsid w:val="009E7AB9"/>
    <w:rsid w:val="009F0DD3"/>
    <w:rsid w:val="009F3B89"/>
    <w:rsid w:val="009F795E"/>
    <w:rsid w:val="009F7B08"/>
    <w:rsid w:val="00A00A9C"/>
    <w:rsid w:val="00A05983"/>
    <w:rsid w:val="00A05A22"/>
    <w:rsid w:val="00A066FC"/>
    <w:rsid w:val="00A10768"/>
    <w:rsid w:val="00A13BF3"/>
    <w:rsid w:val="00A141A2"/>
    <w:rsid w:val="00A1577B"/>
    <w:rsid w:val="00A20136"/>
    <w:rsid w:val="00A21090"/>
    <w:rsid w:val="00A211C1"/>
    <w:rsid w:val="00A22947"/>
    <w:rsid w:val="00A2310F"/>
    <w:rsid w:val="00A243B0"/>
    <w:rsid w:val="00A2642A"/>
    <w:rsid w:val="00A26AD5"/>
    <w:rsid w:val="00A2755F"/>
    <w:rsid w:val="00A30F05"/>
    <w:rsid w:val="00A3321E"/>
    <w:rsid w:val="00A35A9F"/>
    <w:rsid w:val="00A40D0E"/>
    <w:rsid w:val="00A41A34"/>
    <w:rsid w:val="00A41A98"/>
    <w:rsid w:val="00A46348"/>
    <w:rsid w:val="00A4641A"/>
    <w:rsid w:val="00A51870"/>
    <w:rsid w:val="00A51FCA"/>
    <w:rsid w:val="00A53464"/>
    <w:rsid w:val="00A5461A"/>
    <w:rsid w:val="00A6076B"/>
    <w:rsid w:val="00A632B4"/>
    <w:rsid w:val="00A745EB"/>
    <w:rsid w:val="00A75114"/>
    <w:rsid w:val="00A76053"/>
    <w:rsid w:val="00A860E7"/>
    <w:rsid w:val="00A875B9"/>
    <w:rsid w:val="00A95983"/>
    <w:rsid w:val="00A971B5"/>
    <w:rsid w:val="00AA378D"/>
    <w:rsid w:val="00AA3AB0"/>
    <w:rsid w:val="00AA566F"/>
    <w:rsid w:val="00AB09C7"/>
    <w:rsid w:val="00AB119C"/>
    <w:rsid w:val="00AB4352"/>
    <w:rsid w:val="00AB5AFC"/>
    <w:rsid w:val="00AB5E65"/>
    <w:rsid w:val="00AB6AB8"/>
    <w:rsid w:val="00AB6CB6"/>
    <w:rsid w:val="00AB778F"/>
    <w:rsid w:val="00AB7DE5"/>
    <w:rsid w:val="00AC6053"/>
    <w:rsid w:val="00AC6146"/>
    <w:rsid w:val="00AC78C5"/>
    <w:rsid w:val="00AD1812"/>
    <w:rsid w:val="00AD6634"/>
    <w:rsid w:val="00AD7FA6"/>
    <w:rsid w:val="00AE1E35"/>
    <w:rsid w:val="00AE1F26"/>
    <w:rsid w:val="00AE22A0"/>
    <w:rsid w:val="00AE5DAC"/>
    <w:rsid w:val="00AF14AC"/>
    <w:rsid w:val="00AF27AE"/>
    <w:rsid w:val="00AF3B23"/>
    <w:rsid w:val="00AF46A1"/>
    <w:rsid w:val="00AF5DE1"/>
    <w:rsid w:val="00AF615A"/>
    <w:rsid w:val="00AF62CB"/>
    <w:rsid w:val="00AF6A7D"/>
    <w:rsid w:val="00B02CDE"/>
    <w:rsid w:val="00B03F70"/>
    <w:rsid w:val="00B04993"/>
    <w:rsid w:val="00B05DB5"/>
    <w:rsid w:val="00B1002E"/>
    <w:rsid w:val="00B12142"/>
    <w:rsid w:val="00B13C5E"/>
    <w:rsid w:val="00B16B0A"/>
    <w:rsid w:val="00B2039A"/>
    <w:rsid w:val="00B20BC7"/>
    <w:rsid w:val="00B226D7"/>
    <w:rsid w:val="00B24ABA"/>
    <w:rsid w:val="00B25068"/>
    <w:rsid w:val="00B26279"/>
    <w:rsid w:val="00B31050"/>
    <w:rsid w:val="00B32AEB"/>
    <w:rsid w:val="00B354B7"/>
    <w:rsid w:val="00B37FEA"/>
    <w:rsid w:val="00B40DAC"/>
    <w:rsid w:val="00B41965"/>
    <w:rsid w:val="00B42E0C"/>
    <w:rsid w:val="00B43739"/>
    <w:rsid w:val="00B47242"/>
    <w:rsid w:val="00B47827"/>
    <w:rsid w:val="00B53928"/>
    <w:rsid w:val="00B568C0"/>
    <w:rsid w:val="00B56934"/>
    <w:rsid w:val="00B64EB0"/>
    <w:rsid w:val="00B65134"/>
    <w:rsid w:val="00B65DF1"/>
    <w:rsid w:val="00B71ADF"/>
    <w:rsid w:val="00B72095"/>
    <w:rsid w:val="00B72AEF"/>
    <w:rsid w:val="00B731F9"/>
    <w:rsid w:val="00B74168"/>
    <w:rsid w:val="00B74635"/>
    <w:rsid w:val="00B7501C"/>
    <w:rsid w:val="00B76530"/>
    <w:rsid w:val="00B76615"/>
    <w:rsid w:val="00B772B9"/>
    <w:rsid w:val="00B81F23"/>
    <w:rsid w:val="00B82A3A"/>
    <w:rsid w:val="00B84246"/>
    <w:rsid w:val="00B85C42"/>
    <w:rsid w:val="00B87EDF"/>
    <w:rsid w:val="00B91B35"/>
    <w:rsid w:val="00B92373"/>
    <w:rsid w:val="00B931B4"/>
    <w:rsid w:val="00B936D7"/>
    <w:rsid w:val="00B9439A"/>
    <w:rsid w:val="00B948E6"/>
    <w:rsid w:val="00B94CCA"/>
    <w:rsid w:val="00B9549D"/>
    <w:rsid w:val="00B955A3"/>
    <w:rsid w:val="00BA3445"/>
    <w:rsid w:val="00BA38F6"/>
    <w:rsid w:val="00BA47FA"/>
    <w:rsid w:val="00BB3E6D"/>
    <w:rsid w:val="00BB5C83"/>
    <w:rsid w:val="00BB643C"/>
    <w:rsid w:val="00BB65C7"/>
    <w:rsid w:val="00BC620F"/>
    <w:rsid w:val="00BC717E"/>
    <w:rsid w:val="00BD4DFE"/>
    <w:rsid w:val="00BD593F"/>
    <w:rsid w:val="00BE0D08"/>
    <w:rsid w:val="00BE4BC2"/>
    <w:rsid w:val="00BE615C"/>
    <w:rsid w:val="00BE7ED8"/>
    <w:rsid w:val="00BF1143"/>
    <w:rsid w:val="00BF3533"/>
    <w:rsid w:val="00BF7E42"/>
    <w:rsid w:val="00C00DBE"/>
    <w:rsid w:val="00C07597"/>
    <w:rsid w:val="00C1252F"/>
    <w:rsid w:val="00C125D8"/>
    <w:rsid w:val="00C12BF0"/>
    <w:rsid w:val="00C14F66"/>
    <w:rsid w:val="00C1570C"/>
    <w:rsid w:val="00C21EBB"/>
    <w:rsid w:val="00C2455C"/>
    <w:rsid w:val="00C25C94"/>
    <w:rsid w:val="00C26300"/>
    <w:rsid w:val="00C2714D"/>
    <w:rsid w:val="00C30D03"/>
    <w:rsid w:val="00C31090"/>
    <w:rsid w:val="00C31FD3"/>
    <w:rsid w:val="00C33018"/>
    <w:rsid w:val="00C34037"/>
    <w:rsid w:val="00C34381"/>
    <w:rsid w:val="00C345D9"/>
    <w:rsid w:val="00C356D0"/>
    <w:rsid w:val="00C36AF1"/>
    <w:rsid w:val="00C37560"/>
    <w:rsid w:val="00C410A9"/>
    <w:rsid w:val="00C41511"/>
    <w:rsid w:val="00C431B0"/>
    <w:rsid w:val="00C437A5"/>
    <w:rsid w:val="00C45502"/>
    <w:rsid w:val="00C47F4D"/>
    <w:rsid w:val="00C50ED8"/>
    <w:rsid w:val="00C51724"/>
    <w:rsid w:val="00C549CE"/>
    <w:rsid w:val="00C54B8F"/>
    <w:rsid w:val="00C6077D"/>
    <w:rsid w:val="00C617E5"/>
    <w:rsid w:val="00C64265"/>
    <w:rsid w:val="00C65189"/>
    <w:rsid w:val="00C67AE9"/>
    <w:rsid w:val="00C67E6B"/>
    <w:rsid w:val="00C70B3A"/>
    <w:rsid w:val="00C724E5"/>
    <w:rsid w:val="00C728F5"/>
    <w:rsid w:val="00C75F82"/>
    <w:rsid w:val="00C76A9C"/>
    <w:rsid w:val="00C81C96"/>
    <w:rsid w:val="00C845FB"/>
    <w:rsid w:val="00C9017E"/>
    <w:rsid w:val="00C9021F"/>
    <w:rsid w:val="00C906FE"/>
    <w:rsid w:val="00C91987"/>
    <w:rsid w:val="00C944D7"/>
    <w:rsid w:val="00C969A9"/>
    <w:rsid w:val="00C96CFC"/>
    <w:rsid w:val="00CA0A8A"/>
    <w:rsid w:val="00CA29A3"/>
    <w:rsid w:val="00CA4219"/>
    <w:rsid w:val="00CB0F1F"/>
    <w:rsid w:val="00CB22FF"/>
    <w:rsid w:val="00CB2E57"/>
    <w:rsid w:val="00CB4B20"/>
    <w:rsid w:val="00CB686E"/>
    <w:rsid w:val="00CC0833"/>
    <w:rsid w:val="00CC156E"/>
    <w:rsid w:val="00CC7ECD"/>
    <w:rsid w:val="00CD2287"/>
    <w:rsid w:val="00CD3512"/>
    <w:rsid w:val="00CD38B1"/>
    <w:rsid w:val="00CD55E3"/>
    <w:rsid w:val="00CE1A26"/>
    <w:rsid w:val="00CE247C"/>
    <w:rsid w:val="00CE373E"/>
    <w:rsid w:val="00CE5B08"/>
    <w:rsid w:val="00CE7031"/>
    <w:rsid w:val="00CF137D"/>
    <w:rsid w:val="00CF15C0"/>
    <w:rsid w:val="00CF294D"/>
    <w:rsid w:val="00CF2AB3"/>
    <w:rsid w:val="00CF2E19"/>
    <w:rsid w:val="00CF73F3"/>
    <w:rsid w:val="00D007ED"/>
    <w:rsid w:val="00D02D3E"/>
    <w:rsid w:val="00D0576A"/>
    <w:rsid w:val="00D10366"/>
    <w:rsid w:val="00D11398"/>
    <w:rsid w:val="00D24B24"/>
    <w:rsid w:val="00D24EB0"/>
    <w:rsid w:val="00D321F0"/>
    <w:rsid w:val="00D32E20"/>
    <w:rsid w:val="00D33D17"/>
    <w:rsid w:val="00D33F27"/>
    <w:rsid w:val="00D36AC1"/>
    <w:rsid w:val="00D45637"/>
    <w:rsid w:val="00D46C32"/>
    <w:rsid w:val="00D523BB"/>
    <w:rsid w:val="00D53BA1"/>
    <w:rsid w:val="00D54728"/>
    <w:rsid w:val="00D5490E"/>
    <w:rsid w:val="00D54AA1"/>
    <w:rsid w:val="00D5684E"/>
    <w:rsid w:val="00D61A35"/>
    <w:rsid w:val="00D620ED"/>
    <w:rsid w:val="00D64802"/>
    <w:rsid w:val="00D67101"/>
    <w:rsid w:val="00D709A3"/>
    <w:rsid w:val="00D70D85"/>
    <w:rsid w:val="00D72DDC"/>
    <w:rsid w:val="00D7331A"/>
    <w:rsid w:val="00D809B2"/>
    <w:rsid w:val="00D8352C"/>
    <w:rsid w:val="00D84852"/>
    <w:rsid w:val="00D85C4B"/>
    <w:rsid w:val="00D91B67"/>
    <w:rsid w:val="00D92ECE"/>
    <w:rsid w:val="00D95E4B"/>
    <w:rsid w:val="00D961D6"/>
    <w:rsid w:val="00D978BF"/>
    <w:rsid w:val="00DA457E"/>
    <w:rsid w:val="00DA5931"/>
    <w:rsid w:val="00DA722B"/>
    <w:rsid w:val="00DB1300"/>
    <w:rsid w:val="00DB2424"/>
    <w:rsid w:val="00DB3E84"/>
    <w:rsid w:val="00DC02A0"/>
    <w:rsid w:val="00DC26F2"/>
    <w:rsid w:val="00DD1BB4"/>
    <w:rsid w:val="00DD27EE"/>
    <w:rsid w:val="00DD5429"/>
    <w:rsid w:val="00DE1DB2"/>
    <w:rsid w:val="00DE30E5"/>
    <w:rsid w:val="00DE4448"/>
    <w:rsid w:val="00DE49C9"/>
    <w:rsid w:val="00DE7CD8"/>
    <w:rsid w:val="00DF1E71"/>
    <w:rsid w:val="00DF3D8E"/>
    <w:rsid w:val="00DF5E1E"/>
    <w:rsid w:val="00DF6442"/>
    <w:rsid w:val="00E022DC"/>
    <w:rsid w:val="00E024D3"/>
    <w:rsid w:val="00E03AD7"/>
    <w:rsid w:val="00E048FA"/>
    <w:rsid w:val="00E04AE6"/>
    <w:rsid w:val="00E04BBD"/>
    <w:rsid w:val="00E11A69"/>
    <w:rsid w:val="00E131CC"/>
    <w:rsid w:val="00E13389"/>
    <w:rsid w:val="00E140D2"/>
    <w:rsid w:val="00E14435"/>
    <w:rsid w:val="00E14725"/>
    <w:rsid w:val="00E1646C"/>
    <w:rsid w:val="00E17C29"/>
    <w:rsid w:val="00E206F5"/>
    <w:rsid w:val="00E21598"/>
    <w:rsid w:val="00E22BA9"/>
    <w:rsid w:val="00E24D09"/>
    <w:rsid w:val="00E264A4"/>
    <w:rsid w:val="00E3251D"/>
    <w:rsid w:val="00E33EC2"/>
    <w:rsid w:val="00E35289"/>
    <w:rsid w:val="00E36026"/>
    <w:rsid w:val="00E37F28"/>
    <w:rsid w:val="00E40E75"/>
    <w:rsid w:val="00E40FCC"/>
    <w:rsid w:val="00E42B82"/>
    <w:rsid w:val="00E43122"/>
    <w:rsid w:val="00E43D89"/>
    <w:rsid w:val="00E44003"/>
    <w:rsid w:val="00E45330"/>
    <w:rsid w:val="00E50FB0"/>
    <w:rsid w:val="00E529EF"/>
    <w:rsid w:val="00E557ED"/>
    <w:rsid w:val="00E56805"/>
    <w:rsid w:val="00E574E5"/>
    <w:rsid w:val="00E6206C"/>
    <w:rsid w:val="00E63C51"/>
    <w:rsid w:val="00E65942"/>
    <w:rsid w:val="00E662A2"/>
    <w:rsid w:val="00E66C47"/>
    <w:rsid w:val="00E70F76"/>
    <w:rsid w:val="00E71139"/>
    <w:rsid w:val="00E7351A"/>
    <w:rsid w:val="00E75304"/>
    <w:rsid w:val="00E75D23"/>
    <w:rsid w:val="00E7602E"/>
    <w:rsid w:val="00E76388"/>
    <w:rsid w:val="00E77810"/>
    <w:rsid w:val="00E77FC3"/>
    <w:rsid w:val="00E80C15"/>
    <w:rsid w:val="00E835D3"/>
    <w:rsid w:val="00E838E3"/>
    <w:rsid w:val="00E8406B"/>
    <w:rsid w:val="00E87D5A"/>
    <w:rsid w:val="00E90664"/>
    <w:rsid w:val="00E925D8"/>
    <w:rsid w:val="00E95CF2"/>
    <w:rsid w:val="00E9635D"/>
    <w:rsid w:val="00EA10F3"/>
    <w:rsid w:val="00EA1CA0"/>
    <w:rsid w:val="00EA27E9"/>
    <w:rsid w:val="00EA2C7C"/>
    <w:rsid w:val="00EA340E"/>
    <w:rsid w:val="00EA3B1F"/>
    <w:rsid w:val="00EA519D"/>
    <w:rsid w:val="00EB0D6F"/>
    <w:rsid w:val="00EB24A4"/>
    <w:rsid w:val="00EB340C"/>
    <w:rsid w:val="00EB359A"/>
    <w:rsid w:val="00EB4E59"/>
    <w:rsid w:val="00EB55D0"/>
    <w:rsid w:val="00EC0132"/>
    <w:rsid w:val="00EC0F78"/>
    <w:rsid w:val="00EC3556"/>
    <w:rsid w:val="00EC5011"/>
    <w:rsid w:val="00EC572A"/>
    <w:rsid w:val="00EC5C01"/>
    <w:rsid w:val="00EC6708"/>
    <w:rsid w:val="00ED0061"/>
    <w:rsid w:val="00ED02CB"/>
    <w:rsid w:val="00ED0C4F"/>
    <w:rsid w:val="00ED2307"/>
    <w:rsid w:val="00ED3DFD"/>
    <w:rsid w:val="00ED64E0"/>
    <w:rsid w:val="00EE4FCF"/>
    <w:rsid w:val="00EE56E1"/>
    <w:rsid w:val="00EE6B33"/>
    <w:rsid w:val="00EF0462"/>
    <w:rsid w:val="00EF52ED"/>
    <w:rsid w:val="00EF5937"/>
    <w:rsid w:val="00EF66E9"/>
    <w:rsid w:val="00EF7A6F"/>
    <w:rsid w:val="00F002B5"/>
    <w:rsid w:val="00F00765"/>
    <w:rsid w:val="00F02BAE"/>
    <w:rsid w:val="00F02C57"/>
    <w:rsid w:val="00F05A59"/>
    <w:rsid w:val="00F06A49"/>
    <w:rsid w:val="00F06AFE"/>
    <w:rsid w:val="00F1050E"/>
    <w:rsid w:val="00F12115"/>
    <w:rsid w:val="00F12834"/>
    <w:rsid w:val="00F14276"/>
    <w:rsid w:val="00F14B1F"/>
    <w:rsid w:val="00F1511E"/>
    <w:rsid w:val="00F15ECC"/>
    <w:rsid w:val="00F23471"/>
    <w:rsid w:val="00F25586"/>
    <w:rsid w:val="00F255A5"/>
    <w:rsid w:val="00F25FEE"/>
    <w:rsid w:val="00F26388"/>
    <w:rsid w:val="00F26704"/>
    <w:rsid w:val="00F33D98"/>
    <w:rsid w:val="00F34CA5"/>
    <w:rsid w:val="00F364E1"/>
    <w:rsid w:val="00F36C2E"/>
    <w:rsid w:val="00F3733A"/>
    <w:rsid w:val="00F37A4D"/>
    <w:rsid w:val="00F45807"/>
    <w:rsid w:val="00F46394"/>
    <w:rsid w:val="00F51E96"/>
    <w:rsid w:val="00F52B9B"/>
    <w:rsid w:val="00F53D94"/>
    <w:rsid w:val="00F5500A"/>
    <w:rsid w:val="00F55C3A"/>
    <w:rsid w:val="00F571FE"/>
    <w:rsid w:val="00F63432"/>
    <w:rsid w:val="00F638A5"/>
    <w:rsid w:val="00F64FD4"/>
    <w:rsid w:val="00F70B51"/>
    <w:rsid w:val="00F71859"/>
    <w:rsid w:val="00F72896"/>
    <w:rsid w:val="00F73E33"/>
    <w:rsid w:val="00F74605"/>
    <w:rsid w:val="00F74FDC"/>
    <w:rsid w:val="00F75142"/>
    <w:rsid w:val="00F75DA9"/>
    <w:rsid w:val="00F75FBC"/>
    <w:rsid w:val="00F81B8B"/>
    <w:rsid w:val="00F839D8"/>
    <w:rsid w:val="00F83A2C"/>
    <w:rsid w:val="00F83B08"/>
    <w:rsid w:val="00F83E9D"/>
    <w:rsid w:val="00F8564A"/>
    <w:rsid w:val="00F856CA"/>
    <w:rsid w:val="00F8582D"/>
    <w:rsid w:val="00F85D6C"/>
    <w:rsid w:val="00F90965"/>
    <w:rsid w:val="00F91552"/>
    <w:rsid w:val="00F920BC"/>
    <w:rsid w:val="00F95D44"/>
    <w:rsid w:val="00F975E2"/>
    <w:rsid w:val="00F97A32"/>
    <w:rsid w:val="00FA1B48"/>
    <w:rsid w:val="00FA2584"/>
    <w:rsid w:val="00FA3B58"/>
    <w:rsid w:val="00FA5484"/>
    <w:rsid w:val="00FA6333"/>
    <w:rsid w:val="00FB0F8B"/>
    <w:rsid w:val="00FB3C54"/>
    <w:rsid w:val="00FB3EBB"/>
    <w:rsid w:val="00FB41A4"/>
    <w:rsid w:val="00FB57D8"/>
    <w:rsid w:val="00FB784E"/>
    <w:rsid w:val="00FB7CFB"/>
    <w:rsid w:val="00FC570B"/>
    <w:rsid w:val="00FC5C6D"/>
    <w:rsid w:val="00FC6F3D"/>
    <w:rsid w:val="00FD04E0"/>
    <w:rsid w:val="00FD5A7F"/>
    <w:rsid w:val="00FD5C40"/>
    <w:rsid w:val="00FE0BFA"/>
    <w:rsid w:val="00FE0D85"/>
    <w:rsid w:val="00FE1090"/>
    <w:rsid w:val="00FE35EA"/>
    <w:rsid w:val="00FE37B4"/>
    <w:rsid w:val="00FE3FEB"/>
    <w:rsid w:val="00FE481A"/>
    <w:rsid w:val="00FE75E8"/>
    <w:rsid w:val="00FF0C48"/>
    <w:rsid w:val="00FF46DF"/>
    <w:rsid w:val="00FF4801"/>
    <w:rsid w:val="00FF520C"/>
    <w:rsid w:val="00FF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96"/>
    <o:shapelayout v:ext="edit">
      <o:idmap v:ext="edit" data="1"/>
    </o:shapelayout>
  </w:shapeDefaults>
  <w:decimalSymbol w:val="."/>
  <w:listSeparator w:val=","/>
  <w15:chartTrackingRefBased/>
  <w15:docId w15:val="{8C74C6BC-772F-48D9-B56F-0F71BD90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51A"/>
    <w:pPr>
      <w:bidi/>
      <w:spacing w:line="264" w:lineRule="auto"/>
      <w:ind w:firstLine="567"/>
      <w:jc w:val="mediumKashida"/>
    </w:pPr>
    <w:rPr>
      <w:rFonts w:cs="Traditional Arabic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rsid w:val="009B65BD"/>
    <w:pPr>
      <w:keepNext/>
      <w:spacing w:before="360" w:after="360"/>
      <w:outlineLvl w:val="0"/>
    </w:pPr>
    <w:rPr>
      <w:rFonts w:ascii="Arial" w:hAnsi="Arial"/>
      <w:b/>
      <w:bCs/>
      <w:kern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E7602E"/>
    <w:pPr>
      <w:keepNext/>
      <w:spacing w:before="240" w:after="60"/>
      <w:outlineLvl w:val="1"/>
    </w:pPr>
    <w:rPr>
      <w:rFonts w:ascii="Arial" w:hAnsi="Arial"/>
      <w:b/>
      <w:bCs/>
      <w:i/>
      <w:sz w:val="28"/>
    </w:rPr>
  </w:style>
  <w:style w:type="paragraph" w:styleId="Heading3">
    <w:name w:val="heading 3"/>
    <w:basedOn w:val="Normal"/>
    <w:next w:val="Normal"/>
    <w:qFormat/>
    <w:rsid w:val="00E264A4"/>
    <w:pPr>
      <w:keepNext/>
      <w:spacing w:before="240" w:after="60"/>
      <w:outlineLvl w:val="2"/>
    </w:pPr>
    <w:rPr>
      <w:rFonts w:ascii="Arial" w:hAnsi="Arial"/>
      <w:b/>
      <w:bCs/>
      <w:sz w:val="26"/>
    </w:rPr>
  </w:style>
  <w:style w:type="paragraph" w:styleId="Heading4">
    <w:name w:val="heading 4"/>
    <w:basedOn w:val="Normal"/>
    <w:next w:val="Normal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65134"/>
    <w:rPr>
      <w:rFonts w:ascii="Arial" w:hAnsi="Arial" w:cs="Lotus"/>
      <w:b/>
      <w:bCs/>
      <w:i/>
      <w:color w:val="000000"/>
      <w:sz w:val="28"/>
      <w:szCs w:val="30"/>
      <w:lang w:val="en-US" w:eastAsia="en-US" w:bidi="ar-SA"/>
    </w:rPr>
  </w:style>
  <w:style w:type="paragraph" w:styleId="Footer">
    <w:name w:val="footer"/>
    <w:basedOn w:val="Normal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styleId="PageNumber">
    <w:name w:val="page number"/>
    <w:basedOn w:val="DefaultParagraphFont"/>
    <w:rsid w:val="00A05A22"/>
  </w:style>
  <w:style w:type="paragraph" w:styleId="Header">
    <w:name w:val="header"/>
    <w:basedOn w:val="Normal"/>
    <w:rsid w:val="00600DF3"/>
    <w:pPr>
      <w:tabs>
        <w:tab w:val="right" w:leader="dot" w:pos="5670"/>
      </w:tabs>
      <w:ind w:firstLine="0"/>
    </w:pPr>
    <w:rPr>
      <w:sz w:val="26"/>
      <w:szCs w:val="28"/>
    </w:rPr>
  </w:style>
  <w:style w:type="character" w:customStyle="1" w:styleId="rfdFootnote">
    <w:name w:val="rfdFootnote"/>
    <w:rsid w:val="00AA378D"/>
    <w:rPr>
      <w:rFonts w:cs="Traditional Arabic"/>
      <w:szCs w:val="26"/>
    </w:rPr>
  </w:style>
  <w:style w:type="character" w:customStyle="1" w:styleId="rfdBold2">
    <w:name w:val="rfdBold2"/>
    <w:rsid w:val="009B65BD"/>
    <w:rPr>
      <w:rFonts w:ascii="Times New Roman" w:hAnsi="Times New Roman" w:cs="Traditional Arabic"/>
      <w:bCs/>
      <w:iCs w:val="0"/>
      <w:sz w:val="30"/>
      <w:szCs w:val="32"/>
    </w:rPr>
  </w:style>
  <w:style w:type="paragraph" w:customStyle="1" w:styleId="rfdCenterBold1">
    <w:name w:val="rfdCenterBold1"/>
    <w:basedOn w:val="Normal"/>
    <w:rsid w:val="009B65BD"/>
    <w:pPr>
      <w:spacing w:before="600" w:after="120"/>
      <w:ind w:firstLine="0"/>
      <w:jc w:val="center"/>
    </w:pPr>
    <w:rPr>
      <w:bCs/>
      <w:szCs w:val="36"/>
    </w:rPr>
  </w:style>
  <w:style w:type="paragraph" w:customStyle="1" w:styleId="rfdCenterBold2">
    <w:name w:val="rfdCenterBold2"/>
    <w:basedOn w:val="Normal"/>
    <w:rsid w:val="009B65BD"/>
    <w:pPr>
      <w:spacing w:before="720" w:after="720"/>
      <w:ind w:firstLine="0"/>
      <w:jc w:val="center"/>
    </w:pPr>
    <w:rPr>
      <w:bCs/>
      <w:sz w:val="30"/>
      <w:szCs w:val="144"/>
    </w:rPr>
  </w:style>
  <w:style w:type="paragraph" w:customStyle="1" w:styleId="rfdBold1">
    <w:name w:val="rfdBold1"/>
    <w:basedOn w:val="Normal"/>
    <w:rsid w:val="009B65BD"/>
    <w:pPr>
      <w:spacing w:before="600" w:after="120"/>
    </w:pPr>
    <w:rPr>
      <w:bCs/>
      <w:szCs w:val="36"/>
    </w:rPr>
  </w:style>
  <w:style w:type="character" w:customStyle="1" w:styleId="rfdAie">
    <w:name w:val="rfdAie"/>
    <w:rsid w:val="00327C32"/>
    <w:rPr>
      <w:rFonts w:ascii="Times New Roman" w:hAnsi="Times New Roman" w:cs="Traditional Arabic"/>
      <w:bCs/>
      <w:iCs w:val="0"/>
      <w:color w:val="008000"/>
      <w:sz w:val="32"/>
      <w:szCs w:val="32"/>
    </w:rPr>
  </w:style>
  <w:style w:type="paragraph" w:customStyle="1" w:styleId="rfdLeftBold">
    <w:name w:val="rfdLeftBold"/>
    <w:basedOn w:val="Normal"/>
    <w:rsid w:val="007C0FB2"/>
    <w:pPr>
      <w:ind w:firstLine="0"/>
      <w:jc w:val="right"/>
    </w:pPr>
    <w:rPr>
      <w:bCs/>
      <w:sz w:val="30"/>
    </w:rPr>
  </w:style>
  <w:style w:type="character" w:customStyle="1" w:styleId="rfdAlaem">
    <w:name w:val="rfdAlaem"/>
    <w:rsid w:val="00EA519D"/>
    <w:rPr>
      <w:rFonts w:ascii="Times New Roman" w:hAnsi="Times New Roman" w:cs="Rafed Alaem"/>
    </w:rPr>
  </w:style>
  <w:style w:type="character" w:customStyle="1" w:styleId="rfdFootnotenum">
    <w:name w:val="rfdFootnote_num"/>
    <w:rsid w:val="00AA378D"/>
    <w:rPr>
      <w:rFonts w:cs="Traditional Arabic"/>
      <w:color w:val="000000"/>
      <w:szCs w:val="28"/>
      <w:vertAlign w:val="superscript"/>
    </w:rPr>
  </w:style>
  <w:style w:type="paragraph" w:customStyle="1" w:styleId="rfdLeft">
    <w:name w:val="rfdLeft"/>
    <w:basedOn w:val="Normal"/>
    <w:rsid w:val="009B65BD"/>
    <w:pPr>
      <w:ind w:firstLine="0"/>
      <w:jc w:val="right"/>
    </w:pPr>
  </w:style>
  <w:style w:type="paragraph" w:customStyle="1" w:styleId="rfdCenter">
    <w:name w:val="rfdCenter"/>
    <w:basedOn w:val="Normal"/>
    <w:rsid w:val="000A7750"/>
    <w:pPr>
      <w:ind w:firstLine="0"/>
      <w:jc w:val="center"/>
    </w:pPr>
  </w:style>
  <w:style w:type="character" w:customStyle="1" w:styleId="rfdFootnotenumpar">
    <w:name w:val="rfdFootnote_num_par"/>
    <w:basedOn w:val="rfdFootnotenum"/>
    <w:rsid w:val="00641A2D"/>
    <w:rPr>
      <w:rFonts w:cs="Traditional Arabic"/>
      <w:color w:val="000000"/>
      <w:szCs w:val="28"/>
      <w:vertAlign w:val="superscript"/>
    </w:rPr>
  </w:style>
  <w:style w:type="paragraph" w:styleId="TOC2">
    <w:name w:val="toc 2"/>
    <w:basedOn w:val="Normal"/>
    <w:next w:val="Normal"/>
    <w:autoRedefine/>
    <w:uiPriority w:val="39"/>
    <w:rsid w:val="00B84246"/>
    <w:pPr>
      <w:tabs>
        <w:tab w:val="right" w:leader="dot" w:pos="7361"/>
      </w:tabs>
    </w:pPr>
    <w:rPr>
      <w:bCs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1140C0"/>
    <w:pPr>
      <w:tabs>
        <w:tab w:val="right" w:leader="dot" w:pos="9413"/>
      </w:tabs>
      <w:ind w:firstLine="0"/>
    </w:pPr>
    <w:rPr>
      <w:bCs/>
      <w:sz w:val="30"/>
      <w:szCs w:val="30"/>
    </w:rPr>
  </w:style>
  <w:style w:type="paragraph" w:styleId="TOC3">
    <w:name w:val="toc 3"/>
    <w:basedOn w:val="Normal"/>
    <w:next w:val="Normal"/>
    <w:autoRedefine/>
    <w:semiHidden/>
    <w:rsid w:val="0012268F"/>
    <w:pPr>
      <w:ind w:left="480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rfdNormal0">
    <w:name w:val="rfdNormal0"/>
    <w:basedOn w:val="Normal"/>
    <w:link w:val="rfdNormal0Char"/>
    <w:qFormat/>
    <w:rsid w:val="005D12CE"/>
    <w:pPr>
      <w:tabs>
        <w:tab w:val="right" w:leader="dot" w:pos="5670"/>
      </w:tabs>
      <w:ind w:firstLine="0"/>
    </w:pPr>
  </w:style>
  <w:style w:type="paragraph" w:customStyle="1" w:styleId="rfdLine">
    <w:name w:val="rfdLine"/>
    <w:basedOn w:val="rfdNormal0"/>
    <w:link w:val="rfdLineChar"/>
    <w:rsid w:val="005A43ED"/>
    <w:rPr>
      <w:szCs w:val="26"/>
    </w:rPr>
  </w:style>
  <w:style w:type="paragraph" w:customStyle="1" w:styleId="rfdFootnote0">
    <w:name w:val="rfdFootnote0"/>
    <w:basedOn w:val="Normal"/>
    <w:rsid w:val="00AA378D"/>
    <w:pPr>
      <w:ind w:firstLine="0"/>
    </w:pPr>
    <w:rPr>
      <w:szCs w:val="26"/>
    </w:rPr>
  </w:style>
  <w:style w:type="paragraph" w:customStyle="1" w:styleId="Heading1Center">
    <w:name w:val="Heading 1 Center"/>
    <w:basedOn w:val="Normal"/>
    <w:rsid w:val="009B65BD"/>
    <w:pPr>
      <w:spacing w:before="360" w:after="360"/>
      <w:ind w:firstLine="0"/>
      <w:jc w:val="center"/>
      <w:outlineLvl w:val="0"/>
    </w:pPr>
    <w:rPr>
      <w:bCs/>
      <w:szCs w:val="40"/>
    </w:rPr>
  </w:style>
  <w:style w:type="paragraph" w:customStyle="1" w:styleId="Heading2Center">
    <w:name w:val="Heading 2 Center"/>
    <w:basedOn w:val="Normal"/>
    <w:next w:val="Normal"/>
    <w:rsid w:val="00F25FEE"/>
    <w:pPr>
      <w:spacing w:before="240" w:after="60"/>
      <w:ind w:firstLine="0"/>
      <w:jc w:val="center"/>
      <w:outlineLvl w:val="1"/>
    </w:pPr>
    <w:rPr>
      <w:bCs/>
      <w:sz w:val="30"/>
    </w:rPr>
  </w:style>
  <w:style w:type="paragraph" w:customStyle="1" w:styleId="Heading3Center">
    <w:name w:val="Heading 3 Center"/>
    <w:basedOn w:val="Normal"/>
    <w:rsid w:val="00F25FEE"/>
    <w:pPr>
      <w:spacing w:before="240" w:after="60"/>
      <w:ind w:firstLine="0"/>
      <w:jc w:val="center"/>
      <w:outlineLvl w:val="2"/>
    </w:pPr>
    <w:rPr>
      <w:bCs/>
      <w:sz w:val="30"/>
    </w:rPr>
  </w:style>
  <w:style w:type="paragraph" w:customStyle="1" w:styleId="Heading4Center">
    <w:name w:val="Heading 4 Center"/>
    <w:basedOn w:val="Normal"/>
    <w:rsid w:val="00F25FEE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Normal"/>
    <w:rsid w:val="00F25FEE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rfdVar">
    <w:name w:val="rfdVar"/>
    <w:basedOn w:val="Normal"/>
    <w:rsid w:val="005F54E6"/>
    <w:pPr>
      <w:ind w:firstLine="284"/>
    </w:pPr>
    <w:rPr>
      <w:sz w:val="30"/>
      <w:szCs w:val="30"/>
    </w:rPr>
  </w:style>
  <w:style w:type="paragraph" w:customStyle="1" w:styleId="rfdMid">
    <w:name w:val="rfdMid"/>
    <w:basedOn w:val="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character" w:customStyle="1" w:styleId="rfdFootnoteBold">
    <w:name w:val="rfdFootnoteBold"/>
    <w:rsid w:val="005D49F1"/>
    <w:rPr>
      <w:rFonts w:ascii="Times New Roman" w:hAnsi="Times New Roman" w:cs="Traditional Arabic"/>
      <w:b/>
      <w:bCs/>
      <w:iCs w:val="0"/>
      <w:sz w:val="26"/>
      <w:szCs w:val="26"/>
    </w:rPr>
  </w:style>
  <w:style w:type="character" w:customStyle="1" w:styleId="rfdFootnoteAie">
    <w:name w:val="rfdFootnoteAie"/>
    <w:rsid w:val="009B65BD"/>
    <w:rPr>
      <w:rFonts w:ascii="Times New Roman" w:hAnsi="Times New Roman" w:cs="Traditional Arabic"/>
      <w:b/>
      <w:bCs/>
      <w:iCs w:val="0"/>
      <w:color w:val="008000"/>
      <w:sz w:val="26"/>
      <w:szCs w:val="26"/>
    </w:rPr>
  </w:style>
  <w:style w:type="paragraph" w:customStyle="1" w:styleId="rfdVar0">
    <w:name w:val="rfdVar0"/>
    <w:basedOn w:val="Normal"/>
    <w:rsid w:val="009B65BD"/>
    <w:pPr>
      <w:ind w:firstLine="0"/>
    </w:pPr>
    <w:rPr>
      <w:szCs w:val="30"/>
    </w:rPr>
  </w:style>
  <w:style w:type="paragraph" w:customStyle="1" w:styleId="rfdFootnoteCenter">
    <w:name w:val="rfdFootnoteCenter"/>
    <w:basedOn w:val="Normal"/>
    <w:rsid w:val="006328F6"/>
    <w:pPr>
      <w:spacing w:before="120" w:after="120"/>
      <w:ind w:firstLine="0"/>
      <w:jc w:val="center"/>
    </w:pPr>
    <w:rPr>
      <w:rFonts w:ascii="Calibri" w:hAnsi="Calibri"/>
      <w:szCs w:val="26"/>
    </w:rPr>
  </w:style>
  <w:style w:type="paragraph" w:customStyle="1" w:styleId="rfdFootnoteCenterBold">
    <w:name w:val="rfdFootnoteCenterBold"/>
    <w:basedOn w:val="Normal"/>
    <w:rsid w:val="00E7351A"/>
    <w:pPr>
      <w:spacing w:before="600" w:after="120"/>
      <w:ind w:firstLine="0"/>
      <w:jc w:val="center"/>
    </w:pPr>
    <w:rPr>
      <w:b/>
      <w:bCs/>
      <w:sz w:val="26"/>
      <w:szCs w:val="30"/>
    </w:rPr>
  </w:style>
  <w:style w:type="paragraph" w:customStyle="1" w:styleId="rfdFootnoteLeft">
    <w:name w:val="rfdFootnoteLeft"/>
    <w:basedOn w:val="Normal"/>
    <w:rsid w:val="00437035"/>
    <w:pPr>
      <w:ind w:firstLine="0"/>
      <w:jc w:val="right"/>
    </w:pPr>
    <w:rPr>
      <w:szCs w:val="26"/>
    </w:rPr>
  </w:style>
  <w:style w:type="paragraph" w:customStyle="1" w:styleId="rfdPoemTini">
    <w:name w:val="rfdPoemTini"/>
    <w:basedOn w:val="Normal"/>
    <w:link w:val="rfdPoemTiniCharChar"/>
    <w:rsid w:val="00721FA0"/>
    <w:pPr>
      <w:ind w:firstLine="0"/>
      <w:jc w:val="highKashida"/>
    </w:pPr>
    <w:rPr>
      <w:szCs w:val="2"/>
    </w:rPr>
  </w:style>
  <w:style w:type="character" w:customStyle="1" w:styleId="rfdPoemTiniCharChar">
    <w:name w:val="rfdPoemTini Char Char"/>
    <w:link w:val="rfdPoemTini"/>
    <w:rsid w:val="00721FA0"/>
    <w:rPr>
      <w:szCs w:val="2"/>
    </w:rPr>
  </w:style>
  <w:style w:type="paragraph" w:customStyle="1" w:styleId="rfdVarCenter">
    <w:name w:val="rfdVarCenter"/>
    <w:basedOn w:val="Normal"/>
    <w:rsid w:val="00F74FDC"/>
    <w:pPr>
      <w:ind w:firstLine="0"/>
      <w:jc w:val="center"/>
    </w:pPr>
    <w:rPr>
      <w:szCs w:val="28"/>
    </w:rPr>
  </w:style>
  <w:style w:type="paragraph" w:customStyle="1" w:styleId="rfdPoem">
    <w:name w:val="rfdPoem"/>
    <w:basedOn w:val="Normal"/>
    <w:rsid w:val="00E77810"/>
    <w:pPr>
      <w:ind w:firstLine="0"/>
    </w:pPr>
  </w:style>
  <w:style w:type="paragraph" w:customStyle="1" w:styleId="rfdPoemFootnote">
    <w:name w:val="rfdPoemFootnote"/>
    <w:basedOn w:val="Normal"/>
    <w:rsid w:val="00F74FDC"/>
    <w:pPr>
      <w:ind w:firstLine="0"/>
    </w:pPr>
    <w:rPr>
      <w:szCs w:val="26"/>
    </w:rPr>
  </w:style>
  <w:style w:type="paragraph" w:customStyle="1" w:styleId="rfdPoemCenter">
    <w:name w:val="rfdPoemCenter"/>
    <w:basedOn w:val="Normal"/>
    <w:rsid w:val="00113B0B"/>
    <w:pPr>
      <w:ind w:firstLine="0"/>
      <w:jc w:val="center"/>
    </w:pPr>
  </w:style>
  <w:style w:type="paragraph" w:customStyle="1" w:styleId="rfdPoemFootnoteCenter">
    <w:name w:val="rfdPoemFootnoteCenter"/>
    <w:basedOn w:val="Normal"/>
    <w:rsid w:val="00F5500A"/>
    <w:pPr>
      <w:ind w:firstLine="0"/>
      <w:jc w:val="center"/>
    </w:pPr>
    <w:rPr>
      <w:szCs w:val="26"/>
    </w:rPr>
  </w:style>
  <w:style w:type="paragraph" w:customStyle="1" w:styleId="rfdEn">
    <w:name w:val="rfdEn"/>
    <w:basedOn w:val="Normal"/>
    <w:rsid w:val="004209BA"/>
    <w:pPr>
      <w:ind w:firstLine="0"/>
      <w:jc w:val="right"/>
    </w:pPr>
  </w:style>
  <w:style w:type="character" w:customStyle="1" w:styleId="rfdSanad">
    <w:name w:val="rfdSanad"/>
    <w:basedOn w:val="DefaultParagraphFont"/>
    <w:qFormat/>
    <w:rsid w:val="007A5207"/>
  </w:style>
  <w:style w:type="character" w:customStyle="1" w:styleId="rfdRevaya">
    <w:name w:val="rfdRevaya"/>
    <w:qFormat/>
    <w:rsid w:val="003C07F6"/>
    <w:rPr>
      <w:color w:val="17365D"/>
    </w:rPr>
  </w:style>
  <w:style w:type="character" w:customStyle="1" w:styleId="rfdJamed">
    <w:name w:val="rfdJamed"/>
    <w:qFormat/>
    <w:rsid w:val="00D620ED"/>
    <w:rPr>
      <w:bCs/>
      <w:color w:val="C00000"/>
    </w:rPr>
  </w:style>
  <w:style w:type="character" w:customStyle="1" w:styleId="rfdMoshtaq">
    <w:name w:val="rfdMoshtaq"/>
    <w:qFormat/>
    <w:rsid w:val="00D620ED"/>
    <w:rPr>
      <w:color w:val="C00000"/>
    </w:rPr>
  </w:style>
  <w:style w:type="character" w:customStyle="1" w:styleId="rfdMazji">
    <w:name w:val="rfdMazji"/>
    <w:qFormat/>
    <w:rsid w:val="00AB5E65"/>
    <w:rPr>
      <w:color w:val="E36C0A"/>
    </w:rPr>
  </w:style>
  <w:style w:type="paragraph" w:customStyle="1" w:styleId="rfdMargent">
    <w:name w:val="rfdMargent"/>
    <w:basedOn w:val="rfdNormal0"/>
    <w:next w:val="rfdNormal0"/>
    <w:qFormat/>
    <w:rsid w:val="00D0576A"/>
    <w:pPr>
      <w:framePr w:hSpace="284" w:wrap="around" w:vAnchor="text" w:hAnchor="page" w:xAlign="inside" w:y="114"/>
      <w:spacing w:line="192" w:lineRule="auto"/>
      <w:jc w:val="both"/>
    </w:pPr>
    <w:rPr>
      <w:szCs w:val="28"/>
    </w:rPr>
  </w:style>
  <w:style w:type="paragraph" w:customStyle="1" w:styleId="rfdNormal">
    <w:name w:val="rfdNormal"/>
    <w:qFormat/>
    <w:rsid w:val="004B6C28"/>
    <w:pPr>
      <w:widowControl w:val="0"/>
    </w:pPr>
    <w:rPr>
      <w:rFonts w:cs="Traditional Arabic"/>
      <w:color w:val="000000"/>
      <w:sz w:val="24"/>
      <w:szCs w:val="32"/>
      <w:lang w:bidi="ar-IQ"/>
    </w:rPr>
  </w:style>
  <w:style w:type="paragraph" w:styleId="NormalWeb">
    <w:name w:val="Normal (Web)"/>
    <w:basedOn w:val="Normal"/>
    <w:uiPriority w:val="99"/>
    <w:unhideWhenUsed/>
    <w:rsid w:val="000509AA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table" w:styleId="TableGrid">
    <w:name w:val="Table Grid"/>
    <w:basedOn w:val="TableNormal"/>
    <w:rsid w:val="00201A16"/>
    <w:tblPr/>
  </w:style>
  <w:style w:type="character" w:customStyle="1" w:styleId="rfdNormal0Char">
    <w:name w:val="rfdNormal0 Char"/>
    <w:basedOn w:val="DefaultParagraphFont"/>
    <w:link w:val="rfdNormal0"/>
    <w:rsid w:val="005D12CE"/>
    <w:rPr>
      <w:rFonts w:cs="Traditional Arabic"/>
      <w:color w:val="000000"/>
      <w:sz w:val="32"/>
      <w:szCs w:val="32"/>
    </w:rPr>
  </w:style>
  <w:style w:type="character" w:customStyle="1" w:styleId="rfdLineChar">
    <w:name w:val="rfdLine Char"/>
    <w:basedOn w:val="rfdNormal0Char"/>
    <w:link w:val="rfdLine"/>
    <w:rsid w:val="005D49F1"/>
    <w:rPr>
      <w:rFonts w:cs="Traditional Arabic"/>
      <w:color w:val="000000"/>
      <w:sz w:val="32"/>
      <w:szCs w:val="26"/>
      <w:lang w:bidi="ar-IQ"/>
    </w:rPr>
  </w:style>
  <w:style w:type="character" w:customStyle="1" w:styleId="aya">
    <w:name w:val="aya"/>
    <w:basedOn w:val="DefaultParagraphFont"/>
    <w:rsid w:val="00F63432"/>
  </w:style>
  <w:style w:type="character" w:styleId="CommentReference">
    <w:name w:val="annotation reference"/>
    <w:basedOn w:val="DefaultParagraphFont"/>
    <w:rsid w:val="00F728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28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72896"/>
    <w:rPr>
      <w:rFonts w:cs="Traditional Arabic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F728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2896"/>
    <w:rPr>
      <w:rFonts w:cs="Traditional Arabic"/>
      <w:b/>
      <w:bCs/>
      <w:color w:val="000000"/>
    </w:rPr>
  </w:style>
  <w:style w:type="paragraph" w:styleId="BalloonText">
    <w:name w:val="Balloon Text"/>
    <w:basedOn w:val="Normal"/>
    <w:link w:val="BalloonTextChar"/>
    <w:rsid w:val="00F728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289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3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103.xml"/><Relationship Id="rId299" Type="http://schemas.openxmlformats.org/officeDocument/2006/relationships/header" Target="header285.xml"/><Relationship Id="rId21" Type="http://schemas.openxmlformats.org/officeDocument/2006/relationships/header" Target="header7.xml"/><Relationship Id="rId63" Type="http://schemas.openxmlformats.org/officeDocument/2006/relationships/header" Target="header49.xml"/><Relationship Id="rId159" Type="http://schemas.openxmlformats.org/officeDocument/2006/relationships/header" Target="header145.xml"/><Relationship Id="rId324" Type="http://schemas.openxmlformats.org/officeDocument/2006/relationships/header" Target="header310.xml"/><Relationship Id="rId366" Type="http://schemas.openxmlformats.org/officeDocument/2006/relationships/header" Target="header350.xml"/><Relationship Id="rId170" Type="http://schemas.openxmlformats.org/officeDocument/2006/relationships/header" Target="header156.xml"/><Relationship Id="rId226" Type="http://schemas.openxmlformats.org/officeDocument/2006/relationships/header" Target="header212.xml"/><Relationship Id="rId433" Type="http://schemas.openxmlformats.org/officeDocument/2006/relationships/header" Target="header417.xml"/><Relationship Id="rId268" Type="http://schemas.openxmlformats.org/officeDocument/2006/relationships/header" Target="header254.xml"/><Relationship Id="rId32" Type="http://schemas.openxmlformats.org/officeDocument/2006/relationships/header" Target="header18.xml"/><Relationship Id="rId74" Type="http://schemas.openxmlformats.org/officeDocument/2006/relationships/header" Target="header60.xml"/><Relationship Id="rId128" Type="http://schemas.openxmlformats.org/officeDocument/2006/relationships/header" Target="header114.xml"/><Relationship Id="rId335" Type="http://schemas.openxmlformats.org/officeDocument/2006/relationships/header" Target="header321.xml"/><Relationship Id="rId377" Type="http://schemas.openxmlformats.org/officeDocument/2006/relationships/header" Target="header361.xml"/><Relationship Id="rId5" Type="http://schemas.openxmlformats.org/officeDocument/2006/relationships/webSettings" Target="webSettings.xml"/><Relationship Id="rId181" Type="http://schemas.openxmlformats.org/officeDocument/2006/relationships/header" Target="header167.xml"/><Relationship Id="rId237" Type="http://schemas.openxmlformats.org/officeDocument/2006/relationships/header" Target="header223.xml"/><Relationship Id="rId402" Type="http://schemas.openxmlformats.org/officeDocument/2006/relationships/header" Target="header386.xml"/><Relationship Id="rId279" Type="http://schemas.openxmlformats.org/officeDocument/2006/relationships/header" Target="header265.xml"/><Relationship Id="rId444" Type="http://schemas.openxmlformats.org/officeDocument/2006/relationships/header" Target="header428.xml"/><Relationship Id="rId43" Type="http://schemas.openxmlformats.org/officeDocument/2006/relationships/header" Target="header29.xml"/><Relationship Id="rId139" Type="http://schemas.openxmlformats.org/officeDocument/2006/relationships/header" Target="header125.xml"/><Relationship Id="rId290" Type="http://schemas.openxmlformats.org/officeDocument/2006/relationships/header" Target="header276.xml"/><Relationship Id="rId304" Type="http://schemas.openxmlformats.org/officeDocument/2006/relationships/header" Target="header290.xml"/><Relationship Id="rId346" Type="http://schemas.openxmlformats.org/officeDocument/2006/relationships/header" Target="header330.xml"/><Relationship Id="rId388" Type="http://schemas.openxmlformats.org/officeDocument/2006/relationships/header" Target="header372.xml"/><Relationship Id="rId85" Type="http://schemas.openxmlformats.org/officeDocument/2006/relationships/header" Target="header71.xml"/><Relationship Id="rId150" Type="http://schemas.openxmlformats.org/officeDocument/2006/relationships/header" Target="header136.xml"/><Relationship Id="rId192" Type="http://schemas.openxmlformats.org/officeDocument/2006/relationships/header" Target="header178.xml"/><Relationship Id="rId206" Type="http://schemas.openxmlformats.org/officeDocument/2006/relationships/header" Target="header192.xml"/><Relationship Id="rId413" Type="http://schemas.openxmlformats.org/officeDocument/2006/relationships/header" Target="header397.xml"/><Relationship Id="rId248" Type="http://schemas.openxmlformats.org/officeDocument/2006/relationships/header" Target="header234.xml"/><Relationship Id="rId455" Type="http://schemas.openxmlformats.org/officeDocument/2006/relationships/header" Target="header439.xml"/><Relationship Id="rId12" Type="http://schemas.openxmlformats.org/officeDocument/2006/relationships/header" Target="header1.xml"/><Relationship Id="rId108" Type="http://schemas.openxmlformats.org/officeDocument/2006/relationships/header" Target="header94.xml"/><Relationship Id="rId315" Type="http://schemas.openxmlformats.org/officeDocument/2006/relationships/header" Target="header301.xml"/><Relationship Id="rId357" Type="http://schemas.openxmlformats.org/officeDocument/2006/relationships/header" Target="header341.xml"/><Relationship Id="rId54" Type="http://schemas.openxmlformats.org/officeDocument/2006/relationships/header" Target="header40.xml"/><Relationship Id="rId96" Type="http://schemas.openxmlformats.org/officeDocument/2006/relationships/header" Target="header82.xml"/><Relationship Id="rId161" Type="http://schemas.openxmlformats.org/officeDocument/2006/relationships/header" Target="header147.xml"/><Relationship Id="rId217" Type="http://schemas.openxmlformats.org/officeDocument/2006/relationships/header" Target="header203.xml"/><Relationship Id="rId399" Type="http://schemas.openxmlformats.org/officeDocument/2006/relationships/header" Target="header383.xml"/><Relationship Id="rId259" Type="http://schemas.openxmlformats.org/officeDocument/2006/relationships/header" Target="header245.xml"/><Relationship Id="rId424" Type="http://schemas.openxmlformats.org/officeDocument/2006/relationships/header" Target="header408.xml"/><Relationship Id="rId466" Type="http://schemas.openxmlformats.org/officeDocument/2006/relationships/fontTable" Target="fontTable.xml"/><Relationship Id="rId23" Type="http://schemas.openxmlformats.org/officeDocument/2006/relationships/header" Target="header9.xml"/><Relationship Id="rId119" Type="http://schemas.openxmlformats.org/officeDocument/2006/relationships/header" Target="header105.xml"/><Relationship Id="rId270" Type="http://schemas.openxmlformats.org/officeDocument/2006/relationships/header" Target="header256.xml"/><Relationship Id="rId326" Type="http://schemas.openxmlformats.org/officeDocument/2006/relationships/header" Target="header312.xml"/><Relationship Id="rId65" Type="http://schemas.openxmlformats.org/officeDocument/2006/relationships/header" Target="header51.xml"/><Relationship Id="rId130" Type="http://schemas.openxmlformats.org/officeDocument/2006/relationships/header" Target="header116.xml"/><Relationship Id="rId368" Type="http://schemas.openxmlformats.org/officeDocument/2006/relationships/header" Target="header352.xml"/><Relationship Id="rId172" Type="http://schemas.openxmlformats.org/officeDocument/2006/relationships/header" Target="header158.xml"/><Relationship Id="rId228" Type="http://schemas.openxmlformats.org/officeDocument/2006/relationships/header" Target="header214.xml"/><Relationship Id="rId435" Type="http://schemas.openxmlformats.org/officeDocument/2006/relationships/header" Target="header419.xml"/><Relationship Id="rId281" Type="http://schemas.openxmlformats.org/officeDocument/2006/relationships/header" Target="header267.xml"/><Relationship Id="rId337" Type="http://schemas.openxmlformats.org/officeDocument/2006/relationships/header" Target="header323.xml"/><Relationship Id="rId34" Type="http://schemas.openxmlformats.org/officeDocument/2006/relationships/header" Target="header20.xml"/><Relationship Id="rId76" Type="http://schemas.openxmlformats.org/officeDocument/2006/relationships/header" Target="header62.xml"/><Relationship Id="rId141" Type="http://schemas.openxmlformats.org/officeDocument/2006/relationships/header" Target="header127.xml"/><Relationship Id="rId379" Type="http://schemas.openxmlformats.org/officeDocument/2006/relationships/header" Target="header363.xml"/><Relationship Id="rId7" Type="http://schemas.openxmlformats.org/officeDocument/2006/relationships/endnotes" Target="endnotes.xml"/><Relationship Id="rId183" Type="http://schemas.openxmlformats.org/officeDocument/2006/relationships/header" Target="header169.xml"/><Relationship Id="rId239" Type="http://schemas.openxmlformats.org/officeDocument/2006/relationships/header" Target="header225.xml"/><Relationship Id="rId390" Type="http://schemas.openxmlformats.org/officeDocument/2006/relationships/header" Target="header374.xml"/><Relationship Id="rId404" Type="http://schemas.openxmlformats.org/officeDocument/2006/relationships/header" Target="header388.xml"/><Relationship Id="rId446" Type="http://schemas.openxmlformats.org/officeDocument/2006/relationships/header" Target="header430.xml"/><Relationship Id="rId250" Type="http://schemas.openxmlformats.org/officeDocument/2006/relationships/header" Target="header236.xml"/><Relationship Id="rId292" Type="http://schemas.openxmlformats.org/officeDocument/2006/relationships/header" Target="header278.xml"/><Relationship Id="rId306" Type="http://schemas.openxmlformats.org/officeDocument/2006/relationships/header" Target="header292.xml"/><Relationship Id="rId45" Type="http://schemas.openxmlformats.org/officeDocument/2006/relationships/header" Target="header31.xml"/><Relationship Id="rId87" Type="http://schemas.openxmlformats.org/officeDocument/2006/relationships/header" Target="header73.xml"/><Relationship Id="rId110" Type="http://schemas.openxmlformats.org/officeDocument/2006/relationships/header" Target="header96.xml"/><Relationship Id="rId348" Type="http://schemas.openxmlformats.org/officeDocument/2006/relationships/header" Target="header332.xml"/><Relationship Id="rId152" Type="http://schemas.openxmlformats.org/officeDocument/2006/relationships/header" Target="header138.xml"/><Relationship Id="rId194" Type="http://schemas.openxmlformats.org/officeDocument/2006/relationships/header" Target="header180.xml"/><Relationship Id="rId208" Type="http://schemas.openxmlformats.org/officeDocument/2006/relationships/header" Target="header194.xml"/><Relationship Id="rId415" Type="http://schemas.openxmlformats.org/officeDocument/2006/relationships/header" Target="header399.xml"/><Relationship Id="rId457" Type="http://schemas.openxmlformats.org/officeDocument/2006/relationships/header" Target="header441.xml"/><Relationship Id="rId261" Type="http://schemas.openxmlformats.org/officeDocument/2006/relationships/header" Target="header247.xml"/><Relationship Id="rId14" Type="http://schemas.openxmlformats.org/officeDocument/2006/relationships/footer" Target="footer1.xml"/><Relationship Id="rId56" Type="http://schemas.openxmlformats.org/officeDocument/2006/relationships/header" Target="header42.xml"/><Relationship Id="rId317" Type="http://schemas.openxmlformats.org/officeDocument/2006/relationships/header" Target="header303.xml"/><Relationship Id="rId359" Type="http://schemas.openxmlformats.org/officeDocument/2006/relationships/header" Target="header343.xml"/><Relationship Id="rId98" Type="http://schemas.openxmlformats.org/officeDocument/2006/relationships/header" Target="header84.xml"/><Relationship Id="rId121" Type="http://schemas.openxmlformats.org/officeDocument/2006/relationships/header" Target="header107.xml"/><Relationship Id="rId163" Type="http://schemas.openxmlformats.org/officeDocument/2006/relationships/header" Target="header149.xml"/><Relationship Id="rId219" Type="http://schemas.openxmlformats.org/officeDocument/2006/relationships/header" Target="header205.xml"/><Relationship Id="rId370" Type="http://schemas.openxmlformats.org/officeDocument/2006/relationships/header" Target="header354.xml"/><Relationship Id="rId426" Type="http://schemas.openxmlformats.org/officeDocument/2006/relationships/header" Target="header410.xml"/><Relationship Id="rId230" Type="http://schemas.openxmlformats.org/officeDocument/2006/relationships/header" Target="header216.xml"/><Relationship Id="rId25" Type="http://schemas.openxmlformats.org/officeDocument/2006/relationships/header" Target="header11.xml"/><Relationship Id="rId67" Type="http://schemas.openxmlformats.org/officeDocument/2006/relationships/header" Target="header53.xml"/><Relationship Id="rId272" Type="http://schemas.openxmlformats.org/officeDocument/2006/relationships/header" Target="header258.xml"/><Relationship Id="rId328" Type="http://schemas.openxmlformats.org/officeDocument/2006/relationships/header" Target="header314.xml"/><Relationship Id="rId132" Type="http://schemas.openxmlformats.org/officeDocument/2006/relationships/header" Target="header118.xml"/><Relationship Id="rId174" Type="http://schemas.openxmlformats.org/officeDocument/2006/relationships/header" Target="header160.xml"/><Relationship Id="rId381" Type="http://schemas.openxmlformats.org/officeDocument/2006/relationships/header" Target="header365.xml"/><Relationship Id="rId241" Type="http://schemas.openxmlformats.org/officeDocument/2006/relationships/header" Target="header227.xml"/><Relationship Id="rId437" Type="http://schemas.openxmlformats.org/officeDocument/2006/relationships/header" Target="header421.xml"/><Relationship Id="rId36" Type="http://schemas.openxmlformats.org/officeDocument/2006/relationships/header" Target="header22.xml"/><Relationship Id="rId283" Type="http://schemas.openxmlformats.org/officeDocument/2006/relationships/header" Target="header269.xml"/><Relationship Id="rId339" Type="http://schemas.openxmlformats.org/officeDocument/2006/relationships/image" Target="media/image6.png"/><Relationship Id="rId78" Type="http://schemas.openxmlformats.org/officeDocument/2006/relationships/header" Target="header64.xml"/><Relationship Id="rId101" Type="http://schemas.openxmlformats.org/officeDocument/2006/relationships/header" Target="header87.xml"/><Relationship Id="rId143" Type="http://schemas.openxmlformats.org/officeDocument/2006/relationships/header" Target="header129.xml"/><Relationship Id="rId185" Type="http://schemas.openxmlformats.org/officeDocument/2006/relationships/header" Target="header171.xml"/><Relationship Id="rId350" Type="http://schemas.openxmlformats.org/officeDocument/2006/relationships/header" Target="header334.xml"/><Relationship Id="rId406" Type="http://schemas.openxmlformats.org/officeDocument/2006/relationships/header" Target="header390.xml"/><Relationship Id="rId9" Type="http://schemas.openxmlformats.org/officeDocument/2006/relationships/image" Target="media/image2.gif"/><Relationship Id="rId210" Type="http://schemas.openxmlformats.org/officeDocument/2006/relationships/header" Target="header196.xml"/><Relationship Id="rId392" Type="http://schemas.openxmlformats.org/officeDocument/2006/relationships/header" Target="header376.xml"/><Relationship Id="rId448" Type="http://schemas.openxmlformats.org/officeDocument/2006/relationships/header" Target="header432.xml"/><Relationship Id="rId252" Type="http://schemas.openxmlformats.org/officeDocument/2006/relationships/header" Target="header238.xml"/><Relationship Id="rId294" Type="http://schemas.openxmlformats.org/officeDocument/2006/relationships/header" Target="header280.xml"/><Relationship Id="rId308" Type="http://schemas.openxmlformats.org/officeDocument/2006/relationships/header" Target="header294.xml"/><Relationship Id="rId47" Type="http://schemas.openxmlformats.org/officeDocument/2006/relationships/header" Target="header33.xml"/><Relationship Id="rId89" Type="http://schemas.openxmlformats.org/officeDocument/2006/relationships/header" Target="header75.xml"/><Relationship Id="rId112" Type="http://schemas.openxmlformats.org/officeDocument/2006/relationships/header" Target="header98.xml"/><Relationship Id="rId154" Type="http://schemas.openxmlformats.org/officeDocument/2006/relationships/header" Target="header140.xml"/><Relationship Id="rId361" Type="http://schemas.openxmlformats.org/officeDocument/2006/relationships/header" Target="header345.xml"/><Relationship Id="rId196" Type="http://schemas.openxmlformats.org/officeDocument/2006/relationships/header" Target="header182.xml"/><Relationship Id="rId417" Type="http://schemas.openxmlformats.org/officeDocument/2006/relationships/header" Target="header401.xml"/><Relationship Id="rId459" Type="http://schemas.openxmlformats.org/officeDocument/2006/relationships/header" Target="header442.xml"/><Relationship Id="rId16" Type="http://schemas.openxmlformats.org/officeDocument/2006/relationships/header" Target="header3.xml"/><Relationship Id="rId221" Type="http://schemas.openxmlformats.org/officeDocument/2006/relationships/header" Target="header207.xml"/><Relationship Id="rId263" Type="http://schemas.openxmlformats.org/officeDocument/2006/relationships/header" Target="header249.xml"/><Relationship Id="rId319" Type="http://schemas.openxmlformats.org/officeDocument/2006/relationships/header" Target="header305.xml"/><Relationship Id="rId58" Type="http://schemas.openxmlformats.org/officeDocument/2006/relationships/header" Target="header44.xml"/><Relationship Id="rId123" Type="http://schemas.openxmlformats.org/officeDocument/2006/relationships/header" Target="header109.xml"/><Relationship Id="rId330" Type="http://schemas.openxmlformats.org/officeDocument/2006/relationships/header" Target="header316.xml"/><Relationship Id="rId165" Type="http://schemas.openxmlformats.org/officeDocument/2006/relationships/header" Target="header151.xml"/><Relationship Id="rId372" Type="http://schemas.openxmlformats.org/officeDocument/2006/relationships/header" Target="header356.xml"/><Relationship Id="rId428" Type="http://schemas.openxmlformats.org/officeDocument/2006/relationships/header" Target="header412.xml"/><Relationship Id="rId232" Type="http://schemas.openxmlformats.org/officeDocument/2006/relationships/header" Target="header218.xml"/><Relationship Id="rId274" Type="http://schemas.openxmlformats.org/officeDocument/2006/relationships/header" Target="header260.xml"/><Relationship Id="rId27" Type="http://schemas.openxmlformats.org/officeDocument/2006/relationships/header" Target="header13.xml"/><Relationship Id="rId69" Type="http://schemas.openxmlformats.org/officeDocument/2006/relationships/header" Target="header55.xml"/><Relationship Id="rId134" Type="http://schemas.openxmlformats.org/officeDocument/2006/relationships/header" Target="header120.xml"/><Relationship Id="rId80" Type="http://schemas.openxmlformats.org/officeDocument/2006/relationships/header" Target="header66.xml"/><Relationship Id="rId176" Type="http://schemas.openxmlformats.org/officeDocument/2006/relationships/header" Target="header162.xml"/><Relationship Id="rId341" Type="http://schemas.openxmlformats.org/officeDocument/2006/relationships/header" Target="header325.xml"/><Relationship Id="rId383" Type="http://schemas.openxmlformats.org/officeDocument/2006/relationships/header" Target="header367.xml"/><Relationship Id="rId439" Type="http://schemas.openxmlformats.org/officeDocument/2006/relationships/header" Target="header423.xml"/><Relationship Id="rId201" Type="http://schemas.openxmlformats.org/officeDocument/2006/relationships/header" Target="header187.xml"/><Relationship Id="rId243" Type="http://schemas.openxmlformats.org/officeDocument/2006/relationships/header" Target="header229.xml"/><Relationship Id="rId285" Type="http://schemas.openxmlformats.org/officeDocument/2006/relationships/header" Target="header271.xml"/><Relationship Id="rId450" Type="http://schemas.openxmlformats.org/officeDocument/2006/relationships/header" Target="header434.xml"/><Relationship Id="rId38" Type="http://schemas.openxmlformats.org/officeDocument/2006/relationships/header" Target="header24.xml"/><Relationship Id="rId103" Type="http://schemas.openxmlformats.org/officeDocument/2006/relationships/header" Target="header89.xml"/><Relationship Id="rId310" Type="http://schemas.openxmlformats.org/officeDocument/2006/relationships/header" Target="header296.xml"/><Relationship Id="rId91" Type="http://schemas.openxmlformats.org/officeDocument/2006/relationships/header" Target="header77.xml"/><Relationship Id="rId145" Type="http://schemas.openxmlformats.org/officeDocument/2006/relationships/header" Target="header131.xml"/><Relationship Id="rId187" Type="http://schemas.openxmlformats.org/officeDocument/2006/relationships/header" Target="header173.xml"/><Relationship Id="rId352" Type="http://schemas.openxmlformats.org/officeDocument/2006/relationships/header" Target="header336.xml"/><Relationship Id="rId394" Type="http://schemas.openxmlformats.org/officeDocument/2006/relationships/header" Target="header378.xml"/><Relationship Id="rId408" Type="http://schemas.openxmlformats.org/officeDocument/2006/relationships/header" Target="header392.xml"/><Relationship Id="rId212" Type="http://schemas.openxmlformats.org/officeDocument/2006/relationships/header" Target="header198.xml"/><Relationship Id="rId254" Type="http://schemas.openxmlformats.org/officeDocument/2006/relationships/header" Target="header240.xml"/><Relationship Id="rId49" Type="http://schemas.openxmlformats.org/officeDocument/2006/relationships/header" Target="header35.xml"/><Relationship Id="rId114" Type="http://schemas.openxmlformats.org/officeDocument/2006/relationships/header" Target="header100.xml"/><Relationship Id="rId296" Type="http://schemas.openxmlformats.org/officeDocument/2006/relationships/header" Target="header282.xml"/><Relationship Id="rId461" Type="http://schemas.openxmlformats.org/officeDocument/2006/relationships/header" Target="header444.xml"/><Relationship Id="rId60" Type="http://schemas.openxmlformats.org/officeDocument/2006/relationships/header" Target="header46.xml"/><Relationship Id="rId156" Type="http://schemas.openxmlformats.org/officeDocument/2006/relationships/header" Target="header142.xml"/><Relationship Id="rId198" Type="http://schemas.openxmlformats.org/officeDocument/2006/relationships/header" Target="header184.xml"/><Relationship Id="rId321" Type="http://schemas.openxmlformats.org/officeDocument/2006/relationships/header" Target="header307.xml"/><Relationship Id="rId363" Type="http://schemas.openxmlformats.org/officeDocument/2006/relationships/header" Target="header347.xml"/><Relationship Id="rId419" Type="http://schemas.openxmlformats.org/officeDocument/2006/relationships/header" Target="header403.xml"/><Relationship Id="rId223" Type="http://schemas.openxmlformats.org/officeDocument/2006/relationships/header" Target="header209.xml"/><Relationship Id="rId430" Type="http://schemas.openxmlformats.org/officeDocument/2006/relationships/header" Target="header414.xml"/><Relationship Id="rId18" Type="http://schemas.openxmlformats.org/officeDocument/2006/relationships/header" Target="header4.xml"/><Relationship Id="rId265" Type="http://schemas.openxmlformats.org/officeDocument/2006/relationships/header" Target="header251.xml"/><Relationship Id="rId125" Type="http://schemas.openxmlformats.org/officeDocument/2006/relationships/header" Target="header111.xml"/><Relationship Id="rId167" Type="http://schemas.openxmlformats.org/officeDocument/2006/relationships/header" Target="header153.xml"/><Relationship Id="rId332" Type="http://schemas.openxmlformats.org/officeDocument/2006/relationships/header" Target="header318.xml"/><Relationship Id="rId374" Type="http://schemas.openxmlformats.org/officeDocument/2006/relationships/header" Target="header358.xml"/><Relationship Id="rId71" Type="http://schemas.openxmlformats.org/officeDocument/2006/relationships/header" Target="header57.xml"/><Relationship Id="rId234" Type="http://schemas.openxmlformats.org/officeDocument/2006/relationships/header" Target="header220.xml"/><Relationship Id="rId2" Type="http://schemas.openxmlformats.org/officeDocument/2006/relationships/numbering" Target="numbering.xml"/><Relationship Id="rId29" Type="http://schemas.openxmlformats.org/officeDocument/2006/relationships/header" Target="header15.xml"/><Relationship Id="rId276" Type="http://schemas.openxmlformats.org/officeDocument/2006/relationships/header" Target="header262.xml"/><Relationship Id="rId441" Type="http://schemas.openxmlformats.org/officeDocument/2006/relationships/header" Target="header425.xml"/><Relationship Id="rId40" Type="http://schemas.openxmlformats.org/officeDocument/2006/relationships/header" Target="header26.xml"/><Relationship Id="rId136" Type="http://schemas.openxmlformats.org/officeDocument/2006/relationships/header" Target="header122.xml"/><Relationship Id="rId178" Type="http://schemas.openxmlformats.org/officeDocument/2006/relationships/header" Target="header164.xml"/><Relationship Id="rId301" Type="http://schemas.openxmlformats.org/officeDocument/2006/relationships/header" Target="header287.xml"/><Relationship Id="rId343" Type="http://schemas.openxmlformats.org/officeDocument/2006/relationships/header" Target="header327.xml"/><Relationship Id="rId61" Type="http://schemas.openxmlformats.org/officeDocument/2006/relationships/header" Target="header47.xml"/><Relationship Id="rId82" Type="http://schemas.openxmlformats.org/officeDocument/2006/relationships/header" Target="header68.xml"/><Relationship Id="rId199" Type="http://schemas.openxmlformats.org/officeDocument/2006/relationships/header" Target="header185.xml"/><Relationship Id="rId203" Type="http://schemas.openxmlformats.org/officeDocument/2006/relationships/header" Target="header189.xml"/><Relationship Id="rId385" Type="http://schemas.openxmlformats.org/officeDocument/2006/relationships/header" Target="header369.xml"/><Relationship Id="rId19" Type="http://schemas.openxmlformats.org/officeDocument/2006/relationships/header" Target="header5.xml"/><Relationship Id="rId224" Type="http://schemas.openxmlformats.org/officeDocument/2006/relationships/header" Target="header210.xml"/><Relationship Id="rId245" Type="http://schemas.openxmlformats.org/officeDocument/2006/relationships/header" Target="header231.xml"/><Relationship Id="rId266" Type="http://schemas.openxmlformats.org/officeDocument/2006/relationships/header" Target="header252.xml"/><Relationship Id="rId287" Type="http://schemas.openxmlformats.org/officeDocument/2006/relationships/header" Target="header273.xml"/><Relationship Id="rId410" Type="http://schemas.openxmlformats.org/officeDocument/2006/relationships/header" Target="header394.xml"/><Relationship Id="rId431" Type="http://schemas.openxmlformats.org/officeDocument/2006/relationships/header" Target="header415.xml"/><Relationship Id="rId452" Type="http://schemas.openxmlformats.org/officeDocument/2006/relationships/header" Target="header436.xml"/><Relationship Id="rId30" Type="http://schemas.openxmlformats.org/officeDocument/2006/relationships/header" Target="header16.xml"/><Relationship Id="rId105" Type="http://schemas.openxmlformats.org/officeDocument/2006/relationships/header" Target="header91.xml"/><Relationship Id="rId126" Type="http://schemas.openxmlformats.org/officeDocument/2006/relationships/header" Target="header112.xml"/><Relationship Id="rId147" Type="http://schemas.openxmlformats.org/officeDocument/2006/relationships/header" Target="header133.xml"/><Relationship Id="rId168" Type="http://schemas.openxmlformats.org/officeDocument/2006/relationships/header" Target="header154.xml"/><Relationship Id="rId312" Type="http://schemas.openxmlformats.org/officeDocument/2006/relationships/header" Target="header298.xml"/><Relationship Id="rId333" Type="http://schemas.openxmlformats.org/officeDocument/2006/relationships/header" Target="header319.xml"/><Relationship Id="rId354" Type="http://schemas.openxmlformats.org/officeDocument/2006/relationships/header" Target="header338.xml"/><Relationship Id="rId51" Type="http://schemas.openxmlformats.org/officeDocument/2006/relationships/header" Target="header37.xml"/><Relationship Id="rId72" Type="http://schemas.openxmlformats.org/officeDocument/2006/relationships/header" Target="header58.xml"/><Relationship Id="rId93" Type="http://schemas.openxmlformats.org/officeDocument/2006/relationships/header" Target="header79.xml"/><Relationship Id="rId189" Type="http://schemas.openxmlformats.org/officeDocument/2006/relationships/header" Target="header175.xml"/><Relationship Id="rId375" Type="http://schemas.openxmlformats.org/officeDocument/2006/relationships/header" Target="header359.xml"/><Relationship Id="rId396" Type="http://schemas.openxmlformats.org/officeDocument/2006/relationships/header" Target="header380.xml"/><Relationship Id="rId3" Type="http://schemas.openxmlformats.org/officeDocument/2006/relationships/styles" Target="styles.xml"/><Relationship Id="rId214" Type="http://schemas.openxmlformats.org/officeDocument/2006/relationships/header" Target="header200.xml"/><Relationship Id="rId235" Type="http://schemas.openxmlformats.org/officeDocument/2006/relationships/header" Target="header221.xml"/><Relationship Id="rId256" Type="http://schemas.openxmlformats.org/officeDocument/2006/relationships/header" Target="header242.xml"/><Relationship Id="rId277" Type="http://schemas.openxmlformats.org/officeDocument/2006/relationships/header" Target="header263.xml"/><Relationship Id="rId298" Type="http://schemas.openxmlformats.org/officeDocument/2006/relationships/header" Target="header284.xml"/><Relationship Id="rId400" Type="http://schemas.openxmlformats.org/officeDocument/2006/relationships/header" Target="header384.xml"/><Relationship Id="rId421" Type="http://schemas.openxmlformats.org/officeDocument/2006/relationships/header" Target="header405.xml"/><Relationship Id="rId442" Type="http://schemas.openxmlformats.org/officeDocument/2006/relationships/header" Target="header426.xml"/><Relationship Id="rId463" Type="http://schemas.openxmlformats.org/officeDocument/2006/relationships/header" Target="header445.xml"/><Relationship Id="rId116" Type="http://schemas.openxmlformats.org/officeDocument/2006/relationships/header" Target="header102.xml"/><Relationship Id="rId137" Type="http://schemas.openxmlformats.org/officeDocument/2006/relationships/header" Target="header123.xml"/><Relationship Id="rId158" Type="http://schemas.openxmlformats.org/officeDocument/2006/relationships/header" Target="header144.xml"/><Relationship Id="rId302" Type="http://schemas.openxmlformats.org/officeDocument/2006/relationships/header" Target="header288.xml"/><Relationship Id="rId323" Type="http://schemas.openxmlformats.org/officeDocument/2006/relationships/header" Target="header309.xml"/><Relationship Id="rId344" Type="http://schemas.openxmlformats.org/officeDocument/2006/relationships/header" Target="header328.xml"/><Relationship Id="rId20" Type="http://schemas.openxmlformats.org/officeDocument/2006/relationships/header" Target="header6.xml"/><Relationship Id="rId41" Type="http://schemas.openxmlformats.org/officeDocument/2006/relationships/header" Target="header27.xml"/><Relationship Id="rId62" Type="http://schemas.openxmlformats.org/officeDocument/2006/relationships/header" Target="header48.xml"/><Relationship Id="rId83" Type="http://schemas.openxmlformats.org/officeDocument/2006/relationships/header" Target="header69.xml"/><Relationship Id="rId179" Type="http://schemas.openxmlformats.org/officeDocument/2006/relationships/header" Target="header165.xml"/><Relationship Id="rId365" Type="http://schemas.openxmlformats.org/officeDocument/2006/relationships/header" Target="header349.xml"/><Relationship Id="rId386" Type="http://schemas.openxmlformats.org/officeDocument/2006/relationships/header" Target="header370.xml"/><Relationship Id="rId190" Type="http://schemas.openxmlformats.org/officeDocument/2006/relationships/header" Target="header176.xml"/><Relationship Id="rId204" Type="http://schemas.openxmlformats.org/officeDocument/2006/relationships/header" Target="header190.xml"/><Relationship Id="rId225" Type="http://schemas.openxmlformats.org/officeDocument/2006/relationships/header" Target="header211.xml"/><Relationship Id="rId246" Type="http://schemas.openxmlformats.org/officeDocument/2006/relationships/header" Target="header232.xml"/><Relationship Id="rId267" Type="http://schemas.openxmlformats.org/officeDocument/2006/relationships/header" Target="header253.xml"/><Relationship Id="rId288" Type="http://schemas.openxmlformats.org/officeDocument/2006/relationships/header" Target="header274.xml"/><Relationship Id="rId411" Type="http://schemas.openxmlformats.org/officeDocument/2006/relationships/header" Target="header395.xml"/><Relationship Id="rId432" Type="http://schemas.openxmlformats.org/officeDocument/2006/relationships/header" Target="header416.xml"/><Relationship Id="rId453" Type="http://schemas.openxmlformats.org/officeDocument/2006/relationships/header" Target="header437.xml"/><Relationship Id="rId106" Type="http://schemas.openxmlformats.org/officeDocument/2006/relationships/header" Target="header92.xml"/><Relationship Id="rId127" Type="http://schemas.openxmlformats.org/officeDocument/2006/relationships/header" Target="header113.xml"/><Relationship Id="rId313" Type="http://schemas.openxmlformats.org/officeDocument/2006/relationships/header" Target="header299.xml"/><Relationship Id="rId10" Type="http://schemas.openxmlformats.org/officeDocument/2006/relationships/image" Target="media/image3.jpeg"/><Relationship Id="rId31" Type="http://schemas.openxmlformats.org/officeDocument/2006/relationships/header" Target="header17.xml"/><Relationship Id="rId52" Type="http://schemas.openxmlformats.org/officeDocument/2006/relationships/header" Target="header38.xml"/><Relationship Id="rId73" Type="http://schemas.openxmlformats.org/officeDocument/2006/relationships/header" Target="header59.xml"/><Relationship Id="rId94" Type="http://schemas.openxmlformats.org/officeDocument/2006/relationships/header" Target="header80.xml"/><Relationship Id="rId148" Type="http://schemas.openxmlformats.org/officeDocument/2006/relationships/header" Target="header134.xml"/><Relationship Id="rId169" Type="http://schemas.openxmlformats.org/officeDocument/2006/relationships/header" Target="header155.xml"/><Relationship Id="rId334" Type="http://schemas.openxmlformats.org/officeDocument/2006/relationships/header" Target="header320.xml"/><Relationship Id="rId355" Type="http://schemas.openxmlformats.org/officeDocument/2006/relationships/header" Target="header339.xml"/><Relationship Id="rId376" Type="http://schemas.openxmlformats.org/officeDocument/2006/relationships/header" Target="header360.xml"/><Relationship Id="rId397" Type="http://schemas.openxmlformats.org/officeDocument/2006/relationships/header" Target="header381.xml"/><Relationship Id="rId4" Type="http://schemas.openxmlformats.org/officeDocument/2006/relationships/settings" Target="settings.xml"/><Relationship Id="rId180" Type="http://schemas.openxmlformats.org/officeDocument/2006/relationships/header" Target="header166.xml"/><Relationship Id="rId215" Type="http://schemas.openxmlformats.org/officeDocument/2006/relationships/header" Target="header201.xml"/><Relationship Id="rId236" Type="http://schemas.openxmlformats.org/officeDocument/2006/relationships/header" Target="header222.xml"/><Relationship Id="rId257" Type="http://schemas.openxmlformats.org/officeDocument/2006/relationships/header" Target="header243.xml"/><Relationship Id="rId278" Type="http://schemas.openxmlformats.org/officeDocument/2006/relationships/header" Target="header264.xml"/><Relationship Id="rId401" Type="http://schemas.openxmlformats.org/officeDocument/2006/relationships/header" Target="header385.xml"/><Relationship Id="rId422" Type="http://schemas.openxmlformats.org/officeDocument/2006/relationships/header" Target="header406.xml"/><Relationship Id="rId443" Type="http://schemas.openxmlformats.org/officeDocument/2006/relationships/header" Target="header427.xml"/><Relationship Id="rId464" Type="http://schemas.openxmlformats.org/officeDocument/2006/relationships/header" Target="header446.xml"/><Relationship Id="rId303" Type="http://schemas.openxmlformats.org/officeDocument/2006/relationships/header" Target="header289.xml"/><Relationship Id="rId42" Type="http://schemas.openxmlformats.org/officeDocument/2006/relationships/header" Target="header28.xml"/><Relationship Id="rId84" Type="http://schemas.openxmlformats.org/officeDocument/2006/relationships/header" Target="header70.xml"/><Relationship Id="rId138" Type="http://schemas.openxmlformats.org/officeDocument/2006/relationships/header" Target="header124.xml"/><Relationship Id="rId345" Type="http://schemas.openxmlformats.org/officeDocument/2006/relationships/header" Target="header329.xml"/><Relationship Id="rId387" Type="http://schemas.openxmlformats.org/officeDocument/2006/relationships/header" Target="header371.xml"/><Relationship Id="rId191" Type="http://schemas.openxmlformats.org/officeDocument/2006/relationships/header" Target="header177.xml"/><Relationship Id="rId205" Type="http://schemas.openxmlformats.org/officeDocument/2006/relationships/header" Target="header191.xml"/><Relationship Id="rId247" Type="http://schemas.openxmlformats.org/officeDocument/2006/relationships/header" Target="header233.xml"/><Relationship Id="rId412" Type="http://schemas.openxmlformats.org/officeDocument/2006/relationships/header" Target="header396.xml"/><Relationship Id="rId107" Type="http://schemas.openxmlformats.org/officeDocument/2006/relationships/header" Target="header93.xml"/><Relationship Id="rId289" Type="http://schemas.openxmlformats.org/officeDocument/2006/relationships/header" Target="header275.xml"/><Relationship Id="rId454" Type="http://schemas.openxmlformats.org/officeDocument/2006/relationships/header" Target="header438.xml"/><Relationship Id="rId11" Type="http://schemas.openxmlformats.org/officeDocument/2006/relationships/image" Target="media/image4.png"/><Relationship Id="rId53" Type="http://schemas.openxmlformats.org/officeDocument/2006/relationships/header" Target="header39.xml"/><Relationship Id="rId149" Type="http://schemas.openxmlformats.org/officeDocument/2006/relationships/header" Target="header135.xml"/><Relationship Id="rId314" Type="http://schemas.openxmlformats.org/officeDocument/2006/relationships/header" Target="header300.xml"/><Relationship Id="rId356" Type="http://schemas.openxmlformats.org/officeDocument/2006/relationships/header" Target="header340.xml"/><Relationship Id="rId398" Type="http://schemas.openxmlformats.org/officeDocument/2006/relationships/header" Target="header382.xml"/><Relationship Id="rId95" Type="http://schemas.openxmlformats.org/officeDocument/2006/relationships/header" Target="header81.xml"/><Relationship Id="rId160" Type="http://schemas.openxmlformats.org/officeDocument/2006/relationships/header" Target="header146.xml"/><Relationship Id="rId216" Type="http://schemas.openxmlformats.org/officeDocument/2006/relationships/header" Target="header202.xml"/><Relationship Id="rId423" Type="http://schemas.openxmlformats.org/officeDocument/2006/relationships/header" Target="header407.xml"/><Relationship Id="rId258" Type="http://schemas.openxmlformats.org/officeDocument/2006/relationships/header" Target="header244.xml"/><Relationship Id="rId465" Type="http://schemas.openxmlformats.org/officeDocument/2006/relationships/header" Target="header447.xml"/><Relationship Id="rId22" Type="http://schemas.openxmlformats.org/officeDocument/2006/relationships/header" Target="header8.xml"/><Relationship Id="rId64" Type="http://schemas.openxmlformats.org/officeDocument/2006/relationships/header" Target="header50.xml"/><Relationship Id="rId118" Type="http://schemas.openxmlformats.org/officeDocument/2006/relationships/header" Target="header104.xml"/><Relationship Id="rId325" Type="http://schemas.openxmlformats.org/officeDocument/2006/relationships/header" Target="header311.xml"/><Relationship Id="rId367" Type="http://schemas.openxmlformats.org/officeDocument/2006/relationships/header" Target="header351.xml"/><Relationship Id="rId171" Type="http://schemas.openxmlformats.org/officeDocument/2006/relationships/header" Target="header157.xml"/><Relationship Id="rId227" Type="http://schemas.openxmlformats.org/officeDocument/2006/relationships/header" Target="header213.xml"/><Relationship Id="rId269" Type="http://schemas.openxmlformats.org/officeDocument/2006/relationships/header" Target="header255.xml"/><Relationship Id="rId434" Type="http://schemas.openxmlformats.org/officeDocument/2006/relationships/header" Target="header418.xml"/><Relationship Id="rId33" Type="http://schemas.openxmlformats.org/officeDocument/2006/relationships/header" Target="header19.xml"/><Relationship Id="rId129" Type="http://schemas.openxmlformats.org/officeDocument/2006/relationships/header" Target="header115.xml"/><Relationship Id="rId280" Type="http://schemas.openxmlformats.org/officeDocument/2006/relationships/header" Target="header266.xml"/><Relationship Id="rId336" Type="http://schemas.openxmlformats.org/officeDocument/2006/relationships/header" Target="header322.xml"/><Relationship Id="rId75" Type="http://schemas.openxmlformats.org/officeDocument/2006/relationships/header" Target="header61.xml"/><Relationship Id="rId140" Type="http://schemas.openxmlformats.org/officeDocument/2006/relationships/header" Target="header126.xml"/><Relationship Id="rId182" Type="http://schemas.openxmlformats.org/officeDocument/2006/relationships/header" Target="header168.xml"/><Relationship Id="rId378" Type="http://schemas.openxmlformats.org/officeDocument/2006/relationships/header" Target="header362.xml"/><Relationship Id="rId403" Type="http://schemas.openxmlformats.org/officeDocument/2006/relationships/header" Target="header387.xml"/><Relationship Id="rId6" Type="http://schemas.openxmlformats.org/officeDocument/2006/relationships/footnotes" Target="footnotes.xml"/><Relationship Id="rId238" Type="http://schemas.openxmlformats.org/officeDocument/2006/relationships/header" Target="header224.xml"/><Relationship Id="rId445" Type="http://schemas.openxmlformats.org/officeDocument/2006/relationships/header" Target="header429.xml"/><Relationship Id="rId291" Type="http://schemas.openxmlformats.org/officeDocument/2006/relationships/header" Target="header277.xml"/><Relationship Id="rId305" Type="http://schemas.openxmlformats.org/officeDocument/2006/relationships/header" Target="header291.xml"/><Relationship Id="rId347" Type="http://schemas.openxmlformats.org/officeDocument/2006/relationships/header" Target="header331.xml"/><Relationship Id="rId44" Type="http://schemas.openxmlformats.org/officeDocument/2006/relationships/header" Target="header30.xml"/><Relationship Id="rId86" Type="http://schemas.openxmlformats.org/officeDocument/2006/relationships/header" Target="header72.xml"/><Relationship Id="rId151" Type="http://schemas.openxmlformats.org/officeDocument/2006/relationships/header" Target="header137.xml"/><Relationship Id="rId389" Type="http://schemas.openxmlformats.org/officeDocument/2006/relationships/header" Target="header373.xml"/><Relationship Id="rId193" Type="http://schemas.openxmlformats.org/officeDocument/2006/relationships/header" Target="header179.xml"/><Relationship Id="rId207" Type="http://schemas.openxmlformats.org/officeDocument/2006/relationships/header" Target="header193.xml"/><Relationship Id="rId249" Type="http://schemas.openxmlformats.org/officeDocument/2006/relationships/header" Target="header235.xml"/><Relationship Id="rId414" Type="http://schemas.openxmlformats.org/officeDocument/2006/relationships/header" Target="header398.xml"/><Relationship Id="rId456" Type="http://schemas.openxmlformats.org/officeDocument/2006/relationships/header" Target="header440.xml"/><Relationship Id="rId13" Type="http://schemas.openxmlformats.org/officeDocument/2006/relationships/header" Target="header2.xml"/><Relationship Id="rId109" Type="http://schemas.openxmlformats.org/officeDocument/2006/relationships/header" Target="header95.xml"/><Relationship Id="rId260" Type="http://schemas.openxmlformats.org/officeDocument/2006/relationships/header" Target="header246.xml"/><Relationship Id="rId316" Type="http://schemas.openxmlformats.org/officeDocument/2006/relationships/header" Target="header302.xml"/><Relationship Id="rId55" Type="http://schemas.openxmlformats.org/officeDocument/2006/relationships/header" Target="header41.xml"/><Relationship Id="rId97" Type="http://schemas.openxmlformats.org/officeDocument/2006/relationships/header" Target="header83.xml"/><Relationship Id="rId120" Type="http://schemas.openxmlformats.org/officeDocument/2006/relationships/header" Target="header106.xml"/><Relationship Id="rId358" Type="http://schemas.openxmlformats.org/officeDocument/2006/relationships/header" Target="header342.xml"/><Relationship Id="rId162" Type="http://schemas.openxmlformats.org/officeDocument/2006/relationships/header" Target="header148.xml"/><Relationship Id="rId218" Type="http://schemas.openxmlformats.org/officeDocument/2006/relationships/header" Target="header204.xml"/><Relationship Id="rId425" Type="http://schemas.openxmlformats.org/officeDocument/2006/relationships/header" Target="header409.xml"/><Relationship Id="rId467" Type="http://schemas.openxmlformats.org/officeDocument/2006/relationships/theme" Target="theme/theme1.xml"/><Relationship Id="rId271" Type="http://schemas.openxmlformats.org/officeDocument/2006/relationships/header" Target="header257.xml"/><Relationship Id="rId24" Type="http://schemas.openxmlformats.org/officeDocument/2006/relationships/header" Target="header10.xml"/><Relationship Id="rId66" Type="http://schemas.openxmlformats.org/officeDocument/2006/relationships/header" Target="header52.xml"/><Relationship Id="rId131" Type="http://schemas.openxmlformats.org/officeDocument/2006/relationships/header" Target="header117.xml"/><Relationship Id="rId327" Type="http://schemas.openxmlformats.org/officeDocument/2006/relationships/header" Target="header313.xml"/><Relationship Id="rId369" Type="http://schemas.openxmlformats.org/officeDocument/2006/relationships/header" Target="header353.xml"/><Relationship Id="rId173" Type="http://schemas.openxmlformats.org/officeDocument/2006/relationships/header" Target="header159.xml"/><Relationship Id="rId229" Type="http://schemas.openxmlformats.org/officeDocument/2006/relationships/header" Target="header215.xml"/><Relationship Id="rId380" Type="http://schemas.openxmlformats.org/officeDocument/2006/relationships/header" Target="header364.xml"/><Relationship Id="rId436" Type="http://schemas.openxmlformats.org/officeDocument/2006/relationships/header" Target="header420.xml"/><Relationship Id="rId240" Type="http://schemas.openxmlformats.org/officeDocument/2006/relationships/header" Target="header226.xml"/><Relationship Id="rId35" Type="http://schemas.openxmlformats.org/officeDocument/2006/relationships/header" Target="header21.xml"/><Relationship Id="rId77" Type="http://schemas.openxmlformats.org/officeDocument/2006/relationships/header" Target="header63.xml"/><Relationship Id="rId100" Type="http://schemas.openxmlformats.org/officeDocument/2006/relationships/header" Target="header86.xml"/><Relationship Id="rId282" Type="http://schemas.openxmlformats.org/officeDocument/2006/relationships/header" Target="header268.xml"/><Relationship Id="rId338" Type="http://schemas.openxmlformats.org/officeDocument/2006/relationships/header" Target="header324.xml"/><Relationship Id="rId8" Type="http://schemas.openxmlformats.org/officeDocument/2006/relationships/image" Target="media/image1.png"/><Relationship Id="rId142" Type="http://schemas.openxmlformats.org/officeDocument/2006/relationships/header" Target="header128.xml"/><Relationship Id="rId184" Type="http://schemas.openxmlformats.org/officeDocument/2006/relationships/header" Target="header170.xml"/><Relationship Id="rId391" Type="http://schemas.openxmlformats.org/officeDocument/2006/relationships/header" Target="header375.xml"/><Relationship Id="rId405" Type="http://schemas.openxmlformats.org/officeDocument/2006/relationships/header" Target="header389.xml"/><Relationship Id="rId447" Type="http://schemas.openxmlformats.org/officeDocument/2006/relationships/header" Target="header431.xml"/><Relationship Id="rId251" Type="http://schemas.openxmlformats.org/officeDocument/2006/relationships/header" Target="header237.xml"/><Relationship Id="rId46" Type="http://schemas.openxmlformats.org/officeDocument/2006/relationships/header" Target="header32.xml"/><Relationship Id="rId293" Type="http://schemas.openxmlformats.org/officeDocument/2006/relationships/header" Target="header279.xml"/><Relationship Id="rId307" Type="http://schemas.openxmlformats.org/officeDocument/2006/relationships/header" Target="header293.xml"/><Relationship Id="rId349" Type="http://schemas.openxmlformats.org/officeDocument/2006/relationships/header" Target="header333.xml"/><Relationship Id="rId88" Type="http://schemas.openxmlformats.org/officeDocument/2006/relationships/header" Target="header74.xml"/><Relationship Id="rId111" Type="http://schemas.openxmlformats.org/officeDocument/2006/relationships/header" Target="header97.xml"/><Relationship Id="rId153" Type="http://schemas.openxmlformats.org/officeDocument/2006/relationships/header" Target="header139.xml"/><Relationship Id="rId195" Type="http://schemas.openxmlformats.org/officeDocument/2006/relationships/header" Target="header181.xml"/><Relationship Id="rId209" Type="http://schemas.openxmlformats.org/officeDocument/2006/relationships/header" Target="header195.xml"/><Relationship Id="rId360" Type="http://schemas.openxmlformats.org/officeDocument/2006/relationships/header" Target="header344.xml"/><Relationship Id="rId416" Type="http://schemas.openxmlformats.org/officeDocument/2006/relationships/header" Target="header400.xml"/><Relationship Id="rId220" Type="http://schemas.openxmlformats.org/officeDocument/2006/relationships/header" Target="header206.xml"/><Relationship Id="rId458" Type="http://schemas.openxmlformats.org/officeDocument/2006/relationships/image" Target="media/image8.png"/><Relationship Id="rId15" Type="http://schemas.openxmlformats.org/officeDocument/2006/relationships/footer" Target="footer2.xml"/><Relationship Id="rId57" Type="http://schemas.openxmlformats.org/officeDocument/2006/relationships/header" Target="header43.xml"/><Relationship Id="rId262" Type="http://schemas.openxmlformats.org/officeDocument/2006/relationships/header" Target="header248.xml"/><Relationship Id="rId318" Type="http://schemas.openxmlformats.org/officeDocument/2006/relationships/header" Target="header304.xml"/><Relationship Id="rId99" Type="http://schemas.openxmlformats.org/officeDocument/2006/relationships/header" Target="header85.xml"/><Relationship Id="rId122" Type="http://schemas.openxmlformats.org/officeDocument/2006/relationships/header" Target="header108.xml"/><Relationship Id="rId164" Type="http://schemas.openxmlformats.org/officeDocument/2006/relationships/header" Target="header150.xml"/><Relationship Id="rId371" Type="http://schemas.openxmlformats.org/officeDocument/2006/relationships/header" Target="header355.xml"/><Relationship Id="rId427" Type="http://schemas.openxmlformats.org/officeDocument/2006/relationships/header" Target="header411.xml"/><Relationship Id="rId26" Type="http://schemas.openxmlformats.org/officeDocument/2006/relationships/header" Target="header12.xml"/><Relationship Id="rId231" Type="http://schemas.openxmlformats.org/officeDocument/2006/relationships/header" Target="header217.xml"/><Relationship Id="rId273" Type="http://schemas.openxmlformats.org/officeDocument/2006/relationships/header" Target="header259.xml"/><Relationship Id="rId329" Type="http://schemas.openxmlformats.org/officeDocument/2006/relationships/header" Target="header315.xml"/><Relationship Id="rId68" Type="http://schemas.openxmlformats.org/officeDocument/2006/relationships/header" Target="header54.xml"/><Relationship Id="rId133" Type="http://schemas.openxmlformats.org/officeDocument/2006/relationships/header" Target="header119.xml"/><Relationship Id="rId175" Type="http://schemas.openxmlformats.org/officeDocument/2006/relationships/header" Target="header161.xml"/><Relationship Id="rId340" Type="http://schemas.openxmlformats.org/officeDocument/2006/relationships/image" Target="media/image7.png"/><Relationship Id="rId200" Type="http://schemas.openxmlformats.org/officeDocument/2006/relationships/header" Target="header186.xml"/><Relationship Id="rId382" Type="http://schemas.openxmlformats.org/officeDocument/2006/relationships/header" Target="header366.xml"/><Relationship Id="rId438" Type="http://schemas.openxmlformats.org/officeDocument/2006/relationships/header" Target="header422.xml"/><Relationship Id="rId242" Type="http://schemas.openxmlformats.org/officeDocument/2006/relationships/header" Target="header228.xml"/><Relationship Id="rId284" Type="http://schemas.openxmlformats.org/officeDocument/2006/relationships/header" Target="header270.xml"/><Relationship Id="rId37" Type="http://schemas.openxmlformats.org/officeDocument/2006/relationships/header" Target="header23.xml"/><Relationship Id="rId79" Type="http://schemas.openxmlformats.org/officeDocument/2006/relationships/header" Target="header65.xml"/><Relationship Id="rId102" Type="http://schemas.openxmlformats.org/officeDocument/2006/relationships/header" Target="header88.xml"/><Relationship Id="rId144" Type="http://schemas.openxmlformats.org/officeDocument/2006/relationships/header" Target="header130.xml"/><Relationship Id="rId90" Type="http://schemas.openxmlformats.org/officeDocument/2006/relationships/header" Target="header76.xml"/><Relationship Id="rId186" Type="http://schemas.openxmlformats.org/officeDocument/2006/relationships/header" Target="header172.xml"/><Relationship Id="rId351" Type="http://schemas.openxmlformats.org/officeDocument/2006/relationships/header" Target="header335.xml"/><Relationship Id="rId393" Type="http://schemas.openxmlformats.org/officeDocument/2006/relationships/header" Target="header377.xml"/><Relationship Id="rId407" Type="http://schemas.openxmlformats.org/officeDocument/2006/relationships/header" Target="header391.xml"/><Relationship Id="rId449" Type="http://schemas.openxmlformats.org/officeDocument/2006/relationships/header" Target="header433.xml"/><Relationship Id="rId211" Type="http://schemas.openxmlformats.org/officeDocument/2006/relationships/header" Target="header197.xml"/><Relationship Id="rId253" Type="http://schemas.openxmlformats.org/officeDocument/2006/relationships/header" Target="header239.xml"/><Relationship Id="rId295" Type="http://schemas.openxmlformats.org/officeDocument/2006/relationships/header" Target="header281.xml"/><Relationship Id="rId309" Type="http://schemas.openxmlformats.org/officeDocument/2006/relationships/header" Target="header295.xml"/><Relationship Id="rId460" Type="http://schemas.openxmlformats.org/officeDocument/2006/relationships/header" Target="header443.xml"/><Relationship Id="rId48" Type="http://schemas.openxmlformats.org/officeDocument/2006/relationships/header" Target="header34.xml"/><Relationship Id="rId113" Type="http://schemas.openxmlformats.org/officeDocument/2006/relationships/header" Target="header99.xml"/><Relationship Id="rId320" Type="http://schemas.openxmlformats.org/officeDocument/2006/relationships/header" Target="header306.xml"/><Relationship Id="rId155" Type="http://schemas.openxmlformats.org/officeDocument/2006/relationships/header" Target="header141.xml"/><Relationship Id="rId197" Type="http://schemas.openxmlformats.org/officeDocument/2006/relationships/header" Target="header183.xml"/><Relationship Id="rId362" Type="http://schemas.openxmlformats.org/officeDocument/2006/relationships/header" Target="header346.xml"/><Relationship Id="rId418" Type="http://schemas.openxmlformats.org/officeDocument/2006/relationships/header" Target="header402.xml"/><Relationship Id="rId222" Type="http://schemas.openxmlformats.org/officeDocument/2006/relationships/header" Target="header208.xml"/><Relationship Id="rId264" Type="http://schemas.openxmlformats.org/officeDocument/2006/relationships/header" Target="header250.xml"/><Relationship Id="rId17" Type="http://schemas.openxmlformats.org/officeDocument/2006/relationships/footer" Target="footer3.xml"/><Relationship Id="rId59" Type="http://schemas.openxmlformats.org/officeDocument/2006/relationships/header" Target="header45.xml"/><Relationship Id="rId124" Type="http://schemas.openxmlformats.org/officeDocument/2006/relationships/header" Target="header110.xml"/><Relationship Id="rId70" Type="http://schemas.openxmlformats.org/officeDocument/2006/relationships/header" Target="header56.xml"/><Relationship Id="rId166" Type="http://schemas.openxmlformats.org/officeDocument/2006/relationships/header" Target="header152.xml"/><Relationship Id="rId331" Type="http://schemas.openxmlformats.org/officeDocument/2006/relationships/header" Target="header317.xml"/><Relationship Id="rId373" Type="http://schemas.openxmlformats.org/officeDocument/2006/relationships/header" Target="header357.xml"/><Relationship Id="rId429" Type="http://schemas.openxmlformats.org/officeDocument/2006/relationships/header" Target="header413.xml"/><Relationship Id="rId1" Type="http://schemas.openxmlformats.org/officeDocument/2006/relationships/customXml" Target="../customXml/item1.xml"/><Relationship Id="rId233" Type="http://schemas.openxmlformats.org/officeDocument/2006/relationships/header" Target="header219.xml"/><Relationship Id="rId440" Type="http://schemas.openxmlformats.org/officeDocument/2006/relationships/header" Target="header424.xml"/><Relationship Id="rId28" Type="http://schemas.openxmlformats.org/officeDocument/2006/relationships/header" Target="header14.xml"/><Relationship Id="rId275" Type="http://schemas.openxmlformats.org/officeDocument/2006/relationships/header" Target="header261.xml"/><Relationship Id="rId300" Type="http://schemas.openxmlformats.org/officeDocument/2006/relationships/header" Target="header286.xml"/><Relationship Id="rId81" Type="http://schemas.openxmlformats.org/officeDocument/2006/relationships/header" Target="header67.xml"/><Relationship Id="rId135" Type="http://schemas.openxmlformats.org/officeDocument/2006/relationships/header" Target="header121.xml"/><Relationship Id="rId177" Type="http://schemas.openxmlformats.org/officeDocument/2006/relationships/header" Target="header163.xml"/><Relationship Id="rId342" Type="http://schemas.openxmlformats.org/officeDocument/2006/relationships/header" Target="header326.xml"/><Relationship Id="rId384" Type="http://schemas.openxmlformats.org/officeDocument/2006/relationships/header" Target="header368.xml"/><Relationship Id="rId202" Type="http://schemas.openxmlformats.org/officeDocument/2006/relationships/header" Target="header188.xml"/><Relationship Id="rId244" Type="http://schemas.openxmlformats.org/officeDocument/2006/relationships/header" Target="header230.xml"/><Relationship Id="rId39" Type="http://schemas.openxmlformats.org/officeDocument/2006/relationships/header" Target="header25.xml"/><Relationship Id="rId286" Type="http://schemas.openxmlformats.org/officeDocument/2006/relationships/header" Target="header272.xml"/><Relationship Id="rId451" Type="http://schemas.openxmlformats.org/officeDocument/2006/relationships/header" Target="header435.xml"/><Relationship Id="rId50" Type="http://schemas.openxmlformats.org/officeDocument/2006/relationships/header" Target="header36.xml"/><Relationship Id="rId104" Type="http://schemas.openxmlformats.org/officeDocument/2006/relationships/header" Target="header90.xml"/><Relationship Id="rId146" Type="http://schemas.openxmlformats.org/officeDocument/2006/relationships/header" Target="header132.xml"/><Relationship Id="rId188" Type="http://schemas.openxmlformats.org/officeDocument/2006/relationships/header" Target="header174.xml"/><Relationship Id="rId311" Type="http://schemas.openxmlformats.org/officeDocument/2006/relationships/header" Target="header297.xml"/><Relationship Id="rId353" Type="http://schemas.openxmlformats.org/officeDocument/2006/relationships/header" Target="header337.xml"/><Relationship Id="rId395" Type="http://schemas.openxmlformats.org/officeDocument/2006/relationships/header" Target="header379.xml"/><Relationship Id="rId409" Type="http://schemas.openxmlformats.org/officeDocument/2006/relationships/header" Target="header393.xml"/><Relationship Id="rId92" Type="http://schemas.openxmlformats.org/officeDocument/2006/relationships/header" Target="header78.xml"/><Relationship Id="rId213" Type="http://schemas.openxmlformats.org/officeDocument/2006/relationships/header" Target="header199.xml"/><Relationship Id="rId420" Type="http://schemas.openxmlformats.org/officeDocument/2006/relationships/header" Target="header404.xml"/><Relationship Id="rId255" Type="http://schemas.openxmlformats.org/officeDocument/2006/relationships/header" Target="header241.xml"/><Relationship Id="rId297" Type="http://schemas.openxmlformats.org/officeDocument/2006/relationships/header" Target="header283.xml"/><Relationship Id="rId462" Type="http://schemas.openxmlformats.org/officeDocument/2006/relationships/image" Target="media/image9.png"/><Relationship Id="rId115" Type="http://schemas.openxmlformats.org/officeDocument/2006/relationships/header" Target="header101.xml"/><Relationship Id="rId157" Type="http://schemas.openxmlformats.org/officeDocument/2006/relationships/header" Target="header143.xml"/><Relationship Id="rId322" Type="http://schemas.openxmlformats.org/officeDocument/2006/relationships/header" Target="header308.xml"/><Relationship Id="rId364" Type="http://schemas.openxmlformats.org/officeDocument/2006/relationships/header" Target="header34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new%20rafed%20book\proj2\tamplate%20new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EF4AC-C9E3-4E12-A93C-485D7AAFE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tamplate new10</Template>
  <TotalTime>5050014</TotalTime>
  <Pages>304</Pages>
  <Words>65638</Words>
  <Characters>259272</Characters>
  <Application>Microsoft Office Word</Application>
  <DocSecurity>0</DocSecurity>
  <Lines>8102</Lines>
  <Paragraphs>4512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320398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Dell</dc:creator>
  <cp:keywords/>
  <cp:lastModifiedBy>Rafed 20</cp:lastModifiedBy>
  <cp:revision>151</cp:revision>
  <cp:lastPrinted>1899-12-31T20:30:00Z</cp:lastPrinted>
  <dcterms:created xsi:type="dcterms:W3CDTF">2023-04-25T07:21:00Z</dcterms:created>
  <dcterms:modified xsi:type="dcterms:W3CDTF">2023-05-15T13:24:00Z</dcterms:modified>
</cp:coreProperties>
</file>